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6.xml" ContentType="application/vnd.openxmlformats-officedocument.wordprocessingml.footer+xml"/>
  <Override PartName="/word/header17.xml" ContentType="application/vnd.openxmlformats-officedocument.wordprocessingml.header+xml"/>
  <Override PartName="/word/footer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8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9.xml" ContentType="application/vnd.openxmlformats-officedocument.wordprocessingml.footer+xml"/>
  <Override PartName="/word/header24.xml" ContentType="application/vnd.openxmlformats-officedocument.wordprocessingml.header+xml"/>
  <Override PartName="/word/footer10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11.xml" ContentType="application/vnd.openxmlformats-officedocument.wordprocessingml.footer+xml"/>
  <Override PartName="/word/header28.xml" ContentType="application/vnd.openxmlformats-officedocument.wordprocessingml.header+xml"/>
  <Override PartName="/word/footer12.xml" ContentType="application/vnd.openxmlformats-officedocument.wordprocessingml.footer+xml"/>
  <Override PartName="/word/header29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ddfd0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ee3527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EE3527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EE3527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EE3527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EE3527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EE3527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ee3527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EE3527"/>
          <w:sz w:val="40"/>
        </w:rPr>
        <w:t>LÍNGUA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PORTUGUESA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E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EE3527"/>
          <w:sz w:val="36"/>
        </w:rPr>
        <w:t>4º ano</w:t>
      </w:r>
      <w:r>
        <w:rPr>
          <w:rFonts w:ascii="Arial" w:hAnsi="Arial"/>
          <w:b/>
          <w:color w:val="EE3527"/>
          <w:spacing w:val="16"/>
          <w:sz w:val="36"/>
        </w:rPr>
        <w:t> </w:t>
      </w:r>
      <w:r>
        <w:rPr>
          <w:rFonts w:ascii="Arial" w:hAnsi="Arial"/>
          <w:b/>
          <w:color w:val="EE3527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EE3527"/>
          <w:sz w:val="36"/>
        </w:rPr>
        <w:t>Ensino</w:t>
      </w:r>
      <w:r>
        <w:rPr>
          <w:rFonts w:ascii="Arial"/>
          <w:b/>
          <w:color w:val="EE3527"/>
          <w:spacing w:val="2"/>
          <w:sz w:val="36"/>
        </w:rPr>
        <w:t> </w:t>
      </w:r>
      <w:r>
        <w:rPr>
          <w:rFonts w:ascii="Arial"/>
          <w:b/>
          <w:color w:val="EE3527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EE3527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EE3527"/>
          <w:sz w:val="64"/>
        </w:rPr>
        <w:t>C0404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ee3527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EE3527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EE3527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EE3527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spacing w:before="175"/>
        <w:ind w:left="3931" w:right="554" w:firstLine="0"/>
        <w:jc w:val="left"/>
        <w:rPr>
          <w:rFonts w:ascii="Tahoma" w:hAnsi="Tahoma" w:cs="Tahoma" w:eastAsia="Tahoma" w:hint="default"/>
          <w:sz w:val="22"/>
          <w:szCs w:val="22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2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2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2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2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EE3527"/>
          <w:w w:val="105"/>
          <w:sz w:val="22"/>
        </w:rPr>
        <w:t>Data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de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Nascimento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do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estudante</w:t>
      </w:r>
      <w:r>
        <w:rPr>
          <w:rFonts w:ascii="Tahoma"/>
          <w:sz w:val="22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10"/>
        <w:rPr>
          <w:rFonts w:ascii="Tahoma" w:hAnsi="Tahoma" w:cs="Tahoma" w:eastAsia="Tahoma" w:hint="default"/>
          <w:sz w:val="29"/>
          <w:szCs w:val="29"/>
        </w:rPr>
      </w:pPr>
    </w:p>
    <w:p>
      <w:pPr>
        <w:spacing w:before="66"/>
        <w:ind w:left="846" w:right="55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color w:val="231F20"/>
          <w:sz w:val="22"/>
        </w:rPr>
        <w:t>Caro(a)</w:t>
      </w:r>
      <w:r>
        <w:rPr>
          <w:rFonts w:ascii="Arial"/>
          <w:b/>
          <w:color w:val="231F20"/>
          <w:spacing w:val="14"/>
          <w:sz w:val="22"/>
        </w:rPr>
        <w:t> </w:t>
      </w:r>
      <w:r>
        <w:rPr>
          <w:rFonts w:ascii="Arial"/>
          <w:b/>
          <w:color w:val="231F20"/>
          <w:sz w:val="22"/>
        </w:rPr>
        <w:t>estudante,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64" w:lineRule="exact" w:before="0"/>
        <w:ind w:left="846" w:right="554" w:firstLine="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município.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71" w:after="0"/>
        <w:ind w:left="846" w:right="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6" w:lineRule="auto" w:before="108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155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21.962709pt;width:94.55pt;height:37.2pt;mso-position-horizontal-relative:page;mso-position-vertical-relative:paragraph;z-index:1216" coordorigin="992,439" coordsize="1891,744">
            <v:shape style="position:absolute;left:992;top:439;width:465;height:462" type="#_x0000_t75" stroked="false">
              <v:imagedata r:id="rId5" o:title=""/>
            </v:shape>
            <v:shape style="position:absolute;left:1078;top:967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24.622187pt;width:64.6500pt;height:17.75pt;mso-position-horizontal-relative:page;mso-position-vertical-relative:paragraph;z-index:1240" coordorigin="1596,492" coordsize="1293,355">
            <v:shape style="position:absolute;left:1596;top:492;width:1293;height:355" coordorigin="1596,492" coordsize="1293,355" path="m1903,492l1775,492,1748,493,1683,507,1626,554,1598,637,1596,671,1597,699,1615,771,1655,819,1714,844,1771,847,1903,847,1903,784,1787,784,1765,783,1703,751,1685,664,1686,637,1720,571,1784,556,1903,556,1903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161,492l2069,492,1913,847,2007,847,2043,765,2281,765,2253,702,2061,702,2115,578,2199,578,2161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281,765l2187,765,2223,847,2317,847,2281,765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589,492l2454,492,2435,493,2368,509,2320,552,2290,624,2286,668,2289,708,2310,774,2364,828,2427,845,2485,847,2589,847,2589,784,2488,784,2461,783,2395,756,2377,702,2589,702,2589,639,2377,639,2379,622,2381,610,2383,603,2385,596,2436,559,2485,556,2589,556,2589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199,578l2115,578,2169,702,2253,702,2199,578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889,492l2813,492,2813,588,2742,588,2675,602,2622,657,2610,716,2611,736,2640,805,2699,842,2758,847,2889,847,2889,792,2758,792,2746,791,2694,754,2687,716,2688,702,2726,649,2758,644,2889,644,2889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889,644l2813,644,2813,792,2889,792,2889,64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107512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ddfd0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LM4EF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tabs>
          <w:tab w:pos="3017" w:val="left" w:leader="none"/>
          <w:tab w:pos="10596" w:val="left" w:leader="none"/>
        </w:tabs>
        <w:spacing w:before="48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b/>
          <w:color w:val="231F20"/>
          <w:sz w:val="26"/>
          <w:shd w:fill="D1D3D4" w:color="auto" w:val="clear"/>
        </w:rPr>
        <w:t> </w:t>
        <w:tab/>
        <w:t>EXEMPLO DE LÍNGUA</w:t>
      </w:r>
      <w:r>
        <w:rPr>
          <w:rFonts w:ascii="Arial" w:hAnsi="Arial"/>
          <w:b/>
          <w:color w:val="231F20"/>
          <w:spacing w:val="-11"/>
          <w:sz w:val="26"/>
          <w:shd w:fill="D1D3D4" w:color="auto" w:val="clear"/>
        </w:rPr>
        <w:t> </w:t>
      </w:r>
      <w:r>
        <w:rPr>
          <w:rFonts w:ascii="Arial" w:hAnsi="Arial"/>
          <w:b/>
          <w:color w:val="231F20"/>
          <w:sz w:val="26"/>
          <w:shd w:fill="D1D3D4" w:color="auto" w:val="clear"/>
        </w:rPr>
        <w:t>PORTUGUESA</w:t>
        <w:tab/>
      </w: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Heading1"/>
        <w:spacing w:line="240" w:lineRule="auto" w:before="0"/>
        <w:ind w:left="108"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29.481003pt;margin-top:9.535209pt;width:136.071882pt;height:115.125pt;mso-position-horizontal-relative:page;mso-position-vertical-relative:paragraph;z-index:1312;mso-wrap-distance-left:0;mso-wrap-distance-right:0" type="#_x0000_t75" stroked="false">
            <v:imagedata r:id="rId17" o:title=""/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202"/>
        <w:ind w:left="108" w:right="0"/>
        <w:jc w:val="left"/>
      </w:pPr>
      <w:r>
        <w:rPr>
          <w:color w:val="231F20"/>
        </w:rPr>
        <w:t>Qual é o nome dessa</w:t>
      </w:r>
      <w:r>
        <w:rPr>
          <w:color w:val="231F20"/>
          <w:spacing w:val="-1"/>
        </w:rPr>
        <w:t> </w:t>
      </w:r>
      <w:r>
        <w:rPr>
          <w:color w:val="231F20"/>
        </w:rPr>
        <w:t>figura?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0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CABELO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CAMELO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GALEGO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GAMADO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</w:p>
    <w:p>
      <w:pPr>
        <w:tabs>
          <w:tab w:pos="3600" w:val="left" w:leader="none"/>
          <w:tab w:pos="10596" w:val="left" w:leader="none"/>
        </w:tabs>
        <w:spacing w:before="67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b/>
          <w:color w:val="231F20"/>
          <w:sz w:val="26"/>
          <w:shd w:fill="D1D3D4" w:color="auto" w:val="clear"/>
        </w:rPr>
        <w:t> </w:t>
        <w:tab/>
        <w:t>EXEMPLO DE</w:t>
      </w:r>
      <w:r>
        <w:rPr>
          <w:rFonts w:ascii="Arial" w:hAnsi="Arial"/>
          <w:b/>
          <w:color w:val="231F20"/>
          <w:spacing w:val="-21"/>
          <w:sz w:val="26"/>
          <w:shd w:fill="D1D3D4" w:color="auto" w:val="clear"/>
        </w:rPr>
        <w:t> </w:t>
      </w:r>
      <w:r>
        <w:rPr>
          <w:rFonts w:ascii="Arial" w:hAnsi="Arial"/>
          <w:b/>
          <w:color w:val="231F20"/>
          <w:sz w:val="26"/>
          <w:shd w:fill="D1D3D4" w:color="auto" w:val="clear"/>
        </w:rPr>
        <w:t>MATEMÁTICA</w:t>
        <w:tab/>
      </w: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0"/>
        <w:ind w:left="108" w:right="0"/>
        <w:jc w:val="left"/>
      </w:pPr>
      <w:r>
        <w:rPr>
          <w:color w:val="231F20"/>
        </w:rPr>
        <w:t>Observe abaixo a conta que a professora Ana escreveu no</w:t>
      </w:r>
      <w:r>
        <w:rPr>
          <w:color w:val="231F20"/>
          <w:spacing w:val="-17"/>
        </w:rPr>
        <w:t> </w:t>
      </w:r>
      <w:r>
        <w:rPr>
          <w:color w:val="231F20"/>
        </w:rPr>
        <w:t>quadro.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254.908997pt;margin-top:9.784180pt;width:85.5pt;height:28.35pt;mso-position-horizontal-relative:page;mso-position-vertical-relative:paragraph;z-index:133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444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4 X</w:t>
                  </w:r>
                  <w:r>
                    <w:rPr>
                      <w:rFonts w:ascii="Arial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20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08"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0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84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top="720" w:bottom="280" w:left="600" w:right="6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10"/>
          <w:szCs w:val="10"/>
        </w:rPr>
      </w:pPr>
      <w:r>
        <w:rPr/>
        <w:pict>
          <v:group style="position:absolute;margin-left:42.52pt;margin-top:7.248977pt;width:510.25pt;height:22.7pt;mso-position-horizontal-relative:page;mso-position-vertical-relative:paragraph;z-index:1480;mso-wrap-distance-left:0;mso-wrap-distance-right:0" coordorigin="850,145" coordsize="10205,454">
            <v:group style="position:absolute;left:850;top:145;width:2098;height:454" coordorigin="850,145" coordsize="2098,454">
              <v:shape style="position:absolute;left:850;top:145;width:2098;height:454" coordorigin="850,145" coordsize="2098,454" path="m2948,145l850,145,850,599,2948,599,2948,145xe" filled="true" fillcolor="#d1d3d4" stroked="false">
                <v:path arrowok="t"/>
                <v:fill type="solid"/>
              </v:shape>
            </v:group>
            <v:group style="position:absolute;left:2948;top:145;width:8108;height:454" coordorigin="2948,145" coordsize="8108,454">
              <v:shape style="position:absolute;left:2948;top:145;width:8108;height:454" coordorigin="2948,145" coordsize="8108,454" path="m11055,145l2948,145,2948,599,11055,599,11055,145xe" filled="true" fillcolor="#d1d3d4" stroked="false">
                <v:path arrowok="t"/>
                <v:fill type="solid"/>
              </v:shape>
              <v:shape style="position:absolute;left:930;top:25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25;top:300;width:84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6"/>
                        </w:rPr>
                        <w:t>M031931E4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107"/>
        <w:jc w:val="left"/>
      </w:pPr>
      <w:r>
        <w:rPr>
          <w:color w:val="231F20"/>
          <w:spacing w:val="-3"/>
        </w:rPr>
        <w:t>Observe abaixo </w:t>
      </w:r>
      <w:r>
        <w:rPr>
          <w:color w:val="231F20"/>
        </w:rPr>
        <w:t>a </w:t>
      </w:r>
      <w:r>
        <w:rPr>
          <w:color w:val="231F20"/>
          <w:spacing w:val="-3"/>
        </w:rPr>
        <w:t>maneira como </w:t>
      </w:r>
      <w:r>
        <w:rPr>
          <w:color w:val="231F20"/>
          <w:spacing w:val="-6"/>
        </w:rPr>
        <w:t>Vanessa </w:t>
      </w:r>
      <w:r>
        <w:rPr>
          <w:color w:val="231F20"/>
          <w:spacing w:val="-3"/>
        </w:rPr>
        <w:t>arrumou </w:t>
      </w:r>
      <w:r>
        <w:rPr>
          <w:color w:val="231F20"/>
        </w:rPr>
        <w:t>os </w:t>
      </w:r>
      <w:r>
        <w:rPr>
          <w:color w:val="231F20"/>
          <w:spacing w:val="-3"/>
        </w:rPr>
        <w:t>móveis </w:t>
      </w:r>
      <w:r>
        <w:rPr>
          <w:color w:val="231F20"/>
        </w:rPr>
        <w:t>em sua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sala.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168.667007pt;margin-top:10.535211pt;width:257.95pt;height:164.4pt;mso-position-horizontal-relative:page;mso-position-vertical-relative:paragraph;z-index:1624;mso-wrap-distance-left:0;mso-wrap-distance-right:0" coordorigin="3373,211" coordsize="5159,3288">
            <v:group style="position:absolute;left:3384;top:235;width:5137;height:98" coordorigin="3384,235" coordsize="5137,98">
              <v:shape style="position:absolute;left:3384;top:235;width:5137;height:98" coordorigin="3384,235" coordsize="5137,98" path="m8521,235l3384,235,3480,332,8426,332,8521,235xe" filled="true" fillcolor="#bcbec0" stroked="false">
                <v:path arrowok="t"/>
                <v:fill type="solid"/>
              </v:shape>
            </v:group>
            <v:group style="position:absolute;left:3480;top:332;width:4946;height:2" coordorigin="3480,332" coordsize="4946,2">
              <v:shape style="position:absolute;left:3480;top:332;width:4946;height:2" coordorigin="3480,332" coordsize="4946,0" path="m3480,332l8426,332e" filled="false" stroked="true" strokeweight="1.1pt" strokecolor="#231f20">
                <v:path arrowok="t"/>
              </v:shape>
            </v:group>
            <v:group style="position:absolute;left:3384;top:235;width:5137;height:2" coordorigin="3384,235" coordsize="5137,2">
              <v:shape style="position:absolute;left:3384;top:235;width:5137;height:2" coordorigin="3384,235" coordsize="5137,0" path="m3384,235l8521,235e" filled="false" stroked="true" strokeweight="1.1pt" strokecolor="#231f20">
                <v:path arrowok="t"/>
              </v:shape>
            </v:group>
            <v:group style="position:absolute;left:8426;top:235;width:96;height:3240" coordorigin="8426,235" coordsize="96,3240">
              <v:shape style="position:absolute;left:8426;top:235;width:96;height:3240" coordorigin="8426,235" coordsize="96,3240" path="m8521,235l8426,332,8426,3376,8521,3474,8521,235xe" filled="true" fillcolor="#bcbec0" stroked="false">
                <v:path arrowok="t"/>
                <v:fill type="solid"/>
              </v:shape>
            </v:group>
            <v:group style="position:absolute;left:8426;top:344;width:2;height:3045" coordorigin="8426,344" coordsize="2,3045">
              <v:shape style="position:absolute;left:8426;top:344;width:2;height:3045" coordorigin="8426,344" coordsize="0,3045" path="m8426,344l8426,3389e" filled="false" stroked="true" strokeweight="1.1pt" strokecolor="#231f20">
                <v:path arrowok="t"/>
              </v:shape>
            </v:group>
            <v:group style="position:absolute;left:8521;top:247;width:2;height:3240" coordorigin="8521,247" coordsize="2,3240">
              <v:shape style="position:absolute;left:8521;top:247;width:2;height:3240" coordorigin="8521,247" coordsize="0,3240" path="m8521,247l8521,3486e" filled="false" stroked="true" strokeweight="1.1pt" strokecolor="#231f20">
                <v:path arrowok="t"/>
              </v:shape>
            </v:group>
            <v:group style="position:absolute;left:3384;top:3376;width:5137;height:98" coordorigin="3384,3376" coordsize="5137,98">
              <v:shape style="position:absolute;left:3384;top:3376;width:5137;height:98" coordorigin="3384,3376" coordsize="5137,98" path="m8426,3376l3480,3376,3384,3474,8521,3474,8426,3376xe" filled="true" fillcolor="#bcbec0" stroked="false">
                <v:path arrowok="t"/>
                <v:fill type="solid"/>
              </v:shape>
            </v:group>
            <v:group style="position:absolute;left:3480;top:3376;width:4946;height:2" coordorigin="3480,3376" coordsize="4946,2">
              <v:shape style="position:absolute;left:3480;top:3376;width:4946;height:2" coordorigin="3480,3376" coordsize="4946,0" path="m8426,3376l3480,3376e" filled="false" stroked="true" strokeweight="1.1pt" strokecolor="#231f20">
                <v:path arrowok="t"/>
              </v:shape>
            </v:group>
            <v:group style="position:absolute;left:3384;top:3474;width:5137;height:2" coordorigin="3384,3474" coordsize="5137,2">
              <v:shape style="position:absolute;left:3384;top:3474;width:5137;height:2" coordorigin="3384,3474" coordsize="5137,0" path="m8521,3474l3384,3474e" filled="false" stroked="true" strokeweight="1.1pt" strokecolor="#231f20">
                <v:path arrowok="t"/>
              </v:shape>
            </v:group>
            <v:group style="position:absolute;left:3384;top:235;width:96;height:3240" coordorigin="3384,235" coordsize="96,3240">
              <v:shape style="position:absolute;left:3384;top:235;width:96;height:3240" coordorigin="3384,235" coordsize="96,3240" path="m3384,235l3384,3474,3480,3376,3480,332,3384,235xe" filled="true" fillcolor="#bcbec0" stroked="false">
                <v:path arrowok="t"/>
                <v:fill type="solid"/>
              </v:shape>
            </v:group>
            <v:group style="position:absolute;left:3384;top:235;width:96;height:3240" coordorigin="3384,235" coordsize="96,3240">
              <v:shape style="position:absolute;left:3384;top:235;width:96;height:3240" coordorigin="3384,235" coordsize="96,3240" path="m3384,3474l3384,235,3480,332,3480,3376,3384,3474xe" filled="false" stroked="true" strokeweight="1.1pt" strokecolor="#231f20">
                <v:path arrowok="t"/>
              </v:shape>
            </v:group>
            <v:group style="position:absolute;left:3480;top:332;width:2;height:3045" coordorigin="3480,332" coordsize="2,3045">
              <v:shape style="position:absolute;left:3480;top:332;width:2;height:3045" coordorigin="3480,332" coordsize="0,3045" path="m3480,3376l3480,332e" filled="false" stroked="true" strokeweight=".353pt" strokecolor="#231f20">
                <v:path arrowok="t"/>
              </v:shape>
            </v:group>
            <v:group style="position:absolute;left:3384;top:235;width:2;height:3240" coordorigin="3384,235" coordsize="2,3240">
              <v:shape style="position:absolute;left:3384;top:235;width:2;height:3240" coordorigin="3384,235" coordsize="0,3240" path="m3384,3474l3384,235e" filled="false" stroked="true" strokeweight=".353pt" strokecolor="#231f20">
                <v:path arrowok="t"/>
              </v:shape>
            </v:group>
            <v:group style="position:absolute;left:7518;top:232;width:813;height:103" coordorigin="7518,232" coordsize="813,103">
              <v:shape style="position:absolute;left:7518;top:232;width:813;height:103" coordorigin="7518,232" coordsize="813,103" path="m7518,232l8330,232,8330,334,7518,334,7518,232xe" filled="true" fillcolor="#ffffff" stroked="false">
                <v:path arrowok="t"/>
                <v:fill type="solid"/>
              </v:shape>
            </v:group>
            <v:group style="position:absolute;left:7518;top:232;width:813;height:103" coordorigin="7518,232" coordsize="813,103">
              <v:shape style="position:absolute;left:7518;top:232;width:813;height:103" coordorigin="7518,232" coordsize="813,103" path="m7518,232l8330,232,8330,334,7518,334,7518,232xe" filled="false" stroked="true" strokeweight=".353pt" strokecolor="#ffffff">
                <v:path arrowok="t"/>
              </v:shape>
            </v:group>
            <v:group style="position:absolute;left:7542;top:235;width:2;height:98" coordorigin="7542,235" coordsize="2,98">
              <v:shape style="position:absolute;left:7542;top:235;width:2;height:98" coordorigin="7542,235" coordsize="0,98" path="m7542,235l7542,332e" filled="false" stroked="true" strokeweight="2.389pt" strokecolor="#ffffff">
                <v:path arrowok="t"/>
              </v:shape>
            </v:group>
            <v:group style="position:absolute;left:8306;top:235;width:2;height:98" coordorigin="8306,235" coordsize="2,98">
              <v:shape style="position:absolute;left:8306;top:235;width:2;height:98" coordorigin="8306,235" coordsize="0,98" path="m8306,235l8306,332e" filled="false" stroked="true" strokeweight="2.389pt" strokecolor="#ffffff">
                <v:path arrowok="t"/>
              </v:shape>
            </v:group>
            <v:group style="position:absolute;left:7518;top:235;width:48;height:25" coordorigin="7518,235" coordsize="48,25">
              <v:shape style="position:absolute;left:7518;top:235;width:48;height:25" coordorigin="7518,235" coordsize="48,25" path="m7565,259l7565,235,7518,235e" filled="false" stroked="true" strokeweight=".353pt" strokecolor="#231f20">
                <v:path arrowok="t"/>
              </v:shape>
            </v:group>
            <v:group style="position:absolute;left:7518;top:235;width:48;height:98" coordorigin="7518,235" coordsize="48,98">
              <v:shape style="position:absolute;left:7518;top:235;width:48;height:98" coordorigin="7518,235" coordsize="48,98" path="m7518,235l7518,332,7565,332,7565,296e" filled="false" stroked="true" strokeweight=".353pt" strokecolor="#231f20">
                <v:path arrowok="t"/>
              </v:shape>
            </v:group>
            <v:group style="position:absolute;left:8282;top:235;width:48;height:25" coordorigin="8282,235" coordsize="48,25">
              <v:shape style="position:absolute;left:8282;top:235;width:48;height:25" coordorigin="8282,235" coordsize="48,25" path="m8282,259l8282,235,8330,235e" filled="false" stroked="true" strokeweight=".353pt" strokecolor="#231f20">
                <v:path arrowok="t"/>
              </v:shape>
            </v:group>
            <v:group style="position:absolute;left:8282;top:235;width:48;height:98" coordorigin="8282,235" coordsize="48,98">
              <v:shape style="position:absolute;left:8282;top:235;width:48;height:98" coordorigin="8282,235" coordsize="48,98" path="m8330,235l8330,332,8282,332,8282,296e" filled="false" stroked="true" strokeweight=".353pt" strokecolor="#231f20">
                <v:path arrowok="t"/>
              </v:shape>
            </v:group>
            <v:group style="position:absolute;left:7565;top:277;width:12;height:2" coordorigin="7565,277" coordsize="12,2">
              <v:shape style="position:absolute;left:7565;top:277;width:12;height:2" coordorigin="7565,277" coordsize="12,0" path="m7565,277l7577,277e" filled="false" stroked="true" strokeweight="1.827pt" strokecolor="#ffffff">
                <v:path arrowok="t"/>
              </v:shape>
            </v:group>
            <v:group style="position:absolute;left:8270;top:277;width:12;height:2" coordorigin="8270,277" coordsize="12,2">
              <v:shape style="position:absolute;left:8270;top:277;width:12;height:2" coordorigin="8270,277" coordsize="12,0" path="m8270,277l8282,277e" filled="false" stroked="true" strokeweight="1.827pt" strokecolor="#ffffff">
                <v:path arrowok="t"/>
              </v:shape>
            </v:group>
            <v:group style="position:absolute;left:7565;top:259;width:12;height:37" coordorigin="7565,259" coordsize="12,37">
              <v:shape style="position:absolute;left:7565;top:259;width:12;height:37" coordorigin="7565,259" coordsize="12,37" path="m7565,296l7577,296,7577,259,7565,259e" filled="false" stroked="true" strokeweight=".353pt" strokecolor="#231f20">
                <v:path arrowok="t"/>
              </v:shape>
            </v:group>
            <v:group style="position:absolute;left:8270;top:259;width:12;height:37" coordorigin="8270,259" coordsize="12,37">
              <v:shape style="position:absolute;left:8270;top:259;width:12;height:37" coordorigin="8270,259" coordsize="12,37" path="m8282,296l8270,296,8270,259,8282,259e" filled="false" stroked="true" strokeweight=".353pt" strokecolor="#231f20">
                <v:path arrowok="t"/>
              </v:shape>
            </v:group>
            <v:group style="position:absolute;left:7518;top:235;width:2;height:98" coordorigin="7518,235" coordsize="2,98">
              <v:shape style="position:absolute;left:7518;top:235;width:2;height:98" coordorigin="7518,235" coordsize="0,98" path="m7518,235l7518,332e" filled="false" stroked="true" strokeweight=".353pt" strokecolor="#231f20">
                <v:path arrowok="t"/>
              </v:shape>
            </v:group>
            <v:group style="position:absolute;left:8330;top:235;width:2;height:98" coordorigin="8330,235" coordsize="2,98">
              <v:shape style="position:absolute;left:8330;top:235;width:2;height:98" coordorigin="8330,235" coordsize="0,98" path="m8330,235l8330,332e" filled="false" stroked="true" strokeweight=".353pt" strokecolor="#231f20">
                <v:path arrowok="t"/>
              </v:shape>
            </v:group>
            <v:group style="position:absolute;left:7565;top:332;width:717;height:731" coordorigin="7565,332" coordsize="717,731">
              <v:shape style="position:absolute;left:7565;top:332;width:717;height:731" coordorigin="7565,332" coordsize="717,731" path="m7565,332l7569,407,7580,479,7598,549,7622,617,7652,680,7688,741,7729,797,7775,849,7826,896,7881,938,7941,975,8003,1005,8069,1030,8138,1048,8209,1059,8282,1063e" filled="false" stroked="true" strokeweight="1.1pt" strokecolor="#231f20">
                <v:path arrowok="t"/>
              </v:shape>
            </v:group>
            <v:group style="position:absolute;left:8246;top:332;width:36;height:731" coordorigin="8246,332" coordsize="36,731">
              <v:shape style="position:absolute;left:8246;top:332;width:36;height:731" coordorigin="8246,332" coordsize="36,731" path="m8246,1063l8282,1063,8282,332,8246,332,8246,1063xe" filled="true" fillcolor="#ffffff" stroked="false">
                <v:path arrowok="t"/>
                <v:fill type="solid"/>
              </v:shape>
            </v:group>
            <v:group style="position:absolute;left:8235;top:321;width:58;height:753" coordorigin="8235,321" coordsize="58,753">
              <v:shape style="position:absolute;left:8235;top:321;width:58;height:753" coordorigin="8235,321" coordsize="58,753" path="m8235,1074l8293,1074,8293,321,8235,321,8235,1074xe" filled="true" fillcolor="#231f20" stroked="false">
                <v:path arrowok="t"/>
                <v:fill type="solid"/>
              </v:shape>
            </v:group>
            <v:group style="position:absolute;left:6920;top:1610;width:514;height:512" coordorigin="6920,1610" coordsize="514,512">
              <v:shape style="position:absolute;left:6920;top:1610;width:514;height:512" coordorigin="6920,1610" coordsize="514,512" path="m7093,1610l6967,1610,6986,1614,7001,1624,7011,1640,7015,1659,7015,2073,7011,2091,7001,2107,6986,2117,6967,2121,6949,2117,6934,2107,6923,2091,6920,2073,6920,1659,6923,1640,6934,1624,6949,1614,6967,1610,6986,1614,7001,1624,7011,1640,7015,1659,7015,2073,7011,2091,7001,2107,6986,2117,6967,2121,7433,2121,7433,1610,7093,1610xe" filled="false" stroked="true" strokeweight="1.1pt" strokecolor="#231f20">
                <v:path arrowok="t"/>
              </v:shape>
            </v:group>
            <v:group style="position:absolute;left:7841;top:1610;width:514;height:512" coordorigin="7841,1610" coordsize="514,512">
              <v:shape style="position:absolute;left:7841;top:1610;width:514;height:512" coordorigin="7841,1610" coordsize="514,512" path="m8182,2121l8307,2121,8288,2117,8273,2107,8263,2092,8259,2073,8259,1659,8263,1640,8273,1624,8288,1614,8307,1610,8326,1614,8341,1624,8351,1640,8355,1659,8355,2073,8351,2092,8341,2107,8326,2117,8307,2121,8288,2117,8273,2107,8263,2092,8259,2073,8259,1659,8263,1640,8273,1624,8288,1614,8307,1610,7841,1610,7841,2121,8182,2121xe" filled="false" stroked="true" strokeweight="1.1pt" strokecolor="#231f20">
                <v:path arrowok="t"/>
              </v:shape>
            </v:group>
            <v:group style="position:absolute;left:7841;top:1610;width:514;height:512" coordorigin="7841,1610" coordsize="514,512">
              <v:shape style="position:absolute;left:7841;top:1610;width:514;height:512" coordorigin="7841,1610" coordsize="514,512" path="m8182,2121l8307,2121,8288,2117,8273,2107,8263,2092,8259,2073,8259,1659,8263,1640,8273,1624,8288,1614,8307,1610,8326,1614,8341,1624,8351,1640,8355,1659,8355,2073,8351,2092,8341,2107,8326,2117,8307,2121,8288,2117,8273,2107,8263,2092,8259,2073,8259,1659,8263,1640,8273,1624,8288,1614,8307,1610,7841,1610,7841,2121,8182,2121xe" filled="false" stroked="true" strokeweight=".353pt" strokecolor="#231f20">
                <v:path arrowok="t"/>
              </v:shape>
            </v:group>
            <v:group style="position:absolute;left:7385;top:1135;width:502;height:524" coordorigin="7385,1135" coordsize="502,524">
              <v:shape style="position:absolute;left:7385;top:1135;width:502;height:524" coordorigin="7385,1135" coordsize="502,524" path="m7385,1184l7385,1659,7887,1659,7887,1232,7433,1232,7415,1228,7399,1218,7389,1203,7385,1184xe" filled="true" fillcolor="#ffffff" stroked="false">
                <v:path arrowok="t"/>
                <v:fill type="solid"/>
              </v:shape>
              <v:shape style="position:absolute;left:7385;top:1135;width:502;height:524" coordorigin="7385,1135" coordsize="502,524" path="m7839,1135l7433,1135,7415,1139,7399,1149,7389,1165,7385,1184,7389,1203,7399,1218,7415,1228,7433,1232,7839,1232,7858,1228,7873,1218,7883,1203,7887,1184,7883,1165,7873,1149,7858,1139,7839,1135xe" filled="true" fillcolor="#ffffff" stroked="false">
                <v:path arrowok="t"/>
                <v:fill type="solid"/>
              </v:shape>
              <v:shape style="position:absolute;left:7385;top:1135;width:502;height:524" coordorigin="7385,1135" coordsize="502,524" path="m7887,1184l7883,1203,7873,1218,7858,1228,7839,1232,7887,1232,7887,1184xe" filled="true" fillcolor="#ffffff" stroked="false">
                <v:path arrowok="t"/>
                <v:fill type="solid"/>
              </v:shape>
            </v:group>
            <v:group style="position:absolute;left:7385;top:1135;width:502;height:524" coordorigin="7385,1135" coordsize="502,524">
              <v:shape style="position:absolute;left:7385;top:1135;width:502;height:524" coordorigin="7385,1135" coordsize="502,524" path="m7887,1311l7887,1184,7883,1203,7873,1218,7858,1228,7839,1232,7433,1232,7415,1228,7399,1218,7389,1203,7385,1184,7389,1165,7399,1149,7415,1139,7433,1135,7839,1135,7858,1139,7873,1149,7883,1165,7887,1184,7883,1203,7873,1218,7858,1228,7839,1232,7433,1232,7415,1228,7399,1218,7389,1203,7385,1184,7385,1659,7887,1659,7887,1311xe" filled="false" stroked="true" strokeweight="1.1pt" strokecolor="#231f20">
                <v:path arrowok="t"/>
              </v:shape>
            </v:group>
            <v:group style="position:absolute;left:7385;top:2074;width:502;height:524" coordorigin="7385,2074" coordsize="502,524">
              <v:shape style="position:absolute;left:7385;top:2074;width:502;height:524" coordorigin="7385,2074" coordsize="502,524" path="m7839,2500l7433,2500,7415,2504,7399,2515,7389,2530,7385,2549,7389,2568,7399,2584,7415,2594,7433,2598,7839,2598,7858,2594,7873,2584,7883,2568,7887,2549,7883,2530,7873,2515,7858,2504,7839,2500xe" filled="true" fillcolor="#ffffff" stroked="false">
                <v:path arrowok="t"/>
                <v:fill type="solid"/>
              </v:shape>
              <v:shape style="position:absolute;left:7385;top:2074;width:502;height:524" coordorigin="7385,2074" coordsize="502,524" path="m7887,2074l7385,2074,7385,2549,7389,2530,7399,2515,7415,2504,7433,2500,7887,2500,7887,2074xe" filled="true" fillcolor="#ffffff" stroked="false">
                <v:path arrowok="t"/>
                <v:fill type="solid"/>
              </v:shape>
              <v:shape style="position:absolute;left:7385;top:2074;width:502;height:524" coordorigin="7385,2074" coordsize="502,524" path="m7887,2500l7839,2500,7858,2504,7873,2515,7883,2530,7887,2549,7887,2500xe" filled="true" fillcolor="#ffffff" stroked="false">
                <v:path arrowok="t"/>
                <v:fill type="solid"/>
              </v:shape>
            </v:group>
            <v:group style="position:absolute;left:7385;top:2074;width:502;height:524" coordorigin="7385,2074" coordsize="502,524">
              <v:shape style="position:absolute;left:7385;top:2074;width:502;height:524" coordorigin="7385,2074" coordsize="502,524" path="m7385,2421l7385,2549,7389,2530,7399,2515,7415,2504,7433,2500,7839,2500,7858,2504,7873,2515,7883,2530,7887,2549,7883,2568,7873,2584,7858,2594,7839,2598,7433,2598,7415,2594,7399,2584,7389,2568,7385,2549,7389,2530,7399,2515,7415,2504,7433,2500,7839,2500,7858,2504,7873,2515,7883,2530,7887,2549,7887,2074,7385,2074,7385,2421xe" filled="false" stroked="true" strokeweight="1.1pt" strokecolor="#231f20">
                <v:path arrowok="t"/>
              </v:shape>
            </v:group>
            <v:group style="position:absolute;left:7207;top:1428;width:861;height:877" coordorigin="7207,1428" coordsize="861,877">
              <v:shape style="position:absolute;left:7207;top:1428;width:861;height:877" coordorigin="7207,1428" coordsize="861,877" path="m7207,1428l8067,1428,8067,2305,7207,2305,7207,1428xe" filled="true" fillcolor="#ffffff" stroked="false">
                <v:path arrowok="t"/>
                <v:fill type="solid"/>
              </v:shape>
            </v:group>
            <v:group style="position:absolute;left:7518;top:3374;width:813;height:103" coordorigin="7518,3374" coordsize="813,103">
              <v:shape style="position:absolute;left:7518;top:3374;width:813;height:103" coordorigin="7518,3374" coordsize="813,103" path="m7518,3374l8330,3374,8330,3476,7518,3476,7518,3374xe" filled="true" fillcolor="#ffffff" stroked="false">
                <v:path arrowok="t"/>
                <v:fill type="solid"/>
              </v:shape>
            </v:group>
            <v:group style="position:absolute;left:7518;top:3374;width:813;height:103" coordorigin="7518,3374" coordsize="813,103">
              <v:shape style="position:absolute;left:7518;top:3374;width:813;height:103" coordorigin="7518,3374" coordsize="813,103" path="m7518,3476l8330,3476,8330,3374,7518,3374,7518,3476xe" filled="false" stroked="true" strokeweight=".353pt" strokecolor="#ffffff">
                <v:path arrowok="t"/>
              </v:shape>
            </v:group>
            <v:group style="position:absolute;left:7542;top:3376;width:2;height:98" coordorigin="7542,3376" coordsize="2,98">
              <v:shape style="position:absolute;left:7542;top:3376;width:2;height:98" coordorigin="7542,3376" coordsize="0,98" path="m7542,3376l7542,3474e" filled="false" stroked="true" strokeweight="2.389pt" strokecolor="#ffffff">
                <v:path arrowok="t"/>
              </v:shape>
            </v:group>
            <v:group style="position:absolute;left:8306;top:3376;width:2;height:98" coordorigin="8306,3376" coordsize="2,98">
              <v:shape style="position:absolute;left:8306;top:3376;width:2;height:98" coordorigin="8306,3376" coordsize="0,98" path="m8306,3376l8306,3474e" filled="false" stroked="true" strokeweight="2.389pt" strokecolor="#ffffff">
                <v:path arrowok="t"/>
              </v:shape>
            </v:group>
            <v:group style="position:absolute;left:7518;top:3449;width:48;height:25" coordorigin="7518,3449" coordsize="48,25">
              <v:shape style="position:absolute;left:7518;top:3449;width:48;height:25" coordorigin="7518,3449" coordsize="48,25" path="m7565,3449l7565,3474,7518,3474e" filled="false" stroked="true" strokeweight=".353pt" strokecolor="#231f20">
                <v:path arrowok="t"/>
              </v:shape>
            </v:group>
            <v:group style="position:absolute;left:7518;top:3376;width:48;height:98" coordorigin="7518,3376" coordsize="48,98">
              <v:shape style="position:absolute;left:7518;top:3376;width:48;height:98" coordorigin="7518,3376" coordsize="48,98" path="m7518,3474l7518,3376,7565,3376,7565,3413e" filled="false" stroked="true" strokeweight=".353pt" strokecolor="#231f20">
                <v:path arrowok="t"/>
              </v:shape>
            </v:group>
            <v:group style="position:absolute;left:8282;top:3449;width:48;height:25" coordorigin="8282,3449" coordsize="48,25">
              <v:shape style="position:absolute;left:8282;top:3449;width:48;height:25" coordorigin="8282,3449" coordsize="48,25" path="m8282,3449l8282,3474,8330,3474e" filled="false" stroked="true" strokeweight=".353pt" strokecolor="#231f20">
                <v:path arrowok="t"/>
              </v:shape>
            </v:group>
            <v:group style="position:absolute;left:8282;top:3376;width:48;height:98" coordorigin="8282,3376" coordsize="48,98">
              <v:shape style="position:absolute;left:8282;top:3376;width:48;height:98" coordorigin="8282,3376" coordsize="48,98" path="m8330,3474l8330,3376,8282,3376,8282,3413e" filled="false" stroked="true" strokeweight=".353pt" strokecolor="#231f20">
                <v:path arrowok="t"/>
              </v:shape>
            </v:group>
            <v:group style="position:absolute;left:7565;top:3431;width:12;height:2" coordorigin="7565,3431" coordsize="12,2">
              <v:shape style="position:absolute;left:7565;top:3431;width:12;height:2" coordorigin="7565,3431" coordsize="12,0" path="m7565,3431l7577,3431e" filled="false" stroked="true" strokeweight="1.827pt" strokecolor="#ffffff">
                <v:path arrowok="t"/>
              </v:shape>
            </v:group>
            <v:group style="position:absolute;left:8270;top:3431;width:12;height:2" coordorigin="8270,3431" coordsize="12,2">
              <v:shape style="position:absolute;left:8270;top:3431;width:12;height:2" coordorigin="8270,3431" coordsize="12,0" path="m8270,3431l8282,3431e" filled="false" stroked="true" strokeweight="1.827pt" strokecolor="#ffffff">
                <v:path arrowok="t"/>
              </v:shape>
            </v:group>
            <v:group style="position:absolute;left:7565;top:3413;width:12;height:37" coordorigin="7565,3413" coordsize="12,37">
              <v:shape style="position:absolute;left:7565;top:3413;width:12;height:37" coordorigin="7565,3413" coordsize="12,37" path="m7565,3413l7577,3413,7577,3449,7565,3449e" filled="false" stroked="true" strokeweight=".353pt" strokecolor="#231f20">
                <v:path arrowok="t"/>
              </v:shape>
            </v:group>
            <v:group style="position:absolute;left:8270;top:3413;width:12;height:37" coordorigin="8270,3413" coordsize="12,37">
              <v:shape style="position:absolute;left:8270;top:3413;width:12;height:37" coordorigin="8270,3413" coordsize="12,37" path="m8282,3413l8270,3413,8270,3449,8282,3449e" filled="false" stroked="true" strokeweight=".353pt" strokecolor="#231f20">
                <v:path arrowok="t"/>
              </v:shape>
            </v:group>
            <v:group style="position:absolute;left:7518;top:3376;width:2;height:98" coordorigin="7518,3376" coordsize="2,98">
              <v:shape style="position:absolute;left:7518;top:3376;width:2;height:98" coordorigin="7518,3376" coordsize="0,98" path="m7518,3474l7518,3376e" filled="false" stroked="true" strokeweight=".353pt" strokecolor="#231f20">
                <v:path arrowok="t"/>
              </v:shape>
            </v:group>
            <v:group style="position:absolute;left:8330;top:3376;width:2;height:98" coordorigin="8330,3376" coordsize="2,98">
              <v:shape style="position:absolute;left:8330;top:3376;width:2;height:98" coordorigin="8330,3376" coordsize="0,98" path="m8330,3474l8330,3376e" filled="false" stroked="true" strokeweight=".353pt" strokecolor="#231f20">
                <v:path arrowok="t"/>
              </v:shape>
            </v:group>
            <v:group style="position:absolute;left:7565;top:2646;width:717;height:731" coordorigin="7565,2646" coordsize="717,731">
              <v:shape style="position:absolute;left:7565;top:2646;width:717;height:731" coordorigin="7565,2646" coordsize="717,731" path="m7565,3376l7569,3302,7580,3229,7598,3159,7622,3092,7652,3028,7688,2968,7729,2912,7775,2860,7826,2813,7881,2770,7941,2734,8003,2703,8069,2679,8138,2661,8209,2649,8282,2646e" filled="false" stroked="true" strokeweight="1.1pt" strokecolor="#231f20">
                <v:path arrowok="t"/>
              </v:shape>
            </v:group>
            <v:group style="position:absolute;left:8246;top:2646;width:36;height:731" coordorigin="8246,2646" coordsize="36,731">
              <v:shape style="position:absolute;left:8246;top:2646;width:36;height:731" coordorigin="8246,2646" coordsize="36,731" path="m8246,3376l8282,3376,8282,2646,8246,2646,8246,3376xe" filled="true" fillcolor="#ffffff" stroked="false">
                <v:path arrowok="t"/>
                <v:fill type="solid"/>
              </v:shape>
            </v:group>
            <v:group style="position:absolute;left:8235;top:2635;width:58;height:753" coordorigin="8235,2635" coordsize="58,753">
              <v:shape style="position:absolute;left:8235;top:2635;width:58;height:753" coordorigin="8235,2635" coordsize="58,753" path="m8235,3387l8293,3387,8293,2635,8235,2635,8235,3387xe" filled="true" fillcolor="#231f20" stroked="false">
                <v:path arrowok="t"/>
                <v:fill type="solid"/>
              </v:shape>
            </v:group>
            <v:group style="position:absolute;left:4701;top:420;width:1787;height:790" coordorigin="4701,420" coordsize="1787,790">
              <v:shape style="position:absolute;left:4701;top:420;width:1787;height:790" coordorigin="4701,420" coordsize="1787,790" path="m5892,420l5818,431,5744,439,5669,444,5594,445,5520,444,5445,439,5371,431,5297,420,5223,431,5148,439,5074,444,4999,445,4924,444,4850,439,4775,431,4701,420,4701,1180,4775,1192,4849,1201,4924,1206,4999,1209,5074,1206,5148,1201,5223,1192,5297,1180,5371,1192,5445,1201,5520,1206,5594,1209,5669,1206,5744,1201,5818,1192,5892,1180,5966,1191,6041,1199,6115,1203,6190,1205,6265,1203,6339,1199,6413,1191,6488,1180,6488,420,6413,431,6339,439,6265,444,6190,445,6115,444,6041,439,5966,431,5892,420xe" filled="false" stroked="true" strokeweight="1.1pt" strokecolor="#231f20">
                <v:path arrowok="t"/>
              </v:shape>
            </v:group>
            <v:group style="position:absolute;left:5892;top:420;width:2;height:760" coordorigin="5892,420" coordsize="2,760">
              <v:shape style="position:absolute;left:5892;top:420;width:2;height:760" coordorigin="5892,420" coordsize="0,760" path="m5892,420l5892,1180e" filled="false" stroked="true" strokeweight=".353pt" strokecolor="#231f20">
                <v:path arrowok="t"/>
              </v:shape>
            </v:group>
            <v:group style="position:absolute;left:5297;top:420;width:2;height:760" coordorigin="5297,420" coordsize="2,760">
              <v:shape style="position:absolute;left:5297;top:420;width:2;height:760" coordorigin="5297,420" coordsize="0,760" path="m5297,420l5297,1180e" filled="false" stroked="true" strokeweight=".353pt" strokecolor="#231f20">
                <v:path arrowok="t"/>
              </v:shape>
            </v:group>
            <v:group style="position:absolute;left:6326;top:1019;width:25;height:30" coordorigin="6326,1019" coordsize="25,30">
              <v:shape style="position:absolute;left:6326;top:1019;width:25;height:30" coordorigin="6326,1019" coordsize="25,30" path="m6326,1034l6326,1025,6332,1019,6339,1019,6346,1019,6351,1025,6351,1034,6351,1042,6346,1048,6339,1048,6332,1048,6326,1042,6326,1034xe" filled="false" stroked="true" strokeweight=".353pt" strokecolor="#231f20">
                <v:path arrowok="t"/>
              </v:shape>
            </v:group>
            <v:group style="position:absolute;left:6029;top:668;width:25;height:30" coordorigin="6029,668" coordsize="25,30">
              <v:shape style="position:absolute;left:6029;top:668;width:25;height:30" coordorigin="6029,668" coordsize="25,30" path="m6029,683l6029,675,6034,668,6041,668,6048,668,6053,675,6053,683,6053,691,6048,697,6041,697,6034,697,6029,691,6029,683xe" filled="false" stroked="true" strokeweight=".353pt" strokecolor="#231f20">
                <v:path arrowok="t"/>
              </v:shape>
            </v:group>
            <v:group style="position:absolute;left:6177;top:668;width:25;height:30" coordorigin="6177,668" coordsize="25,30">
              <v:shape style="position:absolute;left:6177;top:668;width:25;height:30" coordorigin="6177,668" coordsize="25,30" path="m6177,683l6177,675,6183,668,6190,668,6197,668,6202,675,6202,683,6202,691,6197,697,6190,697,6183,697,6177,691,6177,683xe" filled="false" stroked="true" strokeweight=".353pt" strokecolor="#231f20">
                <v:path arrowok="t"/>
              </v:shape>
            </v:group>
            <v:group style="position:absolute;left:6326;top:668;width:25;height:30" coordorigin="6326,668" coordsize="25,30">
              <v:shape style="position:absolute;left:6326;top:668;width:25;height:30" coordorigin="6326,668" coordsize="25,30" path="m6326,683l6326,675,6332,668,6339,668,6346,668,6351,675,6351,683,6351,691,6346,697,6339,697,6332,697,6326,691,6326,683xe" filled="false" stroked="true" strokeweight=".353pt" strokecolor="#231f20">
                <v:path arrowok="t"/>
              </v:shape>
            </v:group>
            <v:group style="position:absolute;left:6029;top:844;width:25;height:30" coordorigin="6029,844" coordsize="25,30">
              <v:shape style="position:absolute;left:6029;top:844;width:25;height:30" coordorigin="6029,844" coordsize="25,30" path="m6029,858l6029,850,6034,844,6041,844,6048,844,6053,850,6053,858,6053,866,6048,873,6041,873,6034,873,6029,866,6029,858xe" filled="false" stroked="true" strokeweight=".353pt" strokecolor="#231f20">
                <v:path arrowok="t"/>
              </v:shape>
            </v:group>
            <v:group style="position:absolute;left:6177;top:844;width:25;height:30" coordorigin="6177,844" coordsize="25,30">
              <v:shape style="position:absolute;left:6177;top:844;width:25;height:30" coordorigin="6177,844" coordsize="25,30" path="m6177,858l6177,850,6183,844,6190,844,6197,844,6202,850,6202,858,6202,866,6197,873,6190,873,6183,873,6177,866,6177,858xe" filled="false" stroked="true" strokeweight=".353pt" strokecolor="#231f20">
                <v:path arrowok="t"/>
              </v:shape>
            </v:group>
            <v:group style="position:absolute;left:6326;top:844;width:25;height:30" coordorigin="6326,844" coordsize="25,30">
              <v:shape style="position:absolute;left:6326;top:844;width:25;height:30" coordorigin="6326,844" coordsize="25,30" path="m6326,858l6326,850,6332,844,6339,844,6346,844,6351,850,6351,858,6351,866,6346,873,6339,873,6332,873,6326,866,6326,858xe" filled="false" stroked="true" strokeweight=".353pt" strokecolor="#231f20">
                <v:path arrowok="t"/>
              </v:shape>
            </v:group>
            <v:group style="position:absolute;left:6029;top:1019;width:25;height:30" coordorigin="6029,1019" coordsize="25,30">
              <v:shape style="position:absolute;left:6029;top:1019;width:25;height:30" coordorigin="6029,1019" coordsize="25,30" path="m6029,1034l6029,1025,6034,1019,6041,1019,6048,1019,6053,1025,6053,1034,6053,1042,6048,1048,6041,1048,6034,1048,6029,1042,6029,1034xe" filled="false" stroked="true" strokeweight=".353pt" strokecolor="#231f20">
                <v:path arrowok="t"/>
              </v:shape>
            </v:group>
            <v:group style="position:absolute;left:6177;top:1019;width:25;height:30" coordorigin="6177,1019" coordsize="25,30">
              <v:shape style="position:absolute;left:6177;top:1019;width:25;height:30" coordorigin="6177,1019" coordsize="25,30" path="m6177,1034l6177,1025,6183,1019,6190,1019,6197,1019,6202,1025,6202,1034,6202,1042,6197,1048,6190,1048,6183,1048,6177,1042,6177,1034xe" filled="false" stroked="true" strokeweight=".353pt" strokecolor="#231f20">
                <v:path arrowok="t"/>
              </v:shape>
            </v:group>
            <v:group style="position:absolute;left:6351;top:1034;width:25;height:2" coordorigin="6351,1034" coordsize="25,2">
              <v:shape style="position:absolute;left:6351;top:1034;width:25;height:2" coordorigin="6351,1034" coordsize="25,0" path="m6351,1034l6376,1034e" filled="false" stroked="true" strokeweight=".550pt" strokecolor="#231f20">
                <v:path arrowok="t"/>
              </v:shape>
            </v:group>
            <v:group style="position:absolute;left:6302;top:1034;width:25;height:2" coordorigin="6302,1034" coordsize="25,2">
              <v:shape style="position:absolute;left:6302;top:1034;width:25;height:2" coordorigin="6302,1034" coordsize="25,0" path="m6302,1034l6326,1034e" filled="false" stroked="true" strokeweight=".550pt" strokecolor="#231f20">
                <v:path arrowok="t"/>
              </v:shape>
            </v:group>
            <v:group style="position:absolute;left:6339;top:1048;width:2;height:30" coordorigin="6339,1048" coordsize="2,30">
              <v:shape style="position:absolute;left:6339;top:1048;width:2;height:30" coordorigin="6339,1048" coordsize="0,30" path="m6339,1048l6339,1077e" filled="false" stroked="true" strokeweight=".550pt" strokecolor="#231f20">
                <v:path arrowok="t"/>
              </v:shape>
            </v:group>
            <v:group style="position:absolute;left:6339;top:990;width:2;height:30" coordorigin="6339,990" coordsize="2,30">
              <v:shape style="position:absolute;left:6339;top:990;width:2;height:30" coordorigin="6339,990" coordsize="0,30" path="m6339,990l6339,1019e" filled="false" stroked="true" strokeweight=".550pt" strokecolor="#231f20">
                <v:path arrowok="t"/>
              </v:shape>
            </v:group>
            <v:group style="position:absolute;left:6053;top:683;width:25;height:2" coordorigin="6053,683" coordsize="25,2">
              <v:shape style="position:absolute;left:6053;top:683;width:25;height:2" coordorigin="6053,683" coordsize="25,0" path="m6053,683l6078,683e" filled="false" stroked="true" strokeweight=".550pt" strokecolor="#231f20">
                <v:path arrowok="t"/>
              </v:shape>
            </v:group>
            <v:group style="position:absolute;left:6004;top:683;width:25;height:2" coordorigin="6004,683" coordsize="25,2">
              <v:shape style="position:absolute;left:6004;top:683;width:25;height:2" coordorigin="6004,683" coordsize="25,0" path="m6004,683l6029,683e" filled="false" stroked="true" strokeweight=".550pt" strokecolor="#231f20">
                <v:path arrowok="t"/>
              </v:shape>
            </v:group>
            <v:group style="position:absolute;left:6041;top:697;width:2;height:30" coordorigin="6041,697" coordsize="2,30">
              <v:shape style="position:absolute;left:6041;top:697;width:2;height:30" coordorigin="6041,697" coordsize="0,30" path="m6041,697l6041,727e" filled="false" stroked="true" strokeweight=".550pt" strokecolor="#231f20">
                <v:path arrowok="t"/>
              </v:shape>
            </v:group>
            <v:group style="position:absolute;left:6041;top:639;width:2;height:30" coordorigin="6041,639" coordsize="2,30">
              <v:shape style="position:absolute;left:6041;top:639;width:2;height:30" coordorigin="6041,639" coordsize="0,30" path="m6041,639l6041,668e" filled="false" stroked="true" strokeweight=".550pt" strokecolor="#231f20">
                <v:path arrowok="t"/>
              </v:shape>
            </v:group>
            <v:group style="position:absolute;left:6202;top:683;width:25;height:2" coordorigin="6202,683" coordsize="25,2">
              <v:shape style="position:absolute;left:6202;top:683;width:25;height:2" coordorigin="6202,683" coordsize="25,0" path="m6202,683l6227,683e" filled="false" stroked="true" strokeweight=".550pt" strokecolor="#231f20">
                <v:path arrowok="t"/>
              </v:shape>
            </v:group>
            <v:group style="position:absolute;left:6153;top:683;width:25;height:2" coordorigin="6153,683" coordsize="25,2">
              <v:shape style="position:absolute;left:6153;top:683;width:25;height:2" coordorigin="6153,683" coordsize="25,0" path="m6153,683l6177,683e" filled="false" stroked="true" strokeweight=".550pt" strokecolor="#231f20">
                <v:path arrowok="t"/>
              </v:shape>
            </v:group>
            <v:group style="position:absolute;left:6190;top:697;width:2;height:30" coordorigin="6190,697" coordsize="2,30">
              <v:shape style="position:absolute;left:6190;top:697;width:2;height:30" coordorigin="6190,697" coordsize="0,30" path="m6190,697l6190,727e" filled="false" stroked="true" strokeweight=".550pt" strokecolor="#231f20">
                <v:path arrowok="t"/>
              </v:shape>
            </v:group>
            <v:group style="position:absolute;left:6190;top:639;width:2;height:30" coordorigin="6190,639" coordsize="2,30">
              <v:shape style="position:absolute;left:6190;top:639;width:2;height:30" coordorigin="6190,639" coordsize="0,30" path="m6190,639l6190,668e" filled="false" stroked="true" strokeweight=".550pt" strokecolor="#231f20">
                <v:path arrowok="t"/>
              </v:shape>
            </v:group>
            <v:group style="position:absolute;left:6351;top:683;width:25;height:2" coordorigin="6351,683" coordsize="25,2">
              <v:shape style="position:absolute;left:6351;top:683;width:25;height:2" coordorigin="6351,683" coordsize="25,0" path="m6351,683l6376,683e" filled="false" stroked="true" strokeweight=".550pt" strokecolor="#231f20">
                <v:path arrowok="t"/>
              </v:shape>
            </v:group>
            <v:group style="position:absolute;left:6302;top:683;width:25;height:2" coordorigin="6302,683" coordsize="25,2">
              <v:shape style="position:absolute;left:6302;top:683;width:25;height:2" coordorigin="6302,683" coordsize="25,0" path="m6302,683l6326,683e" filled="false" stroked="true" strokeweight=".550pt" strokecolor="#231f20">
                <v:path arrowok="t"/>
              </v:shape>
            </v:group>
            <v:group style="position:absolute;left:6339;top:697;width:2;height:30" coordorigin="6339,697" coordsize="2,30">
              <v:shape style="position:absolute;left:6339;top:697;width:2;height:30" coordorigin="6339,697" coordsize="0,30" path="m6339,697l6339,727e" filled="false" stroked="true" strokeweight=".550pt" strokecolor="#231f20">
                <v:path arrowok="t"/>
              </v:shape>
            </v:group>
            <v:group style="position:absolute;left:6339;top:639;width:2;height:30" coordorigin="6339,639" coordsize="2,30">
              <v:shape style="position:absolute;left:6339;top:639;width:2;height:30" coordorigin="6339,639" coordsize="0,30" path="m6339,639l6339,668e" filled="false" stroked="true" strokeweight=".550pt" strokecolor="#231f20">
                <v:path arrowok="t"/>
              </v:shape>
            </v:group>
            <v:group style="position:absolute;left:6053;top:858;width:25;height:2" coordorigin="6053,858" coordsize="25,2">
              <v:shape style="position:absolute;left:6053;top:858;width:25;height:2" coordorigin="6053,858" coordsize="25,0" path="m6053,858l6078,858e" filled="false" stroked="true" strokeweight=".550pt" strokecolor="#231f20">
                <v:path arrowok="t"/>
              </v:shape>
            </v:group>
            <v:group style="position:absolute;left:6004;top:858;width:25;height:2" coordorigin="6004,858" coordsize="25,2">
              <v:shape style="position:absolute;left:6004;top:858;width:25;height:2" coordorigin="6004,858" coordsize="25,0" path="m6004,858l6029,858e" filled="false" stroked="true" strokeweight=".550pt" strokecolor="#231f20">
                <v:path arrowok="t"/>
              </v:shape>
            </v:group>
            <v:group style="position:absolute;left:6041;top:873;width:2;height:30" coordorigin="6041,873" coordsize="2,30">
              <v:shape style="position:absolute;left:6041;top:873;width:2;height:30" coordorigin="6041,873" coordsize="0,30" path="m6041,873l6041,902e" filled="false" stroked="true" strokeweight=".550pt" strokecolor="#231f20">
                <v:path arrowok="t"/>
              </v:shape>
            </v:group>
            <v:group style="position:absolute;left:6041;top:814;width:2;height:30" coordorigin="6041,814" coordsize="2,30">
              <v:shape style="position:absolute;left:6041;top:814;width:2;height:30" coordorigin="6041,814" coordsize="0,30" path="m6041,814l6041,844e" filled="false" stroked="true" strokeweight=".550pt" strokecolor="#231f20">
                <v:path arrowok="t"/>
              </v:shape>
            </v:group>
            <v:group style="position:absolute;left:6202;top:858;width:25;height:2" coordorigin="6202,858" coordsize="25,2">
              <v:shape style="position:absolute;left:6202;top:858;width:25;height:2" coordorigin="6202,858" coordsize="25,0" path="m6202,858l6227,858e" filled="false" stroked="true" strokeweight=".550pt" strokecolor="#231f20">
                <v:path arrowok="t"/>
              </v:shape>
            </v:group>
            <v:group style="position:absolute;left:6153;top:858;width:25;height:2" coordorigin="6153,858" coordsize="25,2">
              <v:shape style="position:absolute;left:6153;top:858;width:25;height:2" coordorigin="6153,858" coordsize="25,0" path="m6153,858l6177,858e" filled="false" stroked="true" strokeweight=".550pt" strokecolor="#231f20">
                <v:path arrowok="t"/>
              </v:shape>
            </v:group>
            <v:group style="position:absolute;left:6190;top:873;width:2;height:30" coordorigin="6190,873" coordsize="2,30">
              <v:shape style="position:absolute;left:6190;top:873;width:2;height:30" coordorigin="6190,873" coordsize="0,30" path="m6190,873l6190,902e" filled="false" stroked="true" strokeweight=".550pt" strokecolor="#231f20">
                <v:path arrowok="t"/>
              </v:shape>
            </v:group>
            <v:group style="position:absolute;left:6190;top:814;width:2;height:30" coordorigin="6190,814" coordsize="2,30">
              <v:shape style="position:absolute;left:6190;top:814;width:2;height:30" coordorigin="6190,814" coordsize="0,30" path="m6190,814l6190,844e" filled="false" stroked="true" strokeweight=".550pt" strokecolor="#231f20">
                <v:path arrowok="t"/>
              </v:shape>
            </v:group>
            <v:group style="position:absolute;left:6351;top:858;width:25;height:2" coordorigin="6351,858" coordsize="25,2">
              <v:shape style="position:absolute;left:6351;top:858;width:25;height:2" coordorigin="6351,858" coordsize="25,0" path="m6351,858l6376,858e" filled="false" stroked="true" strokeweight=".550pt" strokecolor="#231f20">
                <v:path arrowok="t"/>
              </v:shape>
            </v:group>
            <v:group style="position:absolute;left:6302;top:858;width:25;height:2" coordorigin="6302,858" coordsize="25,2">
              <v:shape style="position:absolute;left:6302;top:858;width:25;height:2" coordorigin="6302,858" coordsize="25,0" path="m6302,858l6326,858e" filled="false" stroked="true" strokeweight=".550pt" strokecolor="#231f20">
                <v:path arrowok="t"/>
              </v:shape>
            </v:group>
            <v:group style="position:absolute;left:6339;top:873;width:2;height:30" coordorigin="6339,873" coordsize="2,30">
              <v:shape style="position:absolute;left:6339;top:873;width:2;height:30" coordorigin="6339,873" coordsize="0,30" path="m6339,873l6339,902e" filled="false" stroked="true" strokeweight=".550pt" strokecolor="#231f20">
                <v:path arrowok="t"/>
              </v:shape>
            </v:group>
            <v:group style="position:absolute;left:6339;top:814;width:2;height:30" coordorigin="6339,814" coordsize="2,30">
              <v:shape style="position:absolute;left:6339;top:814;width:2;height:30" coordorigin="6339,814" coordsize="0,30" path="m6339,814l6339,844e" filled="false" stroked="true" strokeweight=".550pt" strokecolor="#231f20">
                <v:path arrowok="t"/>
              </v:shape>
            </v:group>
            <v:group style="position:absolute;left:6053;top:1034;width:25;height:2" coordorigin="6053,1034" coordsize="25,2">
              <v:shape style="position:absolute;left:6053;top:1034;width:25;height:2" coordorigin="6053,1034" coordsize="25,0" path="m6053,1034l6078,1034e" filled="false" stroked="true" strokeweight=".550pt" strokecolor="#231f20">
                <v:path arrowok="t"/>
              </v:shape>
            </v:group>
            <v:group style="position:absolute;left:6004;top:1034;width:25;height:2" coordorigin="6004,1034" coordsize="25,2">
              <v:shape style="position:absolute;left:6004;top:1034;width:25;height:2" coordorigin="6004,1034" coordsize="25,0" path="m6004,1034l6029,1034e" filled="false" stroked="true" strokeweight=".550pt" strokecolor="#231f20">
                <v:path arrowok="t"/>
              </v:shape>
            </v:group>
            <v:group style="position:absolute;left:6041;top:1048;width:2;height:30" coordorigin="6041,1048" coordsize="2,30">
              <v:shape style="position:absolute;left:6041;top:1048;width:2;height:30" coordorigin="6041,1048" coordsize="0,30" path="m6041,1048l6041,1077e" filled="false" stroked="true" strokeweight=".550pt" strokecolor="#231f20">
                <v:path arrowok="t"/>
              </v:shape>
            </v:group>
            <v:group style="position:absolute;left:6041;top:990;width:2;height:30" coordorigin="6041,990" coordsize="2,30">
              <v:shape style="position:absolute;left:6041;top:990;width:2;height:30" coordorigin="6041,990" coordsize="0,30" path="m6041,990l6041,1019e" filled="false" stroked="true" strokeweight=".550pt" strokecolor="#231f20">
                <v:path arrowok="t"/>
              </v:shape>
            </v:group>
            <v:group style="position:absolute;left:6202;top:1034;width:25;height:2" coordorigin="6202,1034" coordsize="25,2">
              <v:shape style="position:absolute;left:6202;top:1034;width:25;height:2" coordorigin="6202,1034" coordsize="25,0" path="m6202,1034l6227,1034e" filled="false" stroked="true" strokeweight=".550pt" strokecolor="#231f20">
                <v:path arrowok="t"/>
              </v:shape>
            </v:group>
            <v:group style="position:absolute;left:6153;top:1034;width:25;height:2" coordorigin="6153,1034" coordsize="25,2">
              <v:shape style="position:absolute;left:6153;top:1034;width:25;height:2" coordorigin="6153,1034" coordsize="25,0" path="m6153,1034l6177,1034e" filled="false" stroked="true" strokeweight=".550pt" strokecolor="#231f20">
                <v:path arrowok="t"/>
              </v:shape>
            </v:group>
            <v:group style="position:absolute;left:6190;top:1048;width:2;height:30" coordorigin="6190,1048" coordsize="2,30">
              <v:shape style="position:absolute;left:6190;top:1048;width:2;height:30" coordorigin="6190,1048" coordsize="0,30" path="m6190,1048l6190,1077e" filled="false" stroked="true" strokeweight=".550pt" strokecolor="#231f20">
                <v:path arrowok="t"/>
              </v:shape>
            </v:group>
            <v:group style="position:absolute;left:6190;top:990;width:2;height:30" coordorigin="6190,990" coordsize="2,30">
              <v:shape style="position:absolute;left:6190;top:990;width:2;height:30" coordorigin="6190,990" coordsize="0,30" path="m6190,990l6190,1019e" filled="false" stroked="true" strokeweight=".550pt" strokecolor="#231f20">
                <v:path arrowok="t"/>
              </v:shape>
            </v:group>
            <v:group style="position:absolute;left:5135;top:1019;width:25;height:30" coordorigin="5135,1019" coordsize="25,30">
              <v:shape style="position:absolute;left:5135;top:1019;width:25;height:30" coordorigin="5135,1019" coordsize="25,30" path="m5135,1034l5135,1025,5141,1019,5148,1019,5155,1019,5160,1025,5160,1034,5160,1042,5155,1048,5148,1048,5141,1048,5135,1042,5135,1034xe" filled="false" stroked="true" strokeweight=".353pt" strokecolor="#231f20">
                <v:path arrowok="t"/>
              </v:shape>
            </v:group>
            <v:group style="position:absolute;left:4838;top:668;width:25;height:30" coordorigin="4838,668" coordsize="25,30">
              <v:shape style="position:absolute;left:4838;top:668;width:25;height:30" coordorigin="4838,668" coordsize="25,30" path="m4838,683l4838,675,4843,668,4850,668,4857,668,4862,675,4862,683,4862,691,4857,697,4850,697,4843,697,4838,691,4838,683xe" filled="false" stroked="true" strokeweight=".353pt" strokecolor="#231f20">
                <v:path arrowok="t"/>
              </v:shape>
            </v:group>
            <v:group style="position:absolute;left:4986;top:668;width:25;height:30" coordorigin="4986,668" coordsize="25,30">
              <v:shape style="position:absolute;left:4986;top:668;width:25;height:30" coordorigin="4986,668" coordsize="25,30" path="m4986,683l4986,675,4992,668,4999,668,5006,668,5011,675,5011,683,5011,691,5006,697,4999,697,4992,697,4986,691,4986,683xe" filled="false" stroked="true" strokeweight=".353pt" strokecolor="#231f20">
                <v:path arrowok="t"/>
              </v:shape>
            </v:group>
            <v:group style="position:absolute;left:5135;top:668;width:25;height:30" coordorigin="5135,668" coordsize="25,30">
              <v:shape style="position:absolute;left:5135;top:668;width:25;height:30" coordorigin="5135,668" coordsize="25,30" path="m5135,683l5135,675,5141,668,5148,668,5155,668,5160,675,5160,683,5160,691,5155,697,5148,697,5141,697,5135,691,5135,683xe" filled="false" stroked="true" strokeweight=".353pt" strokecolor="#231f20">
                <v:path arrowok="t"/>
              </v:shape>
            </v:group>
            <v:group style="position:absolute;left:4838;top:844;width:25;height:30" coordorigin="4838,844" coordsize="25,30">
              <v:shape style="position:absolute;left:4838;top:844;width:25;height:30" coordorigin="4838,844" coordsize="25,30" path="m4838,858l4838,850,4843,844,4850,844,4857,844,4862,850,4862,858,4862,866,4857,873,4850,873,4843,873,4838,866,4838,858xe" filled="false" stroked="true" strokeweight=".353pt" strokecolor="#231f20">
                <v:path arrowok="t"/>
              </v:shape>
            </v:group>
            <v:group style="position:absolute;left:4986;top:844;width:25;height:30" coordorigin="4986,844" coordsize="25,30">
              <v:shape style="position:absolute;left:4986;top:844;width:25;height:30" coordorigin="4986,844" coordsize="25,30" path="m4986,858l4986,850,4992,844,4999,844,5006,844,5011,850,5011,858,5011,866,5006,873,4999,873,4992,873,4986,866,4986,858xe" filled="false" stroked="true" strokeweight=".353pt" strokecolor="#231f20">
                <v:path arrowok="t"/>
              </v:shape>
            </v:group>
            <v:group style="position:absolute;left:5135;top:844;width:25;height:30" coordorigin="5135,844" coordsize="25,30">
              <v:shape style="position:absolute;left:5135;top:844;width:25;height:30" coordorigin="5135,844" coordsize="25,30" path="m5135,858l5135,850,5141,844,5148,844,5155,844,5160,850,5160,858,5160,866,5155,873,5148,873,5141,873,5135,866,5135,858xe" filled="false" stroked="true" strokeweight=".353pt" strokecolor="#231f20">
                <v:path arrowok="t"/>
              </v:shape>
            </v:group>
            <v:group style="position:absolute;left:4838;top:1019;width:25;height:30" coordorigin="4838,1019" coordsize="25,30">
              <v:shape style="position:absolute;left:4838;top:1019;width:25;height:30" coordorigin="4838,1019" coordsize="25,30" path="m4838,1034l4838,1025,4843,1019,4850,1019,4857,1019,4862,1025,4862,1034,4862,1042,4857,1048,4850,1048,4843,1048,4838,1042,4838,1034xe" filled="false" stroked="true" strokeweight=".353pt" strokecolor="#231f20">
                <v:path arrowok="t"/>
              </v:shape>
            </v:group>
            <v:group style="position:absolute;left:4986;top:1019;width:25;height:30" coordorigin="4986,1019" coordsize="25,30">
              <v:shape style="position:absolute;left:4986;top:1019;width:25;height:30" coordorigin="4986,1019" coordsize="25,30" path="m4986,1034l4986,1025,4992,1019,4999,1019,5006,1019,5011,1025,5011,1034,5011,1042,5006,1048,4999,1048,4992,1048,4986,1042,4986,1034xe" filled="false" stroked="true" strokeweight=".353pt" strokecolor="#231f20">
                <v:path arrowok="t"/>
              </v:shape>
            </v:group>
            <v:group style="position:absolute;left:5160;top:1034;width:25;height:2" coordorigin="5160,1034" coordsize="25,2">
              <v:shape style="position:absolute;left:5160;top:1034;width:25;height:2" coordorigin="5160,1034" coordsize="25,0" path="m5160,1034l5185,1034e" filled="false" stroked="true" strokeweight=".550pt" strokecolor="#231f20">
                <v:path arrowok="t"/>
              </v:shape>
            </v:group>
            <v:group style="position:absolute;left:5111;top:1034;width:25;height:2" coordorigin="5111,1034" coordsize="25,2">
              <v:shape style="position:absolute;left:5111;top:1034;width:25;height:2" coordorigin="5111,1034" coordsize="25,0" path="m5111,1034l5135,1034e" filled="false" stroked="true" strokeweight=".550pt" strokecolor="#231f20">
                <v:path arrowok="t"/>
              </v:shape>
            </v:group>
            <v:group style="position:absolute;left:5148;top:1048;width:2;height:30" coordorigin="5148,1048" coordsize="2,30">
              <v:shape style="position:absolute;left:5148;top:1048;width:2;height:30" coordorigin="5148,1048" coordsize="0,30" path="m5148,1048l5148,1077e" filled="false" stroked="true" strokeweight=".550pt" strokecolor="#231f20">
                <v:path arrowok="t"/>
              </v:shape>
            </v:group>
            <v:group style="position:absolute;left:5148;top:990;width:2;height:30" coordorigin="5148,990" coordsize="2,30">
              <v:shape style="position:absolute;left:5148;top:990;width:2;height:30" coordorigin="5148,990" coordsize="0,30" path="m5148,990l5148,1019e" filled="false" stroked="true" strokeweight=".550pt" strokecolor="#231f20">
                <v:path arrowok="t"/>
              </v:shape>
            </v:group>
            <v:group style="position:absolute;left:4862;top:683;width:25;height:2" coordorigin="4862,683" coordsize="25,2">
              <v:shape style="position:absolute;left:4862;top:683;width:25;height:2" coordorigin="4862,683" coordsize="25,0" path="m4862,683l4887,683e" filled="false" stroked="true" strokeweight=".550pt" strokecolor="#231f20">
                <v:path arrowok="t"/>
              </v:shape>
            </v:group>
            <v:group style="position:absolute;left:4813;top:683;width:25;height:2" coordorigin="4813,683" coordsize="25,2">
              <v:shape style="position:absolute;left:4813;top:683;width:25;height:2" coordorigin="4813,683" coordsize="25,0" path="m4813,683l4838,683e" filled="false" stroked="true" strokeweight=".550pt" strokecolor="#231f20">
                <v:path arrowok="t"/>
              </v:shape>
            </v:group>
            <v:group style="position:absolute;left:4850;top:697;width:2;height:30" coordorigin="4850,697" coordsize="2,30">
              <v:shape style="position:absolute;left:4850;top:697;width:2;height:30" coordorigin="4850,697" coordsize="0,30" path="m4850,697l4850,727e" filled="false" stroked="true" strokeweight=".550pt" strokecolor="#231f20">
                <v:path arrowok="t"/>
              </v:shape>
            </v:group>
            <v:group style="position:absolute;left:4850;top:639;width:2;height:30" coordorigin="4850,639" coordsize="2,30">
              <v:shape style="position:absolute;left:4850;top:639;width:2;height:30" coordorigin="4850,639" coordsize="0,30" path="m4850,639l4850,668e" filled="false" stroked="true" strokeweight=".550pt" strokecolor="#231f20">
                <v:path arrowok="t"/>
              </v:shape>
            </v:group>
            <v:group style="position:absolute;left:5011;top:683;width:25;height:2" coordorigin="5011,683" coordsize="25,2">
              <v:shape style="position:absolute;left:5011;top:683;width:25;height:2" coordorigin="5011,683" coordsize="25,0" path="m5011,683l5036,683e" filled="false" stroked="true" strokeweight=".550pt" strokecolor="#231f20">
                <v:path arrowok="t"/>
              </v:shape>
            </v:group>
            <v:group style="position:absolute;left:4962;top:683;width:25;height:2" coordorigin="4962,683" coordsize="25,2">
              <v:shape style="position:absolute;left:4962;top:683;width:25;height:2" coordorigin="4962,683" coordsize="25,0" path="m4962,683l4986,683e" filled="false" stroked="true" strokeweight=".550pt" strokecolor="#231f20">
                <v:path arrowok="t"/>
              </v:shape>
            </v:group>
            <v:group style="position:absolute;left:4999;top:697;width:2;height:30" coordorigin="4999,697" coordsize="2,30">
              <v:shape style="position:absolute;left:4999;top:697;width:2;height:30" coordorigin="4999,697" coordsize="0,30" path="m4999,697l4999,727e" filled="false" stroked="true" strokeweight=".550pt" strokecolor="#231f20">
                <v:path arrowok="t"/>
              </v:shape>
            </v:group>
            <v:group style="position:absolute;left:4999;top:639;width:2;height:30" coordorigin="4999,639" coordsize="2,30">
              <v:shape style="position:absolute;left:4999;top:639;width:2;height:30" coordorigin="4999,639" coordsize="0,30" path="m4999,639l4999,668e" filled="false" stroked="true" strokeweight=".550pt" strokecolor="#231f20">
                <v:path arrowok="t"/>
              </v:shape>
            </v:group>
            <v:group style="position:absolute;left:5160;top:683;width:25;height:2" coordorigin="5160,683" coordsize="25,2">
              <v:shape style="position:absolute;left:5160;top:683;width:25;height:2" coordorigin="5160,683" coordsize="25,0" path="m5160,683l5185,683e" filled="false" stroked="true" strokeweight=".550pt" strokecolor="#231f20">
                <v:path arrowok="t"/>
              </v:shape>
            </v:group>
            <v:group style="position:absolute;left:5111;top:683;width:25;height:2" coordorigin="5111,683" coordsize="25,2">
              <v:shape style="position:absolute;left:5111;top:683;width:25;height:2" coordorigin="5111,683" coordsize="25,0" path="m5111,683l5135,683e" filled="false" stroked="true" strokeweight=".550pt" strokecolor="#231f20">
                <v:path arrowok="t"/>
              </v:shape>
            </v:group>
            <v:group style="position:absolute;left:5148;top:697;width:2;height:30" coordorigin="5148,697" coordsize="2,30">
              <v:shape style="position:absolute;left:5148;top:697;width:2;height:30" coordorigin="5148,697" coordsize="0,30" path="m5148,697l5148,727e" filled="false" stroked="true" strokeweight=".550pt" strokecolor="#231f20">
                <v:path arrowok="t"/>
              </v:shape>
            </v:group>
            <v:group style="position:absolute;left:5148;top:639;width:2;height:30" coordorigin="5148,639" coordsize="2,30">
              <v:shape style="position:absolute;left:5148;top:639;width:2;height:30" coordorigin="5148,639" coordsize="0,30" path="m5148,639l5148,668e" filled="false" stroked="true" strokeweight=".550pt" strokecolor="#231f20">
                <v:path arrowok="t"/>
              </v:shape>
            </v:group>
            <v:group style="position:absolute;left:4862;top:858;width:25;height:2" coordorigin="4862,858" coordsize="25,2">
              <v:shape style="position:absolute;left:4862;top:858;width:25;height:2" coordorigin="4862,858" coordsize="25,0" path="m4862,858l4887,858e" filled="false" stroked="true" strokeweight=".550pt" strokecolor="#231f20">
                <v:path arrowok="t"/>
              </v:shape>
            </v:group>
            <v:group style="position:absolute;left:4813;top:858;width:25;height:2" coordorigin="4813,858" coordsize="25,2">
              <v:shape style="position:absolute;left:4813;top:858;width:25;height:2" coordorigin="4813,858" coordsize="25,0" path="m4813,858l4838,858e" filled="false" stroked="true" strokeweight=".550pt" strokecolor="#231f20">
                <v:path arrowok="t"/>
              </v:shape>
            </v:group>
            <v:group style="position:absolute;left:4850;top:873;width:2;height:30" coordorigin="4850,873" coordsize="2,30">
              <v:shape style="position:absolute;left:4850;top:873;width:2;height:30" coordorigin="4850,873" coordsize="0,30" path="m4850,873l4850,902e" filled="false" stroked="true" strokeweight=".550pt" strokecolor="#231f20">
                <v:path arrowok="t"/>
              </v:shape>
            </v:group>
            <v:group style="position:absolute;left:4850;top:814;width:2;height:30" coordorigin="4850,814" coordsize="2,30">
              <v:shape style="position:absolute;left:4850;top:814;width:2;height:30" coordorigin="4850,814" coordsize="0,30" path="m4850,814l4850,844e" filled="false" stroked="true" strokeweight=".550pt" strokecolor="#231f20">
                <v:path arrowok="t"/>
              </v:shape>
            </v:group>
            <v:group style="position:absolute;left:5011;top:858;width:25;height:2" coordorigin="5011,858" coordsize="25,2">
              <v:shape style="position:absolute;left:5011;top:858;width:25;height:2" coordorigin="5011,858" coordsize="25,0" path="m5011,858l5036,858e" filled="false" stroked="true" strokeweight=".550pt" strokecolor="#231f20">
                <v:path arrowok="t"/>
              </v:shape>
            </v:group>
            <v:group style="position:absolute;left:4962;top:858;width:25;height:2" coordorigin="4962,858" coordsize="25,2">
              <v:shape style="position:absolute;left:4962;top:858;width:25;height:2" coordorigin="4962,858" coordsize="25,0" path="m4962,858l4986,858e" filled="false" stroked="true" strokeweight=".550pt" strokecolor="#231f20">
                <v:path arrowok="t"/>
              </v:shape>
            </v:group>
            <v:group style="position:absolute;left:4999;top:873;width:2;height:30" coordorigin="4999,873" coordsize="2,30">
              <v:shape style="position:absolute;left:4999;top:873;width:2;height:30" coordorigin="4999,873" coordsize="0,30" path="m4999,873l4999,902e" filled="false" stroked="true" strokeweight=".550pt" strokecolor="#231f20">
                <v:path arrowok="t"/>
              </v:shape>
            </v:group>
            <v:group style="position:absolute;left:4999;top:814;width:2;height:30" coordorigin="4999,814" coordsize="2,30">
              <v:shape style="position:absolute;left:4999;top:814;width:2;height:30" coordorigin="4999,814" coordsize="0,30" path="m4999,814l4999,844e" filled="false" stroked="true" strokeweight=".550pt" strokecolor="#231f20">
                <v:path arrowok="t"/>
              </v:shape>
            </v:group>
            <v:group style="position:absolute;left:5160;top:858;width:25;height:2" coordorigin="5160,858" coordsize="25,2">
              <v:shape style="position:absolute;left:5160;top:858;width:25;height:2" coordorigin="5160,858" coordsize="25,0" path="m5160,858l5185,858e" filled="false" stroked="true" strokeweight=".550pt" strokecolor="#231f20">
                <v:path arrowok="t"/>
              </v:shape>
            </v:group>
            <v:group style="position:absolute;left:5111;top:858;width:25;height:2" coordorigin="5111,858" coordsize="25,2">
              <v:shape style="position:absolute;left:5111;top:858;width:25;height:2" coordorigin="5111,858" coordsize="25,0" path="m5111,858l5135,858e" filled="false" stroked="true" strokeweight=".550pt" strokecolor="#231f20">
                <v:path arrowok="t"/>
              </v:shape>
            </v:group>
            <v:group style="position:absolute;left:5148;top:873;width:2;height:30" coordorigin="5148,873" coordsize="2,30">
              <v:shape style="position:absolute;left:5148;top:873;width:2;height:30" coordorigin="5148,873" coordsize="0,30" path="m5148,873l5148,902e" filled="false" stroked="true" strokeweight=".550pt" strokecolor="#231f20">
                <v:path arrowok="t"/>
              </v:shape>
            </v:group>
            <v:group style="position:absolute;left:5148;top:814;width:2;height:30" coordorigin="5148,814" coordsize="2,30">
              <v:shape style="position:absolute;left:5148;top:814;width:2;height:30" coordorigin="5148,814" coordsize="0,30" path="m5148,814l5148,844e" filled="false" stroked="true" strokeweight=".550pt" strokecolor="#231f20">
                <v:path arrowok="t"/>
              </v:shape>
            </v:group>
            <v:group style="position:absolute;left:4862;top:1034;width:25;height:2" coordorigin="4862,1034" coordsize="25,2">
              <v:shape style="position:absolute;left:4862;top:1034;width:25;height:2" coordorigin="4862,1034" coordsize="25,0" path="m4862,1034l4887,1034e" filled="false" stroked="true" strokeweight=".550pt" strokecolor="#231f20">
                <v:path arrowok="t"/>
              </v:shape>
            </v:group>
            <v:group style="position:absolute;left:4813;top:1034;width:25;height:2" coordorigin="4813,1034" coordsize="25,2">
              <v:shape style="position:absolute;left:4813;top:1034;width:25;height:2" coordorigin="4813,1034" coordsize="25,0" path="m4813,1034l4838,1034e" filled="false" stroked="true" strokeweight=".550pt" strokecolor="#231f20">
                <v:path arrowok="t"/>
              </v:shape>
            </v:group>
            <v:group style="position:absolute;left:4850;top:1048;width:2;height:30" coordorigin="4850,1048" coordsize="2,30">
              <v:shape style="position:absolute;left:4850;top:1048;width:2;height:30" coordorigin="4850,1048" coordsize="0,30" path="m4850,1048l4850,1077e" filled="false" stroked="true" strokeweight=".550pt" strokecolor="#231f20">
                <v:path arrowok="t"/>
              </v:shape>
            </v:group>
            <v:group style="position:absolute;left:4850;top:990;width:2;height:30" coordorigin="4850,990" coordsize="2,30">
              <v:shape style="position:absolute;left:4850;top:990;width:2;height:30" coordorigin="4850,990" coordsize="0,30" path="m4850,990l4850,1019e" filled="false" stroked="true" strokeweight=".550pt" strokecolor="#231f20">
                <v:path arrowok="t"/>
              </v:shape>
            </v:group>
            <v:group style="position:absolute;left:5011;top:1034;width:25;height:2" coordorigin="5011,1034" coordsize="25,2">
              <v:shape style="position:absolute;left:5011;top:1034;width:25;height:2" coordorigin="5011,1034" coordsize="25,0" path="m5011,1034l5036,1034e" filled="false" stroked="true" strokeweight=".550pt" strokecolor="#231f20">
                <v:path arrowok="t"/>
              </v:shape>
            </v:group>
            <v:group style="position:absolute;left:4962;top:1034;width:25;height:2" coordorigin="4962,1034" coordsize="25,2">
              <v:shape style="position:absolute;left:4962;top:1034;width:25;height:2" coordorigin="4962,1034" coordsize="25,0" path="m4962,1034l4986,1034e" filled="false" stroked="true" strokeweight=".550pt" strokecolor="#231f20">
                <v:path arrowok="t"/>
              </v:shape>
            </v:group>
            <v:group style="position:absolute;left:4999;top:1048;width:2;height:30" coordorigin="4999,1048" coordsize="2,30">
              <v:shape style="position:absolute;left:4999;top:1048;width:2;height:30" coordorigin="4999,1048" coordsize="0,30" path="m4999,1048l4999,1077e" filled="false" stroked="true" strokeweight=".550pt" strokecolor="#231f20">
                <v:path arrowok="t"/>
              </v:shape>
            </v:group>
            <v:group style="position:absolute;left:4999;top:990;width:2;height:30" coordorigin="4999,990" coordsize="2,30">
              <v:shape style="position:absolute;left:4999;top:990;width:2;height:30" coordorigin="4999,990" coordsize="0,30" path="m4999,990l4999,1019e" filled="false" stroked="true" strokeweight=".550pt" strokecolor="#231f20">
                <v:path arrowok="t"/>
              </v:shape>
            </v:group>
            <v:group style="position:absolute;left:4627;top:332;width:1936;height:877" coordorigin="4627,332" coordsize="1936,877">
              <v:shape style="position:absolute;left:4627;top:332;width:1936;height:877" coordorigin="4627,332" coordsize="1936,877" path="m6562,332l4627,332,4627,1209,4701,1209,4701,1180,4705,1104,4709,1028,4711,952,4713,876,4713,800,4713,724,4711,648,4709,572,4705,496,4701,420,6562,420,6562,332xe" filled="true" fillcolor="#ffffff" stroked="false">
                <v:path arrowok="t"/>
                <v:fill type="solid"/>
              </v:shape>
              <v:shape style="position:absolute;left:4627;top:332;width:1936;height:877" coordorigin="4627,332" coordsize="1936,877" path="m6562,420l6488,420,6483,496,6480,572,6478,648,6476,724,6476,800,6476,876,6478,952,6480,1028,6483,1104,6488,1180,6488,1209,6562,1209,6562,420xe" filled="true" fillcolor="#ffffff" stroked="false">
                <v:path arrowok="t"/>
                <v:fill type="solid"/>
              </v:shape>
              <v:shape style="position:absolute;left:4627;top:332;width:1936;height:877" coordorigin="4627,332" coordsize="1936,877" path="m6488,420l5892,420,5966,434,6040,444,6115,451,6190,453,6265,451,6339,444,6414,434,6488,420xe" filled="true" fillcolor="#ffffff" stroked="false">
                <v:path arrowok="t"/>
                <v:fill type="solid"/>
              </v:shape>
              <v:shape style="position:absolute;left:4627;top:332;width:1936;height:877" coordorigin="4627,332" coordsize="1936,877" path="m5892,420l5297,420,5371,434,5445,444,5520,450,5594,452,5669,450,5744,444,5818,434,5892,420xe" filled="true" fillcolor="#ffffff" stroked="false">
                <v:path arrowok="t"/>
                <v:fill type="solid"/>
              </v:shape>
              <v:shape style="position:absolute;left:4627;top:332;width:1936;height:877" coordorigin="4627,332" coordsize="1936,877" path="m5297,420l4701,420,4775,434,4849,444,4924,450,4999,452,5074,450,5148,444,5223,434,5297,420xe" filled="true" fillcolor="#ffffff" stroked="false">
                <v:path arrowok="t"/>
                <v:fill type="solid"/>
              </v:shape>
            </v:group>
            <v:group style="position:absolute;left:4627;top:332;width:1936;height:877" coordorigin="4627,332" coordsize="1936,877">
              <v:shape style="position:absolute;left:4627;top:332;width:1936;height:877" coordorigin="4627,332" coordsize="1936,877" path="m6488,332l4627,332,4627,1209,4701,1209,4701,1180,4705,1104,4709,1028,4711,952,4713,876,4713,800,4713,724,4711,648,4709,572,4705,496,4701,420,4775,434,4849,444,4924,450,4999,452,5074,450,5148,444,5223,434,5297,420,5371,434,5445,444,5520,450,5594,452,5669,450,5744,444,5818,434,5892,420,5966,434,6040,444,6115,451,6190,453,6265,451,6339,444,6414,434,6488,420,6483,496,6480,572,6478,648,6476,724,6476,800,6476,876,6478,952,6480,1028,6483,1104,6488,1180,6488,1209,6562,1209,6562,332,6488,332xe" filled="false" stroked="true" strokeweight="1.1pt" strokecolor="#231f20">
                <v:path arrowok="t"/>
              </v:shape>
              <v:shape style="position:absolute;left:5403;top:633;width:383;height:449" type="#_x0000_t75" stroked="false">
                <v:imagedata r:id="rId20" o:title=""/>
              </v:shape>
            </v:group>
            <v:group style="position:absolute;left:4913;top:2579;width:1506;height:768" coordorigin="4913,2579" coordsize="1506,768">
              <v:shape style="position:absolute;left:4913;top:2579;width:1506;height:768" coordorigin="4913,2579" coordsize="1506,768" path="m4913,3346l6419,3346,6419,2579,4913,2579,4913,3346xe" filled="false" stroked="true" strokeweight="1.1pt" strokecolor="#231f20">
                <v:path arrowok="t"/>
              </v:shape>
            </v:group>
            <v:group style="position:absolute;left:5296;top:2607;width:765;height:501" coordorigin="5296,2607" coordsize="765,501">
              <v:shape style="position:absolute;left:5296;top:2607;width:765;height:501" coordorigin="5296,2607" coordsize="765,501" path="m6024,2871l5332,2871,5361,2937,5401,2999,5453,3056,5514,3108,5842,3108,5903,3056,5954,2999,5995,2937,6024,2871xe" filled="true" fillcolor="#949698" stroked="false">
                <v:path arrowok="t"/>
                <v:fill type="solid"/>
              </v:shape>
              <v:shape style="position:absolute;left:5296;top:2607;width:765;height:501" coordorigin="5296,2607" coordsize="765,501" path="m5678,2607l5601,2609,5525,2612,5448,2617,5372,2624,5296,2634,5296,2871,6060,2871,6060,2634,5984,2624,5908,2617,5831,2612,5755,2609,5678,2607xe" filled="true" fillcolor="#949698" stroked="false">
                <v:path arrowok="t"/>
                <v:fill type="solid"/>
              </v:shape>
            </v:group>
            <v:group style="position:absolute;left:5296;top:2607;width:765;height:264" coordorigin="5296,2607" coordsize="765,264">
              <v:shape style="position:absolute;left:5296;top:2607;width:765;height:264" coordorigin="5296,2607" coordsize="765,264" path="m6060,2634l5984,2624,5908,2617,5831,2612,5755,2609,5678,2607,5601,2609,5525,2612,5448,2617,5372,2624,5296,2634,5296,2871,6060,2871,6060,2634xe" filled="false" stroked="true" strokeweight=".353pt" strokecolor="#231f20">
                <v:path arrowok="t"/>
              </v:shape>
            </v:group>
            <v:group style="position:absolute;left:5332;top:2871;width:692;height:238" coordorigin="5332,2871" coordsize="692,238">
              <v:shape style="position:absolute;left:5332;top:2871;width:692;height:238" coordorigin="5332,2871" coordsize="692,238" path="m6024,2871l5332,2871,5361,2937,5401,2999,5453,3056,5514,3108,5842,3108,5903,3056,5954,2999,5995,2937,6024,2871xe" filled="false" stroked="true" strokeweight=".353pt" strokecolor="#231f20">
                <v:path arrowok="t"/>
              </v:shape>
            </v:group>
            <v:group style="position:absolute;left:5296;top:2647;width:765;height:27" coordorigin="5296,2647" coordsize="765,27">
              <v:shape style="position:absolute;left:5296;top:2647;width:765;height:27" coordorigin="5296,2647" coordsize="765,27" path="m6060,2673l5984,2664,5908,2656,5831,2651,5755,2648,5678,2647,5601,2648,5525,2651,5448,2656,5372,2664,5296,2673e" filled="false" stroked="true" strokeweight=".353pt" strokecolor="#231f20">
                <v:path arrowok="t"/>
              </v:shape>
            </v:group>
            <v:group style="position:absolute;left:5296;top:2832;width:765;height:2" coordorigin="5296,2832" coordsize="765,2">
              <v:shape style="position:absolute;left:5296;top:2832;width:765;height:2" coordorigin="5296,2832" coordsize="765,0" path="m6060,2832l5296,2832e" filled="false" stroked="true" strokeweight=".353pt" strokecolor="#231f20">
                <v:path arrowok="t"/>
              </v:shape>
            </v:group>
            <v:group style="position:absolute;left:5423;top:2871;width:2;height:93" coordorigin="5423,2871" coordsize="2,93">
              <v:shape style="position:absolute;left:5423;top:2871;width:2;height:93" coordorigin="5423,2871" coordsize="0,93" path="m5423,2963l5423,2871e" filled="false" stroked="true" strokeweight=".353pt" strokecolor="#231f20">
                <v:path arrowok="t"/>
              </v:shape>
            </v:group>
            <v:group style="position:absolute;left:5453;top:2871;width:2;height:93" coordorigin="5453,2871" coordsize="2,93">
              <v:shape style="position:absolute;left:5453;top:2871;width:2;height:93" coordorigin="5453,2871" coordsize="0,93" path="m5453,2963l5453,2871e" filled="false" stroked="true" strokeweight=".353pt" strokecolor="#231f20">
                <v:path arrowok="t"/>
              </v:shape>
            </v:group>
            <v:group style="position:absolute;left:5483;top:2871;width:2;height:93" coordorigin="5483,2871" coordsize="2,93">
              <v:shape style="position:absolute;left:5483;top:2871;width:2;height:93" coordorigin="5483,2871" coordsize="0,93" path="m5483,2963l5483,2871e" filled="false" stroked="true" strokeweight=".353pt" strokecolor="#231f20">
                <v:path arrowok="t"/>
              </v:shape>
            </v:group>
            <v:group style="position:absolute;left:5513;top:2871;width:2;height:93" coordorigin="5513,2871" coordsize="2,93">
              <v:shape style="position:absolute;left:5513;top:2871;width:2;height:93" coordorigin="5513,2871" coordsize="0,93" path="m5513,2963l5513,2871e" filled="false" stroked="true" strokeweight=".353pt" strokecolor="#231f20">
                <v:path arrowok="t"/>
              </v:shape>
            </v:group>
            <v:group style="position:absolute;left:5543;top:2871;width:2;height:93" coordorigin="5543,2871" coordsize="2,93">
              <v:shape style="position:absolute;left:5543;top:2871;width:2;height:93" coordorigin="5543,2871" coordsize="0,93" path="m5543,2963l5543,2871e" filled="false" stroked="true" strokeweight=".353pt" strokecolor="#231f20">
                <v:path arrowok="t"/>
              </v:shape>
            </v:group>
            <v:group style="position:absolute;left:5573;top:2871;width:2;height:93" coordorigin="5573,2871" coordsize="2,93">
              <v:shape style="position:absolute;left:5573;top:2871;width:2;height:93" coordorigin="5573,2871" coordsize="0,93" path="m5573,2963l5573,2871e" filled="false" stroked="true" strokeweight=".353pt" strokecolor="#231f20">
                <v:path arrowok="t"/>
              </v:shape>
            </v:group>
            <v:group style="position:absolute;left:5603;top:2871;width:2;height:93" coordorigin="5603,2871" coordsize="2,93">
              <v:shape style="position:absolute;left:5603;top:2871;width:2;height:93" coordorigin="5603,2871" coordsize="0,93" path="m5603,2963l5603,2871e" filled="false" stroked="true" strokeweight=".353pt" strokecolor="#231f20">
                <v:path arrowok="t"/>
              </v:shape>
            </v:group>
            <v:group style="position:absolute;left:5633;top:2871;width:2;height:93" coordorigin="5633,2871" coordsize="2,93">
              <v:shape style="position:absolute;left:5633;top:2871;width:2;height:93" coordorigin="5633,2871" coordsize="0,93" path="m5633,2963l5633,2871e" filled="false" stroked="true" strokeweight=".353pt" strokecolor="#231f20">
                <v:path arrowok="t"/>
              </v:shape>
            </v:group>
            <v:group style="position:absolute;left:5723;top:2871;width:2;height:93" coordorigin="5723,2871" coordsize="2,93">
              <v:shape style="position:absolute;left:5723;top:2871;width:2;height:93" coordorigin="5723,2871" coordsize="0,93" path="m5723,2963l5723,2871e" filled="false" stroked="true" strokeweight=".353pt" strokecolor="#231f20">
                <v:path arrowok="t"/>
              </v:shape>
            </v:group>
            <v:group style="position:absolute;left:5753;top:2871;width:2;height:93" coordorigin="5753,2871" coordsize="2,93">
              <v:shape style="position:absolute;left:5753;top:2871;width:2;height:93" coordorigin="5753,2871" coordsize="0,93" path="m5753,2963l5753,2871e" filled="false" stroked="true" strokeweight=".353pt" strokecolor="#231f20">
                <v:path arrowok="t"/>
              </v:shape>
            </v:group>
            <v:group style="position:absolute;left:5783;top:2871;width:2;height:93" coordorigin="5783,2871" coordsize="2,93">
              <v:shape style="position:absolute;left:5783;top:2871;width:2;height:93" coordorigin="5783,2871" coordsize="0,93" path="m5783,2963l5783,2871e" filled="false" stroked="true" strokeweight=".353pt" strokecolor="#231f20">
                <v:path arrowok="t"/>
              </v:shape>
            </v:group>
            <v:group style="position:absolute;left:5813;top:2871;width:2;height:93" coordorigin="5813,2871" coordsize="2,93">
              <v:shape style="position:absolute;left:5813;top:2871;width:2;height:93" coordorigin="5813,2871" coordsize="0,93" path="m5813,2963l5813,2871e" filled="false" stroked="true" strokeweight=".353pt" strokecolor="#231f20">
                <v:path arrowok="t"/>
              </v:shape>
            </v:group>
            <v:group style="position:absolute;left:5843;top:2871;width:2;height:93" coordorigin="5843,2871" coordsize="2,93">
              <v:shape style="position:absolute;left:5843;top:2871;width:2;height:93" coordorigin="5843,2871" coordsize="0,93" path="m5843,2963l5843,2871e" filled="false" stroked="true" strokeweight=".353pt" strokecolor="#231f20">
                <v:path arrowok="t"/>
              </v:shape>
            </v:group>
            <v:group style="position:absolute;left:5873;top:2871;width:2;height:93" coordorigin="5873,2871" coordsize="2,93">
              <v:shape style="position:absolute;left:5873;top:2871;width:2;height:93" coordorigin="5873,2871" coordsize="0,93" path="m5873,2963l5873,2871e" filled="false" stroked="true" strokeweight=".353pt" strokecolor="#231f20">
                <v:path arrowok="t"/>
              </v:shape>
            </v:group>
            <v:group style="position:absolute;left:5903;top:2871;width:2;height:93" coordorigin="5903,2871" coordsize="2,93">
              <v:shape style="position:absolute;left:5903;top:2871;width:2;height:93" coordorigin="5903,2871" coordsize="0,93" path="m5903,2963l5903,2871e" filled="false" stroked="true" strokeweight=".353pt" strokecolor="#231f20">
                <v:path arrowok="t"/>
              </v:shape>
            </v:group>
            <v:group style="position:absolute;left:5933;top:2871;width:2;height:93" coordorigin="5933,2871" coordsize="2,93">
              <v:shape style="position:absolute;left:5933;top:2871;width:2;height:93" coordorigin="5933,2871" coordsize="0,93" path="m5933,2963l5933,2871e" filled="false" stroked="true" strokeweight=".353pt" strokecolor="#231f20">
                <v:path arrowok="t"/>
              </v:shape>
            </v:group>
            <v:group style="position:absolute;left:5478;top:2990;width:2;height:53" coordorigin="5478,2990" coordsize="2,53">
              <v:shape style="position:absolute;left:5478;top:2990;width:2;height:53" coordorigin="5478,2990" coordsize="0,53" path="m5478,3043l5478,2990e" filled="false" stroked="true" strokeweight=".353pt" strokecolor="#231f20">
                <v:path arrowok="t"/>
              </v:shape>
            </v:group>
            <v:group style="position:absolute;left:5514;top:2990;width:2;height:53" coordorigin="5514,2990" coordsize="2,53">
              <v:shape style="position:absolute;left:5514;top:2990;width:2;height:53" coordorigin="5514,2990" coordsize="0,53" path="m5514,3043l5514,2990e" filled="false" stroked="true" strokeweight=".353pt" strokecolor="#231f20">
                <v:path arrowok="t"/>
              </v:shape>
            </v:group>
            <v:group style="position:absolute;left:5551;top:2990;width:2;height:53" coordorigin="5551,2990" coordsize="2,53">
              <v:shape style="position:absolute;left:5551;top:2990;width:2;height:53" coordorigin="5551,2990" coordsize="0,53" path="m5551,3043l5551,2990e" filled="false" stroked="true" strokeweight=".353pt" strokecolor="#231f20">
                <v:path arrowok="t"/>
              </v:shape>
            </v:group>
            <v:group style="position:absolute;left:5587;top:2990;width:2;height:53" coordorigin="5587,2990" coordsize="2,53">
              <v:shape style="position:absolute;left:5587;top:2990;width:2;height:53" coordorigin="5587,2990" coordsize="0,53" path="m5587,3043l5587,2990e" filled="false" stroked="true" strokeweight=".353pt" strokecolor="#231f20">
                <v:path arrowok="t"/>
              </v:shape>
            </v:group>
            <v:group style="position:absolute;left:5623;top:2990;width:2;height:53" coordorigin="5623,2990" coordsize="2,53">
              <v:shape style="position:absolute;left:5623;top:2990;width:2;height:53" coordorigin="5623,2990" coordsize="0,53" path="m5623,3043l5623,2990e" filled="false" stroked="true" strokeweight=".353pt" strokecolor="#231f20">
                <v:path arrowok="t"/>
              </v:shape>
            </v:group>
            <v:group style="position:absolute;left:5733;top:2990;width:2;height:53" coordorigin="5733,2990" coordsize="2,53">
              <v:shape style="position:absolute;left:5733;top:2990;width:2;height:53" coordorigin="5733,2990" coordsize="0,53" path="m5733,3043l5733,2990e" filled="false" stroked="true" strokeweight=".353pt" strokecolor="#231f20">
                <v:path arrowok="t"/>
              </v:shape>
            </v:group>
            <v:group style="position:absolute;left:5769;top:2990;width:2;height:53" coordorigin="5769,2990" coordsize="2,53">
              <v:shape style="position:absolute;left:5769;top:2990;width:2;height:53" coordorigin="5769,2990" coordsize="0,53" path="m5769,3043l5769,2990e" filled="false" stroked="true" strokeweight=".353pt" strokecolor="#231f20">
                <v:path arrowok="t"/>
              </v:shape>
            </v:group>
            <v:group style="position:absolute;left:5805;top:2990;width:2;height:53" coordorigin="5805,2990" coordsize="2,53">
              <v:shape style="position:absolute;left:5805;top:2990;width:2;height:53" coordorigin="5805,2990" coordsize="0,53" path="m5805,3043l5805,2990e" filled="false" stroked="true" strokeweight=".353pt" strokecolor="#231f20">
                <v:path arrowok="t"/>
              </v:shape>
            </v:group>
            <v:group style="position:absolute;left:5842;top:2990;width:2;height:53" coordorigin="5842,2990" coordsize="2,53">
              <v:shape style="position:absolute;left:5842;top:2990;width:2;height:53" coordorigin="5842,2990" coordsize="0,53" path="m5842,3043l5842,2990e" filled="false" stroked="true" strokeweight=".353pt" strokecolor="#231f20">
                <v:path arrowok="t"/>
              </v:shape>
            </v:group>
            <v:group style="position:absolute;left:5878;top:2990;width:2;height:53" coordorigin="5878,2990" coordsize="2,53">
              <v:shape style="position:absolute;left:5878;top:2990;width:2;height:53" coordorigin="5878,2990" coordsize="0,53" path="m5878,3043l5878,2990e" filled="false" stroked="true" strokeweight=".353pt" strokecolor="#231f20">
                <v:path arrowok="t"/>
              </v:shape>
            </v:group>
            <v:group style="position:absolute;left:3384;top:1343;width:96;height:1023" coordorigin="3384,1343" coordsize="96,1023">
              <v:shape style="position:absolute;left:3384;top:1343;width:96;height:1023" coordorigin="3384,1343" coordsize="96,1023" path="m3384,1343l3480,1343,3480,2366,3384,2366,3384,1343xe" filled="true" fillcolor="#ffffff" stroked="false">
                <v:path arrowok="t"/>
                <v:fill type="solid"/>
              </v:shape>
            </v:group>
            <v:group style="position:absolute;left:3384;top:1343;width:96;height:1023" coordorigin="3384,1343" coordsize="96,1023">
              <v:shape style="position:absolute;left:3384;top:1343;width:96;height:1023" coordorigin="3384,1343" coordsize="96,1023" path="m3384,2366l3480,2366,3480,1343,3384,1343,3384,2366xe" filled="false" stroked="true" strokeweight="1.058pt" strokecolor="#231f20">
                <v:path arrowok="t"/>
              </v:shape>
            </v:group>
            <v:group style="position:absolute;left:3719;top:1611;width:120;height:804" coordorigin="3719,1611" coordsize="120,804">
              <v:shape style="position:absolute;left:3719;top:1611;width:120;height:804" coordorigin="3719,1611" coordsize="120,804" path="m3767,2414l3838,2414,3821,2335,3808,2255,3798,2174,3792,2093,3791,2013,3792,1932,3798,1851,3808,1770,3821,1690,3838,1611,3767,1611,3749,1690,3736,1770,3726,1851,3721,1932,3719,2013,3721,2093,3726,2174,3736,2255,3749,2335,3767,2414xe" filled="false" stroked="true" strokeweight="1.1pt" strokecolor="#231f20">
                <v:path arrowok="t"/>
              </v:shape>
            </v:group>
            <v:group style="position:absolute;left:3791;top:1611;width:717;height:804" coordorigin="3791,1611" coordsize="717,804">
              <v:shape style="position:absolute;left:3791;top:1611;width:717;height:804" coordorigin="3791,1611" coordsize="717,804" path="m4483,2378l4493,2297,4500,2216,4505,2135,4507,2053,4507,1972,4505,1891,4500,1809,4493,1728,4483,1647,4483,1611,3838,1611,3821,1690,3808,1770,3798,1851,3792,1932,3791,2013,3792,2093,3798,2174,3808,2255,3821,2335,3838,2414,4483,2414,4483,2378xe" filled="false" stroked="true" strokeweight="1.1pt" strokecolor="#231f20">
                <v:path arrowok="t"/>
              </v:shape>
            </v:group>
            <v:group style="position:absolute;left:3910;top:2414;width:574;height:2" coordorigin="3910,2414" coordsize="574,2">
              <v:shape style="position:absolute;left:3910;top:2414;width:574;height:2" coordorigin="3910,2414" coordsize="574,0" path="m3910,2414l4483,2414e" filled="false" stroked="true" strokeweight="3.653pt" strokecolor="#ffffff">
                <v:path arrowok="t"/>
              </v:shape>
            </v:group>
            <v:group style="position:absolute;left:3910;top:1611;width:574;height:2" coordorigin="3910,1611" coordsize="574,2">
              <v:shape style="position:absolute;left:3910;top:1611;width:574;height:2" coordorigin="3910,1611" coordsize="574,0" path="m3910,1611l4483,1611e" filled="false" stroked="true" strokeweight="3.653pt" strokecolor="#ffffff">
                <v:path arrowok="t"/>
              </v:shape>
            </v:group>
            <v:group style="position:absolute;left:3910;top:2378;width:574;height:74" coordorigin="3910,2378" coordsize="574,74">
              <v:shape style="position:absolute;left:3910;top:2378;width:574;height:74" coordorigin="3910,2378" coordsize="574,74" path="m4483,2378l3910,2378,3910,2451,4483,2451,4483,2378xe" filled="false" stroked="true" strokeweight="1.1pt" strokecolor="#231f20">
                <v:path arrowok="t"/>
              </v:shape>
            </v:group>
            <v:group style="position:absolute;left:3910;top:1574;width:574;height:74" coordorigin="3910,1574" coordsize="574,74">
              <v:shape style="position:absolute;left:3910;top:1574;width:574;height:74" coordorigin="3910,1574" coordsize="574,74" path="m4483,1574l3910,1574,3910,1647,4483,1647,4483,1574xe" filled="false" stroked="true" strokeweight="1.1pt" strokecolor="#231f20">
                <v:path arrowok="t"/>
              </v:shape>
            </v:group>
            <v:group style="position:absolute;left:4029;top:1647;width:2;height:731" coordorigin="4029,1647" coordsize="2,731">
              <v:shape style="position:absolute;left:4029;top:1647;width:2;height:731" coordorigin="4029,1647" coordsize="0,731" path="m4029,2378l4029,1647e" filled="false" stroked="true" strokeweight="1.1pt" strokecolor="#231f20">
                <v:path arrowok="t"/>
              </v:shape>
            </v:group>
            <v:group style="position:absolute;left:4113;top:2220;width:24;height:25" coordorigin="4113,2220" coordsize="24,25">
              <v:shape style="position:absolute;left:4113;top:2220;width:24;height:25" coordorigin="4113,2220" coordsize="24,25" path="m4125,2244l4118,2244,4113,2238,4113,2232,4113,2225,4118,2220,4125,2220,4132,2220,4137,2225,4137,2232,4137,2238,4132,2244,4125,2244xe" filled="false" stroked="true" strokeweight=".353pt" strokecolor="#231f20">
                <v:path arrowok="t"/>
              </v:shape>
            </v:group>
            <v:group style="position:absolute;left:4256;top:2220;width:24;height:25" coordorigin="4256,2220" coordsize="24,25">
              <v:shape style="position:absolute;left:4256;top:2220;width:24;height:25" coordorigin="4256,2220" coordsize="24,25" path="m4268,2244l4262,2244,4256,2238,4256,2232,4256,2225,4262,2220,4268,2220,4275,2220,4280,2225,4280,2232,4280,2238,4275,2244,4268,2244xe" filled="false" stroked="true" strokeweight=".353pt" strokecolor="#231f20">
                <v:path arrowok="t"/>
              </v:shape>
            </v:group>
            <v:group style="position:absolute;left:4400;top:2220;width:24;height:25" coordorigin="4400,2220" coordsize="24,25">
              <v:shape style="position:absolute;left:4400;top:2220;width:24;height:25" coordorigin="4400,2220" coordsize="24,25" path="m4412,2244l4405,2244,4400,2238,4400,2232,4400,2225,4405,2220,4412,2220,4418,2220,4424,2225,4424,2232,4424,2238,4418,2244,4412,2244xe" filled="false" stroked="true" strokeweight=".353pt" strokecolor="#231f20">
                <v:path arrowok="t"/>
              </v:shape>
            </v:group>
            <v:group style="position:absolute;left:4113;top:1781;width:24;height:25" coordorigin="4113,1781" coordsize="24,25">
              <v:shape style="position:absolute;left:4113;top:1781;width:24;height:25" coordorigin="4113,1781" coordsize="24,25" path="m4125,1806l4118,1806,4113,1800,4113,1793,4113,1787,4118,1781,4125,1781,4132,1781,4137,1787,4137,1793,4137,1800,4132,1806,4125,1806xe" filled="false" stroked="true" strokeweight=".353pt" strokecolor="#231f20">
                <v:path arrowok="t"/>
              </v:shape>
            </v:group>
            <v:group style="position:absolute;left:4256;top:1781;width:24;height:25" coordorigin="4256,1781" coordsize="24,25">
              <v:shape style="position:absolute;left:4256;top:1781;width:24;height:25" coordorigin="4256,1781" coordsize="24,25" path="m4268,1806l4262,1806,4256,1800,4256,1793,4256,1787,4262,1781,4268,1781,4275,1781,4280,1787,4280,1793,4280,1800,4275,1806,4268,1806xe" filled="false" stroked="true" strokeweight=".353pt" strokecolor="#231f20">
                <v:path arrowok="t"/>
              </v:shape>
            </v:group>
            <v:group style="position:absolute;left:4400;top:1781;width:24;height:25" coordorigin="4400,1781" coordsize="24,25">
              <v:shape style="position:absolute;left:4400;top:1781;width:24;height:25" coordorigin="4400,1781" coordsize="24,25" path="m4412,1806l4405,1806,4400,1800,4400,1793,4400,1787,4405,1781,4412,1781,4418,1781,4424,1787,4424,1793,4424,1800,4418,1806,4412,1806xe" filled="false" stroked="true" strokeweight=".353pt" strokecolor="#231f20">
                <v:path arrowok="t"/>
              </v:shape>
            </v:group>
            <v:group style="position:absolute;left:4113;top:2000;width:24;height:25" coordorigin="4113,2000" coordsize="24,25">
              <v:shape style="position:absolute;left:4113;top:2000;width:24;height:25" coordorigin="4113,2000" coordsize="24,25" path="m4125,2025l4118,2025,4113,2019,4113,2013,4113,2006,4118,2000,4125,2000,4132,2000,4137,2006,4137,2013,4137,2019,4132,2025,4125,2025xe" filled="false" stroked="true" strokeweight=".353pt" strokecolor="#231f20">
                <v:path arrowok="t"/>
              </v:shape>
            </v:group>
            <v:group style="position:absolute;left:4256;top:2000;width:24;height:25" coordorigin="4256,2000" coordsize="24,25">
              <v:shape style="position:absolute;left:4256;top:2000;width:24;height:25" coordorigin="4256,2000" coordsize="24,25" path="m4268,2025l4262,2025,4256,2019,4256,2013,4256,2006,4262,2000,4268,2000,4275,2000,4280,2006,4280,2013,4280,2019,4275,2025,4268,2025xe" filled="false" stroked="true" strokeweight=".353pt" strokecolor="#231f20">
                <v:path arrowok="t"/>
              </v:shape>
            </v:group>
            <v:group style="position:absolute;left:4400;top:2000;width:24;height:25" coordorigin="4400,2000" coordsize="24,25">
              <v:shape style="position:absolute;left:4400;top:2000;width:24;height:25" coordorigin="4400,2000" coordsize="24,25" path="m4412,2025l4405,2025,4400,2019,4400,2013,4400,2006,4405,2000,4412,2000,4418,2000,4424,2006,4424,2013,4424,2019,4418,2025,4412,2025xe" filled="false" stroked="true" strokeweight=".353pt" strokecolor="#231f20">
                <v:path arrowok="t"/>
              </v:shape>
            </v:group>
            <v:group style="position:absolute;left:4125;top:2244;width:2;height:25" coordorigin="4125,2244" coordsize="2,25">
              <v:shape style="position:absolute;left:4125;top:2244;width:2;height:25" coordorigin="4125,2244" coordsize="0,25" path="m4125,2268l4125,2244e" filled="false" stroked="true" strokeweight=".550pt" strokecolor="#231f20">
                <v:path arrowok="t"/>
              </v:shape>
            </v:group>
            <v:group style="position:absolute;left:4125;top:2195;width:2;height:25" coordorigin="4125,2195" coordsize="2,25">
              <v:shape style="position:absolute;left:4125;top:2195;width:2;height:25" coordorigin="4125,2195" coordsize="0,25" path="m4125,2220l4125,2195e" filled="false" stroked="true" strokeweight=".550pt" strokecolor="#231f20">
                <v:path arrowok="t"/>
              </v:shape>
            </v:group>
            <v:group style="position:absolute;left:4089;top:2232;width:24;height:2" coordorigin="4089,2232" coordsize="24,2">
              <v:shape style="position:absolute;left:4089;top:2232;width:24;height:2" coordorigin="4089,2232" coordsize="24,0" path="m4089,2232l4113,2232e" filled="false" stroked="true" strokeweight=".550pt" strokecolor="#231f20">
                <v:path arrowok="t"/>
              </v:shape>
            </v:group>
            <v:group style="position:absolute;left:4137;top:2232;width:24;height:2" coordorigin="4137,2232" coordsize="24,2">
              <v:shape style="position:absolute;left:4137;top:2232;width:24;height:2" coordorigin="4137,2232" coordsize="24,0" path="m4137,2232l4161,2232e" filled="false" stroked="true" strokeweight=".550pt" strokecolor="#231f20">
                <v:path arrowok="t"/>
              </v:shape>
            </v:group>
            <v:group style="position:absolute;left:4268;top:2244;width:2;height:25" coordorigin="4268,2244" coordsize="2,25">
              <v:shape style="position:absolute;left:4268;top:2244;width:2;height:25" coordorigin="4268,2244" coordsize="0,25" path="m4268,2268l4268,2244e" filled="false" stroked="true" strokeweight=".550pt" strokecolor="#231f20">
                <v:path arrowok="t"/>
              </v:shape>
            </v:group>
            <v:group style="position:absolute;left:4268;top:2195;width:2;height:25" coordorigin="4268,2195" coordsize="2,25">
              <v:shape style="position:absolute;left:4268;top:2195;width:2;height:25" coordorigin="4268,2195" coordsize="0,25" path="m4268,2220l4268,2195e" filled="false" stroked="true" strokeweight=".550pt" strokecolor="#231f20">
                <v:path arrowok="t"/>
              </v:shape>
            </v:group>
            <v:group style="position:absolute;left:4233;top:2232;width:24;height:2" coordorigin="4233,2232" coordsize="24,2">
              <v:shape style="position:absolute;left:4233;top:2232;width:24;height:2" coordorigin="4233,2232" coordsize="24,0" path="m4233,2232l4256,2232e" filled="false" stroked="true" strokeweight=".550pt" strokecolor="#231f20">
                <v:path arrowok="t"/>
              </v:shape>
            </v:group>
            <v:group style="position:absolute;left:4280;top:2232;width:24;height:2" coordorigin="4280,2232" coordsize="24,2">
              <v:shape style="position:absolute;left:4280;top:2232;width:24;height:2" coordorigin="4280,2232" coordsize="24,0" path="m4280,2232l4304,2232e" filled="false" stroked="true" strokeweight=".550pt" strokecolor="#231f20">
                <v:path arrowok="t"/>
              </v:shape>
            </v:group>
            <v:group style="position:absolute;left:4412;top:2244;width:2;height:25" coordorigin="4412,2244" coordsize="2,25">
              <v:shape style="position:absolute;left:4412;top:2244;width:2;height:25" coordorigin="4412,2244" coordsize="0,25" path="m4412,2268l4412,2244e" filled="false" stroked="true" strokeweight=".550pt" strokecolor="#231f20">
                <v:path arrowok="t"/>
              </v:shape>
            </v:group>
            <v:group style="position:absolute;left:4412;top:2195;width:2;height:25" coordorigin="4412,2195" coordsize="2,25">
              <v:shape style="position:absolute;left:4412;top:2195;width:2;height:25" coordorigin="4412,2195" coordsize="0,25" path="m4412,2220l4412,2195e" filled="false" stroked="true" strokeweight=".550pt" strokecolor="#231f20">
                <v:path arrowok="t"/>
              </v:shape>
            </v:group>
            <v:group style="position:absolute;left:4376;top:2232;width:24;height:2" coordorigin="4376,2232" coordsize="24,2">
              <v:shape style="position:absolute;left:4376;top:2232;width:24;height:2" coordorigin="4376,2232" coordsize="24,0" path="m4376,2232l4400,2232e" filled="false" stroked="true" strokeweight=".550pt" strokecolor="#231f20">
                <v:path arrowok="t"/>
              </v:shape>
            </v:group>
            <v:group style="position:absolute;left:4424;top:2232;width:24;height:2" coordorigin="4424,2232" coordsize="24,2">
              <v:shape style="position:absolute;left:4424;top:2232;width:24;height:2" coordorigin="4424,2232" coordsize="24,0" path="m4424,2232l4448,2232e" filled="false" stroked="true" strokeweight=".550pt" strokecolor="#231f20">
                <v:path arrowok="t"/>
              </v:shape>
            </v:group>
            <v:group style="position:absolute;left:4125;top:1806;width:2;height:25" coordorigin="4125,1806" coordsize="2,25">
              <v:shape style="position:absolute;left:4125;top:1806;width:2;height:25" coordorigin="4125,1806" coordsize="0,25" path="m4125,1830l4125,1806e" filled="false" stroked="true" strokeweight=".550pt" strokecolor="#231f20">
                <v:path arrowok="t"/>
              </v:shape>
            </v:group>
            <v:group style="position:absolute;left:4125;top:1757;width:2;height:25" coordorigin="4125,1757" coordsize="2,25">
              <v:shape style="position:absolute;left:4125;top:1757;width:2;height:25" coordorigin="4125,1757" coordsize="0,25" path="m4125,1781l4125,1757e" filled="false" stroked="true" strokeweight=".550pt" strokecolor="#231f20">
                <v:path arrowok="t"/>
              </v:shape>
            </v:group>
            <v:group style="position:absolute;left:4089;top:1793;width:24;height:2" coordorigin="4089,1793" coordsize="24,2">
              <v:shape style="position:absolute;left:4089;top:1793;width:24;height:2" coordorigin="4089,1793" coordsize="24,0" path="m4089,1793l4113,1793e" filled="false" stroked="true" strokeweight=".550pt" strokecolor="#231f20">
                <v:path arrowok="t"/>
              </v:shape>
            </v:group>
            <v:group style="position:absolute;left:4137;top:1793;width:24;height:2" coordorigin="4137,1793" coordsize="24,2">
              <v:shape style="position:absolute;left:4137;top:1793;width:24;height:2" coordorigin="4137,1793" coordsize="24,0" path="m4137,1793l4161,1793e" filled="false" stroked="true" strokeweight=".550pt" strokecolor="#231f20">
                <v:path arrowok="t"/>
              </v:shape>
            </v:group>
            <v:group style="position:absolute;left:4268;top:1806;width:2;height:25" coordorigin="4268,1806" coordsize="2,25">
              <v:shape style="position:absolute;left:4268;top:1806;width:2;height:25" coordorigin="4268,1806" coordsize="0,25" path="m4268,1830l4268,1806e" filled="false" stroked="true" strokeweight=".550pt" strokecolor="#231f20">
                <v:path arrowok="t"/>
              </v:shape>
            </v:group>
            <v:group style="position:absolute;left:4268;top:1757;width:2;height:25" coordorigin="4268,1757" coordsize="2,25">
              <v:shape style="position:absolute;left:4268;top:1757;width:2;height:25" coordorigin="4268,1757" coordsize="0,25" path="m4268,1781l4268,1757e" filled="false" stroked="true" strokeweight=".550pt" strokecolor="#231f20">
                <v:path arrowok="t"/>
              </v:shape>
            </v:group>
            <v:group style="position:absolute;left:4233;top:1793;width:24;height:2" coordorigin="4233,1793" coordsize="24,2">
              <v:shape style="position:absolute;left:4233;top:1793;width:24;height:2" coordorigin="4233,1793" coordsize="24,0" path="m4233,1793l4256,1793e" filled="false" stroked="true" strokeweight=".550pt" strokecolor="#231f20">
                <v:path arrowok="t"/>
              </v:shape>
            </v:group>
            <v:group style="position:absolute;left:4280;top:1793;width:24;height:2" coordorigin="4280,1793" coordsize="24,2">
              <v:shape style="position:absolute;left:4280;top:1793;width:24;height:2" coordorigin="4280,1793" coordsize="24,0" path="m4280,1793l4304,1793e" filled="false" stroked="true" strokeweight=".550pt" strokecolor="#231f20">
                <v:path arrowok="t"/>
              </v:shape>
            </v:group>
            <v:group style="position:absolute;left:4412;top:1806;width:2;height:25" coordorigin="4412,1806" coordsize="2,25">
              <v:shape style="position:absolute;left:4412;top:1806;width:2;height:25" coordorigin="4412,1806" coordsize="0,25" path="m4412,1830l4412,1806e" filled="false" stroked="true" strokeweight=".550pt" strokecolor="#231f20">
                <v:path arrowok="t"/>
              </v:shape>
            </v:group>
            <v:group style="position:absolute;left:4412;top:1757;width:2;height:25" coordorigin="4412,1757" coordsize="2,25">
              <v:shape style="position:absolute;left:4412;top:1757;width:2;height:25" coordorigin="4412,1757" coordsize="0,25" path="m4412,1781l4412,1757e" filled="false" stroked="true" strokeweight=".550pt" strokecolor="#231f20">
                <v:path arrowok="t"/>
              </v:shape>
            </v:group>
            <v:group style="position:absolute;left:4376;top:1793;width:24;height:2" coordorigin="4376,1793" coordsize="24,2">
              <v:shape style="position:absolute;left:4376;top:1793;width:24;height:2" coordorigin="4376,1793" coordsize="24,0" path="m4376,1793l4400,1793e" filled="false" stroked="true" strokeweight=".550pt" strokecolor="#231f20">
                <v:path arrowok="t"/>
              </v:shape>
            </v:group>
            <v:group style="position:absolute;left:4424;top:1793;width:24;height:2" coordorigin="4424,1793" coordsize="24,2">
              <v:shape style="position:absolute;left:4424;top:1793;width:24;height:2" coordorigin="4424,1793" coordsize="24,0" path="m4424,1793l4448,1793e" filled="false" stroked="true" strokeweight=".550pt" strokecolor="#231f20">
                <v:path arrowok="t"/>
              </v:shape>
            </v:group>
            <v:group style="position:absolute;left:4125;top:2025;width:2;height:25" coordorigin="4125,2025" coordsize="2,25">
              <v:shape style="position:absolute;left:4125;top:2025;width:2;height:25" coordorigin="4125,2025" coordsize="0,25" path="m4125,2049l4125,2025e" filled="false" stroked="true" strokeweight=".550pt" strokecolor="#231f20">
                <v:path arrowok="t"/>
              </v:shape>
            </v:group>
            <v:group style="position:absolute;left:4125;top:1976;width:2;height:25" coordorigin="4125,1976" coordsize="2,25">
              <v:shape style="position:absolute;left:4125;top:1976;width:2;height:25" coordorigin="4125,1976" coordsize="0,25" path="m4125,2000l4125,1976e" filled="false" stroked="true" strokeweight=".550pt" strokecolor="#231f20">
                <v:path arrowok="t"/>
              </v:shape>
            </v:group>
            <v:group style="position:absolute;left:4089;top:2013;width:24;height:2" coordorigin="4089,2013" coordsize="24,2">
              <v:shape style="position:absolute;left:4089;top:2013;width:24;height:2" coordorigin="4089,2013" coordsize="24,0" path="m4089,2013l4113,2013e" filled="false" stroked="true" strokeweight=".550pt" strokecolor="#231f20">
                <v:path arrowok="t"/>
              </v:shape>
            </v:group>
            <v:group style="position:absolute;left:4137;top:2013;width:24;height:2" coordorigin="4137,2013" coordsize="24,2">
              <v:shape style="position:absolute;left:4137;top:2013;width:24;height:2" coordorigin="4137,2013" coordsize="24,0" path="m4137,2013l4161,2013e" filled="false" stroked="true" strokeweight=".550pt" strokecolor="#231f20">
                <v:path arrowok="t"/>
              </v:shape>
            </v:group>
            <v:group style="position:absolute;left:4268;top:2025;width:2;height:25" coordorigin="4268,2025" coordsize="2,25">
              <v:shape style="position:absolute;left:4268;top:2025;width:2;height:25" coordorigin="4268,2025" coordsize="0,25" path="m4268,2049l4268,2025e" filled="false" stroked="true" strokeweight=".550pt" strokecolor="#231f20">
                <v:path arrowok="t"/>
              </v:shape>
            </v:group>
            <v:group style="position:absolute;left:4268;top:1976;width:2;height:25" coordorigin="4268,1976" coordsize="2,25">
              <v:shape style="position:absolute;left:4268;top:1976;width:2;height:25" coordorigin="4268,1976" coordsize="0,25" path="m4268,2000l4268,1976e" filled="false" stroked="true" strokeweight=".550pt" strokecolor="#231f20">
                <v:path arrowok="t"/>
              </v:shape>
            </v:group>
            <v:group style="position:absolute;left:4233;top:2013;width:24;height:2" coordorigin="4233,2013" coordsize="24,2">
              <v:shape style="position:absolute;left:4233;top:2013;width:24;height:2" coordorigin="4233,2013" coordsize="24,0" path="m4233,2013l4256,2013e" filled="false" stroked="true" strokeweight=".550pt" strokecolor="#231f20">
                <v:path arrowok="t"/>
              </v:shape>
            </v:group>
            <v:group style="position:absolute;left:4280;top:2013;width:24;height:2" coordorigin="4280,2013" coordsize="24,2">
              <v:shape style="position:absolute;left:4280;top:2013;width:24;height:2" coordorigin="4280,2013" coordsize="24,0" path="m4280,2013l4304,2013e" filled="false" stroked="true" strokeweight=".550pt" strokecolor="#231f20">
                <v:path arrowok="t"/>
              </v:shape>
            </v:group>
            <v:group style="position:absolute;left:4412;top:2025;width:2;height:25" coordorigin="4412,2025" coordsize="2,25">
              <v:shape style="position:absolute;left:4412;top:2025;width:2;height:25" coordorigin="4412,2025" coordsize="0,25" path="m4412,2049l4412,2025e" filled="false" stroked="true" strokeweight=".550pt" strokecolor="#231f20">
                <v:path arrowok="t"/>
              </v:shape>
            </v:group>
            <v:group style="position:absolute;left:4412;top:1976;width:2;height:25" coordorigin="4412,1976" coordsize="2,25">
              <v:shape style="position:absolute;left:4412;top:1976;width:2;height:25" coordorigin="4412,1976" coordsize="0,25" path="m4412,2000l4412,1976e" filled="false" stroked="true" strokeweight=".550pt" strokecolor="#231f20">
                <v:path arrowok="t"/>
              </v:shape>
            </v:group>
            <v:group style="position:absolute;left:4376;top:2013;width:24;height:2" coordorigin="4376,2013" coordsize="24,2">
              <v:shape style="position:absolute;left:4376;top:2013;width:24;height:2" coordorigin="4376,2013" coordsize="24,0" path="m4376,2013l4400,2013e" filled="false" stroked="true" strokeweight=".550pt" strokecolor="#231f20">
                <v:path arrowok="t"/>
              </v:shape>
            </v:group>
            <v:group style="position:absolute;left:4424;top:2013;width:24;height:2" coordorigin="4424,2013" coordsize="24,2">
              <v:shape style="position:absolute;left:4424;top:2013;width:24;height:2" coordorigin="4424,2013" coordsize="24,0" path="m4424,2013l4448,2013e" filled="false" stroked="true" strokeweight=".550pt" strokecolor="#231f20">
                <v:path arrowok="t"/>
              </v:shape>
            </v:group>
            <v:group style="position:absolute;left:3864;top:637;width:554;height:564" coordorigin="3864,637" coordsize="554,564">
              <v:shape style="position:absolute;left:3864;top:637;width:554;height:564" coordorigin="3864,637" coordsize="554,564" path="m3864,919l3874,844,3902,776,3945,719,4001,675,4067,647,4141,637,4214,647,4280,675,4336,719,4380,776,4408,844,4417,919,4408,994,4380,1061,4336,1118,4280,1162,4214,1191,4141,1201,4067,1191,4001,1162,3945,1118,3902,1061,3874,994,3864,919xe" filled="false" stroked="true" strokeweight="1.1pt" strokecolor="#231f20">
                <v:path arrowok="t"/>
              </v:shape>
              <v:shape style="position:absolute;left:4913;top:2579;width:1506;height:798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1"/>
                        <w:rPr>
                          <w:rFonts w:ascii="Arial" w:hAnsi="Arial" w:cs="Arial" w:eastAsia="Arial" w:hint="default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257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Televisão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657;top:415;width:948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pacing w:val="-1"/>
                          <w:w w:val="95"/>
                          <w:sz w:val="22"/>
                        </w:rPr>
                        <w:t>Luminária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325;top:1218;width:44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pacing w:val="-1"/>
                          <w:w w:val="95"/>
                          <w:sz w:val="22"/>
                        </w:rPr>
                        <w:t>Sofá</w:t>
                      </w:r>
                      <w:r>
                        <w:rPr>
                          <w:rFonts w:ascii="Arial" w:hAnsi="Arial"/>
                          <w:spacing w:val="-1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718;top:2524;width:80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  <w:sz w:val="22"/>
                        </w:rPr>
                        <w:t>Poltrona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207;top:1428;width:861;height:877" type="#_x0000_t202" filled="false" stroked="true" strokeweight="1.1pt" strokecolor="#231f20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Arial" w:hAnsi="Arial" w:cs="Arial" w:eastAsia="Arial" w:hint="default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13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Mesa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64"/>
        <w:ind w:left="110" w:right="107"/>
        <w:jc w:val="left"/>
      </w:pPr>
      <w:r>
        <w:rPr>
          <w:color w:val="231F20"/>
        </w:rPr>
        <w:t>De acordo com esse desenho, o sofá ficou mais próximo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luminária.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mesa.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poltrona.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televisão.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8"/>
          <w:footerReference w:type="default" r:id="rId19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07"/>
        <w:jc w:val="left"/>
      </w:pPr>
      <w:r>
        <w:rPr>
          <w:color w:val="231F20"/>
        </w:rPr>
        <w:t>Observe</w:t>
      </w:r>
      <w:r>
        <w:rPr>
          <w:color w:val="231F20"/>
          <w:spacing w:val="-34"/>
        </w:rPr>
        <w:t> </w:t>
      </w:r>
      <w:r>
        <w:rPr>
          <w:color w:val="231F20"/>
        </w:rPr>
        <w:t>na</w:t>
      </w:r>
      <w:r>
        <w:rPr>
          <w:color w:val="231F20"/>
          <w:spacing w:val="-34"/>
        </w:rPr>
        <w:t> </w:t>
      </w:r>
      <w:r>
        <w:rPr>
          <w:color w:val="231F20"/>
        </w:rPr>
        <w:t>tabela</w:t>
      </w:r>
      <w:r>
        <w:rPr>
          <w:color w:val="231F20"/>
          <w:spacing w:val="-34"/>
        </w:rPr>
        <w:t> </w:t>
      </w:r>
      <w:r>
        <w:rPr>
          <w:color w:val="231F20"/>
        </w:rPr>
        <w:t>abaixo</w:t>
      </w:r>
      <w:r>
        <w:rPr>
          <w:color w:val="231F20"/>
          <w:spacing w:val="-34"/>
        </w:rPr>
        <w:t> </w:t>
      </w:r>
      <w:r>
        <w:rPr>
          <w:color w:val="231F20"/>
        </w:rPr>
        <w:t>os</w:t>
      </w:r>
      <w:r>
        <w:rPr>
          <w:color w:val="231F20"/>
          <w:spacing w:val="-34"/>
        </w:rPr>
        <w:t> </w:t>
      </w:r>
      <w:r>
        <w:rPr>
          <w:color w:val="231F20"/>
        </w:rPr>
        <w:t>passeios</w:t>
      </w:r>
      <w:r>
        <w:rPr>
          <w:color w:val="231F20"/>
          <w:spacing w:val="-34"/>
        </w:rPr>
        <w:t> </w:t>
      </w:r>
      <w:r>
        <w:rPr>
          <w:color w:val="231F20"/>
        </w:rPr>
        <w:t>feitos</w:t>
      </w:r>
      <w:r>
        <w:rPr>
          <w:color w:val="231F20"/>
          <w:spacing w:val="-34"/>
        </w:rPr>
        <w:t> </w:t>
      </w:r>
      <w:r>
        <w:rPr>
          <w:color w:val="231F20"/>
        </w:rPr>
        <w:t>por</w:t>
      </w:r>
      <w:r>
        <w:rPr>
          <w:color w:val="231F20"/>
          <w:spacing w:val="-34"/>
        </w:rPr>
        <w:t> </w:t>
      </w:r>
      <w:r>
        <w:rPr>
          <w:color w:val="231F20"/>
        </w:rPr>
        <w:t>algumas</w:t>
      </w:r>
      <w:r>
        <w:rPr>
          <w:color w:val="231F20"/>
          <w:spacing w:val="-34"/>
        </w:rPr>
        <w:t> </w:t>
      </w:r>
      <w:r>
        <w:rPr>
          <w:color w:val="231F20"/>
        </w:rPr>
        <w:t>crianças</w:t>
      </w:r>
      <w:r>
        <w:rPr>
          <w:color w:val="231F20"/>
          <w:spacing w:val="-34"/>
        </w:rPr>
        <w:t> </w:t>
      </w:r>
      <w:r>
        <w:rPr>
          <w:color w:val="231F20"/>
        </w:rPr>
        <w:t>nas</w:t>
      </w:r>
      <w:r>
        <w:rPr>
          <w:color w:val="231F20"/>
          <w:spacing w:val="-34"/>
        </w:rPr>
        <w:t> </w:t>
      </w:r>
      <w:r>
        <w:rPr>
          <w:color w:val="231F20"/>
        </w:rPr>
        <w:t>últimas</w:t>
      </w:r>
      <w:r>
        <w:rPr>
          <w:color w:val="231F20"/>
          <w:spacing w:val="-34"/>
        </w:rPr>
        <w:t> </w:t>
      </w:r>
      <w:r>
        <w:rPr>
          <w:color w:val="231F20"/>
        </w:rPr>
        <w:t>férias.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6"/>
          <w:szCs w:val="16"/>
        </w:rPr>
      </w:pPr>
    </w:p>
    <w:tbl>
      <w:tblPr>
        <w:tblW w:w="0" w:type="auto"/>
        <w:jc w:val="left"/>
        <w:tblInd w:w="29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1"/>
        <w:gridCol w:w="2211"/>
      </w:tblGrid>
      <w:tr>
        <w:trPr>
          <w:trHeight w:val="431" w:hRule="exact"/>
        </w:trPr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b/>
                <w:color w:val="231F20"/>
                <w:sz w:val="28"/>
              </w:rPr>
              <w:t>Crianças</w:t>
            </w:r>
            <w:r>
              <w:rPr>
                <w:rFonts w:ascii="Arial" w:hAnsi="Arial"/>
                <w:sz w:val="28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Passeio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Aline</w:t>
            </w:r>
            <w:r>
              <w:rPr>
                <w:rFonts w:ascii="Arial"/>
                <w:sz w:val="28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Circo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Mateus</w:t>
            </w:r>
            <w:r>
              <w:rPr>
                <w:rFonts w:ascii="Arial"/>
                <w:sz w:val="28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Clube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Pedro</w:t>
            </w:r>
            <w:r>
              <w:rPr>
                <w:rFonts w:ascii="Arial"/>
                <w:sz w:val="28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Parque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Vitor</w:t>
            </w:r>
            <w:r>
              <w:rPr>
                <w:rFonts w:ascii="Arial"/>
                <w:sz w:val="28"/>
              </w:rPr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494" w:right="494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pacing w:val="-6"/>
                <w:sz w:val="28"/>
              </w:rPr>
              <w:t>Teatro</w:t>
            </w:r>
            <w:r>
              <w:rPr>
                <w:rFonts w:ascii="Arial"/>
                <w:spacing w:val="-6"/>
                <w:sz w:val="2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07"/>
        <w:jc w:val="left"/>
      </w:pPr>
      <w:r>
        <w:rPr>
          <w:color w:val="231F20"/>
        </w:rPr>
        <w:t>De acordo com essa tabela, qual foi o passeio feito por Pedro nessas</w:t>
      </w:r>
      <w:r>
        <w:rPr>
          <w:color w:val="231F20"/>
          <w:spacing w:val="-2"/>
        </w:rPr>
        <w:t> </w:t>
      </w:r>
      <w:r>
        <w:rPr>
          <w:color w:val="231F20"/>
        </w:rPr>
        <w:t>férias?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0" w:after="0"/>
        <w:ind w:left="672" w:right="0" w:hanging="460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5"/>
          <w:sz w:val="28"/>
        </w:rPr>
        <w:t>Teatro.</w:t>
      </w:r>
      <w:r>
        <w:rPr>
          <w:rFonts w:ascii="Arial"/>
          <w:spacing w:val="-5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0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Parque.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Clube.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Circo.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7153pt;width:510.25pt;height:22.7pt;mso-position-horizontal-relative:page;mso-position-vertical-relative:paragraph;z-index:1696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03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6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M041348E4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2986"/>
        <w:jc w:val="left"/>
      </w:pPr>
      <w:r>
        <w:rPr>
          <w:color w:val="231F20"/>
        </w:rPr>
        <w:t>Lavínia e Ana são irmãs. Lavínia tem 12 anos e Ana tem</w:t>
      </w:r>
      <w:r>
        <w:rPr>
          <w:color w:val="231F20"/>
          <w:spacing w:val="-33"/>
        </w:rPr>
        <w:t> </w:t>
      </w:r>
      <w:r>
        <w:rPr>
          <w:color w:val="231F20"/>
        </w:rPr>
        <w:t>3. </w:t>
      </w:r>
      <w:r>
        <w:rPr>
          <w:color w:val="231F20"/>
        </w:rPr>
        <w:t>Quantos anos Lavínia tem a mais que</w:t>
      </w:r>
      <w:r>
        <w:rPr>
          <w:color w:val="231F20"/>
          <w:spacing w:val="-17"/>
        </w:rPr>
        <w:t> </w:t>
      </w:r>
      <w:r>
        <w:rPr>
          <w:color w:val="231F20"/>
        </w:rPr>
        <w:t>Ana?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9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18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1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107"/>
        <w:jc w:val="left"/>
      </w:pPr>
      <w:r>
        <w:rPr>
          <w:color w:val="231F20"/>
        </w:rPr>
        <w:t>Observe abaixo o número de camisas que Mauro terá que organizar na prateleira de sua</w:t>
      </w:r>
      <w:r>
        <w:rPr>
          <w:color w:val="231F20"/>
          <w:spacing w:val="-1"/>
        </w:rPr>
        <w:t> </w:t>
      </w:r>
      <w:r>
        <w:rPr>
          <w:color w:val="231F20"/>
        </w:rPr>
        <w:t>loja.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89.585999pt;margin-top:13.422464pt;width:216.15pt;height:183.85pt;mso-position-horizontal-relative:page;mso-position-vertical-relative:paragraph;z-index:1720;mso-wrap-distance-left:0;mso-wrap-distance-right:0" coordorigin="3792,268" coordsize="4323,3677">
            <v:group style="position:absolute;left:3792;top:268;width:822;height:872" coordorigin="3792,268" coordsize="822,872">
              <v:shape style="position:absolute;left:3792;top:268;width:822;height:872" coordorigin="3792,268" coordsize="822,872" path="m4178,268l4136,280,4103,301,4078,329,4062,361,4019,369,3937,380,3885,419,3872,450,3851,497,3830,544,3810,590,3792,634,3824,656,3857,677,3889,699,3920,723,3920,1140,4475,1140,4475,1125,3934,1125,3933,1050,3933,974,3935,886,3937,805,3938,725,3937,702,3922,702,3894,684,3866,666,3839,647,3810,630,3810,620,3816,616,3819,609,3839,609,3823,599,3837,564,3853,528,3887,454,3893,440,3939,396,4062,376,4089,376,4081,357,4088,347,4094,336,4099,324,4116,324,4110,312,4148,291,4197,284,4262,284,4227,270,4178,268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089,376l4062,376,4073,381,4083,395,4094,412,4104,427,4115,439,4127,451,4138,462,4145,473,4147,489,4147,497,4147,511,4146,533,4145,556,4145,1125,4157,1125,4157,528,4157,511,4155,489,4155,467,4157,448,4159,444,4141,444,4122,426,4106,406,4092,383,4089,376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214,407l4192,407,4198,410,4201,416,4207,419,4207,564,4206,639,4205,822,4205,886,4204,965,4204,1050,4205,1125,4215,1125,4216,1044,4216,965,4217,886,4217,822,4217,440,4240,440,4234,431,4225,419,4216,408,4214,407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469,620l4457,621,4462,629,4461,644,4459,712,4459,805,4460,898,4462,965,4462,974,4462,1050,4461,1125,4475,1125,4475,712,4510,698,4514,696,4475,696,4477,684,4476,684,4475,671,4503,659,4509,657,4475,657,4475,646,4475,644,4476,634,4476,629,4476,623,4469,620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3839,609l3819,609,3844,626,3870,643,3896,659,3922,675,3922,702,3937,702,3937,661,3922,661,3896,646,3872,631,3847,614,3839,609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601,624l4585,624,4587,631,4593,635,4593,644,4563,657,4505,684,4475,696,4514,696,4579,666,4614,651,4601,624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477,682l4476,684,4477,684,4477,682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3930,622l3922,626,3921,635,3921,637,3922,647,3922,651,3922,661,3937,661,3936,651,3936,644,3936,639,3942,625,3930,622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415,374l4314,374,4356,381,4401,386,4443,394,4477,411,4485,421,4492,433,4499,448,4504,461,4530,511,4543,536,4562,575,4579,613,4552,624,4526,637,4500,648,4475,657,4509,657,4531,646,4556,635,4585,624,4601,624,4592,605,4569,557,4546,509,4523,462,4516,447,4508,429,4499,413,4490,401,4454,382,4415,374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240,440l4217,440,4222,440,4228,448,4233,459,4236,469,4258,451,4265,444,4242,444,4240,440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116,324l4099,324,4112,349,4127,370,4148,386,4174,396,4177,401,4166,411,4153,428,4145,436,4141,444,4159,444,4163,435,4173,423,4184,413,4192,407,4214,407,4207,396,4236,389,4244,384,4199,384,4166,379,4142,363,4124,340,4116,324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306,332l4289,332,4297,365,4285,395,4264,422,4242,444,4265,444,4279,428,4297,401,4314,374,4415,374,4409,372,4360,367,4314,359,4306,332xe" filled="true" fillcolor="#231f20" stroked="false">
                <v:path arrowok="t"/>
                <v:fill type="solid"/>
              </v:shape>
              <v:shape style="position:absolute;left:3792;top:268;width:822;height:872" coordorigin="3792,268" coordsize="822,872" path="m4262,284l4197,284,4245,291,4281,314,4269,340,4251,362,4228,378,4199,384,4244,384,4259,375,4276,356,4289,332,4306,332,4301,317,4270,287,4262,284xe" filled="true" fillcolor="#231f20" stroked="false">
                <v:path arrowok="t"/>
                <v:fill type="solid"/>
              </v:shape>
              <v:shape style="position:absolute;left:4081;top:284;width:216;height:160" type="#_x0000_t75" stroked="false">
                <v:imagedata r:id="rId23" o:title=""/>
              </v:shape>
              <v:shape style="position:absolute;left:3792;top:374;width:822;height:1704" type="#_x0000_t75" stroked="false">
                <v:imagedata r:id="rId24" o:title=""/>
              </v:shape>
              <v:shape style="position:absolute;left:4081;top:1222;width:216;height:160" type="#_x0000_t75" stroked="false">
                <v:imagedata r:id="rId23" o:title=""/>
              </v:shape>
              <v:shape style="position:absolute;left:3792;top:1312;width:822;height:1695" type="#_x0000_t75" stroked="false">
                <v:imagedata r:id="rId25" o:title=""/>
              </v:shape>
              <v:shape style="position:absolute;left:4081;top:2151;width:216;height:160" type="#_x0000_t75" stroked="false">
                <v:imagedata r:id="rId26" o:title=""/>
              </v:shape>
              <v:shape style="position:absolute;left:3792;top:2241;width:822;height:1704" type="#_x0000_t75" stroked="false">
                <v:imagedata r:id="rId27" o:title=""/>
              </v:shape>
              <v:shape style="position:absolute;left:4081;top:3090;width:216;height:160" type="#_x0000_t75" stroked="false">
                <v:imagedata r:id="rId28" o:title=""/>
              </v:shape>
              <v:shape style="position:absolute;left:3810;top:3179;width:783;height:752" type="#_x0000_t75" stroked="false">
                <v:imagedata r:id="rId29" o:title=""/>
              </v:shape>
            </v:group>
            <v:group style="position:absolute;left:4667;top:268;width:822;height:872" coordorigin="4667,268" coordsize="822,872">
              <v:shape style="position:absolute;left:4667;top:268;width:822;height:872" coordorigin="4667,268" coordsize="822,872" path="m5053,268l5011,280,4978,301,4953,329,4937,361,4894,369,4812,380,4761,419,4747,450,4726,497,4705,544,4685,590,4667,634,4699,656,4732,677,4764,699,4795,723,4795,1140,5350,1140,5350,1125,4809,1125,4808,1050,4808,974,4810,886,4812,805,4813,725,4812,702,4797,702,4769,684,4741,666,4714,647,4685,630,4685,620,4691,616,4694,609,4714,609,4698,599,4712,564,4728,528,4762,454,4768,440,4814,396,4937,376,4964,376,4956,357,4963,347,4969,336,4974,324,4991,324,4985,312,5023,291,5072,284,5137,284,5102,270,5053,268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4964,376l4937,376,4948,381,4958,395,4969,412,4979,427,4990,439,5002,451,5013,462,5020,473,5022,489,5022,497,5022,511,5021,533,5020,556,5020,1125,5032,1125,5032,528,5032,511,5030,489,5030,467,5032,448,5034,444,5016,444,4997,426,4981,406,4967,383,4964,376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089,407l5067,407,5073,410,5076,416,5082,419,5082,564,5081,639,5080,822,5080,886,5079,965,5079,1050,5080,1125,5090,1125,5091,1044,5091,965,5092,886,5092,822,5092,440,5115,440,5109,431,5100,419,5091,408,5089,407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344,620l5332,621,5337,629,5336,644,5334,712,5334,805,5335,898,5337,965,5337,974,5337,1050,5336,1125,5350,1125,5350,712,5386,698,5389,696,5350,696,5352,684,5352,684,5350,671,5378,659,5384,657,5350,657,5350,646,5350,644,5351,634,5351,629,5351,623,5344,620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4714,609l4694,609,4719,626,4745,643,4771,659,4797,675,4797,702,4812,702,4812,661,4797,661,4771,646,4747,631,4722,614,4714,609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476,624l5460,624,5462,631,5468,635,5468,644,5438,657,5380,684,5350,696,5389,696,5454,666,5489,651,5476,624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352,682l5352,684,5352,684,5352,682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4805,622l4797,626,4796,635,4796,637,4797,647,4797,651,4797,661,4812,661,4811,651,4811,644,4811,639,4817,625,4805,622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291,374l5189,374,5231,381,5276,386,5318,394,5352,411,5360,421,5367,433,5374,448,5379,461,5405,511,5418,536,5437,575,5454,613,5427,624,5401,637,5375,648,5350,657,5384,657,5406,646,5432,635,5460,624,5476,624,5467,605,5444,557,5421,509,5398,462,5391,447,5383,429,5374,413,5365,401,5329,382,5291,374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115,440l5092,440,5097,440,5103,448,5108,459,5111,469,5133,451,5140,444,5117,444,5115,440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4991,324l4974,324,4987,349,5002,370,5023,386,5049,396,5052,401,5041,411,5028,428,5020,436,5016,444,5034,444,5038,435,5048,423,5059,413,5067,407,5089,407,5082,396,5111,389,5119,384,5074,384,5041,379,5017,363,4999,340,4991,324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181,332l5164,332,5172,365,5160,395,5139,422,5117,444,5140,444,5154,428,5172,401,5189,374,5291,374,5284,372,5235,367,5189,359,5181,332xe" filled="true" fillcolor="#231f20" stroked="false">
                <v:path arrowok="t"/>
                <v:fill type="solid"/>
              </v:shape>
              <v:shape style="position:absolute;left:4667;top:268;width:822;height:872" coordorigin="4667,268" coordsize="822,872" path="m5137,284l5072,284,5120,291,5156,314,5144,340,5126,362,5103,378,5074,384,5119,384,5134,375,5151,356,5164,332,5181,332,5176,317,5145,287,5137,284xe" filled="true" fillcolor="#231f20" stroked="false">
                <v:path arrowok="t"/>
                <v:fill type="solid"/>
              </v:shape>
              <v:shape style="position:absolute;left:4956;top:284;width:216;height:160" type="#_x0000_t75" stroked="false">
                <v:imagedata r:id="rId30" o:title=""/>
              </v:shape>
              <v:shape style="position:absolute;left:4667;top:374;width:822;height:1704" type="#_x0000_t75" stroked="false">
                <v:imagedata r:id="rId31" o:title=""/>
              </v:shape>
              <v:shape style="position:absolute;left:4956;top:1222;width:216;height:160" type="#_x0000_t75" stroked="false">
                <v:imagedata r:id="rId30" o:title=""/>
              </v:shape>
              <v:shape style="position:absolute;left:4667;top:1312;width:822;height:1695" type="#_x0000_t75" stroked="false">
                <v:imagedata r:id="rId32" o:title=""/>
              </v:shape>
              <v:shape style="position:absolute;left:4956;top:2151;width:216;height:160" type="#_x0000_t75" stroked="false">
                <v:imagedata r:id="rId33" o:title=""/>
              </v:shape>
              <v:shape style="position:absolute;left:4667;top:2241;width:822;height:1704" type="#_x0000_t75" stroked="false">
                <v:imagedata r:id="rId34" o:title=""/>
              </v:shape>
              <v:shape style="position:absolute;left:4956;top:3090;width:216;height:160" type="#_x0000_t75" stroked="false">
                <v:imagedata r:id="rId35" o:title=""/>
              </v:shape>
              <v:shape style="position:absolute;left:4685;top:3179;width:783;height:752" type="#_x0000_t75" stroked="false">
                <v:imagedata r:id="rId36" o:title=""/>
              </v:shape>
            </v:group>
            <v:group style="position:absolute;left:5551;top:268;width:822;height:872" coordorigin="5551,268" coordsize="822,872">
              <v:shape style="position:absolute;left:5551;top:268;width:822;height:872" coordorigin="5551,268" coordsize="822,872" path="m5937,268l5896,280,5862,301,5837,329,5821,361,5778,369,5696,380,5645,419,5631,450,5610,497,5589,544,5569,590,5551,634,5583,656,5616,677,5649,699,5679,723,5679,1140,6234,1140,6234,1125,5693,1125,5692,1050,5692,974,5694,886,5696,805,5697,725,5696,702,5681,702,5653,684,5625,666,5598,647,5569,630,5570,620,5575,616,5578,609,5598,609,5582,599,5596,564,5612,528,5646,454,5652,440,5698,396,5821,376,5848,376,5840,357,5847,347,5853,336,5859,324,5875,324,5869,312,5907,291,5956,284,6021,284,5986,270,5937,268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5848,376l5821,376,5832,381,5842,395,5853,412,5863,427,5874,439,5886,451,5898,462,5904,473,5906,489,5906,497,5906,511,5905,533,5904,556,5904,1125,5916,1125,5916,528,5916,511,5914,489,5914,467,5916,448,5918,444,5900,444,5881,426,5865,406,5851,383,5848,376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5974,407l5951,407,5958,410,5960,416,5966,419,5966,564,5965,639,5964,822,5964,886,5964,965,5964,1050,5964,1125,5974,1125,5975,1044,5976,965,5976,886,5976,822,5976,440,5999,440,5993,431,5984,419,5975,408,5974,407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6228,620l6216,621,6221,629,6220,644,6218,712,6218,805,6219,898,6221,965,6221,974,6221,1050,6220,1125,6234,1125,6234,712,6270,698,6273,696,6234,696,6236,684,6236,684,6234,671,6262,659,6268,657,6234,657,6234,646,6234,644,6235,634,6235,629,6235,623,6228,620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5598,609l5578,609,5603,626,5629,643,5655,659,5681,675,5681,702,5696,702,5696,661,5681,661,5655,646,5631,631,5607,614,5598,609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6360,624l6344,624,6346,631,6352,635,6352,644,6322,657,6264,684,6234,696,6273,696,6338,666,6373,651,6360,624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6236,682l6236,684,6236,684,6236,682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5689,622l5681,626,5680,635,5680,637,5681,647,5681,651,5681,661,5696,661,5695,651,5695,644,5695,639,5701,625,5689,622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6175,374l6073,374,6115,381,6160,386,6202,394,6236,411,6244,421,6251,433,6258,448,6263,461,6289,511,6302,536,6321,575,6338,613,6311,624,6285,637,6259,648,6234,657,6268,657,6290,646,6316,635,6344,624,6360,624,6351,605,6328,557,6305,509,6282,462,6275,447,6267,429,6258,413,6249,401,6213,382,6175,374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5999,440l5976,440,5981,440,5987,448,5992,459,5995,469,6018,451,6024,444,6001,444,5999,440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5875,324l5859,324,5871,349,5886,370,5907,386,5933,396,5936,401,5925,411,5912,428,5904,436,5900,444,5918,444,5922,435,5932,423,5943,413,5951,407,5974,407,5966,396,5995,389,6003,384,5958,384,5925,379,5901,363,5883,340,5875,324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6065,332l6049,332,6056,365,6044,395,6023,422,6001,444,6024,444,6038,428,6057,401,6073,374,6175,374,6168,372,6119,367,6073,359,6065,332xe" filled="true" fillcolor="#231f20" stroked="false">
                <v:path arrowok="t"/>
                <v:fill type="solid"/>
              </v:shape>
              <v:shape style="position:absolute;left:5551;top:268;width:822;height:872" coordorigin="5551,268" coordsize="822,872" path="m6021,284l5956,284,6004,291,6040,314,6028,340,6010,362,5987,378,5958,384,6003,384,6018,375,6035,356,6049,332,6065,332,6060,317,6029,287,6021,284xe" filled="true" fillcolor="#231f20" stroked="false">
                <v:path arrowok="t"/>
                <v:fill type="solid"/>
              </v:shape>
              <v:shape style="position:absolute;left:5840;top:284;width:216;height:160" type="#_x0000_t75" stroked="false">
                <v:imagedata r:id="rId37" o:title=""/>
              </v:shape>
              <v:shape style="position:absolute;left:5551;top:374;width:822;height:1704" type="#_x0000_t75" stroked="false">
                <v:imagedata r:id="rId38" o:title=""/>
              </v:shape>
              <v:shape style="position:absolute;left:5840;top:1222;width:216;height:160" type="#_x0000_t75" stroked="false">
                <v:imagedata r:id="rId37" o:title=""/>
              </v:shape>
              <v:shape style="position:absolute;left:5551;top:1312;width:822;height:1695" type="#_x0000_t75" stroked="false">
                <v:imagedata r:id="rId39" o:title=""/>
              </v:shape>
              <v:shape style="position:absolute;left:5840;top:2151;width:216;height:160" type="#_x0000_t75" stroked="false">
                <v:imagedata r:id="rId40" o:title=""/>
              </v:shape>
              <v:shape style="position:absolute;left:5551;top:2241;width:822;height:1704" type="#_x0000_t75" stroked="false">
                <v:imagedata r:id="rId41" o:title=""/>
              </v:shape>
              <v:shape style="position:absolute;left:5840;top:3090;width:216;height:160" type="#_x0000_t75" stroked="false">
                <v:imagedata r:id="rId42" o:title=""/>
              </v:shape>
              <v:shape style="position:absolute;left:5569;top:3179;width:783;height:752" type="#_x0000_t75" stroked="false">
                <v:imagedata r:id="rId43" o:title=""/>
              </v:shape>
            </v:group>
            <v:group style="position:absolute;left:6426;top:268;width:822;height:872" coordorigin="6426,268" coordsize="822,872">
              <v:shape style="position:absolute;left:6426;top:268;width:822;height:872" coordorigin="6426,268" coordsize="822,872" path="m6812,268l6771,280,6737,301,6712,329,6696,361,6653,369,6571,380,6520,419,6506,450,6485,497,6464,544,6444,590,6426,634,6458,656,6491,677,6524,699,6554,723,6554,1140,7109,1140,7109,1125,6568,1125,6567,1050,6567,974,6569,886,6571,805,6572,725,6571,702,6556,702,6528,684,6500,666,6473,647,6444,630,6445,620,6450,616,6453,609,6473,609,6457,599,6471,564,6487,528,6521,454,6527,440,6573,396,6696,376,6723,376,6715,357,6722,347,6728,336,6734,324,6750,324,6744,312,6782,291,6831,284,6896,284,6861,270,6812,268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723,376l6696,376,6707,381,6717,395,6728,412,6738,427,6749,439,6761,451,6773,462,6779,473,6781,489,6781,497,6781,511,6780,533,6779,556,6779,1125,6791,1125,6791,528,6791,511,6789,489,6789,467,6791,448,6793,444,6775,444,6756,426,6740,406,6726,383,6723,376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849,407l6826,407,6833,410,6835,416,6841,419,6841,564,6840,639,6839,822,6839,886,6839,965,6839,1050,6839,1125,6849,1125,6850,1044,6851,965,6851,886,6851,822,6851,440,6874,440,6868,431,6859,419,6850,408,6849,407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7103,620l7091,621,7096,629,7095,644,7093,712,7093,805,7094,898,7096,965,7096,974,7096,1050,7095,1125,7109,1125,7109,712,7145,698,7148,696,7109,696,7111,684,7111,684,7109,671,7137,659,7143,657,7109,657,7109,646,7109,644,7110,634,7110,629,7110,623,7103,620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473,609l6453,609,6478,626,6504,643,6530,659,6556,675,6556,702,6571,702,6571,661,6556,661,6530,646,6506,631,6482,614,6473,609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7235,624l7219,624,7221,631,7227,635,7227,644,7197,657,7139,684,7109,696,7148,696,7213,666,7248,651,7235,624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7111,682l7111,684,7111,684,7111,682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564,622l6556,626,6555,635,6555,637,6556,647,6556,651,6556,661,6571,661,6570,651,6570,644,6570,639,6576,625,6564,622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7050,374l6948,374,6990,381,7035,386,7077,394,7111,411,7119,421,7126,433,7133,448,7138,461,7164,511,7177,536,7196,575,7213,613,7186,624,7160,637,7134,648,7109,657,7143,657,7165,646,7191,635,7219,624,7235,624,7226,605,7203,557,7180,509,7157,462,7150,447,7142,429,7133,413,7124,401,7088,382,7050,374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874,440l6851,440,6856,440,6862,448,6867,459,6870,469,6893,451,6899,444,6876,444,6874,440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750,324l6734,324,6746,349,6761,370,6782,386,6808,396,6811,401,6800,411,6787,428,6779,436,6775,444,6793,444,6797,435,6807,423,6818,413,6826,407,6849,407,6841,396,6870,389,6878,384,6833,384,6800,379,6776,363,6758,340,6750,324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940,332l6924,332,6931,365,6919,395,6898,422,6876,444,6899,444,6913,428,6932,401,6948,374,7050,374,7043,372,6994,367,6948,359,6940,332xe" filled="true" fillcolor="#231f20" stroked="false">
                <v:path arrowok="t"/>
                <v:fill type="solid"/>
              </v:shape>
              <v:shape style="position:absolute;left:6426;top:268;width:822;height:872" coordorigin="6426,268" coordsize="822,872" path="m6896,284l6831,284,6879,291,6915,314,6903,340,6885,362,6862,378,6833,384,6878,384,6893,375,6910,356,6924,332,6940,332,6935,317,6904,287,6896,284xe" filled="true" fillcolor="#231f20" stroked="false">
                <v:path arrowok="t"/>
                <v:fill type="solid"/>
              </v:shape>
              <v:shape style="position:absolute;left:6715;top:284;width:216;height:160" type="#_x0000_t75" stroked="false">
                <v:imagedata r:id="rId44" o:title=""/>
              </v:shape>
              <v:shape style="position:absolute;left:6426;top:374;width:822;height:1704" type="#_x0000_t75" stroked="false">
                <v:imagedata r:id="rId45" o:title=""/>
              </v:shape>
              <v:shape style="position:absolute;left:6715;top:1222;width:216;height:160" type="#_x0000_t75" stroked="false">
                <v:imagedata r:id="rId44" o:title=""/>
              </v:shape>
              <v:shape style="position:absolute;left:6426;top:1312;width:822;height:1695" type="#_x0000_t75" stroked="false">
                <v:imagedata r:id="rId46" o:title=""/>
              </v:shape>
              <v:shape style="position:absolute;left:6715;top:2151;width:216;height:160" type="#_x0000_t75" stroked="false">
                <v:imagedata r:id="rId47" o:title=""/>
              </v:shape>
              <v:shape style="position:absolute;left:6426;top:2241;width:822;height:1704" type="#_x0000_t75" stroked="false">
                <v:imagedata r:id="rId48" o:title=""/>
              </v:shape>
              <v:shape style="position:absolute;left:6715;top:3090;width:216;height:160" type="#_x0000_t75" stroked="false">
                <v:imagedata r:id="rId49" o:title=""/>
              </v:shape>
              <v:shape style="position:absolute;left:6444;top:3179;width:783;height:752" type="#_x0000_t75" stroked="false">
                <v:imagedata r:id="rId50" o:title=""/>
              </v:shape>
            </v:group>
            <v:group style="position:absolute;left:7292;top:268;width:822;height:872" coordorigin="7292,268" coordsize="822,872">
              <v:shape style="position:absolute;left:7292;top:268;width:822;height:872" coordorigin="7292,268" coordsize="822,872" path="m7678,268l7637,280,7603,301,7578,329,7562,361,7519,369,7437,380,7386,419,7372,450,7351,497,7330,544,7310,590,7292,634,7324,656,7357,677,7390,699,7420,723,7420,1140,7975,1140,7975,1125,7434,1125,7433,1050,7433,974,7435,886,7437,805,7438,725,7437,702,7422,702,7394,684,7366,666,7339,647,7310,630,7311,620,7316,616,7319,609,7339,609,7323,599,7337,564,7353,528,7387,454,7393,440,7439,396,7562,376,7589,376,7581,357,7588,347,7594,336,7600,324,7616,324,7610,312,7648,291,7697,284,7762,284,7727,270,7678,268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589,376l7562,376,7573,381,7583,395,7594,412,7604,427,7615,439,7628,451,7639,462,7645,473,7647,489,7647,497,7647,511,7646,533,7645,556,7645,1125,7657,1125,7657,528,7657,511,7655,489,7655,467,7657,448,7659,444,7641,444,7622,426,7606,406,7592,383,7589,376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715,407l7692,407,7699,410,7701,416,7707,419,7707,564,7706,639,7705,822,7705,886,7705,965,7705,1050,7705,1125,7715,1125,7716,1044,7717,965,7717,886,7717,822,7717,440,7740,440,7734,431,7725,419,7716,408,7715,407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969,620l7957,621,7962,629,7961,644,7959,712,7959,805,7960,898,7962,965,7962,974,7963,1050,7961,1125,7975,1125,7975,712,8011,698,8014,696,7975,696,7977,684,7977,684,7975,671,8003,659,8009,657,7975,657,7975,646,7975,644,7976,634,7976,629,7976,623,7969,620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339,609l7319,609,7344,626,7370,643,7396,659,7422,675,7422,702,7437,702,7437,661,7422,661,7396,646,7372,631,7348,614,7339,609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8101,624l8085,624,8087,631,8093,635,8093,644,8063,657,8005,684,7975,696,8014,696,8079,666,8114,651,8101,624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977,682l7977,684,7977,684,7977,682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430,622l7422,626,7421,635,7421,637,7422,647,7422,651,7422,661,7437,661,7436,651,7436,644,7436,639,7442,625,7430,622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916,374l7814,374,7856,381,7901,386,7943,394,7977,411,7986,421,7992,433,7999,448,8004,461,8030,511,8043,536,8062,575,8079,613,8052,624,8026,637,8000,648,7975,657,8009,657,8031,646,8057,635,8085,624,8101,624,8092,605,8069,557,8046,509,8023,462,8016,447,8008,429,7999,413,7990,401,7954,382,7916,374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740,440l7717,440,7722,440,7728,448,7733,459,7736,469,7759,451,7765,444,7742,444,7740,440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616,324l7600,324,7612,349,7628,370,7648,386,7674,396,7677,401,7666,411,7653,428,7645,436,7641,444,7659,444,7663,435,7673,423,7684,413,7692,407,7715,407,7707,396,7736,389,7744,384,7699,384,7667,379,7642,363,7624,340,7616,324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806,332l7790,332,7797,365,7785,395,7764,422,7742,444,7765,444,7779,428,7798,401,7814,374,7916,374,7909,372,7860,367,7814,359,7806,332xe" filled="true" fillcolor="#231f20" stroked="false">
                <v:path arrowok="t"/>
                <v:fill type="solid"/>
              </v:shape>
              <v:shape style="position:absolute;left:7292;top:268;width:822;height:872" coordorigin="7292,268" coordsize="822,872" path="m7762,284l7697,284,7745,291,7781,314,7769,340,7751,362,7728,378,7699,384,7744,384,7759,375,7776,356,7790,332,7806,332,7801,317,7770,287,7762,284xe" filled="true" fillcolor="#231f20" stroked="false">
                <v:path arrowok="t"/>
                <v:fill type="solid"/>
              </v:shape>
              <v:shape style="position:absolute;left:7581;top:284;width:216;height:160" type="#_x0000_t75" stroked="false">
                <v:imagedata r:id="rId51" o:title=""/>
              </v:shape>
              <v:shape style="position:absolute;left:7292;top:374;width:822;height:1704" type="#_x0000_t75" stroked="false">
                <v:imagedata r:id="rId52" o:title=""/>
              </v:shape>
              <v:shape style="position:absolute;left:7581;top:1222;width:216;height:160" type="#_x0000_t75" stroked="false">
                <v:imagedata r:id="rId51" o:title=""/>
              </v:shape>
              <v:shape style="position:absolute;left:7292;top:1312;width:822;height:1695" type="#_x0000_t75" stroked="false">
                <v:imagedata r:id="rId53" o:title=""/>
              </v:shape>
              <v:shape style="position:absolute;left:7581;top:2151;width:216;height:160" type="#_x0000_t75" stroked="false">
                <v:imagedata r:id="rId54" o:title=""/>
              </v:shape>
              <v:shape style="position:absolute;left:7292;top:2241;width:822;height:1704" type="#_x0000_t75" stroked="false">
                <v:imagedata r:id="rId55" o:title=""/>
              </v:shape>
              <v:shape style="position:absolute;left:7581;top:3090;width:216;height:160" type="#_x0000_t75" stroked="false">
                <v:imagedata r:id="rId56" o:title=""/>
              </v:shape>
              <v:shape style="position:absolute;left:7310;top:3179;width:783;height:752" type="#_x0000_t75" stroked="false">
                <v:imagedata r:id="rId57" o:title="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107"/>
        <w:jc w:val="left"/>
      </w:pPr>
      <w:r>
        <w:rPr>
          <w:color w:val="231F20"/>
        </w:rPr>
        <w:t>No total, quantas camisas Mauro terá que organizar nessa</w:t>
      </w:r>
      <w:r>
        <w:rPr>
          <w:color w:val="231F20"/>
          <w:spacing w:val="-2"/>
        </w:rPr>
        <w:t> </w:t>
      </w:r>
      <w:r>
        <w:rPr>
          <w:color w:val="231F20"/>
        </w:rPr>
        <w:t>prateleira?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24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2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107"/>
        <w:jc w:val="left"/>
      </w:pPr>
      <w:r>
        <w:rPr>
          <w:color w:val="231F20"/>
        </w:rPr>
        <w:t>Marcos</w:t>
      </w:r>
      <w:r>
        <w:rPr>
          <w:color w:val="231F20"/>
          <w:spacing w:val="-11"/>
        </w:rPr>
        <w:t> </w:t>
      </w:r>
      <w:r>
        <w:rPr>
          <w:color w:val="231F20"/>
        </w:rPr>
        <w:t>organizou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seus</w:t>
      </w:r>
      <w:r>
        <w:rPr>
          <w:color w:val="231F20"/>
          <w:spacing w:val="-11"/>
        </w:rPr>
        <w:t> </w:t>
      </w:r>
      <w:r>
        <w:rPr>
          <w:color w:val="231F20"/>
        </w:rPr>
        <w:t>chaveiros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porta-chaves,</w:t>
      </w:r>
      <w:r>
        <w:rPr>
          <w:color w:val="231F20"/>
          <w:spacing w:val="-11"/>
        </w:rPr>
        <w:t> </w:t>
      </w:r>
      <w:r>
        <w:rPr>
          <w:color w:val="231F20"/>
        </w:rPr>
        <w:t>começando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chaveiro </w:t>
      </w:r>
      <w:r>
        <w:rPr>
          <w:color w:val="231F20"/>
        </w:rPr>
        <w:t>com mais chaves até o chaveiro com menos</w:t>
      </w:r>
      <w:r>
        <w:rPr>
          <w:color w:val="231F20"/>
          <w:spacing w:val="-1"/>
        </w:rPr>
        <w:t> </w:t>
      </w:r>
      <w:r>
        <w:rPr>
          <w:color w:val="231F20"/>
        </w:rPr>
        <w:t>chaves.</w:t>
      </w:r>
      <w:r>
        <w:rPr/>
      </w:r>
    </w:p>
    <w:p>
      <w:pPr>
        <w:pStyle w:val="BodyText"/>
        <w:spacing w:line="240" w:lineRule="auto" w:before="3"/>
        <w:ind w:left="110" w:right="107"/>
        <w:jc w:val="left"/>
      </w:pPr>
      <w:r>
        <w:rPr/>
        <w:pict>
          <v:group style="position:absolute;margin-left:65.349037pt;margin-top:33.582867pt;width:140.050pt;height:96pt;mso-position-horizontal-relative:page;mso-position-vertical-relative:paragraph;z-index:1744" coordorigin="1307,672" coordsize="2801,1920">
            <v:shape style="position:absolute;left:3103;top:1585;width:637;height:640" type="#_x0000_t75" stroked="false">
              <v:imagedata r:id="rId59" o:title=""/>
            </v:shape>
            <v:group style="position:absolute;left:3312;top:1862;width:405;height:342" coordorigin="3312,1862" coordsize="405,342">
              <v:shape style="position:absolute;left:3312;top:1862;width:405;height:342" coordorigin="3312,1862" coordsize="405,342" path="m3660,2115l3609,2115,3618,2126,3623,2141,3625,2158,3625,2178,3704,2204,3708,2193,3716,2185,3717,2171,3699,2152,3680,2133,3660,2115xe" filled="true" fillcolor="#ffffff" stroked="false">
                <v:path arrowok="t"/>
                <v:fill type="solid"/>
              </v:shape>
              <v:shape style="position:absolute;left:3312;top:1862;width:405;height:342" coordorigin="3312,1862" coordsize="405,342" path="m3587,2043l3522,2043,3543,2046,3560,2057,3571,2073,3568,2083,3562,2091,3560,2103,3567,2111,3573,2122,3594,2123,3598,2116,3609,2115,3660,2115,3639,2095,3619,2076,3587,2043xe" filled="true" fillcolor="#ffffff" stroked="false">
                <v:path arrowok="t"/>
                <v:fill type="solid"/>
              </v:shape>
              <v:shape style="position:absolute;left:3312;top:1862;width:405;height:342" coordorigin="3312,1862" coordsize="405,342" path="m3493,1953l3446,1953,3456,1959,3461,1962,3467,1971,3469,1979,3469,1988,3468,1999,3471,2017,3479,2031,3489,2042,3502,2050,3522,2043,3587,2043,3580,2036,3560,2017,3530,1988,3499,1959,3493,1953xe" filled="true" fillcolor="#ffffff" stroked="false">
                <v:path arrowok="t"/>
                <v:fill type="solid"/>
              </v:shape>
              <v:shape style="position:absolute;left:3312;top:1862;width:405;height:342" coordorigin="3312,1862" coordsize="405,342" path="m3489,1949l3317,1949,3342,1954,3367,1959,3392,1964,3415,1970,3428,1967,3429,1954,3446,1953,3493,1953,3489,1949xe" filled="true" fillcolor="#ffffff" stroked="false">
                <v:path arrowok="t"/>
                <v:fill type="solid"/>
              </v:shape>
              <v:shape style="position:absolute;left:3312;top:1862;width:405;height:342" coordorigin="3312,1862" coordsize="405,342" path="m3396,1863l3379,1883,3359,1902,3339,1920,3322,1938,3312,1949,3317,1949,3489,1949,3469,1930,3440,1902,3430,1892,3420,1882,3410,1872,3401,1863,3397,1863,3396,1863xe" filled="true" fillcolor="#ffffff" stroked="false">
                <v:path arrowok="t"/>
                <v:fill type="solid"/>
              </v:shape>
              <v:shape style="position:absolute;left:3312;top:1862;width:405;height:342" coordorigin="3312,1862" coordsize="405,342" path="m3399,1862l3397,1863,3401,1863,3400,1863,3399,1862xe" filled="true" fillcolor="#ffffff" stroked="false">
                <v:path arrowok="t"/>
                <v:fill type="solid"/>
              </v:shape>
            </v:group>
            <v:group style="position:absolute;left:2342;top:676;width:727;height:727" coordorigin="2342,676" coordsize="727,727">
              <v:shape style="position:absolute;left:2342;top:676;width:727;height:727" coordorigin="2342,676" coordsize="727,727" path="m3069,1039l3062,1112,3041,1181,3007,1242,2963,1296,2909,1340,2847,1374,2779,1395,2706,1403,2633,1395,2564,1374,2503,1340,2449,1296,2405,1242,2371,1181,2350,1112,2342,1039,2350,966,2371,898,2405,836,2449,782,2503,738,2564,704,2633,683,2706,676,2779,683,2847,704,2909,738,2963,782,3007,836,3041,898,3062,966,3069,1039xe" filled="false" stroked="true" strokeweight=".4pt" strokecolor="#231f20">
                <v:path arrowok="t"/>
              </v:shape>
            </v:group>
            <v:group style="position:absolute;left:2369;top:697;width:674;height:674" coordorigin="2369,697" coordsize="674,674">
              <v:shape style="position:absolute;left:2369;top:697;width:674;height:674" coordorigin="2369,697" coordsize="674,674" path="m3043,1034l3034,1111,3009,1182,2969,1245,2917,1297,2854,1337,2783,1362,2706,1371,2629,1362,2558,1337,2495,1297,2443,1245,2403,1182,2378,1111,2369,1034,2378,957,2403,886,2443,823,2495,771,2558,731,2629,706,2706,697,2783,706,2854,731,2917,771,2969,823,3009,886,3034,957,3043,1034xe" filled="false" stroked="true" strokeweight=".4pt" strokecolor="#231f20">
                <v:path arrowok="t"/>
              </v:shape>
              <v:shape style="position:absolute;left:2891;top:1335;width:349;height:406" type="#_x0000_t75" stroked="false">
                <v:imagedata r:id="rId60" o:title=""/>
              </v:shape>
            </v:group>
            <v:group style="position:absolute;left:2545;top:1786;width:381;height:806" coordorigin="2545,1786" coordsize="381,806">
              <v:shape style="position:absolute;left:2545;top:1786;width:381;height:806" coordorigin="2545,1786" coordsize="381,806" path="m2743,2341l2718,2341,2731,2354,2732,2361,2730,2372,2708,2387,2701,2411,2709,2437,2730,2456,2724,2467,2714,2478,2705,2488,2699,2498,2712,2521,2725,2544,2740,2568,2756,2591,2772,2587,2788,2582,2803,2575,2810,2570,2764,2570,2722,2499,2735,2484,2745,2469,2751,2455,2751,2440,2747,2437,2735,2437,2719,2422,2722,2410,2723,2400,2732,2392,2741,2390,2750,2384,2752,2365,2746,2345,2743,2341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781,2111l2756,2111,2756,2112,2759,2112,2759,2114,2761,2127,2762,2141,2762,2155,2763,2169,2767,2213,2771,2252,2775,2293,2779,2335,2781,2363,2784,2418,2787,2445,2790,2473,2793,2501,2795,2527,2796,2554,2786,2564,2775,2564,2764,2570,2810,2570,2818,2564,2836,2542,2838,2537,2814,2537,2815,2527,2808,2454,2806,2430,2800,2351,2793,2269,2785,2189,2777,2111,2781,2111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876,2103l2851,2103,2847,2114,2843,2125,2839,2136,2836,2147,2830,2151,2820,2151,2810,2151,2802,2154,2799,2162,2799,2175,2802,2200,2807,2276,2817,2411,2822,2472,2823,2488,2825,2504,2824,2518,2819,2533,2814,2537,2838,2537,2843,2521,2843,2518,2844,2504,2844,2498,2836,2387,2831,2321,2825,2243,2821,2171,2826,2171,2833,2171,2851,2165,2855,2160,2857,2148,2860,2138,2863,2127,2868,2116,2873,2107,2876,2103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743,2434l2735,2437,2747,2437,2743,2434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738,2221l2708,2221,2719,2231,2718,2240,2709,2243,2703,2252,2692,2274,2687,2299,2689,2322,2701,2339,2708,2345,2718,2341,2743,2341,2733,2329,2713,2321,2708,2307,2731,2249,2742,2246,2739,2223,2738,2221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720,1786l2647,1807,2579,1867,2545,1979,2556,2039,2586,2093,2594,2103,2613,2124,2623,2135,2664,2189,2672,2202,2681,2213,2690,2221,2701,2229,2708,2221,2738,2221,2734,2211,2732,2210,2712,2210,2700,2204,2686,2184,2671,2164,2655,2144,2640,2124,2636,2121,2651,2119,2676,2117,2703,2116,2730,2114,2756,2111,2781,2111,2796,2108,2832,2105,2851,2103,2876,2103,2876,2103,2632,2103,2619,2100,2580,2046,2565,1963,2574,1920,2621,1850,2681,1814,2741,1805,2818,1805,2796,1795,2758,1786,2720,1786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721,2201l2712,2210,2732,2210,2721,2201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833,2171l2826,2171,2832,2171,2833,2171xe" filled="true" fillcolor="#231f20" stroked="false">
                <v:path arrowok="t"/>
                <v:fill type="solid"/>
              </v:shape>
              <v:shape style="position:absolute;left:2545;top:1786;width:381;height:806" coordorigin="2545,1786" coordsize="381,806" path="m2818,1805l2741,1805,2772,1810,2802,1820,2831,1836,2877,1881,2901,1936,2905,1993,2889,2050,2883,2061,2877,2074,2866,2084,2850,2085,2840,2085,2800,2088,2723,2093,2682,2096,2666,2099,2648,2102,2632,2103,2876,2103,2878,2100,2885,2095,2890,2087,2920,2027,2926,1962,2911,1899,2874,1845,2836,1814,2818,1805xe" filled="true" fillcolor="#231f20" stroked="false">
                <v:path arrowok="t"/>
                <v:fill type="solid"/>
              </v:shape>
              <v:shape style="position:absolute;left:2565;top:1805;width:340;height:297" type="#_x0000_t75" stroked="false">
                <v:imagedata r:id="rId61" o:title=""/>
              </v:shape>
            </v:group>
            <v:group style="position:absolute;left:2777;top:2103;width:74;height:434" coordorigin="2777,2103" coordsize="74,434">
              <v:shape style="position:absolute;left:2777;top:2103;width:74;height:434" coordorigin="2777,2103" coordsize="74,434" path="m2851,2103l2832,2105,2796,2108,2777,2111,2785,2190,2793,2271,2800,2351,2806,2430,2808,2454,2810,2478,2812,2501,2815,2524,2815,2527,2814,2537,2819,2533,2824,2518,2825,2504,2823,2488,2822,2472,2817,2404,2807,2269,2802,2200,2800,2189,2799,2175,2799,2162,2802,2154,2810,2151,2820,2151,2830,2151,2836,2147,2839,2136,2843,2125,2847,2114,2851,2103xe" filled="true" fillcolor="#ffffff" stroked="false">
                <v:path arrowok="t"/>
                <v:fill type="solid"/>
              </v:shape>
            </v:group>
            <v:group style="position:absolute;left:2636;top:2111;width:161;height:460" coordorigin="2636,2111" coordsize="161,460">
              <v:shape style="position:absolute;left:2636;top:2111;width:161;height:460" coordorigin="2636,2111" coordsize="161,460" path="m2786,2434l2743,2434,2751,2440,2751,2455,2745,2469,2735,2484,2722,2499,2764,2570,2775,2564,2786,2564,2796,2554,2795,2527,2793,2501,2790,2473,2787,2445,2786,2434xe" filled="true" fillcolor="#ffffff" stroked="false">
                <v:path arrowok="t"/>
                <v:fill type="solid"/>
              </v:shape>
              <v:shape style="position:absolute;left:2636;top:2111;width:161;height:460" coordorigin="2636,2111" coordsize="161,460" path="m2766,2201l2721,2201,2734,2211,2739,2223,2742,2246,2731,2249,2721,2261,2712,2276,2708,2292,2708,2307,2713,2321,2733,2329,2746,2345,2752,2365,2750,2384,2741,2390,2732,2392,2723,2400,2722,2410,2719,2422,2735,2437,2743,2434,2786,2434,2784,2418,2781,2363,2779,2335,2775,2292,2771,2251,2767,2210,2766,2201xe" filled="true" fillcolor="#ffffff" stroked="false">
                <v:path arrowok="t"/>
                <v:fill type="solid"/>
              </v:shape>
              <v:shape style="position:absolute;left:2636;top:2111;width:161;height:460" coordorigin="2636,2111" coordsize="161,460" path="m2756,2111l2730,2114,2703,2116,2676,2117,2651,2119,2636,2121,2640,2124,2655,2144,2671,2164,2686,2184,2700,2204,2712,2210,2721,2201,2766,2201,2763,2169,2762,2155,2762,2141,2761,2127,2759,2114,2759,2112,2756,2112,2756,2111xe" filled="true" fillcolor="#ffffff" stroked="false">
                <v:path arrowok="t"/>
                <v:fill type="solid"/>
              </v:shape>
            </v:group>
            <v:group style="position:absolute;left:2690;top:1404;width:54;height:54" coordorigin="2690,1404" coordsize="54,54">
              <v:shape style="position:absolute;left:2690;top:1404;width:54;height:54" coordorigin="2690,1404" coordsize="54,54" path="m2738,1448l2729,1455,2720,1458,2709,1457,2700,1452,2693,1443,2690,1433,2691,1423,2696,1413,2704,1407,2714,1404,2725,1405,2734,1410,2741,1418,2744,1428,2743,1438,2738,1448xe" filled="false" stroked="true" strokeweight=".4pt" strokecolor="#231f20">
                <v:path arrowok="t"/>
              </v:shape>
            </v:group>
            <v:group style="position:absolute;left:2697;top:1465;width:54;height:54" coordorigin="2697,1465" coordsize="54,54">
              <v:shape style="position:absolute;left:2697;top:1465;width:54;height:54" coordorigin="2697,1465" coordsize="54,54" path="m2745,1510l2736,1516,2727,1519,2716,1518,2707,1513,2700,1505,2697,1495,2698,1484,2703,1475,2711,1468,2721,1465,2732,1466,2741,1471,2748,1480,2751,1490,2750,1500,2745,1510xe" filled="false" stroked="true" strokeweight=".4pt" strokecolor="#231f20">
                <v:path arrowok="t"/>
              </v:shape>
            </v:group>
            <v:group style="position:absolute;left:2699;top:1530;width:54;height:54" coordorigin="2699,1530" coordsize="54,54">
              <v:shape style="position:absolute;left:2699;top:1530;width:54;height:54" coordorigin="2699,1530" coordsize="54,54" path="m2747,1574l2738,1581,2728,1584,2718,1583,2708,1578,2702,1569,2699,1559,2700,1549,2705,1539,2713,1533,2723,1530,2733,1531,2743,1536,2750,1544,2753,1554,2752,1564,2747,1574xe" filled="false" stroked="true" strokeweight=".4pt" strokecolor="#231f20">
                <v:path arrowok="t"/>
              </v:shape>
            </v:group>
            <v:group style="position:absolute;left:2698;top:1592;width:54;height:54" coordorigin="2698,1592" coordsize="54,54">
              <v:shape style="position:absolute;left:2698;top:1592;width:54;height:54" coordorigin="2698,1592" coordsize="54,54" path="m2746,1636l2738,1643,2728,1646,2717,1645,2708,1640,2701,1631,2698,1622,2699,1611,2704,1602,2713,1595,2723,1592,2733,1593,2743,1598,2749,1606,2752,1616,2751,1627,2746,1636xe" filled="false" stroked="true" strokeweight=".4pt" strokecolor="#231f20">
                <v:path arrowok="t"/>
              </v:shape>
            </v:group>
            <v:group style="position:absolute;left:2704;top:1656;width:54;height:54" coordorigin="2704,1656" coordsize="54,54">
              <v:shape style="position:absolute;left:2704;top:1656;width:54;height:54" coordorigin="2704,1656" coordsize="54,54" path="m2752,1700l2744,1707,2734,1710,2724,1709,2714,1704,2707,1695,2704,1685,2705,1675,2710,1666,2719,1659,2729,1656,2739,1657,2749,1662,2755,1670,2758,1680,2757,1691,2752,1700xe" filled="false" stroked="true" strokeweight=".4pt" strokecolor="#231f20">
                <v:path arrowok="t"/>
              </v:shape>
            </v:group>
            <v:group style="position:absolute;left:2698;top:1714;width:54;height:54" coordorigin="2698,1714" coordsize="54,54">
              <v:shape style="position:absolute;left:2698;top:1714;width:54;height:54" coordorigin="2698,1714" coordsize="54,54" path="m2746,1758l2737,1765,2727,1767,2717,1766,2708,1761,2701,1753,2698,1743,2699,1733,2704,1723,2712,1716,2722,1714,2733,1715,2742,1720,2749,1728,2752,1738,2751,1748,2746,1758xe" filled="false" stroked="true" strokeweight=".4pt" strokecolor="#231f20">
                <v:path arrowok="t"/>
              </v:shape>
            </v:group>
            <v:group style="position:absolute;left:2700;top:1771;width:54;height:54" coordorigin="2700,1771" coordsize="54,54">
              <v:shape style="position:absolute;left:2700;top:1771;width:54;height:54" coordorigin="2700,1771" coordsize="54,54" path="m2748,1815l2739,1822,2729,1825,2719,1824,2710,1819,2703,1810,2700,1800,2701,1790,2706,1781,2714,1774,2724,1771,2735,1772,2744,1777,2751,1785,2754,1795,2753,1806,2748,1815xe" filled="false" stroked="true" strokeweight=".4pt" strokecolor="#231f20">
                <v:path arrowok="t"/>
              </v:shape>
            </v:group>
            <v:group style="position:absolute;left:2697;top:1832;width:54;height:54" coordorigin="2697,1832" coordsize="54,54">
              <v:shape style="position:absolute;left:2697;top:1832;width:54;height:54" coordorigin="2697,1832" coordsize="54,54" path="m2745,1876l2736,1883,2726,1886,2716,1885,2707,1880,2700,1871,2697,1861,2698,1851,2703,1842,2711,1835,2721,1832,2732,1833,2741,1838,2748,1846,2751,1856,2750,1867,2745,1876xe" filled="false" stroked="true" strokeweight=".4pt" strokecolor="#231f20">
                <v:path arrowok="t"/>
              </v:shape>
            </v:group>
            <v:group style="position:absolute;left:2712;top:1404;width:18;height:512" coordorigin="2712,1404" coordsize="18,512">
              <v:shape style="position:absolute;left:2712;top:1404;width:18;height:512" coordorigin="2712,1404" coordsize="18,512" path="m2712,1404l2724,1479,2729,1584,2729,1700,2727,1807,2724,1886,2723,1916e" filled="false" stroked="true" strokeweight=".4pt" strokecolor="#231f20">
                <v:path arrowok="t"/>
              </v:shape>
              <v:shape style="position:absolute;left:1677;top:1594;width:637;height:640" type="#_x0000_t75" stroked="false">
                <v:imagedata r:id="rId62" o:title=""/>
              </v:shape>
            </v:group>
            <v:group style="position:absolute;left:1699;top:1871;width:405;height:342" coordorigin="1699,1871" coordsize="405,342">
              <v:shape style="position:absolute;left:1699;top:1871;width:405;height:342" coordorigin="1699,1871" coordsize="405,342" path="m2017,1871l2016,1872,2006,1881,1997,1891,1987,1901,1977,1911,1947,1940,1917,1968,1887,1997,1856,2026,1836,2046,1797,2086,1778,2105,1757,2124,1737,2142,1718,2161,1699,2180,1701,2194,1709,2202,1713,2213,1791,2188,1791,2168,1794,2150,1799,2135,1808,2124,1848,2124,1850,2121,1856,2112,1854,2101,1849,2093,1846,2082,1857,2067,1874,2056,1895,2052,1926,2052,1928,2052,1938,2040,1945,2026,1948,2008,1948,1997,1947,1988,1949,1980,1956,1972,1960,1968,1971,1963,2079,1963,2099,1958,2104,1958,2095,1948,2077,1929,2057,1911,2038,1892,2021,1873,2020,1873,2017,1871xe" filled="true" fillcolor="#ffffff" stroked="false">
                <v:path arrowok="t"/>
                <v:fill type="solid"/>
              </v:shape>
              <v:shape style="position:absolute;left:1699;top:1871;width:405;height:342" coordorigin="1699,1871" coordsize="405,342" path="m1848,2124l1808,2124,1818,2125,1822,2132,1844,2131,1848,2124xe" filled="true" fillcolor="#ffffff" stroked="false">
                <v:path arrowok="t"/>
                <v:fill type="solid"/>
              </v:shape>
              <v:shape style="position:absolute;left:1699;top:1871;width:405;height:342" coordorigin="1699,1871" coordsize="405,342" path="m1926,2052l1895,2052,1915,2059,1926,2052xe" filled="true" fillcolor="#ffffff" stroked="false">
                <v:path arrowok="t"/>
                <v:fill type="solid"/>
              </v:shape>
              <v:shape style="position:absolute;left:1699;top:1871;width:405;height:342" coordorigin="1699,1871" coordsize="405,342" path="m2079,1963l1971,1963,1987,1963,1989,1976,2001,1979,2025,1974,2050,1968,2075,1963,2079,1963xe" filled="true" fillcolor="#ffffff" stroked="false">
                <v:path arrowok="t"/>
                <v:fill type="solid"/>
              </v:shape>
              <v:shape style="position:absolute;left:1699;top:1871;width:405;height:342" coordorigin="1699,1871" coordsize="405,342" path="m2104,1958l2099,1958,2104,1959,2104,1958xe" filled="true" fillcolor="#ffffff" stroked="false">
                <v:path arrowok="t"/>
                <v:fill type="solid"/>
              </v:shape>
              <v:shape style="position:absolute;left:1699;top:1871;width:405;height:342" coordorigin="1699,1871" coordsize="405,342" path="m2021,1872l2020,1873,2021,1873,2021,1872xe" filled="true" fillcolor="#ffffff" stroked="false">
                <v:path arrowok="t"/>
                <v:fill type="solid"/>
              </v:shape>
              <v:shape style="position:absolute;left:2177;top:1344;width:349;height:406" type="#_x0000_t75" stroked="false">
                <v:imagedata r:id="rId63" o:title=""/>
              </v:shape>
              <v:shape style="position:absolute;left:3376;top:1215;width:731;height:503" type="#_x0000_t75" stroked="false">
                <v:imagedata r:id="rId64" o:title=""/>
              </v:shape>
            </v:group>
            <v:group style="position:absolute;left:3635;top:1457;width:454;height:242" coordorigin="3635,1457" coordsize="454,242">
              <v:shape style="position:absolute;left:3635;top:1457;width:454;height:242" coordorigin="3635,1457" coordsize="454,242" path="m4045,1640l3966,1640,3978,1648,3987,1661,3995,1677,4000,1696,4083,1699,4084,1687,4089,1677,4086,1663,4063,1650,4045,1640xe" filled="true" fillcolor="#ffffff" stroked="false">
                <v:path arrowok="t"/>
                <v:fill type="solid"/>
              </v:shape>
              <v:shape style="position:absolute;left:3635;top:1457;width:454;height:242" coordorigin="3635,1457" coordsize="454,242" path="m3953,1593l3884,1593,3903,1599,3918,1611,3918,1622,3915,1631,3917,1643,3925,1649,3934,1657,3955,1652,3956,1644,3966,1640,4045,1640,4040,1637,4015,1625,3990,1613,3965,1600,3953,1593xe" filled="true" fillcolor="#ffffff" stroked="false">
                <v:path arrowok="t"/>
                <v:fill type="solid"/>
              </v:shape>
              <v:shape style="position:absolute;left:3635;top:1457;width:454;height:242" coordorigin="3635,1457" coordsize="454,242" path="m3836,1532l3764,1532,3776,1534,3781,1536,3790,1542,3794,1550,3797,1560,3799,1569,3807,1585,3818,1597,3831,1605,3845,1609,3863,1596,3884,1593,3953,1593,3917,1573,3892,1560,3855,1541,3836,1532xe" filled="true" fillcolor="#ffffff" stroked="false">
                <v:path arrowok="t"/>
                <v:fill type="solid"/>
              </v:shape>
              <v:shape style="position:absolute;left:3635;top:1457;width:454;height:242" coordorigin="3635,1457" coordsize="454,242" path="m3694,1457l3692,1459,3691,1459,3680,1483,3667,1507,3653,1530,3641,1552,3635,1566,3640,1564,3665,1562,3690,1560,3715,1557,3740,1556,3751,1550,3749,1537,3764,1532,3836,1532,3744,1484,3731,1478,3719,1470,3707,1464,3698,1459,3692,1459,3691,1459,3698,1459,3695,1458,3694,1457xe" filled="true" fillcolor="#ffffff" stroked="false">
                <v:path arrowok="t"/>
                <v:fill type="solid"/>
              </v:shape>
              <v:shape style="position:absolute;left:3065;top:1096;width:427;height:286" type="#_x0000_t75" stroked="false">
                <v:imagedata r:id="rId65" o:title=""/>
              </v:shape>
            </v:group>
            <v:group style="position:absolute;left:3072;top:1116;width:438;height:267" coordorigin="3072,1116" coordsize="438,267">
              <v:shape style="position:absolute;left:3072;top:1116;width:438;height:267" coordorigin="3072,1116" coordsize="438,267" path="m3072,1116l3141,1146,3232,1199,3330,1261,3419,1320,3484,1365,3509,1383e" filled="false" stroked="true" strokeweight=".4pt" strokecolor="#231f20">
                <v:path arrowok="t"/>
              </v:shape>
              <v:shape style="position:absolute;left:1307;top:1215;width:732;height:503" type="#_x0000_t75" stroked="false">
                <v:imagedata r:id="rId66" o:title=""/>
              </v:shape>
            </v:group>
            <v:group style="position:absolute;left:1326;top:1457;width:454;height:242" coordorigin="1326,1457" coordsize="454,242">
              <v:shape style="position:absolute;left:1326;top:1457;width:454;height:242" coordorigin="1326,1457" coordsize="454,242" path="m1721,1457l1720,1458,1708,1464,1695,1470,1683,1478,1671,1484,1560,1541,1523,1560,1498,1573,1449,1600,1425,1613,1400,1625,1375,1637,1351,1650,1328,1663,1326,1677,1331,1687,1332,1699,1415,1696,1420,1677,1427,1661,1437,1648,1448,1640,1498,1640,1500,1631,1497,1622,1497,1611,1511,1599,1531,1593,1600,1593,1608,1585,1616,1569,1619,1558,1621,1550,1625,1542,1634,1536,1639,1534,1651,1532,1763,1532,1762,1530,1748,1507,1735,1483,1724,1459,1723,1459,1721,1457xe" filled="true" fillcolor="#ffffff" stroked="false">
                <v:path arrowok="t"/>
                <v:fill type="solid"/>
              </v:shape>
              <v:shape style="position:absolute;left:1326;top:1457;width:454;height:242" coordorigin="1326,1457" coordsize="454,242" path="m1498,1640l1448,1640,1458,1644,1460,1652,1481,1657,1490,1649,1498,1643,1498,1640xe" filled="true" fillcolor="#ffffff" stroked="false">
                <v:path arrowok="t"/>
                <v:fill type="solid"/>
              </v:shape>
              <v:shape style="position:absolute;left:1326;top:1457;width:454;height:242" coordorigin="1326,1457" coordsize="454,242" path="m1600,1593l1531,1593,1552,1596,1570,1609,1584,1605,1597,1597,1600,1593xe" filled="true" fillcolor="#ffffff" stroked="false">
                <v:path arrowok="t"/>
                <v:fill type="solid"/>
              </v:shape>
              <v:shape style="position:absolute;left:1326;top:1457;width:454;height:242" coordorigin="1326,1457" coordsize="454,242" path="m1763,1532l1651,1532,1666,1537,1664,1550,1675,1556,1699,1557,1725,1560,1750,1562,1775,1564,1780,1566,1774,1552,1763,1532xe" filled="true" fillcolor="#ffffff" stroked="false">
                <v:path arrowok="t"/>
                <v:fill type="solid"/>
              </v:shape>
              <v:shape style="position:absolute;left:1326;top:1457;width:454;height:242" coordorigin="1326,1457" coordsize="454,242" path="m1724,1459l1723,1459,1724,1459,1724,1459xe" filled="true" fillcolor="#ffffff" stroked="false">
                <v:path arrowok="t"/>
                <v:fill type="solid"/>
              </v:shape>
              <v:shape style="position:absolute;left:1923;top:1096;width:427;height:286" type="#_x0000_t75" stroked="false">
                <v:imagedata r:id="rId67" o:title=""/>
              </v:shape>
            </v:group>
            <v:group style="position:absolute;left:1906;top:1116;width:438;height:267" coordorigin="1906,1116" coordsize="438,267">
              <v:shape style="position:absolute;left:1906;top:1116;width:438;height:267" coordorigin="1906,1116" coordsize="438,267" path="m2343,1116l2274,1146,2183,1199,2085,1261,1996,1320,1931,1365,1906,1383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3.574005pt;margin-top:33.582867pt;width:121.6pt;height:96pt;mso-position-horizontal-relative:page;mso-position-vertical-relative:paragraph;z-index:1768" coordorigin="4271,672" coordsize="2432,1920">
            <v:shape style="position:absolute;left:5698;top:1585;width:637;height:640" type="#_x0000_t75" stroked="false">
              <v:imagedata r:id="rId68" o:title=""/>
            </v:shape>
            <v:group style="position:absolute;left:5907;top:1862;width:405;height:342" coordorigin="5907,1862" coordsize="405,342">
              <v:shape style="position:absolute;left:5907;top:1862;width:405;height:342" coordorigin="5907,1862" coordsize="405,342" path="m6255,2115l6204,2115,6213,2126,6218,2141,6220,2158,6220,2178,6299,2204,6303,2193,6311,2185,6312,2171,6294,2152,6275,2133,6255,2115xe" filled="true" fillcolor="#ffffff" stroked="false">
                <v:path arrowok="t"/>
                <v:fill type="solid"/>
              </v:shape>
              <v:shape style="position:absolute;left:5907;top:1862;width:405;height:342" coordorigin="5907,1862" coordsize="405,342" path="m6182,2043l6117,2043,6137,2046,6155,2057,6166,2073,6163,2083,6157,2091,6155,2103,6161,2111,6168,2122,6189,2123,6193,2116,6204,2115,6255,2115,6234,2095,6214,2076,6182,2043xe" filled="true" fillcolor="#ffffff" stroked="false">
                <v:path arrowok="t"/>
                <v:fill type="solid"/>
              </v:shape>
              <v:shape style="position:absolute;left:5907;top:1862;width:405;height:342" coordorigin="5907,1862" coordsize="405,342" path="m6088,1953l6041,1953,6051,1959,6056,1962,6062,1971,6064,1979,6064,1988,6063,1999,6066,2017,6074,2031,6084,2042,6096,2050,6117,2043,6182,2043,6175,2036,6155,2017,6124,1988,6094,1959,6088,1953xe" filled="true" fillcolor="#ffffff" stroked="false">
                <v:path arrowok="t"/>
                <v:fill type="solid"/>
              </v:shape>
              <v:shape style="position:absolute;left:5907;top:1862;width:405;height:342" coordorigin="5907,1862" coordsize="405,342" path="m6084,1949l5912,1949,5937,1954,5962,1959,5986,1964,6010,1970,6022,1967,6024,1954,6041,1953,6088,1953,6084,1949xe" filled="true" fillcolor="#ffffff" stroked="false">
                <v:path arrowok="t"/>
                <v:fill type="solid"/>
              </v:shape>
              <v:shape style="position:absolute;left:5907;top:1862;width:405;height:342" coordorigin="5907,1862" coordsize="405,342" path="m5991,1863l5974,1883,5954,1902,5934,1920,5917,1938,5907,1949,5912,1949,6084,1949,6064,1930,6035,1902,6025,1892,6015,1882,6005,1872,5996,1863,5992,1863,5991,1863xe" filled="true" fillcolor="#ffffff" stroked="false">
                <v:path arrowok="t"/>
                <v:fill type="solid"/>
              </v:shape>
              <v:shape style="position:absolute;left:5907;top:1862;width:405;height:342" coordorigin="5907,1862" coordsize="405,342" path="m5994,1862l5992,1863,5996,1863,5995,1863,5994,1862xe" filled="true" fillcolor="#ffffff" stroked="false">
                <v:path arrowok="t"/>
                <v:fill type="solid"/>
              </v:shape>
            </v:group>
            <v:group style="position:absolute;left:4937;top:676;width:727;height:727" coordorigin="4937,676" coordsize="727,727">
              <v:shape style="position:absolute;left:4937;top:676;width:727;height:727" coordorigin="4937,676" coordsize="727,727" path="m5664,1039l5657,1112,5636,1181,5602,1242,5558,1296,5504,1340,5442,1374,5374,1395,5301,1403,5228,1395,5159,1374,5098,1340,5044,1296,4999,1242,4966,1181,4945,1112,4937,1039,4945,966,4966,898,4999,836,5044,782,5098,738,5159,704,5228,683,5301,676,5374,683,5442,704,5504,738,5558,782,5602,836,5636,898,5657,966,5664,1039xe" filled="false" stroked="true" strokeweight=".4pt" strokecolor="#231f20">
                <v:path arrowok="t"/>
              </v:shape>
            </v:group>
            <v:group style="position:absolute;left:4964;top:697;width:674;height:674" coordorigin="4964,697" coordsize="674,674">
              <v:shape style="position:absolute;left:4964;top:697;width:674;height:674" coordorigin="4964,697" coordsize="674,674" path="m5638,1034l5629,1111,5603,1182,5564,1245,5512,1297,5449,1337,5378,1362,5301,1371,5223,1362,5153,1337,5090,1297,5038,1245,4998,1182,4973,1111,4964,1034,4973,957,4998,886,5038,823,5090,771,5153,731,5223,706,5301,697,5378,706,5449,731,5512,771,5564,823,5603,886,5629,957,5638,1034xe" filled="false" stroked="true" strokeweight=".4pt" strokecolor="#231f20">
                <v:path arrowok="t"/>
              </v:shape>
              <v:shape style="position:absolute;left:5485;top:1335;width:349;height:406" type="#_x0000_t75" stroked="false">
                <v:imagedata r:id="rId69" o:title=""/>
              </v:shape>
            </v:group>
            <v:group style="position:absolute;left:5140;top:1786;width:381;height:806" coordorigin="5140,1786" coordsize="381,806">
              <v:shape style="position:absolute;left:5140;top:1786;width:381;height:806" coordorigin="5140,1786" coordsize="381,806" path="m5338,2341l5313,2341,5326,2354,5327,2361,5325,2372,5302,2387,5296,2411,5304,2437,5325,2456,5318,2467,5309,2478,5300,2488,5294,2498,5307,2521,5320,2544,5335,2568,5351,2591,5367,2587,5383,2582,5398,2575,5405,2570,5359,2570,5317,2499,5330,2484,5340,2469,5346,2455,5346,2440,5342,2437,5330,2437,5314,2422,5317,2410,5317,2400,5327,2392,5336,2390,5345,2384,5347,2365,5341,2345,5338,2341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376,2111l5351,2111,5351,2112,5354,2112,5354,2114,5356,2127,5357,2141,5357,2155,5358,2169,5362,2213,5366,2252,5369,2293,5374,2335,5376,2363,5379,2418,5382,2445,5385,2473,5388,2501,5390,2527,5391,2554,5381,2564,5370,2564,5359,2570,5405,2570,5412,2564,5431,2542,5433,2537,5409,2537,5410,2527,5403,2454,5401,2430,5395,2351,5387,2269,5380,2189,5372,2111,5376,2111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471,2103l5445,2103,5442,2114,5438,2125,5434,2136,5431,2147,5425,2151,5415,2151,5404,2151,5397,2154,5394,2162,5394,2175,5397,2200,5402,2276,5412,2411,5417,2472,5418,2488,5420,2504,5419,2518,5413,2533,5409,2537,5433,2537,5438,2521,5438,2518,5439,2504,5439,2498,5431,2387,5426,2321,5420,2243,5416,2171,5421,2171,5427,2171,5446,2165,5450,2160,5452,2148,5454,2138,5458,2127,5462,2116,5468,2107,5471,2103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338,2434l5330,2437,5342,2437,5338,2434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333,2221l5303,2221,5314,2231,5313,2240,5304,2243,5298,2252,5287,2274,5282,2299,5284,2322,5296,2339,5303,2345,5313,2341,5338,2341,5328,2329,5308,2321,5303,2307,5326,2249,5337,2246,5333,2223,5333,2221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315,1786l5241,1807,5174,1867,5140,1979,5151,2039,5180,2093,5189,2103,5208,2124,5218,2135,5259,2189,5267,2202,5276,2213,5285,2221,5296,2229,5303,2221,5333,2221,5329,2211,5327,2210,5306,2210,5295,2204,5281,2184,5266,2164,5250,2144,5235,2124,5231,2121,5245,2119,5271,2117,5298,2116,5325,2114,5351,2111,5376,2111,5390,2108,5427,2105,5445,2103,5471,2103,5471,2103,5227,2103,5214,2100,5175,2046,5160,1963,5169,1920,5216,1850,5276,1814,5336,1805,5412,1805,5391,1795,5352,1786,5315,1786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316,2201l5306,2210,5327,2210,5316,2201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427,2171l5421,2171,5427,2171,5427,2171xe" filled="true" fillcolor="#231f20" stroked="false">
                <v:path arrowok="t"/>
                <v:fill type="solid"/>
              </v:shape>
              <v:shape style="position:absolute;left:5140;top:1786;width:381;height:806" coordorigin="5140,1786" coordsize="381,806" path="m5412,1805l5336,1805,5367,1810,5397,1820,5426,1836,5472,1881,5496,1936,5500,1993,5483,2050,5478,2061,5472,2074,5461,2084,5445,2085,5435,2085,5395,2088,5318,2093,5277,2096,5261,2099,5243,2102,5227,2103,5471,2103,5473,2100,5480,2095,5485,2087,5515,2027,5521,1962,5506,1899,5469,1845,5431,1814,5412,1805xe" filled="true" fillcolor="#231f20" stroked="false">
                <v:path arrowok="t"/>
                <v:fill type="solid"/>
              </v:shape>
              <v:shape style="position:absolute;left:5160;top:1805;width:340;height:297" type="#_x0000_t75" stroked="false">
                <v:imagedata r:id="rId61" o:title=""/>
              </v:shape>
            </v:group>
            <v:group style="position:absolute;left:5372;top:2103;width:74;height:434" coordorigin="5372,2103" coordsize="74,434">
              <v:shape style="position:absolute;left:5372;top:2103;width:74;height:434" coordorigin="5372,2103" coordsize="74,434" path="m5445,2103l5427,2105,5390,2108,5372,2111,5380,2190,5388,2271,5395,2351,5401,2430,5403,2454,5405,2478,5407,2501,5410,2524,5410,2527,5409,2537,5413,2533,5419,2518,5420,2504,5418,2488,5417,2472,5412,2404,5402,2269,5397,2200,5395,2189,5394,2175,5394,2162,5397,2154,5404,2151,5415,2151,5425,2151,5431,2147,5434,2136,5438,2125,5442,2114,5445,2103xe" filled="true" fillcolor="#ffffff" stroked="false">
                <v:path arrowok="t"/>
                <v:fill type="solid"/>
              </v:shape>
            </v:group>
            <v:group style="position:absolute;left:5231;top:2111;width:161;height:460" coordorigin="5231,2111" coordsize="161,460">
              <v:shape style="position:absolute;left:5231;top:2111;width:161;height:460" coordorigin="5231,2111" coordsize="161,460" path="m5381,2434l5338,2434,5346,2440,5346,2455,5340,2469,5330,2484,5317,2499,5359,2570,5370,2564,5381,2564,5391,2554,5390,2527,5388,2501,5385,2473,5382,2445,5381,2434xe" filled="true" fillcolor="#ffffff" stroked="false">
                <v:path arrowok="t"/>
                <v:fill type="solid"/>
              </v:shape>
              <v:shape style="position:absolute;left:5231;top:2111;width:161;height:460" coordorigin="5231,2111" coordsize="161,460" path="m5361,2201l5316,2201,5329,2211,5333,2223,5337,2246,5326,2249,5316,2261,5307,2276,5303,2292,5303,2307,5308,2321,5328,2329,5341,2345,5347,2365,5345,2384,5336,2390,5327,2392,5317,2400,5317,2410,5314,2422,5330,2437,5338,2434,5381,2434,5379,2418,5376,2363,5374,2335,5369,2292,5366,2251,5362,2210,5361,2201xe" filled="true" fillcolor="#ffffff" stroked="false">
                <v:path arrowok="t"/>
                <v:fill type="solid"/>
              </v:shape>
              <v:shape style="position:absolute;left:5231;top:2111;width:161;height:460" coordorigin="5231,2111" coordsize="161,460" path="m5351,2111l5325,2114,5298,2116,5271,2117,5245,2119,5231,2121,5235,2124,5250,2144,5266,2164,5281,2184,5295,2204,5306,2210,5316,2201,5361,2201,5358,2169,5357,2155,5357,2141,5356,2127,5354,2114,5354,2112,5351,2112,5351,2111xe" filled="true" fillcolor="#ffffff" stroked="false">
                <v:path arrowok="t"/>
                <v:fill type="solid"/>
              </v:shape>
            </v:group>
            <v:group style="position:absolute;left:5285;top:1404;width:54;height:54" coordorigin="5285,1404" coordsize="54,54">
              <v:shape style="position:absolute;left:5285;top:1404;width:54;height:54" coordorigin="5285,1404" coordsize="54,54" path="m5333,1448l5324,1455,5314,1458,5304,1457,5295,1452,5288,1443,5285,1433,5286,1423,5291,1413,5299,1407,5309,1404,5320,1405,5329,1410,5336,1418,5339,1428,5338,1438,5333,1448xe" filled="false" stroked="true" strokeweight=".4pt" strokecolor="#231f20">
                <v:path arrowok="t"/>
              </v:shape>
            </v:group>
            <v:group style="position:absolute;left:5292;top:1465;width:54;height:54" coordorigin="5292,1465" coordsize="54,54">
              <v:shape style="position:absolute;left:5292;top:1465;width:54;height:54" coordorigin="5292,1465" coordsize="54,54" path="m5340,1510l5331,1516,5321,1519,5311,1518,5302,1513,5295,1505,5292,1495,5293,1484,5298,1475,5306,1468,5316,1465,5327,1466,5336,1471,5343,1480,5346,1490,5345,1500,5340,1510xe" filled="false" stroked="true" strokeweight=".4pt" strokecolor="#231f20">
                <v:path arrowok="t"/>
              </v:shape>
            </v:group>
            <v:group style="position:absolute;left:5294;top:1530;width:54;height:54" coordorigin="5294,1530" coordsize="54,54">
              <v:shape style="position:absolute;left:5294;top:1530;width:54;height:54" coordorigin="5294,1530" coordsize="54,54" path="m5341,1574l5333,1581,5323,1584,5313,1583,5303,1578,5296,1569,5294,1559,5295,1549,5300,1539,5308,1533,5318,1530,5328,1531,5338,1536,5345,1544,5347,1554,5346,1564,5341,1574xe" filled="false" stroked="true" strokeweight=".4pt" strokecolor="#231f20">
                <v:path arrowok="t"/>
              </v:shape>
            </v:group>
            <v:group style="position:absolute;left:5293;top:1592;width:54;height:54" coordorigin="5293,1592" coordsize="54,54">
              <v:shape style="position:absolute;left:5293;top:1592;width:54;height:54" coordorigin="5293,1592" coordsize="54,54" path="m5341,1636l5333,1643,5323,1646,5312,1645,5303,1640,5296,1631,5293,1622,5294,1611,5299,1602,5308,1595,5318,1592,5328,1593,5337,1598,5344,1606,5347,1616,5346,1627,5341,1636xe" filled="false" stroked="true" strokeweight=".4pt" strokecolor="#231f20">
                <v:path arrowok="t"/>
              </v:shape>
            </v:group>
            <v:group style="position:absolute;left:5299;top:1656;width:54;height:54" coordorigin="5299,1656" coordsize="54,54">
              <v:shape style="position:absolute;left:5299;top:1656;width:54;height:54" coordorigin="5299,1656" coordsize="54,54" path="m5347,1700l5339,1707,5329,1710,5318,1709,5309,1704,5302,1695,5299,1685,5300,1675,5305,1666,5314,1659,5324,1656,5334,1657,5344,1662,5350,1670,5353,1680,5352,1691,5347,1700xe" filled="false" stroked="true" strokeweight=".4pt" strokecolor="#231f20">
                <v:path arrowok="t"/>
              </v:shape>
            </v:group>
            <v:group style="position:absolute;left:5293;top:1714;width:54;height:54" coordorigin="5293,1714" coordsize="54,54">
              <v:shape style="position:absolute;left:5293;top:1714;width:54;height:54" coordorigin="5293,1714" coordsize="54,54" path="m5341,1758l5332,1765,5322,1767,5312,1766,5303,1761,5296,1753,5293,1743,5294,1733,5299,1723,5307,1716,5317,1714,5328,1715,5337,1720,5344,1728,5347,1738,5346,1748,5341,1758xe" filled="false" stroked="true" strokeweight=".4pt" strokecolor="#231f20">
                <v:path arrowok="t"/>
              </v:shape>
            </v:group>
            <v:group style="position:absolute;left:5295;top:1771;width:54;height:54" coordorigin="5295,1771" coordsize="54,54">
              <v:shape style="position:absolute;left:5295;top:1771;width:54;height:54" coordorigin="5295,1771" coordsize="54,54" path="m5343,1815l5334,1822,5324,1825,5314,1824,5304,1819,5298,1810,5295,1800,5296,1790,5301,1781,5309,1774,5319,1771,5329,1772,5339,1777,5346,1785,5349,1795,5348,1806,5343,1815xe" filled="false" stroked="true" strokeweight=".4pt" strokecolor="#231f20">
                <v:path arrowok="t"/>
              </v:shape>
            </v:group>
            <v:group style="position:absolute;left:5292;top:1832;width:54;height:54" coordorigin="5292,1832" coordsize="54,54">
              <v:shape style="position:absolute;left:5292;top:1832;width:54;height:54" coordorigin="5292,1832" coordsize="54,54" path="m5340,1876l5331,1883,5321,1886,5311,1885,5301,1880,5295,1871,5292,1861,5293,1851,5298,1842,5306,1835,5316,1832,5327,1833,5336,1838,5343,1846,5346,1856,5345,1867,5340,1876xe" filled="false" stroked="true" strokeweight=".4pt" strokecolor="#231f20">
                <v:path arrowok="t"/>
              </v:shape>
            </v:group>
            <v:group style="position:absolute;left:5307;top:1404;width:18;height:512" coordorigin="5307,1404" coordsize="18,512">
              <v:shape style="position:absolute;left:5307;top:1404;width:18;height:512" coordorigin="5307,1404" coordsize="18,512" path="m5307,1404l5319,1479,5324,1584,5324,1700,5322,1807,5319,1886,5317,1916e" filled="false" stroked="true" strokeweight=".4pt" strokecolor="#231f20">
                <v:path arrowok="t"/>
              </v:shape>
              <v:shape style="position:absolute;left:4271;top:1594;width:637;height:640" type="#_x0000_t75" stroked="false">
                <v:imagedata r:id="rId70" o:title=""/>
              </v:shape>
            </v:group>
            <v:group style="position:absolute;left:4294;top:1871;width:405;height:342" coordorigin="4294,1871" coordsize="405,342">
              <v:shape style="position:absolute;left:4294;top:1871;width:405;height:342" coordorigin="4294,1871" coordsize="405,342" path="m4612,1871l4611,1872,4601,1881,4591,1891,4582,1901,4572,1911,4542,1940,4512,1968,4482,1997,4451,2026,4431,2046,4392,2086,4373,2105,4352,2124,4332,2142,4312,2161,4294,2180,4296,2194,4304,2202,4308,2213,4386,2188,4386,2168,4389,2150,4394,2135,4403,2124,4443,2124,4445,2121,4451,2112,4449,2101,4444,2093,4441,2082,4451,2067,4469,2056,4490,2052,4521,2052,4522,2052,4533,2040,4540,2026,4543,2008,4543,1997,4542,1988,4544,1980,4551,1972,4555,1968,4566,1963,4674,1963,4694,1958,4699,1958,4690,1948,4672,1929,4652,1911,4633,1892,4616,1873,4615,1873,4612,1871xe" filled="true" fillcolor="#ffffff" stroked="false">
                <v:path arrowok="t"/>
                <v:fill type="solid"/>
              </v:shape>
              <v:shape style="position:absolute;left:4294;top:1871;width:405;height:342" coordorigin="4294,1871" coordsize="405,342" path="m4443,2124l4403,2124,4413,2125,4417,2132,4439,2131,4443,2124xe" filled="true" fillcolor="#ffffff" stroked="false">
                <v:path arrowok="t"/>
                <v:fill type="solid"/>
              </v:shape>
              <v:shape style="position:absolute;left:4294;top:1871;width:405;height:342" coordorigin="4294,1871" coordsize="405,342" path="m4521,2052l4490,2052,4510,2059,4521,2052xe" filled="true" fillcolor="#ffffff" stroked="false">
                <v:path arrowok="t"/>
                <v:fill type="solid"/>
              </v:shape>
              <v:shape style="position:absolute;left:4294;top:1871;width:405;height:342" coordorigin="4294,1871" coordsize="405,342" path="m4674,1963l4566,1963,4582,1963,4584,1976,4596,1979,4620,1974,4645,1968,4670,1963,4674,1963xe" filled="true" fillcolor="#ffffff" stroked="false">
                <v:path arrowok="t"/>
                <v:fill type="solid"/>
              </v:shape>
              <v:shape style="position:absolute;left:4294;top:1871;width:405;height:342" coordorigin="4294,1871" coordsize="405,342" path="m4699,1958l4694,1958,4699,1959,4699,1958xe" filled="true" fillcolor="#ffffff" stroked="false">
                <v:path arrowok="t"/>
                <v:fill type="solid"/>
              </v:shape>
              <v:shape style="position:absolute;left:4294;top:1871;width:405;height:342" coordorigin="4294,1871" coordsize="405,342" path="m4616,1872l4615,1873,4616,1873,4616,1872xe" filled="true" fillcolor="#ffffff" stroked="false">
                <v:path arrowok="t"/>
                <v:fill type="solid"/>
              </v:shape>
              <v:shape style="position:absolute;left:4772;top:1344;width:349;height:406" type="#_x0000_t75" stroked="false">
                <v:imagedata r:id="rId63" o:title=""/>
              </v:shape>
              <v:shape style="position:absolute;left:5971;top:1215;width:731;height:503" type="#_x0000_t75" stroked="false">
                <v:imagedata r:id="rId71" o:title=""/>
              </v:shape>
            </v:group>
            <v:group style="position:absolute;left:6230;top:1457;width:454;height:242" coordorigin="6230,1457" coordsize="454,242">
              <v:shape style="position:absolute;left:6230;top:1457;width:454;height:242" coordorigin="6230,1457" coordsize="454,242" path="m6640,1640l6561,1640,6573,1648,6582,1661,6589,1677,6595,1696,6678,1699,6679,1687,6684,1677,6681,1663,6658,1650,6640,1640xe" filled="true" fillcolor="#ffffff" stroked="false">
                <v:path arrowok="t"/>
                <v:fill type="solid"/>
              </v:shape>
              <v:shape style="position:absolute;left:6230;top:1457;width:454;height:242" coordorigin="6230,1457" coordsize="454,242" path="m6548,1593l6478,1593,6498,1599,6513,1611,6513,1622,6510,1631,6512,1643,6520,1649,6529,1657,6550,1652,6551,1644,6561,1640,6640,1640,6634,1637,6610,1625,6585,1613,6560,1600,6548,1593xe" filled="true" fillcolor="#ffffff" stroked="false">
                <v:path arrowok="t"/>
                <v:fill type="solid"/>
              </v:shape>
              <v:shape style="position:absolute;left:6230;top:1457;width:454;height:242" coordorigin="6230,1457" coordsize="454,242" path="m6431,1532l6359,1532,6371,1534,6376,1536,6385,1542,6389,1550,6391,1560,6394,1569,6402,1585,6413,1597,6426,1605,6440,1609,6458,1596,6478,1593,6548,1593,6512,1573,6487,1560,6449,1541,6431,1532xe" filled="true" fillcolor="#ffffff" stroked="false">
                <v:path arrowok="t"/>
                <v:fill type="solid"/>
              </v:shape>
              <v:shape style="position:absolute;left:6230;top:1457;width:454;height:242" coordorigin="6230,1457" coordsize="454,242" path="m6289,1457l6287,1459,6285,1459,6275,1483,6262,1507,6248,1530,6236,1552,6230,1566,6235,1564,6260,1562,6285,1560,6310,1557,6335,1556,6346,1550,6344,1537,6359,1532,6431,1532,6339,1484,6326,1478,6314,1470,6302,1464,6293,1459,6287,1459,6286,1459,6293,1459,6290,1458,6289,1457xe" filled="true" fillcolor="#ffffff" stroked="false">
                <v:path arrowok="t"/>
                <v:fill type="solid"/>
              </v:shape>
              <v:shape style="position:absolute;left:5660;top:1096;width:427;height:286" type="#_x0000_t75" stroked="false">
                <v:imagedata r:id="rId72" o:title=""/>
              </v:shape>
            </v:group>
            <v:group style="position:absolute;left:5667;top:1116;width:438;height:267" coordorigin="5667,1116" coordsize="438,267">
              <v:shape style="position:absolute;left:5667;top:1116;width:438;height:267" coordorigin="5667,1116" coordsize="438,267" path="m5667,1116l5736,1146,5827,1199,5925,1261,6014,1320,6079,1365,6104,1383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5.265991pt;margin-top:33.582867pt;width:70.1pt;height:96pt;mso-position-horizontal-relative:page;mso-position-vertical-relative:paragraph;z-index:1792" coordorigin="6905,672" coordsize="1402,1920">
            <v:shape style="position:absolute;left:7670;top:1585;width:637;height:640" type="#_x0000_t75" stroked="false">
              <v:imagedata r:id="rId73" o:title=""/>
            </v:shape>
            <v:group style="position:absolute;left:7879;top:1862;width:405;height:342" coordorigin="7879,1862" coordsize="405,342">
              <v:shape style="position:absolute;left:7879;top:1862;width:405;height:342" coordorigin="7879,1862" coordsize="405,342" path="m8227,2115l8176,2115,8185,2126,8190,2141,8192,2158,8192,2178,8271,2204,8275,2193,8283,2185,8284,2171,8266,2152,8247,2133,8227,2115xe" filled="true" fillcolor="#ffffff" stroked="false">
                <v:path arrowok="t"/>
                <v:fill type="solid"/>
              </v:shape>
              <v:shape style="position:absolute;left:7879;top:1862;width:405;height:342" coordorigin="7879,1862" coordsize="405,342" path="m8154,2043l8089,2043,8109,2046,8127,2057,8138,2073,8135,2083,8129,2091,8127,2103,8133,2111,8140,2122,8161,2123,8165,2116,8176,2115,8227,2115,8206,2095,8186,2076,8154,2043xe" filled="true" fillcolor="#ffffff" stroked="false">
                <v:path arrowok="t"/>
                <v:fill type="solid"/>
              </v:shape>
              <v:shape style="position:absolute;left:7879;top:1862;width:405;height:342" coordorigin="7879,1862" coordsize="405,342" path="m8060,1953l8012,1953,8023,1959,8028,1962,8034,1971,8036,1979,8036,1988,8035,1999,8038,2017,8046,2031,8056,2042,8068,2050,8089,2043,8154,2043,8147,2036,8127,2017,8096,1988,8066,1959,8060,1953xe" filled="true" fillcolor="#ffffff" stroked="false">
                <v:path arrowok="t"/>
                <v:fill type="solid"/>
              </v:shape>
              <v:shape style="position:absolute;left:7879;top:1862;width:405;height:342" coordorigin="7879,1862" coordsize="405,342" path="m8055,1949l7884,1949,7909,1954,7934,1959,7958,1964,7982,1970,7994,1967,7996,1954,8012,1953,8060,1953,8055,1949xe" filled="true" fillcolor="#ffffff" stroked="false">
                <v:path arrowok="t"/>
                <v:fill type="solid"/>
              </v:shape>
              <v:shape style="position:absolute;left:7879;top:1862;width:405;height:342" coordorigin="7879,1862" coordsize="405,342" path="m7963,1863l7946,1883,7926,1902,7906,1920,7889,1938,7879,1949,7884,1949,8055,1949,8036,1930,8006,1902,7997,1892,7987,1882,7977,1872,7968,1863,7964,1863,7963,1863xe" filled="true" fillcolor="#ffffff" stroked="false">
                <v:path arrowok="t"/>
                <v:fill type="solid"/>
              </v:shape>
              <v:shape style="position:absolute;left:7879;top:1862;width:405;height:342" coordorigin="7879,1862" coordsize="405,342" path="m7966,1862l7964,1863,7968,1863,7967,1863,7966,1862xe" filled="true" fillcolor="#ffffff" stroked="false">
                <v:path arrowok="t"/>
                <v:fill type="solid"/>
              </v:shape>
            </v:group>
            <v:group style="position:absolute;left:6909;top:676;width:727;height:727" coordorigin="6909,676" coordsize="727,727">
              <v:shape style="position:absolute;left:6909;top:676;width:727;height:727" coordorigin="6909,676" coordsize="727,727" path="m7636,1039l7629,1112,7608,1181,7574,1242,7530,1296,7476,1340,7414,1374,7346,1395,7273,1403,7200,1395,7131,1374,7070,1340,7016,1296,6971,1242,6938,1181,6917,1112,6909,1039,6917,966,6938,898,6971,836,7016,782,7070,738,7131,704,7200,683,7273,676,7346,683,7414,704,7476,738,7530,782,7574,836,7608,898,7629,966,7636,1039xe" filled="false" stroked="true" strokeweight=".4pt" strokecolor="#231f20">
                <v:path arrowok="t"/>
              </v:shape>
            </v:group>
            <v:group style="position:absolute;left:6936;top:697;width:674;height:674" coordorigin="6936,697" coordsize="674,674">
              <v:shape style="position:absolute;left:6936;top:697;width:674;height:674" coordorigin="6936,697" coordsize="674,674" path="m7610,1034l7601,1111,7575,1182,7536,1245,7484,1297,7421,1337,7350,1362,7273,1371,7195,1362,7125,1337,7062,1297,7010,1245,6970,1182,6945,1111,6936,1034,6945,957,6970,886,7010,823,7062,771,7125,731,7195,706,7273,697,7350,706,7421,731,7484,771,7536,823,7575,886,7601,957,7610,1034xe" filled="false" stroked="true" strokeweight=".4pt" strokecolor="#231f20">
                <v:path arrowok="t"/>
              </v:shape>
              <v:shape style="position:absolute;left:7457;top:1335;width:349;height:406" type="#_x0000_t75" stroked="false">
                <v:imagedata r:id="rId69" o:title=""/>
              </v:shape>
            </v:group>
            <v:group style="position:absolute;left:7112;top:1786;width:381;height:806" coordorigin="7112,1786" coordsize="381,806">
              <v:shape style="position:absolute;left:7112;top:1786;width:381;height:806" coordorigin="7112,1786" coordsize="381,806" path="m7310,2341l7285,2341,7298,2354,7299,2361,7297,2372,7274,2387,7268,2411,7276,2437,7297,2456,7290,2467,7281,2478,7272,2488,7266,2498,7279,2521,7292,2544,7307,2568,7323,2591,7339,2587,7355,2582,7370,2575,7377,2570,7331,2570,7289,2499,7302,2484,7312,2469,7318,2455,7318,2440,7314,2437,7302,2437,7286,2422,7289,2410,7289,2400,7299,2392,7308,2390,7317,2384,7319,2365,7313,2345,7310,2341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348,2111l7323,2111,7323,2112,7326,2112,7326,2114,7328,2127,7329,2141,7329,2155,7330,2169,7334,2213,7338,2252,7341,2293,7346,2335,7348,2363,7351,2418,7354,2445,7357,2473,7360,2501,7362,2527,7363,2554,7353,2564,7342,2564,7331,2570,7377,2570,7384,2564,7403,2542,7405,2537,7381,2537,7382,2527,7375,2454,7373,2430,7367,2351,7359,2269,7352,2189,7344,2111,7348,2111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443,2103l7417,2103,7414,2114,7410,2125,7406,2136,7403,2147,7397,2151,7387,2151,7376,2151,7369,2154,7366,2162,7366,2175,7369,2200,7374,2276,7384,2411,7389,2472,7390,2488,7392,2504,7391,2518,7385,2533,7381,2537,7405,2537,7410,2521,7410,2518,7411,2504,7411,2498,7403,2387,7398,2321,7392,2243,7388,2171,7393,2171,7399,2171,7418,2165,7421,2160,7424,2148,7426,2138,7430,2127,7434,2116,7440,2107,7443,2103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310,2434l7302,2437,7314,2437,7310,2434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305,2221l7275,2221,7286,2231,7285,2240,7276,2243,7269,2252,7259,2274,7254,2299,7256,2322,7268,2339,7275,2345,7285,2341,7310,2341,7300,2329,7280,2321,7275,2307,7298,2249,7309,2246,7305,2223,7305,2221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287,1786l7213,1807,7146,1867,7112,1979,7123,2039,7152,2093,7161,2103,7180,2124,7190,2135,7231,2189,7239,2202,7248,2213,7257,2221,7268,2229,7275,2221,7305,2221,7301,2211,7299,2210,7278,2210,7267,2204,7253,2184,7238,2164,7222,2144,7207,2124,7203,2121,7217,2119,7243,2117,7270,2116,7297,2114,7323,2111,7348,2111,7362,2108,7399,2105,7417,2103,7443,2103,7443,2103,7199,2103,7186,2100,7147,2046,7132,1963,7141,1920,7188,1850,7248,1814,7308,1805,7384,1805,7363,1795,7324,1786,7287,1786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288,2201l7278,2210,7299,2210,7288,2201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399,2171l7393,2171,7399,2171,7399,2171xe" filled="true" fillcolor="#231f20" stroked="false">
                <v:path arrowok="t"/>
                <v:fill type="solid"/>
              </v:shape>
              <v:shape style="position:absolute;left:7112;top:1786;width:381;height:806" coordorigin="7112,1786" coordsize="381,806" path="m7384,1805l7308,1805,7339,1810,7369,1820,7398,1836,7444,1881,7468,1936,7472,1993,7455,2050,7450,2061,7444,2074,7433,2084,7417,2085,7407,2085,7367,2088,7290,2093,7249,2096,7233,2099,7215,2102,7199,2103,7443,2103,7445,2100,7452,2095,7457,2087,7487,2027,7493,1962,7478,1899,7441,1845,7403,1814,7384,1805xe" filled="true" fillcolor="#231f20" stroked="false">
                <v:path arrowok="t"/>
                <v:fill type="solid"/>
              </v:shape>
              <v:shape style="position:absolute;left:7132;top:1805;width:340;height:297" type="#_x0000_t75" stroked="false">
                <v:imagedata r:id="rId61" o:title=""/>
              </v:shape>
            </v:group>
            <v:group style="position:absolute;left:7344;top:2103;width:74;height:434" coordorigin="7344,2103" coordsize="74,434">
              <v:shape style="position:absolute;left:7344;top:2103;width:74;height:434" coordorigin="7344,2103" coordsize="74,434" path="m7417,2103l7399,2105,7362,2108,7344,2111,7352,2190,7360,2271,7367,2351,7373,2430,7375,2454,7377,2478,7379,2501,7382,2524,7382,2527,7381,2537,7385,2533,7391,2518,7392,2504,7390,2488,7389,2472,7384,2404,7374,2269,7369,2200,7367,2189,7366,2175,7366,2162,7369,2154,7376,2151,7387,2151,7397,2151,7403,2147,7406,2136,7410,2125,7414,2114,7417,2103xe" filled="true" fillcolor="#ffffff" stroked="false">
                <v:path arrowok="t"/>
                <v:fill type="solid"/>
              </v:shape>
            </v:group>
            <v:group style="position:absolute;left:7203;top:2111;width:161;height:460" coordorigin="7203,2111" coordsize="161,460">
              <v:shape style="position:absolute;left:7203;top:2111;width:161;height:460" coordorigin="7203,2111" coordsize="161,460" path="m7353,2434l7310,2434,7318,2440,7318,2455,7312,2469,7302,2484,7289,2499,7331,2570,7342,2564,7353,2564,7363,2554,7362,2527,7360,2501,7357,2473,7354,2445,7353,2434xe" filled="true" fillcolor="#ffffff" stroked="false">
                <v:path arrowok="t"/>
                <v:fill type="solid"/>
              </v:shape>
              <v:shape style="position:absolute;left:7203;top:2111;width:161;height:460" coordorigin="7203,2111" coordsize="161,460" path="m7333,2201l7288,2201,7301,2211,7305,2223,7309,2246,7298,2249,7288,2261,7279,2276,7275,2292,7275,2307,7280,2321,7300,2329,7313,2345,7319,2365,7317,2384,7308,2390,7299,2392,7289,2400,7289,2410,7286,2422,7302,2437,7310,2434,7353,2434,7351,2418,7348,2363,7346,2335,7341,2292,7338,2251,7334,2210,7333,2201xe" filled="true" fillcolor="#ffffff" stroked="false">
                <v:path arrowok="t"/>
                <v:fill type="solid"/>
              </v:shape>
              <v:shape style="position:absolute;left:7203;top:2111;width:161;height:460" coordorigin="7203,2111" coordsize="161,460" path="m7323,2111l7297,2114,7270,2116,7243,2117,7217,2119,7203,2121,7207,2124,7222,2144,7238,2164,7253,2184,7267,2204,7278,2210,7288,2201,7333,2201,7330,2169,7329,2155,7329,2141,7328,2127,7326,2114,7326,2112,7323,2112,7323,2111xe" filled="true" fillcolor="#ffffff" stroked="false">
                <v:path arrowok="t"/>
                <v:fill type="solid"/>
              </v:shape>
            </v:group>
            <v:group style="position:absolute;left:7257;top:1404;width:54;height:54" coordorigin="7257,1404" coordsize="54,54">
              <v:shape style="position:absolute;left:7257;top:1404;width:54;height:54" coordorigin="7257,1404" coordsize="54,54" path="m7305,1448l7296,1455,7286,1458,7276,1457,7267,1452,7260,1443,7257,1433,7258,1423,7263,1413,7271,1407,7281,1404,7292,1405,7301,1410,7308,1418,7311,1428,7310,1438,7305,1448xe" filled="false" stroked="true" strokeweight=".4pt" strokecolor="#231f20">
                <v:path arrowok="t"/>
              </v:shape>
            </v:group>
            <v:group style="position:absolute;left:7264;top:1465;width:54;height:54" coordorigin="7264,1465" coordsize="54,54">
              <v:shape style="position:absolute;left:7264;top:1465;width:54;height:54" coordorigin="7264,1465" coordsize="54,54" path="m7312,1510l7303,1516,7293,1519,7283,1518,7274,1513,7267,1505,7264,1495,7265,1484,7270,1475,7278,1468,7288,1465,7299,1466,7308,1471,7315,1480,7318,1490,7317,1500,7312,1510xe" filled="false" stroked="true" strokeweight=".4pt" strokecolor="#231f20">
                <v:path arrowok="t"/>
              </v:shape>
            </v:group>
            <v:group style="position:absolute;left:7266;top:1530;width:54;height:54" coordorigin="7266,1530" coordsize="54,54">
              <v:shape style="position:absolute;left:7266;top:1530;width:54;height:54" coordorigin="7266,1530" coordsize="54,54" path="m7313,1574l7305,1581,7295,1584,7285,1583,7275,1578,7268,1569,7266,1559,7267,1549,7272,1539,7280,1533,7290,1530,7300,1531,7310,1536,7317,1544,7319,1554,7318,1564,7313,1574xe" filled="false" stroked="true" strokeweight=".4pt" strokecolor="#231f20">
                <v:path arrowok="t"/>
              </v:shape>
            </v:group>
            <v:group style="position:absolute;left:7265;top:1592;width:54;height:54" coordorigin="7265,1592" coordsize="54,54">
              <v:shape style="position:absolute;left:7265;top:1592;width:54;height:54" coordorigin="7265,1592" coordsize="54,54" path="m7313,1636l7305,1643,7295,1646,7284,1645,7275,1640,7268,1631,7265,1622,7266,1611,7271,1602,7280,1595,7290,1592,7300,1593,7309,1598,7316,1606,7319,1616,7318,1627,7313,1636xe" filled="false" stroked="true" strokeweight=".4pt" strokecolor="#231f20">
                <v:path arrowok="t"/>
              </v:shape>
            </v:group>
            <v:group style="position:absolute;left:7271;top:1656;width:54;height:54" coordorigin="7271,1656" coordsize="54,54">
              <v:shape style="position:absolute;left:7271;top:1656;width:54;height:54" coordorigin="7271,1656" coordsize="54,54" path="m7319,1700l7311,1707,7301,1710,7290,1709,7281,1704,7274,1695,7271,1685,7272,1675,7277,1666,7286,1659,7296,1656,7306,1657,7315,1662,7322,1670,7325,1680,7324,1691,7319,1700xe" filled="false" stroked="true" strokeweight=".4pt" strokecolor="#231f20">
                <v:path arrowok="t"/>
              </v:shape>
            </v:group>
            <v:group style="position:absolute;left:7265;top:1714;width:54;height:54" coordorigin="7265,1714" coordsize="54,54">
              <v:shape style="position:absolute;left:7265;top:1714;width:54;height:54" coordorigin="7265,1714" coordsize="54,54" path="m7313,1758l7304,1765,7294,1767,7284,1766,7274,1761,7268,1753,7265,1743,7266,1733,7271,1723,7279,1716,7289,1714,7300,1715,7309,1720,7316,1728,7319,1738,7318,1748,7313,1758xe" filled="false" stroked="true" strokeweight=".4pt" strokecolor="#231f20">
                <v:path arrowok="t"/>
              </v:shape>
            </v:group>
            <v:group style="position:absolute;left:7267;top:1771;width:54;height:54" coordorigin="7267,1771" coordsize="54,54">
              <v:shape style="position:absolute;left:7267;top:1771;width:54;height:54" coordorigin="7267,1771" coordsize="54,54" path="m7315,1815l7306,1822,7296,1825,7286,1824,7276,1819,7270,1810,7267,1800,7268,1790,7273,1781,7281,1774,7291,1771,7301,1772,7311,1777,7318,1785,7321,1795,7320,1806,7315,1815xe" filled="false" stroked="true" strokeweight=".4pt" strokecolor="#231f20">
                <v:path arrowok="t"/>
              </v:shape>
            </v:group>
            <v:group style="position:absolute;left:7264;top:1832;width:54;height:54" coordorigin="7264,1832" coordsize="54,54">
              <v:shape style="position:absolute;left:7264;top:1832;width:54;height:54" coordorigin="7264,1832" coordsize="54,54" path="m7312,1876l7303,1883,7293,1886,7283,1885,7273,1880,7267,1871,7264,1861,7265,1851,7270,1842,7278,1835,7288,1832,7299,1833,7308,1838,7315,1846,7318,1856,7317,1867,7312,1876xe" filled="false" stroked="true" strokeweight=".4pt" strokecolor="#231f20">
                <v:path arrowok="t"/>
              </v:shape>
            </v:group>
            <v:group style="position:absolute;left:7279;top:1404;width:18;height:512" coordorigin="7279,1404" coordsize="18,512">
              <v:shape style="position:absolute;left:7279;top:1404;width:18;height:512" coordorigin="7279,1404" coordsize="18,512" path="m7279,1404l7291,1479,7296,1584,7296,1700,7294,1807,7291,1886,7289,1916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3.626007pt;margin-top:33.582867pt;width:103.2pt;height:96pt;mso-position-horizontal-relative:page;mso-position-vertical-relative:paragraph;z-index:1816" coordorigin="8473,672" coordsize="2064,1920">
            <v:shape style="position:absolute;left:9899;top:1585;width:637;height:640" type="#_x0000_t75" stroked="false">
              <v:imagedata r:id="rId74" o:title=""/>
            </v:shape>
            <v:group style="position:absolute;left:10108;top:1862;width:405;height:342" coordorigin="10108,1862" coordsize="405,342">
              <v:shape style="position:absolute;left:10108;top:1862;width:405;height:342" coordorigin="10108,1862" coordsize="405,342" path="m10456,2115l10405,2115,10414,2126,10419,2141,10421,2158,10421,2178,10500,2204,10504,2193,10512,2185,10513,2171,10495,2152,10476,2133,10456,2115xe" filled="true" fillcolor="#ffffff" stroked="false">
                <v:path arrowok="t"/>
                <v:fill type="solid"/>
              </v:shape>
              <v:shape style="position:absolute;left:10108;top:1862;width:405;height:342" coordorigin="10108,1862" coordsize="405,342" path="m10383,2043l10318,2043,10338,2046,10356,2057,10367,2073,10364,2083,10358,2091,10356,2103,10362,2111,10369,2122,10390,2123,10394,2116,10405,2115,10456,2115,10435,2095,10415,2076,10383,2043xe" filled="true" fillcolor="#ffffff" stroked="false">
                <v:path arrowok="t"/>
                <v:fill type="solid"/>
              </v:shape>
              <v:shape style="position:absolute;left:10108;top:1862;width:405;height:342" coordorigin="10108,1862" coordsize="405,342" path="m10289,1953l10242,1953,10252,1959,10257,1962,10263,1971,10265,1979,10265,1988,10264,1999,10267,2017,10275,2031,10285,2042,10297,2050,10318,2043,10383,2043,10376,2036,10356,2017,10325,1988,10295,1959,10289,1953xe" filled="true" fillcolor="#ffffff" stroked="false">
                <v:path arrowok="t"/>
                <v:fill type="solid"/>
              </v:shape>
              <v:shape style="position:absolute;left:10108;top:1862;width:405;height:342" coordorigin="10108,1862" coordsize="405,342" path="m10285,1949l10113,1949,10138,1954,10163,1959,10187,1964,10211,1970,10223,1967,10225,1954,10242,1953,10289,1953,10285,1949xe" filled="true" fillcolor="#ffffff" stroked="false">
                <v:path arrowok="t"/>
                <v:fill type="solid"/>
              </v:shape>
              <v:shape style="position:absolute;left:10108;top:1862;width:405;height:342" coordorigin="10108,1862" coordsize="405,342" path="m10192,1863l10175,1883,10155,1902,10135,1920,10118,1938,10108,1949,10113,1949,10285,1949,10265,1930,10236,1902,10226,1892,10216,1882,10206,1872,10197,1863,10193,1863,10192,1863xe" filled="true" fillcolor="#ffffff" stroked="false">
                <v:path arrowok="t"/>
                <v:fill type="solid"/>
              </v:shape>
              <v:shape style="position:absolute;left:10108;top:1862;width:405;height:342" coordorigin="10108,1862" coordsize="405,342" path="m10195,1862l10193,1863,10197,1863,10196,1863,10195,1862xe" filled="true" fillcolor="#ffffff" stroked="false">
                <v:path arrowok="t"/>
                <v:fill type="solid"/>
              </v:shape>
            </v:group>
            <v:group style="position:absolute;left:9138;top:676;width:727;height:727" coordorigin="9138,676" coordsize="727,727">
              <v:shape style="position:absolute;left:9138;top:676;width:727;height:727" coordorigin="9138,676" coordsize="727,727" path="m9865,1039l9858,1112,9837,1181,9803,1242,9759,1296,9705,1340,9643,1374,9575,1395,9502,1403,9429,1395,9360,1374,9299,1340,9245,1296,9200,1242,9167,1181,9146,1112,9138,1039,9146,966,9167,898,9200,836,9245,782,9299,738,9360,704,9429,683,9502,676,9575,683,9643,704,9705,738,9759,782,9803,836,9837,898,9858,966,9865,1039xe" filled="false" stroked="true" strokeweight=".4pt" strokecolor="#231f20">
                <v:path arrowok="t"/>
              </v:shape>
            </v:group>
            <v:group style="position:absolute;left:9165;top:697;width:674;height:674" coordorigin="9165,697" coordsize="674,674">
              <v:shape style="position:absolute;left:9165;top:697;width:674;height:674" coordorigin="9165,697" coordsize="674,674" path="m9839,1034l9830,1111,9805,1182,9765,1245,9713,1297,9650,1337,9579,1362,9502,1371,9425,1362,9354,1337,9291,1297,9239,1245,9199,1182,9174,1111,9165,1034,9174,957,9199,886,9239,823,9291,771,9354,731,9425,706,9502,697,9579,706,9650,731,9713,771,9765,823,9805,886,9830,957,9839,1034xe" filled="false" stroked="true" strokeweight=".4pt" strokecolor="#231f20">
                <v:path arrowok="t"/>
              </v:shape>
              <v:shape style="position:absolute;left:9687;top:1335;width:349;height:406" type="#_x0000_t75" stroked="false">
                <v:imagedata r:id="rId75" o:title=""/>
              </v:shape>
            </v:group>
            <v:group style="position:absolute;left:9341;top:1786;width:381;height:806" coordorigin="9341,1786" coordsize="381,806">
              <v:shape style="position:absolute;left:9341;top:1786;width:381;height:806" coordorigin="9341,1786" coordsize="381,806" path="m9539,2341l9514,2341,9527,2354,9528,2361,9526,2372,9503,2387,9497,2411,9505,2437,9526,2456,9519,2467,9510,2478,9501,2488,9495,2498,9508,2521,9521,2544,9536,2568,9552,2591,9568,2587,9584,2582,9599,2575,9606,2570,9560,2570,9518,2499,9531,2484,9541,2469,9547,2455,9547,2440,9543,2437,9531,2437,9515,2422,9518,2410,9518,2400,9528,2392,9537,2390,9546,2384,9548,2365,9542,2345,9539,2341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577,2111l9552,2111,9552,2112,9555,2112,9555,2114,9557,2127,9558,2141,9558,2155,9559,2169,9563,2213,9567,2252,9571,2293,9575,2335,9577,2363,9580,2418,9583,2445,9586,2473,9589,2501,9591,2527,9592,2554,9582,2564,9571,2564,9560,2570,9606,2570,9613,2564,9632,2542,9634,2537,9610,2537,9611,2527,9604,2454,9602,2430,9596,2351,9589,2269,9581,2189,9573,2111,9577,2111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672,2103l9646,2103,9643,2114,9639,2125,9635,2136,9632,2147,9626,2151,9616,2151,9605,2151,9598,2154,9595,2162,9595,2175,9598,2200,9603,2276,9613,2411,9618,2472,9619,2488,9621,2504,9620,2518,9614,2533,9610,2537,9634,2537,9639,2521,9639,2518,9640,2504,9640,2498,9632,2387,9627,2321,9621,2243,9617,2171,9622,2171,9628,2171,9647,2165,9651,2160,9653,2148,9655,2138,9659,2127,9663,2116,9669,2107,9672,2103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539,2434l9531,2437,9543,2437,9539,2434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534,2221l9504,2221,9515,2231,9514,2240,9505,2243,9499,2252,9488,2274,9483,2299,9485,2322,9497,2339,9504,2345,9514,2341,9539,2341,9529,2329,9509,2321,9504,2307,9527,2249,9538,2246,9535,2223,9534,2221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516,1786l9443,1807,9375,1867,9341,1979,9352,2039,9381,2093,9390,2103,9409,2124,9419,2135,9460,2189,9468,2202,9477,2213,9486,2221,9497,2229,9504,2221,9534,2221,9530,2211,9528,2210,9508,2210,9496,2204,9482,2184,9467,2164,9451,2144,9436,2124,9432,2121,9446,2119,9472,2117,9499,2116,9526,2114,9552,2111,9577,2111,9591,2108,9628,2105,9646,2103,9672,2103,9672,2103,9428,2103,9415,2100,9376,2046,9361,1963,9370,1920,9417,1850,9477,1814,9537,1805,9613,1805,9592,1795,9553,1786,9516,1786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517,2201l9508,2210,9528,2210,9517,2201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628,2171l9622,2171,9628,2171,9628,2171xe" filled="true" fillcolor="#231f20" stroked="false">
                <v:path arrowok="t"/>
                <v:fill type="solid"/>
              </v:shape>
              <v:shape style="position:absolute;left:9341;top:1786;width:381;height:806" coordorigin="9341,1786" coordsize="381,806" path="m9613,1805l9537,1805,9568,1810,9598,1820,9627,1836,9673,1881,9697,1936,9701,1993,9684,2050,9679,2061,9673,2074,9662,2084,9646,2085,9636,2085,9596,2088,9519,2093,9478,2096,9462,2099,9444,2102,9428,2103,9672,2103,9674,2100,9681,2095,9686,2087,9716,2027,9722,1962,9707,1899,9670,1845,9632,1814,9613,1805xe" filled="true" fillcolor="#231f20" stroked="false">
                <v:path arrowok="t"/>
                <v:fill type="solid"/>
              </v:shape>
              <v:shape style="position:absolute;left:9361;top:1805;width:340;height:297" type="#_x0000_t75" stroked="false">
                <v:imagedata r:id="rId61" o:title=""/>
              </v:shape>
            </v:group>
            <v:group style="position:absolute;left:9573;top:2103;width:74;height:434" coordorigin="9573,2103" coordsize="74,434">
              <v:shape style="position:absolute;left:9573;top:2103;width:74;height:434" coordorigin="9573,2103" coordsize="74,434" path="m9646,2103l9628,2105,9591,2108,9573,2111,9581,2190,9589,2271,9596,2351,9602,2430,9604,2454,9606,2478,9608,2501,9611,2524,9611,2527,9610,2537,9614,2533,9620,2518,9621,2504,9619,2488,9618,2472,9613,2404,9603,2269,9598,2200,9596,2189,9595,2175,9595,2162,9598,2154,9605,2151,9616,2151,9626,2151,9632,2147,9635,2136,9639,2125,9643,2114,9646,2103xe" filled="true" fillcolor="#ffffff" stroked="false">
                <v:path arrowok="t"/>
                <v:fill type="solid"/>
              </v:shape>
            </v:group>
            <v:group style="position:absolute;left:9432;top:2111;width:161;height:460" coordorigin="9432,2111" coordsize="161,460">
              <v:shape style="position:absolute;left:9432;top:2111;width:161;height:460" coordorigin="9432,2111" coordsize="161,460" path="m9582,2434l9539,2434,9547,2440,9547,2455,9541,2469,9531,2484,9518,2499,9560,2570,9571,2564,9582,2564,9592,2554,9591,2527,9589,2501,9586,2473,9583,2445,9582,2434xe" filled="true" fillcolor="#ffffff" stroked="false">
                <v:path arrowok="t"/>
                <v:fill type="solid"/>
              </v:shape>
              <v:shape style="position:absolute;left:9432;top:2111;width:161;height:460" coordorigin="9432,2111" coordsize="161,460" path="m9562,2201l9517,2201,9530,2211,9534,2223,9538,2246,9527,2249,9517,2261,9508,2276,9504,2292,9504,2307,9509,2321,9529,2329,9542,2345,9548,2365,9546,2384,9537,2390,9528,2392,9518,2400,9518,2410,9515,2422,9531,2437,9539,2434,9582,2434,9580,2418,9577,2363,9575,2335,9570,2292,9567,2251,9563,2210,9562,2201xe" filled="true" fillcolor="#ffffff" stroked="false">
                <v:path arrowok="t"/>
                <v:fill type="solid"/>
              </v:shape>
              <v:shape style="position:absolute;left:9432;top:2111;width:161;height:460" coordorigin="9432,2111" coordsize="161,460" path="m9552,2111l9526,2114,9499,2116,9472,2117,9446,2119,9432,2121,9436,2124,9451,2144,9467,2164,9482,2184,9496,2204,9508,2210,9517,2201,9562,2201,9559,2169,9558,2155,9558,2141,9557,2127,9555,2114,9555,2112,9552,2112,9552,2111xe" filled="true" fillcolor="#ffffff" stroked="false">
                <v:path arrowok="t"/>
                <v:fill type="solid"/>
              </v:shape>
            </v:group>
            <v:group style="position:absolute;left:9486;top:1404;width:54;height:54" coordorigin="9486,1404" coordsize="54,54">
              <v:shape style="position:absolute;left:9486;top:1404;width:54;height:54" coordorigin="9486,1404" coordsize="54,54" path="m9534,1448l9525,1455,9515,1458,9505,1457,9496,1452,9489,1443,9486,1433,9487,1423,9492,1413,9500,1407,9510,1404,9521,1405,9530,1410,9537,1418,9540,1428,9539,1438,9534,1448xe" filled="false" stroked="true" strokeweight=".4pt" strokecolor="#231f20">
                <v:path arrowok="t"/>
              </v:shape>
            </v:group>
            <v:group style="position:absolute;left:9493;top:1465;width:54;height:54" coordorigin="9493,1465" coordsize="54,54">
              <v:shape style="position:absolute;left:9493;top:1465;width:54;height:54" coordorigin="9493,1465" coordsize="54,54" path="m9541,1510l9532,1516,9522,1519,9512,1518,9503,1513,9496,1505,9493,1495,9494,1484,9499,1475,9507,1468,9517,1465,9528,1466,9537,1471,9544,1480,9547,1490,9546,1500,9541,1510xe" filled="false" stroked="true" strokeweight=".4pt" strokecolor="#231f20">
                <v:path arrowok="t"/>
              </v:shape>
            </v:group>
            <v:group style="position:absolute;left:9495;top:1530;width:54;height:54" coordorigin="9495,1530" coordsize="54,54">
              <v:shape style="position:absolute;left:9495;top:1530;width:54;height:54" coordorigin="9495,1530" coordsize="54,54" path="m9542,1574l9534,1581,9524,1584,9514,1583,9504,1578,9497,1569,9495,1559,9496,1549,9501,1539,9509,1533,9519,1530,9529,1531,9539,1536,9546,1544,9548,1554,9547,1564,9542,1574xe" filled="false" stroked="true" strokeweight=".4pt" strokecolor="#231f20">
                <v:path arrowok="t"/>
              </v:shape>
            </v:group>
            <v:group style="position:absolute;left:9494;top:1592;width:54;height:54" coordorigin="9494,1592" coordsize="54,54">
              <v:shape style="position:absolute;left:9494;top:1592;width:54;height:54" coordorigin="9494,1592" coordsize="54,54" path="m9542,1636l9534,1643,9524,1646,9513,1645,9504,1640,9497,1631,9494,1622,9495,1611,9500,1602,9509,1595,9519,1592,9529,1593,9538,1598,9545,1606,9548,1616,9547,1627,9542,1636xe" filled="false" stroked="true" strokeweight=".4pt" strokecolor="#231f20">
                <v:path arrowok="t"/>
              </v:shape>
            </v:group>
            <v:group style="position:absolute;left:9500;top:1656;width:54;height:54" coordorigin="9500,1656" coordsize="54,54">
              <v:shape style="position:absolute;left:9500;top:1656;width:54;height:54" coordorigin="9500,1656" coordsize="54,54" path="m9548,1700l9540,1707,9530,1710,9519,1709,9510,1704,9503,1695,9500,1685,9501,1675,9506,1666,9515,1659,9525,1656,9535,1657,9545,1662,9551,1670,9554,1680,9553,1691,9548,1700xe" filled="false" stroked="true" strokeweight=".4pt" strokecolor="#231f20">
                <v:path arrowok="t"/>
              </v:shape>
            </v:group>
            <v:group style="position:absolute;left:9494;top:1714;width:54;height:54" coordorigin="9494,1714" coordsize="54,54">
              <v:shape style="position:absolute;left:9494;top:1714;width:54;height:54" coordorigin="9494,1714" coordsize="54,54" path="m9542,1758l9533,1765,9523,1767,9513,1766,9504,1761,9497,1753,9494,1743,9495,1733,9500,1723,9508,1716,9518,1714,9529,1715,9538,1720,9545,1728,9548,1738,9547,1748,9542,1758xe" filled="false" stroked="true" strokeweight=".4pt" strokecolor="#231f20">
                <v:path arrowok="t"/>
              </v:shape>
            </v:group>
            <v:group style="position:absolute;left:9496;top:1771;width:54;height:54" coordorigin="9496,1771" coordsize="54,54">
              <v:shape style="position:absolute;left:9496;top:1771;width:54;height:54" coordorigin="9496,1771" coordsize="54,54" path="m9544,1815l9535,1822,9525,1825,9515,1824,9505,1819,9499,1810,9496,1800,9497,1790,9502,1781,9510,1774,9520,1771,9530,1772,9540,1777,9547,1785,9550,1795,9549,1806,9544,1815xe" filled="false" stroked="true" strokeweight=".4pt" strokecolor="#231f20">
                <v:path arrowok="t"/>
              </v:shape>
            </v:group>
            <v:group style="position:absolute;left:9493;top:1832;width:54;height:54" coordorigin="9493,1832" coordsize="54,54">
              <v:shape style="position:absolute;left:9493;top:1832;width:54;height:54" coordorigin="9493,1832" coordsize="54,54" path="m9541,1876l9532,1883,9522,1886,9512,1885,9503,1880,9496,1871,9493,1861,9494,1851,9499,1842,9507,1835,9517,1832,9528,1833,9537,1838,9544,1846,9547,1856,9546,1867,9541,1876xe" filled="false" stroked="true" strokeweight=".4pt" strokecolor="#231f20">
                <v:path arrowok="t"/>
              </v:shape>
            </v:group>
            <v:group style="position:absolute;left:9508;top:1404;width:18;height:512" coordorigin="9508,1404" coordsize="18,512">
              <v:shape style="position:absolute;left:9508;top:1404;width:18;height:512" coordorigin="9508,1404" coordsize="18,512" path="m9508,1404l9520,1479,9525,1584,9525,1700,9523,1807,9520,1886,9518,1916e" filled="false" stroked="true" strokeweight=".4pt" strokecolor="#231f20">
                <v:path arrowok="t"/>
              </v:shape>
              <v:shape style="position:absolute;left:8473;top:1594;width:637;height:640" type="#_x0000_t75" stroked="false">
                <v:imagedata r:id="rId76" o:title=""/>
              </v:shape>
            </v:group>
            <v:group style="position:absolute;left:8495;top:1871;width:405;height:342" coordorigin="8495,1871" coordsize="405,342">
              <v:shape style="position:absolute;left:8495;top:1871;width:405;height:342" coordorigin="8495,1871" coordsize="405,342" path="m8813,1871l8812,1872,8802,1881,8792,1891,8783,1901,8773,1911,8743,1940,8713,1968,8683,1997,8652,2026,8632,2046,8593,2086,8574,2105,8553,2124,8533,2142,8514,2161,8495,2180,8497,2194,8505,2202,8509,2213,8587,2188,8587,2168,8590,2150,8595,2135,8604,2124,8644,2124,8646,2121,8652,2112,8650,2101,8645,2093,8642,2082,8652,2067,8670,2056,8691,2052,8722,2052,8723,2052,8734,2040,8741,2026,8744,2008,8744,1997,8743,1988,8745,1980,8752,1972,8756,1968,8767,1963,8875,1963,8895,1958,8900,1958,8891,1948,8873,1929,8853,1911,8834,1892,8817,1873,8816,1873,8813,1871xe" filled="true" fillcolor="#ffffff" stroked="false">
                <v:path arrowok="t"/>
                <v:fill type="solid"/>
              </v:shape>
              <v:shape style="position:absolute;left:8495;top:1871;width:405;height:342" coordorigin="8495,1871" coordsize="405,342" path="m8644,2124l8604,2124,8614,2125,8618,2132,8640,2131,8644,2124xe" filled="true" fillcolor="#ffffff" stroked="false">
                <v:path arrowok="t"/>
                <v:fill type="solid"/>
              </v:shape>
              <v:shape style="position:absolute;left:8495;top:1871;width:405;height:342" coordorigin="8495,1871" coordsize="405,342" path="m8722,2052l8691,2052,8711,2059,8722,2052xe" filled="true" fillcolor="#ffffff" stroked="false">
                <v:path arrowok="t"/>
                <v:fill type="solid"/>
              </v:shape>
              <v:shape style="position:absolute;left:8495;top:1871;width:405;height:342" coordorigin="8495,1871" coordsize="405,342" path="m8875,1963l8767,1963,8783,1963,8785,1976,8797,1979,8821,1974,8846,1968,8871,1963,8875,1963xe" filled="true" fillcolor="#ffffff" stroked="false">
                <v:path arrowok="t"/>
                <v:fill type="solid"/>
              </v:shape>
              <v:shape style="position:absolute;left:8495;top:1871;width:405;height:342" coordorigin="8495,1871" coordsize="405,342" path="m8900,1958l8895,1958,8900,1959,8900,1958xe" filled="true" fillcolor="#ffffff" stroked="false">
                <v:path arrowok="t"/>
                <v:fill type="solid"/>
              </v:shape>
              <v:shape style="position:absolute;left:8495;top:1871;width:405;height:342" coordorigin="8495,1871" coordsize="405,342" path="m8817,1872l8816,1873,8817,1873,8817,1872xe" filled="true" fillcolor="#ffffff" stroked="false">
                <v:path arrowok="t"/>
                <v:fill type="solid"/>
              </v:shape>
              <v:shape style="position:absolute;left:8973;top:1344;width:349;height:406" type="#_x0000_t75" stroked="false">
                <v:imagedata r:id="rId77" o:title=""/>
              </v:shape>
            </v:group>
            <w10:wrap type="none"/>
          </v:group>
        </w:pict>
      </w:r>
      <w:r>
        <w:rPr>
          <w:color w:val="231F20"/>
        </w:rPr>
        <w:t>Qual é a ordem dos chaveiros organizados por</w:t>
      </w:r>
      <w:r>
        <w:rPr>
          <w:color w:val="231F20"/>
          <w:spacing w:val="-2"/>
        </w:rPr>
        <w:t> </w:t>
      </w:r>
      <w:r>
        <w:rPr>
          <w:color w:val="231F20"/>
        </w:rPr>
        <w:t>Marcos?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198"/>
        <w:ind w:left="110" w:right="1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110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5.348938pt;margin-top:-37.651169pt;width:140.050pt;height:96pt;mso-position-horizontal-relative:page;mso-position-vertical-relative:paragraph;z-index:1840" coordorigin="1307,-753" coordsize="2801,1920">
            <v:shape style="position:absolute;left:3103;top:160;width:637;height:640" type="#_x0000_t75" stroked="false">
              <v:imagedata r:id="rId78" o:title=""/>
            </v:shape>
            <v:group style="position:absolute;left:3312;top:437;width:405;height:342" coordorigin="3312,437" coordsize="405,342">
              <v:shape style="position:absolute;left:3312;top:437;width:405;height:342" coordorigin="3312,437" coordsize="405,342" path="m3660,690l3609,690,3618,701,3623,716,3625,734,3625,754,3704,779,3708,768,3716,760,3717,746,3699,727,3680,708,3660,690xe" filled="true" fillcolor="#ffffff" stroked="false">
                <v:path arrowok="t"/>
                <v:fill type="solid"/>
              </v:shape>
              <v:shape style="position:absolute;left:3312;top:437;width:405;height:342" coordorigin="3312,437" coordsize="405,342" path="m3587,618l3522,618,3543,622,3560,633,3571,648,3568,658,3562,667,3560,678,3567,687,3573,697,3594,698,3598,691,3609,690,3660,690,3639,671,3619,652,3587,618xe" filled="true" fillcolor="#ffffff" stroked="false">
                <v:path arrowok="t"/>
                <v:fill type="solid"/>
              </v:shape>
              <v:shape style="position:absolute;left:3312;top:437;width:405;height:342" coordorigin="3312,437" coordsize="405,342" path="m3493,529l3446,529,3456,534,3461,538,3467,546,3469,554,3469,563,3468,574,3471,592,3479,606,3489,618,3502,625,3522,618,3587,618,3580,612,3560,592,3530,563,3499,534,3493,529xe" filled="true" fillcolor="#ffffff" stroked="false">
                <v:path arrowok="t"/>
                <v:fill type="solid"/>
              </v:shape>
              <v:shape style="position:absolute;left:3312;top:437;width:405;height:342" coordorigin="3312,437" coordsize="405,342" path="m3489,524l3317,524,3342,529,3367,534,3392,539,3415,545,3428,542,3429,529,3446,529,3493,529,3489,524xe" filled="true" fillcolor="#ffffff" stroked="false">
                <v:path arrowok="t"/>
                <v:fill type="solid"/>
              </v:shape>
              <v:shape style="position:absolute;left:3312;top:437;width:405;height:342" coordorigin="3312,437" coordsize="405,342" path="m3396,438l3379,458,3359,477,3339,495,3322,514,3312,525,3317,524,3489,524,3469,506,3440,477,3430,467,3420,457,3410,447,3401,439,3397,439,3396,438xe" filled="true" fillcolor="#ffffff" stroked="false">
                <v:path arrowok="t"/>
                <v:fill type="solid"/>
              </v:shape>
              <v:shape style="position:absolute;left:3312;top:437;width:405;height:342" coordorigin="3312,437" coordsize="405,342" path="m3399,437l3397,439,3401,439,3400,438,3399,437xe" filled="true" fillcolor="#ffffff" stroked="false">
                <v:path arrowok="t"/>
                <v:fill type="solid"/>
              </v:shape>
            </v:group>
            <v:group style="position:absolute;left:2342;top:-749;width:727;height:727" coordorigin="2342,-749" coordsize="727,727">
              <v:shape style="position:absolute;left:2342;top:-749;width:727;height:727" coordorigin="2342,-749" coordsize="727,727" path="m3069,-386l3062,-312,3041,-244,3007,-182,2963,-129,2909,-84,2847,-51,2779,-30,2706,-22,2633,-30,2564,-51,2503,-84,2449,-129,2405,-182,2371,-244,2350,-312,2342,-386,2350,-459,2371,-527,2405,-589,2449,-643,2503,-687,2564,-720,2633,-742,2706,-749,2779,-742,2847,-720,2909,-687,2963,-643,3007,-589,3041,-527,3062,-459,3069,-386xe" filled="false" stroked="true" strokeweight=".4pt" strokecolor="#231f20">
                <v:path arrowok="t"/>
              </v:shape>
            </v:group>
            <v:group style="position:absolute;left:2369;top:-728;width:674;height:674" coordorigin="2369,-728" coordsize="674,674">
              <v:shape style="position:absolute;left:2369;top:-728;width:674;height:674" coordorigin="2369,-728" coordsize="674,674" path="m3043,-391l3034,-313,3009,-242,2969,-180,2917,-128,2854,-88,2783,-63,2706,-54,2629,-63,2558,-88,2495,-128,2443,-180,2403,-242,2378,-313,2369,-391,2378,-468,2403,-539,2443,-601,2495,-654,2558,-693,2629,-719,2706,-728,2783,-719,2854,-693,2917,-654,2969,-601,3009,-539,3034,-468,3043,-391xe" filled="false" stroked="true" strokeweight=".4pt" strokecolor="#231f20">
                <v:path arrowok="t"/>
              </v:shape>
              <v:shape style="position:absolute;left:2891;top:-90;width:349;height:406" type="#_x0000_t75" stroked="false">
                <v:imagedata r:id="rId79" o:title=""/>
              </v:shape>
            </v:group>
            <v:group style="position:absolute;left:2545;top:361;width:381;height:806" coordorigin="2545,361" coordsize="381,806">
              <v:shape style="position:absolute;left:2545;top:361;width:381;height:806" coordorigin="2545,361" coordsize="381,806" path="m2743,916l2718,916,2731,929,2732,936,2730,948,2708,962,2701,987,2709,1012,2730,1031,2724,1042,2714,1053,2705,1064,2699,1073,2712,1096,2725,1120,2740,1143,2756,1166,2772,1163,2788,1158,2803,1150,2810,1145,2764,1145,2722,1075,2735,1059,2745,1045,2751,1030,2751,1016,2747,1013,2735,1013,2719,997,2722,985,2723,975,2732,967,2741,965,2750,959,2752,940,2746,921,2743,916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781,686l2756,686,2756,687,2759,688,2759,690,2761,702,2762,716,2762,731,2763,744,2767,788,2771,828,2775,868,2779,910,2781,938,2784,993,2787,1021,2790,1049,2793,1077,2795,1103,2796,1129,2786,1139,2775,1140,2764,1145,2810,1145,2818,1140,2836,1117,2838,1112,2814,1112,2815,1102,2808,1029,2806,1006,2800,926,2793,844,2785,764,2777,687,2781,686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876,678l2851,678,2847,689,2843,700,2839,711,2836,722,2830,726,2820,726,2810,727,2802,730,2799,738,2799,750,2802,776,2807,851,2817,987,2822,1047,2823,1064,2825,1079,2824,1093,2819,1108,2814,1112,2838,1112,2843,1096,2843,1093,2844,1079,2844,1073,2836,962,2831,896,2825,818,2821,747,2826,746,2833,746,2851,740,2855,735,2857,724,2860,713,2863,702,2868,692,2873,682,2876,678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743,1009l2735,1013,2747,1013,2743,1009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738,796l2708,796,2719,806,2718,815,2709,818,2703,828,2692,849,2687,874,2689,897,2701,914,2708,920,2718,916,2743,916,2733,904,2713,896,2708,883,2731,824,2742,821,2739,798,2738,796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720,361l2647,383,2579,442,2545,554,2556,614,2586,668,2594,678,2613,699,2623,710,2664,764,2672,777,2681,788,2690,796,2701,804,2708,796,2738,796,2734,787,2732,785,2712,785,2700,780,2686,760,2671,739,2655,719,2640,699,2636,696,2651,694,2676,692,2703,691,2730,690,2756,686,2781,686,2796,684,2832,681,2851,678,2876,678,2876,678,2632,678,2619,675,2580,621,2565,538,2574,495,2621,425,2681,390,2741,381,2818,381,2796,370,2758,362,2720,361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721,777l2712,785,2732,785,2721,777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833,746l2826,746,2832,746,2833,746xe" filled="true" fillcolor="#231f20" stroked="false">
                <v:path arrowok="t"/>
                <v:fill type="solid"/>
              </v:shape>
              <v:shape style="position:absolute;left:2545;top:361;width:381;height:806" coordorigin="2545,361" coordsize="381,806" path="m2818,381l2741,381,2772,385,2802,395,2831,411,2877,457,2901,511,2905,569,2889,625,2883,636,2877,649,2866,659,2850,660,2840,661,2800,664,2723,669,2682,672,2666,674,2648,677,2632,678,2876,678,2878,675,2885,670,2890,663,2920,602,2926,537,2911,475,2874,421,2836,389,2818,381xe" filled="true" fillcolor="#231f20" stroked="false">
                <v:path arrowok="t"/>
                <v:fill type="solid"/>
              </v:shape>
              <v:shape style="position:absolute;left:2565;top:381;width:340;height:297" type="#_x0000_t75" stroked="false">
                <v:imagedata r:id="rId80" o:title=""/>
              </v:shape>
            </v:group>
            <v:group style="position:absolute;left:2777;top:678;width:74;height:434" coordorigin="2777,678" coordsize="74,434">
              <v:shape style="position:absolute;left:2777;top:678;width:74;height:434" coordorigin="2777,678" coordsize="74,434" path="m2851,678l2832,681,2796,684,2777,687,2785,766,2793,846,2800,926,2806,1006,2808,1029,2810,1053,2812,1077,2815,1099,2815,1103,2814,1112,2819,1108,2824,1093,2825,1079,2823,1064,2822,1047,2817,979,2807,844,2802,776,2800,764,2799,750,2799,738,2802,730,2810,727,2820,726,2830,726,2836,722,2839,711,2843,700,2847,689,2851,678xe" filled="true" fillcolor="#ffffff" stroked="false">
                <v:path arrowok="t"/>
                <v:fill type="solid"/>
              </v:shape>
            </v:group>
            <v:group style="position:absolute;left:2636;top:686;width:161;height:460" coordorigin="2636,686" coordsize="161,460">
              <v:shape style="position:absolute;left:2636;top:686;width:161;height:460" coordorigin="2636,686" coordsize="161,460" path="m2786,1009l2743,1009,2751,1016,2751,1030,2745,1045,2735,1059,2722,1075,2764,1145,2775,1140,2786,1139,2796,1129,2795,1103,2793,1076,2790,1049,2787,1021,2786,1009xe" filled="true" fillcolor="#ffffff" stroked="false">
                <v:path arrowok="t"/>
                <v:fill type="solid"/>
              </v:shape>
              <v:shape style="position:absolute;left:2636;top:686;width:161;height:460" coordorigin="2636,686" coordsize="161,460" path="m2766,777l2721,777,2734,787,2739,798,2742,821,2731,824,2721,836,2712,851,2708,867,2708,883,2713,896,2733,905,2746,921,2752,940,2750,959,2741,965,2732,967,2723,975,2722,985,2719,997,2735,1013,2743,1009,2786,1009,2784,993,2781,938,2779,910,2775,867,2771,826,2767,785,2766,777xe" filled="true" fillcolor="#ffffff" stroked="false">
                <v:path arrowok="t"/>
                <v:fill type="solid"/>
              </v:shape>
              <v:shape style="position:absolute;left:2636;top:686;width:161;height:460" coordorigin="2636,686" coordsize="161,460" path="m2756,686l2730,690,2703,691,2676,692,2651,694,2636,696,2640,699,2655,719,2671,739,2686,760,2700,780,2712,785,2721,777,2766,777,2763,744,2762,730,2762,716,2761,702,2759,689,2759,688,2756,687,2756,686xe" filled="true" fillcolor="#ffffff" stroked="false">
                <v:path arrowok="t"/>
                <v:fill type="solid"/>
              </v:shape>
            </v:group>
            <v:group style="position:absolute;left:2690;top:-21;width:54;height:54" coordorigin="2690,-21" coordsize="54,54">
              <v:shape style="position:absolute;left:2690;top:-21;width:54;height:54" coordorigin="2690,-21" coordsize="54,54" path="m2738,23l2729,30,2720,33,2709,32,2700,27,2693,18,2690,9,2691,-2,2696,-11,2704,-18,2714,-21,2725,-20,2734,-15,2741,-7,2744,3,2743,14,2738,23xe" filled="false" stroked="true" strokeweight=".4pt" strokecolor="#231f20">
                <v:path arrowok="t"/>
              </v:shape>
            </v:group>
            <v:group style="position:absolute;left:2697;top:41;width:54;height:54" coordorigin="2697,41" coordsize="54,54">
              <v:shape style="position:absolute;left:2697;top:41;width:54;height:54" coordorigin="2697,41" coordsize="54,54" path="m2745,85l2736,92,2727,95,2716,94,2707,88,2700,80,2697,70,2698,60,2703,50,2711,44,2721,41,2732,42,2741,47,2748,55,2751,65,2750,75,2745,85xe" filled="false" stroked="true" strokeweight=".4pt" strokecolor="#231f20">
                <v:path arrowok="t"/>
              </v:shape>
            </v:group>
            <v:group style="position:absolute;left:2699;top:105;width:54;height:54" coordorigin="2699,105" coordsize="54,54">
              <v:shape style="position:absolute;left:2699;top:105;width:54;height:54" coordorigin="2699,105" coordsize="54,54" path="m2747,149l2738,156,2728,159,2718,158,2708,153,2702,145,2699,135,2700,124,2705,115,2713,108,2723,105,2733,106,2743,111,2750,119,2753,129,2752,140,2747,149xe" filled="false" stroked="true" strokeweight=".4pt" strokecolor="#231f20">
                <v:path arrowok="t"/>
              </v:shape>
            </v:group>
            <v:group style="position:absolute;left:2698;top:167;width:54;height:54" coordorigin="2698,167" coordsize="54,54">
              <v:shape style="position:absolute;left:2698;top:167;width:54;height:54" coordorigin="2698,167" coordsize="54,54" path="m2746,212l2738,218,2728,221,2717,220,2708,215,2701,207,2698,197,2699,186,2704,177,2713,170,2723,167,2733,168,2743,173,2749,182,2752,192,2751,202,2746,212xe" filled="false" stroked="true" strokeweight=".4pt" strokecolor="#231f20">
                <v:path arrowok="t"/>
              </v:shape>
            </v:group>
            <v:group style="position:absolute;left:2704;top:231;width:54;height:54" coordorigin="2704,231" coordsize="54,54">
              <v:shape style="position:absolute;left:2704;top:231;width:54;height:54" coordorigin="2704,231" coordsize="54,54" path="m2752,275l2744,282,2734,285,2724,284,2714,279,2707,271,2704,261,2705,250,2710,241,2719,234,2729,231,2739,232,2749,237,2755,246,2758,256,2757,266,2752,275xe" filled="false" stroked="true" strokeweight=".4pt" strokecolor="#231f20">
                <v:path arrowok="t"/>
              </v:shape>
            </v:group>
            <v:group style="position:absolute;left:2698;top:289;width:54;height:54" coordorigin="2698,289" coordsize="54,54">
              <v:shape style="position:absolute;left:2698;top:289;width:54;height:54" coordorigin="2698,289" coordsize="54,54" path="m2746,333l2737,340,2727,343,2717,342,2708,337,2701,328,2698,318,2699,308,2704,299,2712,292,2722,289,2733,290,2742,295,2749,303,2752,313,2751,324,2746,333xe" filled="false" stroked="true" strokeweight=".4pt" strokecolor="#231f20">
                <v:path arrowok="t"/>
              </v:shape>
            </v:group>
            <v:group style="position:absolute;left:2700;top:346;width:54;height:54" coordorigin="2700,346" coordsize="54,54">
              <v:shape style="position:absolute;left:2700;top:346;width:54;height:54" coordorigin="2700,346" coordsize="54,54" path="m2748,390l2739,397,2729,400,2719,399,2710,394,2703,386,2700,376,2701,365,2706,356,2714,349,2724,346,2735,347,2744,352,2751,361,2754,371,2753,381,2748,390xe" filled="false" stroked="true" strokeweight=".4pt" strokecolor="#231f20">
                <v:path arrowok="t"/>
              </v:shape>
            </v:group>
            <v:group style="position:absolute;left:2697;top:407;width:54;height:54" coordorigin="2697,407" coordsize="54,54">
              <v:shape style="position:absolute;left:2697;top:407;width:54;height:54" coordorigin="2697,407" coordsize="54,54" path="m2745,451l2736,458,2726,461,2716,460,2707,455,2700,447,2697,437,2698,426,2703,417,2711,410,2721,407,2732,408,2741,413,2748,422,2751,432,2750,442,2745,451xe" filled="false" stroked="true" strokeweight=".4pt" strokecolor="#231f20">
                <v:path arrowok="t"/>
              </v:shape>
            </v:group>
            <v:group style="position:absolute;left:2712;top:-20;width:18;height:512" coordorigin="2712,-20" coordsize="18,512">
              <v:shape style="position:absolute;left:2712;top:-20;width:18;height:512" coordorigin="2712,-20" coordsize="18,512" path="m2712,-20l2724,54,2729,159,2729,275,2727,382,2724,461,2723,492e" filled="false" stroked="true" strokeweight=".4pt" strokecolor="#231f20">
                <v:path arrowok="t"/>
              </v:shape>
              <v:shape style="position:absolute;left:1677;top:170;width:637;height:640" type="#_x0000_t75" stroked="false">
                <v:imagedata r:id="rId81" o:title=""/>
              </v:shape>
            </v:group>
            <v:group style="position:absolute;left:1699;top:447;width:405;height:342" coordorigin="1699,447" coordsize="405,342">
              <v:shape style="position:absolute;left:1699;top:447;width:405;height:342" coordorigin="1699,447" coordsize="405,342" path="m2017,447l2016,448,2006,457,1997,467,1987,477,1977,487,1947,515,1917,544,1887,573,1856,601,1836,621,1797,661,1778,680,1757,699,1737,718,1718,736,1699,755,1701,770,1709,777,1713,789,1791,763,1791,743,1794,725,1799,711,1808,700,1848,700,1850,696,1856,688,1854,676,1849,668,1846,657,1857,642,1874,631,1895,628,1926,628,1928,627,1938,616,1945,601,1948,583,1948,573,1947,564,1949,555,1956,547,1960,543,1971,538,2079,538,2099,534,2104,534,2095,523,2077,505,2057,486,2038,467,2021,448,2020,448,2017,447xe" filled="true" fillcolor="#ffffff" stroked="false">
                <v:path arrowok="t"/>
                <v:fill type="solid"/>
              </v:shape>
              <v:shape style="position:absolute;left:1699;top:447;width:405;height:342" coordorigin="1699,447" coordsize="405,342" path="m1848,700l1808,700,1818,700,1822,708,1844,706,1848,700xe" filled="true" fillcolor="#ffffff" stroked="false">
                <v:path arrowok="t"/>
                <v:fill type="solid"/>
              </v:shape>
              <v:shape style="position:absolute;left:1699;top:447;width:405;height:342" coordorigin="1699,447" coordsize="405,342" path="m1926,628l1895,628,1915,635,1926,628xe" filled="true" fillcolor="#ffffff" stroked="false">
                <v:path arrowok="t"/>
                <v:fill type="solid"/>
              </v:shape>
              <v:shape style="position:absolute;left:1699;top:447;width:405;height:342" coordorigin="1699,447" coordsize="405,342" path="m2079,538l1971,538,1987,539,1989,551,2001,555,2025,549,2050,544,2075,539,2079,538xe" filled="true" fillcolor="#ffffff" stroked="false">
                <v:path arrowok="t"/>
                <v:fill type="solid"/>
              </v:shape>
              <v:shape style="position:absolute;left:1699;top:447;width:405;height:342" coordorigin="1699,447" coordsize="405,342" path="m2104,534l2099,534,2104,534,2104,534xe" filled="true" fillcolor="#ffffff" stroked="false">
                <v:path arrowok="t"/>
                <v:fill type="solid"/>
              </v:shape>
              <v:shape style="position:absolute;left:1699;top:447;width:405;height:342" coordorigin="1699,447" coordsize="405,342" path="m2021,448l2020,448,2021,448,2021,448xe" filled="true" fillcolor="#ffffff" stroked="false">
                <v:path arrowok="t"/>
                <v:fill type="solid"/>
              </v:shape>
              <v:shape style="position:absolute;left:2177;top:-81;width:349;height:406" type="#_x0000_t75" stroked="false">
                <v:imagedata r:id="rId82" o:title=""/>
              </v:shape>
              <v:shape style="position:absolute;left:3376;top:-210;width:731;height:503" type="#_x0000_t75" stroked="false">
                <v:imagedata r:id="rId83" o:title=""/>
              </v:shape>
            </v:group>
            <v:group style="position:absolute;left:3635;top:33;width:454;height:242" coordorigin="3635,33" coordsize="454,242">
              <v:shape style="position:absolute;left:3635;top:33;width:454;height:242" coordorigin="3635,33" coordsize="454,242" path="m4045,216l3966,216,3978,224,3987,236,3995,253,4000,272,4083,274,4084,262,4089,252,4086,238,4063,225,4045,216xe" filled="true" fillcolor="#ffffff" stroked="false">
                <v:path arrowok="t"/>
                <v:fill type="solid"/>
              </v:shape>
              <v:shape style="position:absolute;left:3635;top:33;width:454;height:242" coordorigin="3635,33" coordsize="454,242" path="m3953,169l3884,169,3903,174,3918,186,3918,197,3915,206,3917,218,3925,224,3934,232,3955,228,3956,219,3966,216,4045,216,4040,213,4015,201,3990,188,3965,176,3953,169xe" filled="true" fillcolor="#ffffff" stroked="false">
                <v:path arrowok="t"/>
                <v:fill type="solid"/>
              </v:shape>
              <v:shape style="position:absolute;left:3635;top:33;width:454;height:242" coordorigin="3635,33" coordsize="454,242" path="m3836,107l3764,107,3776,109,3781,112,3790,117,3794,125,3797,135,3799,144,3807,160,3818,172,3831,180,3845,184,3863,171,3884,169,3953,169,3917,148,3892,135,3855,117,3836,107xe" filled="true" fillcolor="#ffffff" stroked="false">
                <v:path arrowok="t"/>
                <v:fill type="solid"/>
              </v:shape>
              <v:shape style="position:absolute;left:3635;top:33;width:454;height:242" coordorigin="3635,33" coordsize="454,242" path="m3694,33l3692,35,3691,35,3680,58,3667,82,3653,105,3641,128,3635,141,3640,139,3665,137,3690,135,3715,133,3740,132,3751,125,3749,112,3764,107,3836,107,3744,60,3731,53,3719,46,3707,39,3698,35,3692,35,3691,34,3698,34,3695,33,3694,33xe" filled="true" fillcolor="#ffffff" stroked="false">
                <v:path arrowok="t"/>
                <v:fill type="solid"/>
              </v:shape>
              <v:shape style="position:absolute;left:3065;top:-329;width:427;height:286" type="#_x0000_t75" stroked="false">
                <v:imagedata r:id="rId84" o:title=""/>
              </v:shape>
            </v:group>
            <v:group style="position:absolute;left:3072;top:-308;width:438;height:267" coordorigin="3072,-308" coordsize="438,267">
              <v:shape style="position:absolute;left:3072;top:-308;width:438;height:267" coordorigin="3072,-308" coordsize="438,267" path="m3072,-308l3141,-278,3232,-226,3330,-164,3419,-104,3484,-60,3509,-42e" filled="false" stroked="true" strokeweight=".4pt" strokecolor="#231f20">
                <v:path arrowok="t"/>
              </v:shape>
              <v:shape style="position:absolute;left:1307;top:-210;width:732;height:503" type="#_x0000_t75" stroked="false">
                <v:imagedata r:id="rId85" o:title=""/>
              </v:shape>
            </v:group>
            <v:group style="position:absolute;left:1326;top:33;width:454;height:242" coordorigin="1326,33" coordsize="454,242">
              <v:shape style="position:absolute;left:1326;top:33;width:454;height:242" coordorigin="1326,33" coordsize="454,242" path="m1721,33l1720,33,1708,39,1695,46,1683,53,1671,60,1560,117,1523,135,1498,148,1449,176,1425,188,1400,201,1375,213,1351,225,1328,238,1326,252,1331,262,1332,274,1415,272,1420,253,1427,236,1437,224,1448,216,1498,216,1500,206,1497,197,1497,186,1511,174,1531,169,1600,169,1608,160,1616,144,1619,134,1621,125,1625,117,1634,112,1639,109,1651,107,1763,107,1762,105,1748,82,1735,58,1724,35,1723,35,1721,33xe" filled="true" fillcolor="#ffffff" stroked="false">
                <v:path arrowok="t"/>
                <v:fill type="solid"/>
              </v:shape>
              <v:shape style="position:absolute;left:1326;top:33;width:454;height:242" coordorigin="1326,33" coordsize="454,242" path="m1498,216l1448,216,1458,219,1460,228,1481,232,1490,224,1498,218,1498,216xe" filled="true" fillcolor="#ffffff" stroked="false">
                <v:path arrowok="t"/>
                <v:fill type="solid"/>
              </v:shape>
              <v:shape style="position:absolute;left:1326;top:33;width:454;height:242" coordorigin="1326,33" coordsize="454,242" path="m1600,169l1531,169,1552,171,1570,184,1584,180,1597,172,1600,169xe" filled="true" fillcolor="#ffffff" stroked="false">
                <v:path arrowok="t"/>
                <v:fill type="solid"/>
              </v:shape>
              <v:shape style="position:absolute;left:1326;top:33;width:454;height:242" coordorigin="1326,33" coordsize="454,242" path="m1763,107l1651,107,1666,112,1664,125,1675,132,1699,133,1725,135,1750,137,1775,139,1780,141,1774,128,1763,107xe" filled="true" fillcolor="#ffffff" stroked="false">
                <v:path arrowok="t"/>
                <v:fill type="solid"/>
              </v:shape>
              <v:shape style="position:absolute;left:1326;top:33;width:454;height:242" coordorigin="1326,33" coordsize="454,242" path="m1724,34l1723,35,1724,35,1724,34xe" filled="true" fillcolor="#ffffff" stroked="false">
                <v:path arrowok="t"/>
                <v:fill type="solid"/>
              </v:shape>
              <v:shape style="position:absolute;left:1923;top:-329;width:427;height:286" type="#_x0000_t75" stroked="false">
                <v:imagedata r:id="rId86" o:title=""/>
              </v:shape>
            </v:group>
            <v:group style="position:absolute;left:1906;top:-308;width:438;height:267" coordorigin="1906,-308" coordsize="438,267">
              <v:shape style="position:absolute;left:1906;top:-308;width:438;height:267" coordorigin="1906,-308" coordsize="438,267" path="m2343,-308l2274,-278,2183,-226,2085,-164,1996,-104,1931,-60,1906,-4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3.574005pt;margin-top:-37.651169pt;width:121.6pt;height:96pt;mso-position-horizontal-relative:page;mso-position-vertical-relative:paragraph;z-index:1864" coordorigin="4271,-753" coordsize="2432,1920">
            <v:shape style="position:absolute;left:5698;top:160;width:637;height:640" type="#_x0000_t75" stroked="false">
              <v:imagedata r:id="rId87" o:title=""/>
            </v:shape>
            <v:group style="position:absolute;left:5907;top:437;width:405;height:342" coordorigin="5907,437" coordsize="405,342">
              <v:shape style="position:absolute;left:5907;top:437;width:405;height:342" coordorigin="5907,437" coordsize="405,342" path="m6255,690l6204,690,6213,701,6218,716,6220,734,6220,754,6299,779,6303,768,6311,760,6312,746,6294,727,6275,708,6255,690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6182,618l6117,618,6137,622,6155,633,6166,648,6163,658,6157,667,6155,678,6161,687,6168,697,6189,698,6193,691,6204,690,6255,690,6234,671,6214,652,6182,618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6088,529l6041,529,6051,534,6056,538,6062,546,6064,554,6064,563,6063,574,6066,592,6074,606,6084,618,6096,625,6117,618,6182,618,6175,612,6155,592,6124,563,6094,534,6088,529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6084,524l5912,524,5937,529,5962,534,5986,539,6010,545,6022,542,6024,529,6041,529,6088,529,6084,524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5991,438l5974,458,5954,477,5934,495,5917,514,5907,525,5912,524,6084,524,6064,506,6035,477,6025,467,6015,457,6005,447,5996,439,5992,439,5991,438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5994,437l5992,439,5996,439,5995,438,5994,437xe" filled="true" fillcolor="#ffffff" stroked="false">
                <v:path arrowok="t"/>
                <v:fill type="solid"/>
              </v:shape>
            </v:group>
            <v:group style="position:absolute;left:4937;top:-749;width:727;height:727" coordorigin="4937,-749" coordsize="727,727">
              <v:shape style="position:absolute;left:4937;top:-749;width:727;height:727" coordorigin="4937,-749" coordsize="727,727" path="m5664,-386l5657,-312,5636,-244,5602,-182,5558,-129,5504,-84,5442,-51,5374,-30,5301,-22,5228,-30,5159,-51,5098,-84,5044,-129,4999,-182,4966,-244,4945,-312,4937,-386,4945,-459,4966,-527,4999,-589,5044,-643,5098,-687,5159,-720,5228,-742,5301,-749,5374,-742,5442,-720,5504,-687,5558,-643,5602,-589,5636,-527,5657,-459,5664,-386xe" filled="false" stroked="true" strokeweight=".4pt" strokecolor="#231f20">
                <v:path arrowok="t"/>
              </v:shape>
            </v:group>
            <v:group style="position:absolute;left:4964;top:-728;width:674;height:674" coordorigin="4964,-728" coordsize="674,674">
              <v:shape style="position:absolute;left:4964;top:-728;width:674;height:674" coordorigin="4964,-728" coordsize="674,674" path="m5638,-391l5629,-313,5603,-242,5564,-180,5512,-128,5449,-88,5378,-63,5301,-54,5223,-63,5153,-88,5090,-128,5038,-180,4998,-242,4973,-313,4964,-391,4973,-468,4998,-539,5038,-601,5090,-654,5153,-693,5223,-719,5301,-728,5378,-719,5449,-693,5512,-654,5564,-601,5603,-539,5629,-468,5638,-391xe" filled="false" stroked="true" strokeweight=".4pt" strokecolor="#231f20">
                <v:path arrowok="t"/>
              </v:shape>
              <v:shape style="position:absolute;left:5485;top:-90;width:349;height:406" type="#_x0000_t75" stroked="false">
                <v:imagedata r:id="rId88" o:title=""/>
              </v:shape>
            </v:group>
            <v:group style="position:absolute;left:5140;top:361;width:381;height:806" coordorigin="5140,361" coordsize="381,806">
              <v:shape style="position:absolute;left:5140;top:361;width:381;height:806" coordorigin="5140,361" coordsize="381,806" path="m5338,916l5313,916,5326,929,5327,936,5325,948,5302,962,5296,987,5304,1012,5325,1031,5318,1042,5309,1053,5300,1064,5294,1073,5307,1096,5320,1120,5335,1143,5351,1166,5367,1163,5383,1158,5398,1150,5405,1145,5359,1145,5317,1075,5330,1059,5340,1045,5346,1030,5346,1016,5342,1013,5330,1013,5314,997,5317,985,5317,975,5327,967,5336,965,5345,959,5347,940,5341,921,5338,91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76,686l5351,686,5351,687,5354,688,5354,690,5356,702,5357,716,5357,731,5358,744,5362,788,5366,828,5369,868,5374,910,5376,938,5379,993,5382,1021,5385,1049,5388,1077,5390,1103,5391,1129,5381,1139,5370,1140,5359,1145,5405,1145,5412,1140,5431,1117,5433,1112,5409,1112,5410,1102,5403,1029,5401,1006,5395,926,5387,844,5380,764,5372,687,5376,68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471,678l5445,678,5442,689,5438,700,5434,711,5431,722,5425,726,5415,726,5404,727,5397,730,5394,738,5394,750,5397,776,5402,851,5412,987,5417,1047,5418,1064,5420,1079,5419,1093,5413,1108,5409,1112,5433,1112,5438,1096,5438,1093,5439,1079,5439,1073,5431,962,5426,896,5420,818,5416,747,5421,746,5427,746,5446,740,5450,735,5452,724,5454,713,5458,702,5462,692,5468,682,5471,678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38,1009l5330,1013,5342,1013,5338,1009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33,796l5303,796,5314,806,5313,815,5304,818,5298,828,5287,849,5282,874,5284,897,5296,914,5303,920,5313,916,5338,916,5328,904,5308,896,5303,883,5326,824,5337,821,5333,798,5333,79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15,361l5241,383,5174,442,5140,554,5151,614,5180,668,5189,678,5208,699,5218,710,5259,764,5267,777,5276,788,5285,796,5296,804,5303,796,5333,796,5329,787,5327,785,5306,785,5295,780,5281,760,5266,739,5250,719,5235,699,5231,696,5245,694,5271,692,5298,691,5325,690,5351,686,5376,686,5390,684,5427,681,5445,678,5471,678,5471,678,5227,678,5214,675,5175,621,5160,538,5169,495,5216,425,5276,390,5336,381,5412,381,5391,370,5352,362,5315,361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16,777l5306,785,5327,785,5316,777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427,746l5421,746,5427,746,5427,74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412,381l5336,381,5367,385,5397,395,5426,411,5472,457,5496,511,5500,569,5483,625,5478,636,5472,649,5461,659,5445,660,5435,661,5395,664,5318,669,5277,672,5261,674,5243,677,5227,678,5471,678,5473,675,5480,670,5485,663,5515,602,5521,537,5506,475,5469,421,5431,389,5412,381xe" filled="true" fillcolor="#231f20" stroked="false">
                <v:path arrowok="t"/>
                <v:fill type="solid"/>
              </v:shape>
              <v:shape style="position:absolute;left:5160;top:381;width:340;height:297" type="#_x0000_t75" stroked="false">
                <v:imagedata r:id="rId80" o:title=""/>
              </v:shape>
            </v:group>
            <v:group style="position:absolute;left:5372;top:678;width:74;height:434" coordorigin="5372,678" coordsize="74,434">
              <v:shape style="position:absolute;left:5372;top:678;width:74;height:434" coordorigin="5372,678" coordsize="74,434" path="m5445,678l5427,681,5390,684,5372,687,5380,766,5388,846,5395,926,5401,1006,5403,1029,5405,1053,5407,1077,5410,1099,5410,1103,5409,1112,5413,1108,5419,1093,5420,1079,5418,1064,5417,1047,5412,979,5402,844,5397,776,5395,764,5394,750,5394,738,5397,730,5404,727,5415,726,5425,726,5431,722,5434,711,5438,700,5442,689,5445,678xe" filled="true" fillcolor="#ffffff" stroked="false">
                <v:path arrowok="t"/>
                <v:fill type="solid"/>
              </v:shape>
            </v:group>
            <v:group style="position:absolute;left:5231;top:686;width:161;height:460" coordorigin="5231,686" coordsize="161,460">
              <v:shape style="position:absolute;left:5231;top:686;width:161;height:460" coordorigin="5231,686" coordsize="161,460" path="m5381,1009l5338,1009,5346,1016,5346,1030,5340,1045,5330,1059,5317,1075,5359,1145,5370,1140,5381,1139,5391,1129,5390,1103,5388,1076,5385,1049,5382,1021,5381,1009xe" filled="true" fillcolor="#ffffff" stroked="false">
                <v:path arrowok="t"/>
                <v:fill type="solid"/>
              </v:shape>
              <v:shape style="position:absolute;left:5231;top:686;width:161;height:460" coordorigin="5231,686" coordsize="161,460" path="m5361,777l5316,777,5329,787,5333,798,5337,821,5326,824,5316,836,5307,851,5303,867,5303,883,5308,896,5328,905,5341,921,5347,940,5345,959,5336,965,5327,967,5317,975,5317,985,5314,997,5330,1013,5338,1009,5381,1009,5379,993,5376,938,5374,910,5369,867,5366,826,5362,785,5361,777xe" filled="true" fillcolor="#ffffff" stroked="false">
                <v:path arrowok="t"/>
                <v:fill type="solid"/>
              </v:shape>
              <v:shape style="position:absolute;left:5231;top:686;width:161;height:460" coordorigin="5231,686" coordsize="161,460" path="m5351,686l5325,690,5298,691,5271,692,5245,694,5231,696,5235,699,5250,719,5266,739,5281,760,5295,780,5306,785,5316,777,5361,777,5358,744,5357,730,5357,716,5356,702,5354,689,5354,688,5351,687,5351,686xe" filled="true" fillcolor="#ffffff" stroked="false">
                <v:path arrowok="t"/>
                <v:fill type="solid"/>
              </v:shape>
            </v:group>
            <v:group style="position:absolute;left:5285;top:-21;width:54;height:54" coordorigin="5285,-21" coordsize="54,54">
              <v:shape style="position:absolute;left:5285;top:-21;width:54;height:54" coordorigin="5285,-21" coordsize="54,54" path="m5333,23l5324,30,5314,33,5304,32,5295,27,5288,18,5285,9,5286,-2,5291,-11,5299,-18,5309,-21,5320,-20,5329,-15,5336,-7,5339,3,5338,14,5333,23xe" filled="false" stroked="true" strokeweight=".4pt" strokecolor="#231f20">
                <v:path arrowok="t"/>
              </v:shape>
            </v:group>
            <v:group style="position:absolute;left:5292;top:41;width:54;height:54" coordorigin="5292,41" coordsize="54,54">
              <v:shape style="position:absolute;left:5292;top:41;width:54;height:54" coordorigin="5292,41" coordsize="54,54" path="m5340,85l5331,92,5321,95,5311,94,5302,88,5295,80,5292,70,5293,60,5298,50,5306,44,5316,41,5327,42,5336,47,5343,55,5346,65,5345,75,5340,85xe" filled="false" stroked="true" strokeweight=".4pt" strokecolor="#231f20">
                <v:path arrowok="t"/>
              </v:shape>
            </v:group>
            <v:group style="position:absolute;left:5294;top:105;width:54;height:54" coordorigin="5294,105" coordsize="54,54">
              <v:shape style="position:absolute;left:5294;top:105;width:54;height:54" coordorigin="5294,105" coordsize="54,54" path="m5341,149l5333,156,5323,159,5313,158,5303,153,5296,145,5294,135,5295,124,5300,115,5308,108,5318,105,5328,106,5338,111,5345,119,5347,129,5346,140,5341,149xe" filled="false" stroked="true" strokeweight=".4pt" strokecolor="#231f20">
                <v:path arrowok="t"/>
              </v:shape>
            </v:group>
            <v:group style="position:absolute;left:5293;top:167;width:54;height:54" coordorigin="5293,167" coordsize="54,54">
              <v:shape style="position:absolute;left:5293;top:167;width:54;height:54" coordorigin="5293,167" coordsize="54,54" path="m5341,212l5333,218,5323,221,5312,220,5303,215,5296,207,5293,197,5294,186,5299,177,5308,170,5318,167,5328,168,5337,173,5344,182,5347,192,5346,202,5341,212xe" filled="false" stroked="true" strokeweight=".4pt" strokecolor="#231f20">
                <v:path arrowok="t"/>
              </v:shape>
            </v:group>
            <v:group style="position:absolute;left:5299;top:231;width:54;height:54" coordorigin="5299,231" coordsize="54,54">
              <v:shape style="position:absolute;left:5299;top:231;width:54;height:54" coordorigin="5299,231" coordsize="54,54" path="m5347,275l5339,282,5329,285,5318,284,5309,279,5302,271,5299,261,5300,250,5305,241,5314,234,5324,231,5334,232,5344,237,5350,246,5353,256,5352,266,5347,275xe" filled="false" stroked="true" strokeweight=".4pt" strokecolor="#231f20">
                <v:path arrowok="t"/>
              </v:shape>
            </v:group>
            <v:group style="position:absolute;left:5293;top:289;width:54;height:54" coordorigin="5293,289" coordsize="54,54">
              <v:shape style="position:absolute;left:5293;top:289;width:54;height:54" coordorigin="5293,289" coordsize="54,54" path="m5341,333l5332,340,5322,343,5312,342,5303,337,5296,328,5293,318,5294,308,5299,299,5307,292,5317,289,5328,290,5337,295,5344,303,5347,313,5346,324,5341,333xe" filled="false" stroked="true" strokeweight=".4pt" strokecolor="#231f20">
                <v:path arrowok="t"/>
              </v:shape>
            </v:group>
            <v:group style="position:absolute;left:5295;top:346;width:54;height:54" coordorigin="5295,346" coordsize="54,54">
              <v:shape style="position:absolute;left:5295;top:346;width:54;height:54" coordorigin="5295,346" coordsize="54,54" path="m5343,390l5334,397,5324,400,5314,399,5304,394,5298,386,5295,376,5296,365,5301,356,5309,349,5319,346,5329,347,5339,352,5346,361,5349,371,5348,381,5343,390xe" filled="false" stroked="true" strokeweight=".4pt" strokecolor="#231f20">
                <v:path arrowok="t"/>
              </v:shape>
            </v:group>
            <v:group style="position:absolute;left:5292;top:407;width:54;height:54" coordorigin="5292,407" coordsize="54,54">
              <v:shape style="position:absolute;left:5292;top:407;width:54;height:54" coordorigin="5292,407" coordsize="54,54" path="m5340,451l5331,458,5321,461,5311,460,5301,455,5295,447,5292,437,5293,426,5298,417,5306,410,5316,407,5327,408,5336,413,5343,422,5346,432,5345,442,5340,451xe" filled="false" stroked="true" strokeweight=".4pt" strokecolor="#231f20">
                <v:path arrowok="t"/>
              </v:shape>
            </v:group>
            <v:group style="position:absolute;left:5307;top:-20;width:18;height:512" coordorigin="5307,-20" coordsize="18,512">
              <v:shape style="position:absolute;left:5307;top:-20;width:18;height:512" coordorigin="5307,-20" coordsize="18,512" path="m5307,-20l5319,54,5324,159,5324,275,5322,382,5319,461,5317,492e" filled="false" stroked="true" strokeweight=".4pt" strokecolor="#231f20">
                <v:path arrowok="t"/>
              </v:shape>
              <v:shape style="position:absolute;left:4271;top:170;width:637;height:640" type="#_x0000_t75" stroked="false">
                <v:imagedata r:id="rId89" o:title=""/>
              </v:shape>
            </v:group>
            <v:group style="position:absolute;left:4294;top:447;width:405;height:342" coordorigin="4294,447" coordsize="405,342">
              <v:shape style="position:absolute;left:4294;top:447;width:405;height:342" coordorigin="4294,447" coordsize="405,342" path="m4612,447l4611,448,4601,457,4591,467,4582,477,4572,487,4542,515,4512,544,4482,573,4451,601,4431,621,4392,661,4373,680,4352,699,4332,718,4312,736,4294,755,4296,770,4304,777,4308,789,4386,763,4386,743,4389,725,4394,711,4403,700,4443,700,4445,696,4451,688,4449,676,4444,668,4441,657,4451,642,4469,631,4490,628,4521,628,4522,627,4533,616,4540,601,4543,583,4543,573,4542,564,4544,555,4551,547,4555,543,4566,538,4674,538,4694,534,4699,534,4690,523,4672,505,4652,486,4633,467,4616,448,4615,448,4612,447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443,700l4403,700,4413,700,4417,708,4439,706,4443,700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521,628l4490,628,4510,635,4521,628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674,538l4566,538,4582,539,4584,551,4596,555,4620,549,4645,544,4670,539,4674,538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699,534l4694,534,4699,534,4699,534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616,448l4615,448,4616,448,4616,448xe" filled="true" fillcolor="#ffffff" stroked="false">
                <v:path arrowok="t"/>
                <v:fill type="solid"/>
              </v:shape>
              <v:shape style="position:absolute;left:4772;top:-81;width:349;height:406" type="#_x0000_t75" stroked="false">
                <v:imagedata r:id="rId82" o:title=""/>
              </v:shape>
              <v:shape style="position:absolute;left:5971;top:-210;width:731;height:503" type="#_x0000_t75" stroked="false">
                <v:imagedata r:id="rId90" o:title=""/>
              </v:shape>
            </v:group>
            <v:group style="position:absolute;left:6230;top:33;width:454;height:242" coordorigin="6230,33" coordsize="454,242">
              <v:shape style="position:absolute;left:6230;top:33;width:454;height:242" coordorigin="6230,33" coordsize="454,242" path="m6640,216l6561,216,6573,224,6582,236,6589,253,6595,272,6678,274,6679,262,6684,252,6681,238,6658,225,6640,216xe" filled="true" fillcolor="#ffffff" stroked="false">
                <v:path arrowok="t"/>
                <v:fill type="solid"/>
              </v:shape>
              <v:shape style="position:absolute;left:6230;top:33;width:454;height:242" coordorigin="6230,33" coordsize="454,242" path="m6548,169l6478,169,6498,174,6513,186,6513,197,6510,206,6512,218,6520,224,6529,232,6550,228,6551,219,6561,216,6640,216,6634,213,6610,201,6585,188,6560,176,6548,169xe" filled="true" fillcolor="#ffffff" stroked="false">
                <v:path arrowok="t"/>
                <v:fill type="solid"/>
              </v:shape>
              <v:shape style="position:absolute;left:6230;top:33;width:454;height:242" coordorigin="6230,33" coordsize="454,242" path="m6431,107l6359,107,6371,109,6376,112,6385,117,6389,125,6391,135,6394,144,6402,160,6413,172,6426,180,6440,184,6458,171,6478,169,6548,169,6512,148,6487,135,6449,117,6431,107xe" filled="true" fillcolor="#ffffff" stroked="false">
                <v:path arrowok="t"/>
                <v:fill type="solid"/>
              </v:shape>
              <v:shape style="position:absolute;left:6230;top:33;width:454;height:242" coordorigin="6230,33" coordsize="454,242" path="m6289,33l6287,35,6285,35,6275,58,6262,82,6248,105,6236,128,6230,141,6235,139,6260,137,6285,135,6310,133,6335,132,6346,125,6344,112,6359,107,6431,107,6339,60,6326,53,6314,46,6302,39,6293,35,6287,35,6286,34,6293,34,6290,33,6289,33xe" filled="true" fillcolor="#ffffff" stroked="false">
                <v:path arrowok="t"/>
                <v:fill type="solid"/>
              </v:shape>
              <v:shape style="position:absolute;left:5660;top:-329;width:427;height:286" type="#_x0000_t75" stroked="false">
                <v:imagedata r:id="rId91" o:title=""/>
              </v:shape>
            </v:group>
            <v:group style="position:absolute;left:5667;top:-308;width:438;height:267" coordorigin="5667,-308" coordsize="438,267">
              <v:shape style="position:absolute;left:5667;top:-308;width:438;height:267" coordorigin="5667,-308" coordsize="438,267" path="m5667,-308l5736,-278,5827,-226,5925,-164,6014,-104,6079,-60,6104,-4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3.316986pt;margin-top:-37.651169pt;width:103.2pt;height:96pt;mso-position-horizontal-relative:page;mso-position-vertical-relative:paragraph;z-index:1888" coordorigin="6866,-753" coordsize="2064,1920">
            <v:shape style="position:absolute;left:8293;top:160;width:637;height:640" type="#_x0000_t75" stroked="false">
              <v:imagedata r:id="rId92" o:title=""/>
            </v:shape>
            <v:group style="position:absolute;left:8502;top:437;width:405;height:342" coordorigin="8502,437" coordsize="405,342">
              <v:shape style="position:absolute;left:8502;top:437;width:405;height:342" coordorigin="8502,437" coordsize="405,342" path="m8850,690l8798,690,8807,701,8813,716,8815,734,8815,754,8894,779,8898,768,8906,760,8907,746,8889,727,8869,708,8850,690xe" filled="true" fillcolor="#ffffff" stroked="false">
                <v:path arrowok="t"/>
                <v:fill type="solid"/>
              </v:shape>
              <v:shape style="position:absolute;left:8502;top:437;width:405;height:342" coordorigin="8502,437" coordsize="405,342" path="m8777,618l8712,618,8732,622,8750,633,8761,648,8758,658,8752,667,8750,678,8756,687,8762,697,8784,698,8788,691,8798,690,8850,690,8829,671,8809,652,8777,618xe" filled="true" fillcolor="#ffffff" stroked="false">
                <v:path arrowok="t"/>
                <v:fill type="solid"/>
              </v:shape>
              <v:shape style="position:absolute;left:8502;top:437;width:405;height:342" coordorigin="8502,437" coordsize="405,342" path="m8683,529l8635,529,8646,534,8650,538,8657,546,8659,554,8659,563,8658,574,8661,592,8668,606,8679,618,8691,625,8712,618,8777,618,8770,612,8750,592,8719,563,8689,534,8683,529xe" filled="true" fillcolor="#ffffff" stroked="false">
                <v:path arrowok="t"/>
                <v:fill type="solid"/>
              </v:shape>
              <v:shape style="position:absolute;left:8502;top:437;width:405;height:342" coordorigin="8502,437" coordsize="405,342" path="m8678,524l8507,524,8532,529,8557,534,8581,539,8605,545,8617,542,8619,529,8635,529,8683,529,8678,524xe" filled="true" fillcolor="#ffffff" stroked="false">
                <v:path arrowok="t"/>
                <v:fill type="solid"/>
              </v:shape>
              <v:shape style="position:absolute;left:8502;top:437;width:405;height:342" coordorigin="8502,437" coordsize="405,342" path="m8586,438l8569,458,8549,477,8529,495,8512,514,8502,525,8507,524,8678,524,8659,506,8629,477,8619,467,8610,457,8600,447,8591,439,8587,439,8586,438xe" filled="true" fillcolor="#ffffff" stroked="false">
                <v:path arrowok="t"/>
                <v:fill type="solid"/>
              </v:shape>
              <v:shape style="position:absolute;left:8502;top:437;width:405;height:342" coordorigin="8502,437" coordsize="405,342" path="m8589,437l8587,439,8591,439,8590,438,8589,437xe" filled="true" fillcolor="#ffffff" stroked="false">
                <v:path arrowok="t"/>
                <v:fill type="solid"/>
              </v:shape>
            </v:group>
            <v:group style="position:absolute;left:7532;top:-749;width:727;height:727" coordorigin="7532,-749" coordsize="727,727">
              <v:shape style="position:absolute;left:7532;top:-749;width:727;height:727" coordorigin="7532,-749" coordsize="727,727" path="m8259,-386l8252,-312,8230,-244,8197,-182,8153,-129,8099,-84,8037,-51,7969,-30,7896,-22,7822,-30,7754,-51,7692,-84,7639,-129,7594,-182,7561,-244,7540,-312,7532,-386,7540,-459,7561,-527,7594,-589,7639,-643,7692,-687,7754,-720,7822,-742,7896,-749,7969,-742,8037,-720,8099,-687,8153,-643,8197,-589,8230,-527,8252,-459,8259,-386xe" filled="false" stroked="true" strokeweight=".4pt" strokecolor="#231f20">
                <v:path arrowok="t"/>
              </v:shape>
            </v:group>
            <v:group style="position:absolute;left:7559;top:-728;width:674;height:674" coordorigin="7559,-728" coordsize="674,674">
              <v:shape style="position:absolute;left:7559;top:-728;width:674;height:674" coordorigin="7559,-728" coordsize="674,674" path="m8233,-391l8224,-313,8198,-242,8159,-180,8106,-128,8044,-88,7973,-63,7896,-54,7818,-63,7747,-88,7685,-128,7633,-180,7593,-242,7568,-313,7559,-391,7568,-468,7593,-539,7633,-601,7685,-654,7747,-693,7818,-719,7896,-728,7973,-719,8044,-693,8106,-654,8159,-601,8198,-539,8224,-468,8233,-391xe" filled="false" stroked="true" strokeweight=".4pt" strokecolor="#231f20">
                <v:path arrowok="t"/>
              </v:shape>
              <v:shape style="position:absolute;left:8080;top:-90;width:349;height:406" type="#_x0000_t75" stroked="false">
                <v:imagedata r:id="rId88" o:title=""/>
              </v:shape>
            </v:group>
            <v:group style="position:absolute;left:7735;top:361;width:381;height:806" coordorigin="7735,361" coordsize="381,806">
              <v:shape style="position:absolute;left:7735;top:361;width:381;height:806" coordorigin="7735,361" coordsize="381,806" path="m7932,916l7908,916,7921,929,7922,936,7920,948,7897,962,7891,987,7898,1012,7919,1031,7913,1042,7904,1053,7895,1064,7889,1073,7902,1096,7915,1120,7930,1143,7946,1166,7962,1163,7978,1158,7993,1150,7999,1145,7954,1145,7912,1075,7925,1059,7935,1045,7940,1030,7941,1016,7937,1013,7925,1013,7909,997,7911,985,7912,975,7921,967,7931,965,7940,959,7942,940,7936,921,7932,916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7971,686l7946,686,7946,687,7949,688,7949,690,7951,702,7951,716,7952,731,7953,744,7957,788,7961,828,7964,868,7969,910,7971,938,7974,993,7976,1021,7980,1049,7983,1077,7985,1103,7986,1129,7976,1139,7965,1140,7954,1145,7999,1145,8007,1140,8026,1117,8027,1112,8004,1112,8005,1102,7997,1029,7996,1006,7990,926,7982,844,7975,764,7967,687,7971,686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8066,678l8040,678,8037,689,8033,700,8029,711,8026,722,8020,726,8010,726,7999,727,7991,730,7989,738,7989,750,7991,776,7997,851,8007,987,8011,1047,8013,1064,8014,1079,8013,1093,8008,1108,8004,1112,8027,1112,8033,1096,8033,1093,8034,1079,8034,1073,8026,962,8021,896,8015,818,8011,747,8016,746,8022,746,8041,740,8044,735,8047,724,8049,713,8053,702,8057,692,8063,682,8066,678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7933,1009l7925,1013,7937,1013,7933,1009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7928,796l7898,796,7909,806,7908,815,7899,818,7892,828,7882,849,7877,874,7879,897,7891,914,7898,920,7908,916,7932,916,7922,904,7903,896,7898,883,7921,824,7932,821,7928,798,7928,796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7910,361l7836,383,7769,442,7735,554,7746,614,7775,668,7784,678,7803,699,7812,710,7854,764,7862,777,7871,788,7879,796,7890,804,7898,796,7928,796,7924,787,7922,785,7901,785,7890,780,7876,760,7861,739,7845,719,7830,699,7826,696,7840,694,7865,692,7893,691,7920,690,7946,686,7971,686,7985,684,8022,681,8040,678,8066,678,8066,678,7821,678,7809,675,7770,621,7755,538,7764,495,7811,425,7870,390,7931,381,8007,381,7986,370,7947,362,7910,361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7911,777l7901,785,7922,785,7911,777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8022,746l8016,746,8022,746,8022,746xe" filled="true" fillcolor="#231f20" stroked="false">
                <v:path arrowok="t"/>
                <v:fill type="solid"/>
              </v:shape>
              <v:shape style="position:absolute;left:7735;top:361;width:381;height:806" coordorigin="7735,361" coordsize="381,806" path="m8007,381l7931,381,7962,385,7992,395,8021,411,8067,457,8091,511,8095,569,8078,625,8073,636,8067,649,8055,659,8039,660,8029,661,7990,664,7912,669,7872,672,7856,674,7838,677,7821,678,8066,678,8068,675,8074,670,8080,663,8109,602,8116,537,8101,475,8064,421,8025,389,8007,381xe" filled="true" fillcolor="#231f20" stroked="false">
                <v:path arrowok="t"/>
                <v:fill type="solid"/>
              </v:shape>
              <v:shape style="position:absolute;left:7755;top:381;width:340;height:297" type="#_x0000_t75" stroked="false">
                <v:imagedata r:id="rId93" o:title=""/>
              </v:shape>
            </v:group>
            <v:group style="position:absolute;left:7967;top:678;width:74;height:434" coordorigin="7967,678" coordsize="74,434">
              <v:shape style="position:absolute;left:7967;top:678;width:74;height:434" coordorigin="7967,678" coordsize="74,434" path="m8040,678l8022,681,7985,684,7967,687,7975,766,7982,846,7990,926,7996,1006,7997,1029,7999,1053,8002,1077,8004,1099,8005,1103,8004,1112,8008,1108,8013,1093,8014,1079,8013,1064,8012,1047,8007,979,7996,844,7991,776,7990,764,7989,750,7989,738,7991,730,7999,727,8010,726,8020,726,8026,722,8029,711,8033,700,8037,689,8040,678xe" filled="true" fillcolor="#ffffff" stroked="false">
                <v:path arrowok="t"/>
                <v:fill type="solid"/>
              </v:shape>
            </v:group>
            <v:group style="position:absolute;left:7826;top:686;width:161;height:460" coordorigin="7826,686" coordsize="161,460">
              <v:shape style="position:absolute;left:7826;top:686;width:161;height:460" coordorigin="7826,686" coordsize="161,460" path="m7975,1009l7933,1009,7941,1016,7940,1030,7935,1045,7925,1059,7912,1075,7954,1145,7965,1140,7976,1139,7986,1129,7985,1103,7983,1076,7980,1049,7976,1021,7975,1009xe" filled="true" fillcolor="#ffffff" stroked="false">
                <v:path arrowok="t"/>
                <v:fill type="solid"/>
              </v:shape>
              <v:shape style="position:absolute;left:7826;top:686;width:161;height:460" coordorigin="7826,686" coordsize="161,460" path="m7956,777l7911,777,7924,787,7928,798,7932,821,7921,824,7911,836,7902,851,7898,867,7898,883,7903,896,7922,905,7936,921,7942,940,7940,959,7931,965,7921,967,7912,975,7911,985,7909,997,7925,1013,7933,1009,7975,1009,7974,993,7971,938,7969,910,7964,867,7960,826,7957,785,7956,777xe" filled="true" fillcolor="#ffffff" stroked="false">
                <v:path arrowok="t"/>
                <v:fill type="solid"/>
              </v:shape>
              <v:shape style="position:absolute;left:7826;top:686;width:161;height:460" coordorigin="7826,686" coordsize="161,460" path="m7946,686l7920,690,7893,691,7865,692,7840,694,7826,696,7830,699,7845,719,7861,739,7876,760,7890,780,7901,785,7911,777,7956,777,7953,744,7952,730,7951,716,7951,702,7949,689,7949,688,7946,687,7946,686xe" filled="true" fillcolor="#ffffff" stroked="false">
                <v:path arrowok="t"/>
                <v:fill type="solid"/>
              </v:shape>
            </v:group>
            <v:group style="position:absolute;left:7880;top:-21;width:54;height:54" coordorigin="7880,-21" coordsize="54,54">
              <v:shape style="position:absolute;left:7880;top:-21;width:54;height:54" coordorigin="7880,-21" coordsize="54,54" path="m7928,23l7919,30,7909,33,7899,32,7889,27,7883,18,7880,9,7881,-2,7886,-11,7894,-18,7904,-21,7915,-20,7924,-15,7931,-7,7934,3,7933,14,7928,23xe" filled="false" stroked="true" strokeweight=".4pt" strokecolor="#231f20">
                <v:path arrowok="t"/>
              </v:shape>
            </v:group>
            <v:group style="position:absolute;left:7887;top:41;width:54;height:54" coordorigin="7887,41" coordsize="54,54">
              <v:shape style="position:absolute;left:7887;top:41;width:54;height:54" coordorigin="7887,41" coordsize="54,54" path="m7935,85l7926,92,7916,95,7906,94,7896,88,7890,80,7887,70,7888,60,7893,50,7901,44,7911,41,7922,42,7931,47,7938,55,7941,65,7940,75,7935,85xe" filled="false" stroked="true" strokeweight=".4pt" strokecolor="#231f20">
                <v:path arrowok="t"/>
              </v:shape>
            </v:group>
            <v:group style="position:absolute;left:7888;top:105;width:54;height:54" coordorigin="7888,105" coordsize="54,54">
              <v:shape style="position:absolute;left:7888;top:105;width:54;height:54" coordorigin="7888,105" coordsize="54,54" path="m7936,149l7928,156,7918,159,7908,158,7898,153,7891,145,7888,135,7889,124,7894,115,7903,108,7913,105,7923,106,7933,111,7939,119,7942,129,7941,140,7936,149xe" filled="false" stroked="true" strokeweight=".4pt" strokecolor="#231f20">
                <v:path arrowok="t"/>
              </v:shape>
            </v:group>
            <v:group style="position:absolute;left:7888;top:167;width:54;height:54" coordorigin="7888,167" coordsize="54,54">
              <v:shape style="position:absolute;left:7888;top:167;width:54;height:54" coordorigin="7888,167" coordsize="54,54" path="m7936,212l7927,218,7918,221,7907,220,7898,215,7891,207,7888,197,7889,186,7894,177,7902,170,7912,167,7923,168,7932,173,7939,182,7942,192,7941,202,7936,212xe" filled="false" stroked="true" strokeweight=".4pt" strokecolor="#231f20">
                <v:path arrowok="t"/>
              </v:shape>
            </v:group>
            <v:group style="position:absolute;left:7894;top:231;width:54;height:54" coordorigin="7894,231" coordsize="54,54">
              <v:shape style="position:absolute;left:7894;top:231;width:54;height:54" coordorigin="7894,231" coordsize="54,54" path="m7942,275l7934,282,7924,285,7913,284,7904,279,7897,271,7894,261,7895,250,7900,241,7909,234,7919,231,7929,232,7938,237,7945,246,7948,256,7947,266,7942,275xe" filled="false" stroked="true" strokeweight=".4pt" strokecolor="#231f20">
                <v:path arrowok="t"/>
              </v:shape>
            </v:group>
            <v:group style="position:absolute;left:7888;top:289;width:54;height:54" coordorigin="7888,289" coordsize="54,54">
              <v:shape style="position:absolute;left:7888;top:289;width:54;height:54" coordorigin="7888,289" coordsize="54,54" path="m7936,333l7927,340,7917,343,7907,342,7897,337,7891,328,7888,318,7889,308,7894,299,7902,292,7912,289,7922,290,7932,295,7939,303,7942,313,7941,324,7936,333xe" filled="false" stroked="true" strokeweight=".4pt" strokecolor="#231f20">
                <v:path arrowok="t"/>
              </v:shape>
            </v:group>
            <v:group style="position:absolute;left:7890;top:346;width:54;height:54" coordorigin="7890,346" coordsize="54,54">
              <v:shape style="position:absolute;left:7890;top:346;width:54;height:54" coordorigin="7890,346" coordsize="54,54" path="m7937,390l7929,397,7919,400,7909,399,7899,394,7892,386,7890,376,7891,365,7896,356,7904,349,7914,346,7924,347,7934,352,7941,361,7943,371,7942,381,7937,390xe" filled="false" stroked="true" strokeweight=".4pt" strokecolor="#231f20">
                <v:path arrowok="t"/>
              </v:shape>
            </v:group>
            <v:group style="position:absolute;left:7887;top:407;width:54;height:54" coordorigin="7887,407" coordsize="54,54">
              <v:shape style="position:absolute;left:7887;top:407;width:54;height:54" coordorigin="7887,407" coordsize="54,54" path="m7934,451l7926,458,7916,461,7906,460,7896,455,7890,447,7887,437,7888,426,7893,417,7901,410,7911,407,7921,408,7931,413,7938,422,7941,432,7940,442,7934,451xe" filled="false" stroked="true" strokeweight=".4pt" strokecolor="#231f20">
                <v:path arrowok="t"/>
              </v:shape>
            </v:group>
            <v:group style="position:absolute;left:7902;top:-20;width:18;height:512" coordorigin="7902,-20" coordsize="18,512">
              <v:shape style="position:absolute;left:7902;top:-20;width:18;height:512" coordorigin="7902,-20" coordsize="18,512" path="m7902,-20l7914,54,7919,159,7919,275,7917,382,7914,461,7912,492e" filled="false" stroked="true" strokeweight=".4pt" strokecolor="#231f20">
                <v:path arrowok="t"/>
              </v:shape>
              <v:shape style="position:absolute;left:6866;top:170;width:637;height:640" type="#_x0000_t75" stroked="false">
                <v:imagedata r:id="rId94" o:title=""/>
              </v:shape>
            </v:group>
            <v:group style="position:absolute;left:6889;top:447;width:405;height:342" coordorigin="6889,447" coordsize="405,342">
              <v:shape style="position:absolute;left:6889;top:447;width:405;height:342" coordorigin="6889,447" coordsize="405,342" path="m7207,447l7206,448,7196,457,7186,467,7177,477,7167,487,7137,515,7107,544,7077,573,7046,601,7026,621,6987,661,6967,680,6947,699,6927,718,6907,736,6889,755,6891,770,6898,777,6903,789,6981,763,6981,743,6983,725,6989,711,6998,700,7038,700,7040,696,7046,688,7044,676,7038,668,7035,657,7046,642,7064,631,7085,628,7116,628,7117,627,7128,616,7135,601,7138,583,7138,573,7137,564,7139,555,7146,547,7150,543,7161,538,7268,538,7289,534,7294,534,7284,523,7267,505,7247,486,7227,467,7211,448,7209,448,7207,447xe" filled="true" fillcolor="#ffffff" stroked="false">
                <v:path arrowok="t"/>
                <v:fill type="solid"/>
              </v:shape>
              <v:shape style="position:absolute;left:6889;top:447;width:405;height:342" coordorigin="6889,447" coordsize="405,342" path="m7038,700l6998,700,7008,700,7012,708,7034,706,7038,700xe" filled="true" fillcolor="#ffffff" stroked="false">
                <v:path arrowok="t"/>
                <v:fill type="solid"/>
              </v:shape>
              <v:shape style="position:absolute;left:6889;top:447;width:405;height:342" coordorigin="6889,447" coordsize="405,342" path="m7116,628l7085,628,7105,635,7116,628xe" filled="true" fillcolor="#ffffff" stroked="false">
                <v:path arrowok="t"/>
                <v:fill type="solid"/>
              </v:shape>
              <v:shape style="position:absolute;left:6889;top:447;width:405;height:342" coordorigin="6889,447" coordsize="405,342" path="m7268,538l7161,538,7177,539,7179,551,7191,555,7215,549,7240,544,7264,539,7268,538xe" filled="true" fillcolor="#ffffff" stroked="false">
                <v:path arrowok="t"/>
                <v:fill type="solid"/>
              </v:shape>
              <v:shape style="position:absolute;left:6889;top:447;width:405;height:342" coordorigin="6889,447" coordsize="405,342" path="m7294,534l7289,534,7294,534,7294,534xe" filled="true" fillcolor="#ffffff" stroked="false">
                <v:path arrowok="t"/>
                <v:fill type="solid"/>
              </v:shape>
              <v:shape style="position:absolute;left:6889;top:447;width:405;height:342" coordorigin="6889,447" coordsize="405,342" path="m7211,448l7209,448,7211,448,7211,448xe" filled="true" fillcolor="#ffffff" stroked="false">
                <v:path arrowok="t"/>
                <v:fill type="solid"/>
              </v:shape>
              <v:shape style="position:absolute;left:7367;top:-81;width:349;height:406" type="#_x0000_t75" stroked="false">
                <v:imagedata r:id="rId95" o:title=""/>
              </v:shape>
            </v:group>
            <w10:wrap type="none"/>
          </v:group>
        </w:pict>
      </w:r>
      <w:r>
        <w:rPr/>
        <w:pict>
          <v:group style="position:absolute;margin-left:456.717987pt;margin-top:-37.651169pt;width:70.1pt;height:96pt;mso-position-horizontal-relative:page;mso-position-vertical-relative:paragraph;z-index:1912" coordorigin="9134,-753" coordsize="1402,1920">
            <v:shape style="position:absolute;left:9899;top:160;width:637;height:640" type="#_x0000_t75" stroked="false">
              <v:imagedata r:id="rId96" o:title=""/>
            </v:shape>
            <v:group style="position:absolute;left:10108;top:437;width:405;height:342" coordorigin="10108,437" coordsize="405,342">
              <v:shape style="position:absolute;left:10108;top:437;width:405;height:342" coordorigin="10108,437" coordsize="405,342" path="m10456,690l10405,690,10414,701,10419,716,10421,734,10421,754,10500,779,10504,768,10512,760,10513,746,10495,727,10476,708,10456,690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383,618l10318,618,10338,622,10356,633,10367,648,10364,658,10358,667,10356,678,10362,687,10369,697,10390,698,10394,691,10405,690,10456,690,10435,671,10415,652,10383,618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289,529l10242,529,10252,534,10257,538,10263,546,10265,554,10265,563,10264,574,10267,592,10275,606,10285,618,10297,625,10318,618,10383,618,10376,612,10356,592,10325,563,10295,534,10289,529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285,524l10113,524,10138,529,10163,534,10187,539,10211,545,10223,542,10225,529,10242,529,10289,529,10285,524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192,438l10175,458,10155,477,10135,495,10118,514,10108,525,10113,524,10285,524,10265,506,10236,477,10226,467,10216,457,10206,447,10197,439,10193,439,10192,438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195,437l10193,439,10197,439,10196,438,10195,437xe" filled="true" fillcolor="#ffffff" stroked="false">
                <v:path arrowok="t"/>
                <v:fill type="solid"/>
              </v:shape>
            </v:group>
            <v:group style="position:absolute;left:9138;top:-749;width:727;height:727" coordorigin="9138,-749" coordsize="727,727">
              <v:shape style="position:absolute;left:9138;top:-749;width:727;height:727" coordorigin="9138,-749" coordsize="727,727" path="m9865,-386l9858,-312,9837,-244,9803,-182,9759,-129,9705,-84,9643,-51,9575,-30,9502,-22,9429,-30,9360,-51,9299,-84,9245,-129,9200,-182,9167,-244,9146,-312,9138,-386,9146,-459,9167,-527,9200,-589,9245,-643,9299,-687,9360,-720,9429,-742,9502,-749,9575,-742,9643,-720,9705,-687,9759,-643,9803,-589,9837,-527,9858,-459,9865,-386xe" filled="false" stroked="true" strokeweight=".4pt" strokecolor="#231f20">
                <v:path arrowok="t"/>
              </v:shape>
            </v:group>
            <v:group style="position:absolute;left:9165;top:-728;width:674;height:674" coordorigin="9165,-728" coordsize="674,674">
              <v:shape style="position:absolute;left:9165;top:-728;width:674;height:674" coordorigin="9165,-728" coordsize="674,674" path="m9839,-391l9830,-313,9805,-242,9765,-180,9713,-128,9650,-88,9579,-63,9502,-54,9425,-63,9354,-88,9291,-128,9239,-180,9199,-242,9174,-313,9165,-391,9174,-468,9199,-539,9239,-601,9291,-654,9354,-693,9425,-719,9502,-728,9579,-719,9650,-693,9713,-654,9765,-601,9805,-539,9830,-468,9839,-391xe" filled="false" stroked="true" strokeweight=".4pt" strokecolor="#231f20">
                <v:path arrowok="t"/>
              </v:shape>
              <v:shape style="position:absolute;left:9686;top:-90;width:349;height:406" type="#_x0000_t75" stroked="false">
                <v:imagedata r:id="rId97" o:title=""/>
              </v:shape>
            </v:group>
            <v:group style="position:absolute;left:9341;top:361;width:381;height:806" coordorigin="9341,361" coordsize="381,806">
              <v:shape style="position:absolute;left:9341;top:361;width:381;height:806" coordorigin="9341,361" coordsize="381,806" path="m9539,916l9514,916,9527,929,9528,936,9526,948,9503,962,9497,987,9505,1012,9526,1031,9519,1042,9510,1053,9501,1064,9495,1073,9508,1096,9521,1120,9536,1143,9552,1166,9568,1163,9584,1158,9599,1150,9606,1145,9560,1145,9518,1075,9531,1059,9541,1045,9547,1030,9547,1016,9543,1013,9531,1013,9515,997,9518,985,9518,975,9528,967,9537,965,9546,959,9548,940,9542,921,9539,91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77,686l9552,686,9552,687,9555,688,9555,690,9557,702,9558,716,9558,731,9559,744,9563,788,9567,828,9571,868,9575,910,9577,938,9580,993,9583,1021,9586,1049,9589,1077,9591,1103,9592,1129,9582,1139,9571,1140,9560,1145,9606,1145,9613,1140,9632,1117,9634,1112,9610,1112,9611,1102,9604,1029,9602,1006,9596,926,9589,844,9581,764,9573,687,9577,68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672,678l9646,678,9643,689,9639,700,9635,711,9632,722,9626,726,9616,726,9605,727,9598,730,9595,738,9595,750,9598,776,9603,851,9613,987,9618,1047,9619,1064,9621,1079,9620,1093,9614,1108,9610,1112,9634,1112,9639,1096,9639,1093,9640,1079,9640,1073,9632,962,9627,896,9621,818,9617,747,9622,746,9628,746,9647,740,9651,735,9653,724,9655,713,9659,702,9663,692,9669,682,9672,678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39,1009l9531,1013,9543,1013,9539,1009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34,796l9504,796,9515,806,9514,815,9505,818,9499,828,9488,849,9483,874,9485,897,9497,914,9504,920,9514,916,9539,916,9529,904,9509,896,9504,883,9527,824,9538,821,9534,798,9534,79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16,361l9443,383,9375,442,9341,554,9352,614,9381,668,9390,678,9409,699,9419,710,9460,764,9468,777,9477,788,9486,796,9497,804,9504,796,9534,796,9530,787,9528,785,9507,785,9496,780,9482,760,9467,739,9451,719,9436,699,9432,696,9446,694,9472,692,9499,691,9526,690,9552,686,9577,686,9591,684,9628,681,9646,678,9672,678,9672,678,9428,678,9415,675,9376,621,9361,538,9370,495,9417,425,9477,390,9537,381,9613,381,9592,370,9553,362,9516,361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17,777l9507,785,9528,785,9517,777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628,746l9622,746,9628,746,9628,74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613,381l9537,381,9568,385,9598,395,9627,411,9673,457,9697,511,9701,569,9684,625,9679,636,9673,649,9662,659,9646,660,9636,661,9596,664,9519,669,9478,672,9462,674,9444,677,9428,678,9672,678,9674,675,9681,670,9686,663,9716,602,9722,537,9707,475,9670,421,9632,389,9613,381xe" filled="true" fillcolor="#231f20" stroked="false">
                <v:path arrowok="t"/>
                <v:fill type="solid"/>
              </v:shape>
              <v:shape style="position:absolute;left:9361;top:381;width:340;height:297" type="#_x0000_t75" stroked="false">
                <v:imagedata r:id="rId98" o:title=""/>
              </v:shape>
            </v:group>
            <v:group style="position:absolute;left:9573;top:678;width:74;height:434" coordorigin="9573,678" coordsize="74,434">
              <v:shape style="position:absolute;left:9573;top:678;width:74;height:434" coordorigin="9573,678" coordsize="74,434" path="m9646,678l9628,681,9591,684,9573,687,9581,766,9589,846,9596,926,9602,1006,9604,1029,9606,1053,9608,1077,9611,1099,9611,1103,9610,1112,9614,1108,9620,1093,9621,1079,9619,1064,9618,1047,9613,979,9603,844,9598,776,9596,764,9595,750,9595,738,9598,730,9605,727,9616,726,9626,726,9632,722,9635,711,9639,700,9643,689,9646,678xe" filled="true" fillcolor="#ffffff" stroked="false">
                <v:path arrowok="t"/>
                <v:fill type="solid"/>
              </v:shape>
            </v:group>
            <v:group style="position:absolute;left:9432;top:686;width:161;height:460" coordorigin="9432,686" coordsize="161,460">
              <v:shape style="position:absolute;left:9432;top:686;width:161;height:460" coordorigin="9432,686" coordsize="161,460" path="m9582,1009l9539,1009,9547,1016,9547,1030,9541,1045,9531,1059,9518,1075,9560,1145,9571,1140,9582,1139,9592,1129,9591,1103,9589,1076,9586,1049,9583,1021,9582,1009xe" filled="true" fillcolor="#ffffff" stroked="false">
                <v:path arrowok="t"/>
                <v:fill type="solid"/>
              </v:shape>
              <v:shape style="position:absolute;left:9432;top:686;width:161;height:460" coordorigin="9432,686" coordsize="161,460" path="m9562,777l9517,777,9530,787,9534,798,9538,821,9527,824,9517,836,9508,851,9504,867,9504,883,9509,896,9529,905,9542,921,9548,940,9546,959,9537,965,9528,967,9518,975,9518,985,9515,997,9531,1013,9539,1009,9582,1009,9580,993,9577,938,9575,910,9570,867,9567,826,9563,785,9562,777xe" filled="true" fillcolor="#ffffff" stroked="false">
                <v:path arrowok="t"/>
                <v:fill type="solid"/>
              </v:shape>
              <v:shape style="position:absolute;left:9432;top:686;width:161;height:460" coordorigin="9432,686" coordsize="161,460" path="m9552,686l9526,690,9499,691,9472,692,9446,694,9432,696,9436,699,9451,719,9467,739,9482,760,9496,780,9507,785,9517,777,9562,777,9559,744,9558,730,9558,716,9557,702,9555,689,9555,688,9552,687,9552,686xe" filled="true" fillcolor="#ffffff" stroked="false">
                <v:path arrowok="t"/>
                <v:fill type="solid"/>
              </v:shape>
            </v:group>
            <v:group style="position:absolute;left:9486;top:-21;width:54;height:54" coordorigin="9486,-21" coordsize="54,54">
              <v:shape style="position:absolute;left:9486;top:-21;width:54;height:54" coordorigin="9486,-21" coordsize="54,54" path="m9534,23l9525,30,9515,33,9505,32,9496,27,9489,18,9486,9,9487,-2,9492,-11,9500,-18,9510,-21,9521,-20,9530,-15,9537,-7,9540,3,9539,14,9534,23xe" filled="false" stroked="true" strokeweight=".4pt" strokecolor="#231f20">
                <v:path arrowok="t"/>
              </v:shape>
            </v:group>
            <v:group style="position:absolute;left:9493;top:41;width:54;height:54" coordorigin="9493,41" coordsize="54,54">
              <v:shape style="position:absolute;left:9493;top:41;width:54;height:54" coordorigin="9493,41" coordsize="54,54" path="m9541,85l9532,92,9522,95,9512,94,9503,88,9496,80,9493,70,9494,60,9499,50,9507,44,9517,41,9528,42,9537,47,9544,55,9547,65,9546,75,9541,85xe" filled="false" stroked="true" strokeweight=".4pt" strokecolor="#231f20">
                <v:path arrowok="t"/>
              </v:shape>
            </v:group>
            <v:group style="position:absolute;left:9495;top:105;width:54;height:54" coordorigin="9495,105" coordsize="54,54">
              <v:shape style="position:absolute;left:9495;top:105;width:54;height:54" coordorigin="9495,105" coordsize="54,54" path="m9542,149l9534,156,9524,159,9514,158,9504,153,9497,145,9495,135,9496,124,9501,115,9509,108,9519,105,9529,106,9539,111,9546,119,9548,129,9547,140,9542,149xe" filled="false" stroked="true" strokeweight=".4pt" strokecolor="#231f20">
                <v:path arrowok="t"/>
              </v:shape>
            </v:group>
            <v:group style="position:absolute;left:9494;top:167;width:54;height:54" coordorigin="9494,167" coordsize="54,54">
              <v:shape style="position:absolute;left:9494;top:167;width:54;height:54" coordorigin="9494,167" coordsize="54,54" path="m9542,212l9534,218,9524,221,9513,220,9504,215,9497,207,9494,197,9495,186,9500,177,9509,170,9519,167,9529,168,9538,173,9545,182,9548,192,9547,202,9542,212xe" filled="false" stroked="true" strokeweight=".4pt" strokecolor="#231f20">
                <v:path arrowok="t"/>
              </v:shape>
            </v:group>
            <v:group style="position:absolute;left:9500;top:231;width:54;height:54" coordorigin="9500,231" coordsize="54,54">
              <v:shape style="position:absolute;left:9500;top:231;width:54;height:54" coordorigin="9500,231" coordsize="54,54" path="m9548,275l9540,282,9530,285,9519,284,9510,279,9503,271,9500,261,9501,250,9506,241,9515,234,9525,231,9535,232,9545,237,9551,246,9554,256,9553,266,9548,275xe" filled="false" stroked="true" strokeweight=".4pt" strokecolor="#231f20">
                <v:path arrowok="t"/>
              </v:shape>
            </v:group>
            <v:group style="position:absolute;left:9494;top:289;width:54;height:54" coordorigin="9494,289" coordsize="54,54">
              <v:shape style="position:absolute;left:9494;top:289;width:54;height:54" coordorigin="9494,289" coordsize="54,54" path="m9542,333l9533,340,9523,343,9513,342,9504,337,9497,328,9494,318,9495,308,9500,299,9508,292,9518,289,9529,290,9538,295,9545,303,9548,313,9547,324,9542,333xe" filled="false" stroked="true" strokeweight=".4pt" strokecolor="#231f20">
                <v:path arrowok="t"/>
              </v:shape>
            </v:group>
            <v:group style="position:absolute;left:9496;top:346;width:54;height:54" coordorigin="9496,346" coordsize="54,54">
              <v:shape style="position:absolute;left:9496;top:346;width:54;height:54" coordorigin="9496,346" coordsize="54,54" path="m9544,390l9535,397,9525,400,9515,399,9505,394,9499,386,9496,376,9497,365,9502,356,9510,349,9520,346,9530,347,9540,352,9547,361,9550,371,9549,381,9544,390xe" filled="false" stroked="true" strokeweight=".4pt" strokecolor="#231f20">
                <v:path arrowok="t"/>
              </v:shape>
            </v:group>
            <v:group style="position:absolute;left:9493;top:407;width:54;height:54" coordorigin="9493,407" coordsize="54,54">
              <v:shape style="position:absolute;left:9493;top:407;width:54;height:54" coordorigin="9493,407" coordsize="54,54" path="m9541,451l9532,458,9522,461,9512,460,9502,455,9496,447,9493,437,9494,426,9499,417,9507,410,9517,407,9528,408,9537,413,9544,422,9547,432,9546,442,9541,451xe" filled="false" stroked="true" strokeweight=".4pt" strokecolor="#231f20">
                <v:path arrowok="t"/>
              </v:shape>
            </v:group>
            <v:group style="position:absolute;left:9508;top:-20;width:18;height:512" coordorigin="9508,-20" coordsize="18,512">
              <v:shape style="position:absolute;left:9508;top:-20;width:18;height:512" coordorigin="9508,-20" coordsize="18,512" path="m9508,-20l9520,54,9525,159,9525,275,9523,382,9520,461,9518,492e" filled="false" stroked="true" strokeweight=".4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110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5.447601pt;margin-top:-37.648174pt;width:121.6pt;height:96pt;mso-position-horizontal-relative:page;mso-position-vertical-relative:paragraph;z-index:1936" coordorigin="1309,-753" coordsize="2432,1920">
            <v:shape style="position:absolute;left:2735;top:160;width:637;height:640" type="#_x0000_t75" stroked="false">
              <v:imagedata r:id="rId99" o:title=""/>
            </v:shape>
            <v:group style="position:absolute;left:2945;top:437;width:405;height:342" coordorigin="2945,437" coordsize="405,342">
              <v:shape style="position:absolute;left:2945;top:437;width:405;height:342" coordorigin="2945,437" coordsize="405,342" path="m3293,690l3241,690,3250,701,3255,716,3258,734,3258,754,3336,779,3340,768,3348,760,3350,746,3331,727,3312,708,3293,690xe" filled="true" fillcolor="#ffffff" stroked="false">
                <v:path arrowok="t"/>
                <v:fill type="solid"/>
              </v:shape>
              <v:shape style="position:absolute;left:2945;top:437;width:405;height:342" coordorigin="2945,437" coordsize="405,342" path="m3219,618l3154,618,3175,622,3192,633,3203,648,3200,659,3195,667,3193,678,3199,687,3205,697,3227,698,3231,691,3241,690,3293,690,3271,671,3252,652,3219,618xe" filled="true" fillcolor="#ffffff" stroked="false">
                <v:path arrowok="t"/>
                <v:fill type="solid"/>
              </v:shape>
              <v:shape style="position:absolute;left:2945;top:437;width:405;height:342" coordorigin="2945,437" coordsize="405,342" path="m3126,529l3078,529,3089,534,3093,538,3100,546,3102,554,3101,563,3101,574,3104,592,3111,606,3121,618,3134,625,3154,618,3219,618,3213,612,3193,592,3162,563,3132,534,3126,529xe" filled="true" fillcolor="#ffffff" stroked="false">
                <v:path arrowok="t"/>
                <v:fill type="solid"/>
              </v:shape>
              <v:shape style="position:absolute;left:2945;top:437;width:405;height:342" coordorigin="2945,437" coordsize="405,342" path="m3121,524l2950,524,2974,529,2999,534,3024,540,3048,545,3060,542,3062,529,3078,529,3126,529,3121,524xe" filled="true" fillcolor="#ffffff" stroked="false">
                <v:path arrowok="t"/>
                <v:fill type="solid"/>
              </v:shape>
              <v:shape style="position:absolute;left:2945;top:437;width:405;height:342" coordorigin="2945,437" coordsize="405,342" path="m3028,438l3011,458,2992,477,2972,496,2954,514,2945,525,2950,524,3121,524,3102,506,3072,477,3062,468,3052,457,3043,447,3033,439,3029,439,3028,438xe" filled="true" fillcolor="#ffffff" stroked="false">
                <v:path arrowok="t"/>
                <v:fill type="solid"/>
              </v:shape>
              <v:shape style="position:absolute;left:2945;top:437;width:405;height:342" coordorigin="2945,437" coordsize="405,342" path="m3032,437l3029,439,3033,439,3033,438,3032,437xe" filled="true" fillcolor="#ffffff" stroked="false">
                <v:path arrowok="t"/>
                <v:fill type="solid"/>
              </v:shape>
            </v:group>
            <v:group style="position:absolute;left:1975;top:-749;width:727;height:727" coordorigin="1975,-749" coordsize="727,727">
              <v:shape style="position:absolute;left:1975;top:-749;width:727;height:727" coordorigin="1975,-749" coordsize="727,727" path="m2702,-386l2694,-312,2673,-244,2640,-182,2595,-129,2541,-84,2480,-51,2411,-29,2338,-22,2265,-29,2197,-51,2135,-84,2081,-129,2037,-182,2003,-244,1982,-312,1975,-386,1982,-459,2003,-527,2037,-589,2081,-643,2135,-687,2197,-720,2265,-742,2338,-749,2411,-742,2480,-720,2541,-687,2595,-643,2640,-589,2673,-527,2694,-459,2702,-386xe" filled="false" stroked="true" strokeweight=".4pt" strokecolor="#231f20">
                <v:path arrowok="t"/>
              </v:shape>
            </v:group>
            <v:group style="position:absolute;left:2001;top:-727;width:674;height:674" coordorigin="2001,-727" coordsize="674,674">
              <v:shape style="position:absolute;left:2001;top:-727;width:674;height:674" coordorigin="2001,-727" coordsize="674,674" path="m2675,-391l2666,-313,2641,-242,2601,-180,2549,-128,2486,-88,2416,-62,2338,-54,2261,-62,2190,-88,2127,-128,2075,-180,2036,-242,2010,-313,2001,-391,2010,-468,2036,-539,2075,-601,2127,-653,2190,-693,2261,-719,2338,-727,2416,-719,2486,-693,2549,-653,2601,-601,2641,-539,2666,-468,2675,-391xe" filled="false" stroked="true" strokeweight=".4pt" strokecolor="#231f20">
                <v:path arrowok="t"/>
              </v:shape>
              <v:shape style="position:absolute;left:2523;top:-90;width:349;height:406" type="#_x0000_t75" stroked="false">
                <v:imagedata r:id="rId100" o:title=""/>
              </v:shape>
            </v:group>
            <v:group style="position:absolute;left:2178;top:361;width:381;height:806" coordorigin="2178,361" coordsize="381,806">
              <v:shape style="position:absolute;left:2178;top:361;width:381;height:806" coordorigin="2178,361" coordsize="381,806" path="m2375,917l2351,917,2364,929,2364,936,2363,948,2340,963,2333,987,2341,1012,2362,1031,2356,1042,2347,1053,2338,1064,2332,1073,2344,1096,2358,1120,2372,1143,2389,1166,2405,1163,2420,1158,2436,1150,2442,1145,2397,1145,2354,1075,2367,1060,2377,1045,2383,1030,2383,1016,2379,1013,2367,1013,2352,997,2354,985,2355,975,2364,968,2373,965,2383,959,2385,941,2378,921,2375,917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414,686l2388,686,2389,687,2391,688,2392,690,2393,702,2394,716,2395,731,2395,744,2400,788,2403,828,2407,868,2411,910,2414,938,2417,994,2419,1021,2422,1049,2425,1077,2428,1103,2429,1129,2418,1139,2407,1140,2397,1145,2442,1145,2450,1140,2468,1117,2470,1112,2447,1112,2448,1103,2440,1029,2438,1006,2432,926,2425,844,2417,764,2410,687,2414,686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508,678l2483,678,2480,689,2475,700,2471,711,2469,722,2462,726,2452,726,2442,727,2434,730,2431,738,2431,750,2434,776,2440,851,2450,987,2454,1047,2456,1064,2457,1079,2456,1094,2451,1109,2447,1112,2470,1112,2476,1096,2476,1094,2476,1079,2476,1073,2468,963,2463,897,2458,819,2453,747,2458,746,2465,746,2484,740,2487,735,2489,724,2492,713,2495,702,2500,692,2506,682,2508,678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375,1009l2367,1013,2379,1013,2375,1009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370,796l2341,796,2352,806,2350,815,2341,819,2335,828,2324,849,2319,874,2322,897,2334,915,2341,920,2351,917,2375,917,2365,905,2345,897,2341,883,2364,824,2375,821,2371,798,2370,796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353,361l2279,383,2212,443,2178,555,2189,614,2218,668,2227,678,2245,699,2255,710,2296,765,2305,777,2313,788,2322,797,2333,804,2341,796,2370,796,2366,787,2364,785,2344,785,2333,780,2318,760,2303,740,2288,719,2273,699,2269,696,2283,694,2308,692,2335,691,2363,690,2388,686,2414,686,2428,684,2465,681,2483,678,2508,678,2508,678,2264,678,2252,675,2212,621,2198,538,2206,495,2253,425,2313,390,2374,381,2450,381,2429,370,2390,362,2353,361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354,777l2344,785,2364,785,2354,777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465,746l2458,746,2464,746,2465,746xe" filled="true" fillcolor="#231f20" stroked="false">
                <v:path arrowok="t"/>
                <v:fill type="solid"/>
              </v:shape>
              <v:shape style="position:absolute;left:2178;top:361;width:381;height:806" coordorigin="2178,361" coordsize="381,806" path="m2450,381l2374,381,2404,385,2435,395,2463,411,2509,457,2534,511,2537,569,2521,625,2516,636,2510,649,2498,659,2482,660,2472,661,2433,664,2355,669,2314,672,2298,674,2281,677,2264,678,2508,678,2510,675,2517,670,2522,663,2552,602,2559,537,2543,475,2507,421,2468,390,2450,381xe" filled="true" fillcolor="#231f20" stroked="false">
                <v:path arrowok="t"/>
                <v:fill type="solid"/>
              </v:shape>
              <v:shape style="position:absolute;left:2198;top:381;width:340;height:297" type="#_x0000_t75" stroked="false">
                <v:imagedata r:id="rId101" o:title=""/>
              </v:shape>
            </v:group>
            <v:group style="position:absolute;left:2410;top:678;width:74;height:434" coordorigin="2410,678" coordsize="74,434">
              <v:shape style="position:absolute;left:2410;top:678;width:74;height:434" coordorigin="2410,678" coordsize="74,434" path="m2483,678l2465,681,2428,684,2410,687,2417,766,2425,846,2432,926,2438,1006,2440,1029,2442,1053,2444,1077,2447,1099,2448,1103,2447,1112,2451,1109,2456,1094,2457,1079,2456,1064,2454,1047,2449,979,2439,844,2434,776,2433,764,2431,750,2431,738,2434,730,2442,727,2452,726,2462,726,2469,722,2471,711,2475,700,2480,689,2483,678xe" filled="true" fillcolor="#ffffff" stroked="false">
                <v:path arrowok="t"/>
                <v:fill type="solid"/>
              </v:shape>
            </v:group>
            <v:group style="position:absolute;left:2269;top:686;width:161;height:460" coordorigin="2269,686" coordsize="161,460">
              <v:shape style="position:absolute;left:2269;top:686;width:161;height:460" coordorigin="2269,686" coordsize="161,460" path="m2418,1009l2375,1009,2383,1016,2383,1030,2377,1045,2367,1060,2354,1075,2397,1145,2407,1140,2418,1139,2429,1129,2428,1103,2425,1076,2422,1049,2419,1021,2418,1009xe" filled="true" fillcolor="#ffffff" stroked="false">
                <v:path arrowok="t"/>
                <v:fill type="solid"/>
              </v:shape>
              <v:shape style="position:absolute;left:2269;top:686;width:161;height:460" coordorigin="2269,686" coordsize="161,460" path="m2399,777l2354,777,2366,787,2371,798,2375,821,2364,824,2354,836,2344,851,2340,867,2341,883,2345,897,2365,905,2378,921,2385,941,2383,959,2373,965,2364,968,2355,975,2354,985,2352,997,2367,1013,2375,1009,2418,1009,2417,994,2414,938,2411,910,2407,867,2403,827,2399,785,2399,777xe" filled="true" fillcolor="#ffffff" stroked="false">
                <v:path arrowok="t"/>
                <v:fill type="solid"/>
              </v:shape>
              <v:shape style="position:absolute;left:2269;top:686;width:161;height:460" coordorigin="2269,686" coordsize="161,460" path="m2388,686l2362,690,2335,691,2308,692,2283,694,2269,696,2273,699,2288,719,2303,740,2318,760,2333,780,2344,785,2354,777,2399,777,2395,744,2395,730,2394,716,2393,702,2392,689,2391,688,2389,687,2388,686xe" filled="true" fillcolor="#ffffff" stroked="false">
                <v:path arrowok="t"/>
                <v:fill type="solid"/>
              </v:shape>
            </v:group>
            <v:group style="position:absolute;left:2322;top:-21;width:54;height:54" coordorigin="2322,-21" coordsize="54,54">
              <v:shape style="position:absolute;left:2322;top:-21;width:54;height:54" coordorigin="2322,-21" coordsize="54,54" path="m2370,23l2362,30,2352,33,2342,32,2332,27,2325,19,2322,9,2323,-2,2328,-11,2337,-18,2347,-21,2357,-20,2367,-15,2373,-6,2376,3,2375,14,2370,23xe" filled="false" stroked="true" strokeweight=".4pt" strokecolor="#231f20">
                <v:path arrowok="t"/>
              </v:shape>
            </v:group>
            <v:group style="position:absolute;left:2329;top:41;width:54;height:54" coordorigin="2329,41" coordsize="54,54">
              <v:shape style="position:absolute;left:2329;top:41;width:54;height:54" coordorigin="2329,41" coordsize="54,54" path="m2377,85l2369,92,2359,95,2349,94,2339,88,2332,80,2329,70,2330,60,2335,50,2344,44,2354,41,2364,42,2374,47,2380,55,2383,65,2382,75,2377,85xe" filled="false" stroked="true" strokeweight=".4pt" strokecolor="#231f20">
                <v:path arrowok="t"/>
              </v:shape>
            </v:group>
            <v:group style="position:absolute;left:2331;top:105;width:54;height:54" coordorigin="2331,105" coordsize="54,54">
              <v:shape style="position:absolute;left:2331;top:105;width:54;height:54" coordorigin="2331,105" coordsize="54,54" path="m2379,149l2370,156,2361,159,2350,158,2341,153,2334,145,2331,135,2332,124,2337,115,2345,108,2355,105,2366,106,2375,111,2382,120,2385,130,2384,140,2379,149xe" filled="false" stroked="true" strokeweight=".4pt" strokecolor="#231f20">
                <v:path arrowok="t"/>
              </v:shape>
            </v:group>
            <v:group style="position:absolute;left:2331;top:167;width:54;height:54" coordorigin="2331,167" coordsize="54,54">
              <v:shape style="position:absolute;left:2331;top:167;width:54;height:54" coordorigin="2331,167" coordsize="54,54" path="m2378,212l2370,218,2360,221,2350,220,2340,215,2334,207,2331,197,2332,187,2337,177,2345,170,2355,167,2365,168,2375,173,2382,182,2385,192,2384,202,2378,212xe" filled="false" stroked="true" strokeweight=".4pt" strokecolor="#231f20">
                <v:path arrowok="t"/>
              </v:shape>
            </v:group>
            <v:group style="position:absolute;left:2337;top:231;width:54;height:54" coordorigin="2337,231" coordsize="54,54">
              <v:shape style="position:absolute;left:2337;top:231;width:54;height:54" coordorigin="2337,231" coordsize="54,54" path="m2385,275l2376,282,2366,285,2356,284,2346,279,2340,271,2337,261,2338,250,2343,241,2351,234,2361,231,2371,232,2381,237,2388,246,2391,256,2390,266,2385,275xe" filled="false" stroked="true" strokeweight=".4pt" strokecolor="#231f20">
                <v:path arrowok="t"/>
              </v:shape>
            </v:group>
            <v:group style="position:absolute;left:2330;top:289;width:54;height:54" coordorigin="2330,289" coordsize="54,54">
              <v:shape style="position:absolute;left:2330;top:289;width:54;height:54" coordorigin="2330,289" coordsize="54,54" path="m2378,333l2370,340,2360,343,2349,342,2340,337,2333,328,2330,318,2331,308,2336,299,2345,292,2355,289,2365,290,2375,295,2381,303,2384,313,2383,324,2378,333xe" filled="false" stroked="true" strokeweight=".4pt" strokecolor="#231f20">
                <v:path arrowok="t"/>
              </v:shape>
            </v:group>
            <v:group style="position:absolute;left:2332;top:346;width:54;height:54" coordorigin="2332,346" coordsize="54,54">
              <v:shape style="position:absolute;left:2332;top:346;width:54;height:54" coordorigin="2332,346" coordsize="54,54" path="m2380,391l2372,397,2362,400,2351,399,2342,394,2335,386,2332,376,2333,365,2338,356,2347,349,2357,346,2367,347,2376,352,2383,361,2386,371,2385,381,2380,391xe" filled="false" stroked="true" strokeweight=".4pt" strokecolor="#231f20">
                <v:path arrowok="t"/>
              </v:shape>
            </v:group>
            <v:group style="position:absolute;left:2329;top:407;width:54;height:54" coordorigin="2329,407" coordsize="54,54">
              <v:shape style="position:absolute;left:2329;top:407;width:54;height:54" coordorigin="2329,407" coordsize="54,54" path="m2377,452l2369,458,2359,461,2348,460,2339,455,2332,447,2329,437,2330,427,2335,417,2344,410,2354,407,2364,408,2373,413,2380,422,2383,432,2382,442,2377,452xe" filled="false" stroked="true" strokeweight=".4pt" strokecolor="#231f20">
                <v:path arrowok="t"/>
              </v:shape>
            </v:group>
            <v:group style="position:absolute;left:2344;top:-20;width:18;height:512" coordorigin="2344,-20" coordsize="18,512">
              <v:shape style="position:absolute;left:2344;top:-20;width:18;height:512" coordorigin="2344,-20" coordsize="18,512" path="m2344,-20l2356,54,2361,159,2362,275,2359,382,2356,461,2355,492e" filled="false" stroked="true" strokeweight=".4pt" strokecolor="#231f20">
                <v:path arrowok="t"/>
              </v:shape>
              <v:shape style="position:absolute;left:1309;top:170;width:637;height:640" type="#_x0000_t75" stroked="false">
                <v:imagedata r:id="rId102" o:title=""/>
              </v:shape>
            </v:group>
            <v:group style="position:absolute;left:1332;top:447;width:405;height:342" coordorigin="1332,447" coordsize="405,342">
              <v:shape style="position:absolute;left:1332;top:447;width:405;height:342" coordorigin="1332,447" coordsize="405,342" path="m1650,447l1649,448,1639,457,1629,467,1619,477,1609,487,1580,515,1550,544,1519,573,1489,602,1469,621,1430,661,1410,680,1389,699,1369,718,1350,736,1332,756,1333,770,1341,777,1345,789,1424,763,1424,743,1426,725,1431,711,1440,700,1480,700,1482,696,1489,688,1487,676,1481,668,1478,657,1489,642,1506,631,1527,628,1559,628,1560,627,1570,616,1578,601,1581,583,1580,573,1580,564,1582,555,1588,547,1593,543,1603,538,1711,538,1732,534,1736,534,1727,523,1710,505,1690,486,1670,467,1654,448,1652,448,1650,447xe" filled="true" fillcolor="#ffffff" stroked="false">
                <v:path arrowok="t"/>
                <v:fill type="solid"/>
              </v:shape>
              <v:shape style="position:absolute;left:1332;top:447;width:405;height:342" coordorigin="1332,447" coordsize="405,342" path="m1480,700l1440,700,1451,700,1454,708,1476,707,1480,700xe" filled="true" fillcolor="#ffffff" stroked="false">
                <v:path arrowok="t"/>
                <v:fill type="solid"/>
              </v:shape>
              <v:shape style="position:absolute;left:1332;top:447;width:405;height:342" coordorigin="1332,447" coordsize="405,342" path="m1559,628l1527,628,1547,635,1559,628xe" filled="true" fillcolor="#ffffff" stroked="false">
                <v:path arrowok="t"/>
                <v:fill type="solid"/>
              </v:shape>
              <v:shape style="position:absolute;left:1332;top:447;width:405;height:342" coordorigin="1332,447" coordsize="405,342" path="m1711,538l1603,538,1620,539,1621,552,1634,555,1657,549,1682,544,1707,539,1711,538xe" filled="true" fillcolor="#ffffff" stroked="false">
                <v:path arrowok="t"/>
                <v:fill type="solid"/>
              </v:shape>
              <v:shape style="position:absolute;left:1332;top:447;width:405;height:342" coordorigin="1332,447" coordsize="405,342" path="m1736,534l1732,534,1737,534,1736,534xe" filled="true" fillcolor="#ffffff" stroked="false">
                <v:path arrowok="t"/>
                <v:fill type="solid"/>
              </v:shape>
              <v:shape style="position:absolute;left:1332;top:447;width:405;height:342" coordorigin="1332,447" coordsize="405,342" path="m1653,448l1652,448,1654,448,1653,448xe" filled="true" fillcolor="#ffffff" stroked="false">
                <v:path arrowok="t"/>
                <v:fill type="solid"/>
              </v:shape>
              <v:shape style="position:absolute;left:1810;top:-81;width:349;height:406" type="#_x0000_t75" stroked="false">
                <v:imagedata r:id="rId103" o:title=""/>
              </v:shape>
              <v:shape style="position:absolute;left:3009;top:-210;width:731;height:503" type="#_x0000_t75" stroked="false">
                <v:imagedata r:id="rId104" o:title=""/>
              </v:shape>
            </v:group>
            <v:group style="position:absolute;left:3268;top:33;width:454;height:242" coordorigin="3268,33" coordsize="454,242">
              <v:shape style="position:absolute;left:3268;top:33;width:454;height:242" coordorigin="3268,33" coordsize="454,242" path="m3678,216l3599,216,3610,224,3620,236,3627,253,3633,272,3715,274,3716,262,3721,252,3719,238,3696,225,3678,216xe" filled="true" fillcolor="#ffffff" stroked="false">
                <v:path arrowok="t"/>
                <v:fill type="solid"/>
              </v:shape>
              <v:shape style="position:absolute;left:3268;top:33;width:454;height:242" coordorigin="3268,33" coordsize="454,242" path="m3586,169l3516,169,3536,174,3551,186,3551,197,3548,206,3549,218,3557,224,3566,233,3587,228,3589,219,3599,216,3678,216,3672,213,3647,201,3622,188,3598,176,3586,169xe" filled="true" fillcolor="#ffffff" stroked="false">
                <v:path arrowok="t"/>
                <v:fill type="solid"/>
              </v:shape>
              <v:shape style="position:absolute;left:3268;top:33;width:454;height:242" coordorigin="3268,33" coordsize="454,242" path="m3468,107l3396,107,3408,109,3414,112,3422,118,3427,125,3429,135,3431,144,3439,160,3450,172,3463,180,3478,184,3495,171,3516,169,3586,169,3549,148,3525,135,3487,117,3468,107xe" filled="true" fillcolor="#ffffff" stroked="false">
                <v:path arrowok="t"/>
                <v:fill type="solid"/>
              </v:shape>
              <v:shape style="position:absolute;left:3268;top:33;width:454;height:242" coordorigin="3268,33" coordsize="454,242" path="m3326,33l3324,35,3323,35,3312,58,3299,82,3285,105,3274,128,3268,141,3272,139,3297,137,3323,135,3348,133,3372,132,3383,125,3381,112,3396,107,3468,107,3376,60,3364,53,3352,46,3340,39,3331,35,3324,35,3323,34,3330,34,3327,33,3326,33xe" filled="true" fillcolor="#ffffff" stroked="false">
                <v:path arrowok="t"/>
                <v:fill type="solid"/>
              </v:shape>
              <v:shape style="position:absolute;left:2698;top:-329;width:427;height:286" type="#_x0000_t75" stroked="false">
                <v:imagedata r:id="rId105" o:title=""/>
              </v:shape>
            </v:group>
            <v:group style="position:absolute;left:2704;top:-308;width:438;height:267" coordorigin="2704,-308" coordsize="438,267">
              <v:shape style="position:absolute;left:2704;top:-308;width:438;height:267" coordorigin="2704,-308" coordsize="438,267" path="m2704,-308l2773,-278,2864,-226,2962,-164,3051,-104,3116,-59,3141,-4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5.091736pt;margin-top:-37.648174pt;width:140.050pt;height:96pt;mso-position-horizontal-relative:page;mso-position-vertical-relative:paragraph;z-index:1960" coordorigin="3902,-753" coordsize="2801,1920">
            <v:shape style="position:absolute;left:5698;top:160;width:637;height:640" type="#_x0000_t75" stroked="false">
              <v:imagedata r:id="rId106" o:title=""/>
            </v:shape>
            <v:group style="position:absolute;left:5907;top:437;width:405;height:342" coordorigin="5907,437" coordsize="405,342">
              <v:shape style="position:absolute;left:5907;top:437;width:405;height:342" coordorigin="5907,437" coordsize="405,342" path="m6255,690l6204,690,6213,701,6218,716,6220,734,6220,754,6299,779,6303,768,6311,760,6312,746,6294,727,6275,708,6255,690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6182,618l6117,618,6137,622,6155,633,6166,648,6163,659,6157,667,6155,678,6161,687,6168,697,6189,698,6193,691,6204,690,6255,690,6234,671,6214,652,6182,618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6088,529l6041,529,6051,534,6056,538,6062,546,6064,554,6064,563,6063,574,6066,592,6074,606,6084,618,6096,625,6117,618,6182,618,6175,612,6155,592,6124,563,6094,534,6088,529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6084,524l5912,524,5937,529,5962,534,5986,540,6010,545,6022,542,6024,529,6041,529,6088,529,6084,524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5991,438l5974,458,5954,477,5934,496,5917,514,5907,525,5912,524,6084,524,6064,506,6034,477,6025,468,6015,457,6005,447,5996,439,5992,439,5991,438xe" filled="true" fillcolor="#ffffff" stroked="false">
                <v:path arrowok="t"/>
                <v:fill type="solid"/>
              </v:shape>
              <v:shape style="position:absolute;left:5907;top:437;width:405;height:342" coordorigin="5907,437" coordsize="405,342" path="m5994,437l5992,439,5996,439,5995,438,5994,437xe" filled="true" fillcolor="#ffffff" stroked="false">
                <v:path arrowok="t"/>
                <v:fill type="solid"/>
              </v:shape>
            </v:group>
            <v:group style="position:absolute;left:4937;top:-749;width:727;height:727" coordorigin="4937,-749" coordsize="727,727">
              <v:shape style="position:absolute;left:4937;top:-749;width:727;height:727" coordorigin="4937,-749" coordsize="727,727" path="m5664,-386l5657,-312,5636,-244,5602,-182,5558,-129,5504,-84,5442,-51,5374,-29,5301,-22,5228,-29,5159,-51,5098,-84,5044,-129,4999,-182,4966,-244,4945,-312,4937,-386,4945,-459,4966,-527,4999,-589,5044,-643,5098,-687,5159,-720,5228,-742,5301,-749,5374,-742,5442,-720,5504,-687,5558,-643,5602,-589,5636,-527,5657,-459,5664,-386xe" filled="false" stroked="true" strokeweight=".4pt" strokecolor="#231f20">
                <v:path arrowok="t"/>
              </v:shape>
            </v:group>
            <v:group style="position:absolute;left:4964;top:-727;width:674;height:674" coordorigin="4964,-727" coordsize="674,674">
              <v:shape style="position:absolute;left:4964;top:-727;width:674;height:674" coordorigin="4964,-727" coordsize="674,674" path="m5638,-391l5629,-313,5603,-242,5564,-180,5512,-128,5449,-88,5378,-62,5301,-54,5223,-62,5153,-88,5090,-128,5038,-180,4998,-242,4973,-313,4964,-391,4973,-468,4998,-539,5038,-601,5090,-653,5153,-693,5223,-719,5301,-727,5378,-719,5449,-693,5512,-653,5564,-601,5603,-539,5629,-468,5638,-391xe" filled="false" stroked="true" strokeweight=".4pt" strokecolor="#231f20">
                <v:path arrowok="t"/>
              </v:shape>
              <v:shape style="position:absolute;left:5485;top:-90;width:349;height:406" type="#_x0000_t75" stroked="false">
                <v:imagedata r:id="rId100" o:title=""/>
              </v:shape>
            </v:group>
            <v:group style="position:absolute;left:5140;top:361;width:381;height:806" coordorigin="5140,361" coordsize="381,806">
              <v:shape style="position:absolute;left:5140;top:361;width:381;height:806" coordorigin="5140,361" coordsize="381,806" path="m5338,917l5313,917,5326,929,5327,936,5325,948,5302,963,5296,987,5304,1012,5325,1031,5318,1042,5309,1053,5300,1064,5294,1073,5307,1096,5320,1120,5335,1143,5351,1166,5367,1163,5383,1158,5398,1150,5405,1145,5359,1145,5317,1075,5330,1060,5340,1045,5346,1030,5346,1016,5342,1013,5330,1013,5314,997,5317,985,5317,975,5327,968,5336,965,5345,959,5347,941,5341,921,5338,917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76,686l5351,686,5351,687,5354,688,5354,690,5356,702,5357,716,5357,731,5358,744,5362,788,5366,828,5369,868,5374,910,5376,938,5379,994,5382,1021,5385,1049,5388,1077,5390,1103,5391,1129,5381,1139,5370,1140,5359,1145,5405,1145,5412,1140,5431,1117,5433,1112,5409,1112,5410,1103,5403,1029,5401,1006,5395,926,5387,844,5380,764,5372,687,5376,68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471,678l5445,678,5442,689,5438,700,5434,711,5431,722,5425,726,5415,726,5404,727,5397,730,5394,738,5394,750,5397,776,5402,851,5412,987,5417,1047,5418,1064,5420,1079,5419,1094,5413,1109,5409,1112,5433,1112,5438,1096,5438,1094,5439,1079,5439,1073,5431,963,5426,897,5420,819,5416,747,5421,746,5427,746,5446,740,5450,735,5452,724,5454,713,5458,702,5462,692,5468,682,5471,678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38,1009l5330,1013,5342,1013,5338,1009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33,796l5303,796,5314,806,5313,815,5304,819,5298,828,5287,849,5282,874,5284,897,5296,915,5303,920,5313,917,5338,917,5328,905,5308,897,5303,883,5326,824,5337,821,5333,798,5333,79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15,361l5241,383,5174,443,5140,555,5151,614,5180,668,5189,678,5208,699,5218,710,5259,765,5267,777,5276,788,5285,797,5296,804,5303,796,5333,796,5329,787,5327,785,5306,785,5295,780,5281,760,5266,740,5250,719,5235,699,5231,696,5245,694,5271,692,5298,691,5325,690,5351,686,5376,686,5390,684,5427,681,5445,678,5471,678,5471,678,5227,678,5214,675,5175,621,5160,538,5169,495,5216,425,5276,390,5336,381,5412,381,5391,370,5352,362,5315,361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316,777l5306,785,5327,785,5316,777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427,746l5421,746,5427,746,5427,746xe" filled="true" fillcolor="#231f20" stroked="false">
                <v:path arrowok="t"/>
                <v:fill type="solid"/>
              </v:shape>
              <v:shape style="position:absolute;left:5140;top:361;width:381;height:806" coordorigin="5140,361" coordsize="381,806" path="m5412,381l5336,381,5367,385,5397,395,5426,411,5472,457,5496,511,5500,569,5483,625,5478,636,5472,649,5461,659,5445,660,5435,661,5395,664,5318,669,5277,672,5261,674,5243,677,5227,678,5471,678,5473,675,5480,670,5485,663,5515,602,5521,537,5506,475,5469,421,5431,390,5412,381xe" filled="true" fillcolor="#231f20" stroked="false">
                <v:path arrowok="t"/>
                <v:fill type="solid"/>
              </v:shape>
              <v:shape style="position:absolute;left:5160;top:381;width:340;height:297" type="#_x0000_t75" stroked="false">
                <v:imagedata r:id="rId101" o:title=""/>
              </v:shape>
            </v:group>
            <v:group style="position:absolute;left:5372;top:678;width:74;height:434" coordorigin="5372,678" coordsize="74,434">
              <v:shape style="position:absolute;left:5372;top:678;width:74;height:434" coordorigin="5372,678" coordsize="74,434" path="m5445,678l5427,681,5390,684,5372,687,5380,766,5388,846,5395,926,5401,1006,5403,1029,5405,1053,5407,1077,5410,1099,5410,1103,5409,1112,5413,1109,5419,1094,5420,1079,5418,1064,5417,1047,5412,979,5402,844,5397,776,5395,764,5394,750,5394,738,5397,730,5404,727,5415,726,5425,726,5431,722,5434,711,5438,700,5442,689,5445,678xe" filled="true" fillcolor="#ffffff" stroked="false">
                <v:path arrowok="t"/>
                <v:fill type="solid"/>
              </v:shape>
            </v:group>
            <v:group style="position:absolute;left:5231;top:686;width:161;height:460" coordorigin="5231,686" coordsize="161,460">
              <v:shape style="position:absolute;left:5231;top:686;width:161;height:460" coordorigin="5231,686" coordsize="161,460" path="m5381,1009l5338,1009,5346,1016,5346,1030,5340,1045,5330,1060,5317,1075,5359,1145,5370,1140,5381,1139,5391,1129,5390,1103,5388,1076,5385,1049,5382,1021,5381,1009xe" filled="true" fillcolor="#ffffff" stroked="false">
                <v:path arrowok="t"/>
                <v:fill type="solid"/>
              </v:shape>
              <v:shape style="position:absolute;left:5231;top:686;width:161;height:460" coordorigin="5231,686" coordsize="161,460" path="m5361,777l5316,777,5329,787,5333,798,5337,821,5326,824,5316,836,5307,851,5303,867,5303,883,5308,897,5328,905,5341,921,5347,941,5345,959,5336,965,5327,968,5317,975,5317,985,5314,997,5330,1013,5338,1009,5381,1009,5379,994,5376,938,5374,910,5369,867,5366,827,5362,785,5361,777xe" filled="true" fillcolor="#ffffff" stroked="false">
                <v:path arrowok="t"/>
                <v:fill type="solid"/>
              </v:shape>
              <v:shape style="position:absolute;left:5231;top:686;width:161;height:460" coordorigin="5231,686" coordsize="161,460" path="m5351,686l5325,690,5298,691,5271,692,5245,694,5231,696,5235,699,5250,719,5266,740,5281,760,5295,780,5306,785,5316,777,5361,777,5358,744,5357,730,5357,716,5356,702,5354,689,5354,688,5351,687,5351,686xe" filled="true" fillcolor="#ffffff" stroked="false">
                <v:path arrowok="t"/>
                <v:fill type="solid"/>
              </v:shape>
            </v:group>
            <v:group style="position:absolute;left:5285;top:-21;width:54;height:54" coordorigin="5285,-21" coordsize="54,54">
              <v:shape style="position:absolute;left:5285;top:-21;width:54;height:54" coordorigin="5285,-21" coordsize="54,54" path="m5333,23l5324,30,5314,33,5304,32,5295,27,5288,19,5285,9,5286,-2,5291,-11,5299,-18,5309,-21,5320,-20,5329,-15,5336,-6,5339,3,5338,14,5333,23xe" filled="false" stroked="true" strokeweight=".4pt" strokecolor="#231f20">
                <v:path arrowok="t"/>
              </v:shape>
            </v:group>
            <v:group style="position:absolute;left:5292;top:41;width:54;height:54" coordorigin="5292,41" coordsize="54,54">
              <v:shape style="position:absolute;left:5292;top:41;width:54;height:54" coordorigin="5292,41" coordsize="54,54" path="m5340,85l5331,92,5321,95,5311,94,5302,88,5295,80,5292,70,5293,60,5298,50,5306,44,5316,41,5327,42,5336,47,5343,55,5346,65,5345,75,5340,85xe" filled="false" stroked="true" strokeweight=".4pt" strokecolor="#231f20">
                <v:path arrowok="t"/>
              </v:shape>
            </v:group>
            <v:group style="position:absolute;left:5294;top:105;width:54;height:54" coordorigin="5294,105" coordsize="54,54">
              <v:shape style="position:absolute;left:5294;top:105;width:54;height:54" coordorigin="5294,105" coordsize="54,54" path="m5341,149l5333,156,5323,159,5313,158,5303,153,5296,145,5294,135,5295,124,5300,115,5308,108,5318,105,5328,106,5338,111,5345,120,5347,130,5346,140,5341,149xe" filled="false" stroked="true" strokeweight=".4pt" strokecolor="#231f20">
                <v:path arrowok="t"/>
              </v:shape>
            </v:group>
            <v:group style="position:absolute;left:5293;top:167;width:54;height:54" coordorigin="5293,167" coordsize="54,54">
              <v:shape style="position:absolute;left:5293;top:167;width:54;height:54" coordorigin="5293,167" coordsize="54,54" path="m5341,212l5333,218,5323,221,5312,220,5303,215,5296,207,5293,197,5294,187,5299,177,5308,170,5318,167,5328,168,5337,173,5344,182,5347,192,5346,202,5341,212xe" filled="false" stroked="true" strokeweight=".4pt" strokecolor="#231f20">
                <v:path arrowok="t"/>
              </v:shape>
            </v:group>
            <v:group style="position:absolute;left:5299;top:231;width:54;height:54" coordorigin="5299,231" coordsize="54,54">
              <v:shape style="position:absolute;left:5299;top:231;width:54;height:54" coordorigin="5299,231" coordsize="54,54" path="m5347,275l5339,282,5329,285,5318,284,5309,279,5302,271,5299,261,5300,250,5305,241,5314,234,5324,231,5334,232,5344,237,5350,246,5353,256,5352,266,5347,275xe" filled="false" stroked="true" strokeweight=".4pt" strokecolor="#231f20">
                <v:path arrowok="t"/>
              </v:shape>
            </v:group>
            <v:group style="position:absolute;left:5293;top:289;width:54;height:54" coordorigin="5293,289" coordsize="54,54">
              <v:shape style="position:absolute;left:5293;top:289;width:54;height:54" coordorigin="5293,289" coordsize="54,54" path="m5341,333l5332,340,5322,343,5312,342,5303,337,5296,328,5293,318,5294,308,5299,299,5307,292,5317,289,5328,290,5337,295,5344,303,5347,313,5346,324,5341,333xe" filled="false" stroked="true" strokeweight=".4pt" strokecolor="#231f20">
                <v:path arrowok="t"/>
              </v:shape>
            </v:group>
            <v:group style="position:absolute;left:5295;top:346;width:54;height:54" coordorigin="5295,346" coordsize="54,54">
              <v:shape style="position:absolute;left:5295;top:346;width:54;height:54" coordorigin="5295,346" coordsize="54,54" path="m5343,391l5334,397,5324,400,5314,399,5304,394,5298,386,5295,376,5296,365,5301,356,5309,349,5319,346,5329,347,5339,352,5346,361,5349,371,5348,381,5343,391xe" filled="false" stroked="true" strokeweight=".4pt" strokecolor="#231f20">
                <v:path arrowok="t"/>
              </v:shape>
            </v:group>
            <v:group style="position:absolute;left:5292;top:407;width:54;height:54" coordorigin="5292,407" coordsize="54,54">
              <v:shape style="position:absolute;left:5292;top:407;width:54;height:54" coordorigin="5292,407" coordsize="54,54" path="m5340,452l5331,458,5321,461,5311,460,5301,455,5295,447,5292,437,5293,427,5298,417,5306,410,5316,407,5327,408,5336,413,5343,422,5346,432,5345,442,5340,452xe" filled="false" stroked="true" strokeweight=".4pt" strokecolor="#231f20">
                <v:path arrowok="t"/>
              </v:shape>
            </v:group>
            <v:group style="position:absolute;left:5307;top:-20;width:18;height:512" coordorigin="5307,-20" coordsize="18,512">
              <v:shape style="position:absolute;left:5307;top:-20;width:18;height:512" coordorigin="5307,-20" coordsize="18,512" path="m5307,-20l5319,54,5324,159,5324,275,5322,382,5319,461,5317,492e" filled="false" stroked="true" strokeweight=".4pt" strokecolor="#231f20">
                <v:path arrowok="t"/>
              </v:shape>
              <v:shape style="position:absolute;left:4271;top:170;width:637;height:640" type="#_x0000_t75" stroked="false">
                <v:imagedata r:id="rId107" o:title=""/>
              </v:shape>
            </v:group>
            <v:group style="position:absolute;left:4294;top:447;width:405;height:342" coordorigin="4294,447" coordsize="405,342">
              <v:shape style="position:absolute;left:4294;top:447;width:405;height:342" coordorigin="4294,447" coordsize="405,342" path="m4612,447l4611,448,4601,457,4591,467,4582,477,4572,487,4542,515,4512,544,4482,573,4451,602,4431,621,4392,661,4373,680,4352,699,4332,718,4312,736,4294,756,4296,770,4304,777,4308,789,4386,763,4386,743,4389,725,4394,711,4403,700,4443,700,4445,696,4451,688,4449,676,4444,668,4441,657,4451,642,4469,631,4490,628,4521,628,4522,627,4533,616,4540,601,4543,583,4543,573,4542,564,4544,555,4551,547,4555,543,4566,538,4674,538,4694,534,4699,534,4690,523,4672,505,4652,486,4633,467,4616,448,4615,448,4612,447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443,700l4403,700,4413,700,4417,708,4439,707,4443,700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521,628l4490,628,4510,635,4521,628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674,538l4566,538,4582,539,4584,552,4596,555,4620,549,4645,544,4670,539,4674,538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699,534l4694,534,4699,534,4699,534xe" filled="true" fillcolor="#ffffff" stroked="false">
                <v:path arrowok="t"/>
                <v:fill type="solid"/>
              </v:shape>
              <v:shape style="position:absolute;left:4294;top:447;width:405;height:342" coordorigin="4294,447" coordsize="405,342" path="m4616,448l4615,448,4616,448,4616,448xe" filled="true" fillcolor="#ffffff" stroked="false">
                <v:path arrowok="t"/>
                <v:fill type="solid"/>
              </v:shape>
              <v:shape style="position:absolute;left:4772;top:-81;width:349;height:406" type="#_x0000_t75" stroked="false">
                <v:imagedata r:id="rId108" o:title=""/>
              </v:shape>
              <v:shape style="position:absolute;left:5971;top:-210;width:731;height:503" type="#_x0000_t75" stroked="false">
                <v:imagedata r:id="rId109" o:title=""/>
              </v:shape>
            </v:group>
            <v:group style="position:absolute;left:6230;top:33;width:454;height:242" coordorigin="6230,33" coordsize="454,242">
              <v:shape style="position:absolute;left:6230;top:33;width:454;height:242" coordorigin="6230,33" coordsize="454,242" path="m6640,216l6561,216,6573,224,6582,236,6589,253,6595,272,6678,274,6679,262,6684,252,6681,238,6658,225,6640,216xe" filled="true" fillcolor="#ffffff" stroked="false">
                <v:path arrowok="t"/>
                <v:fill type="solid"/>
              </v:shape>
              <v:shape style="position:absolute;left:6230;top:33;width:454;height:242" coordorigin="6230,33" coordsize="454,242" path="m6548,169l6478,169,6498,174,6513,186,6513,197,6510,206,6512,218,6520,224,6529,233,6550,228,6551,219,6561,216,6640,216,6634,213,6610,201,6585,188,6560,176,6548,169xe" filled="true" fillcolor="#ffffff" stroked="false">
                <v:path arrowok="t"/>
                <v:fill type="solid"/>
              </v:shape>
              <v:shape style="position:absolute;left:6230;top:33;width:454;height:242" coordorigin="6230,33" coordsize="454,242" path="m6431,107l6359,107,6371,109,6376,112,6385,118,6389,125,6391,135,6394,144,6402,160,6413,172,6426,180,6440,184,6458,171,6478,169,6548,169,6512,148,6487,135,6449,117,6431,107xe" filled="true" fillcolor="#ffffff" stroked="false">
                <v:path arrowok="t"/>
                <v:fill type="solid"/>
              </v:shape>
              <v:shape style="position:absolute;left:6230;top:33;width:454;height:242" coordorigin="6230,33" coordsize="454,242" path="m6289,33l6287,35,6285,35,6275,58,6262,82,6248,105,6236,128,6230,141,6235,139,6260,137,6285,135,6310,133,6335,132,6346,125,6344,112,6359,107,6431,107,6339,60,6326,53,6314,46,6302,39,6293,35,6287,35,6286,34,6293,34,6290,33,6289,33xe" filled="true" fillcolor="#ffffff" stroked="false">
                <v:path arrowok="t"/>
                <v:fill type="solid"/>
              </v:shape>
              <v:shape style="position:absolute;left:5660;top:-329;width:427;height:286" type="#_x0000_t75" stroked="false">
                <v:imagedata r:id="rId110" o:title=""/>
              </v:shape>
            </v:group>
            <v:group style="position:absolute;left:5667;top:-308;width:438;height:267" coordorigin="5667,-308" coordsize="438,267">
              <v:shape style="position:absolute;left:5667;top:-308;width:438;height:267" coordorigin="5667,-308" coordsize="438,267" path="m5667,-308l5736,-278,5827,-226,5925,-164,6014,-104,6079,-59,6104,-42e" filled="false" stroked="true" strokeweight=".4pt" strokecolor="#231f20">
                <v:path arrowok="t"/>
              </v:shape>
              <v:shape style="position:absolute;left:3902;top:-210;width:732;height:503" type="#_x0000_t75" stroked="false">
                <v:imagedata r:id="rId111" o:title=""/>
              </v:shape>
            </v:group>
            <v:group style="position:absolute;left:3921;top:33;width:454;height:242" coordorigin="3921,33" coordsize="454,242">
              <v:shape style="position:absolute;left:3921;top:33;width:454;height:242" coordorigin="3921,33" coordsize="454,242" path="m4316,33l4315,33,4302,39,4290,46,4278,53,4266,60,4155,117,4117,135,4093,148,4044,176,4020,188,3995,201,3970,213,3946,225,3923,238,3921,252,3926,262,3927,274,4009,272,4015,253,4022,236,4032,224,4043,216,4093,216,4094,206,4091,197,4091,186,4106,174,4126,169,4195,169,4203,160,4211,144,4213,134,4215,125,4220,118,4228,112,4234,109,4246,107,4358,107,4357,105,4343,82,4330,58,4319,35,4318,35,4316,33xe" filled="true" fillcolor="#ffffff" stroked="false">
                <v:path arrowok="t"/>
                <v:fill type="solid"/>
              </v:shape>
              <v:shape style="position:absolute;left:3921;top:33;width:454;height:242" coordorigin="3921,33" coordsize="454,242" path="m4093,216l4043,216,4053,219,4055,228,4076,233,4085,224,4093,218,4093,216xe" filled="true" fillcolor="#ffffff" stroked="false">
                <v:path arrowok="t"/>
                <v:fill type="solid"/>
              </v:shape>
              <v:shape style="position:absolute;left:3921;top:33;width:454;height:242" coordorigin="3921,33" coordsize="454,242" path="m4195,169l4126,169,4147,171,4164,184,4179,180,4192,172,4195,169xe" filled="true" fillcolor="#ffffff" stroked="false">
                <v:path arrowok="t"/>
                <v:fill type="solid"/>
              </v:shape>
              <v:shape style="position:absolute;left:3921;top:33;width:454;height:242" coordorigin="3921,33" coordsize="454,242" path="m4358,107l4246,107,4261,112,4259,125,4270,132,4294,133,4319,135,4345,137,4370,139,4374,141,4368,128,4358,107xe" filled="true" fillcolor="#ffffff" stroked="false">
                <v:path arrowok="t"/>
                <v:fill type="solid"/>
              </v:shape>
              <v:shape style="position:absolute;left:3921;top:33;width:454;height:242" coordorigin="3921,33" coordsize="454,242" path="m4319,34l4318,35,4319,35,4319,34xe" filled="true" fillcolor="#ffffff" stroked="false">
                <v:path arrowok="t"/>
                <v:fill type="solid"/>
              </v:shape>
              <v:shape style="position:absolute;left:4517;top:-329;width:427;height:286" type="#_x0000_t75" stroked="false">
                <v:imagedata r:id="rId112" o:title=""/>
              </v:shape>
            </v:group>
            <v:group style="position:absolute;left:4501;top:-308;width:438;height:267" coordorigin="4501,-308" coordsize="438,267">
              <v:shape style="position:absolute;left:4501;top:-308;width:438;height:267" coordorigin="4501,-308" coordsize="438,267" path="m4938,-308l4869,-278,4778,-226,4680,-164,4591,-104,4526,-59,4501,-4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5.265991pt;margin-top:-37.648174pt;width:70.1pt;height:96pt;mso-position-horizontal-relative:page;mso-position-vertical-relative:paragraph;z-index:1984" coordorigin="6905,-753" coordsize="1402,1920">
            <v:shape style="position:absolute;left:7670;top:160;width:637;height:640" type="#_x0000_t75" stroked="false">
              <v:imagedata r:id="rId113" o:title=""/>
            </v:shape>
            <v:group style="position:absolute;left:7879;top:437;width:405;height:342" coordorigin="7879,437" coordsize="405,342">
              <v:shape style="position:absolute;left:7879;top:437;width:405;height:342" coordorigin="7879,437" coordsize="405,342" path="m8227,690l8176,690,8185,701,8190,716,8192,734,8192,754,8271,779,8275,768,8283,760,8284,746,8266,727,8247,708,8227,690xe" filled="true" fillcolor="#ffffff" stroked="false">
                <v:path arrowok="t"/>
                <v:fill type="solid"/>
              </v:shape>
              <v:shape style="position:absolute;left:7879;top:437;width:405;height:342" coordorigin="7879,437" coordsize="405,342" path="m8154,618l8089,618,8109,622,8127,633,8138,648,8135,659,8129,667,8127,678,8133,687,8140,697,8161,698,8165,691,8176,690,8227,690,8206,671,8186,652,8154,618xe" filled="true" fillcolor="#ffffff" stroked="false">
                <v:path arrowok="t"/>
                <v:fill type="solid"/>
              </v:shape>
              <v:shape style="position:absolute;left:7879;top:437;width:405;height:342" coordorigin="7879,437" coordsize="405,342" path="m8060,529l8012,529,8023,534,8028,538,8034,546,8036,554,8036,563,8035,574,8038,592,8046,606,8056,618,8068,625,8089,618,8154,618,8147,612,8127,592,8096,563,8066,534,8060,529xe" filled="true" fillcolor="#ffffff" stroked="false">
                <v:path arrowok="t"/>
                <v:fill type="solid"/>
              </v:shape>
              <v:shape style="position:absolute;left:7879;top:437;width:405;height:342" coordorigin="7879,437" coordsize="405,342" path="m8055,524l7884,524,7909,529,7934,534,7958,540,7982,545,7994,542,7996,529,8012,529,8060,529,8055,524xe" filled="true" fillcolor="#ffffff" stroked="false">
                <v:path arrowok="t"/>
                <v:fill type="solid"/>
              </v:shape>
              <v:shape style="position:absolute;left:7879;top:437;width:405;height:342" coordorigin="7879,437" coordsize="405,342" path="m7963,438l7946,458,7926,477,7906,496,7889,514,7879,525,7884,524,8055,524,8036,506,8006,477,7997,468,7987,457,7977,447,7968,439,7964,439,7963,438xe" filled="true" fillcolor="#ffffff" stroked="false">
                <v:path arrowok="t"/>
                <v:fill type="solid"/>
              </v:shape>
              <v:shape style="position:absolute;left:7879;top:437;width:405;height:342" coordorigin="7879,437" coordsize="405,342" path="m7966,437l7964,439,7968,439,7967,438,7966,437xe" filled="true" fillcolor="#ffffff" stroked="false">
                <v:path arrowok="t"/>
                <v:fill type="solid"/>
              </v:shape>
            </v:group>
            <v:group style="position:absolute;left:6909;top:-749;width:727;height:727" coordorigin="6909,-749" coordsize="727,727">
              <v:shape style="position:absolute;left:6909;top:-749;width:727;height:727" coordorigin="6909,-749" coordsize="727,727" path="m7636,-386l7629,-312,7608,-244,7574,-182,7530,-129,7476,-84,7414,-51,7346,-29,7273,-22,7200,-29,7131,-51,7070,-84,7016,-129,6971,-182,6938,-244,6917,-312,6909,-386,6917,-459,6938,-527,6971,-589,7016,-643,7070,-687,7131,-720,7200,-742,7273,-749,7346,-742,7414,-720,7476,-687,7530,-643,7574,-589,7608,-527,7629,-459,7636,-386xe" filled="false" stroked="true" strokeweight=".4pt" strokecolor="#231f20">
                <v:path arrowok="t"/>
              </v:shape>
            </v:group>
            <v:group style="position:absolute;left:6936;top:-727;width:674;height:674" coordorigin="6936,-727" coordsize="674,674">
              <v:shape style="position:absolute;left:6936;top:-727;width:674;height:674" coordorigin="6936,-727" coordsize="674,674" path="m7610,-391l7601,-313,7575,-242,7536,-180,7484,-128,7421,-88,7350,-62,7273,-54,7195,-62,7125,-88,7062,-128,7010,-180,6970,-242,6945,-313,6936,-391,6945,-468,6970,-539,7010,-601,7062,-653,7125,-693,7195,-719,7273,-727,7350,-719,7421,-693,7484,-653,7536,-601,7575,-539,7601,-468,7610,-391xe" filled="false" stroked="true" strokeweight=".4pt" strokecolor="#231f20">
                <v:path arrowok="t"/>
              </v:shape>
              <v:shape style="position:absolute;left:7457;top:-90;width:349;height:406" type="#_x0000_t75" stroked="false">
                <v:imagedata r:id="rId100" o:title=""/>
              </v:shape>
            </v:group>
            <v:group style="position:absolute;left:7112;top:361;width:381;height:806" coordorigin="7112,361" coordsize="381,806">
              <v:shape style="position:absolute;left:7112;top:361;width:381;height:806" coordorigin="7112,361" coordsize="381,806" path="m7310,917l7285,917,7298,929,7299,936,7297,948,7274,963,7268,987,7276,1012,7297,1031,7290,1042,7281,1053,7272,1064,7266,1073,7279,1096,7292,1120,7307,1143,7323,1166,7339,1163,7355,1158,7370,1150,7377,1145,7331,1145,7289,1075,7302,1060,7312,1045,7318,1030,7318,1016,7314,1013,7302,1013,7286,997,7289,985,7289,975,7299,968,7308,965,7317,959,7319,941,7313,921,7310,917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348,686l7323,686,7323,687,7326,688,7326,690,7328,702,7329,716,7329,731,7330,744,7334,788,7338,828,7341,868,7346,910,7348,938,7351,994,7354,1021,7357,1049,7360,1077,7362,1103,7363,1129,7353,1139,7342,1140,7331,1145,7377,1145,7384,1140,7403,1117,7405,1112,7381,1112,7382,1103,7375,1029,7373,1006,7367,926,7359,844,7352,764,7344,687,7348,686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443,678l7417,678,7414,689,7410,700,7406,711,7403,722,7397,726,7387,726,7376,727,7369,730,7366,738,7366,750,7369,776,7374,851,7384,987,7389,1047,7390,1064,7392,1079,7391,1094,7385,1109,7381,1112,7405,1112,7410,1096,7410,1094,7411,1079,7411,1073,7403,963,7398,897,7392,819,7388,747,7393,746,7399,746,7418,740,7421,735,7424,724,7426,713,7430,702,7434,692,7440,682,7443,678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310,1009l7302,1013,7314,1013,7310,1009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305,796l7275,796,7286,806,7285,815,7276,819,7269,828,7259,849,7254,874,7256,897,7268,915,7275,920,7285,917,7310,917,7300,905,7280,897,7275,883,7298,824,7309,821,7305,798,7305,796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287,361l7213,383,7146,443,7112,555,7123,614,7152,668,7161,678,7180,699,7190,710,7231,765,7239,777,7248,788,7257,797,7268,804,7275,796,7305,796,7301,787,7299,785,7278,785,7267,780,7253,760,7238,740,7222,719,7207,699,7203,696,7217,694,7243,692,7270,691,7297,690,7323,686,7348,686,7362,684,7399,681,7417,678,7443,678,7443,678,7199,678,7186,675,7147,621,7132,538,7141,495,7188,425,7248,390,7308,381,7384,381,7363,370,7324,362,7287,361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288,777l7278,785,7299,785,7288,777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399,746l7393,746,7399,746,7399,746xe" filled="true" fillcolor="#231f20" stroked="false">
                <v:path arrowok="t"/>
                <v:fill type="solid"/>
              </v:shape>
              <v:shape style="position:absolute;left:7112;top:361;width:381;height:806" coordorigin="7112,361" coordsize="381,806" path="m7384,381l7308,381,7339,385,7369,395,7398,411,7444,457,7468,511,7472,569,7455,625,7450,636,7444,649,7433,659,7417,660,7407,661,7367,664,7290,669,7249,672,7233,674,7215,677,7199,678,7443,678,7445,675,7452,670,7457,663,7487,602,7493,537,7478,475,7441,421,7403,390,7384,381xe" filled="true" fillcolor="#231f20" stroked="false">
                <v:path arrowok="t"/>
                <v:fill type="solid"/>
              </v:shape>
              <v:shape style="position:absolute;left:7132;top:381;width:340;height:297" type="#_x0000_t75" stroked="false">
                <v:imagedata r:id="rId101" o:title=""/>
              </v:shape>
            </v:group>
            <v:group style="position:absolute;left:7344;top:678;width:74;height:434" coordorigin="7344,678" coordsize="74,434">
              <v:shape style="position:absolute;left:7344;top:678;width:74;height:434" coordorigin="7344,678" coordsize="74,434" path="m7417,678l7399,681,7362,684,7344,687,7352,766,7360,846,7367,926,7373,1006,7375,1029,7377,1053,7379,1077,7382,1099,7382,1103,7381,1112,7385,1109,7391,1094,7392,1079,7390,1064,7389,1047,7384,979,7374,844,7369,776,7367,764,7366,750,7366,738,7369,730,7376,727,7387,726,7397,726,7403,722,7406,711,7410,700,7414,689,7417,678xe" filled="true" fillcolor="#ffffff" stroked="false">
                <v:path arrowok="t"/>
                <v:fill type="solid"/>
              </v:shape>
            </v:group>
            <v:group style="position:absolute;left:7203;top:686;width:161;height:460" coordorigin="7203,686" coordsize="161,460">
              <v:shape style="position:absolute;left:7203;top:686;width:161;height:460" coordorigin="7203,686" coordsize="161,460" path="m7353,1009l7310,1009,7318,1016,7318,1030,7312,1045,7302,1060,7289,1075,7331,1145,7342,1140,7353,1139,7363,1129,7362,1103,7360,1076,7357,1049,7354,1021,7353,1009xe" filled="true" fillcolor="#ffffff" stroked="false">
                <v:path arrowok="t"/>
                <v:fill type="solid"/>
              </v:shape>
              <v:shape style="position:absolute;left:7203;top:686;width:161;height:460" coordorigin="7203,686" coordsize="161,460" path="m7333,777l7288,777,7301,787,7305,798,7309,821,7298,824,7288,836,7279,851,7275,867,7275,883,7280,897,7300,905,7313,921,7319,941,7317,959,7308,965,7299,968,7289,975,7289,985,7286,997,7302,1013,7310,1009,7353,1009,7351,994,7348,938,7346,910,7341,867,7338,827,7334,785,7333,777xe" filled="true" fillcolor="#ffffff" stroked="false">
                <v:path arrowok="t"/>
                <v:fill type="solid"/>
              </v:shape>
              <v:shape style="position:absolute;left:7203;top:686;width:161;height:460" coordorigin="7203,686" coordsize="161,460" path="m7323,686l7297,690,7270,691,7243,692,7217,694,7203,696,7207,699,7222,719,7238,740,7253,760,7267,780,7278,785,7288,777,7333,777,7330,744,7329,730,7329,716,7328,702,7326,689,7326,688,7323,687,7323,686xe" filled="true" fillcolor="#ffffff" stroked="false">
                <v:path arrowok="t"/>
                <v:fill type="solid"/>
              </v:shape>
            </v:group>
            <v:group style="position:absolute;left:7257;top:-21;width:54;height:54" coordorigin="7257,-21" coordsize="54,54">
              <v:shape style="position:absolute;left:7257;top:-21;width:54;height:54" coordorigin="7257,-21" coordsize="54,54" path="m7305,23l7296,30,7286,33,7276,32,7267,27,7260,19,7257,9,7258,-2,7263,-11,7271,-18,7281,-21,7292,-20,7301,-15,7308,-6,7311,3,7310,14,7305,23xe" filled="false" stroked="true" strokeweight=".4pt" strokecolor="#231f20">
                <v:path arrowok="t"/>
              </v:shape>
            </v:group>
            <v:group style="position:absolute;left:7264;top:41;width:54;height:54" coordorigin="7264,41" coordsize="54,54">
              <v:shape style="position:absolute;left:7264;top:41;width:54;height:54" coordorigin="7264,41" coordsize="54,54" path="m7312,85l7303,92,7293,95,7283,94,7274,88,7267,80,7264,70,7265,60,7270,50,7278,44,7288,41,7299,42,7308,47,7315,55,7318,65,7317,75,7312,85xe" filled="false" stroked="true" strokeweight=".4pt" strokecolor="#231f20">
                <v:path arrowok="t"/>
              </v:shape>
            </v:group>
            <v:group style="position:absolute;left:7266;top:105;width:54;height:54" coordorigin="7266,105" coordsize="54,54">
              <v:shape style="position:absolute;left:7266;top:105;width:54;height:54" coordorigin="7266,105" coordsize="54,54" path="m7313,149l7305,156,7295,159,7285,158,7275,153,7268,145,7266,135,7267,124,7272,115,7280,108,7290,105,7300,106,7310,111,7317,120,7319,130,7318,140,7313,149xe" filled="false" stroked="true" strokeweight=".4pt" strokecolor="#231f20">
                <v:path arrowok="t"/>
              </v:shape>
            </v:group>
            <v:group style="position:absolute;left:7265;top:167;width:54;height:54" coordorigin="7265,167" coordsize="54,54">
              <v:shape style="position:absolute;left:7265;top:167;width:54;height:54" coordorigin="7265,167" coordsize="54,54" path="m7313,212l7305,218,7295,221,7284,220,7275,215,7268,207,7265,197,7266,187,7271,177,7280,170,7290,167,7300,168,7309,173,7316,182,7319,192,7318,202,7313,212xe" filled="false" stroked="true" strokeweight=".4pt" strokecolor="#231f20">
                <v:path arrowok="t"/>
              </v:shape>
            </v:group>
            <v:group style="position:absolute;left:7271;top:231;width:54;height:54" coordorigin="7271,231" coordsize="54,54">
              <v:shape style="position:absolute;left:7271;top:231;width:54;height:54" coordorigin="7271,231" coordsize="54,54" path="m7319,275l7311,282,7301,285,7290,284,7281,279,7274,271,7271,261,7272,250,7277,241,7286,234,7296,231,7306,232,7315,237,7322,246,7325,256,7324,266,7319,275xe" filled="false" stroked="true" strokeweight=".4pt" strokecolor="#231f20">
                <v:path arrowok="t"/>
              </v:shape>
            </v:group>
            <v:group style="position:absolute;left:7265;top:289;width:54;height:54" coordorigin="7265,289" coordsize="54,54">
              <v:shape style="position:absolute;left:7265;top:289;width:54;height:54" coordorigin="7265,289" coordsize="54,54" path="m7313,333l7304,340,7294,343,7284,342,7274,337,7268,328,7265,318,7266,308,7271,299,7279,292,7289,289,7300,290,7309,295,7316,303,7319,313,7318,324,7313,333xe" filled="false" stroked="true" strokeweight=".4pt" strokecolor="#231f20">
                <v:path arrowok="t"/>
              </v:shape>
            </v:group>
            <v:group style="position:absolute;left:7267;top:346;width:54;height:54" coordorigin="7267,346" coordsize="54,54">
              <v:shape style="position:absolute;left:7267;top:346;width:54;height:54" coordorigin="7267,346" coordsize="54,54" path="m7315,391l7306,397,7296,400,7286,399,7276,394,7270,386,7267,376,7268,365,7273,356,7281,349,7291,346,7301,347,7311,352,7318,361,7321,371,7320,381,7315,391xe" filled="false" stroked="true" strokeweight=".4pt" strokecolor="#231f20">
                <v:path arrowok="t"/>
              </v:shape>
            </v:group>
            <v:group style="position:absolute;left:7264;top:407;width:54;height:54" coordorigin="7264,407" coordsize="54,54">
              <v:shape style="position:absolute;left:7264;top:407;width:54;height:54" coordorigin="7264,407" coordsize="54,54" path="m7312,452l7303,458,7293,461,7283,460,7273,455,7267,447,7264,437,7265,427,7270,417,7278,410,7288,407,7299,408,7308,413,7315,422,7318,432,7317,442,7312,452xe" filled="false" stroked="true" strokeweight=".4pt" strokecolor="#231f20">
                <v:path arrowok="t"/>
              </v:shape>
            </v:group>
            <v:group style="position:absolute;left:7279;top:-20;width:18;height:512" coordorigin="7279,-20" coordsize="18,512">
              <v:shape style="position:absolute;left:7279;top:-20;width:18;height:512" coordorigin="7279,-20" coordsize="18,512" path="m7279,-20l7291,54,7296,159,7296,275,7294,382,7291,461,7289,49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3.626007pt;margin-top:-37.648174pt;width:103.2pt;height:96pt;mso-position-horizontal-relative:page;mso-position-vertical-relative:paragraph;z-index:2008" coordorigin="8473,-753" coordsize="2064,1920">
            <v:shape style="position:absolute;left:9899;top:160;width:637;height:640" type="#_x0000_t75" stroked="false">
              <v:imagedata r:id="rId114" o:title=""/>
            </v:shape>
            <v:group style="position:absolute;left:10108;top:437;width:405;height:342" coordorigin="10108,437" coordsize="405,342">
              <v:shape style="position:absolute;left:10108;top:437;width:405;height:342" coordorigin="10108,437" coordsize="405,342" path="m10456,690l10405,690,10414,701,10419,716,10421,734,10421,754,10500,779,10504,768,10512,760,10513,746,10495,727,10476,708,10456,690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383,618l10318,618,10338,622,10356,633,10367,648,10364,659,10358,667,10356,678,10362,687,10369,697,10390,698,10394,691,10405,690,10456,690,10435,671,10415,652,10383,618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289,529l10242,529,10252,534,10257,538,10263,546,10265,554,10265,563,10264,574,10267,592,10275,606,10285,618,10297,625,10318,618,10383,618,10376,612,10356,592,10325,563,10295,534,10289,529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285,524l10113,524,10138,529,10163,534,10187,540,10211,545,10223,542,10225,529,10242,529,10289,529,10285,524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192,438l10175,458,10155,477,10135,496,10118,514,10108,525,10113,524,10285,524,10265,506,10236,477,10226,468,10216,457,10206,447,10197,439,10193,439,10192,438xe" filled="true" fillcolor="#ffffff" stroked="false">
                <v:path arrowok="t"/>
                <v:fill type="solid"/>
              </v:shape>
              <v:shape style="position:absolute;left:10108;top:437;width:405;height:342" coordorigin="10108,437" coordsize="405,342" path="m10195,437l10193,439,10197,439,10196,438,10195,437xe" filled="true" fillcolor="#ffffff" stroked="false">
                <v:path arrowok="t"/>
                <v:fill type="solid"/>
              </v:shape>
            </v:group>
            <v:group style="position:absolute;left:9138;top:-749;width:727;height:727" coordorigin="9138,-749" coordsize="727,727">
              <v:shape style="position:absolute;left:9138;top:-749;width:727;height:727" coordorigin="9138,-749" coordsize="727,727" path="m9865,-386l9858,-312,9837,-244,9803,-182,9759,-129,9705,-84,9643,-51,9575,-29,9502,-22,9429,-29,9360,-51,9299,-84,9245,-129,9200,-182,9167,-244,9146,-312,9138,-386,9146,-459,9167,-527,9200,-589,9245,-643,9299,-687,9360,-720,9429,-742,9502,-749,9575,-742,9643,-720,9705,-687,9759,-643,9803,-589,9837,-527,9858,-459,9865,-386xe" filled="false" stroked="true" strokeweight=".4pt" strokecolor="#231f20">
                <v:path arrowok="t"/>
              </v:shape>
            </v:group>
            <v:group style="position:absolute;left:9165;top:-727;width:674;height:674" coordorigin="9165,-727" coordsize="674,674">
              <v:shape style="position:absolute;left:9165;top:-727;width:674;height:674" coordorigin="9165,-727" coordsize="674,674" path="m9839,-391l9830,-313,9805,-242,9765,-180,9713,-128,9650,-88,9579,-62,9502,-54,9425,-62,9354,-88,9291,-128,9239,-180,9199,-242,9174,-313,9165,-391,9174,-468,9199,-539,9239,-601,9291,-653,9354,-693,9425,-719,9502,-727,9579,-719,9650,-693,9713,-653,9765,-601,9805,-539,9830,-468,9839,-391xe" filled="false" stroked="true" strokeweight=".4pt" strokecolor="#231f20">
                <v:path arrowok="t"/>
              </v:shape>
              <v:shape style="position:absolute;left:9687;top:-90;width:349;height:406" type="#_x0000_t75" stroked="false">
                <v:imagedata r:id="rId115" o:title=""/>
              </v:shape>
            </v:group>
            <v:group style="position:absolute;left:9341;top:361;width:381;height:806" coordorigin="9341,361" coordsize="381,806">
              <v:shape style="position:absolute;left:9341;top:361;width:381;height:806" coordorigin="9341,361" coordsize="381,806" path="m9539,917l9514,917,9527,929,9528,936,9526,948,9503,963,9497,987,9505,1012,9526,1031,9519,1042,9510,1053,9501,1064,9495,1073,9508,1096,9521,1120,9536,1143,9552,1166,9568,1163,9584,1158,9599,1150,9606,1145,9560,1145,9518,1075,9531,1060,9541,1045,9547,1030,9547,1016,9543,1013,9531,1013,9515,997,9518,985,9518,975,9528,968,9537,965,9546,959,9548,941,9542,921,9539,917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77,686l9552,686,9552,687,9555,688,9555,690,9557,702,9558,716,9558,731,9559,744,9563,788,9567,828,9571,868,9575,910,9577,938,9580,994,9583,1021,9586,1049,9589,1077,9591,1103,9592,1129,9582,1139,9571,1140,9560,1145,9606,1145,9613,1140,9632,1117,9634,1112,9610,1112,9611,1103,9604,1029,9602,1006,9596,926,9589,844,9581,764,9573,687,9577,68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672,678l9646,678,9643,689,9639,700,9635,711,9632,722,9626,726,9616,726,9605,727,9598,730,9595,738,9595,750,9598,776,9603,851,9613,987,9618,1047,9619,1064,9621,1079,9620,1094,9614,1109,9610,1112,9634,1112,9639,1096,9639,1094,9640,1079,9640,1073,9632,963,9627,897,9621,819,9617,747,9622,746,9628,746,9647,740,9651,735,9653,724,9655,713,9659,702,9663,692,9669,682,9672,678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39,1009l9531,1013,9543,1013,9539,1009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34,796l9504,796,9515,806,9514,815,9505,819,9499,828,9488,849,9483,874,9485,897,9497,915,9504,920,9514,917,9539,917,9529,905,9509,897,9504,883,9527,824,9538,821,9535,798,9534,79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16,361l9443,383,9375,443,9341,555,9352,614,9381,668,9390,678,9409,699,9419,710,9460,765,9468,777,9477,788,9486,797,9497,804,9504,796,9534,796,9530,787,9528,785,9508,785,9496,780,9482,760,9467,740,9451,719,9436,699,9432,696,9446,694,9472,692,9499,691,9526,690,9552,686,9577,686,9591,684,9628,681,9646,678,9672,678,9672,678,9428,678,9415,675,9376,621,9361,538,9370,495,9417,425,9477,390,9537,381,9613,381,9592,370,9553,362,9516,361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517,777l9508,785,9528,785,9517,777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628,746l9622,746,9628,746,9628,746xe" filled="true" fillcolor="#231f20" stroked="false">
                <v:path arrowok="t"/>
                <v:fill type="solid"/>
              </v:shape>
              <v:shape style="position:absolute;left:9341;top:361;width:381;height:806" coordorigin="9341,361" coordsize="381,806" path="m9613,381l9537,381,9568,385,9598,395,9627,411,9673,457,9697,511,9701,569,9684,625,9679,636,9673,649,9662,659,9646,660,9636,661,9596,664,9519,669,9478,672,9462,674,9444,677,9428,678,9672,678,9674,675,9681,670,9686,663,9716,602,9722,537,9707,475,9670,421,9632,390,9613,381xe" filled="true" fillcolor="#231f20" stroked="false">
                <v:path arrowok="t"/>
                <v:fill type="solid"/>
              </v:shape>
              <v:shape style="position:absolute;left:9361;top:381;width:340;height:297" type="#_x0000_t75" stroked="false">
                <v:imagedata r:id="rId101" o:title=""/>
              </v:shape>
            </v:group>
            <v:group style="position:absolute;left:9573;top:678;width:74;height:434" coordorigin="9573,678" coordsize="74,434">
              <v:shape style="position:absolute;left:9573;top:678;width:74;height:434" coordorigin="9573,678" coordsize="74,434" path="m9646,678l9628,681,9591,684,9573,687,9581,766,9589,846,9596,926,9602,1006,9604,1029,9606,1053,9608,1077,9611,1099,9611,1103,9610,1112,9614,1109,9620,1094,9621,1079,9619,1064,9618,1047,9613,979,9603,844,9598,776,9596,764,9595,750,9595,738,9598,730,9605,727,9616,726,9626,726,9632,722,9635,711,9639,700,9643,689,9646,678xe" filled="true" fillcolor="#ffffff" stroked="false">
                <v:path arrowok="t"/>
                <v:fill type="solid"/>
              </v:shape>
            </v:group>
            <v:group style="position:absolute;left:9432;top:686;width:161;height:460" coordorigin="9432,686" coordsize="161,460">
              <v:shape style="position:absolute;left:9432;top:686;width:161;height:460" coordorigin="9432,686" coordsize="161,460" path="m9582,1009l9539,1009,9547,1016,9547,1030,9541,1045,9531,1060,9518,1075,9560,1145,9571,1140,9582,1139,9592,1129,9591,1103,9589,1076,9586,1049,9583,1021,9582,1009xe" filled="true" fillcolor="#ffffff" stroked="false">
                <v:path arrowok="t"/>
                <v:fill type="solid"/>
              </v:shape>
              <v:shape style="position:absolute;left:9432;top:686;width:161;height:460" coordorigin="9432,686" coordsize="161,460" path="m9562,777l9517,777,9530,787,9534,798,9538,821,9527,824,9517,836,9508,851,9504,867,9504,883,9509,897,9529,905,9542,921,9548,941,9546,959,9537,965,9528,968,9518,975,9518,985,9515,997,9531,1013,9539,1009,9582,1009,9580,994,9577,938,9575,910,9570,867,9567,827,9563,785,9562,777xe" filled="true" fillcolor="#ffffff" stroked="false">
                <v:path arrowok="t"/>
                <v:fill type="solid"/>
              </v:shape>
              <v:shape style="position:absolute;left:9432;top:686;width:161;height:460" coordorigin="9432,686" coordsize="161,460" path="m9552,686l9526,690,9499,691,9472,692,9446,694,9432,696,9436,699,9451,719,9467,740,9482,760,9496,780,9508,785,9517,777,9562,777,9559,744,9558,730,9558,716,9557,702,9555,689,9555,688,9552,687,9552,686xe" filled="true" fillcolor="#ffffff" stroked="false">
                <v:path arrowok="t"/>
                <v:fill type="solid"/>
              </v:shape>
            </v:group>
            <v:group style="position:absolute;left:9486;top:-21;width:54;height:54" coordorigin="9486,-21" coordsize="54,54">
              <v:shape style="position:absolute;left:9486;top:-21;width:54;height:54" coordorigin="9486,-21" coordsize="54,54" path="m9534,23l9525,30,9515,33,9505,32,9496,27,9489,19,9486,9,9487,-2,9492,-11,9500,-18,9510,-21,9521,-20,9530,-15,9537,-6,9540,3,9539,14,9534,23xe" filled="false" stroked="true" strokeweight=".4pt" strokecolor="#231f20">
                <v:path arrowok="t"/>
              </v:shape>
            </v:group>
            <v:group style="position:absolute;left:9493;top:41;width:54;height:54" coordorigin="9493,41" coordsize="54,54">
              <v:shape style="position:absolute;left:9493;top:41;width:54;height:54" coordorigin="9493,41" coordsize="54,54" path="m9541,85l9532,92,9522,95,9512,94,9503,88,9496,80,9493,70,9494,60,9499,50,9507,44,9517,41,9528,42,9537,47,9544,55,9547,65,9546,75,9541,85xe" filled="false" stroked="true" strokeweight=".4pt" strokecolor="#231f20">
                <v:path arrowok="t"/>
              </v:shape>
            </v:group>
            <v:group style="position:absolute;left:9495;top:105;width:54;height:54" coordorigin="9495,105" coordsize="54,54">
              <v:shape style="position:absolute;left:9495;top:105;width:54;height:54" coordorigin="9495,105" coordsize="54,54" path="m9542,149l9534,156,9524,159,9514,158,9504,153,9497,145,9495,135,9496,124,9501,115,9509,108,9519,105,9529,106,9539,111,9546,120,9548,130,9547,140,9542,149xe" filled="false" stroked="true" strokeweight=".4pt" strokecolor="#231f20">
                <v:path arrowok="t"/>
              </v:shape>
            </v:group>
            <v:group style="position:absolute;left:9494;top:167;width:54;height:54" coordorigin="9494,167" coordsize="54,54">
              <v:shape style="position:absolute;left:9494;top:167;width:54;height:54" coordorigin="9494,167" coordsize="54,54" path="m9542,212l9534,218,9524,221,9513,220,9504,215,9497,207,9494,197,9495,187,9500,177,9509,170,9519,167,9529,168,9538,173,9545,182,9548,192,9547,202,9542,212xe" filled="false" stroked="true" strokeweight=".4pt" strokecolor="#231f20">
                <v:path arrowok="t"/>
              </v:shape>
            </v:group>
            <v:group style="position:absolute;left:9500;top:231;width:54;height:54" coordorigin="9500,231" coordsize="54,54">
              <v:shape style="position:absolute;left:9500;top:231;width:54;height:54" coordorigin="9500,231" coordsize="54,54" path="m9548,275l9540,282,9530,285,9519,284,9510,279,9503,271,9500,261,9501,250,9506,241,9515,234,9525,231,9535,232,9545,237,9551,246,9554,256,9553,266,9548,275xe" filled="false" stroked="true" strokeweight=".4pt" strokecolor="#231f20">
                <v:path arrowok="t"/>
              </v:shape>
            </v:group>
            <v:group style="position:absolute;left:9494;top:289;width:54;height:54" coordorigin="9494,289" coordsize="54,54">
              <v:shape style="position:absolute;left:9494;top:289;width:54;height:54" coordorigin="9494,289" coordsize="54,54" path="m9542,333l9533,340,9523,343,9513,342,9504,337,9497,328,9494,318,9495,308,9500,299,9508,292,9518,289,9529,290,9538,295,9545,303,9548,313,9547,324,9542,333xe" filled="false" stroked="true" strokeweight=".4pt" strokecolor="#231f20">
                <v:path arrowok="t"/>
              </v:shape>
            </v:group>
            <v:group style="position:absolute;left:9496;top:346;width:54;height:54" coordorigin="9496,346" coordsize="54,54">
              <v:shape style="position:absolute;left:9496;top:346;width:54;height:54" coordorigin="9496,346" coordsize="54,54" path="m9544,391l9535,397,9525,400,9515,399,9505,394,9499,386,9496,376,9497,365,9502,356,9510,349,9520,346,9530,347,9540,352,9547,361,9550,371,9549,381,9544,391xe" filled="false" stroked="true" strokeweight=".4pt" strokecolor="#231f20">
                <v:path arrowok="t"/>
              </v:shape>
            </v:group>
            <v:group style="position:absolute;left:9493;top:407;width:54;height:54" coordorigin="9493,407" coordsize="54,54">
              <v:shape style="position:absolute;left:9493;top:407;width:54;height:54" coordorigin="9493,407" coordsize="54,54" path="m9541,452l9532,458,9522,461,9512,460,9503,455,9496,447,9493,437,9494,427,9499,417,9507,410,9517,407,9528,408,9537,413,9544,422,9547,432,9546,442,9541,452xe" filled="false" stroked="true" strokeweight=".4pt" strokecolor="#231f20">
                <v:path arrowok="t"/>
              </v:shape>
            </v:group>
            <v:group style="position:absolute;left:9508;top:-20;width:18;height:512" coordorigin="9508,-20" coordsize="18,512">
              <v:shape style="position:absolute;left:9508;top:-20;width:18;height:512" coordorigin="9508,-20" coordsize="18,512" path="m9508,-20l9520,54,9525,159,9525,275,9523,382,9520,461,9518,492e" filled="false" stroked="true" strokeweight=".4pt" strokecolor="#231f20">
                <v:path arrowok="t"/>
              </v:shape>
              <v:shape style="position:absolute;left:8473;top:170;width:637;height:640" type="#_x0000_t75" stroked="false">
                <v:imagedata r:id="rId116" o:title=""/>
              </v:shape>
            </v:group>
            <v:group style="position:absolute;left:8495;top:447;width:405;height:342" coordorigin="8495,447" coordsize="405,342">
              <v:shape style="position:absolute;left:8495;top:447;width:405;height:342" coordorigin="8495,447" coordsize="405,342" path="m8813,447l8812,448,8802,457,8792,467,8783,477,8773,487,8743,515,8713,544,8683,573,8652,602,8632,621,8593,661,8574,680,8553,699,8533,718,8514,736,8495,756,8497,770,8505,777,8509,789,8587,763,8587,743,8590,725,8595,711,8604,700,8644,700,8646,696,8652,688,8650,676,8645,668,8642,657,8652,642,8670,631,8691,628,8722,628,8723,627,8734,616,8741,601,8744,583,8744,573,8743,564,8745,555,8752,547,8756,543,8767,538,8875,538,8895,534,8900,534,8891,523,8873,505,8853,486,8834,467,8817,448,8816,448,8813,447xe" filled="true" fillcolor="#ffffff" stroked="false">
                <v:path arrowok="t"/>
                <v:fill type="solid"/>
              </v:shape>
              <v:shape style="position:absolute;left:8495;top:447;width:405;height:342" coordorigin="8495,447" coordsize="405,342" path="m8644,700l8604,700,8614,700,8618,708,8640,707,8644,700xe" filled="true" fillcolor="#ffffff" stroked="false">
                <v:path arrowok="t"/>
                <v:fill type="solid"/>
              </v:shape>
              <v:shape style="position:absolute;left:8495;top:447;width:405;height:342" coordorigin="8495,447" coordsize="405,342" path="m8722,628l8691,628,8711,635,8722,628xe" filled="true" fillcolor="#ffffff" stroked="false">
                <v:path arrowok="t"/>
                <v:fill type="solid"/>
              </v:shape>
              <v:shape style="position:absolute;left:8495;top:447;width:405;height:342" coordorigin="8495,447" coordsize="405,342" path="m8875,538l8767,538,8783,539,8785,552,8797,555,8821,549,8846,544,8871,539,8875,538xe" filled="true" fillcolor="#ffffff" stroked="false">
                <v:path arrowok="t"/>
                <v:fill type="solid"/>
              </v:shape>
              <v:shape style="position:absolute;left:8495;top:447;width:405;height:342" coordorigin="8495,447" coordsize="405,342" path="m8900,534l8895,534,8900,534,8900,534xe" filled="true" fillcolor="#ffffff" stroked="false">
                <v:path arrowok="t"/>
                <v:fill type="solid"/>
              </v:shape>
              <v:shape style="position:absolute;left:8495;top:447;width:405;height:342" coordorigin="8495,447" coordsize="405,342" path="m8817,448l8816,448,8817,448,8817,448xe" filled="true" fillcolor="#ffffff" stroked="false">
                <v:path arrowok="t"/>
                <v:fill type="solid"/>
              </v:shape>
              <v:shape style="position:absolute;left:8973;top:-81;width:349;height:406" type="#_x0000_t75" stroked="false">
                <v:imagedata r:id="rId117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110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7.397003pt;margin-top:-37.650166pt;width:70.1pt;height:96pt;mso-position-horizontal-relative:page;mso-position-vertical-relative:paragraph;z-index:2032" coordorigin="1348,-753" coordsize="1402,1920">
            <v:shape style="position:absolute;left:2112;top:160;width:637;height:640" type="#_x0000_t75" stroked="false">
              <v:imagedata r:id="rId118" o:title=""/>
            </v:shape>
            <v:group style="position:absolute;left:2322;top:437;width:405;height:342" coordorigin="2322,437" coordsize="405,342">
              <v:shape style="position:absolute;left:2322;top:437;width:405;height:342" coordorigin="2322,437" coordsize="405,342" path="m2670,690l2618,690,2627,701,2632,716,2635,734,2635,754,2713,779,2717,768,2725,760,2727,746,2709,727,2689,708,2670,690xe" filled="true" fillcolor="#ffffff" stroked="false">
                <v:path arrowok="t"/>
                <v:fill type="solid"/>
              </v:shape>
              <v:shape style="position:absolute;left:2322;top:437;width:405;height:342" coordorigin="2322,437" coordsize="405,342" path="m2596,618l2531,618,2552,622,2570,633,2580,648,2577,659,2572,667,2570,678,2576,687,2582,697,2604,698,2608,691,2618,690,2670,690,2648,671,2629,652,2596,618xe" filled="true" fillcolor="#ffffff" stroked="false">
                <v:path arrowok="t"/>
                <v:fill type="solid"/>
              </v:shape>
              <v:shape style="position:absolute;left:2322;top:437;width:405;height:342" coordorigin="2322,437" coordsize="405,342" path="m2503,529l2455,529,2466,534,2470,538,2477,546,2479,554,2478,563,2478,574,2481,592,2488,606,2499,618,2511,625,2531,618,2596,618,2590,612,2570,592,2539,563,2509,534,2503,529xe" filled="true" fillcolor="#ffffff" stroked="false">
                <v:path arrowok="t"/>
                <v:fill type="solid"/>
              </v:shape>
              <v:shape style="position:absolute;left:2322;top:437;width:405;height:342" coordorigin="2322,437" coordsize="405,342" path="m2498,524l2327,524,2351,529,2376,534,2401,540,2425,545,2437,542,2439,529,2455,529,2503,529,2498,524xe" filled="true" fillcolor="#ffffff" stroked="false">
                <v:path arrowok="t"/>
                <v:fill type="solid"/>
              </v:shape>
              <v:shape style="position:absolute;left:2322;top:437;width:405;height:342" coordorigin="2322,437" coordsize="405,342" path="m2405,438l2388,458,2369,477,2349,495,2331,514,2322,525,2327,524,2498,524,2479,506,2449,477,2439,467,2430,457,2420,447,2411,439,2406,439,2405,438xe" filled="true" fillcolor="#ffffff" stroked="false">
                <v:path arrowok="t"/>
                <v:fill type="solid"/>
              </v:shape>
              <v:shape style="position:absolute;left:2322;top:437;width:405;height:342" coordorigin="2322,437" coordsize="405,342" path="m2409,437l2406,439,2411,439,2410,438,2409,437xe" filled="true" fillcolor="#ffffff" stroked="false">
                <v:path arrowok="t"/>
                <v:fill type="solid"/>
              </v:shape>
            </v:group>
            <v:group style="position:absolute;left:1352;top:-749;width:727;height:727" coordorigin="1352,-749" coordsize="727,727">
              <v:shape style="position:absolute;left:1352;top:-749;width:727;height:727" coordorigin="1352,-749" coordsize="727,727" path="m2079,-386l2071,-312,2050,-244,2017,-182,1972,-129,1919,-84,1857,-51,1789,-30,1715,-22,1642,-30,1574,-51,1512,-84,1458,-129,1414,-182,1381,-244,1359,-312,1352,-386,1359,-459,1381,-527,1414,-589,1458,-643,1512,-687,1574,-720,1642,-742,1715,-749,1789,-742,1857,-720,1919,-687,1972,-643,2017,-589,2050,-527,2071,-459,2079,-386xe" filled="false" stroked="true" strokeweight=".4pt" strokecolor="#231f20">
                <v:path arrowok="t"/>
              </v:shape>
            </v:group>
            <v:group style="position:absolute;left:1378;top:-728;width:674;height:674" coordorigin="1378,-728" coordsize="674,674">
              <v:shape style="position:absolute;left:1378;top:-728;width:674;height:674" coordorigin="1378,-728" coordsize="674,674" path="m2052,-391l2043,-313,2018,-242,1978,-180,1926,-128,1864,-88,1793,-62,1715,-54,1638,-62,1567,-88,1505,-128,1452,-180,1413,-242,1387,-313,1378,-391,1387,-468,1413,-539,1452,-601,1505,-654,1567,-693,1638,-719,1715,-728,1793,-719,1864,-693,1926,-654,1978,-601,2018,-539,2043,-468,2052,-391xe" filled="false" stroked="true" strokeweight=".4pt" strokecolor="#231f20">
                <v:path arrowok="t"/>
              </v:shape>
              <v:shape style="position:absolute;left:1900;top:-90;width:349;height:406" type="#_x0000_t75" stroked="false">
                <v:imagedata r:id="rId119" o:title=""/>
              </v:shape>
            </v:group>
            <v:group style="position:absolute;left:1555;top:361;width:381;height:806" coordorigin="1555,361" coordsize="381,806">
              <v:shape style="position:absolute;left:1555;top:361;width:381;height:806" coordorigin="1555,361" coordsize="381,806" path="m1752,916l1728,916,1741,929,1741,936,1740,948,1717,962,1710,987,1718,1012,1739,1031,1733,1042,1724,1053,1715,1064,1709,1073,1721,1096,1735,1120,1749,1143,1766,1166,1782,1163,1798,1158,1813,1150,1819,1145,1774,1145,1732,1075,1745,1059,1754,1045,1760,1030,1761,1016,1757,1013,1745,1013,1729,997,1731,985,1732,975,1741,967,1751,965,1760,959,1762,940,1756,921,1752,916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791,686l1765,686,1766,687,1769,688,1769,690,1770,702,1771,716,1772,731,1773,744,1777,788,1780,828,1784,868,1788,910,1791,938,1794,994,1796,1021,1799,1049,1802,1077,1805,1103,1806,1129,1796,1139,1785,1140,1774,1145,1819,1145,1827,1140,1845,1117,1847,1112,1824,1112,1825,1103,1817,1029,1816,1006,1809,926,1802,844,1794,764,1787,687,1791,686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885,678l1860,678,1857,689,1853,700,1848,711,1846,722,1839,726,1829,726,1819,727,1811,730,1808,738,1809,750,1811,776,1817,851,1827,987,1831,1047,1833,1064,1834,1079,1833,1094,1828,1108,1824,1112,1847,1112,1853,1096,1853,1094,1854,1079,1854,1073,1845,962,1840,896,1835,818,1831,747,1835,746,1842,746,1861,740,1864,735,1866,724,1869,713,1872,702,1877,692,1883,682,1885,678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752,1009l1745,1013,1757,1013,1752,1009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747,796l1718,796,1729,806,1727,815,1718,818,1712,828,1702,849,1697,874,1699,897,1711,914,1718,920,1728,916,1752,916,1742,905,1722,896,1718,883,1741,824,1752,821,1748,798,1747,796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730,361l1656,383,1589,442,1555,554,1566,614,1595,668,1604,678,1623,699,1632,710,1673,764,1682,777,1690,788,1699,796,1710,804,1718,796,1747,796,1744,787,1742,785,1721,785,1710,780,1696,760,1680,739,1665,719,1650,699,1646,696,1660,694,1685,692,1712,691,1740,690,1765,686,1791,686,1805,684,1842,681,1860,678,1885,678,1886,678,1641,678,1629,675,1590,621,1575,538,1583,495,1630,425,1690,390,1751,381,1827,381,1806,370,1767,362,1730,361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731,777l1721,785,1742,785,1731,777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842,746l1835,746,1841,746,1842,746xe" filled="true" fillcolor="#231f20" stroked="false">
                <v:path arrowok="t"/>
                <v:fill type="solid"/>
              </v:shape>
              <v:shape style="position:absolute;left:1555;top:361;width:381;height:806" coordorigin="1555,361" coordsize="381,806" path="m1827,381l1751,381,1781,385,1812,395,1840,411,1886,457,1911,511,1914,569,1898,625,1893,636,1887,649,1875,659,1859,660,1849,661,1810,664,1732,669,1692,672,1675,674,1658,677,1641,678,1886,678,1888,675,1894,670,1900,663,1929,602,1936,537,1920,475,1884,421,1845,389,1827,381xe" filled="true" fillcolor="#231f20" stroked="false">
                <v:path arrowok="t"/>
                <v:fill type="solid"/>
              </v:shape>
              <v:shape style="position:absolute;left:1575;top:381;width:340;height:297" type="#_x0000_t75" stroked="false">
                <v:imagedata r:id="rId120" o:title=""/>
              </v:shape>
            </v:group>
            <v:group style="position:absolute;left:1787;top:678;width:74;height:434" coordorigin="1787,678" coordsize="74,434">
              <v:shape style="position:absolute;left:1787;top:678;width:74;height:434" coordorigin="1787,678" coordsize="74,434" path="m1860,678l1842,681,1805,684,1787,687,1795,766,1802,846,1809,926,1816,1006,1817,1029,1819,1053,1822,1077,1824,1099,1825,1103,1824,1112,1828,1108,1833,1093,1834,1079,1833,1064,1831,1047,1826,979,1816,844,1811,776,1810,764,1809,750,1808,738,1811,730,1819,727,1829,726,1839,726,1846,722,1848,711,1853,700,1857,689,1860,678xe" filled="true" fillcolor="#ffffff" stroked="false">
                <v:path arrowok="t"/>
                <v:fill type="solid"/>
              </v:shape>
            </v:group>
            <v:group style="position:absolute;left:1646;top:686;width:161;height:460" coordorigin="1646,686" coordsize="161,460">
              <v:shape style="position:absolute;left:1646;top:686;width:161;height:460" coordorigin="1646,686" coordsize="161,460" path="m1795,1009l1752,1009,1761,1016,1760,1030,1754,1045,1745,1059,1732,1075,1774,1145,1785,1140,1796,1139,1806,1129,1805,1103,1802,1076,1799,1049,1796,1021,1795,1009xe" filled="true" fillcolor="#ffffff" stroked="false">
                <v:path arrowok="t"/>
                <v:fill type="solid"/>
              </v:shape>
              <v:shape style="position:absolute;left:1646;top:686;width:161;height:460" coordorigin="1646,686" coordsize="161,460" path="m1776,777l1731,777,1744,787,1748,798,1752,821,1741,824,1731,836,1722,851,1717,867,1718,883,1722,897,1742,905,1756,921,1762,940,1760,959,1751,965,1741,968,1732,975,1731,985,1729,997,1745,1013,1752,1009,1795,1009,1794,994,1791,938,1788,910,1784,867,1780,826,1777,785,1776,777xe" filled="true" fillcolor="#ffffff" stroked="false">
                <v:path arrowok="t"/>
                <v:fill type="solid"/>
              </v:shape>
              <v:shape style="position:absolute;left:1646;top:686;width:161;height:460" coordorigin="1646,686" coordsize="161,460" path="m1765,686l1740,690,1712,691,1685,692,1660,694,1646,696,1650,699,1665,719,1680,739,1696,760,1710,780,1721,785,1731,777,1776,777,1773,744,1772,730,1771,716,1770,702,1769,689,1769,688,1766,687,1765,686xe" filled="true" fillcolor="#ffffff" stroked="false">
                <v:path arrowok="t"/>
                <v:fill type="solid"/>
              </v:shape>
            </v:group>
            <v:group style="position:absolute;left:1700;top:-21;width:54;height:54" coordorigin="1700,-21" coordsize="54,54">
              <v:shape style="position:absolute;left:1700;top:-21;width:54;height:54" coordorigin="1700,-21" coordsize="54,54" path="m1747,23l1739,30,1729,33,1719,32,1709,27,1702,18,1700,9,1701,-2,1706,-11,1714,-18,1724,-21,1734,-20,1744,-15,1751,-7,1753,3,1752,14,1747,23xe" filled="false" stroked="true" strokeweight=".4pt" strokecolor="#231f20">
                <v:path arrowok="t"/>
              </v:shape>
            </v:group>
            <v:group style="position:absolute;left:1707;top:41;width:54;height:54" coordorigin="1707,41" coordsize="54,54">
              <v:shape style="position:absolute;left:1707;top:41;width:54;height:54" coordorigin="1707,41" coordsize="54,54" path="m1754,85l1746,92,1736,95,1726,94,1716,88,1709,80,1707,70,1708,60,1713,50,1721,44,1731,41,1741,42,1751,47,1758,55,1760,65,1759,75,1754,85xe" filled="false" stroked="true" strokeweight=".4pt" strokecolor="#231f20">
                <v:path arrowok="t"/>
              </v:shape>
            </v:group>
            <v:group style="position:absolute;left:1708;top:105;width:54;height:54" coordorigin="1708,105" coordsize="54,54">
              <v:shape style="position:absolute;left:1708;top:105;width:54;height:54" coordorigin="1708,105" coordsize="54,54" path="m1756,149l1748,156,1738,159,1727,158,1718,153,1711,145,1708,135,1709,124,1714,115,1723,108,1733,105,1743,106,1752,111,1759,120,1762,129,1761,140,1756,149xe" filled="false" stroked="true" strokeweight=".4pt" strokecolor="#231f20">
                <v:path arrowok="t"/>
              </v:shape>
            </v:group>
            <v:group style="position:absolute;left:1708;top:167;width:54;height:54" coordorigin="1708,167" coordsize="54,54">
              <v:shape style="position:absolute;left:1708;top:167;width:54;height:54" coordorigin="1708,167" coordsize="54,54" path="m1756,212l1747,218,1737,221,1727,220,1717,215,1711,207,1708,197,1709,187,1714,177,1722,170,1732,167,1743,168,1752,173,1759,182,1762,192,1761,202,1756,212xe" filled="false" stroked="true" strokeweight=".4pt" strokecolor="#231f20">
                <v:path arrowok="t"/>
              </v:shape>
            </v:group>
            <v:group style="position:absolute;left:1714;top:231;width:54;height:54" coordorigin="1714,231" coordsize="54,54">
              <v:shape style="position:absolute;left:1714;top:231;width:54;height:54" coordorigin="1714,231" coordsize="54,54" path="m1762,275l1753,282,1743,285,1733,284,1724,279,1717,271,1714,261,1715,250,1720,241,1728,234,1738,231,1749,232,1758,237,1765,246,1768,256,1767,266,1762,275xe" filled="false" stroked="true" strokeweight=".4pt" strokecolor="#231f20">
                <v:path arrowok="t"/>
              </v:shape>
            </v:group>
            <v:group style="position:absolute;left:1707;top:289;width:54;height:54" coordorigin="1707,289" coordsize="54,54">
              <v:shape style="position:absolute;left:1707;top:289;width:54;height:54" coordorigin="1707,289" coordsize="54,54" path="m1755,333l1747,340,1737,343,1727,342,1717,337,1710,328,1707,318,1708,308,1714,299,1722,292,1732,289,1742,290,1752,295,1758,303,1761,313,1760,324,1755,333xe" filled="false" stroked="true" strokeweight=".4pt" strokecolor="#231f20">
                <v:path arrowok="t"/>
              </v:shape>
            </v:group>
            <v:group style="position:absolute;left:1709;top:346;width:54;height:54" coordorigin="1709,346" coordsize="54,54">
              <v:shape style="position:absolute;left:1709;top:346;width:54;height:54" coordorigin="1709,346" coordsize="54,54" path="m1757,390l1749,397,1739,400,1729,399,1719,394,1712,386,1709,376,1710,365,1715,356,1724,349,1734,346,1744,347,1754,352,1760,361,1763,371,1762,381,1757,390xe" filled="false" stroked="true" strokeweight=".4pt" strokecolor="#231f20">
                <v:path arrowok="t"/>
              </v:shape>
            </v:group>
            <v:group style="position:absolute;left:1706;top:407;width:54;height:54" coordorigin="1706,407" coordsize="54,54">
              <v:shape style="position:absolute;left:1706;top:407;width:54;height:54" coordorigin="1706,407" coordsize="54,54" path="m1754,452l1746,458,1736,461,1726,460,1716,455,1709,447,1706,437,1707,426,1712,417,1721,410,1731,407,1741,408,1751,413,1757,422,1760,432,1759,442,1754,452xe" filled="false" stroked="true" strokeweight=".4pt" strokecolor="#231f20">
                <v:path arrowok="t"/>
              </v:shape>
            </v:group>
            <v:group style="position:absolute;left:1722;top:-20;width:18;height:512" coordorigin="1722,-20" coordsize="18,512">
              <v:shape style="position:absolute;left:1722;top:-20;width:18;height:512" coordorigin="1722,-20" coordsize="18,512" path="m1722,-20l1734,54,1739,159,1739,275,1736,382,1733,461,1732,49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5.755997pt;margin-top:-37.650166pt;width:103.2pt;height:96pt;mso-position-horizontal-relative:page;mso-position-vertical-relative:paragraph;z-index:2056" coordorigin="2915,-753" coordsize="2064,1920">
            <v:shape style="position:absolute;left:4341;top:160;width:637;height:640" type="#_x0000_t75" stroked="false">
              <v:imagedata r:id="rId121" o:title=""/>
            </v:shape>
            <v:group style="position:absolute;left:4551;top:437;width:405;height:342" coordorigin="4551,437" coordsize="405,342">
              <v:shape style="position:absolute;left:4551;top:437;width:405;height:342" coordorigin="4551,437" coordsize="405,342" path="m4899,690l4847,690,4856,701,4861,716,4864,734,4864,754,4942,779,4947,768,4954,760,4956,746,4938,727,4918,708,4899,690xe" filled="true" fillcolor="#ffffff" stroked="false">
                <v:path arrowok="t"/>
                <v:fill type="solid"/>
              </v:shape>
              <v:shape style="position:absolute;left:4551;top:437;width:405;height:342" coordorigin="4551,437" coordsize="405,342" path="m4825,618l4760,618,4781,622,4799,633,4809,648,4806,659,4801,667,4799,678,4805,687,4811,697,4833,698,4837,691,4847,690,4899,690,4877,671,4858,652,4825,618xe" filled="true" fillcolor="#ffffff" stroked="false">
                <v:path arrowok="t"/>
                <v:fill type="solid"/>
              </v:shape>
              <v:shape style="position:absolute;left:4551;top:437;width:405;height:342" coordorigin="4551,437" coordsize="405,342" path="m4732,529l4684,529,4695,534,4699,538,4706,546,4708,554,4707,563,4707,574,4710,592,4717,606,4728,618,4740,625,4760,618,4825,618,4819,612,4799,592,4768,563,4738,534,4732,529xe" filled="true" fillcolor="#ffffff" stroked="false">
                <v:path arrowok="t"/>
                <v:fill type="solid"/>
              </v:shape>
              <v:shape style="position:absolute;left:4551;top:437;width:405;height:342" coordorigin="4551,437" coordsize="405,342" path="m4727,524l4556,524,4580,529,4605,534,4630,540,4654,545,4666,542,4668,529,4684,529,4732,529,4727,524xe" filled="true" fillcolor="#ffffff" stroked="false">
                <v:path arrowok="t"/>
                <v:fill type="solid"/>
              </v:shape>
              <v:shape style="position:absolute;left:4551;top:437;width:405;height:342" coordorigin="4551,437" coordsize="405,342" path="m4634,438l4617,458,4598,477,4578,495,4560,514,4551,525,4556,524,4727,524,4708,506,4678,477,4668,467,4659,457,4649,447,4640,439,4635,439,4634,438xe" filled="true" fillcolor="#ffffff" stroked="false">
                <v:path arrowok="t"/>
                <v:fill type="solid"/>
              </v:shape>
              <v:shape style="position:absolute;left:4551;top:437;width:405;height:342" coordorigin="4551,437" coordsize="405,342" path="m4638,437l4635,439,4640,439,4639,438,4638,437xe" filled="true" fillcolor="#ffffff" stroked="false">
                <v:path arrowok="t"/>
                <v:fill type="solid"/>
              </v:shape>
            </v:group>
            <v:group style="position:absolute;left:3581;top:-749;width:727;height:727" coordorigin="3581,-749" coordsize="727,727">
              <v:shape style="position:absolute;left:3581;top:-749;width:727;height:727" coordorigin="3581,-749" coordsize="727,727" path="m4308,-386l4300,-312,4279,-244,4246,-182,4201,-129,4148,-84,4086,-51,4018,-30,3944,-22,3871,-30,3803,-51,3741,-84,3687,-129,3643,-182,3610,-244,3588,-312,3581,-386,3588,-459,3610,-527,3643,-589,3687,-643,3741,-687,3803,-720,3871,-742,3944,-749,4018,-742,4086,-720,4148,-687,4201,-643,4246,-589,4279,-527,4300,-459,4308,-386xe" filled="false" stroked="true" strokeweight=".4pt" strokecolor="#231f20">
                <v:path arrowok="t"/>
              </v:shape>
            </v:group>
            <v:group style="position:absolute;left:3607;top:-728;width:674;height:674" coordorigin="3607,-728" coordsize="674,674">
              <v:shape style="position:absolute;left:3607;top:-728;width:674;height:674" coordorigin="3607,-728" coordsize="674,674" path="m4281,-391l4272,-313,4247,-242,4207,-180,4155,-128,4093,-88,4022,-62,3944,-54,3867,-62,3796,-88,3734,-128,3681,-180,3642,-242,3616,-313,3607,-391,3616,-468,3642,-539,3681,-601,3734,-654,3796,-693,3867,-719,3944,-728,4022,-719,4093,-693,4155,-654,4207,-601,4247,-539,4272,-468,4281,-391xe" filled="false" stroked="true" strokeweight=".4pt" strokecolor="#231f20">
                <v:path arrowok="t"/>
              </v:shape>
              <v:shape style="position:absolute;left:4129;top:-90;width:349;height:406" type="#_x0000_t75" stroked="false">
                <v:imagedata r:id="rId122" o:title=""/>
              </v:shape>
            </v:group>
            <v:group style="position:absolute;left:3784;top:361;width:381;height:806" coordorigin="3784,361" coordsize="381,806">
              <v:shape style="position:absolute;left:3784;top:361;width:381;height:806" coordorigin="3784,361" coordsize="381,806" path="m3981,916l3957,916,3970,929,3970,936,3969,948,3946,962,3939,987,3947,1012,3968,1031,3962,1042,3953,1053,3944,1064,3938,1073,3951,1096,3964,1120,3978,1143,3995,1166,4011,1163,4027,1158,4042,1150,4048,1145,4003,1145,3961,1075,3974,1059,3983,1045,3989,1030,3990,1016,3986,1013,3974,1013,3958,997,3960,985,3961,975,3970,967,3980,965,3989,959,3991,940,3985,921,3981,916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4020,686l3994,686,3995,687,3998,688,3998,690,3999,702,4000,716,4001,731,4002,744,4006,788,4009,828,4013,868,4018,910,4020,938,4023,994,4025,1021,4029,1049,4032,1077,4034,1103,4035,1129,4025,1139,4014,1140,4003,1145,4048,1145,4056,1140,4074,1117,4076,1112,4053,1112,4054,1103,4046,1029,4045,1006,4038,926,4031,844,4023,764,4016,687,4020,686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4114,678l4089,678,4086,689,4082,700,4077,711,4075,722,4068,726,4058,726,4048,727,4040,730,4038,738,4038,750,4040,776,4046,851,4056,987,4060,1047,4062,1064,4063,1079,4062,1094,4057,1108,4053,1112,4076,1112,4082,1096,4082,1094,4083,1079,4083,1073,4074,962,4069,896,4064,818,4060,747,4064,746,4071,746,4090,740,4093,735,4095,724,4098,713,4102,702,4106,692,4112,682,4114,678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3981,1009l3974,1013,3986,1013,3981,1009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3976,796l3947,796,3958,806,3956,815,3948,818,3941,828,3931,849,3926,874,3928,897,3940,914,3947,920,3957,916,3981,916,3971,905,3951,896,3947,883,3970,824,3981,821,3977,798,3976,796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3959,361l3885,383,3818,442,3784,554,3795,614,3824,668,3833,678,3852,699,3861,710,3902,764,3911,777,3919,788,3928,796,3939,804,3947,796,3976,796,3973,787,3971,785,3950,785,3939,780,3925,760,3909,739,3894,719,3879,699,3875,696,3889,694,3914,692,3941,691,3969,690,3994,686,4020,686,4034,684,4071,681,4089,678,4114,678,4115,678,3870,678,3858,675,3819,621,3804,538,3813,495,3859,425,3919,390,3980,381,4056,381,4035,370,3996,362,3959,361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3960,777l3950,785,3971,785,3960,777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4071,746l4064,746,4071,746,4071,746xe" filled="true" fillcolor="#231f20" stroked="false">
                <v:path arrowok="t"/>
                <v:fill type="solid"/>
              </v:shape>
              <v:shape style="position:absolute;left:3784;top:361;width:381;height:806" coordorigin="3784,361" coordsize="381,806" path="m4056,381l3980,381,4010,385,4041,395,4069,411,4115,457,4140,511,4143,569,4127,625,4122,636,4116,649,4104,659,4088,660,4078,661,4039,664,3961,669,3921,672,3904,674,3887,677,3870,678,4115,678,4117,675,4123,670,4129,663,4158,602,4165,537,4149,475,4113,421,4074,389,4056,381xe" filled="true" fillcolor="#231f20" stroked="false">
                <v:path arrowok="t"/>
                <v:fill type="solid"/>
              </v:shape>
              <v:shape style="position:absolute;left:3804;top:381;width:340;height:297" type="#_x0000_t75" stroked="false">
                <v:imagedata r:id="rId123" o:title=""/>
              </v:shape>
            </v:group>
            <v:group style="position:absolute;left:4016;top:678;width:74;height:434" coordorigin="4016,678" coordsize="74,434">
              <v:shape style="position:absolute;left:4016;top:678;width:74;height:434" coordorigin="4016,678" coordsize="74,434" path="m4089,678l4071,681,4034,684,4016,687,4024,766,4031,846,4038,926,4045,1006,4046,1029,4048,1053,4051,1077,4053,1099,4054,1103,4053,1112,4057,1108,4062,1093,4063,1079,4062,1064,4060,1047,4055,979,4045,844,4040,776,4039,764,4038,750,4037,738,4040,730,4048,727,4058,726,4068,726,4075,722,4077,711,4082,700,4086,689,4089,678xe" filled="true" fillcolor="#ffffff" stroked="false">
                <v:path arrowok="t"/>
                <v:fill type="solid"/>
              </v:shape>
            </v:group>
            <v:group style="position:absolute;left:3875;top:686;width:161;height:460" coordorigin="3875,686" coordsize="161,460">
              <v:shape style="position:absolute;left:3875;top:686;width:161;height:460" coordorigin="3875,686" coordsize="161,460" path="m4024,1009l3981,1009,3990,1016,3989,1030,3983,1045,3974,1059,3961,1075,4003,1145,4014,1140,4025,1139,4035,1129,4034,1103,4031,1076,4029,1049,4025,1021,4024,1009xe" filled="true" fillcolor="#ffffff" stroked="false">
                <v:path arrowok="t"/>
                <v:fill type="solid"/>
              </v:shape>
              <v:shape style="position:absolute;left:3875;top:686;width:161;height:460" coordorigin="3875,686" coordsize="161,460" path="m4005,777l3960,777,3973,787,3977,798,3981,821,3970,824,3960,836,3951,851,3946,867,3947,883,3951,897,3971,905,3985,921,3991,940,3989,959,3980,965,3970,968,3961,975,3960,985,3958,997,3974,1013,3981,1009,4024,1009,4023,994,4020,938,4018,910,4013,867,4009,826,4006,785,4005,777xe" filled="true" fillcolor="#ffffff" stroked="false">
                <v:path arrowok="t"/>
                <v:fill type="solid"/>
              </v:shape>
              <v:shape style="position:absolute;left:3875;top:686;width:161;height:460" coordorigin="3875,686" coordsize="161,460" path="m3994,686l3969,690,3941,691,3914,692,3889,694,3875,696,3879,699,3894,719,3909,739,3925,760,3939,780,3950,785,3960,777,4005,777,4002,744,4001,730,4000,716,3999,702,3998,689,3998,688,3995,687,3994,686xe" filled="true" fillcolor="#ffffff" stroked="false">
                <v:path arrowok="t"/>
                <v:fill type="solid"/>
              </v:shape>
            </v:group>
            <v:group style="position:absolute;left:3929;top:-21;width:54;height:54" coordorigin="3929,-21" coordsize="54,54">
              <v:shape style="position:absolute;left:3929;top:-21;width:54;height:54" coordorigin="3929,-21" coordsize="54,54" path="m3976,23l3968,30,3958,33,3948,32,3938,27,3931,18,3929,9,3930,-2,3935,-11,3943,-18,3953,-21,3963,-20,3973,-15,3980,-7,3982,3,3981,14,3976,23xe" filled="false" stroked="true" strokeweight=".4pt" strokecolor="#231f20">
                <v:path arrowok="t"/>
              </v:shape>
            </v:group>
            <v:group style="position:absolute;left:3936;top:41;width:54;height:54" coordorigin="3936,41" coordsize="54,54">
              <v:shape style="position:absolute;left:3936;top:41;width:54;height:54" coordorigin="3936,41" coordsize="54,54" path="m3983,85l3975,92,3965,95,3955,94,3945,88,3938,80,3936,70,3937,60,3942,50,3950,44,3960,41,3970,42,3980,47,3987,55,3989,65,3988,75,3983,85xe" filled="false" stroked="true" strokeweight=".4pt" strokecolor="#231f20">
                <v:path arrowok="t"/>
              </v:shape>
            </v:group>
            <v:group style="position:absolute;left:3937;top:105;width:54;height:54" coordorigin="3937,105" coordsize="54,54">
              <v:shape style="position:absolute;left:3937;top:105;width:54;height:54" coordorigin="3937,105" coordsize="54,54" path="m3985,149l3977,156,3967,159,3956,158,3947,153,3940,145,3937,135,3938,124,3943,115,3952,108,3962,105,3972,106,3981,111,3988,120,3991,129,3990,140,3985,149xe" filled="false" stroked="true" strokeweight=".4pt" strokecolor="#231f20">
                <v:path arrowok="t"/>
              </v:shape>
            </v:group>
            <v:group style="position:absolute;left:3937;top:167;width:54;height:54" coordorigin="3937,167" coordsize="54,54">
              <v:shape style="position:absolute;left:3937;top:167;width:54;height:54" coordorigin="3937,167" coordsize="54,54" path="m3985,212l3976,218,3966,221,3956,220,3946,215,3940,207,3937,197,3938,187,3943,177,3951,170,3961,167,3972,168,3981,173,3988,182,3991,192,3990,202,3985,212xe" filled="false" stroked="true" strokeweight=".4pt" strokecolor="#231f20">
                <v:path arrowok="t"/>
              </v:shape>
            </v:group>
            <v:group style="position:absolute;left:3943;top:231;width:54;height:54" coordorigin="3943,231" coordsize="54,54">
              <v:shape style="position:absolute;left:3943;top:231;width:54;height:54" coordorigin="3943,231" coordsize="54,54" path="m3991,275l3982,282,3972,285,3962,284,3953,279,3946,271,3943,261,3944,250,3949,241,3957,234,3967,231,3978,232,3987,237,3994,246,3997,256,3996,266,3991,275xe" filled="false" stroked="true" strokeweight=".4pt" strokecolor="#231f20">
                <v:path arrowok="t"/>
              </v:shape>
            </v:group>
            <v:group style="position:absolute;left:3936;top:289;width:54;height:54" coordorigin="3936,289" coordsize="54,54">
              <v:shape style="position:absolute;left:3936;top:289;width:54;height:54" coordorigin="3936,289" coordsize="54,54" path="m3984,333l3976,340,3966,343,3956,342,3946,337,3939,328,3936,318,3937,308,3943,299,3951,292,3961,289,3971,290,3981,295,3987,303,3990,313,3989,324,3984,333xe" filled="false" stroked="true" strokeweight=".4pt" strokecolor="#231f20">
                <v:path arrowok="t"/>
              </v:shape>
            </v:group>
            <v:group style="position:absolute;left:3938;top:346;width:54;height:54" coordorigin="3938,346" coordsize="54,54">
              <v:shape style="position:absolute;left:3938;top:346;width:54;height:54" coordorigin="3938,346" coordsize="54,54" path="m3986,390l3978,397,3968,400,3958,399,3948,394,3941,386,3938,376,3939,365,3944,356,3953,349,3963,346,3973,347,3983,352,3989,361,3992,371,3991,381,3986,390xe" filled="false" stroked="true" strokeweight=".4pt" strokecolor="#231f20">
                <v:path arrowok="t"/>
              </v:shape>
            </v:group>
            <v:group style="position:absolute;left:3935;top:407;width:54;height:54" coordorigin="3935,407" coordsize="54,54">
              <v:shape style="position:absolute;left:3935;top:407;width:54;height:54" coordorigin="3935,407" coordsize="54,54" path="m3983,452l3975,458,3965,461,3955,460,3945,455,3938,447,3935,437,3936,426,3941,417,3950,410,3960,407,3970,408,3980,413,3986,422,3989,432,3988,442,3983,452xe" filled="false" stroked="true" strokeweight=".4pt" strokecolor="#231f20">
                <v:path arrowok="t"/>
              </v:shape>
            </v:group>
            <v:group style="position:absolute;left:3951;top:-20;width:18;height:512" coordorigin="3951,-20" coordsize="18,512">
              <v:shape style="position:absolute;left:3951;top:-20;width:18;height:512" coordorigin="3951,-20" coordsize="18,512" path="m3951,-20l3963,54,3968,159,3968,275,3965,382,3962,461,3961,492e" filled="false" stroked="true" strokeweight=".4pt" strokecolor="#231f20">
                <v:path arrowok="t"/>
              </v:shape>
              <v:shape style="position:absolute;left:2915;top:170;width:637;height:640" type="#_x0000_t75" stroked="false">
                <v:imagedata r:id="rId124" o:title=""/>
              </v:shape>
            </v:group>
            <v:group style="position:absolute;left:2938;top:447;width:405;height:342" coordorigin="2938,447" coordsize="405,342">
              <v:shape style="position:absolute;left:2938;top:447;width:405;height:342" coordorigin="2938,447" coordsize="405,342" path="m3256,447l3255,448,3245,457,3235,467,3225,477,3216,487,3186,515,3156,544,3126,573,3095,601,3075,621,3036,661,3016,680,2996,699,2975,718,2956,736,2938,755,2939,770,2947,777,2951,789,3030,763,3030,743,3032,725,3037,711,3046,700,3086,700,3089,696,3095,688,3093,676,3087,668,3084,657,3095,642,3113,631,3133,628,3165,628,3166,627,3176,616,3184,601,3187,583,3186,573,3186,564,3188,555,3194,547,3199,543,3209,538,3317,538,3338,534,3342,534,3333,523,3316,505,3296,486,3276,467,3260,448,3258,448,3256,447xe" filled="true" fillcolor="#ffffff" stroked="false">
                <v:path arrowok="t"/>
                <v:fill type="solid"/>
              </v:shape>
              <v:shape style="position:absolute;left:2938;top:447;width:405;height:342" coordorigin="2938,447" coordsize="405,342" path="m3086,700l3046,700,3057,700,3061,708,3082,706,3086,700xe" filled="true" fillcolor="#ffffff" stroked="false">
                <v:path arrowok="t"/>
                <v:fill type="solid"/>
              </v:shape>
              <v:shape style="position:absolute;left:2938;top:447;width:405;height:342" coordorigin="2938,447" coordsize="405,342" path="m3165,628l3133,628,3154,635,3165,628xe" filled="true" fillcolor="#ffffff" stroked="false">
                <v:path arrowok="t"/>
                <v:fill type="solid"/>
              </v:shape>
              <v:shape style="position:absolute;left:2938;top:447;width:405;height:342" coordorigin="2938,447" coordsize="405,342" path="m3317,538l3209,538,3226,539,3228,551,3240,555,3264,549,3288,544,3313,539,3317,538xe" filled="true" fillcolor="#ffffff" stroked="false">
                <v:path arrowok="t"/>
                <v:fill type="solid"/>
              </v:shape>
              <v:shape style="position:absolute;left:2938;top:447;width:405;height:342" coordorigin="2938,447" coordsize="405,342" path="m3342,534l3338,534,3343,534,3342,534xe" filled="true" fillcolor="#ffffff" stroked="false">
                <v:path arrowok="t"/>
                <v:fill type="solid"/>
              </v:shape>
              <v:shape style="position:absolute;left:2938;top:447;width:405;height:342" coordorigin="2938,447" coordsize="405,342" path="m3259,448l3258,448,3260,448,3259,448xe" filled="true" fillcolor="#ffffff" stroked="false">
                <v:path arrowok="t"/>
                <v:fill type="solid"/>
              </v:shape>
              <v:shape style="position:absolute;left:3416;top:-81;width:349;height:406" type="#_x0000_t75" stroked="false">
                <v:imagedata r:id="rId125" o:title=""/>
              </v:shape>
            </v:group>
            <w10:wrap type="none"/>
          </v:group>
        </w:pict>
      </w:r>
      <w:r>
        <w:rPr/>
        <w:pict>
          <v:group style="position:absolute;margin-left:257.208008pt;margin-top:-37.650166pt;width:121.6pt;height:96pt;mso-position-horizontal-relative:page;mso-position-vertical-relative:paragraph;z-index:2080" coordorigin="5144,-753" coordsize="2432,1920">
            <v:shape style="position:absolute;left:6571;top:160;width:637;height:640" type="#_x0000_t75" stroked="false">
              <v:imagedata r:id="rId126" o:title=""/>
            </v:shape>
            <v:group style="position:absolute;left:6780;top:437;width:405;height:342" coordorigin="6780,437" coordsize="405,342">
              <v:shape style="position:absolute;left:6780;top:437;width:405;height:342" coordorigin="6780,437" coordsize="405,342" path="m7128,690l7076,690,7085,701,7091,716,7093,734,7093,754,7171,779,7176,768,7183,760,7185,746,7167,727,7147,708,7128,690xe" filled="true" fillcolor="#ffffff" stroked="false">
                <v:path arrowok="t"/>
                <v:fill type="solid"/>
              </v:shape>
              <v:shape style="position:absolute;left:6780;top:437;width:405;height:342" coordorigin="6780,437" coordsize="405,342" path="m7055,618l6989,618,7010,622,7028,633,7039,648,7035,659,7030,667,7028,678,7034,687,7040,697,7062,698,7066,691,7076,690,7128,690,7106,671,7087,652,7055,618xe" filled="true" fillcolor="#ffffff" stroked="false">
                <v:path arrowok="t"/>
                <v:fill type="solid"/>
              </v:shape>
              <v:shape style="position:absolute;left:6780;top:437;width:405;height:342" coordorigin="6780,437" coordsize="405,342" path="m6961,529l6913,529,6924,534,6928,538,6935,546,6937,554,6936,563,6936,574,6939,592,6946,606,6957,618,6969,625,6989,618,7055,618,7048,612,7028,592,6997,563,6967,534,6961,529xe" filled="true" fillcolor="#ffffff" stroked="false">
                <v:path arrowok="t"/>
                <v:fill type="solid"/>
              </v:shape>
              <v:shape style="position:absolute;left:6780;top:437;width:405;height:342" coordorigin="6780,437" coordsize="405,342" path="m6956,524l6785,524,6810,529,6834,534,6859,540,6883,545,6895,542,6897,529,6913,529,6961,529,6956,524xe" filled="true" fillcolor="#ffffff" stroked="false">
                <v:path arrowok="t"/>
                <v:fill type="solid"/>
              </v:shape>
              <v:shape style="position:absolute;left:6780;top:437;width:405;height:342" coordorigin="6780,437" coordsize="405,342" path="m6863,438l6846,458,6827,477,6807,495,6789,514,6780,525,6785,524,6956,524,6937,506,6907,477,6897,467,6888,457,6878,447,6869,439,6864,439,6863,438xe" filled="true" fillcolor="#ffffff" stroked="false">
                <v:path arrowok="t"/>
                <v:fill type="solid"/>
              </v:shape>
              <v:shape style="position:absolute;left:6780;top:437;width:405;height:342" coordorigin="6780,437" coordsize="405,342" path="m6867,437l6864,439,6869,439,6868,438,6867,437xe" filled="true" fillcolor="#ffffff" stroked="false">
                <v:path arrowok="t"/>
                <v:fill type="solid"/>
              </v:shape>
            </v:group>
            <v:group style="position:absolute;left:5810;top:-749;width:727;height:727" coordorigin="5810,-749" coordsize="727,727">
              <v:shape style="position:absolute;left:5810;top:-749;width:727;height:727" coordorigin="5810,-749" coordsize="727,727" path="m6537,-386l6530,-312,6508,-244,6475,-182,6430,-129,6377,-84,6315,-51,6247,-30,6173,-22,6100,-30,6032,-51,5970,-84,5916,-129,5872,-182,5839,-244,5817,-312,5810,-386,5817,-459,5839,-527,5872,-589,5916,-643,5970,-687,6032,-720,6100,-742,6173,-749,6247,-742,6315,-720,6377,-687,6430,-643,6475,-589,6508,-527,6530,-459,6537,-386xe" filled="false" stroked="true" strokeweight=".4pt" strokecolor="#231f20">
                <v:path arrowok="t"/>
              </v:shape>
            </v:group>
            <v:group style="position:absolute;left:5836;top:-728;width:674;height:674" coordorigin="5836,-728" coordsize="674,674">
              <v:shape style="position:absolute;left:5836;top:-728;width:674;height:674" coordorigin="5836,-728" coordsize="674,674" path="m6510,-391l6502,-313,6476,-242,6436,-180,6384,-128,6322,-88,6251,-62,6173,-54,6096,-62,6025,-88,5963,-128,5911,-180,5871,-242,5845,-313,5836,-391,5845,-468,5871,-539,5911,-601,5963,-654,6025,-693,6096,-719,6173,-728,6251,-719,6322,-693,6384,-654,6436,-601,6476,-539,6502,-468,6510,-391xe" filled="false" stroked="true" strokeweight=".4pt" strokecolor="#231f20">
                <v:path arrowok="t"/>
              </v:shape>
              <v:shape style="position:absolute;left:6358;top:-90;width:349;height:406" type="#_x0000_t75" stroked="false">
                <v:imagedata r:id="rId127" o:title=""/>
              </v:shape>
            </v:group>
            <v:group style="position:absolute;left:6013;top:361;width:381;height:806" coordorigin="6013,361" coordsize="381,806">
              <v:shape style="position:absolute;left:6013;top:361;width:381;height:806" coordorigin="6013,361" coordsize="381,806" path="m6210,916l6186,916,6199,929,6200,936,6198,948,6175,962,6168,987,6176,1012,6197,1031,6191,1042,6182,1053,6173,1064,6167,1073,6180,1096,6193,1120,6208,1143,6224,1166,6240,1163,6256,1158,6271,1150,6277,1145,6232,1145,6190,1075,6203,1059,6213,1045,6218,1030,6219,1016,6215,1013,6203,1013,6187,997,6189,985,6190,975,6199,967,6209,965,6218,959,6220,940,6214,921,6210,916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249,686l6223,686,6224,687,6227,688,6227,690,6228,702,6229,716,6230,731,6231,744,6235,788,6238,828,6242,868,6247,910,6249,938,6252,994,6254,1021,6258,1049,6261,1077,6263,1103,6264,1129,6254,1139,6243,1140,6232,1145,6277,1145,6285,1140,6303,1117,6305,1112,6282,1112,6283,1103,6275,1029,6274,1006,6267,926,6260,844,6252,764,6245,687,6249,686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343,678l6318,678,6315,689,6311,700,6307,711,6304,722,6297,726,6287,726,6277,727,6269,730,6267,738,6267,750,6269,776,6275,851,6285,987,6289,1047,6291,1064,6292,1079,6291,1094,6286,1108,6282,1112,6305,1112,6311,1096,6311,1094,6312,1079,6312,1073,6303,962,6298,896,6293,818,6289,747,6293,746,6300,746,6319,740,6322,735,6325,724,6327,713,6331,702,6335,692,6341,682,6343,678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210,1009l6203,1013,6215,1013,6210,1009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206,796l6176,796,6187,806,6185,815,6177,818,6170,828,6160,849,6155,874,6157,897,6169,914,6176,920,6186,916,6210,916,6200,905,6180,896,6176,883,6199,824,6210,821,6206,798,6206,796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188,361l6114,383,6047,442,6013,554,6024,614,6053,668,6062,678,6081,699,6090,710,6131,764,6140,777,6148,788,6157,796,6168,804,6176,796,6206,796,6202,787,6200,785,6179,785,6168,780,6154,760,6138,739,6123,719,6108,699,6104,696,6118,694,6143,692,6170,691,6198,690,6223,686,6249,686,6263,684,6300,681,6318,678,6343,678,6344,678,6099,678,6087,675,6048,621,6033,538,6042,495,6088,425,6148,390,6209,381,6285,381,6264,370,6225,362,6188,361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189,777l6179,785,6200,785,6189,777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300,746l6293,746,6300,746,6300,746xe" filled="true" fillcolor="#231f20" stroked="false">
                <v:path arrowok="t"/>
                <v:fill type="solid"/>
              </v:shape>
              <v:shape style="position:absolute;left:6013;top:361;width:381;height:806" coordorigin="6013,361" coordsize="381,806" path="m6285,381l6209,381,6239,385,6270,395,6298,411,6344,457,6369,511,6373,569,6356,625,6351,636,6345,649,6333,659,6317,660,6307,661,6268,664,6190,669,6150,672,6134,674,6116,677,6099,678,6344,678,6346,675,6352,670,6358,663,6387,602,6394,537,6378,475,6342,421,6303,389,6285,381xe" filled="true" fillcolor="#231f20" stroked="false">
                <v:path arrowok="t"/>
                <v:fill type="solid"/>
              </v:shape>
              <v:shape style="position:absolute;left:6033;top:381;width:340;height:297" type="#_x0000_t75" stroked="false">
                <v:imagedata r:id="rId128" o:title=""/>
              </v:shape>
            </v:group>
            <v:group style="position:absolute;left:6245;top:678;width:74;height:434" coordorigin="6245,678" coordsize="74,434">
              <v:shape style="position:absolute;left:6245;top:678;width:74;height:434" coordorigin="6245,678" coordsize="74,434" path="m6318,678l6300,681,6263,684,6245,687,6253,766,6260,846,6267,926,6274,1006,6275,1029,6277,1053,6280,1077,6282,1099,6283,1103,6282,1112,6286,1108,6291,1093,6292,1079,6291,1064,6289,1047,6284,979,6274,844,6269,776,6268,764,6267,750,6267,738,6269,730,6277,727,6287,726,6297,726,6304,722,6307,711,6311,700,6315,689,6318,678xe" filled="true" fillcolor="#ffffff" stroked="false">
                <v:path arrowok="t"/>
                <v:fill type="solid"/>
              </v:shape>
            </v:group>
            <v:group style="position:absolute;left:6104;top:686;width:161;height:460" coordorigin="6104,686" coordsize="161,460">
              <v:shape style="position:absolute;left:6104;top:686;width:161;height:460" coordorigin="6104,686" coordsize="161,460" path="m6253,1009l6210,1009,6219,1016,6218,1030,6213,1045,6203,1059,6190,1075,6232,1145,6243,1140,6254,1139,6264,1129,6263,1103,6260,1076,6258,1049,6254,1021,6253,1009xe" filled="true" fillcolor="#ffffff" stroked="false">
                <v:path arrowok="t"/>
                <v:fill type="solid"/>
              </v:shape>
              <v:shape style="position:absolute;left:6104;top:686;width:161;height:460" coordorigin="6104,686" coordsize="161,460" path="m6234,777l6189,777,6202,787,6206,798,6210,821,6199,824,6189,836,6180,851,6176,867,6176,883,6180,897,6200,905,6214,921,6220,940,6218,959,6209,965,6199,968,6190,975,6189,985,6187,997,6203,1013,6210,1009,6253,1009,6252,994,6249,938,6247,910,6242,867,6238,826,6235,785,6234,777xe" filled="true" fillcolor="#ffffff" stroked="false">
                <v:path arrowok="t"/>
                <v:fill type="solid"/>
              </v:shape>
              <v:shape style="position:absolute;left:6104;top:686;width:161;height:460" coordorigin="6104,686" coordsize="161,460" path="m6223,686l6198,690,6170,691,6143,692,6118,694,6104,696,6108,699,6123,719,6138,739,6154,760,6168,780,6179,785,6189,777,6234,777,6231,744,6230,730,6229,716,6228,702,6227,689,6227,688,6224,687,6223,686xe" filled="true" fillcolor="#ffffff" stroked="false">
                <v:path arrowok="t"/>
                <v:fill type="solid"/>
              </v:shape>
            </v:group>
            <v:group style="position:absolute;left:6158;top:-21;width:54;height:54" coordorigin="6158,-21" coordsize="54,54">
              <v:shape style="position:absolute;left:6158;top:-21;width:54;height:54" coordorigin="6158,-21" coordsize="54,54" path="m6205,23l6197,30,6187,33,6177,32,6167,27,6161,18,6158,9,6159,-2,6164,-11,6172,-18,6182,-21,6192,-20,6202,-15,6209,-7,6212,3,6210,14,6205,23xe" filled="false" stroked="true" strokeweight=".4pt" strokecolor="#231f20">
                <v:path arrowok="t"/>
              </v:shape>
            </v:group>
            <v:group style="position:absolute;left:6165;top:41;width:54;height:54" coordorigin="6165,41" coordsize="54,54">
              <v:shape style="position:absolute;left:6165;top:41;width:54;height:54" coordorigin="6165,41" coordsize="54,54" path="m6212,85l6204,92,6194,95,6184,94,6174,88,6168,80,6165,70,6166,60,6171,50,6179,44,6189,41,6199,42,6209,47,6216,55,6219,65,6217,75,6212,85xe" filled="false" stroked="true" strokeweight=".4pt" strokecolor="#231f20">
                <v:path arrowok="t"/>
              </v:shape>
            </v:group>
            <v:group style="position:absolute;left:6166;top:105;width:54;height:54" coordorigin="6166,105" coordsize="54,54">
              <v:shape style="position:absolute;left:6166;top:105;width:54;height:54" coordorigin="6166,105" coordsize="54,54" path="m6214,149l6206,156,6196,159,6185,158,6176,153,6169,145,6166,135,6167,124,6172,115,6181,108,6191,105,6201,106,6210,111,6217,120,6220,129,6219,140,6214,149xe" filled="false" stroked="true" strokeweight=".4pt" strokecolor="#231f20">
                <v:path arrowok="t"/>
              </v:shape>
            </v:group>
            <v:group style="position:absolute;left:6166;top:167;width:54;height:54" coordorigin="6166,167" coordsize="54,54">
              <v:shape style="position:absolute;left:6166;top:167;width:54;height:54" coordorigin="6166,167" coordsize="54,54" path="m6214,212l6205,218,6195,221,6185,220,6176,215,6169,207,6166,197,6167,187,6172,177,6180,170,6190,167,6201,168,6210,173,6217,182,6220,192,6219,202,6214,212xe" filled="false" stroked="true" strokeweight=".4pt" strokecolor="#231f20">
                <v:path arrowok="t"/>
              </v:shape>
            </v:group>
            <v:group style="position:absolute;left:6172;top:231;width:54;height:54" coordorigin="6172,231" coordsize="54,54">
              <v:shape style="position:absolute;left:6172;top:231;width:54;height:54" coordorigin="6172,231" coordsize="54,54" path="m6220,275l6211,282,6201,285,6191,284,6182,279,6175,271,6172,261,6173,250,6178,241,6186,234,6196,231,6207,232,6216,237,6223,246,6226,256,6225,266,6220,275xe" filled="false" stroked="true" strokeweight=".4pt" strokecolor="#231f20">
                <v:path arrowok="t"/>
              </v:shape>
            </v:group>
            <v:group style="position:absolute;left:6166;top:289;width:54;height:54" coordorigin="6166,289" coordsize="54,54">
              <v:shape style="position:absolute;left:6166;top:289;width:54;height:54" coordorigin="6166,289" coordsize="54,54" path="m6213,333l6205,340,6195,343,6185,342,6175,337,6168,328,6166,318,6167,308,6172,299,6180,292,6190,289,6200,290,6210,295,6217,303,6219,313,6218,324,6213,333xe" filled="false" stroked="true" strokeweight=".4pt" strokecolor="#231f20">
                <v:path arrowok="t"/>
              </v:shape>
            </v:group>
            <v:group style="position:absolute;left:6167;top:346;width:54;height:54" coordorigin="6167,346" coordsize="54,54">
              <v:shape style="position:absolute;left:6167;top:346;width:54;height:54" coordorigin="6167,346" coordsize="54,54" path="m6215,390l6207,397,6197,400,6187,399,6177,394,6170,386,6167,376,6168,365,6173,356,6182,349,6192,346,6202,347,6212,352,6218,361,6221,371,6220,381,6215,390xe" filled="false" stroked="true" strokeweight=".4pt" strokecolor="#231f20">
                <v:path arrowok="t"/>
              </v:shape>
            </v:group>
            <v:group style="position:absolute;left:6164;top:407;width:54;height:54" coordorigin="6164,407" coordsize="54,54">
              <v:shape style="position:absolute;left:6164;top:407;width:54;height:54" coordorigin="6164,407" coordsize="54,54" path="m6212,452l6204,458,6194,461,6184,460,6174,455,6167,447,6164,437,6165,426,6171,417,6179,410,6189,407,6199,408,6209,413,6215,422,6218,432,6217,442,6212,452xe" filled="false" stroked="true" strokeweight=".4pt" strokecolor="#231f20">
                <v:path arrowok="t"/>
              </v:shape>
            </v:group>
            <v:group style="position:absolute;left:6180;top:-20;width:18;height:512" coordorigin="6180,-20" coordsize="18,512">
              <v:shape style="position:absolute;left:6180;top:-20;width:18;height:512" coordorigin="6180,-20" coordsize="18,512" path="m6180,-20l6192,54,6197,159,6197,275,6195,382,6192,461,6190,492e" filled="false" stroked="true" strokeweight=".4pt" strokecolor="#231f20">
                <v:path arrowok="t"/>
              </v:shape>
              <v:shape style="position:absolute;left:5144;top:170;width:637;height:640" type="#_x0000_t75" stroked="false">
                <v:imagedata r:id="rId129" o:title=""/>
              </v:shape>
            </v:group>
            <v:group style="position:absolute;left:5167;top:447;width:405;height:342" coordorigin="5167,447" coordsize="405,342">
              <v:shape style="position:absolute;left:5167;top:447;width:405;height:342" coordorigin="5167,447" coordsize="405,342" path="m5485,447l5484,448,5474,457,5464,467,5454,477,5445,487,5415,515,5385,544,5355,573,5324,601,5304,621,5265,661,5245,680,5225,699,5204,718,5185,736,5167,755,5168,770,5176,777,5180,789,5259,763,5259,743,5261,725,5266,711,5276,700,5315,700,5318,696,5324,688,5322,676,5316,668,5313,657,5324,642,5342,631,5362,628,5394,628,5395,627,5406,616,5413,601,5416,583,5415,573,5415,564,5417,555,5423,547,5428,543,5439,538,5546,538,5567,534,5571,534,5562,523,5545,505,5525,486,5505,467,5489,448,5487,448,5485,447xe" filled="true" fillcolor="#ffffff" stroked="false">
                <v:path arrowok="t"/>
                <v:fill type="solid"/>
              </v:shape>
              <v:shape style="position:absolute;left:5167;top:447;width:405;height:342" coordorigin="5167,447" coordsize="405,342" path="m5315,700l5276,700,5286,700,5290,708,5311,706,5315,700xe" filled="true" fillcolor="#ffffff" stroked="false">
                <v:path arrowok="t"/>
                <v:fill type="solid"/>
              </v:shape>
              <v:shape style="position:absolute;left:5167;top:447;width:405;height:342" coordorigin="5167,447" coordsize="405,342" path="m5394,628l5362,628,5383,635,5394,628xe" filled="true" fillcolor="#ffffff" stroked="false">
                <v:path arrowok="t"/>
                <v:fill type="solid"/>
              </v:shape>
              <v:shape style="position:absolute;left:5167;top:447;width:405;height:342" coordorigin="5167,447" coordsize="405,342" path="m5546,538l5439,538,5455,539,5457,551,5469,555,5493,549,5517,544,5542,539,5546,538xe" filled="true" fillcolor="#ffffff" stroked="false">
                <v:path arrowok="t"/>
                <v:fill type="solid"/>
              </v:shape>
              <v:shape style="position:absolute;left:5167;top:447;width:405;height:342" coordorigin="5167,447" coordsize="405,342" path="m5571,534l5567,534,5572,534,5571,534xe" filled="true" fillcolor="#ffffff" stroked="false">
                <v:path arrowok="t"/>
                <v:fill type="solid"/>
              </v:shape>
              <v:shape style="position:absolute;left:5167;top:447;width:405;height:342" coordorigin="5167,447" coordsize="405,342" path="m5488,448l5487,448,5489,448,5488,448xe" filled="true" fillcolor="#ffffff" stroked="false">
                <v:path arrowok="t"/>
                <v:fill type="solid"/>
              </v:shape>
              <v:shape style="position:absolute;left:5645;top:-81;width:349;height:406" type="#_x0000_t75" stroked="false">
                <v:imagedata r:id="rId130" o:title=""/>
              </v:shape>
              <v:shape style="position:absolute;left:6844;top:-210;width:731;height:503" type="#_x0000_t75" stroked="false">
                <v:imagedata r:id="rId131" o:title=""/>
              </v:shape>
            </v:group>
            <v:group style="position:absolute;left:7103;top:33;width:454;height:242" coordorigin="7103,33" coordsize="454,242">
              <v:shape style="position:absolute;left:7103;top:33;width:454;height:242" coordorigin="7103,33" coordsize="454,242" path="m7513,216l7434,216,7446,224,7455,236,7462,253,7468,272,7550,274,7551,262,7557,252,7554,238,7531,225,7513,216xe" filled="true" fillcolor="#ffffff" stroked="false">
                <v:path arrowok="t"/>
                <v:fill type="solid"/>
              </v:shape>
              <v:shape style="position:absolute;left:7103;top:33;width:454;height:242" coordorigin="7103,33" coordsize="454,242" path="m7421,169l7351,169,7371,174,7386,186,7386,197,7383,206,7384,218,7392,224,7401,232,7423,228,7424,219,7434,216,7513,216,7507,213,7482,201,7457,188,7433,176,7421,169xe" filled="true" fillcolor="#ffffff" stroked="false">
                <v:path arrowok="t"/>
                <v:fill type="solid"/>
              </v:shape>
              <v:shape style="position:absolute;left:7103;top:33;width:454;height:242" coordorigin="7103,33" coordsize="454,242" path="m7303,107l7232,107,7244,109,7249,112,7258,117,7262,125,7264,135,7266,144,7274,160,7285,172,7299,180,7313,184,7330,171,7351,169,7421,169,7385,148,7360,135,7322,117,7303,107xe" filled="true" fillcolor="#ffffff" stroked="false">
                <v:path arrowok="t"/>
                <v:fill type="solid"/>
              </v:shape>
              <v:shape style="position:absolute;left:7103;top:33;width:454;height:242" coordorigin="7103,33" coordsize="454,242" path="m7162,33l7159,35,7158,35,7148,58,7134,82,7120,105,7109,128,7103,141,7107,139,7133,137,7158,135,7183,133,7208,132,7218,125,7216,112,7232,107,7303,107,7211,60,7199,53,7187,46,7175,39,7166,35,7159,35,7158,34,7165,34,7163,33,7162,33xe" filled="true" fillcolor="#ffffff" stroked="false">
                <v:path arrowok="t"/>
                <v:fill type="solid"/>
              </v:shape>
              <v:shape style="position:absolute;left:6533;top:-329;width:427;height:286" type="#_x0000_t75" stroked="false">
                <v:imagedata r:id="rId132" o:title=""/>
              </v:shape>
            </v:group>
            <v:group style="position:absolute;left:6539;top:-308;width:438;height:267" coordorigin="6539,-308" coordsize="438,267">
              <v:shape style="position:absolute;left:6539;top:-308;width:438;height:267" coordorigin="6539,-308" coordsize="438,267" path="m6539,-308l6608,-278,6700,-226,6798,-164,6887,-104,6951,-60,6977,-42e" filled="false" stroked="true" strokeweight=".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6.852722pt;margin-top:-37.650166pt;width:140.050pt;height:96pt;mso-position-horizontal-relative:page;mso-position-vertical-relative:paragraph;z-index:2104" coordorigin="7737,-753" coordsize="2801,1920">
            <v:shape style="position:absolute;left:9533;top:160;width:637;height:640" type="#_x0000_t75" stroked="false">
              <v:imagedata r:id="rId133" o:title=""/>
            </v:shape>
            <v:group style="position:absolute;left:9742;top:437;width:405;height:342" coordorigin="9742,437" coordsize="405,342">
              <v:shape style="position:absolute;left:9742;top:437;width:405;height:342" coordorigin="9742,437" coordsize="405,342" path="m10090,690l10039,690,10048,701,10053,716,10055,734,10055,754,10134,779,10138,768,10146,760,10147,746,10129,727,10110,708,10090,690xe" filled="true" fillcolor="#ffffff" stroked="false">
                <v:path arrowok="t"/>
                <v:fill type="solid"/>
              </v:shape>
              <v:shape style="position:absolute;left:9742;top:437;width:405;height:342" coordorigin="9742,437" coordsize="405,342" path="m10017,618l9952,618,9973,622,9990,633,10001,648,9998,659,9992,667,9990,678,9997,687,10003,697,10025,698,10028,691,10039,690,10090,690,10069,671,10049,652,10017,618xe" filled="true" fillcolor="#ffffff" stroked="false">
                <v:path arrowok="t"/>
                <v:fill type="solid"/>
              </v:shape>
              <v:shape style="position:absolute;left:9742;top:437;width:405;height:342" coordorigin="9742,437" coordsize="405,342" path="m9923,529l9876,529,9886,534,9891,538,9898,546,9899,554,9899,563,9898,574,9901,592,9909,606,9919,618,9932,625,9952,618,10017,618,10011,612,9990,592,9960,563,9929,534,9923,529xe" filled="true" fillcolor="#ffffff" stroked="false">
                <v:path arrowok="t"/>
                <v:fill type="solid"/>
              </v:shape>
              <v:shape style="position:absolute;left:9742;top:437;width:405;height:342" coordorigin="9742,437" coordsize="405,342" path="m9919,524l9747,524,9772,529,9797,534,9822,540,9846,545,9858,542,9859,529,9876,529,9923,529,9919,524xe" filled="true" fillcolor="#ffffff" stroked="false">
                <v:path arrowok="t"/>
                <v:fill type="solid"/>
              </v:shape>
              <v:shape style="position:absolute;left:9742;top:437;width:405;height:342" coordorigin="9742,437" coordsize="405,342" path="m9826,438l9809,458,9789,477,9769,495,9752,514,9742,525,9747,524,9919,524,9899,506,9870,477,9860,467,9850,457,9840,447,9831,439,9827,439,9826,438xe" filled="true" fillcolor="#ffffff" stroked="false">
                <v:path arrowok="t"/>
                <v:fill type="solid"/>
              </v:shape>
              <v:shape style="position:absolute;left:9742;top:437;width:405;height:342" coordorigin="9742,437" coordsize="405,342" path="m9830,437l9827,439,9831,439,9830,438,9830,437xe" filled="true" fillcolor="#ffffff" stroked="false">
                <v:path arrowok="t"/>
                <v:fill type="solid"/>
              </v:shape>
            </v:group>
            <v:group style="position:absolute;left:8773;top:-749;width:727;height:727" coordorigin="8773,-749" coordsize="727,727">
              <v:shape style="position:absolute;left:8773;top:-749;width:727;height:727" coordorigin="8773,-749" coordsize="727,727" path="m9499,-386l9492,-312,9471,-244,9437,-182,9393,-129,9339,-84,9277,-51,9209,-30,9136,-22,9063,-30,8995,-51,8933,-84,8879,-129,8835,-182,8801,-244,8780,-312,8773,-386,8780,-459,8801,-527,8835,-589,8879,-643,8933,-687,8995,-720,9063,-742,9136,-749,9209,-742,9277,-720,9339,-687,9393,-643,9437,-589,9471,-527,9492,-459,9499,-386xe" filled="false" stroked="true" strokeweight=".4pt" strokecolor="#231f20">
                <v:path arrowok="t"/>
              </v:shape>
            </v:group>
            <v:group style="position:absolute;left:8799;top:-728;width:674;height:674" coordorigin="8799,-728" coordsize="674,674">
              <v:shape style="position:absolute;left:8799;top:-728;width:674;height:674" coordorigin="8799,-728" coordsize="674,674" path="m9473,-391l9464,-313,9439,-242,9399,-180,9347,-128,9284,-88,9213,-62,9136,-54,9059,-62,8988,-88,8925,-128,8873,-180,8833,-242,8808,-313,8799,-391,8808,-468,8833,-539,8873,-601,8925,-654,8988,-693,9059,-719,9136,-728,9213,-719,9284,-693,9347,-654,9399,-601,9439,-539,9464,-468,9473,-391xe" filled="false" stroked="true" strokeweight=".4pt" strokecolor="#231f20">
                <v:path arrowok="t"/>
              </v:shape>
              <v:shape style="position:absolute;left:9321;top:-90;width:349;height:406" type="#_x0000_t75" stroked="false">
                <v:imagedata r:id="rId134" o:title=""/>
              </v:shape>
            </v:group>
            <v:group style="position:absolute;left:8976;top:361;width:381;height:806" coordorigin="8976,361" coordsize="381,806">
              <v:shape style="position:absolute;left:8976;top:361;width:381;height:806" coordorigin="8976,361" coordsize="381,806" path="m9173,916l9148,916,9161,929,9162,936,9160,948,9138,962,9131,987,9139,1012,9160,1031,9154,1042,9144,1053,9135,1064,9130,1073,9142,1096,9155,1120,9170,1143,9186,1166,9202,1163,9218,1158,9233,1150,9240,1145,9195,1145,9152,1075,9165,1059,9175,1045,9181,1030,9181,1016,9177,1013,9165,1013,9150,997,9152,985,9153,975,9162,967,9171,965,9180,959,9182,940,9176,921,9173,916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211,686l9186,686,9186,687,9189,688,9189,690,9191,702,9192,716,9192,731,9193,744,9197,788,9201,828,9205,868,9209,910,9211,938,9214,994,9217,1021,9220,1049,9223,1077,9225,1103,9227,1129,9216,1139,9205,1140,9195,1145,9240,1145,9248,1140,9266,1117,9268,1112,9244,1112,9245,1103,9238,1029,9236,1006,9230,926,9223,844,9215,764,9207,687,9211,686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306,678l9281,678,9277,689,9273,700,9269,711,9267,722,9260,726,9250,726,9240,727,9232,730,9229,738,9229,750,9232,776,9237,851,9247,987,9252,1047,9254,1064,9255,1079,9254,1094,9249,1108,9244,1112,9268,1112,9273,1096,9274,1094,9274,1079,9274,1073,9266,962,9261,896,9255,818,9251,747,9256,746,9263,746,9281,740,9285,735,9287,724,9290,713,9293,702,9298,692,9303,682,9306,678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173,1009l9165,1013,9177,1013,9173,1009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168,796l9138,796,9149,806,9148,815,9139,818,9133,828,9122,849,9117,874,9120,897,9131,914,9138,920,9148,916,9173,916,9163,905,9143,896,9139,883,9161,824,9172,821,9169,798,9168,796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150,361l9077,383,9009,442,8976,554,8986,614,9016,668,9024,678,9043,699,9053,710,9094,764,9102,777,9111,788,9120,796,9131,804,9138,796,9168,796,9164,787,9162,785,9142,785,9130,780,9116,760,9101,739,9085,719,9070,699,9066,696,9081,694,9106,692,9133,691,9160,690,9186,686,9211,686,9226,684,9262,681,9281,678,9306,678,9306,678,9062,678,9049,675,9010,621,8995,538,9004,495,9051,425,9111,390,9171,381,9248,381,9227,370,9188,362,9150,361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151,777l9142,785,9162,785,9151,777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263,746l9256,746,9262,746,9263,746xe" filled="true" fillcolor="#231f20" stroked="false">
                <v:path arrowok="t"/>
                <v:fill type="solid"/>
              </v:shape>
              <v:shape style="position:absolute;left:8976;top:361;width:381;height:806" coordorigin="8976,361" coordsize="381,806" path="m9248,381l9171,381,9202,385,9232,395,9261,411,9307,457,9331,511,9335,569,9319,625,9314,636,9307,649,9296,659,9280,660,9270,661,9231,664,9153,669,9112,672,9096,674,9078,677,9062,678,9306,678,9308,675,9315,670,9320,663,9350,602,9356,537,9341,475,9304,421,9266,389,9248,381xe" filled="true" fillcolor="#231f20" stroked="false">
                <v:path arrowok="t"/>
                <v:fill type="solid"/>
              </v:shape>
              <v:shape style="position:absolute;left:8995;top:381;width:340;height:297" type="#_x0000_t75" stroked="false">
                <v:imagedata r:id="rId128" o:title=""/>
              </v:shape>
            </v:group>
            <v:group style="position:absolute;left:9207;top:678;width:74;height:434" coordorigin="9207,678" coordsize="74,434">
              <v:shape style="position:absolute;left:9207;top:678;width:74;height:434" coordorigin="9207,678" coordsize="74,434" path="m9281,678l9262,681,9226,684,9207,687,9215,766,9223,846,9230,926,9236,1006,9238,1029,9240,1053,9242,1077,9245,1099,9245,1103,9244,1112,9249,1108,9254,1093,9255,1079,9254,1064,9252,1047,9247,979,9237,844,9232,776,9231,764,9229,750,9229,738,9232,730,9240,727,9250,726,9260,726,9267,722,9269,711,9273,700,9277,689,9281,678xe" filled="true" fillcolor="#ffffff" stroked="false">
                <v:path arrowok="t"/>
                <v:fill type="solid"/>
              </v:shape>
            </v:group>
            <v:group style="position:absolute;left:9066;top:686;width:161;height:460" coordorigin="9066,686" coordsize="161,460">
              <v:shape style="position:absolute;left:9066;top:686;width:161;height:460" coordorigin="9066,686" coordsize="161,460" path="m9216,1009l9173,1009,9181,1016,9181,1030,9175,1045,9165,1059,9152,1075,9195,1145,9205,1140,9216,1139,9227,1129,9225,1103,9223,1076,9220,1049,9217,1021,9216,1009xe" filled="true" fillcolor="#ffffff" stroked="false">
                <v:path arrowok="t"/>
                <v:fill type="solid"/>
              </v:shape>
              <v:shape style="position:absolute;left:9066;top:686;width:161;height:460" coordorigin="9066,686" coordsize="161,460" path="m9196,777l9151,777,9164,787,9169,798,9172,821,9161,824,9151,836,9142,851,9138,867,9139,883,9143,897,9163,905,9176,921,9182,940,9180,959,9171,965,9162,968,9153,975,9152,985,9150,997,9165,1013,9173,1009,9216,1009,9214,994,9211,938,9209,910,9205,867,9201,826,9197,785,9196,777xe" filled="true" fillcolor="#ffffff" stroked="false">
                <v:path arrowok="t"/>
                <v:fill type="solid"/>
              </v:shape>
              <v:shape style="position:absolute;left:9066;top:686;width:161;height:460" coordorigin="9066,686" coordsize="161,460" path="m9186,686l9160,690,9133,691,9106,692,9081,694,9066,696,9070,699,9085,719,9101,739,9116,760,9130,780,9142,785,9151,777,9196,777,9193,744,9192,730,9192,716,9191,702,9189,689,9189,688,9186,687,9186,686xe" filled="true" fillcolor="#ffffff" stroked="false">
                <v:path arrowok="t"/>
                <v:fill type="solid"/>
              </v:shape>
            </v:group>
            <v:group style="position:absolute;left:9120;top:-21;width:54;height:54" coordorigin="9120,-21" coordsize="54,54">
              <v:shape style="position:absolute;left:9120;top:-21;width:54;height:54" coordorigin="9120,-21" coordsize="54,54" path="m9168,23l9160,30,9150,33,9139,32,9130,27,9123,18,9120,9,9121,-2,9126,-11,9135,-18,9145,-21,9155,-20,9164,-15,9171,-7,9174,3,9173,14,9168,23xe" filled="false" stroked="true" strokeweight=".4pt" strokecolor="#231f20">
                <v:path arrowok="t"/>
              </v:shape>
            </v:group>
            <v:group style="position:absolute;left:9127;top:41;width:54;height:54" coordorigin="9127,41" coordsize="54,54">
              <v:shape style="position:absolute;left:9127;top:41;width:54;height:54" coordorigin="9127,41" coordsize="54,54" path="m9175,85l9167,92,9157,95,9146,94,9137,88,9130,80,9127,70,9128,60,9133,50,9142,44,9152,41,9162,42,9171,47,9178,55,9181,65,9180,75,9175,85xe" filled="false" stroked="true" strokeweight=".4pt" strokecolor="#231f20">
                <v:path arrowok="t"/>
              </v:shape>
            </v:group>
            <v:group style="position:absolute;left:9129;top:105;width:54;height:54" coordorigin="9129,105" coordsize="54,54">
              <v:shape style="position:absolute;left:9129;top:105;width:54;height:54" coordorigin="9129,105" coordsize="54,54" path="m9177,149l9168,156,9158,159,9148,158,9138,153,9132,145,9129,135,9130,124,9135,115,9143,108,9153,105,9164,106,9173,111,9180,120,9183,129,9182,140,9177,149xe" filled="false" stroked="true" strokeweight=".4pt" strokecolor="#231f20">
                <v:path arrowok="t"/>
              </v:shape>
            </v:group>
            <v:group style="position:absolute;left:9128;top:167;width:54;height:54" coordorigin="9128,167" coordsize="54,54">
              <v:shape style="position:absolute;left:9128;top:167;width:54;height:54" coordorigin="9128,167" coordsize="54,54" path="m9176,212l9168,218,9158,221,9148,220,9138,215,9131,207,9128,197,9129,187,9134,177,9143,170,9153,167,9163,168,9173,173,9179,182,9182,192,9181,202,9176,212xe" filled="false" stroked="true" strokeweight=".4pt" strokecolor="#231f20">
                <v:path arrowok="t"/>
              </v:shape>
            </v:group>
            <v:group style="position:absolute;left:9134;top:231;width:54;height:54" coordorigin="9134,231" coordsize="54,54">
              <v:shape style="position:absolute;left:9134;top:231;width:54;height:54" coordorigin="9134,231" coordsize="54,54" path="m9182,275l9174,282,9164,285,9154,284,9144,279,9137,271,9134,261,9135,250,9141,241,9149,234,9159,231,9169,232,9179,237,9185,246,9188,256,9187,266,9182,275xe" filled="false" stroked="true" strokeweight=".4pt" strokecolor="#231f20">
                <v:path arrowok="t"/>
              </v:shape>
            </v:group>
            <v:group style="position:absolute;left:9128;top:289;width:54;height:54" coordorigin="9128,289" coordsize="54,54">
              <v:shape style="position:absolute;left:9128;top:289;width:54;height:54" coordorigin="9128,289" coordsize="54,54" path="m9176,333l9167,340,9158,343,9147,342,9138,337,9131,328,9128,318,9129,308,9134,299,9142,292,9152,289,9163,290,9172,295,9179,303,9182,313,9181,324,9176,333xe" filled="false" stroked="true" strokeweight=".4pt" strokecolor="#231f20">
                <v:path arrowok="t"/>
              </v:shape>
            </v:group>
            <v:group style="position:absolute;left:9130;top:346;width:54;height:54" coordorigin="9130,346" coordsize="54,54">
              <v:shape style="position:absolute;left:9130;top:346;width:54;height:54" coordorigin="9130,346" coordsize="54,54" path="m9178,390l9169,397,9159,400,9149,399,9140,394,9133,386,9130,376,9131,365,9136,356,9144,349,9154,346,9165,347,9174,352,9181,361,9184,371,9183,381,9178,390xe" filled="false" stroked="true" strokeweight=".4pt" strokecolor="#231f20">
                <v:path arrowok="t"/>
              </v:shape>
            </v:group>
            <v:group style="position:absolute;left:9127;top:407;width:54;height:54" coordorigin="9127,407" coordsize="54,54">
              <v:shape style="position:absolute;left:9127;top:407;width:54;height:54" coordorigin="9127,407" coordsize="54,54" path="m9175,452l9166,458,9156,461,9146,460,9137,455,9130,447,9127,437,9128,426,9133,417,9141,410,9151,407,9162,408,9171,413,9178,422,9181,432,9180,442,9175,452xe" filled="false" stroked="true" strokeweight=".4pt" strokecolor="#231f20">
                <v:path arrowok="t"/>
              </v:shape>
            </v:group>
            <v:group style="position:absolute;left:9142;top:-20;width:18;height:512" coordorigin="9142,-20" coordsize="18,512">
              <v:shape style="position:absolute;left:9142;top:-20;width:18;height:512" coordorigin="9142,-20" coordsize="18,512" path="m9142,-20l9154,54,9159,159,9159,275,9157,382,9154,461,9153,492e" filled="false" stroked="true" strokeweight=".4pt" strokecolor="#231f20">
                <v:path arrowok="t"/>
              </v:shape>
              <v:shape style="position:absolute;left:8107;top:170;width:637;height:640" type="#_x0000_t75" stroked="false">
                <v:imagedata r:id="rId135" o:title=""/>
              </v:shape>
            </v:group>
            <v:group style="position:absolute;left:8129;top:447;width:405;height:342" coordorigin="8129,447" coordsize="405,342">
              <v:shape style="position:absolute;left:8129;top:447;width:405;height:342" coordorigin="8129,447" coordsize="405,342" path="m8447,447l8446,448,8436,457,8427,467,8417,477,8407,487,8377,515,8347,544,8317,573,8286,601,8266,621,8228,661,8208,680,8187,699,8167,718,8148,736,8129,755,8131,770,8139,777,8143,789,8221,763,8221,743,8224,725,8229,711,8238,700,8278,700,8280,696,8286,688,8284,676,8279,668,8276,657,8287,642,8304,631,8325,628,8357,628,8358,627,8368,616,8375,601,8378,583,8378,573,8377,564,8379,555,8386,547,8390,543,8401,538,8509,538,8529,534,8534,534,8525,523,8507,505,8487,486,8468,467,8451,448,8450,448,8447,447xe" filled="true" fillcolor="#ffffff" stroked="false">
                <v:path arrowok="t"/>
                <v:fill type="solid"/>
              </v:shape>
              <v:shape style="position:absolute;left:8129;top:447;width:405;height:342" coordorigin="8129,447" coordsize="405,342" path="m8278,700l8238,700,8248,700,8252,708,8274,706,8278,700xe" filled="true" fillcolor="#ffffff" stroked="false">
                <v:path arrowok="t"/>
                <v:fill type="solid"/>
              </v:shape>
              <v:shape style="position:absolute;left:8129;top:447;width:405;height:342" coordorigin="8129,447" coordsize="405,342" path="m8357,628l8325,628,8345,635,8357,628xe" filled="true" fillcolor="#ffffff" stroked="false">
                <v:path arrowok="t"/>
                <v:fill type="solid"/>
              </v:shape>
              <v:shape style="position:absolute;left:8129;top:447;width:405;height:342" coordorigin="8129,447" coordsize="405,342" path="m8509,538l8401,538,8417,539,8419,551,8431,555,8455,549,8480,544,8505,539,8509,538xe" filled="true" fillcolor="#ffffff" stroked="false">
                <v:path arrowok="t"/>
                <v:fill type="solid"/>
              </v:shape>
              <v:shape style="position:absolute;left:8129;top:447;width:405;height:342" coordorigin="8129,447" coordsize="405,342" path="m8534,534l8529,534,8534,534,8534,534xe" filled="true" fillcolor="#ffffff" stroked="false">
                <v:path arrowok="t"/>
                <v:fill type="solid"/>
              </v:shape>
              <v:shape style="position:absolute;left:8129;top:447;width:405;height:342" coordorigin="8129,447" coordsize="405,342" path="m8451,448l8450,448,8451,448,8451,448xe" filled="true" fillcolor="#ffffff" stroked="false">
                <v:path arrowok="t"/>
                <v:fill type="solid"/>
              </v:shape>
              <v:shape style="position:absolute;left:8607;top:-81;width:349;height:406" type="#_x0000_t75" stroked="false">
                <v:imagedata r:id="rId130" o:title=""/>
              </v:shape>
              <v:shape style="position:absolute;left:9806;top:-210;width:731;height:503" type="#_x0000_t75" stroked="false">
                <v:imagedata r:id="rId136" o:title=""/>
              </v:shape>
            </v:group>
            <v:group style="position:absolute;left:10065;top:33;width:454;height:242" coordorigin="10065,33" coordsize="454,242">
              <v:shape style="position:absolute;left:10065;top:33;width:454;height:242" coordorigin="10065,33" coordsize="454,242" path="m10475,216l10396,216,10408,224,10417,236,10425,253,10430,272,10513,274,10514,262,10519,252,10517,238,10494,225,10475,216xe" filled="true" fillcolor="#ffffff" stroked="false">
                <v:path arrowok="t"/>
                <v:fill type="solid"/>
              </v:shape>
              <v:shape style="position:absolute;left:10065;top:33;width:454;height:242" coordorigin="10065,33" coordsize="454,242" path="m10383,169l10314,169,10334,174,10348,186,10348,197,10345,206,10347,218,10355,224,10364,232,10385,228,10387,219,10396,216,10475,216,10470,213,10445,201,10420,188,10396,176,10383,169xe" filled="true" fillcolor="#ffffff" stroked="false">
                <v:path arrowok="t"/>
                <v:fill type="solid"/>
              </v:shape>
              <v:shape style="position:absolute;left:10065;top:33;width:454;height:242" coordorigin="10065,33" coordsize="454,242" path="m10266,107l10194,107,10206,109,10211,112,10220,117,10224,125,10227,135,10229,144,10237,160,10248,172,10261,180,10275,184,10293,171,10314,169,10383,169,10347,148,10322,135,10285,117,10266,107xe" filled="true" fillcolor="#ffffff" stroked="false">
                <v:path arrowok="t"/>
                <v:fill type="solid"/>
              </v:shape>
              <v:shape style="position:absolute;left:10065;top:33;width:454;height:242" coordorigin="10065,33" coordsize="454,242" path="m10124,33l10122,35,10121,35,10110,58,10097,82,10083,105,10071,128,10065,141,10070,139,10095,137,10120,135,10145,133,10170,132,10181,125,10179,112,10194,107,10266,107,10174,60,10162,53,10149,46,10137,39,10128,35,10122,35,10121,34,10128,34,10125,33,10124,33xe" filled="true" fillcolor="#ffffff" stroked="false">
                <v:path arrowok="t"/>
                <v:fill type="solid"/>
              </v:shape>
              <v:shape style="position:absolute;left:9496;top:-329;width:427;height:286" type="#_x0000_t75" stroked="false">
                <v:imagedata r:id="rId137" o:title=""/>
              </v:shape>
            </v:group>
            <v:group style="position:absolute;left:9502;top:-308;width:438;height:267" coordorigin="9502,-308" coordsize="438,267">
              <v:shape style="position:absolute;left:9502;top:-308;width:438;height:267" coordorigin="9502,-308" coordsize="438,267" path="m9502,-308l9571,-278,9662,-226,9760,-164,9849,-104,9914,-60,9939,-42e" filled="false" stroked="true" strokeweight=".4pt" strokecolor="#231f20">
                <v:path arrowok="t"/>
              </v:shape>
              <v:shape style="position:absolute;left:7737;top:-210;width:732;height:503" type="#_x0000_t75" stroked="false">
                <v:imagedata r:id="rId138" o:title=""/>
              </v:shape>
            </v:group>
            <v:group style="position:absolute;left:7756;top:33;width:454;height:242" coordorigin="7756,33" coordsize="454,242">
              <v:shape style="position:absolute;left:7756;top:33;width:454;height:242" coordorigin="7756,33" coordsize="454,242" path="m8151,33l8150,33,8138,39,8126,46,8113,53,8101,60,7990,117,7953,135,7928,148,7879,176,7855,188,7830,201,7805,213,7781,225,7758,238,7756,252,7761,262,7762,274,7845,272,7850,253,7858,236,7867,224,7878,216,7929,216,7930,206,7927,197,7927,186,7941,174,7961,169,8030,169,8038,160,8046,144,8049,134,8051,125,8055,117,8064,112,8069,109,8081,107,8193,107,8192,105,8178,82,8165,58,8154,35,8153,35,8151,33xe" filled="true" fillcolor="#ffffff" stroked="false">
                <v:path arrowok="t"/>
                <v:fill type="solid"/>
              </v:shape>
              <v:shape style="position:absolute;left:7756;top:33;width:454;height:242" coordorigin="7756,33" coordsize="454,242" path="m7929,216l7878,216,7888,219,7890,228,7911,232,7920,224,7928,218,7929,216xe" filled="true" fillcolor="#ffffff" stroked="false">
                <v:path arrowok="t"/>
                <v:fill type="solid"/>
              </v:shape>
              <v:shape style="position:absolute;left:7756;top:33;width:454;height:242" coordorigin="7756,33" coordsize="454,242" path="m8030,169l7961,169,7982,171,8000,184,8014,180,8027,172,8030,169xe" filled="true" fillcolor="#ffffff" stroked="false">
                <v:path arrowok="t"/>
                <v:fill type="solid"/>
              </v:shape>
              <v:shape style="position:absolute;left:7756;top:33;width:454;height:242" coordorigin="7756,33" coordsize="454,242" path="m8193,107l8081,107,8096,112,8094,125,8105,132,8130,133,8155,135,8180,137,8205,139,8210,141,8204,128,8193,107xe" filled="true" fillcolor="#ffffff" stroked="false">
                <v:path arrowok="t"/>
                <v:fill type="solid"/>
              </v:shape>
              <v:shape style="position:absolute;left:7756;top:33;width:454;height:242" coordorigin="7756,33" coordsize="454,242" path="m8154,34l8153,35,8154,35,8154,34xe" filled="true" fillcolor="#ffffff" stroked="false">
                <v:path arrowok="t"/>
                <v:fill type="solid"/>
              </v:shape>
              <v:shape style="position:absolute;left:8353;top:-329;width:427;height:286" type="#_x0000_t75" stroked="false">
                <v:imagedata r:id="rId139" o:title=""/>
              </v:shape>
            </v:group>
            <v:group style="position:absolute;left:8336;top:-308;width:438;height:267" coordorigin="8336,-308" coordsize="438,267">
              <v:shape style="position:absolute;left:8336;top:-308;width:438;height:267" coordorigin="8336,-308" coordsize="438,267" path="m8773,-308l8704,-278,8613,-226,8515,-164,8426,-104,8361,-60,8336,-42e" filled="false" stroked="true" strokeweight=".4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58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07"/>
        <w:jc w:val="left"/>
      </w:pPr>
      <w:r>
        <w:rPr>
          <w:color w:val="231F20"/>
        </w:rPr>
        <w:t>Observe abaixo as moedas que Lucas ganhou de seu</w:t>
      </w:r>
      <w:r>
        <w:rPr>
          <w:color w:val="231F20"/>
          <w:spacing w:val="-2"/>
        </w:rPr>
        <w:t> </w:t>
      </w:r>
      <w:r>
        <w:rPr>
          <w:color w:val="231F20"/>
        </w:rPr>
        <w:t>tio.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6"/>
          <w:szCs w:val="16"/>
        </w:rPr>
      </w:pPr>
      <w:r>
        <w:rPr/>
        <w:pict>
          <v:shape style="position:absolute;margin-left:151.594498pt;margin-top:10.233673pt;width:291.361554pt;height:54.75pt;mso-position-horizontal-relative:page;mso-position-vertical-relative:paragraph;z-index:2128;mso-wrap-distance-left:0;mso-wrap-distance-right:0" type="#_x0000_t75" stroked="false">
            <v:imagedata r:id="rId141" o:title=""/>
            <w10:wrap type="topAndBottom"/>
          </v:shape>
        </w:pict>
      </w:r>
      <w:r>
        <w:rPr/>
        <w:pict>
          <v:group style="position:absolute;margin-left:147.253006pt;margin-top:78.902176pt;width:46.65pt;height:46.65pt;mso-position-horizontal-relative:page;mso-position-vertical-relative:paragraph;z-index:2152;mso-wrap-distance-left:0;mso-wrap-distance-right:0" coordorigin="2945,1578" coordsize="933,933">
            <v:group style="position:absolute;left:2951;top:1584;width:921;height:921" coordorigin="2951,1584" coordsize="921,921">
              <v:shape style="position:absolute;left:2951;top:1584;width:921;height:921" coordorigin="2951,1584" coordsize="921,921" path="m3411,1584l3337,1590,3266,1608,3200,1635,3140,1673,3086,1719,3040,1773,3002,1833,2975,1899,2957,1970,2951,2044,2957,2119,2975,2190,3002,2256,3040,2316,3086,2370,3140,2416,3200,2453,3266,2481,3337,2499,3411,2505,3486,2499,3557,2481,3623,2453,3683,2416,3737,2370,3783,2316,3820,2256,3848,2190,3866,2119,3872,2044,3866,1970,3848,1899,3820,1833,3783,1773,3737,1719,3683,1673,3623,1635,3557,1608,3486,1590,3411,1584xe" filled="true" fillcolor="#d1d3d4" stroked="false">
                <v:path arrowok="t"/>
                <v:fill type="solid"/>
              </v:shape>
            </v:group>
            <v:group style="position:absolute;left:2951;top:1584;width:921;height:921" coordorigin="2951,1584" coordsize="921,921">
              <v:shape style="position:absolute;left:2951;top:1584;width:921;height:921" coordorigin="2951,1584" coordsize="921,921" path="m3411,1584l3486,1590,3557,1608,3623,1635,3683,1673,3737,1719,3783,1773,3820,1833,3848,1899,3866,1970,3872,2044,3866,2119,3848,2190,3820,2256,3783,2316,3737,2370,3683,2416,3623,2453,3557,2481,3486,2499,3411,2505,3337,2499,3266,2481,3200,2453,3140,2416,3086,2370,3040,2316,3002,2256,2975,2190,2957,2119,2951,2044,2957,1970,2975,1899,3002,1833,3040,1773,3086,1719,3140,1673,3200,1635,3266,1608,3337,1590,3411,1584xe" filled="false" stroked="true" strokeweight=".425pt" strokecolor="#231f20">
                <v:path arrowok="t"/>
              </v:shape>
            </v:group>
            <v:group style="position:absolute;left:3164;top:1617;width:419;height:816" coordorigin="3164,1617" coordsize="419,816">
              <v:shape style="position:absolute;left:3164;top:1617;width:419;height:816" coordorigin="3164,1617" coordsize="419,816" path="m3164,2433l3583,1617e" filled="false" stroked="true" strokeweight=".306pt" strokecolor="#6d6e71">
                <v:path arrowok="t"/>
              </v:shape>
            </v:group>
            <v:group style="position:absolute;left:2961;top:1733;width:112;height:217" coordorigin="2961,1733" coordsize="112,217">
              <v:shape style="position:absolute;left:2961;top:1733;width:112;height:217" coordorigin="2961,1733" coordsize="112,217" path="m2961,1950l3072,1733e" filled="false" stroked="true" strokeweight=".306pt" strokecolor="#6d6e71">
                <v:path arrowok="t"/>
              </v:shape>
            </v:group>
            <v:group style="position:absolute;left:2953;top:1696;width:159;height:309" coordorigin="2953,1696" coordsize="159,309">
              <v:shape style="position:absolute;left:2953;top:1696;width:159;height:309" coordorigin="2953,1696" coordsize="159,309" path="m2953,2004l3111,1696e" filled="false" stroked="true" strokeweight=".306pt" strokecolor="#6d6e71">
                <v:path arrowok="t"/>
              </v:shape>
            </v:group>
            <v:group style="position:absolute;left:2951;top:1670;width:193;height:376" coordorigin="2951,1670" coordsize="193,376">
              <v:shape style="position:absolute;left:2951;top:1670;width:193;height:376" coordorigin="2951,1670" coordsize="193,376" path="m2951,2045l3144,1670e" filled="false" stroked="true" strokeweight=".306pt" strokecolor="#6d6e71">
                <v:path arrowok="t"/>
              </v:shape>
            </v:group>
            <v:group style="position:absolute;left:2952;top:1650;width:222;height:431" coordorigin="2952,1650" coordsize="222,431">
              <v:shape style="position:absolute;left:2952;top:1650;width:222;height:431" coordorigin="2952,1650" coordsize="222,431" path="m2952,2081l3174,1650e" filled="false" stroked="true" strokeweight=".306pt" strokecolor="#6d6e71">
                <v:path arrowok="t"/>
              </v:shape>
            </v:group>
            <v:group style="position:absolute;left:2956;top:1635;width:246;height:478" coordorigin="2956,1635" coordsize="246,478">
              <v:shape style="position:absolute;left:2956;top:1635;width:246;height:478" coordorigin="2956,1635" coordsize="246,478" path="m2956,2112l3201,1635e" filled="false" stroked="true" strokeweight=".306pt" strokecolor="#6d6e71">
                <v:path arrowok="t"/>
              </v:shape>
            </v:group>
            <v:group style="position:absolute;left:2961;top:1622;width:266;height:518" coordorigin="2961,1622" coordsize="266,518">
              <v:shape style="position:absolute;left:2961;top:1622;width:266;height:518" coordorigin="2961,1622" coordsize="266,518" path="m2961,2140l3227,1622e" filled="false" stroked="true" strokeweight=".306pt" strokecolor="#6d6e71">
                <v:path arrowok="t"/>
              </v:shape>
            </v:group>
            <v:group style="position:absolute;left:2967;top:1612;width:285;height:554" coordorigin="2967,1612" coordsize="285,554">
              <v:shape style="position:absolute;left:2967;top:1612;width:285;height:554" coordorigin="2967,1612" coordsize="285,554" path="m2967,2166l3252,1612e" filled="false" stroked="true" strokeweight=".306pt" strokecolor="#6d6e71">
                <v:path arrowok="t"/>
              </v:shape>
            </v:group>
            <v:group style="position:absolute;left:2975;top:1604;width:301;height:586" coordorigin="2975,1604" coordsize="301,586">
              <v:shape style="position:absolute;left:2975;top:1604;width:301;height:586" coordorigin="2975,1604" coordsize="301,586" path="m2975,2190l3276,1604e" filled="false" stroked="true" strokeweight=".306pt" strokecolor="#6d6e71">
                <v:path arrowok="t"/>
              </v:shape>
            </v:group>
            <v:group style="position:absolute;left:2983;top:1598;width:316;height:615" coordorigin="2983,1598" coordsize="316,615">
              <v:shape style="position:absolute;left:2983;top:1598;width:316;height:615" coordorigin="2983,1598" coordsize="316,615" path="m2983,2213l3298,1598e" filled="false" stroked="true" strokeweight=".306pt" strokecolor="#6d6e71">
                <v:path arrowok="t"/>
              </v:shape>
            </v:group>
            <v:group style="position:absolute;left:2992;top:1593;width:329;height:641" coordorigin="2992,1593" coordsize="329,641">
              <v:shape style="position:absolute;left:2992;top:1593;width:329;height:641" coordorigin="2992,1593" coordsize="329,641" path="m2992,2234l3321,1593e" filled="false" stroked="true" strokeweight=".306pt" strokecolor="#6d6e71">
                <v:path arrowok="t"/>
              </v:shape>
            </v:group>
            <v:group style="position:absolute;left:3001;top:1589;width:342;height:665" coordorigin="3001,1589" coordsize="342,665">
              <v:shape style="position:absolute;left:3001;top:1589;width:342;height:665" coordorigin="3001,1589" coordsize="342,665" path="m3001,2253l3342,1589e" filled="false" stroked="true" strokeweight=".306pt" strokecolor="#6d6e71">
                <v:path arrowok="t"/>
              </v:shape>
            </v:group>
            <v:group style="position:absolute;left:3011;top:1587;width:352;height:686" coordorigin="3011,1587" coordsize="352,686">
              <v:shape style="position:absolute;left:3011;top:1587;width:352;height:686" coordorigin="3011,1587" coordsize="352,686" path="m3011,2272l3363,1587e" filled="false" stroked="true" strokeweight=".306pt" strokecolor="#6d6e71">
                <v:path arrowok="t"/>
              </v:shape>
            </v:group>
            <v:group style="position:absolute;left:3022;top:1585;width:362;height:705" coordorigin="3022,1585" coordsize="362,705">
              <v:shape style="position:absolute;left:3022;top:1585;width:362;height:705" coordorigin="3022,1585" coordsize="362,705" path="m3022,2290l3384,1585e" filled="false" stroked="true" strokeweight=".306pt" strokecolor="#6d6e71">
                <v:path arrowok="t"/>
              </v:shape>
            </v:group>
            <v:group style="position:absolute;left:3033;top:1584;width:371;height:723" coordorigin="3033,1584" coordsize="371,723">
              <v:shape style="position:absolute;left:3033;top:1584;width:371;height:723" coordorigin="3033,1584" coordsize="371,723" path="m3033,2306l3404,1584e" filled="false" stroked="true" strokeweight=".306pt" strokecolor="#6d6e71">
                <v:path arrowok="t"/>
              </v:shape>
            </v:group>
            <v:group style="position:absolute;left:3044;top:1584;width:379;height:738" coordorigin="3044,1584" coordsize="379,738">
              <v:shape style="position:absolute;left:3044;top:1584;width:379;height:738" coordorigin="3044,1584" coordsize="379,738" path="m3044,2322l3423,1584e" filled="false" stroked="true" strokeweight=".306pt" strokecolor="#6d6e71">
                <v:path arrowok="t"/>
              </v:shape>
            </v:group>
            <v:group style="position:absolute;left:3056;top:1585;width:387;height:752" coordorigin="3056,1585" coordsize="387,752">
              <v:shape style="position:absolute;left:3056;top:1585;width:387;height:752" coordorigin="3056,1585" coordsize="387,752" path="m3056,2337l3442,1585e" filled="false" stroked="true" strokeweight=".306pt" strokecolor="#6d6e71">
                <v:path arrowok="t"/>
              </v:shape>
            </v:group>
            <v:group style="position:absolute;left:3068;top:1587;width:393;height:765" coordorigin="3068,1587" coordsize="393,765">
              <v:shape style="position:absolute;left:3068;top:1587;width:393;height:765" coordorigin="3068,1587" coordsize="393,765" path="m3068,2351l3461,1587e" filled="false" stroked="true" strokeweight=".306pt" strokecolor="#6d6e71">
                <v:path arrowok="t"/>
              </v:shape>
            </v:group>
            <v:group style="position:absolute;left:3081;top:1589;width:399;height:776" coordorigin="3081,1589" coordsize="399,776">
              <v:shape style="position:absolute;left:3081;top:1589;width:399;height:776" coordorigin="3081,1589" coordsize="399,776" path="m3081,2365l3480,1589e" filled="false" stroked="true" strokeweight=".306pt" strokecolor="#6d6e71">
                <v:path arrowok="t"/>
              </v:shape>
            </v:group>
            <v:group style="position:absolute;left:3094;top:1592;width:404;height:786" coordorigin="3094,1592" coordsize="404,786">
              <v:shape style="position:absolute;left:3094;top:1592;width:404;height:786" coordorigin="3094,1592" coordsize="404,786" path="m3094,2378l3498,1592e" filled="false" stroked="true" strokeweight=".306pt" strokecolor="#6d6e71">
                <v:path arrowok="t"/>
              </v:shape>
            </v:group>
            <v:group style="position:absolute;left:3107;top:1596;width:408;height:795" coordorigin="3107,1596" coordsize="408,795">
              <v:shape style="position:absolute;left:3107;top:1596;width:408;height:795" coordorigin="3107,1596" coordsize="408,795" path="m3107,2390l3515,1596e" filled="false" stroked="true" strokeweight=".306pt" strokecolor="#6d6e71">
                <v:path arrowok="t"/>
              </v:shape>
            </v:group>
            <v:group style="position:absolute;left:3121;top:1600;width:412;height:802" coordorigin="3121,1600" coordsize="412,802">
              <v:shape style="position:absolute;left:3121;top:1600;width:412;height:802" coordorigin="3121,1600" coordsize="412,802" path="m3121,2402l3533,1600e" filled="false" stroked="true" strokeweight=".306pt" strokecolor="#6d6e71">
                <v:path arrowok="t"/>
              </v:shape>
            </v:group>
            <v:group style="position:absolute;left:3135;top:1605;width:415;height:808" coordorigin="3135,1605" coordsize="415,808">
              <v:shape style="position:absolute;left:3135;top:1605;width:415;height:808" coordorigin="3135,1605" coordsize="415,808" path="m3135,2413l3550,1605e" filled="false" stroked="true" strokeweight=".306pt" strokecolor="#6d6e71">
                <v:path arrowok="t"/>
              </v:shape>
            </v:group>
            <v:group style="position:absolute;left:3150;top:1611;width:417;height:812" coordorigin="3150,1611" coordsize="417,812">
              <v:shape style="position:absolute;left:3150;top:1611;width:417;height:812" coordorigin="3150,1611" coordsize="417,812" path="m3150,2423l3566,1611e" filled="false" stroked="true" strokeweight=".306pt" strokecolor="#6d6e71">
                <v:path arrowok="t"/>
              </v:shape>
            </v:group>
            <v:group style="position:absolute;left:3001;top:1728;width:293;height:412" coordorigin="3001,1728" coordsize="293,412">
              <v:shape style="position:absolute;left:3001;top:1728;width:293;height:412" coordorigin="3001,1728" coordsize="293,412" path="m3041,2068l3025,2068,3017,2071,3004,2083,3001,2091,3001,2110,3067,2140,3091,2138,3113,2134,3135,2127,3157,2116,3171,2107,3107,2107,3096,2103,3067,2080,3057,2073,3053,2071,3048,2069,3041,2068xe" filled="true" fillcolor="#231f20" stroked="false">
                <v:path arrowok="t"/>
                <v:fill type="solid"/>
              </v:shape>
              <v:shape style="position:absolute;left:3001;top:1728;width:293;height:412" coordorigin="3001,1728" coordsize="293,412" path="m3293,1728l3137,1728,3052,1897,3070,1898,3086,1901,3140,1930,3175,1988,3179,2023,3178,2041,3149,2096,3119,2107,3171,2107,3223,2053,3245,1991,3247,1970,3245,1952,3219,1889,3167,1849,3109,1834,3128,1798,3273,1798,3293,1728xe" filled="true" fillcolor="#231f20" stroked="false">
                <v:path arrowok="t"/>
                <v:fill type="solid"/>
              </v:shape>
            </v:group>
            <v:group style="position:absolute;left:3266;top:1712;width:305;height:435" coordorigin="3266,1712" coordsize="305,435">
              <v:shape style="position:absolute;left:3266;top:1712;width:305;height:435" coordorigin="3266,1712" coordsize="305,435" path="m3471,1712l3399,1736,3351,1784,3306,1858,3282,1922,3268,1993,3266,2028,3267,2044,3285,2102,3335,2143,3360,2147,3375,2146,3355,2127,3348,2124,3336,2113,3333,2105,3334,2089,3349,2011,3366,1953,3394,1868,3419,1797,3451,1739,3467,1733,3531,1733,3527,1729,3515,1722,3501,1716,3487,1713,3471,1712xe" filled="true" fillcolor="#231f20" stroked="false">
                <v:path arrowok="t"/>
                <v:fill type="solid"/>
              </v:shape>
              <v:shape style="position:absolute;left:3266;top:1712;width:305;height:435" coordorigin="3266,1712" coordsize="305,435" path="m3531,1733l3482,1733,3489,1736,3495,1742,3501,1748,3504,1756,3504,1768,3494,1832,3465,1925,3431,2031,3410,2089,3373,2127,3431,2127,3477,2087,3518,2030,3549,1960,3567,1883,3570,1833,3570,1819,3547,1750,3537,1739,3531,1733xe" filled="true" fillcolor="#231f20" stroked="false">
                <v:path arrowok="t"/>
                <v:fill type="solid"/>
              </v:shape>
            </v:group>
            <v:group style="position:absolute;left:3033;top:2175;width:63;height:74" coordorigin="3033,2175" coordsize="63,74">
              <v:shape style="position:absolute;left:3033;top:2175;width:63;height:74" coordorigin="3033,2175" coordsize="63,74" path="m3076,2175l3057,2175,3049,2179,3036,2192,3033,2201,3033,2224,3036,2233,3048,2245,3056,2249,3074,2249,3080,2247,3090,2239,3092,2236,3061,2236,3056,2234,3050,2227,3048,2220,3048,2203,3050,2197,3056,2190,3061,2188,3093,2188,3092,2186,3083,2178,3076,2175xe" filled="true" fillcolor="#231f20" stroked="false">
                <v:path arrowok="t"/>
                <v:fill type="solid"/>
              </v:shape>
              <v:shape style="position:absolute;left:3033;top:2175;width:63;height:74" coordorigin="3033,2175" coordsize="63,74" path="m3082,2221l3081,2227,3079,2230,3073,2235,3070,2236,3092,2236,3094,2233,3096,2226,3082,2221xe" filled="true" fillcolor="#231f20" stroked="false">
                <v:path arrowok="t"/>
                <v:fill type="solid"/>
              </v:shape>
              <v:shape style="position:absolute;left:3033;top:2175;width:63;height:74" coordorigin="3033,2175" coordsize="63,74" path="m3093,2188l3070,2188,3073,2189,3079,2193,3080,2196,3081,2200,3096,2196,3094,2190,3093,2188xe" filled="true" fillcolor="#231f20" stroked="false">
                <v:path arrowok="t"/>
                <v:fill type="solid"/>
              </v:shape>
            </v:group>
            <v:group style="position:absolute;left:3109;top:2177;width:55;height:71" coordorigin="3109,2177" coordsize="55,71">
              <v:shape style="position:absolute;left:3109;top:2177;width:55;height:71" coordorigin="3109,2177" coordsize="55,71" path="m3162,2177l3109,2177,3109,2247,3164,2247,3164,2235,3123,2235,3123,2216,3159,2216,3159,2204,3123,2204,3123,2189,3162,2189,3162,2177xe" filled="true" fillcolor="#231f20" stroked="false">
                <v:path arrowok="t"/>
                <v:fill type="solid"/>
              </v:shape>
            </v:group>
            <v:group style="position:absolute;left:3176;top:2177;width:58;height:71" coordorigin="3176,2177" coordsize="58,71">
              <v:shape style="position:absolute;left:3176;top:2177;width:58;height:71" coordorigin="3176,2177" coordsize="58,71" path="m3190,2177l3176,2177,3176,2247,3190,2247,3190,2201,3206,2201,3190,2177xe" filled="true" fillcolor="#231f20" stroked="false">
                <v:path arrowok="t"/>
                <v:fill type="solid"/>
              </v:shape>
              <v:shape style="position:absolute;left:3176;top:2177;width:58;height:71" coordorigin="3176,2177" coordsize="58,71" path="m3206,2201l3190,2201,3219,2247,3233,2247,3233,2224,3220,2224,3206,2201xe" filled="true" fillcolor="#231f20" stroked="false">
                <v:path arrowok="t"/>
                <v:fill type="solid"/>
              </v:shape>
              <v:shape style="position:absolute;left:3176;top:2177;width:58;height:71" coordorigin="3176,2177" coordsize="58,71" path="m3233,2177l3220,2177,3220,2224,3233,2224,3233,2177xe" filled="true" fillcolor="#231f20" stroked="false">
                <v:path arrowok="t"/>
                <v:fill type="solid"/>
              </v:shape>
            </v:group>
            <v:group style="position:absolute;left:3244;top:2177;width:58;height:71" coordorigin="3244,2177" coordsize="58,71">
              <v:shape style="position:absolute;left:3244;top:2177;width:58;height:71" coordorigin="3244,2177" coordsize="58,71" path="m3280,2189l3265,2189,3265,2247,3280,2247,3280,2189xe" filled="true" fillcolor="#231f20" stroked="false">
                <v:path arrowok="t"/>
                <v:fill type="solid"/>
              </v:shape>
              <v:shape style="position:absolute;left:3244;top:2177;width:58;height:71" coordorigin="3244,2177" coordsize="58,71" path="m3301,2177l3244,2177,3244,2189,3301,2189,3301,2177xe" filled="true" fillcolor="#231f20" stroked="false">
                <v:path arrowok="t"/>
                <v:fill type="solid"/>
              </v:shape>
            </v:group>
            <v:group style="position:absolute;left:3296;top:2177;width:73;height:71" coordorigin="3296,2177" coordsize="73,71">
              <v:shape style="position:absolute;left:3296;top:2177;width:73;height:71" coordorigin="3296,2177" coordsize="73,71" path="m3339,2177l3324,2177,3296,2247,3311,2247,3317,2231,3362,2231,3357,2219,3322,2219,3331,2193,3346,2193,3339,2177xe" filled="true" fillcolor="#231f20" stroked="false">
                <v:path arrowok="t"/>
                <v:fill type="solid"/>
              </v:shape>
              <v:shape style="position:absolute;left:3296;top:2177;width:73;height:71" coordorigin="3296,2177" coordsize="73,71" path="m3362,2231l3346,2231,3352,2247,3368,2247,3362,2231xe" filled="true" fillcolor="#231f20" stroked="false">
                <v:path arrowok="t"/>
                <v:fill type="solid"/>
              </v:shape>
              <v:shape style="position:absolute;left:3296;top:2177;width:73;height:71" coordorigin="3296,2177" coordsize="73,71" path="m3346,2193l3331,2193,3341,2219,3357,2219,3346,2193xe" filled="true" fillcolor="#231f20" stroked="false">
                <v:path arrowok="t"/>
                <v:fill type="solid"/>
              </v:shape>
            </v:group>
            <v:group style="position:absolute;left:3361;top:2177;width:68;height:71" coordorigin="3361,2177" coordsize="68,71">
              <v:shape style="position:absolute;left:3361;top:2177;width:68;height:71" coordorigin="3361,2177" coordsize="68,71" path="m3377,2177l3361,2177,3387,2247,3403,2247,3409,2229,3395,2229,3377,2177xe" filled="true" fillcolor="#231f20" stroked="false">
                <v:path arrowok="t"/>
                <v:fill type="solid"/>
              </v:shape>
              <v:shape style="position:absolute;left:3361;top:2177;width:68;height:71" coordorigin="3361,2177" coordsize="68,71" path="m3429,2177l3413,2177,3395,2229,3409,2229,3429,2177xe" filled="true" fillcolor="#231f20" stroked="false">
                <v:path arrowok="t"/>
                <v:fill type="solid"/>
              </v:shape>
            </v:group>
            <v:group style="position:absolute;left:3433;top:2175;width:71;height:74" coordorigin="3433,2175" coordsize="71,74">
              <v:shape style="position:absolute;left:3433;top:2175;width:71;height:74" coordorigin="3433,2175" coordsize="71,74" path="m3479,2175l3462,2175,3457,2176,3433,2205,3433,2224,3436,2233,3449,2245,3457,2249,3479,2249,3487,2245,3496,2236,3462,2236,3458,2234,3450,2226,3448,2220,3448,2204,3450,2198,3457,2190,3462,2188,3496,2188,3487,2179,3479,2175xe" filled="true" fillcolor="#231f20" stroked="false">
                <v:path arrowok="t"/>
                <v:fill type="solid"/>
              </v:shape>
              <v:shape style="position:absolute;left:3433;top:2175;width:71;height:74" coordorigin="3433,2175" coordsize="71,74" path="m3496,2188l3474,2188,3479,2190,3486,2198,3488,2204,3488,2220,3486,2226,3479,2234,3474,2236,3496,2236,3500,2232,3503,2224,3503,2201,3500,2192,3496,2188xe" filled="true" fillcolor="#231f20" stroked="false">
                <v:path arrowok="t"/>
                <v:fill type="solid"/>
              </v:shape>
            </v:group>
            <v:group style="position:absolute;left:3511;top:2175;width:59;height:74" coordorigin="3511,2175" coordsize="59,74">
              <v:shape style="position:absolute;left:3511;top:2175;width:59;height:74" coordorigin="3511,2175" coordsize="59,74" path="m3525,2223l3511,2224,3512,2232,3515,2238,3525,2247,3532,2249,3547,2249,3552,2248,3561,2244,3564,2242,3567,2237,3536,2237,3533,2235,3528,2231,3526,2228,3525,2223xe" filled="true" fillcolor="#231f20" stroked="false">
                <v:path arrowok="t"/>
                <v:fill type="solid"/>
              </v:shape>
              <v:shape style="position:absolute;left:3511;top:2175;width:59;height:74" coordorigin="3511,2175" coordsize="59,74" path="m3549,2175l3534,2175,3530,2176,3513,2201,3516,2206,3523,2212,3529,2214,3543,2218,3547,2219,3551,2220,3553,2221,3555,2224,3555,2225,3555,2229,3554,2232,3549,2236,3546,2237,3567,2237,3569,2235,3570,2231,3570,2222,3569,2219,3536,2202,3531,2200,3528,2197,3527,2196,3527,2192,3528,2191,3532,2188,3535,2187,3566,2187,3565,2185,3556,2177,3549,2175xe" filled="true" fillcolor="#231f20" stroked="false">
                <v:path arrowok="t"/>
                <v:fill type="solid"/>
              </v:shape>
              <v:shape style="position:absolute;left:3511;top:2175;width:59;height:74" coordorigin="3511,2175" coordsize="59,74" path="m3566,2187l3544,2187,3547,2188,3551,2191,3552,2194,3553,2197,3568,2197,3567,2190,3566,2187xe" filled="true" fillcolor="#231f20" stroked="false">
                <v:path arrowok="t"/>
                <v:fill type="solid"/>
              </v:shape>
            </v:group>
            <v:group style="position:absolute;left:3524;top:1894;width:269;height:419" coordorigin="3524,1894" coordsize="269,419">
              <v:shape style="position:absolute;left:3524;top:1894;width:269;height:419" coordorigin="3524,1894" coordsize="269,419" path="m3524,1894l3629,1950,3721,2018,3775,2093,3793,2161,3780,2219,3744,2265,3691,2297,3628,2313e" filled="false" stroked="true" strokeweight=".613pt" strokecolor="#231f20">
                <v:path arrowok="t"/>
              </v:shape>
              <v:shape style="position:absolute;left:3365;top:1716;width:444;height:614" type="#_x0000_t75" stroked="false">
                <v:imagedata r:id="rId142" o:title=""/>
              </v:shape>
            </v:group>
            <v:group style="position:absolute;left:3218;top:2186;width:509;height:203" coordorigin="3218,2186" coordsize="509,203">
              <v:shape style="position:absolute;left:3218;top:2186;width:509;height:203" coordorigin="3218,2186" coordsize="509,203" path="m3727,2186l3687,2253,3633,2308,3568,2351,3494,2378,3414,2388,3362,2384,3311,2372,3263,2353,3218,2327e" filled="false" stroked="true" strokeweight=".541pt" strokecolor="#231f20">
                <v:path arrowok="t"/>
              </v:shape>
            </v:group>
            <v:group style="position:absolute;left:2951;top:1584;width:921;height:921" coordorigin="2951,1584" coordsize="921,921">
              <v:shape style="position:absolute;left:2951;top:1584;width:921;height:921" coordorigin="2951,1584" coordsize="921,921" path="m3411,1584l3486,1590,3557,1608,3623,1635,3683,1673,3737,1719,3783,1773,3820,1833,3848,1899,3866,1970,3872,2044,3866,2119,3848,2190,3820,2256,3783,2316,3737,2370,3683,2416,3623,2453,3557,2481,3486,2499,3411,2505,3337,2499,3266,2481,3200,2453,3140,2416,3086,2370,3040,2316,3002,2256,2975,2190,2957,2119,2951,2044,2957,1970,2975,1899,3002,1833,3040,1773,3086,1719,3140,1673,3200,1635,3266,1608,3337,1590,3411,1584xe" filled="false" stroked="true" strokeweight=".567pt" strokecolor="#231f20">
                <v:path arrowok="t"/>
              </v:shape>
              <v:shape style="position:absolute;left:3268;top:2343;width:297;height:119" type="#_x0000_t75" stroked="false">
                <v:imagedata r:id="rId143" o:title=""/>
              </v:shape>
            </v:group>
            <w10:wrap type="topAndBottom"/>
          </v:group>
        </w:pict>
      </w:r>
      <w:r>
        <w:rPr/>
        <w:pict>
          <v:group style="position:absolute;margin-left:198.141998pt;margin-top:78.902176pt;width:46.65pt;height:46.65pt;mso-position-horizontal-relative:page;mso-position-vertical-relative:paragraph;z-index:2176;mso-wrap-distance-left:0;mso-wrap-distance-right:0" coordorigin="3963,1578" coordsize="933,933">
            <v:group style="position:absolute;left:3969;top:1584;width:921;height:921" coordorigin="3969,1584" coordsize="921,921">
              <v:shape style="position:absolute;left:3969;top:1584;width:921;height:921" coordorigin="3969,1584" coordsize="921,921" path="m4429,1584l4355,1590,4284,1608,4218,1635,4157,1673,4104,1719,4058,1773,4020,1833,3992,1899,3975,1970,3969,2044,3975,2119,3992,2190,4020,2256,4058,2316,4104,2370,4157,2416,4218,2453,4284,2481,4355,2499,4429,2505,4504,2499,4575,2481,4641,2453,4701,2416,4755,2370,4801,2316,4838,2256,4866,2190,4883,2119,4889,2044,4883,1970,4866,1899,4838,1833,4801,1773,4755,1719,4701,1673,4641,1635,4575,1608,4504,1590,4429,1584xe" filled="true" fillcolor="#d1d3d4" stroked="false">
                <v:path arrowok="t"/>
                <v:fill type="solid"/>
              </v:shape>
            </v:group>
            <v:group style="position:absolute;left:3969;top:1584;width:921;height:921" coordorigin="3969,1584" coordsize="921,921">
              <v:shape style="position:absolute;left:3969;top:1584;width:921;height:921" coordorigin="3969,1584" coordsize="921,921" path="m4429,1584l4504,1590,4575,1608,4641,1635,4701,1673,4755,1719,4801,1773,4838,1833,4866,1899,4883,1970,4889,2044,4883,2119,4866,2190,4838,2256,4801,2316,4755,2370,4701,2416,4641,2453,4575,2481,4504,2499,4429,2505,4355,2499,4284,2481,4218,2453,4157,2416,4104,2370,4058,2316,4020,2256,3992,2190,3975,2119,3969,2044,3975,1970,3992,1899,4020,1833,4058,1773,4104,1719,4157,1673,4218,1635,4284,1608,4355,1590,4429,1584xe" filled="false" stroked="true" strokeweight=".425pt" strokecolor="#231f20">
                <v:path arrowok="t"/>
              </v:shape>
            </v:group>
            <v:group style="position:absolute;left:4182;top:1617;width:419;height:816" coordorigin="4182,1617" coordsize="419,816">
              <v:shape style="position:absolute;left:4182;top:1617;width:419;height:816" coordorigin="4182,1617" coordsize="419,816" path="m4182,2433l4601,1617e" filled="false" stroked="true" strokeweight=".306pt" strokecolor="#6d6e71">
                <v:path arrowok="t"/>
              </v:shape>
            </v:group>
            <v:group style="position:absolute;left:3979;top:1733;width:112;height:217" coordorigin="3979,1733" coordsize="112,217">
              <v:shape style="position:absolute;left:3979;top:1733;width:112;height:217" coordorigin="3979,1733" coordsize="112,217" path="m3979,1950l4090,1733e" filled="false" stroked="true" strokeweight=".306pt" strokecolor="#6d6e71">
                <v:path arrowok="t"/>
              </v:shape>
            </v:group>
            <v:group style="position:absolute;left:3971;top:1696;width:159;height:309" coordorigin="3971,1696" coordsize="159,309">
              <v:shape style="position:absolute;left:3971;top:1696;width:159;height:309" coordorigin="3971,1696" coordsize="159,309" path="m3971,2004l4129,1696e" filled="false" stroked="true" strokeweight=".306pt" strokecolor="#6d6e71">
                <v:path arrowok="t"/>
              </v:shape>
            </v:group>
            <v:group style="position:absolute;left:3969;top:1670;width:193;height:376" coordorigin="3969,1670" coordsize="193,376">
              <v:shape style="position:absolute;left:3969;top:1670;width:193;height:376" coordorigin="3969,1670" coordsize="193,376" path="m3969,2045l4162,1670e" filled="false" stroked="true" strokeweight=".306pt" strokecolor="#6d6e71">
                <v:path arrowok="t"/>
              </v:shape>
            </v:group>
            <v:group style="position:absolute;left:3970;top:1650;width:222;height:431" coordorigin="3970,1650" coordsize="222,431">
              <v:shape style="position:absolute;left:3970;top:1650;width:222;height:431" coordorigin="3970,1650" coordsize="222,431" path="m3970,2081l4191,1650e" filled="false" stroked="true" strokeweight=".306pt" strokecolor="#6d6e71">
                <v:path arrowok="t"/>
              </v:shape>
            </v:group>
            <v:group style="position:absolute;left:3974;top:1635;width:246;height:478" coordorigin="3974,1635" coordsize="246,478">
              <v:shape style="position:absolute;left:3974;top:1635;width:246;height:478" coordorigin="3974,1635" coordsize="246,478" path="m3974,2112l4219,1635e" filled="false" stroked="true" strokeweight=".306pt" strokecolor="#6d6e71">
                <v:path arrowok="t"/>
              </v:shape>
            </v:group>
            <v:group style="position:absolute;left:3979;top:1622;width:266;height:518" coordorigin="3979,1622" coordsize="266,518">
              <v:shape style="position:absolute;left:3979;top:1622;width:266;height:518" coordorigin="3979,1622" coordsize="266,518" path="m3979,2140l4245,1622e" filled="false" stroked="true" strokeweight=".306pt" strokecolor="#6d6e71">
                <v:path arrowok="t"/>
              </v:shape>
            </v:group>
            <v:group style="position:absolute;left:3985;top:1612;width:285;height:554" coordorigin="3985,1612" coordsize="285,554">
              <v:shape style="position:absolute;left:3985;top:1612;width:285;height:554" coordorigin="3985,1612" coordsize="285,554" path="m3985,2166l4270,1612e" filled="false" stroked="true" strokeweight=".306pt" strokecolor="#6d6e71">
                <v:path arrowok="t"/>
              </v:shape>
            </v:group>
            <v:group style="position:absolute;left:3992;top:1604;width:301;height:586" coordorigin="3992,1604" coordsize="301,586">
              <v:shape style="position:absolute;left:3992;top:1604;width:301;height:586" coordorigin="3992,1604" coordsize="301,586" path="m3992,2190l4293,1604e" filled="false" stroked="true" strokeweight=".306pt" strokecolor="#6d6e71">
                <v:path arrowok="t"/>
              </v:shape>
            </v:group>
            <v:group style="position:absolute;left:4001;top:1598;width:316;height:615" coordorigin="4001,1598" coordsize="316,615">
              <v:shape style="position:absolute;left:4001;top:1598;width:316;height:615" coordorigin="4001,1598" coordsize="316,615" path="m4001,2213l4316,1598e" filled="false" stroked="true" strokeweight=".306pt" strokecolor="#6d6e71">
                <v:path arrowok="t"/>
              </v:shape>
            </v:group>
            <v:group style="position:absolute;left:4009;top:1593;width:329;height:641" coordorigin="4009,1593" coordsize="329,641">
              <v:shape style="position:absolute;left:4009;top:1593;width:329;height:641" coordorigin="4009,1593" coordsize="329,641" path="m4009,2234l4338,1593e" filled="false" stroked="true" strokeweight=".306pt" strokecolor="#6d6e71">
                <v:path arrowok="t"/>
              </v:shape>
            </v:group>
            <v:group style="position:absolute;left:4019;top:1589;width:342;height:665" coordorigin="4019,1589" coordsize="342,665">
              <v:shape style="position:absolute;left:4019;top:1589;width:342;height:665" coordorigin="4019,1589" coordsize="342,665" path="m4019,2253l4360,1589e" filled="false" stroked="true" strokeweight=".306pt" strokecolor="#6d6e71">
                <v:path arrowok="t"/>
              </v:shape>
            </v:group>
            <v:group style="position:absolute;left:4029;top:1587;width:352;height:686" coordorigin="4029,1587" coordsize="352,686">
              <v:shape style="position:absolute;left:4029;top:1587;width:352;height:686" coordorigin="4029,1587" coordsize="352,686" path="m4029,2272l4381,1587e" filled="false" stroked="true" strokeweight=".306pt" strokecolor="#6d6e71">
                <v:path arrowok="t"/>
              </v:shape>
            </v:group>
            <v:group style="position:absolute;left:4040;top:1585;width:362;height:705" coordorigin="4040,1585" coordsize="362,705">
              <v:shape style="position:absolute;left:4040;top:1585;width:362;height:705" coordorigin="4040,1585" coordsize="362,705" path="m4040,2290l4401,1585e" filled="false" stroked="true" strokeweight=".306pt" strokecolor="#6d6e71">
                <v:path arrowok="t"/>
              </v:shape>
            </v:group>
            <v:group style="position:absolute;left:4051;top:1584;width:371;height:723" coordorigin="4051,1584" coordsize="371,723">
              <v:shape style="position:absolute;left:4051;top:1584;width:371;height:723" coordorigin="4051,1584" coordsize="371,723" path="m4051,2306l4421,1584e" filled="false" stroked="true" strokeweight=".306pt" strokecolor="#6d6e71">
                <v:path arrowok="t"/>
              </v:shape>
            </v:group>
            <v:group style="position:absolute;left:4062;top:1584;width:379;height:738" coordorigin="4062,1584" coordsize="379,738">
              <v:shape style="position:absolute;left:4062;top:1584;width:379;height:738" coordorigin="4062,1584" coordsize="379,738" path="m4062,2322l4441,1584e" filled="false" stroked="true" strokeweight=".306pt" strokecolor="#6d6e71">
                <v:path arrowok="t"/>
              </v:shape>
            </v:group>
            <v:group style="position:absolute;left:4074;top:1585;width:387;height:752" coordorigin="4074,1585" coordsize="387,752">
              <v:shape style="position:absolute;left:4074;top:1585;width:387;height:752" coordorigin="4074,1585" coordsize="387,752" path="m4074,2337l4460,1585e" filled="false" stroked="true" strokeweight=".306pt" strokecolor="#6d6e71">
                <v:path arrowok="t"/>
              </v:shape>
            </v:group>
            <v:group style="position:absolute;left:4086;top:1587;width:393;height:765" coordorigin="4086,1587" coordsize="393,765">
              <v:shape style="position:absolute;left:4086;top:1587;width:393;height:765" coordorigin="4086,1587" coordsize="393,765" path="m4086,2351l4479,1587e" filled="false" stroked="true" strokeweight=".306pt" strokecolor="#6d6e71">
                <v:path arrowok="t"/>
              </v:shape>
            </v:group>
            <v:group style="position:absolute;left:4099;top:1589;width:399;height:776" coordorigin="4099,1589" coordsize="399,776">
              <v:shape style="position:absolute;left:4099;top:1589;width:399;height:776" coordorigin="4099,1589" coordsize="399,776" path="m4099,2365l4497,1589e" filled="false" stroked="true" strokeweight=".306pt" strokecolor="#6d6e71">
                <v:path arrowok="t"/>
              </v:shape>
            </v:group>
            <v:group style="position:absolute;left:4112;top:1592;width:404;height:786" coordorigin="4112,1592" coordsize="404,786">
              <v:shape style="position:absolute;left:4112;top:1592;width:404;height:786" coordorigin="4112,1592" coordsize="404,786" path="m4112,2378l4515,1592e" filled="false" stroked="true" strokeweight=".306pt" strokecolor="#6d6e71">
                <v:path arrowok="t"/>
              </v:shape>
            </v:group>
            <v:group style="position:absolute;left:4125;top:1596;width:408;height:795" coordorigin="4125,1596" coordsize="408,795">
              <v:shape style="position:absolute;left:4125;top:1596;width:408;height:795" coordorigin="4125,1596" coordsize="408,795" path="m4125,2390l4533,1596e" filled="false" stroked="true" strokeweight=".306pt" strokecolor="#6d6e71">
                <v:path arrowok="t"/>
              </v:shape>
            </v:group>
            <v:group style="position:absolute;left:4139;top:1600;width:412;height:802" coordorigin="4139,1600" coordsize="412,802">
              <v:shape style="position:absolute;left:4139;top:1600;width:412;height:802" coordorigin="4139,1600" coordsize="412,802" path="m4139,2402l4550,1600e" filled="false" stroked="true" strokeweight=".306pt" strokecolor="#6d6e71">
                <v:path arrowok="t"/>
              </v:shape>
            </v:group>
            <v:group style="position:absolute;left:4153;top:1605;width:415;height:808" coordorigin="4153,1605" coordsize="415,808">
              <v:shape style="position:absolute;left:4153;top:1605;width:415;height:808" coordorigin="4153,1605" coordsize="415,808" path="m4153,2413l4568,1605e" filled="false" stroked="true" strokeweight=".306pt" strokecolor="#6d6e71">
                <v:path arrowok="t"/>
              </v:shape>
            </v:group>
            <v:group style="position:absolute;left:4167;top:1611;width:417;height:812" coordorigin="4167,1611" coordsize="417,812">
              <v:shape style="position:absolute;left:4167;top:1611;width:417;height:812" coordorigin="4167,1611" coordsize="417,812" path="m4167,2423l4584,1611e" filled="false" stroked="true" strokeweight=".306pt" strokecolor="#6d6e71">
                <v:path arrowok="t"/>
              </v:shape>
            </v:group>
            <v:group style="position:absolute;left:4019;top:1728;width:293;height:412" coordorigin="4019,1728" coordsize="293,412">
              <v:shape style="position:absolute;left:4019;top:1728;width:293;height:412" coordorigin="4019,1728" coordsize="293,412" path="m4059,2068l4043,2068,4035,2071,4022,2083,4019,2091,4019,2110,4085,2140,4108,2138,4131,2134,4153,2127,4175,2116,4189,2107,4125,2107,4113,2103,4085,2080,4075,2073,4071,2071,4065,2069,4059,2068xe" filled="true" fillcolor="#231f20" stroked="false">
                <v:path arrowok="t"/>
                <v:fill type="solid"/>
              </v:shape>
              <v:shape style="position:absolute;left:4019;top:1728;width:293;height:412" coordorigin="4019,1728" coordsize="293,412" path="m4311,1728l4154,1728,4070,1897,4088,1898,4104,1901,4158,1930,4193,1988,4197,2023,4196,2041,4167,2096,4136,2107,4189,2107,4241,2053,4263,1991,4264,1970,4263,1952,4237,1889,4185,1849,4127,1834,4145,1798,4291,1798,4311,1728xe" filled="true" fillcolor="#231f20" stroked="false">
                <v:path arrowok="t"/>
                <v:fill type="solid"/>
              </v:shape>
            </v:group>
            <v:group style="position:absolute;left:4284;top:1712;width:305;height:435" coordorigin="4284,1712" coordsize="305,435">
              <v:shape style="position:absolute;left:4284;top:1712;width:305;height:435" coordorigin="4284,1712" coordsize="305,435" path="m4489,1712l4417,1736,4369,1784,4324,1858,4299,1922,4286,1993,4284,2028,4285,2044,4303,2102,4353,2143,4378,2147,4392,2146,4373,2127,4366,2124,4354,2113,4351,2105,4351,2089,4366,2011,4384,1953,4412,1868,4437,1797,4469,1739,4485,1733,4549,1733,4544,1729,4532,1722,4519,1716,4505,1713,4489,1712xe" filled="true" fillcolor="#231f20" stroked="false">
                <v:path arrowok="t"/>
                <v:fill type="solid"/>
              </v:shape>
              <v:shape style="position:absolute;left:4284;top:1712;width:305;height:435" coordorigin="4284,1712" coordsize="305,435" path="m4549,1733l4500,1733,4507,1736,4513,1742,4519,1748,4522,1756,4522,1768,4511,1832,4483,1925,4449,2031,4428,2089,4391,2127,4448,2127,4495,2087,4535,2030,4567,1960,4585,1883,4588,1833,4587,1819,4564,1750,4555,1739,4549,1733xe" filled="true" fillcolor="#231f20" stroked="false">
                <v:path arrowok="t"/>
                <v:fill type="solid"/>
              </v:shape>
            </v:group>
            <v:group style="position:absolute;left:4051;top:2175;width:63;height:74" coordorigin="4051,2175" coordsize="63,74">
              <v:shape style="position:absolute;left:4051;top:2175;width:63;height:74" coordorigin="4051,2175" coordsize="63,74" path="m4093,2175l4074,2175,4066,2179,4054,2192,4051,2201,4051,2224,4054,2233,4066,2245,4074,2249,4091,2249,4098,2247,4108,2239,4110,2236,4078,2236,4074,2234,4067,2227,4066,2220,4066,2203,4067,2197,4074,2190,4078,2188,4110,2188,4109,2186,4101,2178,4093,2175xe" filled="true" fillcolor="#231f20" stroked="false">
                <v:path arrowok="t"/>
                <v:fill type="solid"/>
              </v:shape>
              <v:shape style="position:absolute;left:4051;top:2175;width:63;height:74" coordorigin="4051,2175" coordsize="63,74" path="m4100,2221l4098,2227,4096,2230,4091,2235,4087,2236,4110,2236,4112,2233,4114,2226,4100,2221xe" filled="true" fillcolor="#231f20" stroked="false">
                <v:path arrowok="t"/>
                <v:fill type="solid"/>
              </v:shape>
              <v:shape style="position:absolute;left:4051;top:2175;width:63;height:74" coordorigin="4051,2175" coordsize="63,74" path="m4110,2188l4088,2188,4091,2189,4096,2193,4098,2196,4099,2200,4114,2196,4112,2190,4110,2188xe" filled="true" fillcolor="#231f20" stroked="false">
                <v:path arrowok="t"/>
                <v:fill type="solid"/>
              </v:shape>
            </v:group>
            <v:group style="position:absolute;left:4126;top:2177;width:55;height:71" coordorigin="4126,2177" coordsize="55,71">
              <v:shape style="position:absolute;left:4126;top:2177;width:55;height:71" coordorigin="4126,2177" coordsize="55,71" path="m4180,2177l4126,2177,4126,2247,4181,2247,4181,2235,4141,2235,4141,2216,4177,2216,4177,2204,4141,2204,4141,2189,4180,2189,4180,2177xe" filled="true" fillcolor="#231f20" stroked="false">
                <v:path arrowok="t"/>
                <v:fill type="solid"/>
              </v:shape>
            </v:group>
            <v:group style="position:absolute;left:4194;top:2177;width:58;height:71" coordorigin="4194,2177" coordsize="58,71">
              <v:shape style="position:absolute;left:4194;top:2177;width:58;height:71" coordorigin="4194,2177" coordsize="58,71" path="m4208,2177l4194,2177,4194,2247,4207,2247,4207,2201,4223,2201,4208,2177xe" filled="true" fillcolor="#231f20" stroked="false">
                <v:path arrowok="t"/>
                <v:fill type="solid"/>
              </v:shape>
              <v:shape style="position:absolute;left:4194;top:2177;width:58;height:71" coordorigin="4194,2177" coordsize="58,71" path="m4223,2201l4207,2201,4237,2247,4251,2247,4251,2224,4238,2224,4223,2201xe" filled="true" fillcolor="#231f20" stroked="false">
                <v:path arrowok="t"/>
                <v:fill type="solid"/>
              </v:shape>
              <v:shape style="position:absolute;left:4194;top:2177;width:58;height:71" coordorigin="4194,2177" coordsize="58,71" path="m4251,2177l4238,2177,4238,2224,4251,2224,4251,2177xe" filled="true" fillcolor="#231f20" stroked="false">
                <v:path arrowok="t"/>
                <v:fill type="solid"/>
              </v:shape>
            </v:group>
            <v:group style="position:absolute;left:4261;top:2177;width:58;height:71" coordorigin="4261,2177" coordsize="58,71">
              <v:shape style="position:absolute;left:4261;top:2177;width:58;height:71" coordorigin="4261,2177" coordsize="58,71" path="m4298,2189l4283,2189,4283,2247,4298,2247,4298,2189xe" filled="true" fillcolor="#231f20" stroked="false">
                <v:path arrowok="t"/>
                <v:fill type="solid"/>
              </v:shape>
              <v:shape style="position:absolute;left:4261;top:2177;width:58;height:71" coordorigin="4261,2177" coordsize="58,71" path="m4319,2177l4261,2177,4261,2189,4319,2189,4319,2177xe" filled="true" fillcolor="#231f20" stroked="false">
                <v:path arrowok="t"/>
                <v:fill type="solid"/>
              </v:shape>
            </v:group>
            <v:group style="position:absolute;left:4314;top:2177;width:73;height:71" coordorigin="4314,2177" coordsize="73,71">
              <v:shape style="position:absolute;left:4314;top:2177;width:73;height:71" coordorigin="4314,2177" coordsize="73,71" path="m4357,2177l4342,2177,4314,2247,4329,2247,4335,2231,4380,2231,4375,2219,4339,2219,4349,2193,4364,2193,4357,2177xe" filled="true" fillcolor="#231f20" stroked="false">
                <v:path arrowok="t"/>
                <v:fill type="solid"/>
              </v:shape>
              <v:shape style="position:absolute;left:4314;top:2177;width:73;height:71" coordorigin="4314,2177" coordsize="73,71" path="m4380,2231l4364,2231,4370,2247,4386,2247,4380,2231xe" filled="true" fillcolor="#231f20" stroked="false">
                <v:path arrowok="t"/>
                <v:fill type="solid"/>
              </v:shape>
              <v:shape style="position:absolute;left:4314;top:2177;width:73;height:71" coordorigin="4314,2177" coordsize="73,71" path="m4364,2193l4349,2193,4359,2219,4375,2219,4364,2193xe" filled="true" fillcolor="#231f20" stroked="false">
                <v:path arrowok="t"/>
                <v:fill type="solid"/>
              </v:shape>
            </v:group>
            <v:group style="position:absolute;left:4379;top:2177;width:68;height:71" coordorigin="4379,2177" coordsize="68,71">
              <v:shape style="position:absolute;left:4379;top:2177;width:68;height:71" coordorigin="4379,2177" coordsize="68,71" path="m4395,2177l4379,2177,4405,2247,4420,2247,4427,2229,4413,2229,4395,2177xe" filled="true" fillcolor="#231f20" stroked="false">
                <v:path arrowok="t"/>
                <v:fill type="solid"/>
              </v:shape>
              <v:shape style="position:absolute;left:4379;top:2177;width:68;height:71" coordorigin="4379,2177" coordsize="68,71" path="m4446,2177l4431,2177,4413,2229,4427,2229,4446,2177xe" filled="true" fillcolor="#231f20" stroked="false">
                <v:path arrowok="t"/>
                <v:fill type="solid"/>
              </v:shape>
            </v:group>
            <v:group style="position:absolute;left:4451;top:2175;width:71;height:74" coordorigin="4451,2175" coordsize="71,74">
              <v:shape style="position:absolute;left:4451;top:2175;width:71;height:74" coordorigin="4451,2175" coordsize="71,74" path="m4496,2175l4480,2175,4475,2176,4451,2205,4451,2224,4454,2233,4467,2245,4475,2249,4497,2249,4505,2245,4514,2236,4480,2236,4475,2234,4468,2226,4466,2220,4466,2204,4468,2198,4475,2190,4480,2188,4514,2188,4505,2179,4496,2175xe" filled="true" fillcolor="#231f20" stroked="false">
                <v:path arrowok="t"/>
                <v:fill type="solid"/>
              </v:shape>
              <v:shape style="position:absolute;left:4451;top:2175;width:71;height:74" coordorigin="4451,2175" coordsize="71,74" path="m4514,2188l4492,2188,4497,2190,4504,2198,4506,2204,4506,2220,4504,2226,4497,2234,4492,2236,4514,2236,4518,2232,4521,2224,4521,2201,4518,2192,4514,2188xe" filled="true" fillcolor="#231f20" stroked="false">
                <v:path arrowok="t"/>
                <v:fill type="solid"/>
              </v:shape>
            </v:group>
            <v:group style="position:absolute;left:4529;top:2175;width:59;height:74" coordorigin="4529,2175" coordsize="59,74">
              <v:shape style="position:absolute;left:4529;top:2175;width:59;height:74" coordorigin="4529,2175" coordsize="59,74" path="m4543,2223l4529,2224,4530,2232,4533,2238,4542,2247,4549,2249,4565,2249,4570,2248,4578,2244,4582,2242,4585,2237,4554,2237,4551,2235,4545,2231,4544,2228,4543,2223xe" filled="true" fillcolor="#231f20" stroked="false">
                <v:path arrowok="t"/>
                <v:fill type="solid"/>
              </v:shape>
              <v:shape style="position:absolute;left:4529;top:2175;width:59;height:74" coordorigin="4529,2175" coordsize="59,74" path="m4567,2175l4552,2175,4547,2176,4531,2201,4533,2206,4541,2212,4547,2214,4560,2218,4564,2219,4569,2220,4570,2221,4572,2224,4573,2225,4573,2229,4572,2232,4567,2236,4563,2237,4585,2237,4586,2235,4587,2231,4587,2222,4586,2219,4554,2202,4549,2200,4546,2197,4545,2196,4545,2192,4546,2191,4550,2188,4553,2187,4584,2187,4583,2185,4574,2177,4567,2175xe" filled="true" fillcolor="#231f20" stroked="false">
                <v:path arrowok="t"/>
                <v:fill type="solid"/>
              </v:shape>
              <v:shape style="position:absolute;left:4529;top:2175;width:59;height:74" coordorigin="4529,2175" coordsize="59,74" path="m4584,2187l4562,2187,4565,2188,4569,2191,4570,2194,4571,2197,4585,2197,4585,2190,4584,2187xe" filled="true" fillcolor="#231f20" stroked="false">
                <v:path arrowok="t"/>
                <v:fill type="solid"/>
              </v:shape>
            </v:group>
            <v:group style="position:absolute;left:4542;top:1894;width:269;height:419" coordorigin="4542,1894" coordsize="269,419">
              <v:shape style="position:absolute;left:4542;top:1894;width:269;height:419" coordorigin="4542,1894" coordsize="269,419" path="m4542,1894l4647,1950,4739,2018,4793,2093,4811,2161,4798,2219,4761,2265,4708,2297,4645,2313e" filled="false" stroked="true" strokeweight=".613pt" strokecolor="#231f20">
                <v:path arrowok="t"/>
              </v:shape>
              <v:shape style="position:absolute;left:4383;top:1716;width:444;height:614" type="#_x0000_t75" stroked="false">
                <v:imagedata r:id="rId144" o:title=""/>
              </v:shape>
            </v:group>
            <v:group style="position:absolute;left:4236;top:2186;width:509;height:203" coordorigin="4236,2186" coordsize="509,203">
              <v:shape style="position:absolute;left:4236;top:2186;width:509;height:203" coordorigin="4236,2186" coordsize="509,203" path="m4744,2186l4705,2253,4651,2308,4586,2351,4512,2378,4431,2388,4380,2384,4329,2372,4281,2353,4236,2327e" filled="false" stroked="true" strokeweight=".541pt" strokecolor="#231f20">
                <v:path arrowok="t"/>
              </v:shape>
            </v:group>
            <v:group style="position:absolute;left:3969;top:1584;width:921;height:921" coordorigin="3969,1584" coordsize="921,921">
              <v:shape style="position:absolute;left:3969;top:1584;width:921;height:921" coordorigin="3969,1584" coordsize="921,921" path="m4429,1584l4504,1590,4575,1608,4641,1635,4701,1673,4755,1719,4801,1773,4838,1833,4866,1899,4883,1970,4889,2044,4883,2119,4866,2190,4838,2256,4801,2316,4755,2370,4701,2416,4641,2453,4575,2481,4504,2499,4429,2505,4355,2499,4284,2481,4218,2453,4157,2416,4104,2370,4058,2316,4020,2256,3992,2190,3975,2119,3969,2044,3975,1970,3992,1899,4020,1833,4058,1773,4104,1719,4157,1673,4218,1635,4284,1608,4355,1590,4429,1584xe" filled="false" stroked="true" strokeweight=".567pt" strokecolor="#231f20">
                <v:path arrowok="t"/>
              </v:shape>
              <v:shape style="position:absolute;left:4286;top:2343;width:297;height:119" type="#_x0000_t75" stroked="false">
                <v:imagedata r:id="rId145" o:title=""/>
              </v:shape>
            </v:group>
            <w10:wrap type="topAndBottom"/>
          </v:group>
        </w:pict>
      </w:r>
      <w:r>
        <w:rPr/>
        <w:pict>
          <v:group style="position:absolute;margin-left:249.031998pt;margin-top:78.902176pt;width:46.65pt;height:46.65pt;mso-position-horizontal-relative:page;mso-position-vertical-relative:paragraph;z-index:2200;mso-wrap-distance-left:0;mso-wrap-distance-right:0" coordorigin="4981,1578" coordsize="933,933">
            <v:group style="position:absolute;left:4987;top:1584;width:921;height:921" coordorigin="4987,1584" coordsize="921,921">
              <v:shape style="position:absolute;left:4987;top:1584;width:921;height:921" coordorigin="4987,1584" coordsize="921,921" path="m5447,1584l5372,1590,5301,1608,5235,1635,5175,1673,5121,1719,5075,1773,5038,1833,5010,1899,4993,1970,4987,2044,4993,2119,5010,2190,5038,2256,5075,2316,5121,2370,5175,2416,5235,2453,5301,2481,5372,2499,5447,2505,5522,2499,5592,2481,5658,2453,5719,2416,5772,2370,5818,2316,5856,2256,5884,2190,5901,2119,5907,2044,5901,1970,5884,1899,5856,1833,5818,1773,5772,1719,5719,1673,5658,1635,5592,1608,5522,1590,5447,1584xe" filled="true" fillcolor="#d1d3d4" stroked="false">
                <v:path arrowok="t"/>
                <v:fill type="solid"/>
              </v:shape>
            </v:group>
            <v:group style="position:absolute;left:4987;top:1584;width:921;height:921" coordorigin="4987,1584" coordsize="921,921">
              <v:shape style="position:absolute;left:4987;top:1584;width:921;height:921" coordorigin="4987,1584" coordsize="921,921" path="m5447,1584l5522,1590,5592,1608,5658,1635,5719,1673,5772,1719,5818,1773,5856,1833,5884,1899,5901,1970,5907,2044,5901,2119,5884,2190,5856,2256,5818,2316,5772,2370,5719,2416,5658,2453,5592,2481,5522,2499,5447,2505,5372,2499,5301,2481,5235,2453,5175,2416,5121,2370,5075,2316,5038,2256,5010,2190,4993,2119,4987,2044,4993,1970,5010,1899,5038,1833,5075,1773,5121,1719,5175,1673,5235,1635,5301,1608,5372,1590,5447,1584xe" filled="false" stroked="true" strokeweight=".425pt" strokecolor="#231f20">
                <v:path arrowok="t"/>
              </v:shape>
            </v:group>
            <v:group style="position:absolute;left:5200;top:1617;width:419;height:816" coordorigin="5200,1617" coordsize="419,816">
              <v:shape style="position:absolute;left:5200;top:1617;width:419;height:816" coordorigin="5200,1617" coordsize="419,816" path="m5200,2433l5618,1617e" filled="false" stroked="true" strokeweight=".306pt" strokecolor="#6d6e71">
                <v:path arrowok="t"/>
              </v:shape>
            </v:group>
            <v:group style="position:absolute;left:4996;top:1733;width:112;height:217" coordorigin="4996,1733" coordsize="112,217">
              <v:shape style="position:absolute;left:4996;top:1733;width:112;height:217" coordorigin="4996,1733" coordsize="112,217" path="m4996,1950l5108,1733e" filled="false" stroked="true" strokeweight=".306pt" strokecolor="#6d6e71">
                <v:path arrowok="t"/>
              </v:shape>
            </v:group>
            <v:group style="position:absolute;left:4988;top:1696;width:159;height:309" coordorigin="4988,1696" coordsize="159,309">
              <v:shape style="position:absolute;left:4988;top:1696;width:159;height:309" coordorigin="4988,1696" coordsize="159,309" path="m4988,2004l5147,1696e" filled="false" stroked="true" strokeweight=".306pt" strokecolor="#6d6e71">
                <v:path arrowok="t"/>
              </v:shape>
            </v:group>
            <v:group style="position:absolute;left:4987;top:1670;width:193;height:376" coordorigin="4987,1670" coordsize="193,376">
              <v:shape style="position:absolute;left:4987;top:1670;width:193;height:376" coordorigin="4987,1670" coordsize="193,376" path="m4987,2045l5180,1670e" filled="false" stroked="true" strokeweight=".306pt" strokecolor="#6d6e71">
                <v:path arrowok="t"/>
              </v:shape>
            </v:group>
            <v:group style="position:absolute;left:4988;top:1650;width:222;height:431" coordorigin="4988,1650" coordsize="222,431">
              <v:shape style="position:absolute;left:4988;top:1650;width:222;height:431" coordorigin="4988,1650" coordsize="222,431" path="m4988,2081l5209,1650e" filled="false" stroked="true" strokeweight=".306pt" strokecolor="#6d6e71">
                <v:path arrowok="t"/>
              </v:shape>
            </v:group>
            <v:group style="position:absolute;left:4992;top:1635;width:246;height:478" coordorigin="4992,1635" coordsize="246,478">
              <v:shape style="position:absolute;left:4992;top:1635;width:246;height:478" coordorigin="4992,1635" coordsize="246,478" path="m4992,2112l5237,1635e" filled="false" stroked="true" strokeweight=".306pt" strokecolor="#6d6e71">
                <v:path arrowok="t"/>
              </v:shape>
            </v:group>
            <v:group style="position:absolute;left:4997;top:1622;width:266;height:518" coordorigin="4997,1622" coordsize="266,518">
              <v:shape style="position:absolute;left:4997;top:1622;width:266;height:518" coordorigin="4997,1622" coordsize="266,518" path="m4997,2140l5263,1622e" filled="false" stroked="true" strokeweight=".306pt" strokecolor="#6d6e71">
                <v:path arrowok="t"/>
              </v:shape>
            </v:group>
            <v:group style="position:absolute;left:5003;top:1612;width:285;height:554" coordorigin="5003,1612" coordsize="285,554">
              <v:shape style="position:absolute;left:5003;top:1612;width:285;height:554" coordorigin="5003,1612" coordsize="285,554" path="m5003,2166l5287,1612e" filled="false" stroked="true" strokeweight=".306pt" strokecolor="#6d6e71">
                <v:path arrowok="t"/>
              </v:shape>
            </v:group>
            <v:group style="position:absolute;left:5010;top:1604;width:301;height:586" coordorigin="5010,1604" coordsize="301,586">
              <v:shape style="position:absolute;left:5010;top:1604;width:301;height:586" coordorigin="5010,1604" coordsize="301,586" path="m5010,2190l5311,1604e" filled="false" stroked="true" strokeweight=".306pt" strokecolor="#6d6e71">
                <v:path arrowok="t"/>
              </v:shape>
            </v:group>
            <v:group style="position:absolute;left:5018;top:1598;width:316;height:615" coordorigin="5018,1598" coordsize="316,615">
              <v:shape style="position:absolute;left:5018;top:1598;width:316;height:615" coordorigin="5018,1598" coordsize="316,615" path="m5018,2213l5334,1598e" filled="false" stroked="true" strokeweight=".306pt" strokecolor="#6d6e71">
                <v:path arrowok="t"/>
              </v:shape>
            </v:group>
            <v:group style="position:absolute;left:5027;top:1593;width:329;height:641" coordorigin="5027,1593" coordsize="329,641">
              <v:shape style="position:absolute;left:5027;top:1593;width:329;height:641" coordorigin="5027,1593" coordsize="329,641" path="m5027,2234l5356,1593e" filled="false" stroked="true" strokeweight=".306pt" strokecolor="#6d6e71">
                <v:path arrowok="t"/>
              </v:shape>
            </v:group>
            <v:group style="position:absolute;left:5037;top:1589;width:342;height:665" coordorigin="5037,1589" coordsize="342,665">
              <v:shape style="position:absolute;left:5037;top:1589;width:342;height:665" coordorigin="5037,1589" coordsize="342,665" path="m5037,2253l5378,1589e" filled="false" stroked="true" strokeweight=".306pt" strokecolor="#6d6e71">
                <v:path arrowok="t"/>
              </v:shape>
            </v:group>
            <v:group style="position:absolute;left:5047;top:1587;width:352;height:686" coordorigin="5047,1587" coordsize="352,686">
              <v:shape style="position:absolute;left:5047;top:1587;width:352;height:686" coordorigin="5047,1587" coordsize="352,686" path="m5047,2272l5399,1587e" filled="false" stroked="true" strokeweight=".306pt" strokecolor="#6d6e71">
                <v:path arrowok="t"/>
              </v:shape>
            </v:group>
            <v:group style="position:absolute;left:5057;top:1585;width:362;height:705" coordorigin="5057,1585" coordsize="362,705">
              <v:shape style="position:absolute;left:5057;top:1585;width:362;height:705" coordorigin="5057,1585" coordsize="362,705" path="m5057,2290l5419,1585e" filled="false" stroked="true" strokeweight=".306pt" strokecolor="#6d6e71">
                <v:path arrowok="t"/>
              </v:shape>
            </v:group>
            <v:group style="position:absolute;left:5068;top:1584;width:371;height:723" coordorigin="5068,1584" coordsize="371,723">
              <v:shape style="position:absolute;left:5068;top:1584;width:371;height:723" coordorigin="5068,1584" coordsize="371,723" path="m5068,2306l5439,1584e" filled="false" stroked="true" strokeweight=".306pt" strokecolor="#6d6e71">
                <v:path arrowok="t"/>
              </v:shape>
            </v:group>
            <v:group style="position:absolute;left:5080;top:1584;width:379;height:738" coordorigin="5080,1584" coordsize="379,738">
              <v:shape style="position:absolute;left:5080;top:1584;width:379;height:738" coordorigin="5080,1584" coordsize="379,738" path="m5080,2322l5459,1584e" filled="false" stroked="true" strokeweight=".306pt" strokecolor="#6d6e71">
                <v:path arrowok="t"/>
              </v:shape>
            </v:group>
            <v:group style="position:absolute;left:5092;top:1585;width:387;height:752" coordorigin="5092,1585" coordsize="387,752">
              <v:shape style="position:absolute;left:5092;top:1585;width:387;height:752" coordorigin="5092,1585" coordsize="387,752" path="m5092,2337l5478,1585e" filled="false" stroked="true" strokeweight=".306pt" strokecolor="#6d6e71">
                <v:path arrowok="t"/>
              </v:shape>
            </v:group>
            <v:group style="position:absolute;left:5104;top:1587;width:393;height:765" coordorigin="5104,1587" coordsize="393,765">
              <v:shape style="position:absolute;left:5104;top:1587;width:393;height:765" coordorigin="5104,1587" coordsize="393,765" path="m5104,2351l5497,1587e" filled="false" stroked="true" strokeweight=".306pt" strokecolor="#6d6e71">
                <v:path arrowok="t"/>
              </v:shape>
            </v:group>
            <v:group style="position:absolute;left:5117;top:1589;width:399;height:776" coordorigin="5117,1589" coordsize="399,776">
              <v:shape style="position:absolute;left:5117;top:1589;width:399;height:776" coordorigin="5117,1589" coordsize="399,776" path="m5117,2365l5515,1589e" filled="false" stroked="true" strokeweight=".306pt" strokecolor="#6d6e71">
                <v:path arrowok="t"/>
              </v:shape>
            </v:group>
            <v:group style="position:absolute;left:5130;top:1592;width:404;height:786" coordorigin="5130,1592" coordsize="404,786">
              <v:shape style="position:absolute;left:5130;top:1592;width:404;height:786" coordorigin="5130,1592" coordsize="404,786" path="m5130,2378l5533,1592e" filled="false" stroked="true" strokeweight=".306pt" strokecolor="#6d6e71">
                <v:path arrowok="t"/>
              </v:shape>
            </v:group>
            <v:group style="position:absolute;left:5143;top:1596;width:408;height:795" coordorigin="5143,1596" coordsize="408,795">
              <v:shape style="position:absolute;left:5143;top:1596;width:408;height:795" coordorigin="5143,1596" coordsize="408,795" path="m5143,2390l5551,1596e" filled="false" stroked="true" strokeweight=".306pt" strokecolor="#6d6e71">
                <v:path arrowok="t"/>
              </v:shape>
            </v:group>
            <v:group style="position:absolute;left:5157;top:1600;width:412;height:802" coordorigin="5157,1600" coordsize="412,802">
              <v:shape style="position:absolute;left:5157;top:1600;width:412;height:802" coordorigin="5157,1600" coordsize="412,802" path="m5157,2402l5568,1600e" filled="false" stroked="true" strokeweight=".306pt" strokecolor="#6d6e71">
                <v:path arrowok="t"/>
              </v:shape>
            </v:group>
            <v:group style="position:absolute;left:5171;top:1605;width:415;height:808" coordorigin="5171,1605" coordsize="415,808">
              <v:shape style="position:absolute;left:5171;top:1605;width:415;height:808" coordorigin="5171,1605" coordsize="415,808" path="m5171,2413l5585,1605e" filled="false" stroked="true" strokeweight=".306pt" strokecolor="#6d6e71">
                <v:path arrowok="t"/>
              </v:shape>
            </v:group>
            <v:group style="position:absolute;left:5185;top:1611;width:417;height:812" coordorigin="5185,1611" coordsize="417,812">
              <v:shape style="position:absolute;left:5185;top:1611;width:417;height:812" coordorigin="5185,1611" coordsize="417,812" path="m5185,2423l5602,1611e" filled="false" stroked="true" strokeweight=".306pt" strokecolor="#6d6e71">
                <v:path arrowok="t"/>
              </v:shape>
            </v:group>
            <v:group style="position:absolute;left:5037;top:1728;width:293;height:412" coordorigin="5037,1728" coordsize="293,412">
              <v:shape style="position:absolute;left:5037;top:1728;width:293;height:412" coordorigin="5037,1728" coordsize="293,412" path="m5077,2068l5061,2068,5053,2071,5040,2083,5037,2091,5037,2110,5103,2140,5126,2138,5149,2134,5171,2127,5192,2116,5206,2107,5142,2107,5131,2103,5103,2080,5092,2073,5089,2071,5083,2069,5077,2068xe" filled="true" fillcolor="#231f20" stroked="false">
                <v:path arrowok="t"/>
                <v:fill type="solid"/>
              </v:shape>
              <v:shape style="position:absolute;left:5037;top:1728;width:293;height:412" coordorigin="5037,1728" coordsize="293,412" path="m5329,1728l5172,1728,5088,1897,5106,1898,5122,1901,5176,1930,5210,1988,5215,2023,5213,2041,5185,2096,5154,2107,5206,2107,5258,2053,5281,1991,5282,1970,5281,1952,5255,1889,5202,1849,5145,1834,5163,1798,5308,1798,5329,1728xe" filled="true" fillcolor="#231f20" stroked="false">
                <v:path arrowok="t"/>
                <v:fill type="solid"/>
              </v:shape>
            </v:group>
            <v:group style="position:absolute;left:5302;top:1712;width:305;height:435" coordorigin="5302,1712" coordsize="305,435">
              <v:shape style="position:absolute;left:5302;top:1712;width:305;height:435" coordorigin="5302,1712" coordsize="305,435" path="m5507,1712l5435,1736,5387,1784,5342,1858,5317,1922,5303,1993,5302,2028,5302,2044,5321,2102,5371,2143,5396,2147,5410,2146,5391,2127,5384,2124,5372,2113,5369,2105,5369,2089,5384,2011,5402,1953,5429,1868,5454,1797,5487,1739,5502,1733,5566,1733,5562,1729,5550,1722,5537,1716,5522,1713,5507,1712xe" filled="true" fillcolor="#231f20" stroked="false">
                <v:path arrowok="t"/>
                <v:fill type="solid"/>
              </v:shape>
              <v:shape style="position:absolute;left:5302;top:1712;width:305;height:435" coordorigin="5302,1712" coordsize="305,435" path="m5566,1733l5518,1733,5525,1736,5531,1742,5537,1748,5539,1756,5539,1768,5529,1832,5501,1925,5466,2031,5445,2089,5409,2127,5466,2127,5513,2087,5553,2030,5584,1960,5602,1883,5606,1833,5605,1819,5582,1750,5573,1739,5566,1733xe" filled="true" fillcolor="#231f20" stroked="false">
                <v:path arrowok="t"/>
                <v:fill type="solid"/>
              </v:shape>
            </v:group>
            <v:group style="position:absolute;left:5069;top:2175;width:63;height:74" coordorigin="5069,2175" coordsize="63,74">
              <v:shape style="position:absolute;left:5069;top:2175;width:63;height:74" coordorigin="5069,2175" coordsize="63,74" path="m5111,2175l5092,2175,5084,2179,5072,2192,5069,2201,5069,2224,5072,2233,5084,2245,5092,2249,5109,2249,5116,2247,5126,2239,5128,2236,5096,2236,5092,2234,5085,2227,5084,2220,5084,2203,5085,2197,5092,2190,5096,2188,5128,2188,5127,2186,5118,2178,5111,2175xe" filled="true" fillcolor="#231f20" stroked="false">
                <v:path arrowok="t"/>
                <v:fill type="solid"/>
              </v:shape>
              <v:shape style="position:absolute;left:5069;top:2175;width:63;height:74" coordorigin="5069,2175" coordsize="63,74" path="m5117,2221l5116,2227,5114,2230,5109,2235,5105,2236,5128,2236,5129,2233,5132,2226,5117,2221xe" filled="true" fillcolor="#231f20" stroked="false">
                <v:path arrowok="t"/>
                <v:fill type="solid"/>
              </v:shape>
              <v:shape style="position:absolute;left:5069;top:2175;width:63;height:74" coordorigin="5069,2175" coordsize="63,74" path="m5128,2188l5106,2188,5109,2189,5114,2193,5116,2196,5117,2200,5131,2196,5130,2190,5128,2188xe" filled="true" fillcolor="#231f20" stroked="false">
                <v:path arrowok="t"/>
                <v:fill type="solid"/>
              </v:shape>
            </v:group>
            <v:group style="position:absolute;left:5144;top:2177;width:55;height:71" coordorigin="5144,2177" coordsize="55,71">
              <v:shape style="position:absolute;left:5144;top:2177;width:55;height:71" coordorigin="5144,2177" coordsize="55,71" path="m5198,2177l5144,2177,5144,2247,5199,2247,5199,2235,5159,2235,5159,2216,5195,2216,5195,2204,5159,2204,5159,2189,5198,2189,5198,2177xe" filled="true" fillcolor="#231f20" stroked="false">
                <v:path arrowok="t"/>
                <v:fill type="solid"/>
              </v:shape>
            </v:group>
            <v:group style="position:absolute;left:5212;top:2177;width:58;height:71" coordorigin="5212,2177" coordsize="58,71">
              <v:shape style="position:absolute;left:5212;top:2177;width:58;height:71" coordorigin="5212,2177" coordsize="58,71" path="m5226,2177l5212,2177,5212,2247,5225,2247,5225,2201,5241,2201,5226,2177xe" filled="true" fillcolor="#231f20" stroked="false">
                <v:path arrowok="t"/>
                <v:fill type="solid"/>
              </v:shape>
              <v:shape style="position:absolute;left:5212;top:2177;width:58;height:71" coordorigin="5212,2177" coordsize="58,71" path="m5241,2201l5225,2201,5254,2247,5269,2247,5269,2224,5255,2224,5241,2201xe" filled="true" fillcolor="#231f20" stroked="false">
                <v:path arrowok="t"/>
                <v:fill type="solid"/>
              </v:shape>
              <v:shape style="position:absolute;left:5212;top:2177;width:58;height:71" coordorigin="5212,2177" coordsize="58,71" path="m5269,2177l5255,2177,5255,2224,5269,2224,5269,2177xe" filled="true" fillcolor="#231f20" stroked="false">
                <v:path arrowok="t"/>
                <v:fill type="solid"/>
              </v:shape>
            </v:group>
            <v:group style="position:absolute;left:5279;top:2177;width:58;height:71" coordorigin="5279,2177" coordsize="58,71">
              <v:shape style="position:absolute;left:5279;top:2177;width:58;height:71" coordorigin="5279,2177" coordsize="58,71" path="m5315,2189l5301,2189,5301,2247,5315,2247,5315,2189xe" filled="true" fillcolor="#231f20" stroked="false">
                <v:path arrowok="t"/>
                <v:fill type="solid"/>
              </v:shape>
              <v:shape style="position:absolute;left:5279;top:2177;width:58;height:71" coordorigin="5279,2177" coordsize="58,71" path="m5337,2177l5279,2177,5279,2189,5337,2189,5337,2177xe" filled="true" fillcolor="#231f20" stroked="false">
                <v:path arrowok="t"/>
                <v:fill type="solid"/>
              </v:shape>
            </v:group>
            <v:group style="position:absolute;left:5331;top:2177;width:73;height:71" coordorigin="5331,2177" coordsize="73,71">
              <v:shape style="position:absolute;left:5331;top:2177;width:73;height:71" coordorigin="5331,2177" coordsize="73,71" path="m5375,2177l5360,2177,5331,2247,5347,2247,5353,2231,5397,2231,5392,2219,5357,2219,5367,2193,5382,2193,5375,2177xe" filled="true" fillcolor="#231f20" stroked="false">
                <v:path arrowok="t"/>
                <v:fill type="solid"/>
              </v:shape>
              <v:shape style="position:absolute;left:5331;top:2177;width:73;height:71" coordorigin="5331,2177" coordsize="73,71" path="m5397,2231l5382,2231,5388,2247,5404,2247,5397,2231xe" filled="true" fillcolor="#231f20" stroked="false">
                <v:path arrowok="t"/>
                <v:fill type="solid"/>
              </v:shape>
              <v:shape style="position:absolute;left:5331;top:2177;width:73;height:71" coordorigin="5331,2177" coordsize="73,71" path="m5382,2193l5367,2193,5377,2219,5392,2219,5382,2193xe" filled="true" fillcolor="#231f20" stroked="false">
                <v:path arrowok="t"/>
                <v:fill type="solid"/>
              </v:shape>
            </v:group>
            <v:group style="position:absolute;left:5397;top:2177;width:68;height:71" coordorigin="5397,2177" coordsize="68,71">
              <v:shape style="position:absolute;left:5397;top:2177;width:68;height:71" coordorigin="5397,2177" coordsize="68,71" path="m5413,2177l5397,2177,5423,2247,5438,2247,5445,2229,5431,2229,5413,2177xe" filled="true" fillcolor="#231f20" stroked="false">
                <v:path arrowok="t"/>
                <v:fill type="solid"/>
              </v:shape>
              <v:shape style="position:absolute;left:5397;top:2177;width:68;height:71" coordorigin="5397,2177" coordsize="68,71" path="m5464,2177l5449,2177,5431,2229,5445,2229,5464,2177xe" filled="true" fillcolor="#231f20" stroked="false">
                <v:path arrowok="t"/>
                <v:fill type="solid"/>
              </v:shape>
            </v:group>
            <v:group style="position:absolute;left:5469;top:2175;width:71;height:74" coordorigin="5469,2175" coordsize="71,74">
              <v:shape style="position:absolute;left:5469;top:2175;width:71;height:74" coordorigin="5469,2175" coordsize="71,74" path="m5514,2175l5498,2175,5492,2176,5469,2205,5469,2224,5472,2233,5484,2245,5493,2249,5514,2249,5523,2245,5532,2236,5498,2236,5493,2234,5486,2226,5484,2220,5484,2204,5485,2198,5493,2190,5498,2188,5532,2188,5523,2179,5514,2175xe" filled="true" fillcolor="#231f20" stroked="false">
                <v:path arrowok="t"/>
                <v:fill type="solid"/>
              </v:shape>
              <v:shape style="position:absolute;left:5469;top:2175;width:71;height:74" coordorigin="5469,2175" coordsize="71,74" path="m5532,2188l5510,2188,5515,2190,5522,2198,5524,2204,5524,2220,5522,2226,5514,2234,5510,2236,5532,2236,5536,2232,5539,2224,5539,2201,5536,2192,5532,2188xe" filled="true" fillcolor="#231f20" stroked="false">
                <v:path arrowok="t"/>
                <v:fill type="solid"/>
              </v:shape>
            </v:group>
            <v:group style="position:absolute;left:5546;top:2175;width:59;height:74" coordorigin="5546,2175" coordsize="59,74">
              <v:shape style="position:absolute;left:5546;top:2175;width:59;height:74" coordorigin="5546,2175" coordsize="59,74" path="m5561,2223l5546,2224,5547,2232,5550,2238,5560,2247,5567,2249,5583,2249,5588,2248,5596,2244,5600,2242,5603,2237,5572,2237,5568,2235,5563,2231,5562,2228,5561,2223xe" filled="true" fillcolor="#231f20" stroked="false">
                <v:path arrowok="t"/>
                <v:fill type="solid"/>
              </v:shape>
              <v:shape style="position:absolute;left:5546;top:2175;width:59;height:74" coordorigin="5546,2175" coordsize="59,74" path="m5585,2175l5570,2175,5565,2176,5549,2201,5551,2206,5559,2212,5564,2214,5578,2218,5582,2219,5586,2220,5588,2221,5590,2224,5591,2225,5591,2229,5589,2232,5585,2236,5581,2237,5603,2237,5604,2235,5605,2231,5605,2222,5604,2219,5572,2202,5567,2200,5564,2197,5563,2196,5563,2192,5564,2191,5568,2188,5571,2187,5602,2187,5601,2185,5591,2177,5585,2175xe" filled="true" fillcolor="#231f20" stroked="false">
                <v:path arrowok="t"/>
                <v:fill type="solid"/>
              </v:shape>
              <v:shape style="position:absolute;left:5546;top:2175;width:59;height:74" coordorigin="5546,2175" coordsize="59,74" path="m5602,2187l5579,2187,5583,2188,5587,2191,5588,2194,5589,2197,5603,2197,5603,2190,5602,2187xe" filled="true" fillcolor="#231f20" stroked="false">
                <v:path arrowok="t"/>
                <v:fill type="solid"/>
              </v:shape>
            </v:group>
            <v:group style="position:absolute;left:5559;top:1894;width:269;height:419" coordorigin="5559,1894" coordsize="269,419">
              <v:shape style="position:absolute;left:5559;top:1894;width:269;height:419" coordorigin="5559,1894" coordsize="269,419" path="m5559,1894l5664,1950,5757,2018,5811,2093,5828,2161,5815,2219,5779,2265,5726,2297,5663,2313e" filled="false" stroked="true" strokeweight=".613pt" strokecolor="#231f20">
                <v:path arrowok="t"/>
              </v:shape>
              <v:shape style="position:absolute;left:5401;top:1716;width:444;height:614" type="#_x0000_t75" stroked="false">
                <v:imagedata r:id="rId146" o:title=""/>
              </v:shape>
            </v:group>
            <v:group style="position:absolute;left:5254;top:2186;width:509;height:203" coordorigin="5254,2186" coordsize="509,203">
              <v:shape style="position:absolute;left:5254;top:2186;width:509;height:203" coordorigin="5254,2186" coordsize="509,203" path="m5762,2186l5722,2253,5669,2308,5604,2351,5530,2378,5449,2388,5397,2384,5347,2372,5299,2353,5254,2327e" filled="false" stroked="true" strokeweight=".541pt" strokecolor="#231f20">
                <v:path arrowok="t"/>
              </v:shape>
            </v:group>
            <v:group style="position:absolute;left:4987;top:1584;width:921;height:921" coordorigin="4987,1584" coordsize="921,921">
              <v:shape style="position:absolute;left:4987;top:1584;width:921;height:921" coordorigin="4987,1584" coordsize="921,921" path="m5447,1584l5522,1590,5592,1608,5658,1635,5719,1673,5772,1719,5818,1773,5856,1833,5884,1899,5901,1970,5907,2044,5901,2119,5884,2190,5856,2256,5818,2316,5772,2370,5719,2416,5658,2453,5592,2481,5522,2499,5447,2505,5372,2499,5301,2481,5235,2453,5175,2416,5121,2370,5075,2316,5038,2256,5010,2190,4993,2119,4987,2044,4993,1970,5010,1899,5038,1833,5075,1773,5121,1719,5175,1673,5235,1635,5301,1608,5372,1590,5447,1584xe" filled="false" stroked="true" strokeweight=".567pt" strokecolor="#231f20">
                <v:path arrowok="t"/>
              </v:shape>
              <v:shape style="position:absolute;left:5304;top:2343;width:297;height:119" type="#_x0000_t75" stroked="false">
                <v:imagedata r:id="rId145" o:title=""/>
              </v:shape>
            </v:group>
            <w10:wrap type="topAndBottom"/>
          </v:group>
        </w:pict>
      </w:r>
      <w:r>
        <w:rPr/>
        <w:pict>
          <v:group style="position:absolute;margin-left:299.921997pt;margin-top:78.902176pt;width:46.65pt;height:46.65pt;mso-position-horizontal-relative:page;mso-position-vertical-relative:paragraph;z-index:2224;mso-wrap-distance-left:0;mso-wrap-distance-right:0" coordorigin="5998,1578" coordsize="933,933">
            <v:group style="position:absolute;left:6004;top:1584;width:921;height:921" coordorigin="6004,1584" coordsize="921,921">
              <v:shape style="position:absolute;left:6004;top:1584;width:921;height:921" coordorigin="6004,1584" coordsize="921,921" path="m6465,1584l6390,1590,6319,1608,6253,1635,6193,1673,6139,1719,6093,1773,6056,1833,6028,1899,6010,1970,6004,2044,6010,2119,6028,2190,6056,2256,6093,2316,6139,2370,6193,2416,6253,2453,6319,2481,6390,2499,6465,2505,6539,2499,6610,2481,6676,2453,6737,2416,6790,2370,6836,2316,6874,2256,6902,2190,6919,2119,6925,2044,6919,1970,6902,1899,6874,1833,6836,1773,6790,1719,6737,1673,6676,1635,6610,1608,6539,1590,6465,1584xe" filled="true" fillcolor="#d1d3d4" stroked="false">
                <v:path arrowok="t"/>
                <v:fill type="solid"/>
              </v:shape>
            </v:group>
            <v:group style="position:absolute;left:6004;top:1584;width:921;height:921" coordorigin="6004,1584" coordsize="921,921">
              <v:shape style="position:absolute;left:6004;top:1584;width:921;height:921" coordorigin="6004,1584" coordsize="921,921" path="m6465,1584l6539,1590,6610,1608,6676,1635,6737,1673,6790,1719,6836,1773,6874,1833,6902,1899,6919,1970,6925,2044,6919,2119,6902,2190,6874,2256,6836,2316,6790,2370,6737,2416,6676,2453,6610,2481,6539,2499,6465,2505,6390,2499,6319,2481,6253,2453,6193,2416,6139,2370,6093,2316,6056,2256,6028,2190,6010,2119,6004,2044,6010,1970,6028,1899,6056,1833,6093,1773,6139,1719,6193,1673,6253,1635,6319,1608,6390,1590,6465,1584xe" filled="false" stroked="true" strokeweight=".425pt" strokecolor="#231f20">
                <v:path arrowok="t"/>
              </v:shape>
            </v:group>
            <v:group style="position:absolute;left:6217;top:1617;width:419;height:816" coordorigin="6217,1617" coordsize="419,816">
              <v:shape style="position:absolute;left:6217;top:1617;width:419;height:816" coordorigin="6217,1617" coordsize="419,816" path="m6217,2433l6636,1617e" filled="false" stroked="true" strokeweight=".306pt" strokecolor="#6d6e71">
                <v:path arrowok="t"/>
              </v:shape>
            </v:group>
            <v:group style="position:absolute;left:6014;top:1733;width:112;height:217" coordorigin="6014,1733" coordsize="112,217">
              <v:shape style="position:absolute;left:6014;top:1733;width:112;height:217" coordorigin="6014,1733" coordsize="112,217" path="m6014,1950l6125,1733e" filled="false" stroked="true" strokeweight=".306pt" strokecolor="#6d6e71">
                <v:path arrowok="t"/>
              </v:shape>
            </v:group>
            <v:group style="position:absolute;left:6006;top:1696;width:159;height:309" coordorigin="6006,1696" coordsize="159,309">
              <v:shape style="position:absolute;left:6006;top:1696;width:159;height:309" coordorigin="6006,1696" coordsize="159,309" path="m6006,2004l6164,1696e" filled="false" stroked="true" strokeweight=".306pt" strokecolor="#6d6e71">
                <v:path arrowok="t"/>
              </v:shape>
            </v:group>
            <v:group style="position:absolute;left:6004;top:1670;width:193;height:376" coordorigin="6004,1670" coordsize="193,376">
              <v:shape style="position:absolute;left:6004;top:1670;width:193;height:376" coordorigin="6004,1670" coordsize="193,376" path="m6004,2045l6197,1670e" filled="false" stroked="true" strokeweight=".306pt" strokecolor="#6d6e71">
                <v:path arrowok="t"/>
              </v:shape>
            </v:group>
            <v:group style="position:absolute;left:6006;top:1650;width:222;height:431" coordorigin="6006,1650" coordsize="222,431">
              <v:shape style="position:absolute;left:6006;top:1650;width:222;height:431" coordorigin="6006,1650" coordsize="222,431" path="m6006,2081l6227,1650e" filled="false" stroked="true" strokeweight=".306pt" strokecolor="#6d6e71">
                <v:path arrowok="t"/>
              </v:shape>
            </v:group>
            <v:group style="position:absolute;left:6009;top:1635;width:246;height:478" coordorigin="6009,1635" coordsize="246,478">
              <v:shape style="position:absolute;left:6009;top:1635;width:246;height:478" coordorigin="6009,1635" coordsize="246,478" path="m6009,2112l6254,1635e" filled="false" stroked="true" strokeweight=".306pt" strokecolor="#6d6e71">
                <v:path arrowok="t"/>
              </v:shape>
            </v:group>
            <v:group style="position:absolute;left:6014;top:1622;width:266;height:518" coordorigin="6014,1622" coordsize="266,518">
              <v:shape style="position:absolute;left:6014;top:1622;width:266;height:518" coordorigin="6014,1622" coordsize="266,518" path="m6014,2140l6280,1622e" filled="false" stroked="true" strokeweight=".306pt" strokecolor="#6d6e71">
                <v:path arrowok="t"/>
              </v:shape>
            </v:group>
            <v:group style="position:absolute;left:6021;top:1612;width:285;height:554" coordorigin="6021,1612" coordsize="285,554">
              <v:shape style="position:absolute;left:6021;top:1612;width:285;height:554" coordorigin="6021,1612" coordsize="285,554" path="m6021,2166l6305,1612e" filled="false" stroked="true" strokeweight=".306pt" strokecolor="#6d6e71">
                <v:path arrowok="t"/>
              </v:shape>
            </v:group>
            <v:group style="position:absolute;left:6028;top:1604;width:301;height:586" coordorigin="6028,1604" coordsize="301,586">
              <v:shape style="position:absolute;left:6028;top:1604;width:301;height:586" coordorigin="6028,1604" coordsize="301,586" path="m6028,2190l6329,1604e" filled="false" stroked="true" strokeweight=".306pt" strokecolor="#6d6e71">
                <v:path arrowok="t"/>
              </v:shape>
            </v:group>
            <v:group style="position:absolute;left:6036;top:1598;width:316;height:615" coordorigin="6036,1598" coordsize="316,615">
              <v:shape style="position:absolute;left:6036;top:1598;width:316;height:615" coordorigin="6036,1598" coordsize="316,615" path="m6036,2213l6352,1598e" filled="false" stroked="true" strokeweight=".306pt" strokecolor="#6d6e71">
                <v:path arrowok="t"/>
              </v:shape>
            </v:group>
            <v:group style="position:absolute;left:6045;top:1593;width:329;height:641" coordorigin="6045,1593" coordsize="329,641">
              <v:shape style="position:absolute;left:6045;top:1593;width:329;height:641" coordorigin="6045,1593" coordsize="329,641" path="m6045,2234l6374,1593e" filled="false" stroked="true" strokeweight=".306pt" strokecolor="#6d6e71">
                <v:path arrowok="t"/>
              </v:shape>
            </v:group>
            <v:group style="position:absolute;left:6054;top:1589;width:342;height:665" coordorigin="6054,1589" coordsize="342,665">
              <v:shape style="position:absolute;left:6054;top:1589;width:342;height:665" coordorigin="6054,1589" coordsize="342,665" path="m6054,2253l6396,1589e" filled="false" stroked="true" strokeweight=".306pt" strokecolor="#6d6e71">
                <v:path arrowok="t"/>
              </v:shape>
            </v:group>
            <v:group style="position:absolute;left:6065;top:1587;width:352;height:686" coordorigin="6065,1587" coordsize="352,686">
              <v:shape style="position:absolute;left:6065;top:1587;width:352;height:686" coordorigin="6065,1587" coordsize="352,686" path="m6065,2272l6417,1587e" filled="false" stroked="true" strokeweight=".306pt" strokecolor="#6d6e71">
                <v:path arrowok="t"/>
              </v:shape>
            </v:group>
            <v:group style="position:absolute;left:6075;top:1585;width:362;height:705" coordorigin="6075,1585" coordsize="362,705">
              <v:shape style="position:absolute;left:6075;top:1585;width:362;height:705" coordorigin="6075,1585" coordsize="362,705" path="m6075,2290l6437,1585e" filled="false" stroked="true" strokeweight=".306pt" strokecolor="#6d6e71">
                <v:path arrowok="t"/>
              </v:shape>
            </v:group>
            <v:group style="position:absolute;left:6086;top:1584;width:371;height:723" coordorigin="6086,1584" coordsize="371,723">
              <v:shape style="position:absolute;left:6086;top:1584;width:371;height:723" coordorigin="6086,1584" coordsize="371,723" path="m6086,2306l6457,1584e" filled="false" stroked="true" strokeweight=".306pt" strokecolor="#6d6e71">
                <v:path arrowok="t"/>
              </v:shape>
            </v:group>
            <v:group style="position:absolute;left:6098;top:1584;width:379;height:738" coordorigin="6098,1584" coordsize="379,738">
              <v:shape style="position:absolute;left:6098;top:1584;width:379;height:738" coordorigin="6098,1584" coordsize="379,738" path="m6098,2322l6477,1584e" filled="false" stroked="true" strokeweight=".306pt" strokecolor="#6d6e71">
                <v:path arrowok="t"/>
              </v:shape>
            </v:group>
            <v:group style="position:absolute;left:6110;top:1585;width:387;height:752" coordorigin="6110,1585" coordsize="387,752">
              <v:shape style="position:absolute;left:6110;top:1585;width:387;height:752" coordorigin="6110,1585" coordsize="387,752" path="m6110,2337l6496,1585e" filled="false" stroked="true" strokeweight=".306pt" strokecolor="#6d6e71">
                <v:path arrowok="t"/>
              </v:shape>
            </v:group>
            <v:group style="position:absolute;left:6122;top:1587;width:393;height:765" coordorigin="6122,1587" coordsize="393,765">
              <v:shape style="position:absolute;left:6122;top:1587;width:393;height:765" coordorigin="6122,1587" coordsize="393,765" path="m6122,2351l6515,1587e" filled="false" stroked="true" strokeweight=".306pt" strokecolor="#6d6e71">
                <v:path arrowok="t"/>
              </v:shape>
            </v:group>
            <v:group style="position:absolute;left:6134;top:1589;width:399;height:776" coordorigin="6134,1589" coordsize="399,776">
              <v:shape style="position:absolute;left:6134;top:1589;width:399;height:776" coordorigin="6134,1589" coordsize="399,776" path="m6134,2365l6533,1589e" filled="false" stroked="true" strokeweight=".306pt" strokecolor="#6d6e71">
                <v:path arrowok="t"/>
              </v:shape>
            </v:group>
            <v:group style="position:absolute;left:6147;top:1592;width:404;height:786" coordorigin="6147,1592" coordsize="404,786">
              <v:shape style="position:absolute;left:6147;top:1592;width:404;height:786" coordorigin="6147,1592" coordsize="404,786" path="m6147,2378l6551,1592e" filled="false" stroked="true" strokeweight=".306pt" strokecolor="#6d6e71">
                <v:path arrowok="t"/>
              </v:shape>
            </v:group>
            <v:group style="position:absolute;left:6161;top:1596;width:408;height:795" coordorigin="6161,1596" coordsize="408,795">
              <v:shape style="position:absolute;left:6161;top:1596;width:408;height:795" coordorigin="6161,1596" coordsize="408,795" path="m6161,2390l6569,1596e" filled="false" stroked="true" strokeweight=".306pt" strokecolor="#6d6e71">
                <v:path arrowok="t"/>
              </v:shape>
            </v:group>
            <v:group style="position:absolute;left:6174;top:1600;width:412;height:802" coordorigin="6174,1600" coordsize="412,802">
              <v:shape style="position:absolute;left:6174;top:1600;width:412;height:802" coordorigin="6174,1600" coordsize="412,802" path="m6174,2402l6586,1600e" filled="false" stroked="true" strokeweight=".306pt" strokecolor="#6d6e71">
                <v:path arrowok="t"/>
              </v:shape>
            </v:group>
            <v:group style="position:absolute;left:6188;top:1605;width:415;height:808" coordorigin="6188,1605" coordsize="415,808">
              <v:shape style="position:absolute;left:6188;top:1605;width:415;height:808" coordorigin="6188,1605" coordsize="415,808" path="m6188,2413l6603,1605e" filled="false" stroked="true" strokeweight=".306pt" strokecolor="#6d6e71">
                <v:path arrowok="t"/>
              </v:shape>
            </v:group>
            <v:group style="position:absolute;left:6203;top:1611;width:417;height:812" coordorigin="6203,1611" coordsize="417,812">
              <v:shape style="position:absolute;left:6203;top:1611;width:417;height:812" coordorigin="6203,1611" coordsize="417,812" path="m6203,2423l6620,1611e" filled="false" stroked="true" strokeweight=".306pt" strokecolor="#6d6e71">
                <v:path arrowok="t"/>
              </v:shape>
            </v:group>
            <v:group style="position:absolute;left:6055;top:1728;width:293;height:412" coordorigin="6055,1728" coordsize="293,412">
              <v:shape style="position:absolute;left:6055;top:1728;width:293;height:412" coordorigin="6055,1728" coordsize="293,412" path="m6094,2068l6078,2068,6071,2071,6058,2083,6055,2091,6055,2110,6121,2140,6144,2138,6167,2134,6189,2127,6210,2116,6224,2107,6160,2107,6149,2103,6121,2080,6110,2073,6107,2071,6101,2069,6094,2068xe" filled="true" fillcolor="#231f20" stroked="false">
                <v:path arrowok="t"/>
                <v:fill type="solid"/>
              </v:shape>
              <v:shape style="position:absolute;left:6055;top:1728;width:293;height:412" coordorigin="6055,1728" coordsize="293,412" path="m6347,1728l6190,1728,6106,1897,6123,1898,6139,1901,6194,1930,6228,1988,6233,2023,6231,2041,6203,2096,6172,2107,6224,2107,6276,2053,6298,1991,6300,1970,6299,1952,6273,1889,6220,1849,6162,1834,6181,1798,6326,1798,6347,1728xe" filled="true" fillcolor="#231f20" stroked="false">
                <v:path arrowok="t"/>
                <v:fill type="solid"/>
              </v:shape>
            </v:group>
            <v:group style="position:absolute;left:6319;top:1712;width:305;height:435" coordorigin="6319,1712" coordsize="305,435">
              <v:shape style="position:absolute;left:6319;top:1712;width:305;height:435" coordorigin="6319,1712" coordsize="305,435" path="m6524,1712l6453,1736,6405,1784,6359,1858,6335,1922,6321,1993,6319,2028,6320,2044,6339,2102,6389,2143,6414,2147,6428,2146,6409,2127,6401,2124,6390,2113,6387,2105,6387,2089,6402,2011,6420,1953,6447,1868,6472,1797,6504,1739,6520,1733,6584,1733,6580,1729,6568,1722,6555,1716,6540,1713,6524,1712xe" filled="true" fillcolor="#231f20" stroked="false">
                <v:path arrowok="t"/>
                <v:fill type="solid"/>
              </v:shape>
              <v:shape style="position:absolute;left:6319;top:1712;width:305;height:435" coordorigin="6319,1712" coordsize="305,435" path="m6584,1733l6535,1733,6543,1736,6548,1742,6554,1748,6557,1756,6557,1768,6547,1832,6519,1925,6484,2031,6463,2089,6427,2127,6484,2127,6531,2087,6571,2030,6602,1960,6620,1883,6624,1833,6623,1819,6600,1750,6591,1739,6584,1733xe" filled="true" fillcolor="#231f20" stroked="false">
                <v:path arrowok="t"/>
                <v:fill type="solid"/>
              </v:shape>
            </v:group>
            <v:group style="position:absolute;left:6086;top:2175;width:63;height:74" coordorigin="6086,2175" coordsize="63,74">
              <v:shape style="position:absolute;left:6086;top:2175;width:63;height:74" coordorigin="6086,2175" coordsize="63,74" path="m6129,2175l6110,2175,6102,2179,6089,2192,6086,2201,6086,2224,6089,2233,6102,2245,6110,2249,6127,2249,6133,2247,6144,2239,6145,2236,6114,2236,6110,2234,6103,2227,6101,2220,6101,2203,6103,2197,6110,2190,6114,2188,6146,2188,6145,2186,6136,2178,6129,2175xe" filled="true" fillcolor="#231f20" stroked="false">
                <v:path arrowok="t"/>
                <v:fill type="solid"/>
              </v:shape>
              <v:shape style="position:absolute;left:6086;top:2175;width:63;height:74" coordorigin="6086,2175" coordsize="63,74" path="m6135,2221l6134,2227,6132,2230,6126,2235,6123,2236,6145,2236,6147,2233,6149,2226,6135,2221xe" filled="true" fillcolor="#231f20" stroked="false">
                <v:path arrowok="t"/>
                <v:fill type="solid"/>
              </v:shape>
              <v:shape style="position:absolute;left:6086;top:2175;width:63;height:74" coordorigin="6086,2175" coordsize="63,74" path="m6146,2188l6123,2188,6127,2189,6132,2193,6134,2196,6135,2200,6149,2196,6148,2190,6146,2188xe" filled="true" fillcolor="#231f20" stroked="false">
                <v:path arrowok="t"/>
                <v:fill type="solid"/>
              </v:shape>
            </v:group>
            <v:group style="position:absolute;left:6162;top:2177;width:55;height:71" coordorigin="6162,2177" coordsize="55,71">
              <v:shape style="position:absolute;left:6162;top:2177;width:55;height:71" coordorigin="6162,2177" coordsize="55,71" path="m6216,2177l6162,2177,6162,2247,6217,2247,6217,2235,6176,2235,6176,2216,6213,2216,6213,2204,6176,2204,6176,2189,6216,2189,6216,2177xe" filled="true" fillcolor="#231f20" stroked="false">
                <v:path arrowok="t"/>
                <v:fill type="solid"/>
              </v:shape>
            </v:group>
            <v:group style="position:absolute;left:6229;top:2177;width:58;height:71" coordorigin="6229,2177" coordsize="58,71">
              <v:shape style="position:absolute;left:6229;top:2177;width:58;height:71" coordorigin="6229,2177" coordsize="58,71" path="m6244,2177l6229,2177,6229,2247,6243,2247,6243,2201,6259,2201,6244,2177xe" filled="true" fillcolor="#231f20" stroked="false">
                <v:path arrowok="t"/>
                <v:fill type="solid"/>
              </v:shape>
              <v:shape style="position:absolute;left:6229;top:2177;width:58;height:71" coordorigin="6229,2177" coordsize="58,71" path="m6259,2201l6243,2201,6272,2247,6287,2247,6287,2224,6273,2224,6259,2201xe" filled="true" fillcolor="#231f20" stroked="false">
                <v:path arrowok="t"/>
                <v:fill type="solid"/>
              </v:shape>
              <v:shape style="position:absolute;left:6229;top:2177;width:58;height:71" coordorigin="6229,2177" coordsize="58,71" path="m6287,2177l6273,2177,6273,2224,6287,2224,6287,2177xe" filled="true" fillcolor="#231f20" stroked="false">
                <v:path arrowok="t"/>
                <v:fill type="solid"/>
              </v:shape>
            </v:group>
            <v:group style="position:absolute;left:6297;top:2177;width:58;height:71" coordorigin="6297,2177" coordsize="58,71">
              <v:shape style="position:absolute;left:6297;top:2177;width:58;height:71" coordorigin="6297,2177" coordsize="58,71" path="m6333,2189l6319,2189,6319,2247,6333,2247,6333,2189xe" filled="true" fillcolor="#231f20" stroked="false">
                <v:path arrowok="t"/>
                <v:fill type="solid"/>
              </v:shape>
              <v:shape style="position:absolute;left:6297;top:2177;width:58;height:71" coordorigin="6297,2177" coordsize="58,71" path="m6355,2177l6297,2177,6297,2189,6355,2189,6355,2177xe" filled="true" fillcolor="#231f20" stroked="false">
                <v:path arrowok="t"/>
                <v:fill type="solid"/>
              </v:shape>
            </v:group>
            <v:group style="position:absolute;left:6349;top:2177;width:73;height:71" coordorigin="6349,2177" coordsize="73,71">
              <v:shape style="position:absolute;left:6349;top:2177;width:73;height:71" coordorigin="6349,2177" coordsize="73,71" path="m6393,2177l6377,2177,6349,2247,6365,2247,6371,2231,6415,2231,6410,2219,6375,2219,6385,2193,6399,2193,6393,2177xe" filled="true" fillcolor="#231f20" stroked="false">
                <v:path arrowok="t"/>
                <v:fill type="solid"/>
              </v:shape>
              <v:shape style="position:absolute;left:6349;top:2177;width:73;height:71" coordorigin="6349,2177" coordsize="73,71" path="m6415,2231l6399,2231,6406,2247,6422,2247,6415,2231xe" filled="true" fillcolor="#231f20" stroked="false">
                <v:path arrowok="t"/>
                <v:fill type="solid"/>
              </v:shape>
              <v:shape style="position:absolute;left:6349;top:2177;width:73;height:71" coordorigin="6349,2177" coordsize="73,71" path="m6399,2193l6385,2193,6395,2219,6410,2219,6399,2193xe" filled="true" fillcolor="#231f20" stroked="false">
                <v:path arrowok="t"/>
                <v:fill type="solid"/>
              </v:shape>
            </v:group>
            <v:group style="position:absolute;left:6415;top:2177;width:68;height:71" coordorigin="6415,2177" coordsize="68,71">
              <v:shape style="position:absolute;left:6415;top:2177;width:68;height:71" coordorigin="6415,2177" coordsize="68,71" path="m6430,2177l6415,2177,6440,2247,6456,2247,6463,2229,6449,2229,6430,2177xe" filled="true" fillcolor="#231f20" stroked="false">
                <v:path arrowok="t"/>
                <v:fill type="solid"/>
              </v:shape>
              <v:shape style="position:absolute;left:6415;top:2177;width:68;height:71" coordorigin="6415,2177" coordsize="68,71" path="m6482,2177l6466,2177,6449,2229,6463,2229,6482,2177xe" filled="true" fillcolor="#231f20" stroked="false">
                <v:path arrowok="t"/>
                <v:fill type="solid"/>
              </v:shape>
            </v:group>
            <v:group style="position:absolute;left:6486;top:2175;width:71;height:74" coordorigin="6486,2175" coordsize="71,74">
              <v:shape style="position:absolute;left:6486;top:2175;width:71;height:74" coordorigin="6486,2175" coordsize="71,74" path="m6532,2175l6515,2175,6510,2176,6486,2205,6486,2224,6490,2233,6502,2245,6511,2249,6532,2249,6541,2245,6550,2236,6516,2236,6511,2234,6503,2226,6501,2220,6501,2204,6503,2198,6511,2190,6515,2188,6549,2188,6541,2179,6532,2175xe" filled="true" fillcolor="#231f20" stroked="false">
                <v:path arrowok="t"/>
                <v:fill type="solid"/>
              </v:shape>
              <v:shape style="position:absolute;left:6486;top:2175;width:71;height:74" coordorigin="6486,2175" coordsize="71,74" path="m6549,2188l6528,2188,6532,2190,6540,2198,6541,2204,6541,2220,6540,2226,6532,2234,6527,2236,6550,2236,6553,2232,6557,2224,6557,2201,6553,2192,6549,2188xe" filled="true" fillcolor="#231f20" stroked="false">
                <v:path arrowok="t"/>
                <v:fill type="solid"/>
              </v:shape>
            </v:group>
            <v:group style="position:absolute;left:6564;top:2175;width:59;height:74" coordorigin="6564,2175" coordsize="59,74">
              <v:shape style="position:absolute;left:6564;top:2175;width:59;height:74" coordorigin="6564,2175" coordsize="59,74" path="m6578,2223l6564,2224,6565,2232,6568,2238,6578,2247,6585,2249,6600,2249,6606,2248,6614,2244,6617,2242,6621,2237,6590,2237,6586,2235,6581,2231,6579,2228,6578,2223xe" filled="true" fillcolor="#231f20" stroked="false">
                <v:path arrowok="t"/>
                <v:fill type="solid"/>
              </v:shape>
              <v:shape style="position:absolute;left:6564;top:2175;width:59;height:74" coordorigin="6564,2175" coordsize="59,74" path="m6602,2175l6588,2175,6583,2176,6567,2201,6569,2206,6577,2212,6582,2214,6596,2218,6600,2219,6604,2220,6606,2221,6608,2224,6608,2225,6608,2229,6607,2232,6602,2236,6599,2237,6621,2237,6622,2235,6623,2231,6623,2222,6622,2219,6589,2202,6585,2200,6582,2197,6581,2196,6581,2192,6582,2191,6586,2188,6589,2187,6619,2187,6618,2185,6609,2177,6602,2175xe" filled="true" fillcolor="#231f20" stroked="false">
                <v:path arrowok="t"/>
                <v:fill type="solid"/>
              </v:shape>
              <v:shape style="position:absolute;left:6564;top:2175;width:59;height:74" coordorigin="6564,2175" coordsize="59,74" path="m6619,2187l6597,2187,6600,2188,6604,2191,6606,2194,6606,2197,6621,2197,6621,2190,6619,2187xe" filled="true" fillcolor="#231f20" stroked="false">
                <v:path arrowok="t"/>
                <v:fill type="solid"/>
              </v:shape>
            </v:group>
            <v:group style="position:absolute;left:6577;top:1894;width:269;height:419" coordorigin="6577,1894" coordsize="269,419">
              <v:shape style="position:absolute;left:6577;top:1894;width:269;height:419" coordorigin="6577,1894" coordsize="269,419" path="m6577,1894l6682,1950,6774,2018,6829,2093,6846,2161,6833,2219,6797,2265,6744,2297,6681,2313e" filled="false" stroked="true" strokeweight=".613pt" strokecolor="#231f20">
                <v:path arrowok="t"/>
              </v:shape>
              <v:shape style="position:absolute;left:6419;top:1716;width:444;height:614" type="#_x0000_t75" stroked="false">
                <v:imagedata r:id="rId147" o:title=""/>
              </v:shape>
            </v:group>
            <v:group style="position:absolute;left:6272;top:2186;width:509;height:203" coordorigin="6272,2186" coordsize="509,203">
              <v:shape style="position:absolute;left:6272;top:2186;width:509;height:203" coordorigin="6272,2186" coordsize="509,203" path="m6780,2186l6740,2253,6687,2308,6622,2351,6548,2378,6467,2388,6415,2384,6365,2372,6317,2353,6272,2327e" filled="false" stroked="true" strokeweight=".541pt" strokecolor="#231f20">
                <v:path arrowok="t"/>
              </v:shape>
            </v:group>
            <v:group style="position:absolute;left:6004;top:1584;width:921;height:921" coordorigin="6004,1584" coordsize="921,921">
              <v:shape style="position:absolute;left:6004;top:1584;width:921;height:921" coordorigin="6004,1584" coordsize="921,921" path="m6465,1584l6539,1590,6610,1608,6676,1635,6737,1673,6790,1719,6836,1773,6874,1833,6902,1899,6919,1970,6925,2044,6919,2119,6902,2190,6874,2256,6836,2316,6790,2370,6737,2416,6676,2453,6610,2481,6539,2499,6465,2505,6390,2499,6319,2481,6253,2453,6193,2416,6139,2370,6093,2316,6056,2256,6028,2190,6010,2119,6004,2044,6010,1970,6028,1899,6056,1833,6093,1773,6139,1719,6193,1673,6253,1635,6319,1608,6390,1590,6465,1584xe" filled="false" stroked="true" strokeweight=".567pt" strokecolor="#231f20">
                <v:path arrowok="t"/>
              </v:shape>
              <v:shape style="position:absolute;left:6322;top:2343;width:297;height:119" type="#_x0000_t75" stroked="false">
                <v:imagedata r:id="rId148" o:title=""/>
              </v:shape>
            </v:group>
            <w10:wrap type="topAndBottom"/>
          </v:group>
        </w:pict>
      </w:r>
      <w:r>
        <w:rPr/>
        <w:pict>
          <v:group style="position:absolute;margin-left:350.811005pt;margin-top:78.902176pt;width:46.65pt;height:46.65pt;mso-position-horizontal-relative:page;mso-position-vertical-relative:paragraph;z-index:2248;mso-wrap-distance-left:0;mso-wrap-distance-right:0" coordorigin="7016,1578" coordsize="933,933">
            <v:group style="position:absolute;left:7022;top:1584;width:921;height:921" coordorigin="7022,1584" coordsize="921,921">
              <v:shape style="position:absolute;left:7022;top:1584;width:921;height:921" coordorigin="7022,1584" coordsize="921,921" path="m7483,1584l7408,1590,7337,1608,7271,1635,7211,1673,7157,1719,7111,1773,7074,1833,7046,1899,7028,1970,7022,2044,7028,2119,7046,2190,7074,2256,7111,2316,7157,2370,7211,2416,7271,2453,7337,2481,7408,2499,7483,2505,7557,2499,7628,2481,7694,2453,7754,2416,7808,2370,7854,2316,7891,2256,7919,2190,7937,2119,7943,2044,7937,1970,7919,1899,7891,1833,7854,1773,7808,1719,7754,1673,7694,1635,7628,1608,7557,1590,7483,1584xe" filled="true" fillcolor="#d1d3d4" stroked="false">
                <v:path arrowok="t"/>
                <v:fill type="solid"/>
              </v:shape>
            </v:group>
            <v:group style="position:absolute;left:7022;top:1584;width:921;height:921" coordorigin="7022,1584" coordsize="921,921">
              <v:shape style="position:absolute;left:7022;top:1584;width:921;height:921" coordorigin="7022,1584" coordsize="921,921" path="m7483,1584l7557,1590,7628,1608,7694,1635,7754,1673,7808,1719,7854,1773,7891,1833,7919,1899,7937,1970,7943,2044,7937,2119,7919,2190,7891,2256,7854,2316,7808,2370,7754,2416,7694,2453,7628,2481,7557,2499,7483,2505,7408,2499,7337,2481,7271,2453,7211,2416,7157,2370,7111,2316,7074,2256,7046,2190,7028,2119,7022,2044,7028,1970,7046,1899,7074,1833,7111,1773,7157,1719,7211,1673,7271,1635,7337,1608,7408,1590,7483,1584xe" filled="false" stroked="true" strokeweight=".425pt" strokecolor="#231f20">
                <v:path arrowok="t"/>
              </v:shape>
            </v:group>
            <v:group style="position:absolute;left:7235;top:1617;width:419;height:816" coordorigin="7235,1617" coordsize="419,816">
              <v:shape style="position:absolute;left:7235;top:1617;width:419;height:816" coordorigin="7235,1617" coordsize="419,816" path="m7235,2433l7654,1617e" filled="false" stroked="true" strokeweight=".306pt" strokecolor="#6d6e71">
                <v:path arrowok="t"/>
              </v:shape>
            </v:group>
            <v:group style="position:absolute;left:7032;top:1733;width:112;height:217" coordorigin="7032,1733" coordsize="112,217">
              <v:shape style="position:absolute;left:7032;top:1733;width:112;height:217" coordorigin="7032,1733" coordsize="112,217" path="m7032,1950l7143,1733e" filled="false" stroked="true" strokeweight=".306pt" strokecolor="#6d6e71">
                <v:path arrowok="t"/>
              </v:shape>
            </v:group>
            <v:group style="position:absolute;left:7024;top:1696;width:159;height:309" coordorigin="7024,1696" coordsize="159,309">
              <v:shape style="position:absolute;left:7024;top:1696;width:159;height:309" coordorigin="7024,1696" coordsize="159,309" path="m7024,2004l7182,1696e" filled="false" stroked="true" strokeweight=".306pt" strokecolor="#6d6e71">
                <v:path arrowok="t"/>
              </v:shape>
            </v:group>
            <v:group style="position:absolute;left:7022;top:1670;width:193;height:376" coordorigin="7022,1670" coordsize="193,376">
              <v:shape style="position:absolute;left:7022;top:1670;width:193;height:376" coordorigin="7022,1670" coordsize="193,376" path="m7022,2045l7215,1670e" filled="false" stroked="true" strokeweight=".306pt" strokecolor="#6d6e71">
                <v:path arrowok="t"/>
              </v:shape>
            </v:group>
            <v:group style="position:absolute;left:7024;top:1650;width:222;height:431" coordorigin="7024,1650" coordsize="222,431">
              <v:shape style="position:absolute;left:7024;top:1650;width:222;height:431" coordorigin="7024,1650" coordsize="222,431" path="m7024,2081l7245,1650e" filled="false" stroked="true" strokeweight=".306pt" strokecolor="#6d6e71">
                <v:path arrowok="t"/>
              </v:shape>
            </v:group>
            <v:group style="position:absolute;left:7027;top:1635;width:246;height:478" coordorigin="7027,1635" coordsize="246,478">
              <v:shape style="position:absolute;left:7027;top:1635;width:246;height:478" coordorigin="7027,1635" coordsize="246,478" path="m7027,2112l7272,1635e" filled="false" stroked="true" strokeweight=".306pt" strokecolor="#6d6e71">
                <v:path arrowok="t"/>
              </v:shape>
            </v:group>
            <v:group style="position:absolute;left:7032;top:1622;width:266;height:518" coordorigin="7032,1622" coordsize="266,518">
              <v:shape style="position:absolute;left:7032;top:1622;width:266;height:518" coordorigin="7032,1622" coordsize="266,518" path="m7032,2140l7298,1622e" filled="false" stroked="true" strokeweight=".306pt" strokecolor="#6d6e71">
                <v:path arrowok="t"/>
              </v:shape>
            </v:group>
            <v:group style="position:absolute;left:7039;top:1612;width:285;height:554" coordorigin="7039,1612" coordsize="285,554">
              <v:shape style="position:absolute;left:7039;top:1612;width:285;height:554" coordorigin="7039,1612" coordsize="285,554" path="m7039,2166l7323,1612e" filled="false" stroked="true" strokeweight=".306pt" strokecolor="#6d6e71">
                <v:path arrowok="t"/>
              </v:shape>
            </v:group>
            <v:group style="position:absolute;left:7046;top:1604;width:301;height:586" coordorigin="7046,1604" coordsize="301,586">
              <v:shape style="position:absolute;left:7046;top:1604;width:301;height:586" coordorigin="7046,1604" coordsize="301,586" path="m7046,2190l7347,1604e" filled="false" stroked="true" strokeweight=".306pt" strokecolor="#6d6e71">
                <v:path arrowok="t"/>
              </v:shape>
            </v:group>
            <v:group style="position:absolute;left:7054;top:1598;width:316;height:615" coordorigin="7054,1598" coordsize="316,615">
              <v:shape style="position:absolute;left:7054;top:1598;width:316;height:615" coordorigin="7054,1598" coordsize="316,615" path="m7054,2213l7370,1598e" filled="false" stroked="true" strokeweight=".306pt" strokecolor="#6d6e71">
                <v:path arrowok="t"/>
              </v:shape>
            </v:group>
            <v:group style="position:absolute;left:7063;top:1593;width:329;height:641" coordorigin="7063,1593" coordsize="329,641">
              <v:shape style="position:absolute;left:7063;top:1593;width:329;height:641" coordorigin="7063,1593" coordsize="329,641" path="m7063,2234l7392,1593e" filled="false" stroked="true" strokeweight=".306pt" strokecolor="#6d6e71">
                <v:path arrowok="t"/>
              </v:shape>
            </v:group>
            <v:group style="position:absolute;left:7072;top:1589;width:342;height:665" coordorigin="7072,1589" coordsize="342,665">
              <v:shape style="position:absolute;left:7072;top:1589;width:342;height:665" coordorigin="7072,1589" coordsize="342,665" path="m7072,2253l7413,1589e" filled="false" stroked="true" strokeweight=".306pt" strokecolor="#6d6e71">
                <v:path arrowok="t"/>
              </v:shape>
            </v:group>
            <v:group style="position:absolute;left:7082;top:1587;width:352;height:686" coordorigin="7082,1587" coordsize="352,686">
              <v:shape style="position:absolute;left:7082;top:1587;width:352;height:686" coordorigin="7082,1587" coordsize="352,686" path="m7082,2272l7434,1587e" filled="false" stroked="true" strokeweight=".306pt" strokecolor="#6d6e71">
                <v:path arrowok="t"/>
              </v:shape>
            </v:group>
            <v:group style="position:absolute;left:7093;top:1585;width:362;height:705" coordorigin="7093,1585" coordsize="362,705">
              <v:shape style="position:absolute;left:7093;top:1585;width:362;height:705" coordorigin="7093,1585" coordsize="362,705" path="m7093,2290l7455,1585e" filled="false" stroked="true" strokeweight=".306pt" strokecolor="#6d6e71">
                <v:path arrowok="t"/>
              </v:shape>
            </v:group>
            <v:group style="position:absolute;left:7104;top:1584;width:371;height:723" coordorigin="7104,1584" coordsize="371,723">
              <v:shape style="position:absolute;left:7104;top:1584;width:371;height:723" coordorigin="7104,1584" coordsize="371,723" path="m7104,2306l7475,1584e" filled="false" stroked="true" strokeweight=".306pt" strokecolor="#6d6e71">
                <v:path arrowok="t"/>
              </v:shape>
            </v:group>
            <v:group style="position:absolute;left:7115;top:1584;width:379;height:738" coordorigin="7115,1584" coordsize="379,738">
              <v:shape style="position:absolute;left:7115;top:1584;width:379;height:738" coordorigin="7115,1584" coordsize="379,738" path="m7115,2322l7494,1584e" filled="false" stroked="true" strokeweight=".306pt" strokecolor="#6d6e71">
                <v:path arrowok="t"/>
              </v:shape>
            </v:group>
            <v:group style="position:absolute;left:7127;top:1585;width:387;height:752" coordorigin="7127,1585" coordsize="387,752">
              <v:shape style="position:absolute;left:7127;top:1585;width:387;height:752" coordorigin="7127,1585" coordsize="387,752" path="m7127,2337l7514,1585e" filled="false" stroked="true" strokeweight=".306pt" strokecolor="#6d6e71">
                <v:path arrowok="t"/>
              </v:shape>
            </v:group>
            <v:group style="position:absolute;left:7140;top:1587;width:393;height:765" coordorigin="7140,1587" coordsize="393,765">
              <v:shape style="position:absolute;left:7140;top:1587;width:393;height:765" coordorigin="7140,1587" coordsize="393,765" path="m7140,2351l7532,1587e" filled="false" stroked="true" strokeweight=".306pt" strokecolor="#6d6e71">
                <v:path arrowok="t"/>
              </v:shape>
            </v:group>
            <v:group style="position:absolute;left:7152;top:1589;width:399;height:776" coordorigin="7152,1589" coordsize="399,776">
              <v:shape style="position:absolute;left:7152;top:1589;width:399;height:776" coordorigin="7152,1589" coordsize="399,776" path="m7152,2365l7551,1589e" filled="false" stroked="true" strokeweight=".306pt" strokecolor="#6d6e71">
                <v:path arrowok="t"/>
              </v:shape>
            </v:group>
            <v:group style="position:absolute;left:7165;top:1592;width:404;height:786" coordorigin="7165,1592" coordsize="404,786">
              <v:shape style="position:absolute;left:7165;top:1592;width:404;height:786" coordorigin="7165,1592" coordsize="404,786" path="m7165,2378l7569,1592e" filled="false" stroked="true" strokeweight=".306pt" strokecolor="#6d6e71">
                <v:path arrowok="t"/>
              </v:shape>
            </v:group>
            <v:group style="position:absolute;left:7179;top:1596;width:408;height:795" coordorigin="7179,1596" coordsize="408,795">
              <v:shape style="position:absolute;left:7179;top:1596;width:408;height:795" coordorigin="7179,1596" coordsize="408,795" path="m7179,2390l7587,1596e" filled="false" stroked="true" strokeweight=".306pt" strokecolor="#6d6e71">
                <v:path arrowok="t"/>
              </v:shape>
            </v:group>
            <v:group style="position:absolute;left:7192;top:1600;width:412;height:802" coordorigin="7192,1600" coordsize="412,802">
              <v:shape style="position:absolute;left:7192;top:1600;width:412;height:802" coordorigin="7192,1600" coordsize="412,802" path="m7192,2402l7604,1600e" filled="false" stroked="true" strokeweight=".306pt" strokecolor="#6d6e71">
                <v:path arrowok="t"/>
              </v:shape>
            </v:group>
            <v:group style="position:absolute;left:7206;top:1605;width:415;height:808" coordorigin="7206,1605" coordsize="415,808">
              <v:shape style="position:absolute;left:7206;top:1605;width:415;height:808" coordorigin="7206,1605" coordsize="415,808" path="m7206,2413l7621,1605e" filled="false" stroked="true" strokeweight=".306pt" strokecolor="#6d6e71">
                <v:path arrowok="t"/>
              </v:shape>
            </v:group>
            <v:group style="position:absolute;left:7221;top:1611;width:417;height:812" coordorigin="7221,1611" coordsize="417,812">
              <v:shape style="position:absolute;left:7221;top:1611;width:417;height:812" coordorigin="7221,1611" coordsize="417,812" path="m7221,2423l7638,1611e" filled="false" stroked="true" strokeweight=".306pt" strokecolor="#6d6e71">
                <v:path arrowok="t"/>
              </v:shape>
            </v:group>
            <v:group style="position:absolute;left:7073;top:1728;width:293;height:412" coordorigin="7073,1728" coordsize="293,412">
              <v:shape style="position:absolute;left:7073;top:1728;width:293;height:412" coordorigin="7073,1728" coordsize="293,412" path="m7112,2068l7096,2068,7089,2071,7076,2083,7073,2091,7073,2110,7139,2140,7162,2138,7185,2134,7207,2127,7228,2116,7242,2107,7178,2107,7167,2103,7138,2080,7128,2073,7125,2071,7119,2069,7112,2068xe" filled="true" fillcolor="#231f20" stroked="false">
                <v:path arrowok="t"/>
                <v:fill type="solid"/>
              </v:shape>
              <v:shape style="position:absolute;left:7073;top:1728;width:293;height:412" coordorigin="7073,1728" coordsize="293,412" path="m7365,1728l7208,1728,7123,1897,7141,1898,7157,1901,7212,1930,7246,1988,7250,2023,7249,2041,7221,2096,7190,2107,7242,2107,7294,2053,7316,1991,7318,1970,7317,1952,7290,1889,7238,1849,7180,1834,7199,1798,7344,1798,7365,1728xe" filled="true" fillcolor="#231f20" stroked="false">
                <v:path arrowok="t"/>
                <v:fill type="solid"/>
              </v:shape>
            </v:group>
            <v:group style="position:absolute;left:7337;top:1712;width:305;height:435" coordorigin="7337,1712" coordsize="305,435">
              <v:shape style="position:absolute;left:7337;top:1712;width:305;height:435" coordorigin="7337,1712" coordsize="305,435" path="m7542,1712l7471,1736,7423,1784,7377,1858,7353,1922,7339,1993,7337,2028,7338,2044,7356,2102,7406,2143,7432,2147,7446,2146,7427,2127,7419,2124,7408,2113,7405,2105,7405,2089,7420,2011,7437,1953,7465,1868,7490,1797,7522,1739,7538,1733,7602,1733,7598,1729,7586,1722,7572,1716,7558,1713,7542,1712xe" filled="true" fillcolor="#231f20" stroked="false">
                <v:path arrowok="t"/>
                <v:fill type="solid"/>
              </v:shape>
              <v:shape style="position:absolute;left:7337;top:1712;width:305;height:435" coordorigin="7337,1712" coordsize="305,435" path="m7602,1733l7553,1733,7560,1736,7566,1742,7572,1748,7575,1756,7575,1768,7565,1832,7537,1925,7502,2031,7481,2089,7445,2127,7502,2127,7549,2087,7589,2030,7620,1960,7638,1883,7641,1833,7641,1819,7618,1750,7609,1739,7602,1733xe" filled="true" fillcolor="#231f20" stroked="false">
                <v:path arrowok="t"/>
                <v:fill type="solid"/>
              </v:shape>
            </v:group>
            <v:group style="position:absolute;left:7104;top:2175;width:63;height:74" coordorigin="7104,2175" coordsize="63,74">
              <v:shape style="position:absolute;left:7104;top:2175;width:63;height:74" coordorigin="7104,2175" coordsize="63,74" path="m7147,2175l7128,2175,7120,2179,7107,2192,7104,2201,7104,2224,7107,2233,7120,2245,7127,2249,7145,2249,7151,2247,7161,2239,7163,2236,7132,2236,7127,2234,7121,2227,7119,2220,7119,2203,7121,2197,7128,2190,7132,2188,7164,2188,7163,2186,7154,2178,7147,2175xe" filled="true" fillcolor="#231f20" stroked="false">
                <v:path arrowok="t"/>
                <v:fill type="solid"/>
              </v:shape>
              <v:shape style="position:absolute;left:7104;top:2175;width:63;height:74" coordorigin="7104,2175" coordsize="63,74" path="m7153,2221l7152,2227,7150,2230,7144,2235,7141,2236,7163,2236,7165,2233,7167,2226,7153,2221xe" filled="true" fillcolor="#231f20" stroked="false">
                <v:path arrowok="t"/>
                <v:fill type="solid"/>
              </v:shape>
              <v:shape style="position:absolute;left:7104;top:2175;width:63;height:74" coordorigin="7104,2175" coordsize="63,74" path="m7164,2188l7141,2188,7144,2189,7150,2193,7152,2196,7152,2200,7167,2196,7165,2190,7164,2188xe" filled="true" fillcolor="#231f20" stroked="false">
                <v:path arrowok="t"/>
                <v:fill type="solid"/>
              </v:shape>
            </v:group>
            <v:group style="position:absolute;left:7180;top:2177;width:55;height:71" coordorigin="7180,2177" coordsize="55,71">
              <v:shape style="position:absolute;left:7180;top:2177;width:55;height:71" coordorigin="7180,2177" coordsize="55,71" path="m7233,2177l7180,2177,7180,2247,7235,2247,7235,2235,7194,2235,7194,2216,7231,2216,7231,2204,7194,2204,7194,2189,7233,2189,7233,2177xe" filled="true" fillcolor="#231f20" stroked="false">
                <v:path arrowok="t"/>
                <v:fill type="solid"/>
              </v:shape>
            </v:group>
            <v:group style="position:absolute;left:7247;top:2177;width:58;height:71" coordorigin="7247,2177" coordsize="58,71">
              <v:shape style="position:absolute;left:7247;top:2177;width:58;height:71" coordorigin="7247,2177" coordsize="58,71" path="m7261,2177l7247,2177,7247,2247,7261,2247,7261,2201,7277,2201,7261,2177xe" filled="true" fillcolor="#231f20" stroked="false">
                <v:path arrowok="t"/>
                <v:fill type="solid"/>
              </v:shape>
              <v:shape style="position:absolute;left:7247;top:2177;width:58;height:71" coordorigin="7247,2177" coordsize="58,71" path="m7277,2201l7261,2201,7290,2247,7305,2247,7305,2224,7291,2224,7277,2201xe" filled="true" fillcolor="#231f20" stroked="false">
                <v:path arrowok="t"/>
                <v:fill type="solid"/>
              </v:shape>
              <v:shape style="position:absolute;left:7247;top:2177;width:58;height:71" coordorigin="7247,2177" coordsize="58,71" path="m7305,2177l7291,2177,7291,2224,7305,2224,7305,2177xe" filled="true" fillcolor="#231f20" stroked="false">
                <v:path arrowok="t"/>
                <v:fill type="solid"/>
              </v:shape>
            </v:group>
            <v:group style="position:absolute;left:7315;top:2177;width:58;height:71" coordorigin="7315,2177" coordsize="58,71">
              <v:shape style="position:absolute;left:7315;top:2177;width:58;height:71" coordorigin="7315,2177" coordsize="58,71" path="m7351,2189l7336,2189,7336,2247,7351,2247,7351,2189xe" filled="true" fillcolor="#231f20" stroked="false">
                <v:path arrowok="t"/>
                <v:fill type="solid"/>
              </v:shape>
              <v:shape style="position:absolute;left:7315;top:2177;width:58;height:71" coordorigin="7315,2177" coordsize="58,71" path="m7372,2177l7315,2177,7315,2189,7372,2189,7372,2177xe" filled="true" fillcolor="#231f20" stroked="false">
                <v:path arrowok="t"/>
                <v:fill type="solid"/>
              </v:shape>
            </v:group>
            <v:group style="position:absolute;left:7367;top:2177;width:73;height:71" coordorigin="7367,2177" coordsize="73,71">
              <v:shape style="position:absolute;left:7367;top:2177;width:73;height:71" coordorigin="7367,2177" coordsize="73,71" path="m7411,2177l7395,2177,7367,2247,7382,2247,7388,2231,7433,2231,7428,2219,7393,2219,7403,2193,7417,2193,7411,2177xe" filled="true" fillcolor="#231f20" stroked="false">
                <v:path arrowok="t"/>
                <v:fill type="solid"/>
              </v:shape>
              <v:shape style="position:absolute;left:7367;top:2177;width:73;height:71" coordorigin="7367,2177" coordsize="73,71" path="m7433,2231l7417,2231,7424,2247,7440,2247,7433,2231xe" filled="true" fillcolor="#231f20" stroked="false">
                <v:path arrowok="t"/>
                <v:fill type="solid"/>
              </v:shape>
              <v:shape style="position:absolute;left:7367;top:2177;width:73;height:71" coordorigin="7367,2177" coordsize="73,71" path="m7417,2193l7403,2193,7413,2219,7428,2219,7417,2193xe" filled="true" fillcolor="#231f20" stroked="false">
                <v:path arrowok="t"/>
                <v:fill type="solid"/>
              </v:shape>
            </v:group>
            <v:group style="position:absolute;left:7432;top:2177;width:68;height:71" coordorigin="7432,2177" coordsize="68,71">
              <v:shape style="position:absolute;left:7432;top:2177;width:68;height:71" coordorigin="7432,2177" coordsize="68,71" path="m7448,2177l7432,2177,7458,2247,7474,2247,7481,2229,7466,2229,7448,2177xe" filled="true" fillcolor="#231f20" stroked="false">
                <v:path arrowok="t"/>
                <v:fill type="solid"/>
              </v:shape>
              <v:shape style="position:absolute;left:7432;top:2177;width:68;height:71" coordorigin="7432,2177" coordsize="68,71" path="m7500,2177l7484,2177,7466,2229,7481,2229,7500,2177xe" filled="true" fillcolor="#231f20" stroked="false">
                <v:path arrowok="t"/>
                <v:fill type="solid"/>
              </v:shape>
            </v:group>
            <v:group style="position:absolute;left:7504;top:2175;width:71;height:74" coordorigin="7504,2175" coordsize="71,74">
              <v:shape style="position:absolute;left:7504;top:2175;width:71;height:74" coordorigin="7504,2175" coordsize="71,74" path="m7550,2175l7533,2175,7528,2176,7504,2205,7504,2224,7507,2233,7520,2245,7529,2249,7550,2249,7558,2245,7567,2236,7533,2236,7529,2234,7521,2226,7519,2220,7519,2204,7521,2198,7528,2190,7533,2188,7567,2188,7558,2179,7550,2175xe" filled="true" fillcolor="#231f20" stroked="false">
                <v:path arrowok="t"/>
                <v:fill type="solid"/>
              </v:shape>
              <v:shape style="position:absolute;left:7504;top:2175;width:71;height:74" coordorigin="7504,2175" coordsize="71,74" path="m7567,2188l7545,2188,7550,2190,7557,2198,7559,2204,7559,2220,7557,2226,7550,2234,7545,2236,7567,2236,7571,2232,7574,2224,7574,2201,7571,2192,7567,2188xe" filled="true" fillcolor="#231f20" stroked="false">
                <v:path arrowok="t"/>
                <v:fill type="solid"/>
              </v:shape>
            </v:group>
            <v:group style="position:absolute;left:7582;top:2175;width:59;height:74" coordorigin="7582,2175" coordsize="59,74">
              <v:shape style="position:absolute;left:7582;top:2175;width:59;height:74" coordorigin="7582,2175" coordsize="59,74" path="m7596,2223l7582,2224,7583,2232,7586,2238,7596,2247,7603,2249,7618,2249,7623,2248,7632,2244,7635,2242,7638,2237,7608,2237,7604,2235,7599,2231,7597,2228,7596,2223xe" filled="true" fillcolor="#231f20" stroked="false">
                <v:path arrowok="t"/>
                <v:fill type="solid"/>
              </v:shape>
              <v:shape style="position:absolute;left:7582;top:2175;width:59;height:74" coordorigin="7582,2175" coordsize="59,74" path="m7620,2175l7605,2175,7601,2176,7585,2201,7587,2206,7594,2212,7600,2214,7614,2218,7618,2219,7622,2220,7624,2221,7626,2224,7626,2225,7626,2229,7625,2232,7620,2236,7617,2237,7638,2237,7640,2235,7641,2231,7641,2222,7640,2219,7607,2202,7603,2200,7599,2197,7599,2196,7599,2192,7599,2191,7603,2188,7607,2187,7637,2187,7636,2185,7627,2177,7620,2175xe" filled="true" fillcolor="#231f20" stroked="false">
                <v:path arrowok="t"/>
                <v:fill type="solid"/>
              </v:shape>
              <v:shape style="position:absolute;left:7582;top:2175;width:59;height:74" coordorigin="7582,2175" coordsize="59,74" path="m7637,2187l7615,2187,7618,2188,7622,2191,7624,2194,7624,2197,7639,2197,7639,2190,7637,2187xe" filled="true" fillcolor="#231f20" stroked="false">
                <v:path arrowok="t"/>
                <v:fill type="solid"/>
              </v:shape>
            </v:group>
            <v:group style="position:absolute;left:7595;top:1894;width:269;height:419" coordorigin="7595,1894" coordsize="269,419">
              <v:shape style="position:absolute;left:7595;top:1894;width:269;height:419" coordorigin="7595,1894" coordsize="269,419" path="m7595,1894l7700,1950,7792,2018,7847,2093,7864,2161,7851,2219,7815,2265,7762,2297,7699,2313e" filled="false" stroked="true" strokeweight=".613pt" strokecolor="#231f20">
                <v:path arrowok="t"/>
              </v:shape>
              <v:shape style="position:absolute;left:7437;top:1716;width:444;height:614" type="#_x0000_t75" stroked="false">
                <v:imagedata r:id="rId149" o:title=""/>
              </v:shape>
            </v:group>
            <v:group style="position:absolute;left:7290;top:2186;width:509;height:203" coordorigin="7290,2186" coordsize="509,203">
              <v:shape style="position:absolute;left:7290;top:2186;width:509;height:203" coordorigin="7290,2186" coordsize="509,203" path="m7798,2186l7758,2253,7704,2308,7640,2351,7566,2378,7485,2388,7433,2384,7383,2372,7334,2353,7290,2327e" filled="false" stroked="true" strokeweight=".541pt" strokecolor="#231f20">
                <v:path arrowok="t"/>
              </v:shape>
            </v:group>
            <v:group style="position:absolute;left:7022;top:1584;width:921;height:921" coordorigin="7022,1584" coordsize="921,921">
              <v:shape style="position:absolute;left:7022;top:1584;width:921;height:921" coordorigin="7022,1584" coordsize="921,921" path="m7483,1584l7557,1590,7628,1608,7694,1635,7754,1673,7808,1719,7854,1773,7891,1833,7919,1899,7937,1970,7943,2044,7937,2119,7919,2190,7891,2256,7854,2316,7808,2370,7754,2416,7694,2453,7628,2481,7557,2499,7483,2505,7408,2499,7337,2481,7271,2453,7211,2416,7157,2370,7111,2316,7074,2256,7046,2190,7028,2119,7022,2044,7028,1970,7046,1899,7074,1833,7111,1773,7157,1719,7211,1673,7271,1635,7337,1608,7408,1590,7483,1584xe" filled="false" stroked="true" strokeweight=".567pt" strokecolor="#231f20">
                <v:path arrowok="t"/>
              </v:shape>
              <v:shape style="position:absolute;left:7340;top:2343;width:297;height:119" type="#_x0000_t75" stroked="false">
                <v:imagedata r:id="rId150" o:title=""/>
              </v:shape>
            </v:group>
            <w10:wrap type="topAndBottom"/>
          </v:group>
        </w:pict>
      </w:r>
      <w:r>
        <w:rPr/>
        <w:pict>
          <v:group style="position:absolute;margin-left:401.700989pt;margin-top:78.902176pt;width:46.65pt;height:46.65pt;mso-position-horizontal-relative:page;mso-position-vertical-relative:paragraph;z-index:2272;mso-wrap-distance-left:0;mso-wrap-distance-right:0" coordorigin="8034,1578" coordsize="933,933">
            <v:group style="position:absolute;left:8040;top:1584;width:921;height:921" coordorigin="8040,1584" coordsize="921,921">
              <v:shape style="position:absolute;left:8040;top:1584;width:921;height:921" coordorigin="8040,1584" coordsize="921,921" path="m8500,1584l8426,1590,8355,1608,8289,1635,8229,1673,8175,1719,8129,1773,8091,1833,8063,1899,8046,1970,8040,2044,8046,2119,8063,2190,8091,2256,8129,2316,8175,2370,8229,2416,8289,2453,8355,2481,8426,2499,8500,2505,8575,2499,8646,2481,8712,2453,8772,2416,8826,2370,8872,2316,8909,2256,8937,2190,8955,2119,8961,2044,8955,1970,8937,1899,8909,1833,8872,1773,8826,1719,8772,1673,8712,1635,8646,1608,8575,1590,8500,1584xe" filled="true" fillcolor="#d1d3d4" stroked="false">
                <v:path arrowok="t"/>
                <v:fill type="solid"/>
              </v:shape>
            </v:group>
            <v:group style="position:absolute;left:8040;top:1584;width:921;height:921" coordorigin="8040,1584" coordsize="921,921">
              <v:shape style="position:absolute;left:8040;top:1584;width:921;height:921" coordorigin="8040,1584" coordsize="921,921" path="m8500,1584l8575,1590,8646,1608,8712,1635,8772,1673,8826,1719,8872,1773,8909,1833,8937,1899,8955,1970,8961,2044,8955,2119,8937,2190,8909,2256,8872,2316,8826,2370,8772,2416,8712,2453,8646,2481,8575,2499,8500,2505,8426,2499,8355,2481,8289,2453,8229,2416,8175,2370,8129,2316,8091,2256,8063,2190,8046,2119,8040,2044,8046,1970,8063,1899,8091,1833,8129,1773,8175,1719,8229,1673,8289,1635,8355,1608,8426,1590,8500,1584xe" filled="false" stroked="true" strokeweight=".425pt" strokecolor="#231f20">
                <v:path arrowok="t"/>
              </v:shape>
            </v:group>
            <v:group style="position:absolute;left:8253;top:1617;width:419;height:816" coordorigin="8253,1617" coordsize="419,816">
              <v:shape style="position:absolute;left:8253;top:1617;width:419;height:816" coordorigin="8253,1617" coordsize="419,816" path="m8253,2433l8672,1617e" filled="false" stroked="true" strokeweight=".306pt" strokecolor="#6d6e71">
                <v:path arrowok="t"/>
              </v:shape>
            </v:group>
            <v:group style="position:absolute;left:8050;top:1733;width:112;height:217" coordorigin="8050,1733" coordsize="112,217">
              <v:shape style="position:absolute;left:8050;top:1733;width:112;height:217" coordorigin="8050,1733" coordsize="112,217" path="m8050,1950l8161,1733e" filled="false" stroked="true" strokeweight=".306pt" strokecolor="#6d6e71">
                <v:path arrowok="t"/>
              </v:shape>
            </v:group>
            <v:group style="position:absolute;left:8042;top:1696;width:159;height:309" coordorigin="8042,1696" coordsize="159,309">
              <v:shape style="position:absolute;left:8042;top:1696;width:159;height:309" coordorigin="8042,1696" coordsize="159,309" path="m8042,2004l8200,1696e" filled="false" stroked="true" strokeweight=".306pt" strokecolor="#6d6e71">
                <v:path arrowok="t"/>
              </v:shape>
            </v:group>
            <v:group style="position:absolute;left:8040;top:1670;width:193;height:376" coordorigin="8040,1670" coordsize="193,376">
              <v:shape style="position:absolute;left:8040;top:1670;width:193;height:376" coordorigin="8040,1670" coordsize="193,376" path="m8040,2045l8233,1670e" filled="false" stroked="true" strokeweight=".306pt" strokecolor="#6d6e71">
                <v:path arrowok="t"/>
              </v:shape>
            </v:group>
            <v:group style="position:absolute;left:8041;top:1650;width:222;height:431" coordorigin="8041,1650" coordsize="222,431">
              <v:shape style="position:absolute;left:8041;top:1650;width:222;height:431" coordorigin="8041,1650" coordsize="222,431" path="m8041,2081l8263,1650e" filled="false" stroked="true" strokeweight=".306pt" strokecolor="#6d6e71">
                <v:path arrowok="t"/>
              </v:shape>
            </v:group>
            <v:group style="position:absolute;left:8045;top:1635;width:246;height:478" coordorigin="8045,1635" coordsize="246,478">
              <v:shape style="position:absolute;left:8045;top:1635;width:246;height:478" coordorigin="8045,1635" coordsize="246,478" path="m8045,2112l8290,1635e" filled="false" stroked="true" strokeweight=".306pt" strokecolor="#6d6e71">
                <v:path arrowok="t"/>
              </v:shape>
            </v:group>
            <v:group style="position:absolute;left:8050;top:1622;width:266;height:518" coordorigin="8050,1622" coordsize="266,518">
              <v:shape style="position:absolute;left:8050;top:1622;width:266;height:518" coordorigin="8050,1622" coordsize="266,518" path="m8050,2140l8316,1622e" filled="false" stroked="true" strokeweight=".306pt" strokecolor="#6d6e71">
                <v:path arrowok="t"/>
              </v:shape>
            </v:group>
            <v:group style="position:absolute;left:8056;top:1612;width:285;height:554" coordorigin="8056,1612" coordsize="285,554">
              <v:shape style="position:absolute;left:8056;top:1612;width:285;height:554" coordorigin="8056,1612" coordsize="285,554" path="m8056,2166l8341,1612e" filled="false" stroked="true" strokeweight=".306pt" strokecolor="#6d6e71">
                <v:path arrowok="t"/>
              </v:shape>
            </v:group>
            <v:group style="position:absolute;left:8064;top:1604;width:301;height:586" coordorigin="8064,1604" coordsize="301,586">
              <v:shape style="position:absolute;left:8064;top:1604;width:301;height:586" coordorigin="8064,1604" coordsize="301,586" path="m8064,2190l8365,1604e" filled="false" stroked="true" strokeweight=".306pt" strokecolor="#6d6e71">
                <v:path arrowok="t"/>
              </v:shape>
            </v:group>
            <v:group style="position:absolute;left:8072;top:1598;width:316;height:615" coordorigin="8072,1598" coordsize="316,615">
              <v:shape style="position:absolute;left:8072;top:1598;width:316;height:615" coordorigin="8072,1598" coordsize="316,615" path="m8072,2213l8387,1598e" filled="false" stroked="true" strokeweight=".306pt" strokecolor="#6d6e71">
                <v:path arrowok="t"/>
              </v:shape>
            </v:group>
            <v:group style="position:absolute;left:8081;top:1593;width:329;height:641" coordorigin="8081,1593" coordsize="329,641">
              <v:shape style="position:absolute;left:8081;top:1593;width:329;height:641" coordorigin="8081,1593" coordsize="329,641" path="m8081,2234l8410,1593e" filled="false" stroked="true" strokeweight=".306pt" strokecolor="#6d6e71">
                <v:path arrowok="t"/>
              </v:shape>
            </v:group>
            <v:group style="position:absolute;left:8090;top:1589;width:342;height:665" coordorigin="8090,1589" coordsize="342,665">
              <v:shape style="position:absolute;left:8090;top:1589;width:342;height:665" coordorigin="8090,1589" coordsize="342,665" path="m8090,2253l8431,1589e" filled="false" stroked="true" strokeweight=".306pt" strokecolor="#6d6e71">
                <v:path arrowok="t"/>
              </v:shape>
            </v:group>
            <v:group style="position:absolute;left:8100;top:1587;width:352;height:686" coordorigin="8100,1587" coordsize="352,686">
              <v:shape style="position:absolute;left:8100;top:1587;width:352;height:686" coordorigin="8100,1587" coordsize="352,686" path="m8100,2272l8452,1587e" filled="false" stroked="true" strokeweight=".306pt" strokecolor="#6d6e71">
                <v:path arrowok="t"/>
              </v:shape>
            </v:group>
            <v:group style="position:absolute;left:8111;top:1585;width:362;height:705" coordorigin="8111,1585" coordsize="362,705">
              <v:shape style="position:absolute;left:8111;top:1585;width:362;height:705" coordorigin="8111,1585" coordsize="362,705" path="m8111,2290l8473,1585e" filled="false" stroked="true" strokeweight=".306pt" strokecolor="#6d6e71">
                <v:path arrowok="t"/>
              </v:shape>
            </v:group>
            <v:group style="position:absolute;left:8122;top:1584;width:371;height:723" coordorigin="8122,1584" coordsize="371,723">
              <v:shape style="position:absolute;left:8122;top:1584;width:371;height:723" coordorigin="8122,1584" coordsize="371,723" path="m8122,2306l8493,1584e" filled="false" stroked="true" strokeweight=".306pt" strokecolor="#6d6e71">
                <v:path arrowok="t"/>
              </v:shape>
            </v:group>
            <v:group style="position:absolute;left:8133;top:1584;width:379;height:738" coordorigin="8133,1584" coordsize="379,738">
              <v:shape style="position:absolute;left:8133;top:1584;width:379;height:738" coordorigin="8133,1584" coordsize="379,738" path="m8133,2322l8512,1584e" filled="false" stroked="true" strokeweight=".306pt" strokecolor="#6d6e71">
                <v:path arrowok="t"/>
              </v:shape>
            </v:group>
            <v:group style="position:absolute;left:8145;top:1585;width:387;height:752" coordorigin="8145,1585" coordsize="387,752">
              <v:shape style="position:absolute;left:8145;top:1585;width:387;height:752" coordorigin="8145,1585" coordsize="387,752" path="m8145,2337l8531,1585e" filled="false" stroked="true" strokeweight=".306pt" strokecolor="#6d6e71">
                <v:path arrowok="t"/>
              </v:shape>
            </v:group>
            <v:group style="position:absolute;left:8157;top:1587;width:393;height:765" coordorigin="8157,1587" coordsize="393,765">
              <v:shape style="position:absolute;left:8157;top:1587;width:393;height:765" coordorigin="8157,1587" coordsize="393,765" path="m8157,2351l8550,1587e" filled="false" stroked="true" strokeweight=".306pt" strokecolor="#6d6e71">
                <v:path arrowok="t"/>
              </v:shape>
            </v:group>
            <v:group style="position:absolute;left:8170;top:1589;width:399;height:776" coordorigin="8170,1589" coordsize="399,776">
              <v:shape style="position:absolute;left:8170;top:1589;width:399;height:776" coordorigin="8170,1589" coordsize="399,776" path="m8170,2365l8569,1589e" filled="false" stroked="true" strokeweight=".306pt" strokecolor="#6d6e71">
                <v:path arrowok="t"/>
              </v:shape>
            </v:group>
            <v:group style="position:absolute;left:8183;top:1592;width:404;height:786" coordorigin="8183,1592" coordsize="404,786">
              <v:shape style="position:absolute;left:8183;top:1592;width:404;height:786" coordorigin="8183,1592" coordsize="404,786" path="m8183,2378l8587,1592e" filled="false" stroked="true" strokeweight=".306pt" strokecolor="#6d6e71">
                <v:path arrowok="t"/>
              </v:shape>
            </v:group>
            <v:group style="position:absolute;left:8196;top:1596;width:408;height:795" coordorigin="8196,1596" coordsize="408,795">
              <v:shape style="position:absolute;left:8196;top:1596;width:408;height:795" coordorigin="8196,1596" coordsize="408,795" path="m8196,2390l8604,1596e" filled="false" stroked="true" strokeweight=".306pt" strokecolor="#6d6e71">
                <v:path arrowok="t"/>
              </v:shape>
            </v:group>
            <v:group style="position:absolute;left:8210;top:1600;width:412;height:802" coordorigin="8210,1600" coordsize="412,802">
              <v:shape style="position:absolute;left:8210;top:1600;width:412;height:802" coordorigin="8210,1600" coordsize="412,802" path="m8210,2402l8622,1600e" filled="false" stroked="true" strokeweight=".306pt" strokecolor="#6d6e71">
                <v:path arrowok="t"/>
              </v:shape>
            </v:group>
            <v:group style="position:absolute;left:8224;top:1605;width:415;height:808" coordorigin="8224,1605" coordsize="415,808">
              <v:shape style="position:absolute;left:8224;top:1605;width:415;height:808" coordorigin="8224,1605" coordsize="415,808" path="m8224,2413l8639,1605e" filled="false" stroked="true" strokeweight=".306pt" strokecolor="#6d6e71">
                <v:path arrowok="t"/>
              </v:shape>
            </v:group>
            <v:group style="position:absolute;left:8238;top:1611;width:417;height:812" coordorigin="8238,1611" coordsize="417,812">
              <v:shape style="position:absolute;left:8238;top:1611;width:417;height:812" coordorigin="8238,1611" coordsize="417,812" path="m8238,2423l8655,1611e" filled="false" stroked="true" strokeweight=".306pt" strokecolor="#6d6e71">
                <v:path arrowok="t"/>
              </v:shape>
            </v:group>
            <v:group style="position:absolute;left:8090;top:1728;width:293;height:412" coordorigin="8090,1728" coordsize="293,412">
              <v:shape style="position:absolute;left:8090;top:1728;width:293;height:412" coordorigin="8090,1728" coordsize="293,412" path="m8130,2068l8114,2068,8106,2071,8093,2083,8090,2091,8090,2110,8156,2140,8180,2138,8202,2134,8224,2127,8246,2116,8260,2107,8196,2107,8185,2103,8156,2080,8146,2073,8142,2071,8137,2069,8130,2068xe" filled="true" fillcolor="#231f20" stroked="false">
                <v:path arrowok="t"/>
                <v:fill type="solid"/>
              </v:shape>
              <v:shape style="position:absolute;left:8090;top:1728;width:293;height:412" coordorigin="8090,1728" coordsize="293,412" path="m8382,1728l8226,1728,8141,1897,8159,1898,8175,1901,8229,1930,8264,1988,8268,2023,8267,2041,8238,2096,8208,2107,8260,2107,8312,2053,8334,1991,8336,1970,8334,1952,8308,1889,8256,1849,8198,1834,8216,1798,8362,1798,8382,1728xe" filled="true" fillcolor="#231f20" stroked="false">
                <v:path arrowok="t"/>
                <v:fill type="solid"/>
              </v:shape>
            </v:group>
            <v:group style="position:absolute;left:8355;top:1712;width:305;height:435" coordorigin="8355,1712" coordsize="305,435">
              <v:shape style="position:absolute;left:8355;top:1712;width:305;height:435" coordorigin="8355,1712" coordsize="305,435" path="m8560,1712l8488,1736,8440,1784,8395,1858,8371,1922,8357,1993,8355,2028,8356,2044,8374,2102,8424,2143,8449,2147,8464,2146,8444,2127,8437,2124,8425,2113,8422,2105,8423,2089,8438,2011,8455,1953,8483,1868,8508,1797,8540,1739,8556,1733,8620,1733,8616,1729,8604,1722,8590,1716,8576,1713,8560,1712xe" filled="true" fillcolor="#231f20" stroked="false">
                <v:path arrowok="t"/>
                <v:fill type="solid"/>
              </v:shape>
              <v:shape style="position:absolute;left:8355;top:1712;width:305;height:435" coordorigin="8355,1712" coordsize="305,435" path="m8620,1733l8571,1733,8578,1736,8584,1742,8590,1748,8593,1756,8593,1768,8583,1832,8554,1925,8520,2031,8499,2089,8462,2127,8520,2127,8566,2087,8607,2030,8638,1960,8656,1883,8659,1833,8659,1819,8636,1750,8626,1739,8620,1733xe" filled="true" fillcolor="#231f20" stroked="false">
                <v:path arrowok="t"/>
                <v:fill type="solid"/>
              </v:shape>
            </v:group>
            <v:group style="position:absolute;left:8122;top:2175;width:63;height:74" coordorigin="8122,2175" coordsize="63,74">
              <v:shape style="position:absolute;left:8122;top:2175;width:63;height:74" coordorigin="8122,2175" coordsize="63,74" path="m8165,2175l8146,2175,8137,2179,8125,2192,8122,2201,8122,2224,8125,2233,8137,2245,8145,2249,8163,2249,8169,2247,8179,2239,8181,2236,8149,2236,8145,2234,8139,2227,8137,2220,8137,2203,8139,2197,8145,2190,8150,2188,8182,2188,8181,2186,8172,2178,8165,2175xe" filled="true" fillcolor="#231f20" stroked="false">
                <v:path arrowok="t"/>
                <v:fill type="solid"/>
              </v:shape>
              <v:shape style="position:absolute;left:8122;top:2175;width:63;height:74" coordorigin="8122,2175" coordsize="63,74" path="m8171,2221l8170,2227,8168,2230,8162,2235,8159,2236,8181,2236,8183,2233,8185,2226,8171,2221xe" filled="true" fillcolor="#231f20" stroked="false">
                <v:path arrowok="t"/>
                <v:fill type="solid"/>
              </v:shape>
              <v:shape style="position:absolute;left:8122;top:2175;width:63;height:74" coordorigin="8122,2175" coordsize="63,74" path="m8182,2188l8159,2188,8162,2189,8168,2193,8169,2196,8170,2200,8185,2196,8183,2190,8182,2188xe" filled="true" fillcolor="#231f20" stroked="false">
                <v:path arrowok="t"/>
                <v:fill type="solid"/>
              </v:shape>
            </v:group>
            <v:group style="position:absolute;left:8197;top:2177;width:55;height:71" coordorigin="8197,2177" coordsize="55,71">
              <v:shape style="position:absolute;left:8197;top:2177;width:55;height:71" coordorigin="8197,2177" coordsize="55,71" path="m8251,2177l8197,2177,8197,2247,8252,2247,8252,2235,8212,2235,8212,2216,8248,2216,8248,2204,8212,2204,8212,2189,8251,2189,8251,2177xe" filled="true" fillcolor="#231f20" stroked="false">
                <v:path arrowok="t"/>
                <v:fill type="solid"/>
              </v:shape>
            </v:group>
            <v:group style="position:absolute;left:8265;top:2177;width:58;height:71" coordorigin="8265,2177" coordsize="58,71">
              <v:shape style="position:absolute;left:8265;top:2177;width:58;height:71" coordorigin="8265,2177" coordsize="58,71" path="m8279,2177l8265,2177,8265,2247,8279,2247,8279,2201,8295,2201,8279,2177xe" filled="true" fillcolor="#231f20" stroked="false">
                <v:path arrowok="t"/>
                <v:fill type="solid"/>
              </v:shape>
              <v:shape style="position:absolute;left:8265;top:2177;width:58;height:71" coordorigin="8265,2177" coordsize="58,71" path="m8295,2201l8279,2201,8308,2247,8322,2247,8322,2224,8309,2224,8295,2201xe" filled="true" fillcolor="#231f20" stroked="false">
                <v:path arrowok="t"/>
                <v:fill type="solid"/>
              </v:shape>
              <v:shape style="position:absolute;left:8265;top:2177;width:58;height:71" coordorigin="8265,2177" coordsize="58,71" path="m8322,2177l8309,2177,8309,2224,8322,2224,8322,2177xe" filled="true" fillcolor="#231f20" stroked="false">
                <v:path arrowok="t"/>
                <v:fill type="solid"/>
              </v:shape>
            </v:group>
            <v:group style="position:absolute;left:8333;top:2177;width:58;height:71" coordorigin="8333,2177" coordsize="58,71">
              <v:shape style="position:absolute;left:8333;top:2177;width:58;height:71" coordorigin="8333,2177" coordsize="58,71" path="m8369,2189l8354,2189,8354,2247,8369,2247,8369,2189xe" filled="true" fillcolor="#231f20" stroked="false">
                <v:path arrowok="t"/>
                <v:fill type="solid"/>
              </v:shape>
              <v:shape style="position:absolute;left:8333;top:2177;width:58;height:71" coordorigin="8333,2177" coordsize="58,71" path="m8390,2177l8333,2177,8333,2189,8390,2189,8390,2177xe" filled="true" fillcolor="#231f20" stroked="false">
                <v:path arrowok="t"/>
                <v:fill type="solid"/>
              </v:shape>
            </v:group>
            <v:group style="position:absolute;left:8385;top:2177;width:73;height:71" coordorigin="8385,2177" coordsize="73,71">
              <v:shape style="position:absolute;left:8385;top:2177;width:73;height:71" coordorigin="8385,2177" coordsize="73,71" path="m8428,2177l8413,2177,8385,2247,8400,2247,8406,2231,8451,2231,8446,2219,8411,2219,8420,2193,8435,2193,8428,2177xe" filled="true" fillcolor="#231f20" stroked="false">
                <v:path arrowok="t"/>
                <v:fill type="solid"/>
              </v:shape>
              <v:shape style="position:absolute;left:8385;top:2177;width:73;height:71" coordorigin="8385,2177" coordsize="73,71" path="m8451,2231l8435,2231,8441,2247,8457,2247,8451,2231xe" filled="true" fillcolor="#231f20" stroked="false">
                <v:path arrowok="t"/>
                <v:fill type="solid"/>
              </v:shape>
              <v:shape style="position:absolute;left:8385;top:2177;width:73;height:71" coordorigin="8385,2177" coordsize="73,71" path="m8435,2193l8420,2193,8430,2219,8446,2219,8435,2193xe" filled="true" fillcolor="#231f20" stroked="false">
                <v:path arrowok="t"/>
                <v:fill type="solid"/>
              </v:shape>
            </v:group>
            <v:group style="position:absolute;left:8450;top:2177;width:68;height:71" coordorigin="8450,2177" coordsize="68,71">
              <v:shape style="position:absolute;left:8450;top:2177;width:68;height:71" coordorigin="8450,2177" coordsize="68,71" path="m8466,2177l8450,2177,8476,2247,8492,2247,8498,2229,8484,2229,8466,2177xe" filled="true" fillcolor="#231f20" stroked="false">
                <v:path arrowok="t"/>
                <v:fill type="solid"/>
              </v:shape>
              <v:shape style="position:absolute;left:8450;top:2177;width:68;height:71" coordorigin="8450,2177" coordsize="68,71" path="m8517,2177l8502,2177,8484,2229,8498,2229,8517,2177xe" filled="true" fillcolor="#231f20" stroked="false">
                <v:path arrowok="t"/>
                <v:fill type="solid"/>
              </v:shape>
            </v:group>
            <v:group style="position:absolute;left:8522;top:2175;width:71;height:74" coordorigin="8522,2175" coordsize="71,74">
              <v:shape style="position:absolute;left:8522;top:2175;width:71;height:74" coordorigin="8522,2175" coordsize="71,74" path="m8568,2175l8551,2175,8546,2176,8522,2205,8522,2224,8525,2233,8538,2245,8546,2249,8568,2249,8576,2245,8585,2236,8551,2236,8546,2234,8539,2226,8537,2220,8537,2204,8539,2198,8546,2190,8551,2188,8585,2188,8576,2179,8568,2175xe" filled="true" fillcolor="#231f20" stroked="false">
                <v:path arrowok="t"/>
                <v:fill type="solid"/>
              </v:shape>
              <v:shape style="position:absolute;left:8522;top:2175;width:71;height:74" coordorigin="8522,2175" coordsize="71,74" path="m8585,2188l8563,2188,8568,2190,8575,2198,8577,2204,8577,2220,8575,2226,8568,2234,8563,2236,8585,2236,8589,2232,8592,2224,8592,2201,8589,2192,8585,2188xe" filled="true" fillcolor="#231f20" stroked="false">
                <v:path arrowok="t"/>
                <v:fill type="solid"/>
              </v:shape>
            </v:group>
            <v:group style="position:absolute;left:8600;top:2175;width:59;height:74" coordorigin="8600,2175" coordsize="59,74">
              <v:shape style="position:absolute;left:8600;top:2175;width:59;height:74" coordorigin="8600,2175" coordsize="59,74" path="m8614,2223l8600,2224,8601,2232,8604,2238,8613,2247,8621,2249,8636,2249,8641,2248,8650,2244,8653,2242,8656,2237,8625,2237,8622,2235,8617,2231,8615,2228,8614,2223xe" filled="true" fillcolor="#231f20" stroked="false">
                <v:path arrowok="t"/>
                <v:fill type="solid"/>
              </v:shape>
              <v:shape style="position:absolute;left:8600;top:2175;width:59;height:74" coordorigin="8600,2175" coordsize="59,74" path="m8638,2175l8623,2175,8619,2176,8602,2201,8605,2206,8612,2212,8618,2214,8632,2218,8636,2219,8640,2220,8642,2221,8644,2224,8644,2225,8644,2229,8643,2232,8638,2236,8635,2237,8656,2237,8657,2235,8659,2231,8659,2222,8658,2219,8625,2202,8620,2200,8617,2197,8616,2196,8616,2192,8617,2191,8621,2188,8624,2187,8655,2187,8654,2185,8645,2177,8638,2175xe" filled="true" fillcolor="#231f20" stroked="false">
                <v:path arrowok="t"/>
                <v:fill type="solid"/>
              </v:shape>
              <v:shape style="position:absolute;left:8600;top:2175;width:59;height:74" coordorigin="8600,2175" coordsize="59,74" path="m8655,2187l8633,2187,8636,2188,8640,2191,8641,2194,8642,2197,8657,2197,8656,2190,8655,2187xe" filled="true" fillcolor="#231f20" stroked="false">
                <v:path arrowok="t"/>
                <v:fill type="solid"/>
              </v:shape>
            </v:group>
            <v:group style="position:absolute;left:8613;top:1894;width:269;height:419" coordorigin="8613,1894" coordsize="269,419">
              <v:shape style="position:absolute;left:8613;top:1894;width:269;height:419" coordorigin="8613,1894" coordsize="269,419" path="m8613,1894l8718,1950,8810,2018,8864,2093,8882,2161,8869,2219,8832,2265,8779,2297,8717,2313e" filled="false" stroked="true" strokeweight=".613pt" strokecolor="#231f20">
                <v:path arrowok="t"/>
              </v:shape>
              <v:shape style="position:absolute;left:8454;top:1716;width:444;height:614" type="#_x0000_t75" stroked="false">
                <v:imagedata r:id="rId151" o:title=""/>
              </v:shape>
            </v:group>
            <v:group style="position:absolute;left:8307;top:2186;width:509;height:203" coordorigin="8307,2186" coordsize="509,203">
              <v:shape style="position:absolute;left:8307;top:2186;width:509;height:203" coordorigin="8307,2186" coordsize="509,203" path="m8816,2186l8776,2253,8722,2308,8657,2351,8583,2378,8502,2388,8451,2384,8400,2372,8352,2353,8307,2327e" filled="false" stroked="true" strokeweight=".541pt" strokecolor="#231f20">
                <v:path arrowok="t"/>
              </v:shape>
            </v:group>
            <v:group style="position:absolute;left:8040;top:1584;width:921;height:921" coordorigin="8040,1584" coordsize="921,921">
              <v:shape style="position:absolute;left:8040;top:1584;width:921;height:921" coordorigin="8040,1584" coordsize="921,921" path="m8500,1584l8575,1590,8646,1608,8712,1635,8772,1673,8826,1719,8872,1773,8909,1833,8937,1899,8955,1970,8961,2044,8955,2119,8937,2190,8909,2256,8872,2316,8826,2370,8772,2416,8712,2453,8646,2481,8575,2499,8500,2505,8426,2499,8355,2481,8289,2453,8229,2416,8175,2370,8129,2316,8091,2256,8063,2190,8046,2119,8040,2044,8046,1970,8063,1899,8091,1833,8129,1773,8175,1719,8229,1673,8289,1635,8355,1608,8426,1590,8500,1584xe" filled="false" stroked="true" strokeweight=".567pt" strokecolor="#231f20">
                <v:path arrowok="t"/>
              </v:shape>
              <v:shape style="position:absolute;left:8357;top:2343;width:297;height:119" type="#_x0000_t75" stroked="false">
                <v:imagedata r:id="rId145" o:title=""/>
              </v:shape>
            </v:group>
            <w10:wrap type="topAndBottom"/>
          </v:group>
        </w:pict>
      </w:r>
      <w:r>
        <w:rPr/>
        <w:pict>
          <v:group style="position:absolute;margin-left:80.047997pt;margin-top:134.309174pt;width:50.85pt;height:50.85pt;mso-position-horizontal-relative:page;mso-position-vertical-relative:paragraph;z-index:2296;mso-wrap-distance-left:0;mso-wrap-distance-right:0" coordorigin="1601,2686" coordsize="1017,1017">
            <v:group style="position:absolute;left:1607;top:2692;width:1005;height:1005" coordorigin="1607,2692" coordsize="1005,1005">
              <v:shape style="position:absolute;left:1607;top:2692;width:1005;height:1005" coordorigin="1607,2692" coordsize="1005,1005" path="m2109,2692l2035,2698,1964,2713,1897,2739,1836,2773,1780,2815,1730,2865,1688,2921,1654,2983,1628,3049,1612,3120,1607,3194,1612,3269,1628,3339,1654,3406,1688,3468,1730,3524,1780,3573,1836,3616,1897,3650,1964,3675,2035,3691,2109,3697,2183,3691,2254,3675,2321,3650,2383,3616,2439,3573,2488,3524,2530,3468,2565,3406,2590,3339,2606,3269,2611,3194,2606,3120,2590,3049,2565,2983,2530,2921,2488,2865,2439,2815,2383,2773,2321,2739,2254,2713,2183,2698,2109,2692xe" filled="true" fillcolor="#d1d3d4" stroked="false">
                <v:path arrowok="t"/>
                <v:fill type="solid"/>
              </v:shape>
            </v:group>
            <v:group style="position:absolute;left:1607;top:2692;width:1005;height:1005" coordorigin="1607,2692" coordsize="1005,1005">
              <v:shape style="position:absolute;left:1607;top:2692;width:1005;height:1005" coordorigin="1607,2692" coordsize="1005,1005" path="m2109,2692l2183,2698,2254,2713,2321,2739,2383,2773,2439,2815,2488,2865,2530,2921,2565,2983,2590,3049,2606,3120,2611,3194,2606,3269,2590,3339,2565,3406,2530,3468,2488,3524,2439,3573,2383,3616,2321,3650,2254,3675,2183,3691,2109,3697,2035,3691,1964,3675,1897,3650,1836,3616,1780,3573,1730,3524,1688,3468,1654,3406,1628,3339,1612,3269,1607,3194,1612,3120,1628,3049,1654,2983,1688,2921,1730,2865,1780,2815,1836,2773,1897,2739,1964,2713,2035,2698,2109,2692xe" filled="false" stroked="true" strokeweight=".425pt" strokecolor="#231f20">
                <v:path arrowok="t"/>
              </v:shape>
            </v:group>
            <v:group style="position:absolute;left:1839;top:2728;width:457;height:890" coordorigin="1839,2728" coordsize="457,890">
              <v:shape style="position:absolute;left:1839;top:2728;width:457;height:890" coordorigin="1839,2728" coordsize="457,890" path="m1839,3618l2296,2728e" filled="false" stroked="true" strokeweight=".334pt" strokecolor="#6d6e71">
                <v:path arrowok="t"/>
              </v:shape>
            </v:group>
            <v:group style="position:absolute;left:1618;top:2855;width:122;height:237" coordorigin="1618,2855" coordsize="122,237">
              <v:shape style="position:absolute;left:1618;top:2855;width:122;height:237" coordorigin="1618,2855" coordsize="122,237" path="m1618,3091l1739,2855e" filled="false" stroked="true" strokeweight=".334pt" strokecolor="#6d6e71">
                <v:path arrowok="t"/>
              </v:shape>
            </v:group>
            <v:group style="position:absolute;left:1609;top:2814;width:173;height:337" coordorigin="1609,2814" coordsize="173,337">
              <v:shape style="position:absolute;left:1609;top:2814;width:173;height:337" coordorigin="1609,2814" coordsize="173,337" path="m1609,3150l1782,2814e" filled="false" stroked="true" strokeweight=".334pt" strokecolor="#6d6e71">
                <v:path arrowok="t"/>
              </v:shape>
            </v:group>
            <v:group style="position:absolute;left:1607;top:2786;width:211;height:410" coordorigin="1607,2786" coordsize="211,410">
              <v:shape style="position:absolute;left:1607;top:2786;width:211;height:410" coordorigin="1607,2786" coordsize="211,410" path="m1607,3195l1817,2786e" filled="false" stroked="true" strokeweight=".334pt" strokecolor="#6d6e71">
                <v:path arrowok="t"/>
              </v:shape>
            </v:group>
            <v:group style="position:absolute;left:1608;top:2764;width:242;height:470" coordorigin="1608,2764" coordsize="242,470">
              <v:shape style="position:absolute;left:1608;top:2764;width:242;height:470" coordorigin="1608,2764" coordsize="242,470" path="m1608,3234l1850,2764e" filled="false" stroked="true" strokeweight=".334pt" strokecolor="#6d6e71">
                <v:path arrowok="t"/>
              </v:shape>
            </v:group>
            <v:group style="position:absolute;left:1612;top:2748;width:268;height:521" coordorigin="1612,2748" coordsize="268,521">
              <v:shape style="position:absolute;left:1612;top:2748;width:268;height:521" coordorigin="1612,2748" coordsize="268,521" path="m1612,3268l1880,2748e" filled="false" stroked="true" strokeweight=".334pt" strokecolor="#6d6e71">
                <v:path arrowok="t"/>
              </v:shape>
            </v:group>
            <v:group style="position:absolute;left:1618;top:2734;width:291;height:565" coordorigin="1618,2734" coordsize="291,565">
              <v:shape style="position:absolute;left:1618;top:2734;width:291;height:565" coordorigin="1618,2734" coordsize="291,565" path="m1618,3299l1908,2734e" filled="false" stroked="true" strokeweight=".334pt" strokecolor="#6d6e71">
                <v:path arrowok="t"/>
              </v:shape>
            </v:group>
            <v:group style="position:absolute;left:1625;top:2723;width:311;height:605" coordorigin="1625,2723" coordsize="311,605">
              <v:shape style="position:absolute;left:1625;top:2723;width:311;height:605" coordorigin="1625,2723" coordsize="311,605" path="m1625,3327l1935,2723e" filled="false" stroked="true" strokeweight=".334pt" strokecolor="#6d6e71">
                <v:path arrowok="t"/>
              </v:shape>
            </v:group>
            <v:group style="position:absolute;left:1633;top:2714;width:329;height:640" coordorigin="1633,2714" coordsize="329,640">
              <v:shape style="position:absolute;left:1633;top:2714;width:329;height:640" coordorigin="1633,2714" coordsize="329,640" path="m1633,3353l1961,2714e" filled="false" stroked="true" strokeweight=".334pt" strokecolor="#6d6e71">
                <v:path arrowok="t"/>
              </v:shape>
            </v:group>
            <v:group style="position:absolute;left:1642;top:2707;width:345;height:671" coordorigin="1642,2707" coordsize="345,671">
              <v:shape style="position:absolute;left:1642;top:2707;width:345;height:671" coordorigin="1642,2707" coordsize="345,671" path="m1642,3378l1986,2707e" filled="false" stroked="true" strokeweight=".334pt" strokecolor="#6d6e71">
                <v:path arrowok="t"/>
              </v:shape>
            </v:group>
            <v:group style="position:absolute;left:1651;top:2702;width:359;height:699" coordorigin="1651,2702" coordsize="359,699">
              <v:shape style="position:absolute;left:1651;top:2702;width:359;height:699" coordorigin="1651,2702" coordsize="359,699" path="m1651,3401l2010,2702e" filled="false" stroked="true" strokeweight=".334pt" strokecolor="#6d6e71">
                <v:path arrowok="t"/>
              </v:shape>
            </v:group>
            <v:group style="position:absolute;left:1662;top:2698;width:373;height:725" coordorigin="1662,2698" coordsize="373,725">
              <v:shape style="position:absolute;left:1662;top:2698;width:373;height:725" coordorigin="1662,2698" coordsize="373,725" path="m1662,3422l2034,2698e" filled="false" stroked="true" strokeweight=".334pt" strokecolor="#6d6e71">
                <v:path arrowok="t"/>
              </v:shape>
            </v:group>
            <v:group style="position:absolute;left:1673;top:2695;width:384;height:748" coordorigin="1673,2695" coordsize="384,748">
              <v:shape style="position:absolute;left:1673;top:2695;width:384;height:748" coordorigin="1673,2695" coordsize="384,748" path="m1673,3443l2057,2695e" filled="false" stroked="true" strokeweight=".334pt" strokecolor="#6d6e71">
                <v:path arrowok="t"/>
              </v:shape>
            </v:group>
            <v:group style="position:absolute;left:1684;top:2693;width:395;height:769" coordorigin="1684,2693" coordsize="395,769">
              <v:shape style="position:absolute;left:1684;top:2693;width:395;height:769" coordorigin="1684,2693" coordsize="395,769" path="m1684,3462l2079,2693e" filled="false" stroked="true" strokeweight=".334pt" strokecolor="#6d6e71">
                <v:path arrowok="t"/>
              </v:shape>
            </v:group>
            <v:group style="position:absolute;left:1696;top:2692;width:405;height:788" coordorigin="1696,2692" coordsize="405,788">
              <v:shape style="position:absolute;left:1696;top:2692;width:405;height:788" coordorigin="1696,2692" coordsize="405,788" path="m1696,3480l2101,2692e" filled="false" stroked="true" strokeweight=".334pt" strokecolor="#6d6e71">
                <v:path arrowok="t"/>
              </v:shape>
            </v:group>
            <v:group style="position:absolute;left:1709;top:2692;width:414;height:805" coordorigin="1709,2692" coordsize="414,805">
              <v:shape style="position:absolute;left:1709;top:2692;width:414;height:805" coordorigin="1709,2692" coordsize="414,805" path="m1709,3497l2122,2692e" filled="false" stroked="true" strokeweight=".334pt" strokecolor="#6d6e71">
                <v:path arrowok="t"/>
              </v:shape>
            </v:group>
            <v:group style="position:absolute;left:1722;top:2693;width:422;height:821" coordorigin="1722,2693" coordsize="422,821">
              <v:shape style="position:absolute;left:1722;top:2693;width:422;height:821" coordorigin="1722,2693" coordsize="422,821" path="m1722,3514l2143,2693e" filled="false" stroked="true" strokeweight=".334pt" strokecolor="#6d6e71">
                <v:path arrowok="t"/>
              </v:shape>
            </v:group>
            <v:group style="position:absolute;left:1735;top:2695;width:429;height:835" coordorigin="1735,2695" coordsize="429,835">
              <v:shape style="position:absolute;left:1735;top:2695;width:429;height:835" coordorigin="1735,2695" coordsize="429,835" path="m1735,3529l2163,2695e" filled="false" stroked="true" strokeweight=".334pt" strokecolor="#6d6e71">
                <v:path arrowok="t"/>
              </v:shape>
            </v:group>
            <v:group style="position:absolute;left:1749;top:2698;width:435;height:847" coordorigin="1749,2698" coordsize="435,847">
              <v:shape style="position:absolute;left:1749;top:2698;width:435;height:847" coordorigin="1749,2698" coordsize="435,847" path="m1749,3544l2184,2698e" filled="false" stroked="true" strokeweight=".334pt" strokecolor="#6d6e71">
                <v:path arrowok="t"/>
              </v:shape>
            </v:group>
            <v:group style="position:absolute;left:1763;top:2701;width:441;height:858" coordorigin="1763,2701" coordsize="441,858">
              <v:shape style="position:absolute;left:1763;top:2701;width:441;height:858" coordorigin="1763,2701" coordsize="441,858" path="m1763,3558l2203,2701e" filled="false" stroked="true" strokeweight=".334pt" strokecolor="#6d6e71">
                <v:path arrowok="t"/>
              </v:shape>
            </v:group>
            <v:group style="position:absolute;left:1778;top:2705;width:445;height:867" coordorigin="1778,2705" coordsize="445,867">
              <v:shape style="position:absolute;left:1778;top:2705;width:445;height:867" coordorigin="1778,2705" coordsize="445,867" path="m1778,3571l2223,2705e" filled="false" stroked="true" strokeweight=".334pt" strokecolor="#6d6e71">
                <v:path arrowok="t"/>
              </v:shape>
            </v:group>
            <v:group style="position:absolute;left:1792;top:2710;width:449;height:875" coordorigin="1792,2710" coordsize="449,875">
              <v:shape style="position:absolute;left:1792;top:2710;width:449;height:875" coordorigin="1792,2710" coordsize="449,875" path="m1792,3584l2241,2710e" filled="false" stroked="true" strokeweight=".334pt" strokecolor="#6d6e71">
                <v:path arrowok="t"/>
              </v:shape>
            </v:group>
            <v:group style="position:absolute;left:1808;top:2715;width:453;height:881" coordorigin="1808,2715" coordsize="453,881">
              <v:shape style="position:absolute;left:1808;top:2715;width:453;height:881" coordorigin="1808,2715" coordsize="453,881" path="m1808,3596l2260,2715e" filled="false" stroked="true" strokeweight=".334pt" strokecolor="#6d6e71">
                <v:path arrowok="t"/>
              </v:shape>
            </v:group>
            <v:group style="position:absolute;left:1823;top:2721;width:455;height:886" coordorigin="1823,2721" coordsize="455,886">
              <v:shape style="position:absolute;left:1823;top:2721;width:455;height:886" coordorigin="1823,2721" coordsize="455,886" path="m1823,3607l2278,2721e" filled="false" stroked="true" strokeweight=".334pt" strokecolor="#6d6e71">
                <v:path arrowok="t"/>
              </v:shape>
            </v:group>
            <v:group style="position:absolute;left:1638;top:2840;width:328;height:449" coordorigin="1638,2840" coordsize="328,449">
              <v:shape style="position:absolute;left:1638;top:2840;width:328;height:449" coordorigin="1638,2840" coordsize="328,449" path="m1959,2904l1811,2904,1825,2905,1838,2908,1877,2956,1879,2970,1878,2986,1855,3050,1797,3122,1725,3196,1638,3277,1638,3289,1879,3289,1911,3215,1738,3215,1790,3172,1864,3106,1909,3060,1951,3002,1966,2936,1964,2918,1959,2904xe" filled="true" fillcolor="#231f20" stroked="false">
                <v:path arrowok="t"/>
                <v:fill type="solid"/>
              </v:shape>
              <v:shape style="position:absolute;left:1638;top:2840;width:328;height:449" coordorigin="1638,2840" coordsize="328,449" path="m1932,3168l1916,3168,1908,3181,1901,3191,1845,3214,1825,3215,1911,3215,1932,3168xe" filled="true" fillcolor="#231f20" stroked="false">
                <v:path arrowok="t"/>
                <v:fill type="solid"/>
              </v:shape>
              <v:shape style="position:absolute;left:1638;top:2840;width:328;height:449" coordorigin="1638,2840" coordsize="328,449" path="m1855,2840l1785,2860,1740,2905,1720,2948,1732,2953,1749,2931,1768,2916,1789,2907,1811,2904,1959,2904,1958,2900,1899,2847,1878,2842,1855,2840xe" filled="true" fillcolor="#231f20" stroked="false">
                <v:path arrowok="t"/>
                <v:fill type="solid"/>
              </v:shape>
            </v:group>
            <v:group style="position:absolute;left:1938;top:2841;width:349;height:466" coordorigin="1938,2841" coordsize="349,466">
              <v:shape style="position:absolute;left:1938;top:2841;width:349;height:466" coordorigin="1938,2841" coordsize="349,466" path="m1985,3225l1966,3225,1957,3228,1942,3243,1938,3251,1938,3273,1998,3306,2017,3307,2044,3305,2072,3300,2098,3291,2123,3280,2140,3270,2078,3270,2067,3269,2057,3266,2047,3261,2037,3255,2023,3244,2012,3237,2005,3232,2000,3229,1993,3226,1985,3225xe" filled="true" fillcolor="#231f20" stroked="false">
                <v:path arrowok="t"/>
                <v:fill type="solid"/>
              </v:shape>
              <v:shape style="position:absolute;left:1938;top:2841;width:349;height:466" coordorigin="1938,2841" coordsize="349,466" path="m2286,2841l2099,2841,1998,3032,2020,3033,2039,3036,2104,3069,2145,3135,2150,3174,2149,3195,2115,3257,2078,3270,2140,3270,2187,3229,2223,3162,2231,3114,2229,3094,2198,3023,2135,2978,2066,2961,2088,2920,2262,2920,2286,2841xe" filled="true" fillcolor="#231f20" stroked="false">
                <v:path arrowok="t"/>
                <v:fill type="solid"/>
              </v:shape>
            </v:group>
            <v:group style="position:absolute;left:1696;top:3337;width:69;height:80" coordorigin="1696,3337" coordsize="69,80">
              <v:shape style="position:absolute;left:1696;top:3337;width:69;height:80" coordorigin="1696,3337" coordsize="69,80" path="m1743,3337l1722,3337,1713,3341,1700,3355,1696,3365,1696,3390,1700,3400,1713,3414,1722,3417,1741,3417,1748,3415,1759,3407,1761,3404,1726,3404,1722,3402,1718,3398,1715,3393,1713,3387,1713,3368,1715,3361,1722,3353,1727,3351,1761,3351,1760,3349,1751,3340,1743,3337xe" filled="true" fillcolor="#231f20" stroked="false">
                <v:path arrowok="t"/>
                <v:fill type="solid"/>
              </v:shape>
              <v:shape style="position:absolute;left:1696;top:3337;width:69;height:80" coordorigin="1696,3337" coordsize="69,80" path="m1750,3387l1748,3393,1746,3397,1740,3402,1736,3404,1761,3404,1763,3401,1765,3392,1750,3387xe" filled="true" fillcolor="#231f20" stroked="false">
                <v:path arrowok="t"/>
                <v:fill type="solid"/>
              </v:shape>
              <v:shape style="position:absolute;left:1696;top:3337;width:69;height:80" coordorigin="1696,3337" coordsize="69,80" path="m1761,3351l1737,3351,1740,3352,1746,3356,1748,3360,1749,3364,1765,3360,1763,3354,1761,3351xe" filled="true" fillcolor="#231f20" stroked="false">
                <v:path arrowok="t"/>
                <v:fill type="solid"/>
              </v:shape>
            </v:group>
            <v:group style="position:absolute;left:1779;top:3339;width:60;height:78" coordorigin="1779,3339" coordsize="60,78">
              <v:shape style="position:absolute;left:1779;top:3339;width:60;height:78" coordorigin="1779,3339" coordsize="60,78" path="m1837,3339l1779,3339,1779,3416,1839,3416,1839,3403,1795,3403,1795,3382,1834,3382,1834,3369,1795,3369,1795,3352,1837,3352,1837,3339xe" filled="true" fillcolor="#231f20" stroked="false">
                <v:path arrowok="t"/>
                <v:fill type="solid"/>
              </v:shape>
            </v:group>
            <v:group style="position:absolute;left:1852;top:3339;width:63;height:78" coordorigin="1852,3339" coordsize="63,78">
              <v:shape style="position:absolute;left:1852;top:3339;width:63;height:78" coordorigin="1852,3339" coordsize="63,78" path="m1868,3339l1852,3339,1852,3416,1867,3416,1867,3366,1885,3366,1868,3339xe" filled="true" fillcolor="#231f20" stroked="false">
                <v:path arrowok="t"/>
                <v:fill type="solid"/>
              </v:shape>
              <v:shape style="position:absolute;left:1852;top:3339;width:63;height:78" coordorigin="1852,3339" coordsize="63,78" path="m1885,3366l1867,3366,1899,3416,1915,3416,1915,3390,1900,3390,1885,3366xe" filled="true" fillcolor="#231f20" stroked="false">
                <v:path arrowok="t"/>
                <v:fill type="solid"/>
              </v:shape>
              <v:shape style="position:absolute;left:1852;top:3339;width:63;height:78" coordorigin="1852,3339" coordsize="63,78" path="m1915,3339l1900,3339,1900,3390,1915,3390,1915,3339xe" filled="true" fillcolor="#231f20" stroked="false">
                <v:path arrowok="t"/>
                <v:fill type="solid"/>
              </v:shape>
            </v:group>
            <v:group style="position:absolute;left:1926;top:3339;width:63;height:78" coordorigin="1926,3339" coordsize="63,78">
              <v:shape style="position:absolute;left:1926;top:3339;width:63;height:78" coordorigin="1926,3339" coordsize="63,78" path="m1966,3352l1950,3352,1950,3416,1966,3416,1966,3352xe" filled="true" fillcolor="#231f20" stroked="false">
                <v:path arrowok="t"/>
                <v:fill type="solid"/>
              </v:shape>
              <v:shape style="position:absolute;left:1926;top:3339;width:63;height:78" coordorigin="1926,3339" coordsize="63,78" path="m1989,3339l1926,3339,1926,3352,1989,3352,1989,3339xe" filled="true" fillcolor="#231f20" stroked="false">
                <v:path arrowok="t"/>
                <v:fill type="solid"/>
              </v:shape>
            </v:group>
            <v:group style="position:absolute;left:1983;top:3339;width:80;height:78" coordorigin="1983,3339" coordsize="80,78">
              <v:shape style="position:absolute;left:1983;top:3339;width:80;height:78" coordorigin="1983,3339" coordsize="80,78" path="m2031,3339l2014,3339,1983,3416,2000,3416,2006,3398,2055,3398,2050,3385,2011,3385,2022,3357,2038,3357,2031,3339xe" filled="true" fillcolor="#231f20" stroked="false">
                <v:path arrowok="t"/>
                <v:fill type="solid"/>
              </v:shape>
              <v:shape style="position:absolute;left:1983;top:3339;width:80;height:78" coordorigin="1983,3339" coordsize="80,78" path="m2055,3398l2038,3398,2045,3416,2062,3416,2055,3398xe" filled="true" fillcolor="#231f20" stroked="false">
                <v:path arrowok="t"/>
                <v:fill type="solid"/>
              </v:shape>
              <v:shape style="position:absolute;left:1983;top:3339;width:80;height:78" coordorigin="1983,3339" coordsize="80,78" path="m2038,3357l2022,3357,2033,3385,2050,3385,2038,3357xe" filled="true" fillcolor="#231f20" stroked="false">
                <v:path arrowok="t"/>
                <v:fill type="solid"/>
              </v:shape>
            </v:group>
            <v:group style="position:absolute;left:2054;top:3339;width:74;height:78" coordorigin="2054,3339" coordsize="74,78">
              <v:shape style="position:absolute;left:2054;top:3339;width:74;height:78" coordorigin="2054,3339" coordsize="74,78" path="m2072,3339l2054,3339,2083,3416,2100,3416,2107,3396,2092,3396,2072,3339xe" filled="true" fillcolor="#231f20" stroked="false">
                <v:path arrowok="t"/>
                <v:fill type="solid"/>
              </v:shape>
              <v:shape style="position:absolute;left:2054;top:3339;width:74;height:78" coordorigin="2054,3339" coordsize="74,78" path="m2128,3339l2111,3339,2092,3396,2107,3396,2128,3339xe" filled="true" fillcolor="#231f20" stroked="false">
                <v:path arrowok="t"/>
                <v:fill type="solid"/>
              </v:shape>
            </v:group>
            <v:group style="position:absolute;left:2133;top:3337;width:77;height:80" coordorigin="2133,3337" coordsize="77,80">
              <v:shape style="position:absolute;left:2133;top:3337;width:77;height:80" coordorigin="2133,3337" coordsize="77,80" path="m2183,3337l2164,3337,2159,3338,2133,3370,2133,3390,2136,3400,2150,3414,2159,3417,2183,3417,2192,3414,2202,3404,2165,3404,2159,3402,2151,3393,2149,3386,2149,3368,2151,3362,2159,3353,2164,3351,2202,3351,2192,3341,2183,3337xe" filled="true" fillcolor="#231f20" stroked="false">
                <v:path arrowok="t"/>
                <v:fill type="solid"/>
              </v:shape>
              <v:shape style="position:absolute;left:2133;top:3337;width:77;height:80" coordorigin="2133,3337" coordsize="77,80" path="m2202,3351l2178,3351,2183,3353,2191,3362,2193,3368,2193,3386,2191,3393,2183,3402,2177,3404,2202,3404,2206,3400,2209,3390,2209,3365,2206,3355,2202,3351xe" filled="true" fillcolor="#231f20" stroked="false">
                <v:path arrowok="t"/>
                <v:fill type="solid"/>
              </v:shape>
            </v:group>
            <v:group style="position:absolute;left:2218;top:3337;width:65;height:80" coordorigin="2218,3337" coordsize="65,80">
              <v:shape style="position:absolute;left:2218;top:3337;width:65;height:80" coordorigin="2218,3337" coordsize="65,80" path="m2233,3389l2218,3391,2219,3399,2222,3406,2233,3415,2240,3417,2257,3417,2263,3416,2272,3412,2276,3410,2279,3404,2246,3404,2242,3403,2236,3398,2234,3394,2233,3389xe" filled="true" fillcolor="#231f20" stroked="false">
                <v:path arrowok="t"/>
                <v:fill type="solid"/>
              </v:shape>
              <v:shape style="position:absolute;left:2218;top:3337;width:65;height:80" coordorigin="2218,3337" coordsize="65,80" path="m2259,3337l2243,3337,2238,3338,2220,3365,2223,3370,2231,3377,2237,3380,2252,3384,2257,3385,2261,3386,2263,3387,2265,3390,2266,3392,2266,3396,2265,3399,2259,3403,2255,3404,2279,3404,2281,3402,2282,3398,2282,3388,2281,3384,2245,3366,2240,3364,2237,3361,2236,3360,2236,3356,2237,3354,2241,3351,2245,3350,2278,3350,2277,3348,2272,3344,2267,3339,2259,3337xe" filled="true" fillcolor="#231f20" stroked="false">
                <v:path arrowok="t"/>
                <v:fill type="solid"/>
              </v:shape>
              <v:shape style="position:absolute;left:2218;top:3337;width:65;height:80" coordorigin="2218,3337" coordsize="65,80" path="m2278,3350l2254,3350,2257,3351,2261,3355,2263,3357,2264,3361,2280,3361,2279,3354,2278,3350xe" filled="true" fillcolor="#231f20" stroked="false">
                <v:path arrowok="t"/>
                <v:fill type="solid"/>
              </v:shape>
            </v:group>
            <v:group style="position:absolute;left:2232;top:3030;width:292;height:457" coordorigin="2232,3030" coordsize="292,457">
              <v:shape style="position:absolute;left:2232;top:3030;width:292;height:457" coordorigin="2232,3030" coordsize="292,457" path="m2232,3030l2289,3060,2346,3091,2401,3126,2447,3166,2500,3236,2523,3301,2521,3359,2497,3408,2456,3447,2404,3474,2345,3487e" filled="false" stroked="true" strokeweight=".669pt" strokecolor="#231f20">
                <v:path arrowok="t"/>
              </v:shape>
              <v:shape style="position:absolute;left:2059;top:2835;width:484;height:671" type="#_x0000_t75" stroked="false">
                <v:imagedata r:id="rId152" o:title=""/>
              </v:shape>
            </v:group>
            <v:group style="position:absolute;left:1899;top:3349;width:555;height:221" coordorigin="1899,3349" coordsize="555,221">
              <v:shape style="position:absolute;left:1899;top:3349;width:555;height:221" coordorigin="1899,3349" coordsize="555,221" path="m2453,3349l2418,3410,2372,3464,2317,3508,2255,3541,2185,3562,2111,3569,2055,3565,2000,3552,1948,3531,1899,3503e" filled="false" stroked="true" strokeweight=".717pt" strokecolor="#231f20">
                <v:path arrowok="t"/>
              </v:shape>
            </v:group>
            <v:group style="position:absolute;left:1607;top:2692;width:1005;height:1005" coordorigin="1607,2692" coordsize="1005,1005">
              <v:shape style="position:absolute;left:1607;top:2692;width:1005;height:1005" coordorigin="1607,2692" coordsize="1005,1005" path="m2109,2692l2183,2698,2254,2713,2321,2739,2383,2773,2439,2815,2488,2865,2530,2921,2565,2983,2590,3049,2606,3120,2611,3194,2606,3269,2590,3339,2565,3406,2530,3468,2488,3524,2439,3573,2383,3616,2321,3650,2254,3675,2183,3691,2109,3697,2035,3691,1964,3675,1897,3650,1836,3616,1780,3573,1730,3524,1688,3468,1654,3406,1628,3339,1612,3269,1607,3194,1612,3120,1628,3049,1654,2983,1688,2921,1730,2865,1780,2815,1836,2773,1897,2739,1964,2713,2035,2698,2109,2692xe" filled="false" stroked="true" strokeweight=".567pt" strokecolor="#231f20">
                <v:path arrowok="t"/>
              </v:shape>
              <v:shape style="position:absolute;left:1952;top:3519;width:326;height:132" type="#_x0000_t75" stroked="false">
                <v:imagedata r:id="rId153" o:title=""/>
              </v:shape>
            </v:group>
            <w10:wrap type="topAndBottom"/>
          </v:group>
        </w:pict>
      </w:r>
      <w:r>
        <w:rPr/>
        <w:pict>
          <v:group style="position:absolute;margin-left:134.938004pt;margin-top:134.309174pt;width:50.85pt;height:50.85pt;mso-position-horizontal-relative:page;mso-position-vertical-relative:paragraph;z-index:2320;mso-wrap-distance-left:0;mso-wrap-distance-right:0" coordorigin="2699,2686" coordsize="1017,1017">
            <v:group style="position:absolute;left:2705;top:2692;width:1005;height:1005" coordorigin="2705,2692" coordsize="1005,1005">
              <v:shape style="position:absolute;left:2705;top:2692;width:1005;height:1005" coordorigin="2705,2692" coordsize="1005,1005" path="m3207,2692l3133,2698,3062,2713,2995,2739,2934,2773,2877,2815,2828,2865,2786,2921,2751,2983,2726,3049,2710,3120,2705,3194,2710,3269,2726,3339,2751,3406,2786,3468,2828,3524,2877,3573,2934,3616,2995,3650,3062,3675,3133,3691,3207,3697,3281,3691,3352,3675,3419,3650,3480,3616,3536,3573,3586,3524,3628,3468,3662,3406,3688,3339,3704,3269,3709,3194,3704,3120,3688,3049,3662,2983,3628,2921,3586,2865,3536,2815,3480,2773,3419,2739,3352,2713,3281,2698,3207,2692xe" filled="true" fillcolor="#d1d3d4" stroked="false">
                <v:path arrowok="t"/>
                <v:fill type="solid"/>
              </v:shape>
            </v:group>
            <v:group style="position:absolute;left:2705;top:2692;width:1005;height:1005" coordorigin="2705,2692" coordsize="1005,1005">
              <v:shape style="position:absolute;left:2705;top:2692;width:1005;height:1005" coordorigin="2705,2692" coordsize="1005,1005" path="m3207,2692l3281,2698,3352,2713,3419,2739,3480,2773,3536,2815,3586,2865,3628,2921,3662,2983,3688,3049,3704,3120,3709,3194,3704,3269,3688,3339,3662,3406,3628,3468,3586,3524,3536,3573,3480,3616,3419,3650,3352,3675,3281,3691,3207,3697,3133,3691,3062,3675,2995,3650,2934,3616,2877,3573,2828,3524,2786,3468,2751,3406,2726,3339,2710,3269,2705,3194,2710,3120,2726,3049,2751,2983,2786,2921,2828,2865,2877,2815,2934,2773,2995,2739,3062,2713,3133,2698,3207,2692xe" filled="false" stroked="true" strokeweight=".425pt" strokecolor="#231f20">
                <v:path arrowok="t"/>
              </v:shape>
            </v:group>
            <v:group style="position:absolute;left:2937;top:2728;width:457;height:890" coordorigin="2937,2728" coordsize="457,890">
              <v:shape style="position:absolute;left:2937;top:2728;width:457;height:890" coordorigin="2937,2728" coordsize="457,890" path="m2937,3618l3394,2728e" filled="false" stroked="true" strokeweight=".334pt" strokecolor="#6d6e71">
                <v:path arrowok="t"/>
              </v:shape>
            </v:group>
            <v:group style="position:absolute;left:2715;top:2855;width:122;height:237" coordorigin="2715,2855" coordsize="122,237">
              <v:shape style="position:absolute;left:2715;top:2855;width:122;height:237" coordorigin="2715,2855" coordsize="122,237" path="m2715,3091l2837,2855e" filled="false" stroked="true" strokeweight=".334pt" strokecolor="#6d6e71">
                <v:path arrowok="t"/>
              </v:shape>
            </v:group>
            <v:group style="position:absolute;left:2707;top:2814;width:173;height:337" coordorigin="2707,2814" coordsize="173,337">
              <v:shape style="position:absolute;left:2707;top:2814;width:173;height:337" coordorigin="2707,2814" coordsize="173,337" path="m2707,3150l2879,2814e" filled="false" stroked="true" strokeweight=".334pt" strokecolor="#6d6e71">
                <v:path arrowok="t"/>
              </v:shape>
            </v:group>
            <v:group style="position:absolute;left:2705;top:2786;width:211;height:410" coordorigin="2705,2786" coordsize="211,410">
              <v:shape style="position:absolute;left:2705;top:2786;width:211;height:410" coordorigin="2705,2786" coordsize="211,410" path="m2705,3195l2915,2786e" filled="false" stroked="true" strokeweight=".334pt" strokecolor="#6d6e71">
                <v:path arrowok="t"/>
              </v:shape>
            </v:group>
            <v:group style="position:absolute;left:2706;top:2764;width:242;height:470" coordorigin="2706,2764" coordsize="242,470">
              <v:shape style="position:absolute;left:2706;top:2764;width:242;height:470" coordorigin="2706,2764" coordsize="242,470" path="m2706,3234l2948,2764e" filled="false" stroked="true" strokeweight=".334pt" strokecolor="#6d6e71">
                <v:path arrowok="t"/>
              </v:shape>
            </v:group>
            <v:group style="position:absolute;left:2710;top:2748;width:268;height:521" coordorigin="2710,2748" coordsize="268,521">
              <v:shape style="position:absolute;left:2710;top:2748;width:268;height:521" coordorigin="2710,2748" coordsize="268,521" path="m2710,3268l2978,2748e" filled="false" stroked="true" strokeweight=".334pt" strokecolor="#6d6e71">
                <v:path arrowok="t"/>
              </v:shape>
            </v:group>
            <v:group style="position:absolute;left:2716;top:2734;width:291;height:565" coordorigin="2716,2734" coordsize="291,565">
              <v:shape style="position:absolute;left:2716;top:2734;width:291;height:565" coordorigin="2716,2734" coordsize="291,565" path="m2716,3299l3006,2734e" filled="false" stroked="true" strokeweight=".334pt" strokecolor="#6d6e71">
                <v:path arrowok="t"/>
              </v:shape>
            </v:group>
            <v:group style="position:absolute;left:2723;top:2723;width:311;height:605" coordorigin="2723,2723" coordsize="311,605">
              <v:shape style="position:absolute;left:2723;top:2723;width:311;height:605" coordorigin="2723,2723" coordsize="311,605" path="m2723,3327l3033,2723e" filled="false" stroked="true" strokeweight=".334pt" strokecolor="#6d6e71">
                <v:path arrowok="t"/>
              </v:shape>
            </v:group>
            <v:group style="position:absolute;left:2731;top:2714;width:329;height:640" coordorigin="2731,2714" coordsize="329,640">
              <v:shape style="position:absolute;left:2731;top:2714;width:329;height:640" coordorigin="2731,2714" coordsize="329,640" path="m2731,3353l3059,2714e" filled="false" stroked="true" strokeweight=".334pt" strokecolor="#6d6e71">
                <v:path arrowok="t"/>
              </v:shape>
            </v:group>
            <v:group style="position:absolute;left:2739;top:2707;width:345;height:671" coordorigin="2739,2707" coordsize="345,671">
              <v:shape style="position:absolute;left:2739;top:2707;width:345;height:671" coordorigin="2739,2707" coordsize="345,671" path="m2739,3378l3084,2707e" filled="false" stroked="true" strokeweight=".334pt" strokecolor="#6d6e71">
                <v:path arrowok="t"/>
              </v:shape>
            </v:group>
            <v:group style="position:absolute;left:2749;top:2702;width:359;height:699" coordorigin="2749,2702" coordsize="359,699">
              <v:shape style="position:absolute;left:2749;top:2702;width:359;height:699" coordorigin="2749,2702" coordsize="359,699" path="m2749,3401l3108,2702e" filled="false" stroked="true" strokeweight=".334pt" strokecolor="#6d6e71">
                <v:path arrowok="t"/>
              </v:shape>
            </v:group>
            <v:group style="position:absolute;left:2759;top:2698;width:373;height:725" coordorigin="2759,2698" coordsize="373,725">
              <v:shape style="position:absolute;left:2759;top:2698;width:373;height:725" coordorigin="2759,2698" coordsize="373,725" path="m2759,3422l3131,2698e" filled="false" stroked="true" strokeweight=".334pt" strokecolor="#6d6e71">
                <v:path arrowok="t"/>
              </v:shape>
            </v:group>
            <v:group style="position:absolute;left:2770;top:2695;width:384;height:748" coordorigin="2770,2695" coordsize="384,748">
              <v:shape style="position:absolute;left:2770;top:2695;width:384;height:748" coordorigin="2770,2695" coordsize="384,748" path="m2770,3443l3154,2695e" filled="false" stroked="true" strokeweight=".334pt" strokecolor="#6d6e71">
                <v:path arrowok="t"/>
              </v:shape>
            </v:group>
            <v:group style="position:absolute;left:2782;top:2693;width:395;height:769" coordorigin="2782,2693" coordsize="395,769">
              <v:shape style="position:absolute;left:2782;top:2693;width:395;height:769" coordorigin="2782,2693" coordsize="395,769" path="m2782,3462l3177,2693e" filled="false" stroked="true" strokeweight=".334pt" strokecolor="#6d6e71">
                <v:path arrowok="t"/>
              </v:shape>
            </v:group>
            <v:group style="position:absolute;left:2794;top:2692;width:405;height:788" coordorigin="2794,2692" coordsize="405,788">
              <v:shape style="position:absolute;left:2794;top:2692;width:405;height:788" coordorigin="2794,2692" coordsize="405,788" path="m2794,3480l3198,2692e" filled="false" stroked="true" strokeweight=".334pt" strokecolor="#6d6e71">
                <v:path arrowok="t"/>
              </v:shape>
            </v:group>
            <v:group style="position:absolute;left:2806;top:2692;width:414;height:805" coordorigin="2806,2692" coordsize="414,805">
              <v:shape style="position:absolute;left:2806;top:2692;width:414;height:805" coordorigin="2806,2692" coordsize="414,805" path="m2806,3497l3220,2692e" filled="false" stroked="true" strokeweight=".334pt" strokecolor="#6d6e71">
                <v:path arrowok="t"/>
              </v:shape>
            </v:group>
            <v:group style="position:absolute;left:2819;top:2693;width:422;height:821" coordorigin="2819,2693" coordsize="422,821">
              <v:shape style="position:absolute;left:2819;top:2693;width:422;height:821" coordorigin="2819,2693" coordsize="422,821" path="m2819,3514l3241,2693e" filled="false" stroked="true" strokeweight=".334pt" strokecolor="#6d6e71">
                <v:path arrowok="t"/>
              </v:shape>
            </v:group>
            <v:group style="position:absolute;left:2833;top:2695;width:429;height:835" coordorigin="2833,2695" coordsize="429,835">
              <v:shape style="position:absolute;left:2833;top:2695;width:429;height:835" coordorigin="2833,2695" coordsize="429,835" path="m2833,3529l3261,2695e" filled="false" stroked="true" strokeweight=".334pt" strokecolor="#6d6e71">
                <v:path arrowok="t"/>
              </v:shape>
            </v:group>
            <v:group style="position:absolute;left:2847;top:2698;width:435;height:847" coordorigin="2847,2698" coordsize="435,847">
              <v:shape style="position:absolute;left:2847;top:2698;width:435;height:847" coordorigin="2847,2698" coordsize="435,847" path="m2847,3544l3281,2698e" filled="false" stroked="true" strokeweight=".334pt" strokecolor="#6d6e71">
                <v:path arrowok="t"/>
              </v:shape>
            </v:group>
            <v:group style="position:absolute;left:2861;top:2701;width:441;height:858" coordorigin="2861,2701" coordsize="441,858">
              <v:shape style="position:absolute;left:2861;top:2701;width:441;height:858" coordorigin="2861,2701" coordsize="441,858" path="m2861,3558l3301,2701e" filled="false" stroked="true" strokeweight=".334pt" strokecolor="#6d6e71">
                <v:path arrowok="t"/>
              </v:shape>
            </v:group>
            <v:group style="position:absolute;left:2875;top:2705;width:445;height:867" coordorigin="2875,2705" coordsize="445,867">
              <v:shape style="position:absolute;left:2875;top:2705;width:445;height:867" coordorigin="2875,2705" coordsize="445,867" path="m2875,3571l3320,2705e" filled="false" stroked="true" strokeweight=".334pt" strokecolor="#6d6e71">
                <v:path arrowok="t"/>
              </v:shape>
            </v:group>
            <v:group style="position:absolute;left:2890;top:2710;width:449;height:875" coordorigin="2890,2710" coordsize="449,875">
              <v:shape style="position:absolute;left:2890;top:2710;width:449;height:875" coordorigin="2890,2710" coordsize="449,875" path="m2890,3584l3339,2710e" filled="false" stroked="true" strokeweight=".334pt" strokecolor="#6d6e71">
                <v:path arrowok="t"/>
              </v:shape>
            </v:group>
            <v:group style="position:absolute;left:2906;top:2715;width:453;height:881" coordorigin="2906,2715" coordsize="453,881">
              <v:shape style="position:absolute;left:2906;top:2715;width:453;height:881" coordorigin="2906,2715" coordsize="453,881" path="m2906,3596l3358,2715e" filled="false" stroked="true" strokeweight=".334pt" strokecolor="#6d6e71">
                <v:path arrowok="t"/>
              </v:shape>
            </v:group>
            <v:group style="position:absolute;left:2921;top:2721;width:455;height:886" coordorigin="2921,2721" coordsize="455,886">
              <v:shape style="position:absolute;left:2921;top:2721;width:455;height:886" coordorigin="2921,2721" coordsize="455,886" path="m2921,3607l3376,2721e" filled="false" stroked="true" strokeweight=".334pt" strokecolor="#6d6e71">
                <v:path arrowok="t"/>
              </v:shape>
            </v:group>
            <v:group style="position:absolute;left:2736;top:2840;width:328;height:449" coordorigin="2736,2840" coordsize="328,449">
              <v:shape style="position:absolute;left:2736;top:2840;width:328;height:449" coordorigin="2736,2840" coordsize="328,449" path="m3057,2904l2909,2904,2923,2905,2936,2908,2975,2956,2976,2970,2976,2986,2953,3050,2895,3122,2823,3196,2736,3277,2736,3289,2977,3289,3009,3215,2836,3215,2887,3172,2962,3106,3007,3060,3049,3002,3064,2936,3062,2918,3057,2904xe" filled="true" fillcolor="#231f20" stroked="false">
                <v:path arrowok="t"/>
                <v:fill type="solid"/>
              </v:shape>
              <v:shape style="position:absolute;left:2736;top:2840;width:328;height:449" coordorigin="2736,2840" coordsize="328,449" path="m3030,3168l3014,3168,3006,3181,2999,3191,2943,3214,2923,3215,3009,3215,3030,3168xe" filled="true" fillcolor="#231f20" stroked="false">
                <v:path arrowok="t"/>
                <v:fill type="solid"/>
              </v:shape>
              <v:shape style="position:absolute;left:2736;top:2840;width:328;height:449" coordorigin="2736,2840" coordsize="328,449" path="m2953,2840l2882,2860,2837,2905,2817,2948,2830,2953,2847,2931,2866,2916,2887,2907,2909,2904,3057,2904,3056,2900,2997,2847,2976,2842,2953,2840xe" filled="true" fillcolor="#231f20" stroked="false">
                <v:path arrowok="t"/>
                <v:fill type="solid"/>
              </v:shape>
            </v:group>
            <v:group style="position:absolute;left:3036;top:2841;width:349;height:466" coordorigin="3036,2841" coordsize="349,466">
              <v:shape style="position:absolute;left:3036;top:2841;width:349;height:466" coordorigin="3036,2841" coordsize="349,466" path="m3083,3225l3064,3225,3055,3228,3039,3243,3036,3251,3036,3273,3096,3306,3114,3307,3142,3305,3169,3300,3196,3291,3221,3280,3238,3270,3176,3270,3165,3269,3155,3266,3145,3261,3135,3255,3121,3244,3110,3237,3102,3232,3098,3229,3091,3226,3083,3225xe" filled="true" fillcolor="#231f20" stroked="false">
                <v:path arrowok="t"/>
                <v:fill type="solid"/>
              </v:shape>
              <v:shape style="position:absolute;left:3036;top:2841;width:349;height:466" coordorigin="3036,2841" coordsize="349,466" path="m3384,2841l3197,2841,3096,3032,3117,3033,3137,3036,3202,3069,3243,3135,3248,3174,3246,3195,3212,3257,3176,3270,3238,3270,3284,3229,3321,3162,3328,3114,3327,3094,3296,3023,3233,2978,3164,2961,3186,2920,3360,2920,3384,2841xe" filled="true" fillcolor="#231f20" stroked="false">
                <v:path arrowok="t"/>
                <v:fill type="solid"/>
              </v:shape>
            </v:group>
            <v:group style="position:absolute;left:2794;top:3337;width:69;height:80" coordorigin="2794,3337" coordsize="69,80">
              <v:shape style="position:absolute;left:2794;top:3337;width:69;height:80" coordorigin="2794,3337" coordsize="69,80" path="m2841,3337l2820,3337,2811,3341,2798,3355,2794,3365,2794,3390,2797,3400,2811,3414,2820,3417,2839,3417,2846,3415,2857,3407,2858,3404,2824,3404,2820,3402,2816,3398,2812,3393,2811,3387,2811,3368,2812,3361,2820,3353,2824,3351,2859,3351,2858,3349,2849,3340,2841,3337xe" filled="true" fillcolor="#231f20" stroked="false">
                <v:path arrowok="t"/>
                <v:fill type="solid"/>
              </v:shape>
              <v:shape style="position:absolute;left:2794;top:3337;width:69;height:80" coordorigin="2794,3337" coordsize="69,80" path="m2847,3387l2846,3393,2844,3397,2838,3402,2834,3404,2858,3404,2860,3401,2863,3392,2847,3387xe" filled="true" fillcolor="#231f20" stroked="false">
                <v:path arrowok="t"/>
                <v:fill type="solid"/>
              </v:shape>
              <v:shape style="position:absolute;left:2794;top:3337;width:69;height:80" coordorigin="2794,3337" coordsize="69,80" path="m2859,3351l2834,3351,2838,3352,2844,3356,2846,3360,2847,3364,2863,3360,2861,3354,2859,3351xe" filled="true" fillcolor="#231f20" stroked="false">
                <v:path arrowok="t"/>
                <v:fill type="solid"/>
              </v:shape>
            </v:group>
            <v:group style="position:absolute;left:2877;top:3339;width:60;height:78" coordorigin="2877,3339" coordsize="60,78">
              <v:shape style="position:absolute;left:2877;top:3339;width:60;height:78" coordorigin="2877,3339" coordsize="60,78" path="m2935,3339l2877,3339,2877,3416,2937,3416,2937,3403,2892,3403,2892,3382,2932,3382,2932,3369,2892,3369,2892,3352,2935,3352,2935,3339xe" filled="true" fillcolor="#231f20" stroked="false">
                <v:path arrowok="t"/>
                <v:fill type="solid"/>
              </v:shape>
            </v:group>
            <v:group style="position:absolute;left:2950;top:3339;width:63;height:78" coordorigin="2950,3339" coordsize="63,78">
              <v:shape style="position:absolute;left:2950;top:3339;width:63;height:78" coordorigin="2950,3339" coordsize="63,78" path="m2966,3339l2950,3339,2950,3416,2965,3416,2965,3366,2983,3366,2966,3339xe" filled="true" fillcolor="#231f20" stroked="false">
                <v:path arrowok="t"/>
                <v:fill type="solid"/>
              </v:shape>
              <v:shape style="position:absolute;left:2950;top:3339;width:63;height:78" coordorigin="2950,3339" coordsize="63,78" path="m2983,3366l2965,3366,2997,3416,3013,3416,3013,3390,2998,3390,2983,3366xe" filled="true" fillcolor="#231f20" stroked="false">
                <v:path arrowok="t"/>
                <v:fill type="solid"/>
              </v:shape>
              <v:shape style="position:absolute;left:2950;top:3339;width:63;height:78" coordorigin="2950,3339" coordsize="63,78" path="m3013,3339l2998,3339,2998,3390,3013,3390,3013,3339xe" filled="true" fillcolor="#231f20" stroked="false">
                <v:path arrowok="t"/>
                <v:fill type="solid"/>
              </v:shape>
            </v:group>
            <v:group style="position:absolute;left:3024;top:3339;width:63;height:78" coordorigin="3024,3339" coordsize="63,78">
              <v:shape style="position:absolute;left:3024;top:3339;width:63;height:78" coordorigin="3024,3339" coordsize="63,78" path="m3063,3352l3047,3352,3047,3416,3063,3416,3063,3352xe" filled="true" fillcolor="#231f20" stroked="false">
                <v:path arrowok="t"/>
                <v:fill type="solid"/>
              </v:shape>
              <v:shape style="position:absolute;left:3024;top:3339;width:63;height:78" coordorigin="3024,3339" coordsize="63,78" path="m3087,3339l3024,3339,3024,3352,3087,3352,3087,3339xe" filled="true" fillcolor="#231f20" stroked="false">
                <v:path arrowok="t"/>
                <v:fill type="solid"/>
              </v:shape>
            </v:group>
            <v:group style="position:absolute;left:3081;top:3339;width:80;height:78" coordorigin="3081,3339" coordsize="80,78">
              <v:shape style="position:absolute;left:3081;top:3339;width:80;height:78" coordorigin="3081,3339" coordsize="80,78" path="m3128,3339l3112,3339,3081,3416,3098,3416,3104,3398,3153,3398,3147,3385,3109,3385,3120,3357,3136,3357,3128,3339xe" filled="true" fillcolor="#231f20" stroked="false">
                <v:path arrowok="t"/>
                <v:fill type="solid"/>
              </v:shape>
              <v:shape style="position:absolute;left:3081;top:3339;width:80;height:78" coordorigin="3081,3339" coordsize="80,78" path="m3153,3398l3136,3398,3143,3416,3160,3416,3153,3398xe" filled="true" fillcolor="#231f20" stroked="false">
                <v:path arrowok="t"/>
                <v:fill type="solid"/>
              </v:shape>
              <v:shape style="position:absolute;left:3081;top:3339;width:80;height:78" coordorigin="3081,3339" coordsize="80,78" path="m3136,3357l3120,3357,3131,3385,3147,3385,3136,3357xe" filled="true" fillcolor="#231f20" stroked="false">
                <v:path arrowok="t"/>
                <v:fill type="solid"/>
              </v:shape>
            </v:group>
            <v:group style="position:absolute;left:3152;top:3339;width:74;height:78" coordorigin="3152,3339" coordsize="74,78">
              <v:shape style="position:absolute;left:3152;top:3339;width:74;height:78" coordorigin="3152,3339" coordsize="74,78" path="m3169,3339l3152,3339,3180,3416,3197,3416,3205,3396,3189,3396,3169,3339xe" filled="true" fillcolor="#231f20" stroked="false">
                <v:path arrowok="t"/>
                <v:fill type="solid"/>
              </v:shape>
              <v:shape style="position:absolute;left:3152;top:3339;width:74;height:78" coordorigin="3152,3339" coordsize="74,78" path="m3226,3339l3209,3339,3189,3396,3205,3396,3226,3339xe" filled="true" fillcolor="#231f20" stroked="false">
                <v:path arrowok="t"/>
                <v:fill type="solid"/>
              </v:shape>
            </v:group>
            <v:group style="position:absolute;left:3231;top:3337;width:77;height:80" coordorigin="3231,3337" coordsize="77,80">
              <v:shape style="position:absolute;left:3231;top:3337;width:77;height:80" coordorigin="3231,3337" coordsize="77,80" path="m3280,3337l3262,3337,3257,3338,3231,3370,3231,3390,3234,3400,3248,3414,3257,3417,3280,3417,3290,3414,3299,3404,3262,3404,3257,3402,3249,3393,3247,3386,3247,3368,3249,3362,3257,3353,3262,3351,3299,3351,3290,3341,3280,3337xe" filled="true" fillcolor="#231f20" stroked="false">
                <v:path arrowok="t"/>
                <v:fill type="solid"/>
              </v:shape>
              <v:shape style="position:absolute;left:3231;top:3337;width:77;height:80" coordorigin="3231,3337" coordsize="77,80" path="m3299,3351l3275,3351,3281,3353,3289,3362,3291,3368,3291,3386,3289,3393,3280,3402,3275,3404,3299,3404,3304,3400,3307,3390,3307,3365,3304,3355,3299,3351xe" filled="true" fillcolor="#231f20" stroked="false">
                <v:path arrowok="t"/>
                <v:fill type="solid"/>
              </v:shape>
            </v:group>
            <v:group style="position:absolute;left:3315;top:3337;width:65;height:80" coordorigin="3315,3337" coordsize="65,80">
              <v:shape style="position:absolute;left:3315;top:3337;width:65;height:80" coordorigin="3315,3337" coordsize="65,80" path="m3331,3389l3315,3391,3316,3399,3320,3406,3330,3415,3338,3417,3355,3417,3361,3416,3370,3412,3373,3410,3377,3404,3343,3404,3339,3403,3334,3398,3332,3394,3331,3389xe" filled="true" fillcolor="#231f20" stroked="false">
                <v:path arrowok="t"/>
                <v:fill type="solid"/>
              </v:shape>
              <v:shape style="position:absolute;left:3315;top:3337;width:65;height:80" coordorigin="3315,3337" coordsize="65,80" path="m3357,3337l3341,3337,3336,3338,3318,3365,3321,3370,3329,3377,3335,3380,3350,3384,3354,3385,3359,3386,3361,3387,3363,3390,3364,3392,3364,3396,3362,3399,3357,3403,3353,3404,3377,3404,3378,3402,3380,3398,3380,3388,3379,3384,3343,3366,3338,3364,3334,3361,3334,3360,3334,3356,3334,3354,3339,3351,3342,3350,3376,3350,3374,3348,3369,3344,3364,3339,3357,3337xe" filled="true" fillcolor="#231f20" stroked="false">
                <v:path arrowok="t"/>
                <v:fill type="solid"/>
              </v:shape>
              <v:shape style="position:absolute;left:3315;top:3337;width:65;height:80" coordorigin="3315,3337" coordsize="65,80" path="m3376,3350l3351,3350,3355,3351,3359,3355,3361,3357,3361,3361,3377,3361,3377,3354,3376,3350xe" filled="true" fillcolor="#231f20" stroked="false">
                <v:path arrowok="t"/>
                <v:fill type="solid"/>
              </v:shape>
            </v:group>
            <v:group style="position:absolute;left:3330;top:3030;width:292;height:457" coordorigin="3330,3030" coordsize="292,457">
              <v:shape style="position:absolute;left:3330;top:3030;width:292;height:457" coordorigin="3330,3030" coordsize="292,457" path="m3330,3030l3386,3060,3444,3091,3498,3126,3545,3166,3598,3236,3621,3301,3618,3359,3595,3408,3554,3447,3502,3474,3443,3487e" filled="false" stroked="true" strokeweight=".669pt" strokecolor="#231f20">
                <v:path arrowok="t"/>
              </v:shape>
              <v:shape style="position:absolute;left:3157;top:2835;width:484;height:671" type="#_x0000_t75" stroked="false">
                <v:imagedata r:id="rId154" o:title=""/>
              </v:shape>
            </v:group>
            <v:group style="position:absolute;left:2996;top:3349;width:555;height:221" coordorigin="2996,3349" coordsize="555,221">
              <v:shape style="position:absolute;left:2996;top:3349;width:555;height:221" coordorigin="2996,3349" coordsize="555,221" path="m3551,3349l3516,3410,3470,3464,3415,3508,3352,3541,3283,3562,3209,3569,3153,3565,3098,3552,3045,3531,2996,3503e" filled="false" stroked="true" strokeweight=".717pt" strokecolor="#231f20">
                <v:path arrowok="t"/>
              </v:shape>
            </v:group>
            <v:group style="position:absolute;left:2705;top:2692;width:1005;height:1005" coordorigin="2705,2692" coordsize="1005,1005">
              <v:shape style="position:absolute;left:2705;top:2692;width:1005;height:1005" coordorigin="2705,2692" coordsize="1005,1005" path="m3207,2692l3281,2698,3352,2713,3419,2739,3480,2773,3536,2815,3586,2865,3628,2921,3662,2983,3688,3049,3704,3120,3709,3194,3704,3269,3688,3339,3662,3406,3628,3468,3586,3524,3536,3573,3480,3616,3419,3650,3352,3675,3281,3691,3207,3697,3133,3691,3062,3675,2995,3650,2934,3616,2877,3573,2828,3524,2786,3468,2751,3406,2726,3339,2710,3269,2705,3194,2710,3120,2726,3049,2751,2983,2786,2921,2828,2865,2877,2815,2934,2773,2995,2739,3062,2713,3133,2698,3207,2692xe" filled="false" stroked="true" strokeweight=".567pt" strokecolor="#231f20">
                <v:path arrowok="t"/>
              </v:shape>
              <v:shape style="position:absolute;left:3050;top:3519;width:326;height:132" type="#_x0000_t75" stroked="false">
                <v:imagedata r:id="rId155" o:title=""/>
              </v:shape>
            </v:group>
            <w10:wrap type="topAndBottom"/>
          </v:group>
        </w:pict>
      </w:r>
      <w:r>
        <w:rPr/>
        <w:pict>
          <v:group style="position:absolute;margin-left:189.826996pt;margin-top:134.309174pt;width:50.85pt;height:50.85pt;mso-position-horizontal-relative:page;mso-position-vertical-relative:paragraph;z-index:2344;mso-wrap-distance-left:0;mso-wrap-distance-right:0" coordorigin="3797,2686" coordsize="1017,1017">
            <v:group style="position:absolute;left:3803;top:2692;width:1005;height:1005" coordorigin="3803,2692" coordsize="1005,1005">
              <v:shape style="position:absolute;left:3803;top:2692;width:1005;height:1005" coordorigin="3803,2692" coordsize="1005,1005" path="m4305,2692l4231,2698,4160,2713,4093,2739,4031,2773,3975,2815,3926,2865,3883,2921,3849,2983,3824,3049,3808,3120,3803,3194,3808,3269,3824,3339,3849,3406,3883,3468,3926,3524,3975,3573,4031,3616,4093,3650,4160,3675,4231,3691,4305,3697,4379,3691,4450,3675,4516,3650,4578,3616,4634,3573,4684,3524,4726,3468,4760,3406,4786,3339,4801,3269,4807,3194,4801,3120,4786,3049,4760,2983,4726,2921,4684,2865,4634,2815,4578,2773,4516,2739,4450,2713,4379,2698,4305,2692xe" filled="true" fillcolor="#d1d3d4" stroked="false">
                <v:path arrowok="t"/>
                <v:fill type="solid"/>
              </v:shape>
            </v:group>
            <v:group style="position:absolute;left:3803;top:2692;width:1005;height:1005" coordorigin="3803,2692" coordsize="1005,1005">
              <v:shape style="position:absolute;left:3803;top:2692;width:1005;height:1005" coordorigin="3803,2692" coordsize="1005,1005" path="m4305,2692l4379,2698,4450,2713,4516,2739,4578,2773,4634,2815,4684,2865,4726,2921,4760,2983,4786,3049,4801,3120,4807,3194,4801,3269,4786,3339,4760,3406,4726,3468,4684,3524,4634,3573,4578,3616,4516,3650,4450,3675,4379,3691,4305,3697,4231,3691,4160,3675,4093,3650,4031,3616,3975,3573,3926,3524,3883,3468,3849,3406,3824,3339,3808,3269,3803,3194,3808,3120,3824,3049,3849,2983,3883,2921,3926,2865,3975,2815,4031,2773,4093,2739,4160,2713,4231,2698,4305,2692xe" filled="false" stroked="true" strokeweight=".425pt" strokecolor="#231f20">
                <v:path arrowok="t"/>
              </v:shape>
            </v:group>
            <v:group style="position:absolute;left:4035;top:2728;width:457;height:890" coordorigin="4035,2728" coordsize="457,890">
              <v:shape style="position:absolute;left:4035;top:2728;width:457;height:890" coordorigin="4035,2728" coordsize="457,890" path="m4035,3618l4492,2728e" filled="false" stroked="true" strokeweight=".334pt" strokecolor="#6d6e71">
                <v:path arrowok="t"/>
              </v:shape>
            </v:group>
            <v:group style="position:absolute;left:3813;top:2855;width:122;height:237" coordorigin="3813,2855" coordsize="122,237">
              <v:shape style="position:absolute;left:3813;top:2855;width:122;height:237" coordorigin="3813,2855" coordsize="122,237" path="m3813,3091l3934,2855e" filled="false" stroked="true" strokeweight=".334pt" strokecolor="#6d6e71">
                <v:path arrowok="t"/>
              </v:shape>
            </v:group>
            <v:group style="position:absolute;left:3805;top:2814;width:173;height:337" coordorigin="3805,2814" coordsize="173,337">
              <v:shape style="position:absolute;left:3805;top:2814;width:173;height:337" coordorigin="3805,2814" coordsize="173,337" path="m3805,3150l3977,2814e" filled="false" stroked="true" strokeweight=".334pt" strokecolor="#6d6e71">
                <v:path arrowok="t"/>
              </v:shape>
            </v:group>
            <v:group style="position:absolute;left:3803;top:2786;width:211;height:410" coordorigin="3803,2786" coordsize="211,410">
              <v:shape style="position:absolute;left:3803;top:2786;width:211;height:410" coordorigin="3803,2786" coordsize="211,410" path="m3803,3195l4013,2786e" filled="false" stroked="true" strokeweight=".334pt" strokecolor="#6d6e71">
                <v:path arrowok="t"/>
              </v:shape>
            </v:group>
            <v:group style="position:absolute;left:3804;top:2764;width:242;height:470" coordorigin="3804,2764" coordsize="242,470">
              <v:shape style="position:absolute;left:3804;top:2764;width:242;height:470" coordorigin="3804,2764" coordsize="242,470" path="m3804,3234l4045,2764e" filled="false" stroked="true" strokeweight=".334pt" strokecolor="#6d6e71">
                <v:path arrowok="t"/>
              </v:shape>
            </v:group>
            <v:group style="position:absolute;left:3808;top:2748;width:268;height:521" coordorigin="3808,2748" coordsize="268,521">
              <v:shape style="position:absolute;left:3808;top:2748;width:268;height:521" coordorigin="3808,2748" coordsize="268,521" path="m3808,3268l4075,2748e" filled="false" stroked="true" strokeweight=".334pt" strokecolor="#6d6e71">
                <v:path arrowok="t"/>
              </v:shape>
            </v:group>
            <v:group style="position:absolute;left:3813;top:2734;width:291;height:565" coordorigin="3813,2734" coordsize="291,565">
              <v:shape style="position:absolute;left:3813;top:2734;width:291;height:565" coordorigin="3813,2734" coordsize="291,565" path="m3813,3299l4104,2734e" filled="false" stroked="true" strokeweight=".334pt" strokecolor="#6d6e71">
                <v:path arrowok="t"/>
              </v:shape>
            </v:group>
            <v:group style="position:absolute;left:3820;top:2723;width:311;height:605" coordorigin="3820,2723" coordsize="311,605">
              <v:shape style="position:absolute;left:3820;top:2723;width:311;height:605" coordorigin="3820,2723" coordsize="311,605" path="m3820,3327l4131,2723e" filled="false" stroked="true" strokeweight=".334pt" strokecolor="#6d6e71">
                <v:path arrowok="t"/>
              </v:shape>
            </v:group>
            <v:group style="position:absolute;left:3828;top:2714;width:329;height:640" coordorigin="3828,2714" coordsize="329,640">
              <v:shape style="position:absolute;left:3828;top:2714;width:329;height:640" coordorigin="3828,2714" coordsize="329,640" path="m3828,3353l4157,2714e" filled="false" stroked="true" strokeweight=".334pt" strokecolor="#6d6e71">
                <v:path arrowok="t"/>
              </v:shape>
            </v:group>
            <v:group style="position:absolute;left:3837;top:2707;width:345;height:671" coordorigin="3837,2707" coordsize="345,671">
              <v:shape style="position:absolute;left:3837;top:2707;width:345;height:671" coordorigin="3837,2707" coordsize="345,671" path="m3837,3378l4182,2707e" filled="false" stroked="true" strokeweight=".334pt" strokecolor="#6d6e71">
                <v:path arrowok="t"/>
              </v:shape>
            </v:group>
            <v:group style="position:absolute;left:3847;top:2702;width:359;height:699" coordorigin="3847,2702" coordsize="359,699">
              <v:shape style="position:absolute;left:3847;top:2702;width:359;height:699" coordorigin="3847,2702" coordsize="359,699" path="m3847,3401l4206,2702e" filled="false" stroked="true" strokeweight=".334pt" strokecolor="#6d6e71">
                <v:path arrowok="t"/>
              </v:shape>
            </v:group>
            <v:group style="position:absolute;left:3857;top:2698;width:373;height:725" coordorigin="3857,2698" coordsize="373,725">
              <v:shape style="position:absolute;left:3857;top:2698;width:373;height:725" coordorigin="3857,2698" coordsize="373,725" path="m3857,3422l4229,2698e" filled="false" stroked="true" strokeweight=".334pt" strokecolor="#6d6e71">
                <v:path arrowok="t"/>
              </v:shape>
            </v:group>
            <v:group style="position:absolute;left:3868;top:2695;width:384;height:748" coordorigin="3868,2695" coordsize="384,748">
              <v:shape style="position:absolute;left:3868;top:2695;width:384;height:748" coordorigin="3868,2695" coordsize="384,748" path="m3868,3443l4252,2695e" filled="false" stroked="true" strokeweight=".334pt" strokecolor="#6d6e71">
                <v:path arrowok="t"/>
              </v:shape>
            </v:group>
            <v:group style="position:absolute;left:3880;top:2693;width:395;height:769" coordorigin="3880,2693" coordsize="395,769">
              <v:shape style="position:absolute;left:3880;top:2693;width:395;height:769" coordorigin="3880,2693" coordsize="395,769" path="m3880,3462l4274,2693e" filled="false" stroked="true" strokeweight=".334pt" strokecolor="#6d6e71">
                <v:path arrowok="t"/>
              </v:shape>
            </v:group>
            <v:group style="position:absolute;left:3892;top:2692;width:405;height:788" coordorigin="3892,2692" coordsize="405,788">
              <v:shape style="position:absolute;left:3892;top:2692;width:405;height:788" coordorigin="3892,2692" coordsize="405,788" path="m3892,3480l4296,2692e" filled="false" stroked="true" strokeweight=".334pt" strokecolor="#6d6e71">
                <v:path arrowok="t"/>
              </v:shape>
            </v:group>
            <v:group style="position:absolute;left:3904;top:2692;width:414;height:805" coordorigin="3904,2692" coordsize="414,805">
              <v:shape style="position:absolute;left:3904;top:2692;width:414;height:805" coordorigin="3904,2692" coordsize="414,805" path="m3904,3497l4318,2692e" filled="false" stroked="true" strokeweight=".334pt" strokecolor="#6d6e71">
                <v:path arrowok="t"/>
              </v:shape>
            </v:group>
            <v:group style="position:absolute;left:3917;top:2693;width:422;height:821" coordorigin="3917,2693" coordsize="422,821">
              <v:shape style="position:absolute;left:3917;top:2693;width:422;height:821" coordorigin="3917,2693" coordsize="422,821" path="m3917,3514l4339,2693e" filled="false" stroked="true" strokeweight=".334pt" strokecolor="#6d6e71">
                <v:path arrowok="t"/>
              </v:shape>
            </v:group>
            <v:group style="position:absolute;left:3931;top:2695;width:429;height:835" coordorigin="3931,2695" coordsize="429,835">
              <v:shape style="position:absolute;left:3931;top:2695;width:429;height:835" coordorigin="3931,2695" coordsize="429,835" path="m3931,3529l4359,2695e" filled="false" stroked="true" strokeweight=".334pt" strokecolor="#6d6e71">
                <v:path arrowok="t"/>
              </v:shape>
            </v:group>
            <v:group style="position:absolute;left:3944;top:2698;width:435;height:847" coordorigin="3944,2698" coordsize="435,847">
              <v:shape style="position:absolute;left:3944;top:2698;width:435;height:847" coordorigin="3944,2698" coordsize="435,847" path="m3944,3544l4379,2698e" filled="false" stroked="true" strokeweight=".334pt" strokecolor="#6d6e71">
                <v:path arrowok="t"/>
              </v:shape>
            </v:group>
            <v:group style="position:absolute;left:3959;top:2701;width:441;height:858" coordorigin="3959,2701" coordsize="441,858">
              <v:shape style="position:absolute;left:3959;top:2701;width:441;height:858" coordorigin="3959,2701" coordsize="441,858" path="m3959,3558l4399,2701e" filled="false" stroked="true" strokeweight=".334pt" strokecolor="#6d6e71">
                <v:path arrowok="t"/>
              </v:shape>
            </v:group>
            <v:group style="position:absolute;left:3973;top:2705;width:445;height:867" coordorigin="3973,2705" coordsize="445,867">
              <v:shape style="position:absolute;left:3973;top:2705;width:445;height:867" coordorigin="3973,2705" coordsize="445,867" path="m3973,3571l4418,2705e" filled="false" stroked="true" strokeweight=".334pt" strokecolor="#6d6e71">
                <v:path arrowok="t"/>
              </v:shape>
            </v:group>
            <v:group style="position:absolute;left:3988;top:2710;width:449;height:875" coordorigin="3988,2710" coordsize="449,875">
              <v:shape style="position:absolute;left:3988;top:2710;width:449;height:875" coordorigin="3988,2710" coordsize="449,875" path="m3988,3584l4437,2710e" filled="false" stroked="true" strokeweight=".334pt" strokecolor="#6d6e71">
                <v:path arrowok="t"/>
              </v:shape>
            </v:group>
            <v:group style="position:absolute;left:4003;top:2715;width:453;height:881" coordorigin="4003,2715" coordsize="453,881">
              <v:shape style="position:absolute;left:4003;top:2715;width:453;height:881" coordorigin="4003,2715" coordsize="453,881" path="m4003,3596l4456,2715e" filled="false" stroked="true" strokeweight=".334pt" strokecolor="#6d6e71">
                <v:path arrowok="t"/>
              </v:shape>
            </v:group>
            <v:group style="position:absolute;left:4019;top:2721;width:455;height:886" coordorigin="4019,2721" coordsize="455,886">
              <v:shape style="position:absolute;left:4019;top:2721;width:455;height:886" coordorigin="4019,2721" coordsize="455,886" path="m4019,3607l4474,2721e" filled="false" stroked="true" strokeweight=".334pt" strokecolor="#6d6e71">
                <v:path arrowok="t"/>
              </v:shape>
            </v:group>
            <v:group style="position:absolute;left:3834;top:2840;width:328;height:449" coordorigin="3834,2840" coordsize="328,449">
              <v:shape style="position:absolute;left:3834;top:2840;width:328;height:449" coordorigin="3834,2840" coordsize="328,449" path="m4155,2904l4007,2904,4021,2905,4033,2908,4073,2956,4074,2970,4073,2986,4051,3050,3992,3122,3920,3196,3834,3277,3834,3289,4074,3289,4107,3215,3934,3215,3985,3172,4060,3106,4105,3060,4146,3002,4162,2936,4160,2918,4155,2904xe" filled="true" fillcolor="#231f20" stroked="false">
                <v:path arrowok="t"/>
                <v:fill type="solid"/>
              </v:shape>
              <v:shape style="position:absolute;left:3834;top:2840;width:328;height:449" coordorigin="3834,2840" coordsize="328,449" path="m4127,3168l4112,3168,4104,3181,4096,3191,4040,3214,4021,3215,4107,3215,4127,3168xe" filled="true" fillcolor="#231f20" stroked="false">
                <v:path arrowok="t"/>
                <v:fill type="solid"/>
              </v:shape>
              <v:shape style="position:absolute;left:3834;top:2840;width:328;height:449" coordorigin="3834,2840" coordsize="328,449" path="m4050,2840l3980,2860,3935,2905,3915,2948,3928,2953,3945,2931,3964,2916,3985,2907,4007,2904,4155,2904,4154,2900,4094,2847,4073,2842,4050,2840xe" filled="true" fillcolor="#231f20" stroked="false">
                <v:path arrowok="t"/>
                <v:fill type="solid"/>
              </v:shape>
            </v:group>
            <v:group style="position:absolute;left:4133;top:2841;width:349;height:466" coordorigin="4133,2841" coordsize="349,466">
              <v:shape style="position:absolute;left:4133;top:2841;width:349;height:466" coordorigin="4133,2841" coordsize="349,466" path="m4181,3225l4162,3225,4152,3228,4137,3243,4133,3251,4133,3273,4193,3306,4212,3307,4240,3305,4267,3300,4293,3291,4319,3280,4336,3270,4273,3270,4263,3269,4253,3266,4243,3261,4233,3255,4219,3244,4208,3237,4200,3232,4196,3229,4189,3226,4181,3225xe" filled="true" fillcolor="#231f20" stroked="false">
                <v:path arrowok="t"/>
                <v:fill type="solid"/>
              </v:shape>
              <v:shape style="position:absolute;left:4133;top:2841;width:349;height:466" coordorigin="4133,2841" coordsize="349,466" path="m4482,2841l4295,2841,4194,3032,4215,3033,4234,3036,4299,3069,4340,3135,4346,3174,4344,3195,4310,3257,4273,3270,4336,3270,4382,3229,4419,3162,4426,3114,4425,3094,4393,3023,4331,2978,4262,2961,4284,2920,4458,2920,4482,2841xe" filled="true" fillcolor="#231f20" stroked="false">
                <v:path arrowok="t"/>
                <v:fill type="solid"/>
              </v:shape>
            </v:group>
            <v:group style="position:absolute;left:3892;top:3337;width:69;height:80" coordorigin="3892,3337" coordsize="69,80">
              <v:shape style="position:absolute;left:3892;top:3337;width:69;height:80" coordorigin="3892,3337" coordsize="69,80" path="m3938,3337l3918,3337,3909,3341,3895,3355,3892,3365,3892,3390,3895,3400,3909,3414,3917,3417,3936,3417,3943,3415,3954,3407,3956,3404,3922,3404,3917,3402,3914,3398,3910,3393,3908,3387,3908,3368,3910,3361,3917,3353,3922,3351,3957,3351,3956,3349,3946,3340,3938,3337xe" filled="true" fillcolor="#231f20" stroked="false">
                <v:path arrowok="t"/>
                <v:fill type="solid"/>
              </v:shape>
              <v:shape style="position:absolute;left:3892;top:3337;width:69;height:80" coordorigin="3892,3337" coordsize="69,80" path="m3945,3387l3944,3393,3942,3397,3936,3402,3932,3404,3956,3404,3958,3401,3961,3392,3945,3387xe" filled="true" fillcolor="#231f20" stroked="false">
                <v:path arrowok="t"/>
                <v:fill type="solid"/>
              </v:shape>
              <v:shape style="position:absolute;left:3892;top:3337;width:69;height:80" coordorigin="3892,3337" coordsize="69,80" path="m3957,3351l3932,3351,3936,3352,3942,3356,3944,3360,3945,3364,3960,3360,3959,3354,3957,3351xe" filled="true" fillcolor="#231f20" stroked="false">
                <v:path arrowok="t"/>
                <v:fill type="solid"/>
              </v:shape>
            </v:group>
            <v:group style="position:absolute;left:3974;top:3339;width:60;height:78" coordorigin="3974,3339" coordsize="60,78">
              <v:shape style="position:absolute;left:3974;top:3339;width:60;height:78" coordorigin="3974,3339" coordsize="60,78" path="m4033,3339l3974,3339,3974,3416,4034,3416,4034,3403,3990,3403,3990,3382,4030,3382,4030,3369,3990,3369,3990,3352,4033,3352,4033,3339xe" filled="true" fillcolor="#231f20" stroked="false">
                <v:path arrowok="t"/>
                <v:fill type="solid"/>
              </v:shape>
            </v:group>
            <v:group style="position:absolute;left:4048;top:3339;width:63;height:78" coordorigin="4048,3339" coordsize="63,78">
              <v:shape style="position:absolute;left:4048;top:3339;width:63;height:78" coordorigin="4048,3339" coordsize="63,78" path="m4063,3339l4048,3339,4048,3416,4063,3416,4063,3366,4080,3366,4063,3339xe" filled="true" fillcolor="#231f20" stroked="false">
                <v:path arrowok="t"/>
                <v:fill type="solid"/>
              </v:shape>
              <v:shape style="position:absolute;left:4048;top:3339;width:63;height:78" coordorigin="4048,3339" coordsize="63,78" path="m4080,3366l4063,3366,4095,3416,4111,3416,4111,3390,4096,3390,4080,3366xe" filled="true" fillcolor="#231f20" stroked="false">
                <v:path arrowok="t"/>
                <v:fill type="solid"/>
              </v:shape>
              <v:shape style="position:absolute;left:4048;top:3339;width:63;height:78" coordorigin="4048,3339" coordsize="63,78" path="m4111,3339l4096,3339,4096,3390,4111,3390,4111,3339xe" filled="true" fillcolor="#231f20" stroked="false">
                <v:path arrowok="t"/>
                <v:fill type="solid"/>
              </v:shape>
            </v:group>
            <v:group style="position:absolute;left:4122;top:3339;width:63;height:78" coordorigin="4122,3339" coordsize="63,78">
              <v:shape style="position:absolute;left:4122;top:3339;width:63;height:78" coordorigin="4122,3339" coordsize="63,78" path="m4161,3352l4145,3352,4145,3416,4161,3416,4161,3352xe" filled="true" fillcolor="#231f20" stroked="false">
                <v:path arrowok="t"/>
                <v:fill type="solid"/>
              </v:shape>
              <v:shape style="position:absolute;left:4122;top:3339;width:63;height:78" coordorigin="4122,3339" coordsize="63,78" path="m4184,3339l4122,3339,4122,3352,4184,3352,4184,3339xe" filled="true" fillcolor="#231f20" stroked="false">
                <v:path arrowok="t"/>
                <v:fill type="solid"/>
              </v:shape>
            </v:group>
            <v:group style="position:absolute;left:4179;top:3339;width:80;height:78" coordorigin="4179,3339" coordsize="80,78">
              <v:shape style="position:absolute;left:4179;top:3339;width:80;height:78" coordorigin="4179,3339" coordsize="80,78" path="m4226,3339l4209,3339,4179,3416,4195,3416,4202,3398,4251,3398,4245,3385,4207,3385,4218,3357,4234,3357,4226,3339xe" filled="true" fillcolor="#231f20" stroked="false">
                <v:path arrowok="t"/>
                <v:fill type="solid"/>
              </v:shape>
              <v:shape style="position:absolute;left:4179;top:3339;width:80;height:78" coordorigin="4179,3339" coordsize="80,78" path="m4251,3398l4233,3398,4240,3416,4258,3416,4251,3398xe" filled="true" fillcolor="#231f20" stroked="false">
                <v:path arrowok="t"/>
                <v:fill type="solid"/>
              </v:shape>
              <v:shape style="position:absolute;left:4179;top:3339;width:80;height:78" coordorigin="4179,3339" coordsize="80,78" path="m4234,3357l4218,3357,4228,3385,4245,3385,4234,3357xe" filled="true" fillcolor="#231f20" stroked="false">
                <v:path arrowok="t"/>
                <v:fill type="solid"/>
              </v:shape>
            </v:group>
            <v:group style="position:absolute;left:4250;top:3339;width:74;height:78" coordorigin="4250,3339" coordsize="74,78">
              <v:shape style="position:absolute;left:4250;top:3339;width:74;height:78" coordorigin="4250,3339" coordsize="74,78" path="m4267,3339l4250,3339,4278,3416,4295,3416,4302,3396,4287,3396,4267,3339xe" filled="true" fillcolor="#231f20" stroked="false">
                <v:path arrowok="t"/>
                <v:fill type="solid"/>
              </v:shape>
              <v:shape style="position:absolute;left:4250;top:3339;width:74;height:78" coordorigin="4250,3339" coordsize="74,78" path="m4323,3339l4306,3339,4287,3396,4302,3396,4323,3339xe" filled="true" fillcolor="#231f20" stroked="false">
                <v:path arrowok="t"/>
                <v:fill type="solid"/>
              </v:shape>
            </v:group>
            <v:group style="position:absolute;left:4328;top:3337;width:77;height:80" coordorigin="4328,3337" coordsize="77,80">
              <v:shape style="position:absolute;left:4328;top:3337;width:77;height:80" coordorigin="4328,3337" coordsize="77,80" path="m4378,3337l4360,3337,4354,3338,4328,3370,4328,3390,4332,3400,4346,3414,4355,3417,4378,3417,4388,3414,4397,3404,4360,3404,4355,3402,4347,3393,4345,3386,4345,3368,4347,3362,4355,3353,4360,3351,4397,3351,4387,3341,4378,3337xe" filled="true" fillcolor="#231f20" stroked="false">
                <v:path arrowok="t"/>
                <v:fill type="solid"/>
              </v:shape>
              <v:shape style="position:absolute;left:4328;top:3337;width:77;height:80" coordorigin="4328,3337" coordsize="77,80" path="m4397,3351l4373,3351,4378,3353,4386,3362,4388,3368,4388,3386,4386,3393,4378,3402,4373,3404,4397,3404,4401,3400,4405,3390,4405,3365,4401,3355,4397,3351xe" filled="true" fillcolor="#231f20" stroked="false">
                <v:path arrowok="t"/>
                <v:fill type="solid"/>
              </v:shape>
            </v:group>
            <v:group style="position:absolute;left:4413;top:3337;width:65;height:80" coordorigin="4413,3337" coordsize="65,80">
              <v:shape style="position:absolute;left:4413;top:3337;width:65;height:80" coordorigin="4413,3337" coordsize="65,80" path="m4429,3389l4413,3391,4414,3399,4417,3406,4428,3415,4436,3417,4453,3417,4458,3416,4468,3412,4471,3410,4475,3404,4441,3404,4437,3403,4432,3398,4430,3394,4429,3389xe" filled="true" fillcolor="#231f20" stroked="false">
                <v:path arrowok="t"/>
                <v:fill type="solid"/>
              </v:shape>
              <v:shape style="position:absolute;left:4413;top:3337;width:65;height:80" coordorigin="4413,3337" coordsize="65,80" path="m4455,3337l4439,3337,4434,3338,4416,3365,4419,3370,4427,3377,4433,3380,4448,3384,4452,3385,4457,3386,4459,3387,4461,3390,4461,3392,4461,3396,4460,3399,4455,3403,4451,3404,4475,3404,4476,3402,4477,3398,4477,3388,4476,3384,4441,3366,4436,3364,4432,3361,4431,3360,4431,3356,4432,3354,4436,3351,4440,3350,4473,3350,4472,3348,4467,3344,4462,3339,4455,3337xe" filled="true" fillcolor="#231f20" stroked="false">
                <v:path arrowok="t"/>
                <v:fill type="solid"/>
              </v:shape>
              <v:shape style="position:absolute;left:4413;top:3337;width:65;height:80" coordorigin="4413,3337" coordsize="65,80" path="m4473,3350l4449,3350,4453,3351,4457,3355,4459,3357,4459,3361,4475,3361,4475,3354,4473,3350xe" filled="true" fillcolor="#231f20" stroked="false">
                <v:path arrowok="t"/>
                <v:fill type="solid"/>
              </v:shape>
            </v:group>
            <v:group style="position:absolute;left:4427;top:3030;width:292;height:457" coordorigin="4427,3030" coordsize="292,457">
              <v:shape style="position:absolute;left:4427;top:3030;width:292;height:457" coordorigin="4427,3030" coordsize="292,457" path="m4427,3030l4484,3060,4542,3091,4596,3126,4643,3166,4696,3236,4719,3301,4716,3359,4692,3408,4652,3447,4600,3474,4541,3487e" filled="false" stroked="true" strokeweight=".669pt" strokecolor="#231f20">
                <v:path arrowok="t"/>
              </v:shape>
              <v:shape style="position:absolute;left:4255;top:2835;width:484;height:671" type="#_x0000_t75" stroked="false">
                <v:imagedata r:id="rId156" o:title=""/>
              </v:shape>
            </v:group>
            <v:group style="position:absolute;left:4094;top:3349;width:555;height:221" coordorigin="4094,3349" coordsize="555,221">
              <v:shape style="position:absolute;left:4094;top:3349;width:555;height:221" coordorigin="4094,3349" coordsize="555,221" path="m4649,3349l4614,3410,4568,3464,4513,3508,4450,3541,4381,3562,4307,3569,4251,3565,4196,3552,4143,3531,4094,3503e" filled="false" stroked="true" strokeweight=".717pt" strokecolor="#231f20">
                <v:path arrowok="t"/>
              </v:shape>
            </v:group>
            <v:group style="position:absolute;left:3803;top:2692;width:1005;height:1005" coordorigin="3803,2692" coordsize="1005,1005">
              <v:shape style="position:absolute;left:3803;top:2692;width:1005;height:1005" coordorigin="3803,2692" coordsize="1005,1005" path="m4305,2692l4379,2698,4450,2713,4516,2739,4578,2773,4634,2815,4684,2865,4726,2921,4760,2983,4786,3049,4801,3120,4807,3194,4801,3269,4786,3339,4760,3406,4726,3468,4684,3524,4634,3573,4578,3616,4516,3650,4450,3675,4379,3691,4305,3697,4231,3691,4160,3675,4093,3650,4031,3616,3975,3573,3926,3524,3883,3468,3849,3406,3824,3339,3808,3269,3803,3194,3808,3120,3824,3049,3849,2983,3883,2921,3926,2865,3975,2815,4031,2773,4093,2739,4160,2713,4231,2698,4305,2692xe" filled="false" stroked="true" strokeweight=".567pt" strokecolor="#231f20">
                <v:path arrowok="t"/>
              </v:shape>
              <v:shape style="position:absolute;left:4147;top:3519;width:326;height:132" type="#_x0000_t75" stroked="false">
                <v:imagedata r:id="rId157" o:title=""/>
              </v:shape>
            </v:group>
            <w10:wrap type="topAndBottom"/>
          </v:group>
        </w:pict>
      </w:r>
      <w:r>
        <w:rPr/>
        <w:pict>
          <v:group style="position:absolute;margin-left:244.716995pt;margin-top:134.309174pt;width:50.85pt;height:50.85pt;mso-position-horizontal-relative:page;mso-position-vertical-relative:paragraph;z-index:2368;mso-wrap-distance-left:0;mso-wrap-distance-right:0" coordorigin="4894,2686" coordsize="1017,1017">
            <v:group style="position:absolute;left:4900;top:2692;width:1005;height:1005" coordorigin="4900,2692" coordsize="1005,1005">
              <v:shape style="position:absolute;left:4900;top:2692;width:1005;height:1005" coordorigin="4900,2692" coordsize="1005,1005" path="m5402,2692l5328,2698,5257,2713,5191,2739,5129,2773,5073,2815,5024,2865,4981,2921,4947,2983,4922,3049,4906,3120,4900,3194,4906,3269,4922,3339,4947,3406,4981,3468,5024,3524,5073,3573,5129,3616,5191,3650,5257,3675,5328,3691,5402,3697,5477,3691,5548,3675,5614,3650,5676,3616,5732,3573,5781,3524,5824,3468,5858,3406,5883,3339,5899,3269,5905,3194,5899,3120,5883,3049,5858,2983,5824,2921,5781,2865,5732,2815,5676,2773,5614,2739,5548,2713,5477,2698,5402,2692xe" filled="true" fillcolor="#d1d3d4" stroked="false">
                <v:path arrowok="t"/>
                <v:fill type="solid"/>
              </v:shape>
            </v:group>
            <v:group style="position:absolute;left:4900;top:2692;width:1005;height:1005" coordorigin="4900,2692" coordsize="1005,1005">
              <v:shape style="position:absolute;left:4900;top:2692;width:1005;height:1005" coordorigin="4900,2692" coordsize="1005,1005" path="m5402,2692l5477,2698,5548,2713,5614,2739,5676,2773,5732,2815,5781,2865,5824,2921,5858,2983,5883,3049,5899,3120,5905,3194,5899,3269,5883,3339,5858,3406,5824,3468,5781,3524,5732,3573,5676,3616,5614,3650,5548,3675,5477,3691,5402,3697,5328,3691,5257,3675,5191,3650,5129,3616,5073,3573,5024,3524,4981,3468,4947,3406,4922,3339,4906,3269,4900,3194,4906,3120,4922,3049,4947,2983,4981,2921,5024,2865,5073,2815,5129,2773,5191,2739,5257,2713,5328,2698,5402,2692xe" filled="false" stroked="true" strokeweight=".425pt" strokecolor="#231f20">
                <v:path arrowok="t"/>
              </v:shape>
            </v:group>
            <v:group style="position:absolute;left:5133;top:2728;width:457;height:890" coordorigin="5133,2728" coordsize="457,890">
              <v:shape style="position:absolute;left:5133;top:2728;width:457;height:890" coordorigin="5133,2728" coordsize="457,890" path="m5133,3618l5590,2728e" filled="false" stroked="true" strokeweight=".334pt" strokecolor="#6d6e71">
                <v:path arrowok="t"/>
              </v:shape>
            </v:group>
            <v:group style="position:absolute;left:4911;top:2855;width:122;height:237" coordorigin="4911,2855" coordsize="122,237">
              <v:shape style="position:absolute;left:4911;top:2855;width:122;height:237" coordorigin="4911,2855" coordsize="122,237" path="m4911,3091l5032,2855e" filled="false" stroked="true" strokeweight=".334pt" strokecolor="#6d6e71">
                <v:path arrowok="t"/>
              </v:shape>
            </v:group>
            <v:group style="position:absolute;left:4902;top:2814;width:173;height:337" coordorigin="4902,2814" coordsize="173,337">
              <v:shape style="position:absolute;left:4902;top:2814;width:173;height:337" coordorigin="4902,2814" coordsize="173,337" path="m4902,3150l5075,2814e" filled="false" stroked="true" strokeweight=".334pt" strokecolor="#6d6e71">
                <v:path arrowok="t"/>
              </v:shape>
            </v:group>
            <v:group style="position:absolute;left:4900;top:2786;width:211;height:410" coordorigin="4900,2786" coordsize="211,410">
              <v:shape style="position:absolute;left:4900;top:2786;width:211;height:410" coordorigin="4900,2786" coordsize="211,410" path="m4900,3195l5111,2786e" filled="false" stroked="true" strokeweight=".334pt" strokecolor="#6d6e71">
                <v:path arrowok="t"/>
              </v:shape>
            </v:group>
            <v:group style="position:absolute;left:4902;top:2764;width:242;height:470" coordorigin="4902,2764" coordsize="242,470">
              <v:shape style="position:absolute;left:4902;top:2764;width:242;height:470" coordorigin="4902,2764" coordsize="242,470" path="m4902,3234l5143,2764e" filled="false" stroked="true" strokeweight=".334pt" strokecolor="#6d6e71">
                <v:path arrowok="t"/>
              </v:shape>
            </v:group>
            <v:group style="position:absolute;left:4906;top:2748;width:268;height:521" coordorigin="4906,2748" coordsize="268,521">
              <v:shape style="position:absolute;left:4906;top:2748;width:268;height:521" coordorigin="4906,2748" coordsize="268,521" path="m4906,3268l5173,2748e" filled="false" stroked="true" strokeweight=".334pt" strokecolor="#6d6e71">
                <v:path arrowok="t"/>
              </v:shape>
            </v:group>
            <v:group style="position:absolute;left:4911;top:2734;width:291;height:565" coordorigin="4911,2734" coordsize="291,565">
              <v:shape style="position:absolute;left:4911;top:2734;width:291;height:565" coordorigin="4911,2734" coordsize="291,565" path="m4911,3299l5201,2734e" filled="false" stroked="true" strokeweight=".334pt" strokecolor="#6d6e71">
                <v:path arrowok="t"/>
              </v:shape>
            </v:group>
            <v:group style="position:absolute;left:4918;top:2723;width:311;height:605" coordorigin="4918,2723" coordsize="311,605">
              <v:shape style="position:absolute;left:4918;top:2723;width:311;height:605" coordorigin="4918,2723" coordsize="311,605" path="m4918,3327l5228,2723e" filled="false" stroked="true" strokeweight=".334pt" strokecolor="#6d6e71">
                <v:path arrowok="t"/>
              </v:shape>
            </v:group>
            <v:group style="position:absolute;left:4926;top:2714;width:329;height:640" coordorigin="4926,2714" coordsize="329,640">
              <v:shape style="position:absolute;left:4926;top:2714;width:329;height:640" coordorigin="4926,2714" coordsize="329,640" path="m4926,3353l5254,2714e" filled="false" stroked="true" strokeweight=".334pt" strokecolor="#6d6e71">
                <v:path arrowok="t"/>
              </v:shape>
            </v:group>
            <v:group style="position:absolute;left:4935;top:2707;width:345;height:671" coordorigin="4935,2707" coordsize="345,671">
              <v:shape style="position:absolute;left:4935;top:2707;width:345;height:671" coordorigin="4935,2707" coordsize="345,671" path="m4935,3378l5279,2707e" filled="false" stroked="true" strokeweight=".334pt" strokecolor="#6d6e71">
                <v:path arrowok="t"/>
              </v:shape>
            </v:group>
            <v:group style="position:absolute;left:4945;top:2702;width:359;height:699" coordorigin="4945,2702" coordsize="359,699">
              <v:shape style="position:absolute;left:4945;top:2702;width:359;height:699" coordorigin="4945,2702" coordsize="359,699" path="m4945,3401l5304,2702e" filled="false" stroked="true" strokeweight=".334pt" strokecolor="#6d6e71">
                <v:path arrowok="t"/>
              </v:shape>
            </v:group>
            <v:group style="position:absolute;left:4955;top:2698;width:373;height:725" coordorigin="4955,2698" coordsize="373,725">
              <v:shape style="position:absolute;left:4955;top:2698;width:373;height:725" coordorigin="4955,2698" coordsize="373,725" path="m4955,3422l5327,2698e" filled="false" stroked="true" strokeweight=".334pt" strokecolor="#6d6e71">
                <v:path arrowok="t"/>
              </v:shape>
            </v:group>
            <v:group style="position:absolute;left:4966;top:2695;width:384;height:748" coordorigin="4966,2695" coordsize="384,748">
              <v:shape style="position:absolute;left:4966;top:2695;width:384;height:748" coordorigin="4966,2695" coordsize="384,748" path="m4966,3443l5350,2695e" filled="false" stroked="true" strokeweight=".334pt" strokecolor="#6d6e71">
                <v:path arrowok="t"/>
              </v:shape>
            </v:group>
            <v:group style="position:absolute;left:4977;top:2693;width:395;height:769" coordorigin="4977,2693" coordsize="395,769">
              <v:shape style="position:absolute;left:4977;top:2693;width:395;height:769" coordorigin="4977,2693" coordsize="395,769" path="m4977,3462l5372,2693e" filled="false" stroked="true" strokeweight=".334pt" strokecolor="#6d6e71">
                <v:path arrowok="t"/>
              </v:shape>
            </v:group>
            <v:group style="position:absolute;left:4989;top:2692;width:405;height:788" coordorigin="4989,2692" coordsize="405,788">
              <v:shape style="position:absolute;left:4989;top:2692;width:405;height:788" coordorigin="4989,2692" coordsize="405,788" path="m4989,3480l5394,2692e" filled="false" stroked="true" strokeweight=".334pt" strokecolor="#6d6e71">
                <v:path arrowok="t"/>
              </v:shape>
            </v:group>
            <v:group style="position:absolute;left:5002;top:2692;width:414;height:805" coordorigin="5002,2692" coordsize="414,805">
              <v:shape style="position:absolute;left:5002;top:2692;width:414;height:805" coordorigin="5002,2692" coordsize="414,805" path="m5002,3497l5415,2692e" filled="false" stroked="true" strokeweight=".334pt" strokecolor="#6d6e71">
                <v:path arrowok="t"/>
              </v:shape>
            </v:group>
            <v:group style="position:absolute;left:5015;top:2693;width:422;height:821" coordorigin="5015,2693" coordsize="422,821">
              <v:shape style="position:absolute;left:5015;top:2693;width:422;height:821" coordorigin="5015,2693" coordsize="422,821" path="m5015,3514l5436,2693e" filled="false" stroked="true" strokeweight=".334pt" strokecolor="#6d6e71">
                <v:path arrowok="t"/>
              </v:shape>
            </v:group>
            <v:group style="position:absolute;left:5028;top:2695;width:429;height:835" coordorigin="5028,2695" coordsize="429,835">
              <v:shape style="position:absolute;left:5028;top:2695;width:429;height:835" coordorigin="5028,2695" coordsize="429,835" path="m5028,3529l5457,2695e" filled="false" stroked="true" strokeweight=".334pt" strokecolor="#6d6e71">
                <v:path arrowok="t"/>
              </v:shape>
            </v:group>
            <v:group style="position:absolute;left:5042;top:2698;width:435;height:847" coordorigin="5042,2698" coordsize="435,847">
              <v:shape style="position:absolute;left:5042;top:2698;width:435;height:847" coordorigin="5042,2698" coordsize="435,847" path="m5042,3544l5477,2698e" filled="false" stroked="true" strokeweight=".334pt" strokecolor="#6d6e71">
                <v:path arrowok="t"/>
              </v:shape>
            </v:group>
            <v:group style="position:absolute;left:5056;top:2701;width:441;height:858" coordorigin="5056,2701" coordsize="441,858">
              <v:shape style="position:absolute;left:5056;top:2701;width:441;height:858" coordorigin="5056,2701" coordsize="441,858" path="m5056,3558l5497,2701e" filled="false" stroked="true" strokeweight=".334pt" strokecolor="#6d6e71">
                <v:path arrowok="t"/>
              </v:shape>
            </v:group>
            <v:group style="position:absolute;left:5071;top:2705;width:445;height:867" coordorigin="5071,2705" coordsize="445,867">
              <v:shape style="position:absolute;left:5071;top:2705;width:445;height:867" coordorigin="5071,2705" coordsize="445,867" path="m5071,3571l5516,2705e" filled="false" stroked="true" strokeweight=".334pt" strokecolor="#6d6e71">
                <v:path arrowok="t"/>
              </v:shape>
            </v:group>
            <v:group style="position:absolute;left:5086;top:2710;width:449;height:875" coordorigin="5086,2710" coordsize="449,875">
              <v:shape style="position:absolute;left:5086;top:2710;width:449;height:875" coordorigin="5086,2710" coordsize="449,875" path="m5086,3584l5535,2710e" filled="false" stroked="true" strokeweight=".334pt" strokecolor="#6d6e71">
                <v:path arrowok="t"/>
              </v:shape>
            </v:group>
            <v:group style="position:absolute;left:5101;top:2715;width:453;height:881" coordorigin="5101,2715" coordsize="453,881">
              <v:shape style="position:absolute;left:5101;top:2715;width:453;height:881" coordorigin="5101,2715" coordsize="453,881" path="m5101,3596l5553,2715e" filled="false" stroked="true" strokeweight=".334pt" strokecolor="#6d6e71">
                <v:path arrowok="t"/>
              </v:shape>
            </v:group>
            <v:group style="position:absolute;left:5117;top:2721;width:455;height:886" coordorigin="5117,2721" coordsize="455,886">
              <v:shape style="position:absolute;left:5117;top:2721;width:455;height:886" coordorigin="5117,2721" coordsize="455,886" path="m5117,3607l5572,2721e" filled="false" stroked="true" strokeweight=".334pt" strokecolor="#6d6e71">
                <v:path arrowok="t"/>
              </v:shape>
            </v:group>
            <v:group style="position:absolute;left:4932;top:2840;width:328;height:449" coordorigin="4932,2840" coordsize="328,449">
              <v:shape style="position:absolute;left:4932;top:2840;width:328;height:449" coordorigin="4932,2840" coordsize="328,449" path="m5253,2904l5105,2904,5119,2905,5131,2908,5171,2956,5172,2970,5171,2986,5149,3050,5090,3122,5018,3196,4932,3277,4932,3289,5172,3289,5205,3215,5032,3215,5083,3172,5158,3106,5203,3060,5244,3002,5259,2936,5257,2918,5253,2904xe" filled="true" fillcolor="#231f20" stroked="false">
                <v:path arrowok="t"/>
                <v:fill type="solid"/>
              </v:shape>
              <v:shape style="position:absolute;left:4932;top:2840;width:328;height:449" coordorigin="4932,2840" coordsize="328,449" path="m5225,3168l5209,3168,5202,3181,5194,3191,5138,3214,5119,3215,5205,3215,5225,3168xe" filled="true" fillcolor="#231f20" stroked="false">
                <v:path arrowok="t"/>
                <v:fill type="solid"/>
              </v:shape>
              <v:shape style="position:absolute;left:4932;top:2840;width:328;height:449" coordorigin="4932,2840" coordsize="328,449" path="m5148,2840l5078,2860,5033,2905,5013,2948,5025,2953,5043,2931,5062,2916,5082,2907,5105,2904,5253,2904,5252,2900,5192,2847,5171,2842,5148,2840xe" filled="true" fillcolor="#231f20" stroked="false">
                <v:path arrowok="t"/>
                <v:fill type="solid"/>
              </v:shape>
            </v:group>
            <v:group style="position:absolute;left:5231;top:2841;width:349;height:466" coordorigin="5231,2841" coordsize="349,466">
              <v:shape style="position:absolute;left:5231;top:2841;width:349;height:466" coordorigin="5231,2841" coordsize="349,466" path="m5279,3225l5259,3225,5250,3228,5235,3243,5231,3251,5231,3273,5291,3306,5310,3307,5338,3305,5365,3300,5391,3291,5417,3280,5434,3270,5371,3270,5361,3269,5351,3266,5340,3261,5330,3255,5317,3244,5306,3237,5298,3232,5293,3229,5286,3226,5279,3225xe" filled="true" fillcolor="#231f20" stroked="false">
                <v:path arrowok="t"/>
                <v:fill type="solid"/>
              </v:shape>
              <v:shape style="position:absolute;left:5231;top:2841;width:349;height:466" coordorigin="5231,2841" coordsize="349,466" path="m5580,2841l5393,2841,5292,3032,5313,3033,5332,3036,5397,3069,5438,3135,5444,3174,5442,3195,5408,3257,5371,3270,5434,3270,5480,3229,5517,3162,5524,3114,5523,3094,5491,3023,5429,2978,5360,2961,5382,2920,5555,2920,5580,2841xe" filled="true" fillcolor="#231f20" stroked="false">
                <v:path arrowok="t"/>
                <v:fill type="solid"/>
              </v:shape>
            </v:group>
            <v:group style="position:absolute;left:4990;top:3337;width:69;height:80" coordorigin="4990,3337" coordsize="69,80">
              <v:shape style="position:absolute;left:4990;top:3337;width:69;height:80" coordorigin="4990,3337" coordsize="69,80" path="m5036,3337l5016,3337,5007,3341,4993,3355,4990,3365,4990,3390,4993,3400,5007,3414,5015,3417,5034,3417,5041,3415,5052,3407,5054,3404,5020,3404,5015,3402,5011,3398,5008,3393,5006,3387,5006,3368,5008,3361,5015,3353,5020,3351,5055,3351,5054,3349,5044,3340,5036,3337xe" filled="true" fillcolor="#231f20" stroked="false">
                <v:path arrowok="t"/>
                <v:fill type="solid"/>
              </v:shape>
              <v:shape style="position:absolute;left:4990;top:3337;width:69;height:80" coordorigin="4990,3337" coordsize="69,80" path="m5043,3387l5042,3393,5039,3397,5033,3402,5030,3404,5054,3404,5056,3401,5058,3392,5043,3387xe" filled="true" fillcolor="#231f20" stroked="false">
                <v:path arrowok="t"/>
                <v:fill type="solid"/>
              </v:shape>
              <v:shape style="position:absolute;left:4990;top:3337;width:69;height:80" coordorigin="4990,3337" coordsize="69,80" path="m5055,3351l5030,3351,5034,3352,5040,3356,5042,3360,5042,3364,5058,3360,5056,3354,5055,3351xe" filled="true" fillcolor="#231f20" stroked="false">
                <v:path arrowok="t"/>
                <v:fill type="solid"/>
              </v:shape>
            </v:group>
            <v:group style="position:absolute;left:5072;top:3339;width:60;height:78" coordorigin="5072,3339" coordsize="60,78">
              <v:shape style="position:absolute;left:5072;top:3339;width:60;height:78" coordorigin="5072,3339" coordsize="60,78" path="m5131,3339l5072,3339,5072,3416,5132,3416,5132,3403,5088,3403,5088,3382,5128,3382,5128,3369,5088,3369,5088,3352,5131,3352,5131,3339xe" filled="true" fillcolor="#231f20" stroked="false">
                <v:path arrowok="t"/>
                <v:fill type="solid"/>
              </v:shape>
            </v:group>
            <v:group style="position:absolute;left:5146;top:3339;width:63;height:78" coordorigin="5146,3339" coordsize="63,78">
              <v:shape style="position:absolute;left:5146;top:3339;width:63;height:78" coordorigin="5146,3339" coordsize="63,78" path="m5161,3339l5146,3339,5146,3416,5161,3416,5161,3366,5178,3366,5161,3339xe" filled="true" fillcolor="#231f20" stroked="false">
                <v:path arrowok="t"/>
                <v:fill type="solid"/>
              </v:shape>
              <v:shape style="position:absolute;left:5146;top:3339;width:63;height:78" coordorigin="5146,3339" coordsize="63,78" path="m5178,3366l5161,3366,5192,3416,5208,3416,5208,3390,5194,3390,5178,3366xe" filled="true" fillcolor="#231f20" stroked="false">
                <v:path arrowok="t"/>
                <v:fill type="solid"/>
              </v:shape>
              <v:shape style="position:absolute;left:5146;top:3339;width:63;height:78" coordorigin="5146,3339" coordsize="63,78" path="m5208,3339l5194,3339,5194,3390,5208,3390,5208,3339xe" filled="true" fillcolor="#231f20" stroked="false">
                <v:path arrowok="t"/>
                <v:fill type="solid"/>
              </v:shape>
            </v:group>
            <v:group style="position:absolute;left:5220;top:3339;width:63;height:78" coordorigin="5220,3339" coordsize="63,78">
              <v:shape style="position:absolute;left:5220;top:3339;width:63;height:78" coordorigin="5220,3339" coordsize="63,78" path="m5259,3352l5243,3352,5243,3416,5259,3416,5259,3352xe" filled="true" fillcolor="#231f20" stroked="false">
                <v:path arrowok="t"/>
                <v:fill type="solid"/>
              </v:shape>
              <v:shape style="position:absolute;left:5220;top:3339;width:63;height:78" coordorigin="5220,3339" coordsize="63,78" path="m5282,3339l5220,3339,5220,3352,5282,3352,5282,3339xe" filled="true" fillcolor="#231f20" stroked="false">
                <v:path arrowok="t"/>
                <v:fill type="solid"/>
              </v:shape>
            </v:group>
            <v:group style="position:absolute;left:5276;top:3339;width:80;height:78" coordorigin="5276,3339" coordsize="80,78">
              <v:shape style="position:absolute;left:5276;top:3339;width:80;height:78" coordorigin="5276,3339" coordsize="80,78" path="m5324,3339l5307,3339,5276,3416,5293,3416,5300,3398,5348,3398,5343,3385,5305,3385,5315,3357,5331,3357,5324,3339xe" filled="true" fillcolor="#231f20" stroked="false">
                <v:path arrowok="t"/>
                <v:fill type="solid"/>
              </v:shape>
              <v:shape style="position:absolute;left:5276;top:3339;width:80;height:78" coordorigin="5276,3339" coordsize="80,78" path="m5348,3398l5331,3398,5338,3416,5356,3416,5348,3398xe" filled="true" fillcolor="#231f20" stroked="false">
                <v:path arrowok="t"/>
                <v:fill type="solid"/>
              </v:shape>
              <v:shape style="position:absolute;left:5276;top:3339;width:80;height:78" coordorigin="5276,3339" coordsize="80,78" path="m5331,3357l5315,3357,5326,3385,5343,3385,5331,3357xe" filled="true" fillcolor="#231f20" stroked="false">
                <v:path arrowok="t"/>
                <v:fill type="solid"/>
              </v:shape>
            </v:group>
            <v:group style="position:absolute;left:5348;top:3339;width:74;height:78" coordorigin="5348,3339" coordsize="74,78">
              <v:shape style="position:absolute;left:5348;top:3339;width:74;height:78" coordorigin="5348,3339" coordsize="74,78" path="m5365,3339l5348,3339,5376,3416,5393,3416,5400,3396,5385,3396,5365,3339xe" filled="true" fillcolor="#231f20" stroked="false">
                <v:path arrowok="t"/>
                <v:fill type="solid"/>
              </v:shape>
              <v:shape style="position:absolute;left:5348;top:3339;width:74;height:78" coordorigin="5348,3339" coordsize="74,78" path="m5421,3339l5404,3339,5385,3396,5400,3396,5421,3339xe" filled="true" fillcolor="#231f20" stroked="false">
                <v:path arrowok="t"/>
                <v:fill type="solid"/>
              </v:shape>
            </v:group>
            <v:group style="position:absolute;left:5426;top:3337;width:77;height:80" coordorigin="5426,3337" coordsize="77,80">
              <v:shape style="position:absolute;left:5426;top:3337;width:77;height:80" coordorigin="5426,3337" coordsize="77,80" path="m5476,3337l5458,3337,5452,3338,5426,3370,5426,3390,5430,3400,5443,3414,5453,3417,5476,3417,5485,3414,5495,3404,5458,3404,5453,3402,5445,3393,5442,3386,5443,3368,5445,3362,5453,3353,5458,3351,5495,3351,5485,3341,5476,3337xe" filled="true" fillcolor="#231f20" stroked="false">
                <v:path arrowok="t"/>
                <v:fill type="solid"/>
              </v:shape>
              <v:shape style="position:absolute;left:5426;top:3337;width:77;height:80" coordorigin="5426,3337" coordsize="77,80" path="m5495,3351l5471,3351,5476,3353,5484,3362,5486,3368,5486,3386,5484,3393,5476,3402,5471,3404,5495,3404,5499,3400,5503,3390,5503,3365,5499,3355,5495,3351xe" filled="true" fillcolor="#231f20" stroked="false">
                <v:path arrowok="t"/>
                <v:fill type="solid"/>
              </v:shape>
            </v:group>
            <v:group style="position:absolute;left:5511;top:3337;width:65;height:80" coordorigin="5511,3337" coordsize="65,80">
              <v:shape style="position:absolute;left:5511;top:3337;width:65;height:80" coordorigin="5511,3337" coordsize="65,80" path="m5527,3389l5511,3391,5512,3399,5515,3406,5526,3415,5534,3417,5550,3417,5556,3416,5565,3412,5569,3410,5573,3404,5539,3404,5535,3403,5529,3398,5527,3394,5527,3389xe" filled="true" fillcolor="#231f20" stroked="false">
                <v:path arrowok="t"/>
                <v:fill type="solid"/>
              </v:shape>
              <v:shape style="position:absolute;left:5511;top:3337;width:65;height:80" coordorigin="5511,3337" coordsize="65,80" path="m5553,3337l5537,3337,5531,3338,5514,3365,5516,3370,5525,3377,5531,3380,5546,3384,5550,3385,5555,3386,5557,3387,5559,3390,5559,3392,5559,3396,5558,3399,5553,3403,5549,3404,5573,3404,5574,3402,5575,3398,5575,3388,5574,3384,5538,3366,5533,3364,5530,3361,5529,3360,5529,3356,5530,3354,5534,3351,5538,3350,5571,3350,5570,3348,5565,3344,5560,3339,5553,3337xe" filled="true" fillcolor="#231f20" stroked="false">
                <v:path arrowok="t"/>
                <v:fill type="solid"/>
              </v:shape>
              <v:shape style="position:absolute;left:5511;top:3337;width:65;height:80" coordorigin="5511,3337" coordsize="65,80" path="m5571,3350l5547,3350,5550,3351,5555,3355,5556,3357,5557,3361,5573,3361,5573,3354,5571,3350xe" filled="true" fillcolor="#231f20" stroked="false">
                <v:path arrowok="t"/>
                <v:fill type="solid"/>
              </v:shape>
            </v:group>
            <v:group style="position:absolute;left:5525;top:3030;width:292;height:457" coordorigin="5525,3030" coordsize="292,457">
              <v:shape style="position:absolute;left:5525;top:3030;width:292;height:457" coordorigin="5525,3030" coordsize="292,457" path="m5525,3030l5582,3060,5640,3091,5694,3126,5740,3166,5794,3236,5817,3301,5814,3359,5790,3408,5750,3447,5698,3474,5638,3487e" filled="false" stroked="true" strokeweight=".669pt" strokecolor="#231f20">
                <v:path arrowok="t"/>
              </v:shape>
              <v:shape style="position:absolute;left:5352;top:2835;width:484;height:671" type="#_x0000_t75" stroked="false">
                <v:imagedata r:id="rId158" o:title=""/>
              </v:shape>
            </v:group>
            <v:group style="position:absolute;left:5192;top:3349;width:555;height:221" coordorigin="5192,3349" coordsize="555,221">
              <v:shape style="position:absolute;left:5192;top:3349;width:555;height:221" coordorigin="5192,3349" coordsize="555,221" path="m5747,3349l5711,3410,5666,3464,5611,3508,5548,3541,5479,3562,5405,3569,5348,3565,5293,3552,5241,3531,5192,3503e" filled="false" stroked="true" strokeweight=".717pt" strokecolor="#231f20">
                <v:path arrowok="t"/>
              </v:shape>
            </v:group>
            <v:group style="position:absolute;left:4900;top:2692;width:1005;height:1005" coordorigin="4900,2692" coordsize="1005,1005">
              <v:shape style="position:absolute;left:4900;top:2692;width:1005;height:1005" coordorigin="4900,2692" coordsize="1005,1005" path="m5402,2692l5477,2698,5548,2713,5614,2739,5676,2773,5732,2815,5781,2865,5824,2921,5858,2983,5883,3049,5899,3120,5905,3194,5899,3269,5883,3339,5858,3406,5824,3468,5781,3524,5732,3573,5676,3616,5614,3650,5548,3675,5477,3691,5402,3697,5328,3691,5257,3675,5191,3650,5129,3616,5073,3573,5024,3524,4981,3468,4947,3406,4922,3339,4906,3269,4900,3194,4906,3120,4922,3049,4947,2983,4981,2921,5024,2865,5073,2815,5129,2773,5191,2739,5257,2713,5328,2698,5402,2692xe" filled="false" stroked="true" strokeweight=".567pt" strokecolor="#231f20">
                <v:path arrowok="t"/>
              </v:shape>
              <v:shape style="position:absolute;left:5245;top:3519;width:326;height:132" type="#_x0000_t75" stroked="false">
                <v:imagedata r:id="rId159" o:title=""/>
              </v:shape>
            </v:group>
            <w10:wrap type="topAndBottom"/>
          </v:group>
        </w:pict>
      </w:r>
      <w:r>
        <w:rPr/>
        <w:pict>
          <v:group style="position:absolute;margin-left:299.606995pt;margin-top:134.309174pt;width:50.85pt;height:50.85pt;mso-position-horizontal-relative:page;mso-position-vertical-relative:paragraph;z-index:2392;mso-wrap-distance-left:0;mso-wrap-distance-right:0" coordorigin="5992,2686" coordsize="1017,1017">
            <v:group style="position:absolute;left:5998;top:2692;width:1005;height:1005" coordorigin="5998,2692" coordsize="1005,1005">
              <v:shape style="position:absolute;left:5998;top:2692;width:1005;height:1005" coordorigin="5998,2692" coordsize="1005,1005" path="m6500,2692l6426,2698,6355,2713,6289,2739,6227,2773,6171,2815,6121,2865,6079,2921,6045,2983,6019,3049,6004,3120,5998,3194,6004,3269,6019,3339,6045,3406,6079,3468,6121,3524,6171,3573,6227,3616,6289,3650,6355,3675,6426,3691,6500,3697,6574,3691,6645,3675,6712,3650,6774,3616,6830,3573,6879,3524,6922,3468,6956,3406,6981,3339,6997,3269,7002,3194,6997,3120,6981,3049,6956,2983,6922,2921,6879,2865,6830,2815,6774,2773,6712,2739,6645,2713,6574,2698,6500,2692xe" filled="true" fillcolor="#d1d3d4" stroked="false">
                <v:path arrowok="t"/>
                <v:fill type="solid"/>
              </v:shape>
            </v:group>
            <v:group style="position:absolute;left:5998;top:2692;width:1005;height:1005" coordorigin="5998,2692" coordsize="1005,1005">
              <v:shape style="position:absolute;left:5998;top:2692;width:1005;height:1005" coordorigin="5998,2692" coordsize="1005,1005" path="m6500,2692l6574,2698,6645,2713,6712,2739,6774,2773,6830,2815,6879,2865,6922,2921,6956,2983,6981,3049,6997,3120,7002,3194,6997,3269,6981,3339,6956,3406,6922,3468,6879,3524,6830,3573,6774,3616,6712,3650,6645,3675,6574,3691,6500,3697,6426,3691,6355,3675,6289,3650,6227,3616,6171,3573,6121,3524,6079,3468,6045,3406,6019,3339,6004,3269,5998,3194,6004,3120,6019,3049,6045,2983,6079,2921,6121,2865,6171,2815,6227,2773,6289,2739,6355,2713,6426,2698,6500,2692xe" filled="false" stroked="true" strokeweight=".425pt" strokecolor="#231f20">
                <v:path arrowok="t"/>
              </v:shape>
            </v:group>
            <v:group style="position:absolute;left:6230;top:2728;width:457;height:890" coordorigin="6230,2728" coordsize="457,890">
              <v:shape style="position:absolute;left:6230;top:2728;width:457;height:890" coordorigin="6230,2728" coordsize="457,890" path="m6230,3618l6687,2728e" filled="false" stroked="true" strokeweight=".334pt" strokecolor="#6d6e71">
                <v:path arrowok="t"/>
              </v:shape>
            </v:group>
            <v:group style="position:absolute;left:6009;top:2855;width:122;height:237" coordorigin="6009,2855" coordsize="122,237">
              <v:shape style="position:absolute;left:6009;top:2855;width:122;height:237" coordorigin="6009,2855" coordsize="122,237" path="m6009,3091l6130,2855e" filled="false" stroked="true" strokeweight=".334pt" strokecolor="#6d6e71">
                <v:path arrowok="t"/>
              </v:shape>
            </v:group>
            <v:group style="position:absolute;left:6000;top:2814;width:173;height:337" coordorigin="6000,2814" coordsize="173,337">
              <v:shape style="position:absolute;left:6000;top:2814;width:173;height:337" coordorigin="6000,2814" coordsize="173,337" path="m6000,3150l6173,2814e" filled="false" stroked="true" strokeweight=".334pt" strokecolor="#6d6e71">
                <v:path arrowok="t"/>
              </v:shape>
            </v:group>
            <v:group style="position:absolute;left:5998;top:2786;width:211;height:410" coordorigin="5998,2786" coordsize="211,410">
              <v:shape style="position:absolute;left:5998;top:2786;width:211;height:410" coordorigin="5998,2786" coordsize="211,410" path="m5998,3195l6209,2786e" filled="false" stroked="true" strokeweight=".334pt" strokecolor="#6d6e71">
                <v:path arrowok="t"/>
              </v:shape>
            </v:group>
            <v:group style="position:absolute;left:6000;top:2764;width:242;height:470" coordorigin="6000,2764" coordsize="242,470">
              <v:shape style="position:absolute;left:6000;top:2764;width:242;height:470" coordorigin="6000,2764" coordsize="242,470" path="m6000,3234l6241,2764e" filled="false" stroked="true" strokeweight=".334pt" strokecolor="#6d6e71">
                <v:path arrowok="t"/>
              </v:shape>
            </v:group>
            <v:group style="position:absolute;left:6004;top:2748;width:268;height:521" coordorigin="6004,2748" coordsize="268,521">
              <v:shape style="position:absolute;left:6004;top:2748;width:268;height:521" coordorigin="6004,2748" coordsize="268,521" path="m6004,3268l6271,2748e" filled="false" stroked="true" strokeweight=".334pt" strokecolor="#6d6e71">
                <v:path arrowok="t"/>
              </v:shape>
            </v:group>
            <v:group style="position:absolute;left:6009;top:2734;width:291;height:565" coordorigin="6009,2734" coordsize="291,565">
              <v:shape style="position:absolute;left:6009;top:2734;width:291;height:565" coordorigin="6009,2734" coordsize="291,565" path="m6009,3299l6299,2734e" filled="false" stroked="true" strokeweight=".334pt" strokecolor="#6d6e71">
                <v:path arrowok="t"/>
              </v:shape>
            </v:group>
            <v:group style="position:absolute;left:6016;top:2723;width:311;height:605" coordorigin="6016,2723" coordsize="311,605">
              <v:shape style="position:absolute;left:6016;top:2723;width:311;height:605" coordorigin="6016,2723" coordsize="311,605" path="m6016,3327l6326,2723e" filled="false" stroked="true" strokeweight=".334pt" strokecolor="#6d6e71">
                <v:path arrowok="t"/>
              </v:shape>
            </v:group>
            <v:group style="position:absolute;left:6024;top:2714;width:329;height:640" coordorigin="6024,2714" coordsize="329,640">
              <v:shape style="position:absolute;left:6024;top:2714;width:329;height:640" coordorigin="6024,2714" coordsize="329,640" path="m6024,3353l6352,2714e" filled="false" stroked="true" strokeweight=".334pt" strokecolor="#6d6e71">
                <v:path arrowok="t"/>
              </v:shape>
            </v:group>
            <v:group style="position:absolute;left:6033;top:2707;width:345;height:671" coordorigin="6033,2707" coordsize="345,671">
              <v:shape style="position:absolute;left:6033;top:2707;width:345;height:671" coordorigin="6033,2707" coordsize="345,671" path="m6033,3378l6377,2707e" filled="false" stroked="true" strokeweight=".334pt" strokecolor="#6d6e71">
                <v:path arrowok="t"/>
              </v:shape>
            </v:group>
            <v:group style="position:absolute;left:6042;top:2702;width:359;height:699" coordorigin="6042,2702" coordsize="359,699">
              <v:shape style="position:absolute;left:6042;top:2702;width:359;height:699" coordorigin="6042,2702" coordsize="359,699" path="m6042,3401l6401,2702e" filled="false" stroked="true" strokeweight=".334pt" strokecolor="#6d6e71">
                <v:path arrowok="t"/>
              </v:shape>
            </v:group>
            <v:group style="position:absolute;left:6053;top:2698;width:373;height:725" coordorigin="6053,2698" coordsize="373,725">
              <v:shape style="position:absolute;left:6053;top:2698;width:373;height:725" coordorigin="6053,2698" coordsize="373,725" path="m6053,3422l6425,2698e" filled="false" stroked="true" strokeweight=".334pt" strokecolor="#6d6e71">
                <v:path arrowok="t"/>
              </v:shape>
            </v:group>
            <v:group style="position:absolute;left:6064;top:2695;width:384;height:748" coordorigin="6064,2695" coordsize="384,748">
              <v:shape style="position:absolute;left:6064;top:2695;width:384;height:748" coordorigin="6064,2695" coordsize="384,748" path="m6064,3443l6448,2695e" filled="false" stroked="true" strokeweight=".334pt" strokecolor="#6d6e71">
                <v:path arrowok="t"/>
              </v:shape>
            </v:group>
            <v:group style="position:absolute;left:6075;top:2693;width:395;height:769" coordorigin="6075,2693" coordsize="395,769">
              <v:shape style="position:absolute;left:6075;top:2693;width:395;height:769" coordorigin="6075,2693" coordsize="395,769" path="m6075,3462l6470,2693e" filled="false" stroked="true" strokeweight=".334pt" strokecolor="#6d6e71">
                <v:path arrowok="t"/>
              </v:shape>
            </v:group>
            <v:group style="position:absolute;left:6087;top:2692;width:405;height:788" coordorigin="6087,2692" coordsize="405,788">
              <v:shape style="position:absolute;left:6087;top:2692;width:405;height:788" coordorigin="6087,2692" coordsize="405,788" path="m6087,3480l6492,2692e" filled="false" stroked="true" strokeweight=".334pt" strokecolor="#6d6e71">
                <v:path arrowok="t"/>
              </v:shape>
            </v:group>
            <v:group style="position:absolute;left:6100;top:2692;width:414;height:805" coordorigin="6100,2692" coordsize="414,805">
              <v:shape style="position:absolute;left:6100;top:2692;width:414;height:805" coordorigin="6100,2692" coordsize="414,805" path="m6100,3497l6513,2692e" filled="false" stroked="true" strokeweight=".334pt" strokecolor="#6d6e71">
                <v:path arrowok="t"/>
              </v:shape>
            </v:group>
            <v:group style="position:absolute;left:6113;top:2693;width:422;height:821" coordorigin="6113,2693" coordsize="422,821">
              <v:shape style="position:absolute;left:6113;top:2693;width:422;height:821" coordorigin="6113,2693" coordsize="422,821" path="m6113,3514l6534,2693e" filled="false" stroked="true" strokeweight=".334pt" strokecolor="#6d6e71">
                <v:path arrowok="t"/>
              </v:shape>
            </v:group>
            <v:group style="position:absolute;left:6126;top:2695;width:429;height:835" coordorigin="6126,2695" coordsize="429,835">
              <v:shape style="position:absolute;left:6126;top:2695;width:429;height:835" coordorigin="6126,2695" coordsize="429,835" path="m6126,3529l6555,2695e" filled="false" stroked="true" strokeweight=".334pt" strokecolor="#6d6e71">
                <v:path arrowok="t"/>
              </v:shape>
            </v:group>
            <v:group style="position:absolute;left:6140;top:2698;width:435;height:847" coordorigin="6140,2698" coordsize="435,847">
              <v:shape style="position:absolute;left:6140;top:2698;width:435;height:847" coordorigin="6140,2698" coordsize="435,847" path="m6140,3544l6575,2698e" filled="false" stroked="true" strokeweight=".334pt" strokecolor="#6d6e71">
                <v:path arrowok="t"/>
              </v:shape>
            </v:group>
            <v:group style="position:absolute;left:6154;top:2701;width:441;height:858" coordorigin="6154,2701" coordsize="441,858">
              <v:shape style="position:absolute;left:6154;top:2701;width:441;height:858" coordorigin="6154,2701" coordsize="441,858" path="m6154,3558l6594,2701e" filled="false" stroked="true" strokeweight=".334pt" strokecolor="#6d6e71">
                <v:path arrowok="t"/>
              </v:shape>
            </v:group>
            <v:group style="position:absolute;left:6169;top:2705;width:445;height:867" coordorigin="6169,2705" coordsize="445,867">
              <v:shape style="position:absolute;left:6169;top:2705;width:445;height:867" coordorigin="6169,2705" coordsize="445,867" path="m6169,3571l6614,2705e" filled="false" stroked="true" strokeweight=".334pt" strokecolor="#6d6e71">
                <v:path arrowok="t"/>
              </v:shape>
            </v:group>
            <v:group style="position:absolute;left:6184;top:2710;width:449;height:875" coordorigin="6184,2710" coordsize="449,875">
              <v:shape style="position:absolute;left:6184;top:2710;width:449;height:875" coordorigin="6184,2710" coordsize="449,875" path="m6184,3584l6633,2710e" filled="false" stroked="true" strokeweight=".334pt" strokecolor="#6d6e71">
                <v:path arrowok="t"/>
              </v:shape>
            </v:group>
            <v:group style="position:absolute;left:6199;top:2715;width:453;height:881" coordorigin="6199,2715" coordsize="453,881">
              <v:shape style="position:absolute;left:6199;top:2715;width:453;height:881" coordorigin="6199,2715" coordsize="453,881" path="m6199,3596l6651,2715e" filled="false" stroked="true" strokeweight=".334pt" strokecolor="#6d6e71">
                <v:path arrowok="t"/>
              </v:shape>
            </v:group>
            <v:group style="position:absolute;left:6215;top:2721;width:455;height:886" coordorigin="6215,2721" coordsize="455,886">
              <v:shape style="position:absolute;left:6215;top:2721;width:455;height:886" coordorigin="6215,2721" coordsize="455,886" path="m6215,3607l6669,2721e" filled="false" stroked="true" strokeweight=".334pt" strokecolor="#6d6e71">
                <v:path arrowok="t"/>
              </v:shape>
            </v:group>
            <v:group style="position:absolute;left:6029;top:2840;width:328;height:449" coordorigin="6029,2840" coordsize="328,449">
              <v:shape style="position:absolute;left:6029;top:2840;width:328;height:449" coordorigin="6029,2840" coordsize="328,449" path="m6350,2904l6203,2904,6216,2905,6229,2908,6269,2956,6270,2970,6269,2986,6246,3050,6188,3122,6116,3196,6029,3277,6029,3289,6270,3289,6303,3215,6129,3215,6181,3172,6255,3106,6300,3060,6342,3002,6357,2936,6355,2918,6350,2904xe" filled="true" fillcolor="#231f20" stroked="false">
                <v:path arrowok="t"/>
                <v:fill type="solid"/>
              </v:shape>
              <v:shape style="position:absolute;left:6029;top:2840;width:328;height:449" coordorigin="6029,2840" coordsize="328,449" path="m6323,3168l6307,3168,6300,3181,6292,3191,6236,3214,6217,3215,6303,3215,6323,3168xe" filled="true" fillcolor="#231f20" stroked="false">
                <v:path arrowok="t"/>
                <v:fill type="solid"/>
              </v:shape>
              <v:shape style="position:absolute;left:6029;top:2840;width:328;height:449" coordorigin="6029,2840" coordsize="328,449" path="m6246,2840l6176,2860,6131,2905,6111,2948,6123,2953,6140,2931,6160,2916,6180,2907,6203,2904,6350,2904,6349,2900,6290,2847,6269,2842,6246,2840xe" filled="true" fillcolor="#231f20" stroked="false">
                <v:path arrowok="t"/>
                <v:fill type="solid"/>
              </v:shape>
            </v:group>
            <v:group style="position:absolute;left:6329;top:2841;width:349;height:466" coordorigin="6329,2841" coordsize="349,466">
              <v:shape style="position:absolute;left:6329;top:2841;width:349;height:466" coordorigin="6329,2841" coordsize="349,466" path="m6376,3225l6357,3225,6348,3228,6333,3243,6329,3251,6329,3273,6389,3306,6408,3307,6436,3305,6463,3300,6489,3291,6515,3280,6531,3270,6469,3270,6459,3269,6448,3266,6438,3261,6428,3255,6414,3244,6403,3237,6396,3232,6391,3229,6384,3226,6376,3225xe" filled="true" fillcolor="#231f20" stroked="false">
                <v:path arrowok="t"/>
                <v:fill type="solid"/>
              </v:shape>
              <v:shape style="position:absolute;left:6329;top:2841;width:349;height:466" coordorigin="6329,2841" coordsize="349,466" path="m6678,2841l6490,2841,6390,3032,6411,3033,6430,3036,6495,3069,6536,3135,6541,3174,6540,3195,6506,3257,6469,3270,6531,3270,6578,3229,6615,3162,6622,3114,6620,3094,6589,3023,6526,2978,6458,2961,6480,2920,6653,2920,6678,2841xe" filled="true" fillcolor="#231f20" stroked="false">
                <v:path arrowok="t"/>
                <v:fill type="solid"/>
              </v:shape>
            </v:group>
            <v:group style="position:absolute;left:6087;top:3337;width:69;height:80" coordorigin="6087,3337" coordsize="69,80">
              <v:shape style="position:absolute;left:6087;top:3337;width:69;height:80" coordorigin="6087,3337" coordsize="69,80" path="m6134,3337l6113,3337,6104,3341,6091,3355,6087,3365,6087,3390,6091,3400,6104,3414,6113,3417,6132,3417,6139,3415,6150,3407,6152,3404,6118,3404,6113,3402,6109,3398,6106,3393,6104,3387,6104,3368,6106,3361,6113,3353,6118,3351,6152,3351,6151,3349,6142,3340,6134,3337xe" filled="true" fillcolor="#231f20" stroked="false">
                <v:path arrowok="t"/>
                <v:fill type="solid"/>
              </v:shape>
              <v:shape style="position:absolute;left:6087;top:3337;width:69;height:80" coordorigin="6087,3337" coordsize="69,80" path="m6141,3387l6139,3393,6137,3397,6131,3402,6127,3404,6152,3404,6154,3401,6156,3392,6141,3387xe" filled="true" fillcolor="#231f20" stroked="false">
                <v:path arrowok="t"/>
                <v:fill type="solid"/>
              </v:shape>
              <v:shape style="position:absolute;left:6087;top:3337;width:69;height:80" coordorigin="6087,3337" coordsize="69,80" path="m6152,3351l6128,3351,6131,3352,6137,3356,6139,3360,6140,3364,6156,3360,6154,3354,6152,3351xe" filled="true" fillcolor="#231f20" stroked="false">
                <v:path arrowok="t"/>
                <v:fill type="solid"/>
              </v:shape>
            </v:group>
            <v:group style="position:absolute;left:6170;top:3339;width:60;height:78" coordorigin="6170,3339" coordsize="60,78">
              <v:shape style="position:absolute;left:6170;top:3339;width:60;height:78" coordorigin="6170,3339" coordsize="60,78" path="m6228,3339l6170,3339,6170,3416,6230,3416,6230,3403,6186,3403,6186,3382,6225,3382,6225,3369,6186,3369,6186,3352,6228,3352,6228,3339xe" filled="true" fillcolor="#231f20" stroked="false">
                <v:path arrowok="t"/>
                <v:fill type="solid"/>
              </v:shape>
            </v:group>
            <v:group style="position:absolute;left:6244;top:3339;width:63;height:78" coordorigin="6244,3339" coordsize="63,78">
              <v:shape style="position:absolute;left:6244;top:3339;width:63;height:78" coordorigin="6244,3339" coordsize="63,78" path="m6259,3339l6244,3339,6244,3416,6258,3416,6258,3366,6276,3366,6259,3339xe" filled="true" fillcolor="#231f20" stroked="false">
                <v:path arrowok="t"/>
                <v:fill type="solid"/>
              </v:shape>
              <v:shape style="position:absolute;left:6244;top:3339;width:63;height:78" coordorigin="6244,3339" coordsize="63,78" path="m6276,3366l6258,3366,6290,3416,6306,3416,6306,3390,6291,3390,6276,3366xe" filled="true" fillcolor="#231f20" stroked="false">
                <v:path arrowok="t"/>
                <v:fill type="solid"/>
              </v:shape>
              <v:shape style="position:absolute;left:6244;top:3339;width:63;height:78" coordorigin="6244,3339" coordsize="63,78" path="m6306,3339l6291,3339,6291,3390,6306,3390,6306,3339xe" filled="true" fillcolor="#231f20" stroked="false">
                <v:path arrowok="t"/>
                <v:fill type="solid"/>
              </v:shape>
            </v:group>
            <v:group style="position:absolute;left:6317;top:3339;width:63;height:78" coordorigin="6317,3339" coordsize="63,78">
              <v:shape style="position:absolute;left:6317;top:3339;width:63;height:78" coordorigin="6317,3339" coordsize="63,78" path="m6357,3352l6341,3352,6341,3416,6357,3416,6357,3352xe" filled="true" fillcolor="#231f20" stroked="false">
                <v:path arrowok="t"/>
                <v:fill type="solid"/>
              </v:shape>
              <v:shape style="position:absolute;left:6317;top:3339;width:63;height:78" coordorigin="6317,3339" coordsize="63,78" path="m6380,3339l6317,3339,6317,3352,6380,3352,6380,3339xe" filled="true" fillcolor="#231f20" stroked="false">
                <v:path arrowok="t"/>
                <v:fill type="solid"/>
              </v:shape>
            </v:group>
            <v:group style="position:absolute;left:6374;top:3339;width:80;height:78" coordorigin="6374,3339" coordsize="80,78">
              <v:shape style="position:absolute;left:6374;top:3339;width:80;height:78" coordorigin="6374,3339" coordsize="80,78" path="m6422,3339l6405,3339,6374,3416,6391,3416,6398,3398,6446,3398,6441,3385,6402,3385,6413,3357,6429,3357,6422,3339xe" filled="true" fillcolor="#231f20" stroked="false">
                <v:path arrowok="t"/>
                <v:fill type="solid"/>
              </v:shape>
              <v:shape style="position:absolute;left:6374;top:3339;width:80;height:78" coordorigin="6374,3339" coordsize="80,78" path="m6446,3398l6429,3398,6436,3416,6453,3416,6446,3398xe" filled="true" fillcolor="#231f20" stroked="false">
                <v:path arrowok="t"/>
                <v:fill type="solid"/>
              </v:shape>
              <v:shape style="position:absolute;left:6374;top:3339;width:80;height:78" coordorigin="6374,3339" coordsize="80,78" path="m6429,3357l6413,3357,6424,3385,6441,3385,6429,3357xe" filled="true" fillcolor="#231f20" stroked="false">
                <v:path arrowok="t"/>
                <v:fill type="solid"/>
              </v:shape>
            </v:group>
            <v:group style="position:absolute;left:6446;top:3339;width:74;height:78" coordorigin="6446,3339" coordsize="74,78">
              <v:shape style="position:absolute;left:6446;top:3339;width:74;height:78" coordorigin="6446,3339" coordsize="74,78" path="m6463,3339l6446,3339,6474,3416,6491,3416,6498,3396,6483,3396,6463,3339xe" filled="true" fillcolor="#231f20" stroked="false">
                <v:path arrowok="t"/>
                <v:fill type="solid"/>
              </v:shape>
              <v:shape style="position:absolute;left:6446;top:3339;width:74;height:78" coordorigin="6446,3339" coordsize="74,78" path="m6519,3339l6502,3339,6483,3396,6498,3396,6519,3339xe" filled="true" fillcolor="#231f20" stroked="false">
                <v:path arrowok="t"/>
                <v:fill type="solid"/>
              </v:shape>
            </v:group>
            <v:group style="position:absolute;left:6524;top:3337;width:77;height:80" coordorigin="6524,3337" coordsize="77,80">
              <v:shape style="position:absolute;left:6524;top:3337;width:77;height:80" coordorigin="6524,3337" coordsize="77,80" path="m6574,3337l6556,3337,6550,3338,6524,3370,6524,3390,6527,3400,6541,3414,6551,3417,6574,3417,6583,3414,6593,3404,6556,3404,6551,3402,6542,3393,6540,3386,6540,3368,6542,3362,6550,3353,6556,3351,6593,3351,6583,3341,6574,3337xe" filled="true" fillcolor="#231f20" stroked="false">
                <v:path arrowok="t"/>
                <v:fill type="solid"/>
              </v:shape>
              <v:shape style="position:absolute;left:6524;top:3337;width:77;height:80" coordorigin="6524,3337" coordsize="77,80" path="m6593,3351l6569,3351,6574,3353,6582,3362,6584,3368,6584,3386,6582,3393,6574,3402,6569,3404,6593,3404,6597,3400,6600,3390,6600,3365,6597,3355,6593,3351xe" filled="true" fillcolor="#231f20" stroked="false">
                <v:path arrowok="t"/>
                <v:fill type="solid"/>
              </v:shape>
            </v:group>
            <v:group style="position:absolute;left:6609;top:3337;width:65;height:80" coordorigin="6609,3337" coordsize="65,80">
              <v:shape style="position:absolute;left:6609;top:3337;width:65;height:80" coordorigin="6609,3337" coordsize="65,80" path="m6624,3389l6609,3391,6610,3399,6613,3406,6624,3415,6631,3417,6648,3417,6654,3416,6663,3412,6667,3410,6670,3404,6637,3404,6633,3403,6627,3398,6625,3394,6624,3389xe" filled="true" fillcolor="#231f20" stroked="false">
                <v:path arrowok="t"/>
                <v:fill type="solid"/>
              </v:shape>
              <v:shape style="position:absolute;left:6609;top:3337;width:65;height:80" coordorigin="6609,3337" coordsize="65,80" path="m6650,3337l6634,3337,6629,3338,6612,3365,6614,3370,6622,3377,6628,3380,6644,3384,6648,3385,6652,3386,6654,3387,6657,3390,6657,3392,6657,3396,6656,3399,6651,3403,6647,3404,6670,3404,6672,3402,6673,3398,6673,3388,6672,3384,6636,3366,6631,3364,6628,3361,6627,3360,6627,3356,6628,3354,6632,3351,6636,3350,6669,3350,6668,3348,6663,3344,6658,3339,6650,3337xe" filled="true" fillcolor="#231f20" stroked="false">
                <v:path arrowok="t"/>
                <v:fill type="solid"/>
              </v:shape>
              <v:shape style="position:absolute;left:6609;top:3337;width:65;height:80" coordorigin="6609,3337" coordsize="65,80" path="m6669,3350l6645,3350,6648,3351,6653,3355,6654,3357,6655,3361,6671,3361,6670,3354,6669,3350xe" filled="true" fillcolor="#231f20" stroked="false">
                <v:path arrowok="t"/>
                <v:fill type="solid"/>
              </v:shape>
            </v:group>
            <v:group style="position:absolute;left:6623;top:3030;width:292;height:457" coordorigin="6623,3030" coordsize="292,457">
              <v:shape style="position:absolute;left:6623;top:3030;width:292;height:457" coordorigin="6623,3030" coordsize="292,457" path="m6623,3030l6680,3060,6737,3091,6792,3126,6838,3166,6892,3236,6915,3301,6912,3359,6888,3408,6848,3447,6796,3474,6736,3487e" filled="false" stroked="true" strokeweight=".669pt" strokecolor="#231f20">
                <v:path arrowok="t"/>
              </v:shape>
              <v:shape style="position:absolute;left:6450;top:2835;width:484;height:671" type="#_x0000_t75" stroked="false">
                <v:imagedata r:id="rId160" o:title=""/>
              </v:shape>
            </v:group>
            <v:group style="position:absolute;left:6290;top:3349;width:555;height:221" coordorigin="6290,3349" coordsize="555,221">
              <v:shape style="position:absolute;left:6290;top:3349;width:555;height:221" coordorigin="6290,3349" coordsize="555,221" path="m6844,3349l6809,3410,6763,3464,6708,3508,6646,3541,6577,3562,6503,3569,6446,3565,6391,3552,6339,3531,6290,3503e" filled="false" stroked="true" strokeweight=".717pt" strokecolor="#231f20">
                <v:path arrowok="t"/>
              </v:shape>
            </v:group>
            <v:group style="position:absolute;left:5998;top:2692;width:1005;height:1005" coordorigin="5998,2692" coordsize="1005,1005">
              <v:shape style="position:absolute;left:5998;top:2692;width:1005;height:1005" coordorigin="5998,2692" coordsize="1005,1005" path="m6500,2692l6574,2698,6645,2713,6712,2739,6774,2773,6830,2815,6879,2865,6922,2921,6956,2983,6981,3049,6997,3120,7002,3194,6997,3269,6981,3339,6956,3406,6922,3468,6879,3524,6830,3573,6774,3616,6712,3650,6645,3675,6574,3691,6500,3697,6426,3691,6355,3675,6289,3650,6227,3616,6171,3573,6121,3524,6079,3468,6045,3406,6019,3339,6004,3269,5998,3194,6004,3120,6019,3049,6045,2983,6079,2921,6121,2865,6171,2815,6227,2773,6289,2739,6355,2713,6426,2698,6500,2692xe" filled="false" stroked="true" strokeweight=".567pt" strokecolor="#231f20">
                <v:path arrowok="t"/>
              </v:shape>
              <v:shape style="position:absolute;left:6343;top:3519;width:326;height:132" type="#_x0000_t75" stroked="false">
                <v:imagedata r:id="rId161" o:title=""/>
              </v:shape>
            </v:group>
            <w10:wrap type="topAndBottom"/>
          </v:group>
        </w:pict>
      </w:r>
      <w:r>
        <w:rPr/>
        <w:pict>
          <v:group style="position:absolute;margin-left:354.496002pt;margin-top:134.309174pt;width:50.85pt;height:50.85pt;mso-position-horizontal-relative:page;mso-position-vertical-relative:paragraph;z-index:2416;mso-wrap-distance-left:0;mso-wrap-distance-right:0" coordorigin="7090,2686" coordsize="1017,1017">
            <v:group style="position:absolute;left:7096;top:2692;width:1005;height:1005" coordorigin="7096,2692" coordsize="1005,1005">
              <v:shape style="position:absolute;left:7096;top:2692;width:1005;height:1005" coordorigin="7096,2692" coordsize="1005,1005" path="m7598,2692l7524,2698,7453,2713,7386,2739,7325,2773,7269,2815,7219,2865,7177,2921,7143,2983,7117,3049,7101,3120,7096,3194,7101,3269,7117,3339,7143,3406,7177,3468,7219,3524,7269,3573,7325,3616,7386,3650,7453,3675,7524,3691,7598,3697,7672,3691,7743,3675,7810,3650,7871,3616,7928,3573,7977,3524,8019,3468,8054,3406,8079,3339,8095,3269,8100,3194,8095,3120,8079,3049,8054,2983,8019,2921,7977,2865,7928,2815,7871,2773,7810,2739,7743,2713,7672,2698,7598,2692xe" filled="true" fillcolor="#d1d3d4" stroked="false">
                <v:path arrowok="t"/>
                <v:fill type="solid"/>
              </v:shape>
            </v:group>
            <v:group style="position:absolute;left:7096;top:2692;width:1005;height:1005" coordorigin="7096,2692" coordsize="1005,1005">
              <v:shape style="position:absolute;left:7096;top:2692;width:1005;height:1005" coordorigin="7096,2692" coordsize="1005,1005" path="m7598,2692l7672,2698,7743,2713,7810,2739,7871,2773,7928,2815,7977,2865,8019,2921,8054,2983,8079,3049,8095,3120,8100,3194,8095,3269,8079,3339,8054,3406,8019,3468,7977,3524,7928,3573,7871,3616,7810,3650,7743,3675,7672,3691,7598,3697,7524,3691,7453,3675,7386,3650,7325,3616,7269,3573,7219,3524,7177,3468,7143,3406,7117,3339,7101,3269,7096,3194,7101,3120,7117,3049,7143,2983,7177,2921,7219,2865,7269,2815,7325,2773,7386,2739,7453,2713,7524,2698,7598,2692xe" filled="false" stroked="true" strokeweight=".425pt" strokecolor="#231f20">
                <v:path arrowok="t"/>
              </v:shape>
            </v:group>
            <v:group style="position:absolute;left:7328;top:2728;width:457;height:890" coordorigin="7328,2728" coordsize="457,890">
              <v:shape style="position:absolute;left:7328;top:2728;width:457;height:890" coordorigin="7328,2728" coordsize="457,890" path="m7328,3618l7785,2728e" filled="false" stroked="true" strokeweight=".334pt" strokecolor="#6d6e71">
                <v:path arrowok="t"/>
              </v:shape>
            </v:group>
            <v:group style="position:absolute;left:7107;top:2855;width:122;height:237" coordorigin="7107,2855" coordsize="122,237">
              <v:shape style="position:absolute;left:7107;top:2855;width:122;height:237" coordorigin="7107,2855" coordsize="122,237" path="m7107,3091l7228,2855e" filled="false" stroked="true" strokeweight=".334pt" strokecolor="#6d6e71">
                <v:path arrowok="t"/>
              </v:shape>
            </v:group>
            <v:group style="position:absolute;left:7098;top:2814;width:173;height:337" coordorigin="7098,2814" coordsize="173,337">
              <v:shape style="position:absolute;left:7098;top:2814;width:173;height:337" coordorigin="7098,2814" coordsize="173,337" path="m7098,3150l7271,2814e" filled="false" stroked="true" strokeweight=".334pt" strokecolor="#6d6e71">
                <v:path arrowok="t"/>
              </v:shape>
            </v:group>
            <v:group style="position:absolute;left:7096;top:2786;width:211;height:410" coordorigin="7096,2786" coordsize="211,410">
              <v:shape style="position:absolute;left:7096;top:2786;width:211;height:410" coordorigin="7096,2786" coordsize="211,410" path="m7096,3195l7306,2786e" filled="false" stroked="true" strokeweight=".334pt" strokecolor="#6d6e71">
                <v:path arrowok="t"/>
              </v:shape>
            </v:group>
            <v:group style="position:absolute;left:7097;top:2764;width:242;height:470" coordorigin="7097,2764" coordsize="242,470">
              <v:shape style="position:absolute;left:7097;top:2764;width:242;height:470" coordorigin="7097,2764" coordsize="242,470" path="m7097,3234l7339,2764e" filled="false" stroked="true" strokeweight=".334pt" strokecolor="#6d6e71">
                <v:path arrowok="t"/>
              </v:shape>
            </v:group>
            <v:group style="position:absolute;left:7101;top:2748;width:268;height:521" coordorigin="7101,2748" coordsize="268,521">
              <v:shape style="position:absolute;left:7101;top:2748;width:268;height:521" coordorigin="7101,2748" coordsize="268,521" path="m7101,3268l7369,2748e" filled="false" stroked="true" strokeweight=".334pt" strokecolor="#6d6e71">
                <v:path arrowok="t"/>
              </v:shape>
            </v:group>
            <v:group style="position:absolute;left:7107;top:2734;width:291;height:565" coordorigin="7107,2734" coordsize="291,565">
              <v:shape style="position:absolute;left:7107;top:2734;width:291;height:565" coordorigin="7107,2734" coordsize="291,565" path="m7107,3299l7397,2734e" filled="false" stroked="true" strokeweight=".334pt" strokecolor="#6d6e71">
                <v:path arrowok="t"/>
              </v:shape>
            </v:group>
            <v:group style="position:absolute;left:7114;top:2723;width:311;height:605" coordorigin="7114,2723" coordsize="311,605">
              <v:shape style="position:absolute;left:7114;top:2723;width:311;height:605" coordorigin="7114,2723" coordsize="311,605" path="m7114,3327l7424,2723e" filled="false" stroked="true" strokeweight=".334pt" strokecolor="#6d6e71">
                <v:path arrowok="t"/>
              </v:shape>
            </v:group>
            <v:group style="position:absolute;left:7122;top:2714;width:329;height:640" coordorigin="7122,2714" coordsize="329,640">
              <v:shape style="position:absolute;left:7122;top:2714;width:329;height:640" coordorigin="7122,2714" coordsize="329,640" path="m7122,3353l7450,2714e" filled="false" stroked="true" strokeweight=".334pt" strokecolor="#6d6e71">
                <v:path arrowok="t"/>
              </v:shape>
            </v:group>
            <v:group style="position:absolute;left:7131;top:2707;width:345;height:671" coordorigin="7131,2707" coordsize="345,671">
              <v:shape style="position:absolute;left:7131;top:2707;width:345;height:671" coordorigin="7131,2707" coordsize="345,671" path="m7131,3378l7475,2707e" filled="false" stroked="true" strokeweight=".334pt" strokecolor="#6d6e71">
                <v:path arrowok="t"/>
              </v:shape>
            </v:group>
            <v:group style="position:absolute;left:7140;top:2702;width:359;height:699" coordorigin="7140,2702" coordsize="359,699">
              <v:shape style="position:absolute;left:7140;top:2702;width:359;height:699" coordorigin="7140,2702" coordsize="359,699" path="m7140,3401l7499,2702e" filled="false" stroked="true" strokeweight=".334pt" strokecolor="#6d6e71">
                <v:path arrowok="t"/>
              </v:shape>
            </v:group>
            <v:group style="position:absolute;left:7151;top:2698;width:373;height:725" coordorigin="7151,2698" coordsize="373,725">
              <v:shape style="position:absolute;left:7151;top:2698;width:373;height:725" coordorigin="7151,2698" coordsize="373,725" path="m7151,3422l7523,2698e" filled="false" stroked="true" strokeweight=".334pt" strokecolor="#6d6e71">
                <v:path arrowok="t"/>
              </v:shape>
            </v:group>
            <v:group style="position:absolute;left:7162;top:2695;width:384;height:748" coordorigin="7162,2695" coordsize="384,748">
              <v:shape style="position:absolute;left:7162;top:2695;width:384;height:748" coordorigin="7162,2695" coordsize="384,748" path="m7162,3443l7546,2695e" filled="false" stroked="true" strokeweight=".334pt" strokecolor="#6d6e71">
                <v:path arrowok="t"/>
              </v:shape>
            </v:group>
            <v:group style="position:absolute;left:7173;top:2693;width:395;height:769" coordorigin="7173,2693" coordsize="395,769">
              <v:shape style="position:absolute;left:7173;top:2693;width:395;height:769" coordorigin="7173,2693" coordsize="395,769" path="m7173,3462l7568,2693e" filled="false" stroked="true" strokeweight=".334pt" strokecolor="#6d6e71">
                <v:path arrowok="t"/>
              </v:shape>
            </v:group>
            <v:group style="position:absolute;left:7185;top:2692;width:405;height:788" coordorigin="7185,2692" coordsize="405,788">
              <v:shape style="position:absolute;left:7185;top:2692;width:405;height:788" coordorigin="7185,2692" coordsize="405,788" path="m7185,3480l7590,2692e" filled="false" stroked="true" strokeweight=".334pt" strokecolor="#6d6e71">
                <v:path arrowok="t"/>
              </v:shape>
            </v:group>
            <v:group style="position:absolute;left:7198;top:2692;width:414;height:805" coordorigin="7198,2692" coordsize="414,805">
              <v:shape style="position:absolute;left:7198;top:2692;width:414;height:805" coordorigin="7198,2692" coordsize="414,805" path="m7198,3497l7611,2692e" filled="false" stroked="true" strokeweight=".334pt" strokecolor="#6d6e71">
                <v:path arrowok="t"/>
              </v:shape>
            </v:group>
            <v:group style="position:absolute;left:7211;top:2693;width:422;height:821" coordorigin="7211,2693" coordsize="422,821">
              <v:shape style="position:absolute;left:7211;top:2693;width:422;height:821" coordorigin="7211,2693" coordsize="422,821" path="m7211,3514l7632,2693e" filled="false" stroked="true" strokeweight=".334pt" strokecolor="#6d6e71">
                <v:path arrowok="t"/>
              </v:shape>
            </v:group>
            <v:group style="position:absolute;left:7224;top:2695;width:429;height:835" coordorigin="7224,2695" coordsize="429,835">
              <v:shape style="position:absolute;left:7224;top:2695;width:429;height:835" coordorigin="7224,2695" coordsize="429,835" path="m7224,3529l7652,2695e" filled="false" stroked="true" strokeweight=".334pt" strokecolor="#6d6e71">
                <v:path arrowok="t"/>
              </v:shape>
            </v:group>
            <v:group style="position:absolute;left:7238;top:2698;width:435;height:847" coordorigin="7238,2698" coordsize="435,847">
              <v:shape style="position:absolute;left:7238;top:2698;width:435;height:847" coordorigin="7238,2698" coordsize="435,847" path="m7238,3544l7672,2698e" filled="false" stroked="true" strokeweight=".334pt" strokecolor="#6d6e71">
                <v:path arrowok="t"/>
              </v:shape>
            </v:group>
            <v:group style="position:absolute;left:7252;top:2701;width:441;height:858" coordorigin="7252,2701" coordsize="441,858">
              <v:shape style="position:absolute;left:7252;top:2701;width:441;height:858" coordorigin="7252,2701" coordsize="441,858" path="m7252,3558l7692,2701e" filled="false" stroked="true" strokeweight=".334pt" strokecolor="#6d6e71">
                <v:path arrowok="t"/>
              </v:shape>
            </v:group>
            <v:group style="position:absolute;left:7267;top:2705;width:445;height:867" coordorigin="7267,2705" coordsize="445,867">
              <v:shape style="position:absolute;left:7267;top:2705;width:445;height:867" coordorigin="7267,2705" coordsize="445,867" path="m7267,3571l7712,2705e" filled="false" stroked="true" strokeweight=".334pt" strokecolor="#6d6e71">
                <v:path arrowok="t"/>
              </v:shape>
            </v:group>
            <v:group style="position:absolute;left:7281;top:2710;width:449;height:875" coordorigin="7281,2710" coordsize="449,875">
              <v:shape style="position:absolute;left:7281;top:2710;width:449;height:875" coordorigin="7281,2710" coordsize="449,875" path="m7281,3584l7730,2710e" filled="false" stroked="true" strokeweight=".334pt" strokecolor="#6d6e71">
                <v:path arrowok="t"/>
              </v:shape>
            </v:group>
            <v:group style="position:absolute;left:7297;top:2715;width:453;height:881" coordorigin="7297,2715" coordsize="453,881">
              <v:shape style="position:absolute;left:7297;top:2715;width:453;height:881" coordorigin="7297,2715" coordsize="453,881" path="m7297,3596l7749,2715e" filled="false" stroked="true" strokeweight=".334pt" strokecolor="#6d6e71">
                <v:path arrowok="t"/>
              </v:shape>
            </v:group>
            <v:group style="position:absolute;left:7312;top:2721;width:455;height:886" coordorigin="7312,2721" coordsize="455,886">
              <v:shape style="position:absolute;left:7312;top:2721;width:455;height:886" coordorigin="7312,2721" coordsize="455,886" path="m7312,3607l7767,2721e" filled="false" stroked="true" strokeweight=".334pt" strokecolor="#6d6e71">
                <v:path arrowok="t"/>
              </v:shape>
            </v:group>
            <v:group style="position:absolute;left:7127;top:2840;width:328;height:449" coordorigin="7127,2840" coordsize="328,449">
              <v:shape style="position:absolute;left:7127;top:2840;width:328;height:449" coordorigin="7127,2840" coordsize="328,449" path="m7448,2904l7300,2904,7314,2905,7327,2908,7366,2956,7368,2970,7367,2986,7344,3050,7286,3122,7214,3196,7127,3277,7127,3289,7368,3289,7400,3215,7227,3215,7279,3172,7353,3106,7398,3060,7440,3002,7455,2936,7453,2918,7448,2904xe" filled="true" fillcolor="#231f20" stroked="false">
                <v:path arrowok="t"/>
                <v:fill type="solid"/>
              </v:shape>
              <v:shape style="position:absolute;left:7127;top:2840;width:328;height:449" coordorigin="7127,2840" coordsize="328,449" path="m7421,3168l7405,3168,7397,3181,7390,3191,7334,3214,7314,3215,7400,3215,7421,3168xe" filled="true" fillcolor="#231f20" stroked="false">
                <v:path arrowok="t"/>
                <v:fill type="solid"/>
              </v:shape>
              <v:shape style="position:absolute;left:7127;top:2840;width:328;height:449" coordorigin="7127,2840" coordsize="328,449" path="m7344,2840l7274,2860,7228,2905,7208,2948,7221,2953,7238,2931,7257,2916,7278,2907,7300,2904,7448,2904,7447,2900,7388,2847,7367,2842,7344,2840xe" filled="true" fillcolor="#231f20" stroked="false">
                <v:path arrowok="t"/>
                <v:fill type="solid"/>
              </v:shape>
            </v:group>
            <v:group style="position:absolute;left:7427;top:2841;width:349;height:466" coordorigin="7427,2841" coordsize="349,466">
              <v:shape style="position:absolute;left:7427;top:2841;width:349;height:466" coordorigin="7427,2841" coordsize="349,466" path="m7474,3225l7455,3225,7446,3228,7431,3243,7427,3251,7427,3273,7487,3306,7506,3307,7533,3305,7560,3300,7587,3291,7612,3280,7629,3270,7567,3270,7556,3269,7546,3266,7536,3261,7526,3255,7512,3244,7501,3237,7494,3232,7489,3229,7482,3226,7474,3225xe" filled="true" fillcolor="#231f20" stroked="false">
                <v:path arrowok="t"/>
                <v:fill type="solid"/>
              </v:shape>
              <v:shape style="position:absolute;left:7427;top:2841;width:349;height:466" coordorigin="7427,2841" coordsize="349,466" path="m7775,2841l7588,2841,7487,3032,7509,3033,7528,3036,7593,3069,7634,3135,7639,3174,7638,3195,7603,3257,7567,3270,7629,3270,7676,3229,7712,3162,7719,3114,7718,3094,7687,3023,7624,2978,7555,2961,7577,2920,7751,2920,7775,2841xe" filled="true" fillcolor="#231f20" stroked="false">
                <v:path arrowok="t"/>
                <v:fill type="solid"/>
              </v:shape>
            </v:group>
            <v:group style="position:absolute;left:7185;top:3337;width:69;height:80" coordorigin="7185,3337" coordsize="69,80">
              <v:shape style="position:absolute;left:7185;top:3337;width:69;height:80" coordorigin="7185,3337" coordsize="69,80" path="m7232,3337l7211,3337,7202,3341,7189,3355,7185,3365,7185,3390,7189,3400,7202,3414,7211,3417,7230,3417,7237,3415,7248,3407,7250,3404,7215,3404,7211,3402,7207,3398,7203,3393,7202,3387,7202,3368,7204,3361,7211,3353,7216,3351,7250,3351,7249,3349,7240,3340,7232,3337xe" filled="true" fillcolor="#231f20" stroked="false">
                <v:path arrowok="t"/>
                <v:fill type="solid"/>
              </v:shape>
              <v:shape style="position:absolute;left:7185;top:3337;width:69;height:80" coordorigin="7185,3337" coordsize="69,80" path="m7239,3387l7237,3393,7235,3397,7229,3402,7225,3404,7250,3404,7252,3401,7254,3392,7239,3387xe" filled="true" fillcolor="#231f20" stroked="false">
                <v:path arrowok="t"/>
                <v:fill type="solid"/>
              </v:shape>
              <v:shape style="position:absolute;left:7185;top:3337;width:69;height:80" coordorigin="7185,3337" coordsize="69,80" path="m7250,3351l7226,3351,7229,3352,7235,3356,7237,3360,7238,3364,7254,3360,7252,3354,7250,3351xe" filled="true" fillcolor="#231f20" stroked="false">
                <v:path arrowok="t"/>
                <v:fill type="solid"/>
              </v:shape>
            </v:group>
            <v:group style="position:absolute;left:7268;top:3339;width:60;height:78" coordorigin="7268,3339" coordsize="60,78">
              <v:shape style="position:absolute;left:7268;top:3339;width:60;height:78" coordorigin="7268,3339" coordsize="60,78" path="m7326,3339l7268,3339,7268,3416,7328,3416,7328,3403,7284,3403,7284,3382,7323,3382,7323,3369,7284,3369,7284,3352,7326,3352,7326,3339xe" filled="true" fillcolor="#231f20" stroked="false">
                <v:path arrowok="t"/>
                <v:fill type="solid"/>
              </v:shape>
            </v:group>
            <v:group style="position:absolute;left:7341;top:3339;width:63;height:78" coordorigin="7341,3339" coordsize="63,78">
              <v:shape style="position:absolute;left:7341;top:3339;width:63;height:78" coordorigin="7341,3339" coordsize="63,78" path="m7357,3339l7341,3339,7341,3416,7356,3416,7356,3366,7374,3366,7357,3339xe" filled="true" fillcolor="#231f20" stroked="false">
                <v:path arrowok="t"/>
                <v:fill type="solid"/>
              </v:shape>
              <v:shape style="position:absolute;left:7341;top:3339;width:63;height:78" coordorigin="7341,3339" coordsize="63,78" path="m7374,3366l7356,3366,7388,3416,7404,3416,7404,3390,7389,3390,7374,3366xe" filled="true" fillcolor="#231f20" stroked="false">
                <v:path arrowok="t"/>
                <v:fill type="solid"/>
              </v:shape>
              <v:shape style="position:absolute;left:7341;top:3339;width:63;height:78" coordorigin="7341,3339" coordsize="63,78" path="m7404,3339l7389,3339,7389,3390,7404,3390,7404,3339xe" filled="true" fillcolor="#231f20" stroked="false">
                <v:path arrowok="t"/>
                <v:fill type="solid"/>
              </v:shape>
            </v:group>
            <v:group style="position:absolute;left:7415;top:3339;width:63;height:78" coordorigin="7415,3339" coordsize="63,78">
              <v:shape style="position:absolute;left:7415;top:3339;width:63;height:78" coordorigin="7415,3339" coordsize="63,78" path="m7455,3352l7439,3352,7439,3416,7455,3416,7455,3352xe" filled="true" fillcolor="#231f20" stroked="false">
                <v:path arrowok="t"/>
                <v:fill type="solid"/>
              </v:shape>
              <v:shape style="position:absolute;left:7415;top:3339;width:63;height:78" coordorigin="7415,3339" coordsize="63,78" path="m7478,3339l7415,3339,7415,3352,7478,3352,7478,3339xe" filled="true" fillcolor="#231f20" stroked="false">
                <v:path arrowok="t"/>
                <v:fill type="solid"/>
              </v:shape>
            </v:group>
            <v:group style="position:absolute;left:7472;top:3339;width:80;height:78" coordorigin="7472,3339" coordsize="80,78">
              <v:shape style="position:absolute;left:7472;top:3339;width:80;height:78" coordorigin="7472,3339" coordsize="80,78" path="m7520,3339l7503,3339,7472,3416,7489,3416,7495,3398,7544,3398,7539,3385,7500,3385,7511,3357,7527,3357,7520,3339xe" filled="true" fillcolor="#231f20" stroked="false">
                <v:path arrowok="t"/>
                <v:fill type="solid"/>
              </v:shape>
              <v:shape style="position:absolute;left:7472;top:3339;width:80;height:78" coordorigin="7472,3339" coordsize="80,78" path="m7544,3398l7527,3398,7534,3416,7551,3416,7544,3398xe" filled="true" fillcolor="#231f20" stroked="false">
                <v:path arrowok="t"/>
                <v:fill type="solid"/>
              </v:shape>
              <v:shape style="position:absolute;left:7472;top:3339;width:80;height:78" coordorigin="7472,3339" coordsize="80,78" path="m7527,3357l7511,3357,7522,3385,7539,3385,7527,3357xe" filled="true" fillcolor="#231f20" stroked="false">
                <v:path arrowok="t"/>
                <v:fill type="solid"/>
              </v:shape>
            </v:group>
            <v:group style="position:absolute;left:7543;top:3339;width:74;height:78" coordorigin="7543,3339" coordsize="74,78">
              <v:shape style="position:absolute;left:7543;top:3339;width:74;height:78" coordorigin="7543,3339" coordsize="74,78" path="m7561,3339l7543,3339,7572,3416,7589,3416,7596,3396,7581,3396,7561,3339xe" filled="true" fillcolor="#231f20" stroked="false">
                <v:path arrowok="t"/>
                <v:fill type="solid"/>
              </v:shape>
              <v:shape style="position:absolute;left:7543;top:3339;width:74;height:78" coordorigin="7543,3339" coordsize="74,78" path="m7617,3339l7600,3339,7581,3396,7596,3396,7617,3339xe" filled="true" fillcolor="#231f20" stroked="false">
                <v:path arrowok="t"/>
                <v:fill type="solid"/>
              </v:shape>
            </v:group>
            <v:group style="position:absolute;left:7622;top:3337;width:77;height:80" coordorigin="7622,3337" coordsize="77,80">
              <v:shape style="position:absolute;left:7622;top:3337;width:77;height:80" coordorigin="7622,3337" coordsize="77,80" path="m7672,3337l7653,3337,7648,3338,7622,3370,7622,3390,7625,3400,7639,3414,7648,3417,7672,3417,7681,3414,7691,3404,7654,3404,7648,3402,7640,3393,7638,3386,7638,3368,7640,3362,7648,3353,7653,3351,7690,3351,7681,3341,7672,3337xe" filled="true" fillcolor="#231f20" stroked="false">
                <v:path arrowok="t"/>
                <v:fill type="solid"/>
              </v:shape>
              <v:shape style="position:absolute;left:7622;top:3337;width:77;height:80" coordorigin="7622,3337" coordsize="77,80" path="m7690,3351l7667,3351,7672,3353,7680,3362,7682,3368,7682,3386,7680,3393,7672,3402,7666,3404,7691,3404,7695,3400,7698,3390,7698,3365,7695,3355,7690,3351xe" filled="true" fillcolor="#231f20" stroked="false">
                <v:path arrowok="t"/>
                <v:fill type="solid"/>
              </v:shape>
            </v:group>
            <v:group style="position:absolute;left:7707;top:3337;width:65;height:80" coordorigin="7707,3337" coordsize="65,80">
              <v:shape style="position:absolute;left:7707;top:3337;width:65;height:80" coordorigin="7707,3337" coordsize="65,80" path="m7722,3389l7707,3391,7708,3399,7711,3406,7722,3415,7729,3417,7746,3417,7752,3416,7761,3412,7764,3410,7768,3404,7734,3404,7731,3403,7725,3398,7723,3394,7722,3389xe" filled="true" fillcolor="#231f20" stroked="false">
                <v:path arrowok="t"/>
                <v:fill type="solid"/>
              </v:shape>
              <v:shape style="position:absolute;left:7707;top:3337;width:65;height:80" coordorigin="7707,3337" coordsize="65,80" path="m7748,3337l7732,3337,7727,3338,7709,3365,7712,3370,7720,3377,7726,3380,7741,3384,7746,3385,7750,3386,7752,3387,7754,3390,7755,3392,7755,3396,7754,3399,7748,3403,7744,3404,7768,3404,7770,3402,7771,3398,7771,3388,7770,3384,7734,3366,7729,3364,7725,3361,7725,3360,7725,3356,7726,3354,7730,3351,7733,3350,7767,3350,7766,3348,7761,3344,7756,3339,7748,3337xe" filled="true" fillcolor="#231f20" stroked="false">
                <v:path arrowok="t"/>
                <v:fill type="solid"/>
              </v:shape>
              <v:shape style="position:absolute;left:7707;top:3337;width:65;height:80" coordorigin="7707,3337" coordsize="65,80" path="m7767,3350l7743,3350,7746,3351,7750,3355,7752,3357,7753,3361,7769,3361,7768,3354,7767,3350xe" filled="true" fillcolor="#231f20" stroked="false">
                <v:path arrowok="t"/>
                <v:fill type="solid"/>
              </v:shape>
            </v:group>
            <v:group style="position:absolute;left:7721;top:3030;width:292;height:457" coordorigin="7721,3030" coordsize="292,457">
              <v:shape style="position:absolute;left:7721;top:3030;width:292;height:457" coordorigin="7721,3030" coordsize="292,457" path="m7721,3030l7777,3060,7835,3091,7889,3126,7936,3166,7989,3236,8012,3301,8010,3359,7986,3408,7945,3447,7893,3474,7834,3487e" filled="false" stroked="true" strokeweight=".669pt" strokecolor="#231f20">
                <v:path arrowok="t"/>
              </v:shape>
              <v:shape style="position:absolute;left:7548;top:2835;width:484;height:671" type="#_x0000_t75" stroked="false">
                <v:imagedata r:id="rId162" o:title=""/>
              </v:shape>
            </v:group>
            <v:group style="position:absolute;left:7388;top:3349;width:555;height:221" coordorigin="7388,3349" coordsize="555,221">
              <v:shape style="position:absolute;left:7388;top:3349;width:555;height:221" coordorigin="7388,3349" coordsize="555,221" path="m7942,3349l7907,3410,7861,3464,7806,3508,7743,3541,7674,3562,7600,3569,7544,3565,7489,3552,7437,3531,7388,3503e" filled="false" stroked="true" strokeweight=".717pt" strokecolor="#231f20">
                <v:path arrowok="t"/>
              </v:shape>
            </v:group>
            <v:group style="position:absolute;left:7096;top:2692;width:1005;height:1005" coordorigin="7096,2692" coordsize="1005,1005">
              <v:shape style="position:absolute;left:7096;top:2692;width:1005;height:1005" coordorigin="7096,2692" coordsize="1005,1005" path="m7598,2692l7672,2698,7743,2713,7810,2739,7871,2773,7928,2815,7977,2865,8019,2921,8054,2983,8079,3049,8095,3120,8100,3194,8095,3269,8079,3339,8054,3406,8019,3468,7977,3524,7928,3573,7871,3616,7810,3650,7743,3675,7672,3691,7598,3697,7524,3691,7453,3675,7386,3650,7325,3616,7269,3573,7219,3524,7177,3468,7143,3406,7117,3339,7101,3269,7096,3194,7101,3120,7117,3049,7143,2983,7177,2921,7219,2865,7269,2815,7325,2773,7386,2739,7453,2713,7524,2698,7598,2692xe" filled="false" stroked="true" strokeweight=".567pt" strokecolor="#231f20">
                <v:path arrowok="t"/>
              </v:shape>
              <v:shape style="position:absolute;left:7441;top:3519;width:326;height:132" type="#_x0000_t75" stroked="false">
                <v:imagedata r:id="rId159" o:title=""/>
              </v:shape>
            </v:group>
            <w10:wrap type="topAndBottom"/>
          </v:group>
        </w:pict>
      </w:r>
      <w:r>
        <w:rPr/>
        <w:pict>
          <v:group style="position:absolute;margin-left:409.385986pt;margin-top:134.309174pt;width:50.85pt;height:50.85pt;mso-position-horizontal-relative:page;mso-position-vertical-relative:paragraph;z-index:2440;mso-wrap-distance-left:0;mso-wrap-distance-right:0" coordorigin="8188,2686" coordsize="1017,1017">
            <v:group style="position:absolute;left:8194;top:2692;width:1005;height:1005" coordorigin="8194,2692" coordsize="1005,1005">
              <v:shape style="position:absolute;left:8194;top:2692;width:1005;height:1005" coordorigin="8194,2692" coordsize="1005,1005" path="m8696,2692l8622,2698,8551,2713,8484,2739,8422,2773,8366,2815,8317,2865,8275,2921,8240,2983,8215,3049,8199,3120,8194,3194,8199,3269,8215,3339,8240,3406,8275,3468,8317,3524,8366,3573,8422,3616,8484,3650,8551,3675,8622,3691,8696,3697,8770,3691,8841,3675,8908,3650,8969,3616,9025,3573,9075,3524,9117,3468,9151,3406,9177,3339,9193,3269,9198,3194,9193,3120,9177,3049,9151,2983,9117,2921,9075,2865,9025,2815,8969,2773,8908,2739,8841,2713,8770,2698,8696,2692xe" filled="true" fillcolor="#d1d3d4" stroked="false">
                <v:path arrowok="t"/>
                <v:fill type="solid"/>
              </v:shape>
            </v:group>
            <v:group style="position:absolute;left:8194;top:2692;width:1005;height:1005" coordorigin="8194,2692" coordsize="1005,1005">
              <v:shape style="position:absolute;left:8194;top:2692;width:1005;height:1005" coordorigin="8194,2692" coordsize="1005,1005" path="m8696,2692l8770,2698,8841,2713,8908,2739,8969,2773,9025,2815,9075,2865,9117,2921,9151,2983,9177,3049,9193,3120,9198,3194,9193,3269,9177,3339,9151,3406,9117,3468,9075,3524,9025,3573,8969,3616,8908,3650,8841,3675,8770,3691,8696,3697,8622,3691,8551,3675,8484,3650,8422,3616,8366,3573,8317,3524,8275,3468,8240,3406,8215,3339,8199,3269,8194,3194,8199,3120,8215,3049,8240,2983,8275,2921,8317,2865,8366,2815,8422,2773,8484,2739,8551,2713,8622,2698,8696,2692xe" filled="false" stroked="true" strokeweight=".425pt" strokecolor="#231f20">
                <v:path arrowok="t"/>
              </v:shape>
            </v:group>
            <v:group style="position:absolute;left:8426;top:2728;width:457;height:890" coordorigin="8426,2728" coordsize="457,890">
              <v:shape style="position:absolute;left:8426;top:2728;width:457;height:890" coordorigin="8426,2728" coordsize="457,890" path="m8426,3618l8883,2728e" filled="false" stroked="true" strokeweight=".334pt" strokecolor="#6d6e71">
                <v:path arrowok="t"/>
              </v:shape>
            </v:group>
            <v:group style="position:absolute;left:8204;top:2855;width:122;height:237" coordorigin="8204,2855" coordsize="122,237">
              <v:shape style="position:absolute;left:8204;top:2855;width:122;height:237" coordorigin="8204,2855" coordsize="122,237" path="m8204,3091l8326,2855e" filled="false" stroked="true" strokeweight=".334pt" strokecolor="#6d6e71">
                <v:path arrowok="t"/>
              </v:shape>
            </v:group>
            <v:group style="position:absolute;left:8196;top:2814;width:173;height:337" coordorigin="8196,2814" coordsize="173,337">
              <v:shape style="position:absolute;left:8196;top:2814;width:173;height:337" coordorigin="8196,2814" coordsize="173,337" path="m8196,3150l8368,2814e" filled="false" stroked="true" strokeweight=".334pt" strokecolor="#6d6e71">
                <v:path arrowok="t"/>
              </v:shape>
            </v:group>
            <v:group style="position:absolute;left:8194;top:2786;width:211;height:410" coordorigin="8194,2786" coordsize="211,410">
              <v:shape style="position:absolute;left:8194;top:2786;width:211;height:410" coordorigin="8194,2786" coordsize="211,410" path="m8194,3195l8404,2786e" filled="false" stroked="true" strokeweight=".334pt" strokecolor="#6d6e71">
                <v:path arrowok="t"/>
              </v:shape>
            </v:group>
            <v:group style="position:absolute;left:8195;top:2764;width:242;height:470" coordorigin="8195,2764" coordsize="242,470">
              <v:shape style="position:absolute;left:8195;top:2764;width:242;height:470" coordorigin="8195,2764" coordsize="242,470" path="m8195,3234l8436,2764e" filled="false" stroked="true" strokeweight=".334pt" strokecolor="#6d6e71">
                <v:path arrowok="t"/>
              </v:shape>
            </v:group>
            <v:group style="position:absolute;left:8199;top:2748;width:268;height:521" coordorigin="8199,2748" coordsize="268,521">
              <v:shape style="position:absolute;left:8199;top:2748;width:268;height:521" coordorigin="8199,2748" coordsize="268,521" path="m8199,3268l8466,2748e" filled="false" stroked="true" strokeweight=".334pt" strokecolor="#6d6e71">
                <v:path arrowok="t"/>
              </v:shape>
            </v:group>
            <v:group style="position:absolute;left:8205;top:2734;width:291;height:565" coordorigin="8205,2734" coordsize="291,565">
              <v:shape style="position:absolute;left:8205;top:2734;width:291;height:565" coordorigin="8205,2734" coordsize="291,565" path="m8205,3299l8495,2734e" filled="false" stroked="true" strokeweight=".334pt" strokecolor="#6d6e71">
                <v:path arrowok="t"/>
              </v:shape>
            </v:group>
            <v:group style="position:absolute;left:8212;top:2723;width:311;height:605" coordorigin="8212,2723" coordsize="311,605">
              <v:shape style="position:absolute;left:8212;top:2723;width:311;height:605" coordorigin="8212,2723" coordsize="311,605" path="m8212,3327l8522,2723e" filled="false" stroked="true" strokeweight=".334pt" strokecolor="#6d6e71">
                <v:path arrowok="t"/>
              </v:shape>
            </v:group>
            <v:group style="position:absolute;left:8219;top:2714;width:329;height:640" coordorigin="8219,2714" coordsize="329,640">
              <v:shape style="position:absolute;left:8219;top:2714;width:329;height:640" coordorigin="8219,2714" coordsize="329,640" path="m8219,3353l8548,2714e" filled="false" stroked="true" strokeweight=".334pt" strokecolor="#6d6e71">
                <v:path arrowok="t"/>
              </v:shape>
            </v:group>
            <v:group style="position:absolute;left:8228;top:2707;width:345;height:671" coordorigin="8228,2707" coordsize="345,671">
              <v:shape style="position:absolute;left:8228;top:2707;width:345;height:671" coordorigin="8228,2707" coordsize="345,671" path="m8228,3378l8573,2707e" filled="false" stroked="true" strokeweight=".334pt" strokecolor="#6d6e71">
                <v:path arrowok="t"/>
              </v:shape>
            </v:group>
            <v:group style="position:absolute;left:8238;top:2702;width:359;height:699" coordorigin="8238,2702" coordsize="359,699">
              <v:shape style="position:absolute;left:8238;top:2702;width:359;height:699" coordorigin="8238,2702" coordsize="359,699" path="m8238,3401l8597,2702e" filled="false" stroked="true" strokeweight=".334pt" strokecolor="#6d6e71">
                <v:path arrowok="t"/>
              </v:shape>
            </v:group>
            <v:group style="position:absolute;left:8248;top:2698;width:373;height:725" coordorigin="8248,2698" coordsize="373,725">
              <v:shape style="position:absolute;left:8248;top:2698;width:373;height:725" coordorigin="8248,2698" coordsize="373,725" path="m8248,3422l8620,2698e" filled="false" stroked="true" strokeweight=".334pt" strokecolor="#6d6e71">
                <v:path arrowok="t"/>
              </v:shape>
            </v:group>
            <v:group style="position:absolute;left:8259;top:2695;width:384;height:748" coordorigin="8259,2695" coordsize="384,748">
              <v:shape style="position:absolute;left:8259;top:2695;width:384;height:748" coordorigin="8259,2695" coordsize="384,748" path="m8259,3443l8643,2695e" filled="false" stroked="true" strokeweight=".334pt" strokecolor="#6d6e71">
                <v:path arrowok="t"/>
              </v:shape>
            </v:group>
            <v:group style="position:absolute;left:8271;top:2693;width:395;height:769" coordorigin="8271,2693" coordsize="395,769">
              <v:shape style="position:absolute;left:8271;top:2693;width:395;height:769" coordorigin="8271,2693" coordsize="395,769" path="m8271,3462l8666,2693e" filled="false" stroked="true" strokeweight=".334pt" strokecolor="#6d6e71">
                <v:path arrowok="t"/>
              </v:shape>
            </v:group>
            <v:group style="position:absolute;left:8283;top:2692;width:405;height:788" coordorigin="8283,2692" coordsize="405,788">
              <v:shape style="position:absolute;left:8283;top:2692;width:405;height:788" coordorigin="8283,2692" coordsize="405,788" path="m8283,3480l8687,2692e" filled="false" stroked="true" strokeweight=".334pt" strokecolor="#6d6e71">
                <v:path arrowok="t"/>
              </v:shape>
            </v:group>
            <v:group style="position:absolute;left:8295;top:2692;width:414;height:805" coordorigin="8295,2692" coordsize="414,805">
              <v:shape style="position:absolute;left:8295;top:2692;width:414;height:805" coordorigin="8295,2692" coordsize="414,805" path="m8295,3497l8709,2692e" filled="false" stroked="true" strokeweight=".334pt" strokecolor="#6d6e71">
                <v:path arrowok="t"/>
              </v:shape>
            </v:group>
            <v:group style="position:absolute;left:8308;top:2693;width:422;height:821" coordorigin="8308,2693" coordsize="422,821">
              <v:shape style="position:absolute;left:8308;top:2693;width:422;height:821" coordorigin="8308,2693" coordsize="422,821" path="m8308,3514l8730,2693e" filled="false" stroked="true" strokeweight=".334pt" strokecolor="#6d6e71">
                <v:path arrowok="t"/>
              </v:shape>
            </v:group>
            <v:group style="position:absolute;left:8322;top:2695;width:429;height:835" coordorigin="8322,2695" coordsize="429,835">
              <v:shape style="position:absolute;left:8322;top:2695;width:429;height:835" coordorigin="8322,2695" coordsize="429,835" path="m8322,3529l8750,2695e" filled="false" stroked="true" strokeweight=".334pt" strokecolor="#6d6e71">
                <v:path arrowok="t"/>
              </v:shape>
            </v:group>
            <v:group style="position:absolute;left:8336;top:2698;width:435;height:847" coordorigin="8336,2698" coordsize="435,847">
              <v:shape style="position:absolute;left:8336;top:2698;width:435;height:847" coordorigin="8336,2698" coordsize="435,847" path="m8336,3544l8770,2698e" filled="false" stroked="true" strokeweight=".334pt" strokecolor="#6d6e71">
                <v:path arrowok="t"/>
              </v:shape>
            </v:group>
            <v:group style="position:absolute;left:8350;top:2701;width:441;height:858" coordorigin="8350,2701" coordsize="441,858">
              <v:shape style="position:absolute;left:8350;top:2701;width:441;height:858" coordorigin="8350,2701" coordsize="441,858" path="m8350,3558l8790,2701e" filled="false" stroked="true" strokeweight=".334pt" strokecolor="#6d6e71">
                <v:path arrowok="t"/>
              </v:shape>
            </v:group>
            <v:group style="position:absolute;left:8364;top:2705;width:445;height:867" coordorigin="8364,2705" coordsize="445,867">
              <v:shape style="position:absolute;left:8364;top:2705;width:445;height:867" coordorigin="8364,2705" coordsize="445,867" path="m8364,3571l8809,2705e" filled="false" stroked="true" strokeweight=".334pt" strokecolor="#6d6e71">
                <v:path arrowok="t"/>
              </v:shape>
            </v:group>
            <v:group style="position:absolute;left:8379;top:2710;width:449;height:875" coordorigin="8379,2710" coordsize="449,875">
              <v:shape style="position:absolute;left:8379;top:2710;width:449;height:875" coordorigin="8379,2710" coordsize="449,875" path="m8379,3584l8828,2710e" filled="false" stroked="true" strokeweight=".334pt" strokecolor="#6d6e71">
                <v:path arrowok="t"/>
              </v:shape>
            </v:group>
            <v:group style="position:absolute;left:8394;top:2715;width:453;height:881" coordorigin="8394,2715" coordsize="453,881">
              <v:shape style="position:absolute;left:8394;top:2715;width:453;height:881" coordorigin="8394,2715" coordsize="453,881" path="m8394,3596l8847,2715e" filled="false" stroked="true" strokeweight=".334pt" strokecolor="#6d6e71">
                <v:path arrowok="t"/>
              </v:shape>
            </v:group>
            <v:group style="position:absolute;left:8410;top:2721;width:455;height:886" coordorigin="8410,2721" coordsize="455,886">
              <v:shape style="position:absolute;left:8410;top:2721;width:455;height:886" coordorigin="8410,2721" coordsize="455,886" path="m8410,3607l8865,2721e" filled="false" stroked="true" strokeweight=".334pt" strokecolor="#6d6e71">
                <v:path arrowok="t"/>
              </v:shape>
            </v:group>
            <v:group style="position:absolute;left:8225;top:2840;width:328;height:449" coordorigin="8225,2840" coordsize="328,449">
              <v:shape style="position:absolute;left:8225;top:2840;width:328;height:449" coordorigin="8225,2840" coordsize="328,449" path="m8546,2904l8398,2904,8412,2905,8425,2908,8464,2956,8465,2970,8464,2986,8442,3050,8383,3122,8312,3196,8225,3277,8225,3289,8466,3289,8498,3215,8325,3215,8376,3172,8451,3106,8496,3060,8538,3002,8553,2936,8551,2918,8546,2904xe" filled="true" fillcolor="#231f20" stroked="false">
                <v:path arrowok="t"/>
                <v:fill type="solid"/>
              </v:shape>
              <v:shape style="position:absolute;left:8225;top:2840;width:328;height:449" coordorigin="8225,2840" coordsize="328,449" path="m8518,3168l8503,3168,8495,3181,8488,3191,8432,3214,8412,3215,8498,3215,8518,3168xe" filled="true" fillcolor="#231f20" stroked="false">
                <v:path arrowok="t"/>
                <v:fill type="solid"/>
              </v:shape>
              <v:shape style="position:absolute;left:8225;top:2840;width:328;height:449" coordorigin="8225,2840" coordsize="328,449" path="m8442,2840l8371,2860,8326,2905,8306,2948,8319,2953,8336,2931,8355,2916,8376,2907,8398,2904,8546,2904,8545,2900,8486,2847,8465,2842,8442,2840xe" filled="true" fillcolor="#231f20" stroked="false">
                <v:path arrowok="t"/>
                <v:fill type="solid"/>
              </v:shape>
            </v:group>
            <v:group style="position:absolute;left:8525;top:2841;width:349;height:466" coordorigin="8525,2841" coordsize="349,466">
              <v:shape style="position:absolute;left:8525;top:2841;width:349;height:466" coordorigin="8525,2841" coordsize="349,466" path="m8572,3225l8553,3225,8544,3228,8528,3243,8525,3251,8525,3273,8585,3306,8603,3307,8631,3305,8658,3300,8685,3291,8710,3280,8727,3270,8665,3270,8654,3269,8644,3266,8634,3261,8624,3255,8610,3244,8599,3237,8591,3232,8587,3229,8580,3226,8572,3225xe" filled="true" fillcolor="#231f20" stroked="false">
                <v:path arrowok="t"/>
                <v:fill type="solid"/>
              </v:shape>
              <v:shape style="position:absolute;left:8525;top:2841;width:349;height:466" coordorigin="8525,2841" coordsize="349,466" path="m8873,2841l8686,2841,8585,3032,8606,3033,8626,3036,8691,3069,8732,3135,8737,3174,8735,3195,8701,3257,8665,3270,8727,3270,8773,3229,8810,3162,8817,3114,8816,3094,8785,3023,8722,2978,8653,2961,8675,2920,8849,2920,8873,2841xe" filled="true" fillcolor="#231f20" stroked="false">
                <v:path arrowok="t"/>
                <v:fill type="solid"/>
              </v:shape>
            </v:group>
            <v:group style="position:absolute;left:8283;top:3337;width:69;height:80" coordorigin="8283,3337" coordsize="69,80">
              <v:shape style="position:absolute;left:8283;top:3337;width:69;height:80" coordorigin="8283,3337" coordsize="69,80" path="m8330,3337l8309,3337,8300,3341,8286,3355,8283,3365,8283,3390,8286,3400,8300,3414,8309,3417,8327,3417,8334,3415,8345,3407,8347,3404,8313,3404,8308,3402,8305,3398,8301,3393,8299,3387,8299,3368,8301,3361,8309,3353,8313,3351,8348,3351,8347,3349,8337,3340,8330,3337xe" filled="true" fillcolor="#231f20" stroked="false">
                <v:path arrowok="t"/>
                <v:fill type="solid"/>
              </v:shape>
              <v:shape style="position:absolute;left:8283;top:3337;width:69;height:80" coordorigin="8283,3337" coordsize="69,80" path="m8336,3387l8335,3393,8333,3397,8327,3402,8323,3404,8347,3404,8349,3401,8352,3392,8336,3387xe" filled="true" fillcolor="#231f20" stroked="false">
                <v:path arrowok="t"/>
                <v:fill type="solid"/>
              </v:shape>
              <v:shape style="position:absolute;left:8283;top:3337;width:69;height:80" coordorigin="8283,3337" coordsize="69,80" path="m8348,3351l8323,3351,8327,3352,8333,3356,8335,3360,8336,3364,8352,3360,8350,3354,8348,3351xe" filled="true" fillcolor="#231f20" stroked="false">
                <v:path arrowok="t"/>
                <v:fill type="solid"/>
              </v:shape>
            </v:group>
            <v:group style="position:absolute;left:8365;top:3339;width:60;height:78" coordorigin="8365,3339" coordsize="60,78">
              <v:shape style="position:absolute;left:8365;top:3339;width:60;height:78" coordorigin="8365,3339" coordsize="60,78" path="m8424,3339l8365,3339,8365,3416,8425,3416,8425,3403,8381,3403,8381,3382,8421,3382,8421,3369,8381,3369,8381,3352,8424,3352,8424,3339xe" filled="true" fillcolor="#231f20" stroked="false">
                <v:path arrowok="t"/>
                <v:fill type="solid"/>
              </v:shape>
            </v:group>
            <v:group style="position:absolute;left:8439;top:3339;width:63;height:78" coordorigin="8439,3339" coordsize="63,78">
              <v:shape style="position:absolute;left:8439;top:3339;width:63;height:78" coordorigin="8439,3339" coordsize="63,78" path="m8455,3339l8439,3339,8439,3416,8454,3416,8454,3366,8471,3366,8455,3339xe" filled="true" fillcolor="#231f20" stroked="false">
                <v:path arrowok="t"/>
                <v:fill type="solid"/>
              </v:shape>
              <v:shape style="position:absolute;left:8439;top:3339;width:63;height:78" coordorigin="8439,3339" coordsize="63,78" path="m8471,3366l8454,3366,8486,3416,8502,3416,8502,3390,8487,3390,8471,3366xe" filled="true" fillcolor="#231f20" stroked="false">
                <v:path arrowok="t"/>
                <v:fill type="solid"/>
              </v:shape>
              <v:shape style="position:absolute;left:8439;top:3339;width:63;height:78" coordorigin="8439,3339" coordsize="63,78" path="m8502,3339l8487,3339,8487,3390,8502,3390,8502,3339xe" filled="true" fillcolor="#231f20" stroked="false">
                <v:path arrowok="t"/>
                <v:fill type="solid"/>
              </v:shape>
            </v:group>
            <v:group style="position:absolute;left:8513;top:3339;width:63;height:78" coordorigin="8513,3339" coordsize="63,78">
              <v:shape style="position:absolute;left:8513;top:3339;width:63;height:78" coordorigin="8513,3339" coordsize="63,78" path="m8552,3352l8536,3352,8536,3416,8552,3416,8552,3352xe" filled="true" fillcolor="#231f20" stroked="false">
                <v:path arrowok="t"/>
                <v:fill type="solid"/>
              </v:shape>
              <v:shape style="position:absolute;left:8513;top:3339;width:63;height:78" coordorigin="8513,3339" coordsize="63,78" path="m8576,3339l8513,3339,8513,3352,8576,3352,8576,3339xe" filled="true" fillcolor="#231f20" stroked="false">
                <v:path arrowok="t"/>
                <v:fill type="solid"/>
              </v:shape>
            </v:group>
            <v:group style="position:absolute;left:8570;top:3339;width:80;height:78" coordorigin="8570,3339" coordsize="80,78">
              <v:shape style="position:absolute;left:8570;top:3339;width:80;height:78" coordorigin="8570,3339" coordsize="80,78" path="m8617,3339l8600,3339,8570,3416,8587,3416,8593,3398,8642,3398,8636,3385,8598,3385,8609,3357,8625,3357,8617,3339xe" filled="true" fillcolor="#231f20" stroked="false">
                <v:path arrowok="t"/>
                <v:fill type="solid"/>
              </v:shape>
              <v:shape style="position:absolute;left:8570;top:3339;width:80;height:78" coordorigin="8570,3339" coordsize="80,78" path="m8642,3398l8625,3398,8632,3416,8649,3416,8642,3398xe" filled="true" fillcolor="#231f20" stroked="false">
                <v:path arrowok="t"/>
                <v:fill type="solid"/>
              </v:shape>
              <v:shape style="position:absolute;left:8570;top:3339;width:80;height:78" coordorigin="8570,3339" coordsize="80,78" path="m8625,3357l8609,3357,8620,3385,8636,3385,8625,3357xe" filled="true" fillcolor="#231f20" stroked="false">
                <v:path arrowok="t"/>
                <v:fill type="solid"/>
              </v:shape>
            </v:group>
            <v:group style="position:absolute;left:8641;top:3339;width:74;height:78" coordorigin="8641,3339" coordsize="74,78">
              <v:shape style="position:absolute;left:8641;top:3339;width:74;height:78" coordorigin="8641,3339" coordsize="74,78" path="m8658,3339l8641,3339,8669,3416,8686,3416,8694,3396,8678,3396,8658,3339xe" filled="true" fillcolor="#231f20" stroked="false">
                <v:path arrowok="t"/>
                <v:fill type="solid"/>
              </v:shape>
              <v:shape style="position:absolute;left:8641;top:3339;width:74;height:78" coordorigin="8641,3339" coordsize="74,78" path="m8715,3339l8698,3339,8678,3396,8694,3396,8715,3339xe" filled="true" fillcolor="#231f20" stroked="false">
                <v:path arrowok="t"/>
                <v:fill type="solid"/>
              </v:shape>
            </v:group>
            <v:group style="position:absolute;left:8719;top:3337;width:77;height:80" coordorigin="8719,3337" coordsize="77,80">
              <v:shape style="position:absolute;left:8719;top:3337;width:77;height:80" coordorigin="8719,3337" coordsize="77,80" path="m8769,3337l8751,3337,8746,3338,8719,3370,8719,3390,8723,3400,8737,3414,8746,3417,8769,3417,8779,3414,8788,3404,8751,3404,8746,3402,8738,3393,8736,3386,8736,3368,8738,3362,8746,3353,8751,3351,8788,3351,8779,3341,8769,3337xe" filled="true" fillcolor="#231f20" stroked="false">
                <v:path arrowok="t"/>
                <v:fill type="solid"/>
              </v:shape>
              <v:shape style="position:absolute;left:8719;top:3337;width:77;height:80" coordorigin="8719,3337" coordsize="77,80" path="m8788,3351l8764,3351,8770,3353,8778,3362,8780,3368,8780,3386,8777,3393,8769,3402,8764,3404,8788,3404,8793,3400,8796,3390,8796,3365,8793,3355,8788,3351xe" filled="true" fillcolor="#231f20" stroked="false">
                <v:path arrowok="t"/>
                <v:fill type="solid"/>
              </v:shape>
            </v:group>
            <v:group style="position:absolute;left:8804;top:3337;width:65;height:80" coordorigin="8804,3337" coordsize="65,80">
              <v:shape style="position:absolute;left:8804;top:3337;width:65;height:80" coordorigin="8804,3337" coordsize="65,80" path="m8820,3389l8804,3391,8805,3399,8809,3406,8819,3415,8827,3417,8844,3417,8850,3416,8859,3412,8862,3410,8866,3404,8832,3404,8828,3403,8823,3398,8821,3394,8820,3389xe" filled="true" fillcolor="#231f20" stroked="false">
                <v:path arrowok="t"/>
                <v:fill type="solid"/>
              </v:shape>
              <v:shape style="position:absolute;left:8804;top:3337;width:65;height:80" coordorigin="8804,3337" coordsize="65,80" path="m8846,3337l8830,3337,8825,3338,8807,3365,8810,3370,8818,3377,8824,3380,8839,3384,8843,3385,8848,3386,8850,3387,8852,3390,8853,3392,8853,3396,8851,3399,8846,3403,8842,3404,8866,3404,8867,3402,8868,3398,8869,3388,8868,3384,8832,3366,8827,3364,8823,3361,8822,3360,8822,3356,8823,3354,8828,3351,8831,3350,8864,3350,8863,3348,8858,3344,8853,3339,8846,3337xe" filled="true" fillcolor="#231f20" stroked="false">
                <v:path arrowok="t"/>
                <v:fill type="solid"/>
              </v:shape>
              <v:shape style="position:absolute;left:8804;top:3337;width:65;height:80" coordorigin="8804,3337" coordsize="65,80" path="m8864,3350l8840,3350,8844,3351,8848,3355,8850,3357,8850,3361,8866,3361,8866,3354,8864,3350xe" filled="true" fillcolor="#231f20" stroked="false">
                <v:path arrowok="t"/>
                <v:fill type="solid"/>
              </v:shape>
            </v:group>
            <v:group style="position:absolute;left:8819;top:3030;width:292;height:457" coordorigin="8819,3030" coordsize="292,457">
              <v:shape style="position:absolute;left:8819;top:3030;width:292;height:457" coordorigin="8819,3030" coordsize="292,457" path="m8819,3030l8875,3060,8933,3091,8987,3126,9034,3166,9087,3236,9110,3301,9107,3359,9084,3408,9043,3447,8991,3474,8932,3487e" filled="false" stroked="true" strokeweight=".669pt" strokecolor="#231f20">
                <v:path arrowok="t"/>
              </v:shape>
              <v:shape style="position:absolute;left:8646;top:2835;width:484;height:671" type="#_x0000_t75" stroked="false">
                <v:imagedata r:id="rId158" o:title=""/>
              </v:shape>
            </v:group>
            <v:group style="position:absolute;left:8485;top:3349;width:555;height:221" coordorigin="8485,3349" coordsize="555,221">
              <v:shape style="position:absolute;left:8485;top:3349;width:555;height:221" coordorigin="8485,3349" coordsize="555,221" path="m9040,3349l9005,3410,8959,3464,8904,3508,8841,3541,8772,3562,8698,3569,8642,3565,8587,3552,8534,3531,8485,3503e" filled="false" stroked="true" strokeweight=".717pt" strokecolor="#231f20">
                <v:path arrowok="t"/>
              </v:shape>
            </v:group>
            <v:group style="position:absolute;left:8194;top:2692;width:1005;height:1005" coordorigin="8194,2692" coordsize="1005,1005">
              <v:shape style="position:absolute;left:8194;top:2692;width:1005;height:1005" coordorigin="8194,2692" coordsize="1005,1005" path="m8696,2692l8770,2698,8841,2713,8908,2739,8969,2773,9025,2815,9075,2865,9117,2921,9151,2983,9177,3049,9193,3120,9198,3194,9193,3269,9177,3339,9151,3406,9117,3468,9075,3524,9025,3573,8969,3616,8908,3650,8841,3675,8770,3691,8696,3697,8622,3691,8551,3675,8484,3650,8422,3616,8366,3573,8317,3524,8275,3468,8240,3406,8215,3339,8199,3269,8194,3194,8199,3120,8215,3049,8240,2983,8275,2921,8317,2865,8366,2815,8422,2773,8484,2739,8551,2713,8622,2698,8696,2692xe" filled="false" stroked="true" strokeweight=".567pt" strokecolor="#231f20">
                <v:path arrowok="t"/>
              </v:shape>
              <v:shape style="position:absolute;left:8539;top:3519;width:326;height:132" type="#_x0000_t75" stroked="false">
                <v:imagedata r:id="rId159" o:title=""/>
              </v:shape>
            </v:group>
            <w10:wrap type="topAndBottom"/>
          </v:group>
        </w:pict>
      </w:r>
      <w:r>
        <w:rPr/>
        <w:pict>
          <v:group style="position:absolute;margin-left:464.276001pt;margin-top:134.309174pt;width:50.85pt;height:50.85pt;mso-position-horizontal-relative:page;mso-position-vertical-relative:paragraph;z-index:2464;mso-wrap-distance-left:0;mso-wrap-distance-right:0" coordorigin="9286,2686" coordsize="1017,1017">
            <v:group style="position:absolute;left:9292;top:2692;width:1005;height:1005" coordorigin="9292,2692" coordsize="1005,1005">
              <v:shape style="position:absolute;left:9292;top:2692;width:1005;height:1005" coordorigin="9292,2692" coordsize="1005,1005" path="m9794,2692l9719,2698,9649,2713,9582,2739,9520,2773,9464,2815,9415,2865,9372,2921,9338,2983,9313,3049,9297,3120,9292,3194,9297,3269,9313,3339,9338,3406,9372,3468,9415,3524,9464,3573,9520,3616,9582,3650,9649,3675,9719,3691,9794,3697,9868,3691,9939,3675,10005,3650,10067,3616,10123,3573,10173,3524,10215,3468,10249,3406,10275,3339,10290,3269,10296,3194,10290,3120,10275,3049,10249,2983,10215,2921,10173,2865,10123,2815,10067,2773,10005,2739,9939,2713,9868,2698,9794,2692xe" filled="true" fillcolor="#d1d3d4" stroked="false">
                <v:path arrowok="t"/>
                <v:fill type="solid"/>
              </v:shape>
            </v:group>
            <v:group style="position:absolute;left:9292;top:2692;width:1005;height:1005" coordorigin="9292,2692" coordsize="1005,1005">
              <v:shape style="position:absolute;left:9292;top:2692;width:1005;height:1005" coordorigin="9292,2692" coordsize="1005,1005" path="m9794,2692l9868,2698,9939,2713,10005,2739,10067,2773,10123,2815,10173,2865,10215,2921,10249,2983,10275,3049,10290,3120,10296,3194,10290,3269,10275,3339,10249,3406,10215,3468,10173,3524,10123,3573,10067,3616,10005,3650,9939,3675,9868,3691,9794,3697,9719,3691,9649,3675,9582,3650,9520,3616,9464,3573,9415,3524,9372,3468,9338,3406,9313,3339,9297,3269,9292,3194,9297,3120,9313,3049,9338,2983,9372,2921,9415,2865,9464,2815,9520,2773,9582,2739,9649,2713,9719,2698,9794,2692xe" filled="false" stroked="true" strokeweight=".425pt" strokecolor="#231f20">
                <v:path arrowok="t"/>
              </v:shape>
            </v:group>
            <v:group style="position:absolute;left:9524;top:2728;width:457;height:890" coordorigin="9524,2728" coordsize="457,890">
              <v:shape style="position:absolute;left:9524;top:2728;width:457;height:890" coordorigin="9524,2728" coordsize="457,890" path="m9524,3618l9981,2728e" filled="false" stroked="true" strokeweight=".334pt" strokecolor="#6d6e71">
                <v:path arrowok="t"/>
              </v:shape>
            </v:group>
            <v:group style="position:absolute;left:9302;top:2855;width:122;height:237" coordorigin="9302,2855" coordsize="122,237">
              <v:shape style="position:absolute;left:9302;top:2855;width:122;height:237" coordorigin="9302,2855" coordsize="122,237" path="m9302,3091l9423,2855e" filled="false" stroked="true" strokeweight=".334pt" strokecolor="#6d6e71">
                <v:path arrowok="t"/>
              </v:shape>
            </v:group>
            <v:group style="position:absolute;left:9293;top:2814;width:173;height:337" coordorigin="9293,2814" coordsize="173,337">
              <v:shape style="position:absolute;left:9293;top:2814;width:173;height:337" coordorigin="9293,2814" coordsize="173,337" path="m9293,3150l9466,2814e" filled="false" stroked="true" strokeweight=".334pt" strokecolor="#6d6e71">
                <v:path arrowok="t"/>
              </v:shape>
            </v:group>
            <v:group style="position:absolute;left:9292;top:2786;width:211;height:410" coordorigin="9292,2786" coordsize="211,410">
              <v:shape style="position:absolute;left:9292;top:2786;width:211;height:410" coordorigin="9292,2786" coordsize="211,410" path="m9292,3195l9502,2786e" filled="false" stroked="true" strokeweight=".334pt" strokecolor="#6d6e71">
                <v:path arrowok="t"/>
              </v:shape>
            </v:group>
            <v:group style="position:absolute;left:9293;top:2764;width:242;height:470" coordorigin="9293,2764" coordsize="242,470">
              <v:shape style="position:absolute;left:9293;top:2764;width:242;height:470" coordorigin="9293,2764" coordsize="242,470" path="m9293,3234l9534,2764e" filled="false" stroked="true" strokeweight=".334pt" strokecolor="#6d6e71">
                <v:path arrowok="t"/>
              </v:shape>
            </v:group>
            <v:group style="position:absolute;left:9297;top:2748;width:268;height:521" coordorigin="9297,2748" coordsize="268,521">
              <v:shape style="position:absolute;left:9297;top:2748;width:268;height:521" coordorigin="9297,2748" coordsize="268,521" path="m9297,3268l9564,2748e" filled="false" stroked="true" strokeweight=".334pt" strokecolor="#6d6e71">
                <v:path arrowok="t"/>
              </v:shape>
            </v:group>
            <v:group style="position:absolute;left:9302;top:2734;width:291;height:565" coordorigin="9302,2734" coordsize="291,565">
              <v:shape style="position:absolute;left:9302;top:2734;width:291;height:565" coordorigin="9302,2734" coordsize="291,565" path="m9302,3299l9593,2734e" filled="false" stroked="true" strokeweight=".334pt" strokecolor="#6d6e71">
                <v:path arrowok="t"/>
              </v:shape>
            </v:group>
            <v:group style="position:absolute;left:9309;top:2723;width:311;height:605" coordorigin="9309,2723" coordsize="311,605">
              <v:shape style="position:absolute;left:9309;top:2723;width:311;height:605" coordorigin="9309,2723" coordsize="311,605" path="m9309,3327l9620,2723e" filled="false" stroked="true" strokeweight=".334pt" strokecolor="#6d6e71">
                <v:path arrowok="t"/>
              </v:shape>
            </v:group>
            <v:group style="position:absolute;left:9317;top:2714;width:329;height:640" coordorigin="9317,2714" coordsize="329,640">
              <v:shape style="position:absolute;left:9317;top:2714;width:329;height:640" coordorigin="9317,2714" coordsize="329,640" path="m9317,3353l9646,2714e" filled="false" stroked="true" strokeweight=".334pt" strokecolor="#6d6e71">
                <v:path arrowok="t"/>
              </v:shape>
            </v:group>
            <v:group style="position:absolute;left:9326;top:2707;width:345;height:671" coordorigin="9326,2707" coordsize="345,671">
              <v:shape style="position:absolute;left:9326;top:2707;width:345;height:671" coordorigin="9326,2707" coordsize="345,671" path="m9326,3378l9670,2707e" filled="false" stroked="true" strokeweight=".334pt" strokecolor="#6d6e71">
                <v:path arrowok="t"/>
              </v:shape>
            </v:group>
            <v:group style="position:absolute;left:9336;top:2702;width:359;height:699" coordorigin="9336,2702" coordsize="359,699">
              <v:shape style="position:absolute;left:9336;top:2702;width:359;height:699" coordorigin="9336,2702" coordsize="359,699" path="m9336,3401l9695,2702e" filled="false" stroked="true" strokeweight=".334pt" strokecolor="#6d6e71">
                <v:path arrowok="t"/>
              </v:shape>
            </v:group>
            <v:group style="position:absolute;left:9346;top:2698;width:373;height:725" coordorigin="9346,2698" coordsize="373,725">
              <v:shape style="position:absolute;left:9346;top:2698;width:373;height:725" coordorigin="9346,2698" coordsize="373,725" path="m9346,3422l9718,2698e" filled="false" stroked="true" strokeweight=".334pt" strokecolor="#6d6e71">
                <v:path arrowok="t"/>
              </v:shape>
            </v:group>
            <v:group style="position:absolute;left:9357;top:2695;width:384;height:748" coordorigin="9357,2695" coordsize="384,748">
              <v:shape style="position:absolute;left:9357;top:2695;width:384;height:748" coordorigin="9357,2695" coordsize="384,748" path="m9357,3443l9741,2695e" filled="false" stroked="true" strokeweight=".334pt" strokecolor="#6d6e71">
                <v:path arrowok="t"/>
              </v:shape>
            </v:group>
            <v:group style="position:absolute;left:9369;top:2693;width:395;height:769" coordorigin="9369,2693" coordsize="395,769">
              <v:shape style="position:absolute;left:9369;top:2693;width:395;height:769" coordorigin="9369,2693" coordsize="395,769" path="m9369,3462l9763,2693e" filled="false" stroked="true" strokeweight=".334pt" strokecolor="#6d6e71">
                <v:path arrowok="t"/>
              </v:shape>
            </v:group>
            <v:group style="position:absolute;left:9381;top:2692;width:405;height:788" coordorigin="9381,2692" coordsize="405,788">
              <v:shape style="position:absolute;left:9381;top:2692;width:405;height:788" coordorigin="9381,2692" coordsize="405,788" path="m9381,3480l9785,2692e" filled="false" stroked="true" strokeweight=".334pt" strokecolor="#6d6e71">
                <v:path arrowok="t"/>
              </v:shape>
            </v:group>
            <v:group style="position:absolute;left:9393;top:2692;width:414;height:805" coordorigin="9393,2692" coordsize="414,805">
              <v:shape style="position:absolute;left:9393;top:2692;width:414;height:805" coordorigin="9393,2692" coordsize="414,805" path="m9393,3497l9807,2692e" filled="false" stroked="true" strokeweight=".334pt" strokecolor="#6d6e71">
                <v:path arrowok="t"/>
              </v:shape>
            </v:group>
            <v:group style="position:absolute;left:9406;top:2693;width:422;height:821" coordorigin="9406,2693" coordsize="422,821">
              <v:shape style="position:absolute;left:9406;top:2693;width:422;height:821" coordorigin="9406,2693" coordsize="422,821" path="m9406,3514l9828,2693e" filled="false" stroked="true" strokeweight=".334pt" strokecolor="#6d6e71">
                <v:path arrowok="t"/>
              </v:shape>
            </v:group>
            <v:group style="position:absolute;left:9420;top:2695;width:429;height:835" coordorigin="9420,2695" coordsize="429,835">
              <v:shape style="position:absolute;left:9420;top:2695;width:429;height:835" coordorigin="9420,2695" coordsize="429,835" path="m9420,3529l9848,2695e" filled="false" stroked="true" strokeweight=".334pt" strokecolor="#6d6e71">
                <v:path arrowok="t"/>
              </v:shape>
            </v:group>
            <v:group style="position:absolute;left:9433;top:2698;width:435;height:847" coordorigin="9433,2698" coordsize="435,847">
              <v:shape style="position:absolute;left:9433;top:2698;width:435;height:847" coordorigin="9433,2698" coordsize="435,847" path="m9433,3544l9868,2698e" filled="false" stroked="true" strokeweight=".334pt" strokecolor="#6d6e71">
                <v:path arrowok="t"/>
              </v:shape>
            </v:group>
            <v:group style="position:absolute;left:9448;top:2701;width:441;height:858" coordorigin="9448,2701" coordsize="441,858">
              <v:shape style="position:absolute;left:9448;top:2701;width:441;height:858" coordorigin="9448,2701" coordsize="441,858" path="m9448,3558l9888,2701e" filled="false" stroked="true" strokeweight=".334pt" strokecolor="#6d6e71">
                <v:path arrowok="t"/>
              </v:shape>
            </v:group>
            <v:group style="position:absolute;left:9462;top:2705;width:445;height:867" coordorigin="9462,2705" coordsize="445,867">
              <v:shape style="position:absolute;left:9462;top:2705;width:445;height:867" coordorigin="9462,2705" coordsize="445,867" path="m9462,3571l9907,2705e" filled="false" stroked="true" strokeweight=".334pt" strokecolor="#6d6e71">
                <v:path arrowok="t"/>
              </v:shape>
            </v:group>
            <v:group style="position:absolute;left:9477;top:2710;width:449;height:875" coordorigin="9477,2710" coordsize="449,875">
              <v:shape style="position:absolute;left:9477;top:2710;width:449;height:875" coordorigin="9477,2710" coordsize="449,875" path="m9477,3584l9926,2710e" filled="false" stroked="true" strokeweight=".334pt" strokecolor="#6d6e71">
                <v:path arrowok="t"/>
              </v:shape>
            </v:group>
            <v:group style="position:absolute;left:9492;top:2715;width:453;height:881" coordorigin="9492,2715" coordsize="453,881">
              <v:shape style="position:absolute;left:9492;top:2715;width:453;height:881" coordorigin="9492,2715" coordsize="453,881" path="m9492,3596l9945,2715e" filled="false" stroked="true" strokeweight=".334pt" strokecolor="#6d6e71">
                <v:path arrowok="t"/>
              </v:shape>
            </v:group>
            <v:group style="position:absolute;left:9508;top:2721;width:455;height:886" coordorigin="9508,2721" coordsize="455,886">
              <v:shape style="position:absolute;left:9508;top:2721;width:455;height:886" coordorigin="9508,2721" coordsize="455,886" path="m9508,3607l9963,2721e" filled="false" stroked="true" strokeweight=".334pt" strokecolor="#6d6e71">
                <v:path arrowok="t"/>
              </v:shape>
            </v:group>
            <v:group style="position:absolute;left:9323;top:2840;width:328;height:449" coordorigin="9323,2840" coordsize="328,449">
              <v:shape style="position:absolute;left:9323;top:2840;width:328;height:449" coordorigin="9323,2840" coordsize="328,449" path="m9644,2904l9496,2904,9510,2905,9522,2908,9562,2956,9563,2970,9562,2986,9540,3050,9481,3122,9409,3196,9323,3277,9323,3289,9563,3289,9596,3215,9423,3215,9474,3172,9549,3106,9594,3060,9635,3002,9651,2936,9649,2918,9644,2904xe" filled="true" fillcolor="#231f20" stroked="false">
                <v:path arrowok="t"/>
                <v:fill type="solid"/>
              </v:shape>
              <v:shape style="position:absolute;left:9323;top:2840;width:328;height:449" coordorigin="9323,2840" coordsize="328,449" path="m9616,3168l9601,3168,9593,3181,9585,3191,9529,3214,9510,3215,9596,3215,9616,3168xe" filled="true" fillcolor="#231f20" stroked="false">
                <v:path arrowok="t"/>
                <v:fill type="solid"/>
              </v:shape>
              <v:shape style="position:absolute;left:9323;top:2840;width:328;height:449" coordorigin="9323,2840" coordsize="328,449" path="m9539,2840l9469,2860,9424,2905,9404,2948,9417,2953,9434,2931,9453,2916,9474,2907,9496,2904,9644,2904,9643,2900,9583,2847,9562,2842,9539,2840xe" filled="true" fillcolor="#231f20" stroked="false">
                <v:path arrowok="t"/>
                <v:fill type="solid"/>
              </v:shape>
            </v:group>
            <v:group style="position:absolute;left:9622;top:2841;width:349;height:466" coordorigin="9622,2841" coordsize="349,466">
              <v:shape style="position:absolute;left:9622;top:2841;width:349;height:466" coordorigin="9622,2841" coordsize="349,466" path="m9670,3225l9651,3225,9641,3228,9626,3243,9622,3251,9622,3273,9682,3306,9701,3307,9729,3305,9756,3300,9782,3291,9808,3280,9825,3270,9762,3270,9752,3269,9742,3266,9732,3261,9722,3255,9708,3244,9697,3237,9689,3232,9685,3229,9678,3226,9670,3225xe" filled="true" fillcolor="#231f20" stroked="false">
                <v:path arrowok="t"/>
                <v:fill type="solid"/>
              </v:shape>
              <v:shape style="position:absolute;left:9622;top:2841;width:349;height:466" coordorigin="9622,2841" coordsize="349,466" path="m9971,2841l9784,2841,9683,3032,9704,3033,9723,3036,9788,3069,9829,3135,9835,3174,9833,3195,9799,3257,9762,3270,9825,3270,9871,3229,9908,3162,9915,3114,9914,3094,9882,3023,9820,2978,9751,2961,9773,2920,9947,2920,9971,2841xe" filled="true" fillcolor="#231f20" stroked="false">
                <v:path arrowok="t"/>
                <v:fill type="solid"/>
              </v:shape>
            </v:group>
            <v:group style="position:absolute;left:9381;top:3337;width:69;height:80" coordorigin="9381,3337" coordsize="69,80">
              <v:shape style="position:absolute;left:9381;top:3337;width:69;height:80" coordorigin="9381,3337" coordsize="69,80" path="m9427,3337l9407,3337,9398,3341,9384,3355,9381,3365,9381,3390,9384,3400,9398,3414,9406,3417,9425,3417,9432,3415,9443,3407,9445,3404,9411,3404,9406,3402,9403,3398,9399,3393,9397,3387,9397,3368,9399,3361,9406,3353,9411,3351,9446,3351,9445,3349,9435,3340,9427,3337xe" filled="true" fillcolor="#231f20" stroked="false">
                <v:path arrowok="t"/>
                <v:fill type="solid"/>
              </v:shape>
              <v:shape style="position:absolute;left:9381;top:3337;width:69;height:80" coordorigin="9381,3337" coordsize="69,80" path="m9434,3387l9433,3393,9431,3397,9425,3402,9421,3404,9445,3404,9447,3401,9450,3392,9434,3387xe" filled="true" fillcolor="#231f20" stroked="false">
                <v:path arrowok="t"/>
                <v:fill type="solid"/>
              </v:shape>
              <v:shape style="position:absolute;left:9381;top:3337;width:69;height:80" coordorigin="9381,3337" coordsize="69,80" path="m9446,3351l9421,3351,9425,3352,9431,3356,9433,3360,9434,3364,9449,3360,9448,3354,9446,3351xe" filled="true" fillcolor="#231f20" stroked="false">
                <v:path arrowok="t"/>
                <v:fill type="solid"/>
              </v:shape>
            </v:group>
            <v:group style="position:absolute;left:9463;top:3339;width:60;height:78" coordorigin="9463,3339" coordsize="60,78">
              <v:shape style="position:absolute;left:9463;top:3339;width:60;height:78" coordorigin="9463,3339" coordsize="60,78" path="m9522,3339l9463,3339,9463,3416,9523,3416,9523,3403,9479,3403,9479,3382,9519,3382,9519,3369,9479,3369,9479,3352,9522,3352,9522,3339xe" filled="true" fillcolor="#231f20" stroked="false">
                <v:path arrowok="t"/>
                <v:fill type="solid"/>
              </v:shape>
            </v:group>
            <v:group style="position:absolute;left:9537;top:3339;width:63;height:78" coordorigin="9537,3339" coordsize="63,78">
              <v:shape style="position:absolute;left:9537;top:3339;width:63;height:78" coordorigin="9537,3339" coordsize="63,78" path="m9552,3339l9537,3339,9537,3416,9552,3416,9552,3366,9569,3366,9552,3339xe" filled="true" fillcolor="#231f20" stroked="false">
                <v:path arrowok="t"/>
                <v:fill type="solid"/>
              </v:shape>
              <v:shape style="position:absolute;left:9537;top:3339;width:63;height:78" coordorigin="9537,3339" coordsize="63,78" path="m9569,3366l9552,3366,9584,3416,9600,3416,9600,3390,9585,3390,9569,3366xe" filled="true" fillcolor="#231f20" stroked="false">
                <v:path arrowok="t"/>
                <v:fill type="solid"/>
              </v:shape>
              <v:shape style="position:absolute;left:9537;top:3339;width:63;height:78" coordorigin="9537,3339" coordsize="63,78" path="m9600,3339l9585,3339,9585,3390,9600,3390,9600,3339xe" filled="true" fillcolor="#231f20" stroked="false">
                <v:path arrowok="t"/>
                <v:fill type="solid"/>
              </v:shape>
            </v:group>
            <v:group style="position:absolute;left:9611;top:3339;width:63;height:78" coordorigin="9611,3339" coordsize="63,78">
              <v:shape style="position:absolute;left:9611;top:3339;width:63;height:78" coordorigin="9611,3339" coordsize="63,78" path="m9650,3352l9634,3352,9634,3416,9650,3416,9650,3352xe" filled="true" fillcolor="#231f20" stroked="false">
                <v:path arrowok="t"/>
                <v:fill type="solid"/>
              </v:shape>
              <v:shape style="position:absolute;left:9611;top:3339;width:63;height:78" coordorigin="9611,3339" coordsize="63,78" path="m9673,3339l9611,3339,9611,3352,9673,3352,9673,3339xe" filled="true" fillcolor="#231f20" stroked="false">
                <v:path arrowok="t"/>
                <v:fill type="solid"/>
              </v:shape>
            </v:group>
            <v:group style="position:absolute;left:9668;top:3339;width:80;height:78" coordorigin="9668,3339" coordsize="80,78">
              <v:shape style="position:absolute;left:9668;top:3339;width:80;height:78" coordorigin="9668,3339" coordsize="80,78" path="m9715,3339l9698,3339,9668,3416,9684,3416,9691,3398,9740,3398,9734,3385,9696,3385,9707,3357,9722,3357,9715,3339xe" filled="true" fillcolor="#231f20" stroked="false">
                <v:path arrowok="t"/>
                <v:fill type="solid"/>
              </v:shape>
              <v:shape style="position:absolute;left:9668;top:3339;width:80;height:78" coordorigin="9668,3339" coordsize="80,78" path="m9740,3398l9722,3398,9729,3416,9747,3416,9740,3398xe" filled="true" fillcolor="#231f20" stroked="false">
                <v:path arrowok="t"/>
                <v:fill type="solid"/>
              </v:shape>
              <v:shape style="position:absolute;left:9668;top:3339;width:80;height:78" coordorigin="9668,3339" coordsize="80,78" path="m9722,3357l9707,3357,9717,3385,9734,3385,9722,3357xe" filled="true" fillcolor="#231f20" stroked="false">
                <v:path arrowok="t"/>
                <v:fill type="solid"/>
              </v:shape>
            </v:group>
            <v:group style="position:absolute;left:9739;top:3339;width:74;height:78" coordorigin="9739,3339" coordsize="74,78">
              <v:shape style="position:absolute;left:9739;top:3339;width:74;height:78" coordorigin="9739,3339" coordsize="74,78" path="m9756,3339l9739,3339,9767,3416,9784,3416,9791,3396,9776,3396,9756,3339xe" filled="true" fillcolor="#231f20" stroked="false">
                <v:path arrowok="t"/>
                <v:fill type="solid"/>
              </v:shape>
              <v:shape style="position:absolute;left:9739;top:3339;width:74;height:78" coordorigin="9739,3339" coordsize="74,78" path="m9812,3339l9795,3339,9776,3396,9791,3396,9812,3339xe" filled="true" fillcolor="#231f20" stroked="false">
                <v:path arrowok="t"/>
                <v:fill type="solid"/>
              </v:shape>
            </v:group>
            <v:group style="position:absolute;left:9817;top:3337;width:77;height:80" coordorigin="9817,3337" coordsize="77,80">
              <v:shape style="position:absolute;left:9817;top:3337;width:77;height:80" coordorigin="9817,3337" coordsize="77,80" path="m9867,3337l9849,3337,9843,3338,9817,3370,9817,3390,9821,3400,9835,3414,9844,3417,9867,3417,9877,3414,9886,3404,9849,3404,9844,3402,9836,3393,9834,3386,9834,3368,9836,3362,9844,3353,9849,3351,9886,3351,9876,3341,9867,3337xe" filled="true" fillcolor="#231f20" stroked="false">
                <v:path arrowok="t"/>
                <v:fill type="solid"/>
              </v:shape>
              <v:shape style="position:absolute;left:9817;top:3337;width:77;height:80" coordorigin="9817,3337" coordsize="77,80" path="m9886,3351l9862,3351,9867,3353,9875,3362,9877,3368,9877,3386,9875,3393,9867,3402,9862,3404,9886,3404,9890,3400,9894,3390,9894,3365,9890,3355,9886,3351xe" filled="true" fillcolor="#231f20" stroked="false">
                <v:path arrowok="t"/>
                <v:fill type="solid"/>
              </v:shape>
            </v:group>
            <v:group style="position:absolute;left:9902;top:3337;width:65;height:80" coordorigin="9902,3337" coordsize="65,80">
              <v:shape style="position:absolute;left:9902;top:3337;width:65;height:80" coordorigin="9902,3337" coordsize="65,80" path="m9918,3389l9902,3391,9903,3399,9906,3406,9917,3415,9925,3417,9942,3417,9947,3416,9957,3412,9960,3410,9964,3404,9930,3404,9926,3403,9921,3398,9919,3394,9918,3389xe" filled="true" fillcolor="#231f20" stroked="false">
                <v:path arrowok="t"/>
                <v:fill type="solid"/>
              </v:shape>
              <v:shape style="position:absolute;left:9902;top:3337;width:65;height:80" coordorigin="9902,3337" coordsize="65,80" path="m9944,3337l9928,3337,9923,3338,9905,3365,9908,3370,9916,3377,9922,3380,9937,3384,9941,3385,9946,3386,9948,3387,9950,3390,9950,3392,9950,3396,9949,3399,9944,3403,9940,3404,9964,3404,9965,3402,9966,3398,9966,3388,9965,3384,9930,3366,9925,3364,9921,3361,9920,3360,9920,3356,9921,3354,9925,3351,9929,3350,9962,3350,9961,3348,9956,3344,9951,3339,9944,3337xe" filled="true" fillcolor="#231f20" stroked="false">
                <v:path arrowok="t"/>
                <v:fill type="solid"/>
              </v:shape>
              <v:shape style="position:absolute;left:9902;top:3337;width:65;height:80" coordorigin="9902,3337" coordsize="65,80" path="m9962,3350l9938,3350,9942,3351,9946,3355,9948,3357,9948,3361,9964,3361,9964,3354,9962,3350xe" filled="true" fillcolor="#231f20" stroked="false">
                <v:path arrowok="t"/>
                <v:fill type="solid"/>
              </v:shape>
            </v:group>
            <v:group style="position:absolute;left:9916;top:3030;width:292;height:457" coordorigin="9916,3030" coordsize="292,457">
              <v:shape style="position:absolute;left:9916;top:3030;width:292;height:457" coordorigin="9916,3030" coordsize="292,457" path="m9916,3030l9973,3060,10031,3091,10085,3126,10132,3166,10185,3236,10208,3301,10205,3359,10181,3408,10141,3447,10089,3474,10030,3487e" filled="false" stroked="true" strokeweight=".669pt" strokecolor="#231f20">
                <v:path arrowok="t"/>
              </v:shape>
              <v:shape style="position:absolute;left:9744;top:2835;width:484;height:671" type="#_x0000_t75" stroked="false">
                <v:imagedata r:id="rId163" o:title=""/>
              </v:shape>
            </v:group>
            <v:group style="position:absolute;left:9583;top:3349;width:555;height:221" coordorigin="9583,3349" coordsize="555,221">
              <v:shape style="position:absolute;left:9583;top:3349;width:555;height:221" coordorigin="9583,3349" coordsize="555,221" path="m10138,3349l10103,3410,10057,3464,10002,3508,9939,3541,9870,3562,9796,3569,9739,3565,9685,3552,9632,3531,9583,3503e" filled="false" stroked="true" strokeweight=".717pt" strokecolor="#231f20">
                <v:path arrowok="t"/>
              </v:shape>
            </v:group>
            <v:group style="position:absolute;left:9292;top:2692;width:1005;height:1005" coordorigin="9292,2692" coordsize="1005,1005">
              <v:shape style="position:absolute;left:9292;top:2692;width:1005;height:1005" coordorigin="9292,2692" coordsize="1005,1005" path="m9794,2692l9868,2698,9939,2713,10005,2739,10067,2773,10123,2815,10173,2865,10215,2921,10249,2983,10275,3049,10290,3120,10296,3194,10290,3269,10275,3339,10249,3406,10215,3468,10173,3524,10123,3573,10067,3616,10005,3650,9939,3675,9868,3691,9794,3697,9719,3691,9649,3675,9582,3650,9520,3616,9464,3573,9415,3524,9372,3468,9338,3406,9313,3339,9297,3269,9292,3194,9297,3120,9313,3049,9338,2983,9372,2921,9415,2865,9464,2815,9520,2773,9582,2739,9649,2713,9719,2698,9794,2692xe" filled="false" stroked="true" strokeweight=".567pt" strokecolor="#231f20">
                <v:path arrowok="t"/>
              </v:shape>
              <v:shape style="position:absolute;left:9636;top:3519;width:326;height:132" type="#_x0000_t75" stroked="false">
                <v:imagedata r:id="rId164" o:title="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1"/>
          <w:szCs w:val="11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97" w:lineRule="auto" w:before="64"/>
        <w:ind w:left="110" w:right="4479"/>
        <w:jc w:val="left"/>
      </w:pPr>
      <w:r>
        <w:rPr>
          <w:color w:val="231F20"/>
        </w:rPr>
        <w:t>Ele trocou essas moedas por uma única nota. Qual é a nota que Lucas recebeu nessa</w:t>
      </w:r>
      <w:r>
        <w:rPr>
          <w:color w:val="231F20"/>
          <w:spacing w:val="-1"/>
        </w:rPr>
        <w:t> </w:t>
      </w:r>
      <w:r>
        <w:rPr>
          <w:color w:val="231F20"/>
        </w:rPr>
        <w:t>troca?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5"/>
        <w:rPr>
          <w:rFonts w:ascii="Arial" w:hAnsi="Arial" w:cs="Arial" w:eastAsia="Arial" w:hint="default"/>
          <w:sz w:val="41"/>
          <w:szCs w:val="41"/>
        </w:rPr>
      </w:pPr>
    </w:p>
    <w:p>
      <w:pPr>
        <w:pStyle w:val="BodyText"/>
        <w:spacing w:line="240" w:lineRule="auto" w:before="0"/>
        <w:ind w:left="211" w:right="107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25.39415pt;width:146.772pt;height:66.852pt;mso-position-horizontal-relative:page;mso-position-vertical-relative:paragraph;z-index:2488" type="#_x0000_t75" stroked="false">
            <v:imagedata r:id="rId165" o:title=""/>
            <w10:wrap type="none"/>
          </v:shape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40"/>
          <w:szCs w:val="40"/>
        </w:rPr>
      </w:pPr>
    </w:p>
    <w:p>
      <w:pPr>
        <w:pStyle w:val="BodyText"/>
        <w:spacing w:line="240" w:lineRule="auto" w:before="0"/>
        <w:ind w:left="211" w:right="107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25.390076pt;width:146.771800pt;height:66.6939pt;mso-position-horizontal-relative:page;mso-position-vertical-relative:paragraph;z-index:2512" type="#_x0000_t75" stroked="false">
            <v:imagedata r:id="rId166" o:title=""/>
            <w10:wrap type="none"/>
          </v:shape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40"/>
          <w:szCs w:val="40"/>
        </w:rPr>
      </w:pPr>
    </w:p>
    <w:p>
      <w:pPr>
        <w:pStyle w:val="BodyText"/>
        <w:spacing w:line="240" w:lineRule="auto" w:before="0"/>
        <w:ind w:left="203" w:right="107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25.390068pt;width:146.772pt;height:66.6949pt;mso-position-horizontal-relative:page;mso-position-vertical-relative:paragraph;z-index:2536" type="#_x0000_t75" stroked="false">
            <v:imagedata r:id="rId167" o:title=""/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40"/>
          <w:szCs w:val="40"/>
        </w:rPr>
      </w:pPr>
    </w:p>
    <w:p>
      <w:pPr>
        <w:pStyle w:val="BodyText"/>
        <w:spacing w:line="240" w:lineRule="auto" w:before="0"/>
        <w:ind w:left="203" w:right="107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25.390162pt;width:146.772pt;height:66.852pt;mso-position-horizontal-relative:page;mso-position-vertical-relative:paragraph;z-index:2560" type="#_x0000_t75" stroked="false">
            <v:imagedata r:id="rId168" o:title=""/>
            <w10:wrap type="none"/>
          </v:shape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40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151"/>
        <w:jc w:val="left"/>
      </w:pPr>
      <w:r>
        <w:rPr>
          <w:color w:val="231F20"/>
        </w:rPr>
        <w:t>Janaína tinha 27 bombons. Ela deu 6 bombons para seu primo e 3 para sua irmã. Com quantos bombons Janaína</w:t>
      </w:r>
      <w:r>
        <w:rPr>
          <w:color w:val="231F20"/>
          <w:spacing w:val="-1"/>
        </w:rPr>
        <w:t> </w:t>
      </w:r>
      <w:r>
        <w:rPr>
          <w:color w:val="231F20"/>
        </w:rPr>
        <w:t>ficou?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78pt;width:510.25pt;height:22.7pt;mso-position-horizontal-relative:page;mso-position-vertical-relative:paragraph;z-index:2632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5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M041448E4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588"/>
        <w:jc w:val="left"/>
      </w:pPr>
      <w:r>
        <w:rPr>
          <w:color w:val="231F20"/>
        </w:rPr>
        <w:t>Paulo comprou 10 embalagens de refrigerantes com 6 garrafas em cada uma. Quantas garrafas de refrigerante ele</w:t>
      </w:r>
      <w:r>
        <w:rPr>
          <w:color w:val="231F20"/>
          <w:spacing w:val="-1"/>
        </w:rPr>
        <w:t> </w:t>
      </w:r>
      <w:r>
        <w:rPr>
          <w:color w:val="231F20"/>
        </w:rPr>
        <w:t>comprou?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60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69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07"/>
        <w:jc w:val="left"/>
      </w:pPr>
      <w:r>
        <w:rPr>
          <w:color w:val="231F20"/>
        </w:rPr>
        <w:t>Observe abaixo o desenho de um</w:t>
      </w:r>
      <w:r>
        <w:rPr>
          <w:color w:val="231F20"/>
          <w:spacing w:val="-1"/>
        </w:rPr>
        <w:t> </w:t>
      </w:r>
      <w:r>
        <w:rPr>
          <w:color w:val="231F20"/>
        </w:rPr>
        <w:t>cone.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100.719002pt;margin-top:10.673173pt;width:74pt;height:93.75pt;mso-position-horizontal-relative:page;mso-position-vertical-relative:paragraph;z-index:2656;mso-wrap-distance-left:0;mso-wrap-distance-right:0" coordorigin="2014,213" coordsize="1480,1875">
            <v:group style="position:absolute;left:2027;top:1889;width:1458;height:190" coordorigin="2027,1889" coordsize="1458,190">
              <v:shape style="position:absolute;left:2027;top:1889;width:1458;height:190" coordorigin="2027,1889" coordsize="1458,190" path="m3484,1889l3453,1944,3367,1992,3305,2013,3234,2032,3152,2048,3063,2061,2966,2070,2863,2076,2756,2078,2648,2076,2545,2070,2448,2061,2359,2048,2278,2032,2206,2013,2144,1992,2058,1944,2035,1917,2027,1889e" filled="false" stroked="true" strokeweight="1pt" strokecolor="#231f20">
                <v:path arrowok="t"/>
              </v:shape>
            </v:group>
            <v:group style="position:absolute;left:2027;top:223;width:721;height:1666" coordorigin="2027,223" coordsize="721,1666">
              <v:shape style="position:absolute;left:2027;top:223;width:721;height:1666" coordorigin="2027,223" coordsize="721,1666" path="m2027,1889l2748,223e" filled="false" stroked="true" strokeweight="1pt" strokecolor="#231f20">
                <v:path arrowok="t"/>
              </v:shape>
            </v:group>
            <v:group style="position:absolute;left:2748;top:223;width:737;height:1666" coordorigin="2748,223" coordsize="737,1666">
              <v:shape style="position:absolute;left:2748;top:223;width:737;height:1666" coordorigin="2748,223" coordsize="737,1666" path="m3484,1889l2748,223e" filled="false" stroked="true" strokeweight="1pt" strokecolor="#231f20">
                <v:path arrowok="t"/>
              </v:shape>
            </v:group>
            <v:group style="position:absolute;left:2024;top:1707;width:1458;height:190" coordorigin="2024,1707" coordsize="1458,190">
              <v:shape style="position:absolute;left:2024;top:1707;width:1458;height:190" coordorigin="2024,1707" coordsize="1458,190" path="m3482,1896l3451,1841,3364,1793,3303,1772,3231,1753,3150,1737,3060,1724,2963,1715,2861,1709,2753,1707,2645,1709,2543,1715,2446,1724,2356,1737,2275,1753,2203,1772,2142,1793,2055,1841,2032,1868,2024,1896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64"/>
        <w:ind w:left="110" w:right="107"/>
        <w:jc w:val="left"/>
      </w:pPr>
      <w:r>
        <w:rPr/>
        <w:pict>
          <v:shape style="position:absolute;margin-left:70.613998pt;margin-top:54.848328pt;width:86.582pt;height:107pt;mso-position-horizontal-relative:page;mso-position-vertical-relative:paragraph;z-index:2680" type="#_x0000_t75" stroked="false">
            <v:imagedata r:id="rId171" o:title=""/>
            <w10:wrap type="none"/>
          </v:shape>
        </w:pict>
      </w:r>
      <w:r>
        <w:rPr>
          <w:color w:val="231F20"/>
        </w:rPr>
        <w:t>Qual é o objeto que lembra a forma do</w:t>
      </w:r>
      <w:r>
        <w:rPr>
          <w:color w:val="231F20"/>
          <w:spacing w:val="-1"/>
        </w:rPr>
        <w:t> </w:t>
      </w:r>
      <w:r>
        <w:rPr>
          <w:color w:val="231F20"/>
        </w:rPr>
        <w:t>cone?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0"/>
        <w:ind w:left="211" w:right="1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240"/>
        <w:ind w:left="211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699715pt;margin-top:-27.418171pt;width:93.7pt;height:95pt;mso-position-horizontal-relative:page;mso-position-vertical-relative:paragraph;z-index:2704" coordorigin="1414,-548" coordsize="1874,1900">
            <v:shape style="position:absolute;left:1414;top:-548;width:1874;height:1900" type="#_x0000_t75" stroked="false">
              <v:imagedata r:id="rId172" o:title=""/>
            </v:shape>
            <v:shape style="position:absolute;left:2156;top:477;width:156;height:299" type="#_x0000_t75" stroked="false">
              <v:imagedata r:id="rId173" o:title=""/>
            </v:shape>
            <v:shape style="position:absolute;left:2074;top:1020;width:175;height:102" type="#_x0000_t75" stroked="false">
              <v:imagedata r:id="rId174" o:title=""/>
            </v:shape>
            <v:shape style="position:absolute;left:2839;top:-520;width:222;height:148" type="#_x0000_t75" stroked="false">
              <v:imagedata r:id="rId175" o:title=""/>
            </v:shape>
            <v:group style="position:absolute;left:1667;top:519;width:91;height:459" coordorigin="1667,519" coordsize="91,459">
              <v:shape style="position:absolute;left:1667;top:519;width:91;height:459" coordorigin="1667,519" coordsize="91,459" path="m1687,519l1681,523,1672,526,1671,531,1670,542,1670,553,1672,564,1676,575,1686,598,1697,622,1707,645,1720,676,1724,683,1738,754,1744,812,1744,830,1727,888,1684,936,1676,943,1667,950,1689,976,1693,978,1695,974,1697,971,1699,967,1706,958,1713,949,1719,941,1750,885,1757,833,1756,815,1754,797,1751,779,1748,757,1747,754,1744,739,1744,727,1740,716,1719,651,1710,627,1702,603,1695,578,1691,553,1689,543,1690,532,1690,522,1687,519xe" filled="true" fillcolor="#ffffff" stroked="false">
                <v:path arrowok="t"/>
                <v:fill type="solid"/>
              </v:shape>
            </v:group>
            <v:group style="position:absolute;left:1720;top:173;width:114;height:112" coordorigin="1720,173" coordsize="114,112">
              <v:shape style="position:absolute;left:1720;top:173;width:114;height:112" coordorigin="1720,173" coordsize="114,112" path="m1832,173l1827,175,1821,177,1817,181,1804,195,1791,210,1756,249,1747,258,1733,273,1727,278,1720,284,1789,263,1802,241,1806,227,1806,225,1807,224,1811,210,1817,197,1824,186,1834,175,1832,173xe" filled="true" fillcolor="#ffffff" stroked="false">
                <v:path arrowok="t"/>
                <v:fill type="solid"/>
              </v:shape>
            </v:group>
            <v:group style="position:absolute;left:2255;top:279;width:53;height:148" coordorigin="2255,279" coordsize="53,148">
              <v:shape style="position:absolute;left:2255;top:279;width:53;height:148" coordorigin="2255,279" coordsize="53,148" path="m2305,279l2299,286,2292,293,2286,300,2275,313,2266,327,2259,341,2255,358,2255,377,2261,396,2271,413,2284,426,2280,407,2276,389,2273,370,2275,350,2280,331,2287,313,2297,296,2308,280,2305,279xe" filled="true" fillcolor="#ffffff" stroked="false">
                <v:path arrowok="t"/>
                <v:fill type="solid"/>
              </v:shape>
            </v:group>
            <v:group style="position:absolute;left:1684;top:344;width:100;height:134" coordorigin="1684,344" coordsize="100,134">
              <v:shape style="position:absolute;left:1684;top:344;width:100;height:134" coordorigin="1684,344" coordsize="100,134" path="m1781,344l1751,374,1725,405,1703,439,1684,475,1694,478,1700,475,1701,462,1703,459,1751,394,1779,367,1783,359,1781,344xe" filled="true" fillcolor="#ffffff" stroked="false">
                <v:path arrowok="t"/>
                <v:fill type="solid"/>
              </v:shape>
            </v:group>
            <v:group style="position:absolute;left:3167;top:859;width:81;height:129" coordorigin="3167,859" coordsize="81,129">
              <v:shape style="position:absolute;left:3167;top:859;width:81;height:129" coordorigin="3167,859" coordsize="81,129" path="m3247,859l3237,871,3226,883,3216,894,3177,941,3167,965,3167,973,3171,980,3180,988,3192,954,3209,922,3229,891,3247,859xe" filled="true" fillcolor="#ffffff" stroked="false">
                <v:path arrowok="t"/>
                <v:fill type="solid"/>
              </v:shape>
            </v:group>
            <v:group style="position:absolute;left:1714;top:378;width:64;height:91" coordorigin="1714,378" coordsize="64,91">
              <v:shape style="position:absolute;left:1714;top:378;width:64;height:91" coordorigin="1714,378" coordsize="64,91" path="m1778,378l1761,399,1743,420,1727,443,1714,468,1740,454,1762,432,1776,404,1778,378xe" filled="true" fillcolor="#ffffff" stroked="false">
                <v:path arrowok="t"/>
                <v:fill type="solid"/>
              </v:shape>
            </v:group>
            <v:group style="position:absolute;left:1823;top:205;width:57;height:95" coordorigin="1823,205" coordsize="57,95">
              <v:shape style="position:absolute;left:1823;top:205;width:57;height:95" coordorigin="1823,205" coordsize="57,95" path="m1878,205l1858,225,1843,248,1832,273,1823,300,1825,299,1827,298,1861,252,1873,237,1876,233,1879,231,1877,218,1878,212,1878,205xe" filled="true" fillcolor="#ffffff" stroked="false">
                <v:path arrowok="t"/>
                <v:fill type="solid"/>
              </v:shape>
            </v:group>
            <v:group style="position:absolute;left:3199;top:1035;width:22;height:82" coordorigin="3199,1035" coordsize="22,82">
              <v:shape style="position:absolute;left:3199;top:1035;width:22;height:82" coordorigin="3199,1035" coordsize="22,82" path="m3199,1035l3206,1055,3212,1075,3217,1095,3218,1117,3221,1100,3219,1077,3211,1054,3199,103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657997pt;margin-top:-38.162167pt;width:57pt;height:98.8pt;mso-position-horizontal-relative:page;mso-position-vertical-relative:paragraph;z-index:2728" coordorigin="1413,-763" coordsize="1140,1976">
            <v:shape style="position:absolute;left:1717;top:-720;width:185;height:109" type="#_x0000_t75" stroked="false">
              <v:imagedata r:id="rId176" o:title=""/>
            </v:shape>
            <v:group style="position:absolute;left:1542;top:-665;width:574;height:127" coordorigin="1542,-665" coordsize="574,127">
              <v:shape style="position:absolute;left:1542;top:-665;width:574;height:127" coordorigin="1542,-665" coordsize="574,127" path="m1670,-665l1650,-658,1630,-651,1610,-644,1548,-603,1542,-586,1612,-566,1689,-552,1771,-543,1857,-539,1943,-539,2030,-542,2115,-549,2098,-553,2080,-558,2074,-560,2000,-560,1979,-562,1964,-566,1933,-581,1917,-586,1899,-588,1860,-590,1841,-591,1788,-601,1741,-617,1702,-638,1670,-665xe" filled="true" fillcolor="#ffffff" stroked="false">
                <v:path arrowok="t"/>
                <v:fill type="solid"/>
              </v:shape>
              <v:shape style="position:absolute;left:1542;top:-665;width:574;height:127" coordorigin="1542,-665" coordsize="574,127" path="m2051,-571l2035,-567,2018,-562,2000,-560,2074,-560,2065,-564,2051,-571xe" filled="true" fillcolor="#ffffff" stroked="false">
                <v:path arrowok="t"/>
                <v:fill type="solid"/>
              </v:shape>
            </v:group>
            <v:group style="position:absolute;left:1974;top:-638;width:52;height:45" coordorigin="1974,-638" coordsize="52,45">
              <v:shape style="position:absolute;left:1974;top:-638;width:52;height:45" coordorigin="1974,-638" coordsize="52,45" path="m1990,-638l1976,-630,1974,-611,1977,-600,1991,-598,2006,-594,2017,-600,2023,-611,2026,-626,2010,-636,1990,-638xe" filled="true" fillcolor="#231f20" stroked="false">
                <v:path arrowok="t"/>
                <v:fill type="solid"/>
              </v:shape>
            </v:group>
            <v:group style="position:absolute;left:1485;top:-633;width:963;height:146" coordorigin="1485,-633" coordsize="963,146">
              <v:shape style="position:absolute;left:1485;top:-633;width:963;height:146" coordorigin="1485,-633" coordsize="963,146" path="m1490,-624l1485,-616,1485,-600,1485,-591,1532,-545,1640,-514,1700,-505,1776,-497,1855,-491,1935,-488,2015,-488,2095,-492,2173,-499,2247,-509,2317,-524,2319,-525,1917,-525,1831,-527,1747,-532,1670,-540,1597,-555,1534,-577,1489,-611,1490,-624xe" filled="true" fillcolor="#ffffff" stroked="false">
                <v:path arrowok="t"/>
                <v:fill type="solid"/>
              </v:shape>
              <v:shape style="position:absolute;left:1485;top:-633;width:963;height:146" coordorigin="1485,-633" coordsize="963,146" path="m2446,-633l2364,-580,2248,-552,2169,-540,2087,-531,2003,-526,1917,-525,2319,-525,2381,-543,2439,-567,2441,-583,2445,-600,2447,-617,2446,-633xe" filled="true" fillcolor="#ffffff" stroked="false">
                <v:path arrowok="t"/>
                <v:fill type="solid"/>
              </v:shape>
            </v:group>
            <v:group style="position:absolute;left:1424;top:-555;width:1109;height:678" coordorigin="1424,-555" coordsize="1109,678">
              <v:shape style="position:absolute;left:1424;top:-555;width:1109;height:678" coordorigin="1424,-555" coordsize="1109,678" path="m2091,-55l1784,-55,1805,-53,1825,-44,1894,6,1951,56,1984,83,2000,96,2019,110,2040,121,2058,123,2077,89,2081,-32,2081,-37,2091,-55xe" filled="true" fillcolor="#ffffff" stroked="false">
                <v:path arrowok="t"/>
                <v:fill type="solid"/>
              </v:shape>
              <v:shape style="position:absolute;left:1424;top:-555;width:1109;height:678" coordorigin="1424,-555" coordsize="1109,678" path="m2370,-70l2100,-70,2117,-67,2134,-56,2151,-41,2192,-1,2242,50,2271,78,2283,91,2299,107,2317,118,2335,120,2348,107,2354,81,2356,50,2358,-11,2360,-40,2366,-64,2370,-70xe" filled="true" fillcolor="#ffffff" stroked="false">
                <v:path arrowok="t"/>
                <v:fill type="solid"/>
              </v:shape>
              <v:shape style="position:absolute;left:1424;top:-555;width:1109;height:678" coordorigin="1424,-555" coordsize="1109,678" path="m2528,-80l2377,-80,2407,-77,2431,-65,2482,-16,2522,32,2530,48,2533,39,2529,-42,2528,-80xe" filled="true" fillcolor="#ffffff" stroked="false">
                <v:path arrowok="t"/>
                <v:fill type="solid"/>
              </v:shape>
              <v:shape style="position:absolute;left:1424;top:-555;width:1109;height:678" coordorigin="1424,-555" coordsize="1109,678" path="m1480,-555l1481,-547,1480,-544,1452,-483,1435,-409,1426,-326,1424,-239,1426,-149,1430,-62,1517,-14,1613,24,1673,38,1692,36,1716,19,1737,-11,1758,-40,1784,-55,2091,-55,2100,-70,2370,-70,2377,-80,2528,-80,2524,-207,2520,-287,2515,-366,2500,-438,2489,-468,1967,-468,1876,-469,1787,-475,1702,-485,1622,-501,1549,-522,1485,-549,1480,-555xe" filled="true" fillcolor="#ffffff" stroked="false">
                <v:path arrowok="t"/>
                <v:fill type="solid"/>
              </v:shape>
              <v:shape style="position:absolute;left:1424;top:-555;width:1109;height:678" coordorigin="1424,-555" coordsize="1109,678" path="m2444,-552l2380,-524,2308,-503,2228,-487,2144,-476,2056,-470,1967,-468,2489,-468,2488,-469,2474,-498,2459,-525,2444,-552xe" filled="true" fillcolor="#ffffff" stroked="false">
                <v:path arrowok="t"/>
                <v:fill type="solid"/>
              </v:shape>
            </v:group>
            <v:group style="position:absolute;left:1430;top:-38;width:1110;height:472" coordorigin="1430,-38" coordsize="1110,472">
              <v:shape style="position:absolute;left:1430;top:-38;width:1110;height:472" coordorigin="1430,-38" coordsize="1110,472" path="m2396,251l2157,251,2174,252,2194,262,2213,276,2229,289,2264,315,2278,326,2293,338,2318,360,2354,393,2386,416,2424,434,2429,410,2426,386,2419,363,2411,338,2404,318,2397,295,2394,272,2396,251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1430,-28l1432,50,1434,132,1436,213,1438,363,1493,381,1556,402,1623,421,1690,432,1709,433,1731,432,1752,429,1767,422,1774,405,1774,383,1769,360,1763,338,1758,319,1754,298,1754,277,1762,259,2153,259,2157,251,2396,251,2397,249,2538,249,2537,213,2535,153,2340,153,2332,151,2062,151,2041,144,2019,132,2001,120,1963,96,1933,73,1706,73,1643,59,1585,38,1478,-5,1430,-28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2153,259l1762,259,1790,259,1816,266,1839,277,1905,312,1950,338,1989,360,2057,396,2084,409,2112,416,2135,412,2147,379,2144,328,2141,280,2153,259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2540,355l2536,355,2540,366,2540,355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2538,249l2397,249,2420,251,2440,262,2489,306,2533,355,2536,355,2540,355,2539,284,2538,249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2389,-38l2372,31,2368,89,2364,118,2356,141,2340,153,2535,153,2534,139,2533,71,2506,37,2474,-1,2436,-30,2389,-38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2110,-38l2097,-1,2100,59,2101,117,2083,150,2062,151,2332,151,2322,150,2306,139,2291,124,2278,111,2263,96,2235,70,2224,59,2198,29,2171,0,2142,-23,2110,-38xe" filled="true" fillcolor="#ffffff" stroked="false">
                <v:path arrowok="t"/>
                <v:fill type="solid"/>
              </v:shape>
              <v:shape style="position:absolute;left:1430;top:-38;width:1110;height:472" coordorigin="1430,-38" coordsize="1110,472" path="m1794,-28l1775,-11,1761,20,1746,52,1724,71,1706,73,1933,73,1931,72,1901,46,1868,17,1853,2,1835,-14,1815,-26,1794,-28xe" filled="true" fillcolor="#ffffff" stroked="false">
                <v:path arrowok="t"/>
                <v:fill type="solid"/>
              </v:shape>
              <v:shape style="position:absolute;left:1500;top:-722;width:161;height:121" type="#_x0000_t75" stroked="false">
                <v:imagedata r:id="rId177" o:title=""/>
              </v:shape>
              <v:shape style="position:absolute;left:1413;top:-763;width:1139;height:1976" type="#_x0000_t75" stroked="false">
                <v:imagedata r:id="rId178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613998pt;margin-top:-31.897865pt;width:93.5pt;height:92.7pt;mso-position-horizontal-relative:page;mso-position-vertical-relative:paragraph;z-index:2752" coordorigin="1412,-638" coordsize="1870,1854">
            <v:group style="position:absolute;left:1412;top:-638;width:1870;height:1854" coordorigin="1412,-638" coordsize="1870,1854">
              <v:shape style="position:absolute;left:1412;top:-638;width:1870;height:1854" coordorigin="1412,-638" coordsize="1870,1854" path="m2329,-638l2226,-626,2179,-576,2173,-550,2165,-520,2146,-452,2124,-384,2102,-316,2081,-248,2059,-176,2037,-102,2016,-30,1995,44,1975,112,1952,192,1929,272,1906,354,1858,514,1767,826,1714,832,1657,840,1600,850,1544,858,1463,866,1432,880,1412,906,1412,928,1418,942,1431,948,1448,954,1467,958,1548,982,1627,1004,1782,1052,1860,1074,2018,1122,2100,1148,2141,1160,2185,1172,2231,1186,2275,1198,2290,1204,2304,1210,2318,1214,2330,1216,2343,1216,2358,1212,2374,1206,2392,1202,2412,1198,2334,1198,2333,1196,2315,1196,2241,1172,1502,952,1431,928,1430,914,1434,902,1440,894,1449,888,1524,888,1500,880,1562,872,1685,852,1749,844,1777,844,1782,822,1791,794,1800,768,1822,692,1844,616,1866,538,1888,462,1911,386,1934,310,1979,158,2025,4,2093,-224,2138,-374,2161,-450,2183,-524,2206,-600,2266,-616,2336,-622,2447,-622,2434,-626,2406,-632,2381,-636,2329,-638xe" filled="true" fillcolor="#231f20" stroked="false">
                <v:path arrowok="t"/>
                <v:fill type="solid"/>
              </v:shape>
              <v:shape style="position:absolute;left:1412;top:-638;width:1870;height:1854" coordorigin="1412,-638" coordsize="1870,1854" path="m3276,942l3258,942,3265,950,3266,958,3266,964,3266,966,3266,986,2643,1130,2566,1146,2411,1182,2334,1198,2412,1198,2471,1186,2549,1168,2626,1152,2702,1134,2778,1118,3087,1046,3167,1026,3225,1014,3254,1006,3280,994,3279,982,3282,958,3280,946,3276,942xe" filled="true" fillcolor="#231f20" stroked="false">
                <v:path arrowok="t"/>
                <v:fill type="solid"/>
              </v:shape>
              <v:shape style="position:absolute;left:1412;top:-638;width:1870;height:1854" coordorigin="1412,-638" coordsize="1870,1854" path="m1524,888l1449,888,1762,976,2238,1118,2319,1140,2315,1154,2313,1168,2313,1182,2315,1196,2333,1196,2330,1186,2330,1172,2331,1156,2334,1144,2410,1128,2419,1126,2334,1126,2309,1122,2283,1114,2256,1106,2227,1096,2065,1050,1579,906,1524,888xe" filled="true" fillcolor="#231f20" stroked="false">
                <v:path arrowok="t"/>
                <v:fill type="solid"/>
              </v:shape>
              <v:shape style="position:absolute;left:1412;top:-638;width:1870;height:1854" coordorigin="1412,-638" coordsize="1870,1854" path="m3042,874l2970,874,3035,888,3159,920,3222,932,3146,948,3070,966,2921,1000,2772,1032,2698,1050,2388,1114,2373,1118,2359,1122,2334,1126,2419,1126,2487,1110,2565,1094,2720,1060,2874,1028,2951,1010,3027,994,3103,976,3177,960,3251,942,3276,942,3257,926,3215,912,3168,902,3130,896,3083,884,3042,874xe" filled="true" fillcolor="#231f20" stroked="false">
                <v:path arrowok="t"/>
                <v:fill type="solid"/>
              </v:shape>
              <v:shape style="position:absolute;left:1412;top:-638;width:1870;height:1854" coordorigin="1412,-638" coordsize="1870,1854" path="m1777,844l1749,844,1756,848,1759,856,1818,928,1906,964,1975,986,2048,1006,2124,1020,2203,1030,2284,1036,2366,1038,2449,1036,2530,1030,2610,1020,2364,1020,2277,1018,2191,1012,2108,1002,2028,986,1953,966,1884,942,1817,910,1774,866,1776,848,1777,844xe" filled="true" fillcolor="#231f20" stroked="false">
                <v:path arrowok="t"/>
                <v:fill type="solid"/>
              </v:shape>
              <v:shape style="position:absolute;left:1412;top:-638;width:1870;height:1854" coordorigin="1412,-638" coordsize="1870,1854" path="m2447,-622l2336,-622,2404,-616,2461,-596,2471,-574,2480,-552,2487,-530,2494,-508,2519,-434,2544,-358,2619,-136,2644,-60,2695,88,2746,238,2771,312,2797,388,2822,466,2848,542,2899,698,2951,858,2906,906,2845,940,2774,964,2699,984,2620,1000,2537,1012,2451,1018,2364,1020,2610,1020,2687,1006,2761,986,2824,966,2881,940,2970,874,3042,874,3005,864,2970,858,2945,786,2920,712,2895,636,2870,560,2769,254,2743,176,2692,24,2667,-54,2615,-206,2562,-360,2535,-440,2509,-520,2501,-546,2492,-572,2484,-594,2476,-608,2460,-618,2447,-622xe" filled="true" fillcolor="#231f20" stroked="false">
                <v:path arrowok="t"/>
                <v:fill type="solid"/>
              </v:shape>
            </v:group>
            <v:group style="position:absolute;left:1774;top:-622;width:1178;height:1642" coordorigin="1774,-622" coordsize="1178,1642">
              <v:shape style="position:absolute;left:1774;top:-622;width:1178;height:1642" coordorigin="1774,-622" coordsize="1178,1642" path="m2336,-622l2266,-616,2206,-601,2183,-526,2161,-451,1979,156,1956,233,1934,309,1911,385,1889,462,1866,538,1844,614,1822,690,1800,766,1791,793,1782,821,1776,847,1774,865,1788,887,1852,928,1953,966,2028,985,2108,1001,2191,1011,2277,1018,2364,1020,2451,1017,2537,1010,2620,999,2699,982,2774,963,2845,938,2906,905,2951,858,2925,777,2899,698,2874,619,2848,541,2822,464,2797,388,2771,312,2594,-210,2569,-285,2544,-359,2519,-434,2494,-509,2487,-531,2479,-554,2345,-554,2299,-556,2258,-564,2231,-579,2248,-603,2286,-615,2333,-618,2383,-618,2336,-622xe" filled="true" fillcolor="#ffffff" stroked="false">
                <v:path arrowok="t"/>
                <v:fill type="solid"/>
              </v:shape>
              <v:shape style="position:absolute;left:1774;top:-622;width:1178;height:1642" coordorigin="1774,-622" coordsize="1178,1642" path="m2383,-618l2333,-618,2377,-615,2397,-613,2415,-607,2430,-599,2436,-586,2433,-575,2421,-567,2405,-561,2388,-557,2345,-554,2479,-554,2471,-576,2461,-597,2404,-616,2383,-618xe" filled="true" fillcolor="#ffffff" stroked="false">
                <v:path arrowok="t"/>
                <v:fill type="solid"/>
              </v:shape>
            </v:group>
            <v:group style="position:absolute;left:2231;top:-618;width:205;height:65" coordorigin="2231,-618" coordsize="205,65">
              <v:shape style="position:absolute;left:2231;top:-618;width:205;height:65" coordorigin="2231,-618" coordsize="205,65" path="m2333,-618l2286,-615,2248,-603,2231,-579,2258,-564,2298,-556,2345,-554,2388,-557,2405,-561,2421,-567,2427,-571,2336,-571,2289,-574,2249,-583,2285,-597,2332,-602,2424,-602,2415,-607,2397,-613,2377,-615,2333,-618xe" filled="true" fillcolor="#231f20" stroked="false">
                <v:path arrowok="t"/>
                <v:fill type="solid"/>
              </v:shape>
              <v:shape style="position:absolute;left:2231;top:-618;width:205;height:65" coordorigin="2231,-618" coordsize="205,65" path="m2424,-602l2332,-602,2379,-598,2418,-586,2381,-574,2336,-571,2427,-571,2433,-575,2436,-586,2430,-599,2424,-602xe" filled="true" fillcolor="#231f20" stroked="false">
                <v:path arrowok="t"/>
                <v:fill type="solid"/>
              </v:shape>
            </v:group>
            <v:group style="position:absolute;left:2249;top:-602;width:169;height:32" coordorigin="2249,-602" coordsize="169,32">
              <v:shape style="position:absolute;left:2249;top:-602;width:169;height:32" coordorigin="2249,-602" coordsize="169,32" path="m2332,-602l2285,-597,2249,-583,2289,-574,2336,-571,2381,-574,2418,-586,2379,-598,2332,-602xe" filled="true" fillcolor="#ffffff" stroked="false">
                <v:path arrowok="t"/>
                <v:fill type="solid"/>
              </v:shape>
            </v:group>
            <v:group style="position:absolute;left:1500;top:843;width:1722;height:282" coordorigin="1500,843" coordsize="1722,282">
              <v:shape style="position:absolute;left:1500;top:843;width:1722;height:282" coordorigin="1500,843" coordsize="1722,282" path="m1749,843l1685,851,1500,880,1660,929,2228,1095,2256,1104,2283,1114,2309,1121,2334,1125,2346,1124,2359,1121,2373,1117,2388,1114,2698,1049,2750,1037,2366,1037,2284,1035,2203,1029,2124,1018,2048,1004,1975,986,1906,964,1818,928,1763,880,1759,856,1756,847,1749,843xe" filled="true" fillcolor="#ffffff" stroked="false">
                <v:path arrowok="t"/>
                <v:fill type="solid"/>
              </v:shape>
              <v:shape style="position:absolute;left:1500;top:843;width:1722;height:282" coordorigin="1500,843" coordsize="1722,282" path="m2970,872l2881,938,2824,965,2761,986,2687,1004,2610,1019,2530,1029,2449,1035,2366,1037,2750,1037,3222,931,3159,918,3035,887,2970,872xe" filled="true" fillcolor="#ffffff" stroked="false">
                <v:path arrowok="t"/>
                <v:fill type="solid"/>
              </v:shape>
            </v:group>
            <v:group style="position:absolute;left:1430;top:887;width:889;height:308" coordorigin="1430,887" coordsize="889,308">
              <v:shape style="position:absolute;left:1430;top:887;width:889;height:308" coordorigin="1430,887" coordsize="889,308" path="m1449,887l1440,893,1434,901,1430,912,1431,927,1574,973,2315,1194,2313,1181,2313,1167,2315,1153,2319,1139,1527,909,1449,887xe" filled="true" fillcolor="#ffffff" stroked="false">
                <v:path arrowok="t"/>
                <v:fill type="solid"/>
              </v:shape>
            </v:group>
            <v:group style="position:absolute;left:2330;top:942;width:937;height:256" coordorigin="2330,942" coordsize="937,256">
              <v:shape style="position:absolute;left:2330;top:942;width:937;height:256" coordorigin="2330,942" coordsize="937,256" path="m3258,942l3251,942,3177,959,2334,1143,2331,1156,2330,1171,2330,1186,2334,1198,3266,986,3266,973,3266,960,3265,949,3258,942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70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74;top:155;width:85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14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10202"/>
                          <w:spacing w:val="-2"/>
                          <w:sz w:val="16"/>
                        </w:rPr>
                        <w:t>M041511E4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1"/>
        <w:ind w:left="110" w:right="107"/>
        <w:jc w:val="left"/>
      </w:pPr>
      <w:r>
        <w:rPr>
          <w:color w:val="231F20"/>
        </w:rPr>
        <w:t>Observe abaixo a receita de pão de queijo que Marcela vai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fazer.</w:t>
      </w:r>
      <w:r>
        <w:rPr>
          <w:spacing w:val="-3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04.712997pt;margin-top:13.534173pt;width:300.5pt;height:166.5pt;mso-position-horizontal-relative:page;mso-position-vertical-relative:paragraph;z-index:2872;mso-wrap-distance-left:0;mso-wrap-distance-right:0" coordorigin="2094,271" coordsize="6010,3330">
            <v:shape style="position:absolute;left:6425;top:1745;width:1181;height:1156" type="#_x0000_t75" stroked="false">
              <v:imagedata r:id="rId180" o:title=""/>
            </v:shape>
            <v:group style="position:absolute;left:2104;top:281;width:5990;height:3310" coordorigin="2104,281" coordsize="5990,3310">
              <v:shape style="position:absolute;left:2104;top:281;width:5990;height:3310" coordorigin="2104,281" coordsize="5990,3310" path="m8094,3488l8086,3528,8063,3561,8029,3583,7987,3591,2212,3591,2170,3583,2136,3561,2113,3528,2104,3488,2104,384,2113,343,2136,311,2170,289,2212,281,7987,281,8029,289,8063,311,8086,343,8094,384,8094,3488xe" filled="false" stroked="true" strokeweight="1pt" strokecolor="#231f20">
                <v:path arrowok="t"/>
              </v:shape>
              <v:shape style="position:absolute;left:2094;top:271;width:6010;height:3330" type="#_x0000_t202" filled="false" stroked="false">
                <v:textbox inset="0,0,0,0">
                  <w:txbxContent>
                    <w:p>
                      <w:pPr>
                        <w:spacing w:before="112"/>
                        <w:ind w:left="1934" w:right="1635" w:firstLine="0"/>
                        <w:jc w:val="center"/>
                        <w:rPr>
                          <w:rFonts w:ascii="Arial" w:hAnsi="Arial" w:cs="Arial" w:eastAsia="Arial" w:hint="default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36"/>
                        </w:rPr>
                        <w:t>Pão de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36"/>
                        </w:rPr>
                        <w:t>Queijo</w:t>
                      </w:r>
                      <w:r>
                        <w:rPr>
                          <w:rFonts w:ascii="Arial" w:hAnsi="Arial"/>
                          <w:sz w:val="36"/>
                        </w:rPr>
                      </w:r>
                    </w:p>
                    <w:p>
                      <w:pPr>
                        <w:spacing w:before="275"/>
                        <w:ind w:left="19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Ingredientes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 w:hint="default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19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5 XÍCARAS (CHÁ) DE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POLVILHO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DOCE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382" w:val="left" w:leader="none"/>
                        </w:tabs>
                        <w:spacing w:before="11"/>
                        <w:ind w:left="381" w:right="0" w:hanging="1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XÍCARA (CHÁ) DE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ÓLEO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382" w:val="left" w:leader="none"/>
                        </w:tabs>
                        <w:spacing w:before="11"/>
                        <w:ind w:left="381" w:right="0" w:hanging="1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XÍCARAS (CHÁ) DE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ÁGUA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9" w:lineRule="auto" w:before="11"/>
                        <w:ind w:left="198" w:right="309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1 XÍCARA (CHÁ) DE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LEITE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SAL A</w:t>
                      </w:r>
                      <w:r>
                        <w:rPr>
                          <w:rFonts w:ascii="Arial" w:hAnsi="Arial"/>
                          <w:color w:val="231F20"/>
                          <w:spacing w:val="-3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GOSTO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1"/>
                        <w:ind w:left="19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6 OVOS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1"/>
                        <w:ind w:left="19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3 XÍCARAS (CHÁ) DE QUEIJO MINAS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PADRÃO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RALADO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64"/>
        <w:ind w:left="110" w:right="107"/>
        <w:jc w:val="left"/>
      </w:pPr>
      <w:r>
        <w:rPr>
          <w:color w:val="231F20"/>
        </w:rPr>
        <w:t>Quantas xícaras de água são usadas para preparar essa</w:t>
      </w:r>
      <w:r>
        <w:rPr>
          <w:color w:val="231F20"/>
          <w:spacing w:val="-2"/>
        </w:rPr>
        <w:t> </w:t>
      </w:r>
      <w:r>
        <w:rPr>
          <w:color w:val="231F20"/>
        </w:rPr>
        <w:t>receita?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5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79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7.248977pt;width:510.25pt;height:22.7pt;mso-position-horizontal-relative:page;mso-position-vertical-relative:paragraph;z-index:3016;mso-wrap-distance-left:0;mso-wrap-distance-right:0" coordorigin="850,145" coordsize="10205,454">
            <v:group style="position:absolute;left:850;top:145;width:2098;height:454" coordorigin="850,145" coordsize="2098,454">
              <v:shape style="position:absolute;left:850;top:145;width:2098;height:454" coordorigin="850,145" coordsize="2098,454" path="m2948,145l850,145,850,599,2948,599,2948,145xe" filled="true" fillcolor="#d1d3d4" stroked="false">
                <v:path arrowok="t"/>
                <v:fill type="solid"/>
              </v:shape>
            </v:group>
            <v:group style="position:absolute;left:2948;top:145;width:8108;height:454" coordorigin="2948,145" coordsize="8108,454">
              <v:shape style="position:absolute;left:2948;top:145;width:8108;height:454" coordorigin="2948,145" coordsize="8108,454" path="m11055,145l2948,145,2948,599,11055,599,11055,145xe" filled="true" fillcolor="#d1d3d4" stroked="false">
                <v:path arrowok="t"/>
                <v:fill type="solid"/>
              </v:shape>
              <v:shape style="position:absolute;left:930;top:256;width:138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8"/>
                          <w:sz w:val="26"/>
                        </w:rPr>
                        <w:t>11</w:t>
                      </w:r>
                      <w:r>
                        <w:rPr>
                          <w:rFonts w:ascii="Arial" w:hAnsi="Arial"/>
                          <w:spacing w:val="-8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00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P030143E4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8"/>
        <w:ind w:right="107"/>
        <w:jc w:val="left"/>
        <w:rPr>
          <w:b w:val="0"/>
          <w:bCs w:val="0"/>
        </w:rPr>
      </w:pPr>
      <w:r>
        <w:rPr>
          <w:color w:val="231F20"/>
        </w:rPr>
        <w:t>Leia a palavra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60.619995pt;margin-top:9.784187pt;width:74.05pt;height:28.35pt;mso-position-horizontal-relative:page;mso-position-vertical-relative:paragraph;z-index:304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260" w:right="0"/>
                    <w:jc w:val="left"/>
                  </w:pPr>
                  <w:r>
                    <w:rPr>
                      <w:color w:val="231F20"/>
                    </w:rPr>
                    <w:t>Lagarta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98"/>
        <w:ind w:left="110" w:right="107"/>
        <w:jc w:val="left"/>
      </w:pPr>
      <w:r>
        <w:rPr>
          <w:color w:val="231F20"/>
        </w:rPr>
        <w:t>Faça um X no número de sílabas (pedaços) da palavra que você</w:t>
      </w:r>
      <w:r>
        <w:rPr>
          <w:color w:val="231F20"/>
          <w:spacing w:val="-2"/>
        </w:rPr>
        <w:t> </w:t>
      </w:r>
      <w:r>
        <w:rPr>
          <w:color w:val="231F20"/>
        </w:rPr>
        <w:t>leu.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7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181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07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33.162994pt;margin-top:9.784173pt;width:128.9500pt;height:178.2pt;mso-position-horizontal-relative:page;mso-position-vertical-relative:paragraph;z-index:306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16"/>
                    <w:ind w:left="607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Os bichos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75" w:right="0"/>
                    <w:jc w:val="left"/>
                  </w:pPr>
                  <w:r>
                    <w:rPr>
                      <w:color w:val="231F20"/>
                    </w:rPr>
                    <w:t>O tico-tico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78"/>
                    <w:ind w:left="75" w:right="147"/>
                    <w:jc w:val="left"/>
                  </w:pPr>
                  <w:r>
                    <w:rPr>
                      <w:color w:val="231F20"/>
                      <w:spacing w:val="-11"/>
                    </w:rPr>
                    <w:t>Tem </w:t>
                  </w:r>
                  <w:r>
                    <w:rPr>
                      <w:color w:val="231F20"/>
                    </w:rPr>
                    <w:t>raiva do mico. </w:t>
                  </w:r>
                  <w:r>
                    <w:rPr>
                      <w:color w:val="231F20"/>
                    </w:rPr>
                    <w:t>Com toda razão: O mico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acha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75" w:right="679"/>
                    <w:jc w:val="left"/>
                  </w:pPr>
                  <w:r>
                    <w:rPr>
                      <w:color w:val="231F20"/>
                    </w:rPr>
                    <w:t>Que no ninho Do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passarinho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75" w:right="0"/>
                    <w:jc w:val="left"/>
                  </w:pPr>
                  <w:r>
                    <w:rPr>
                      <w:color w:val="231F20"/>
                    </w:rPr>
                    <w:t>Está sua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refeição.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2429" w:right="10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COELHO, R.S. Bichos. Belo Horizonte: Aletria. p.39, 2009.</w:t>
      </w:r>
      <w:r>
        <w:rPr>
          <w:rFonts w:ascii="Arial"/>
          <w:color w:val="231F20"/>
          <w:spacing w:val="-10"/>
          <w:sz w:val="16"/>
        </w:rPr>
        <w:t> </w:t>
      </w:r>
      <w:r>
        <w:rPr>
          <w:rFonts w:ascii="Arial"/>
          <w:color w:val="231F20"/>
          <w:sz w:val="16"/>
        </w:rPr>
        <w:t>(P041723E4_SUP)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107"/>
        <w:jc w:val="left"/>
      </w:pPr>
      <w:r>
        <w:rPr>
          <w:color w:val="231F20"/>
        </w:rPr>
        <w:t>Nesse texto, o tico-tico tem raiva do mico porque o</w:t>
      </w:r>
      <w:r>
        <w:rPr>
          <w:color w:val="231F20"/>
          <w:spacing w:val="-1"/>
        </w:rPr>
        <w:t> </w:t>
      </w:r>
      <w:r>
        <w:rPr>
          <w:color w:val="231F20"/>
        </w:rPr>
        <w:t>mico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acha que é um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passarinho.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come  os ovos do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tico-tico.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pensa que sempre tem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razão.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rouba a refeição do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tico-tico.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82"/>
          <w:footerReference w:type="default" r:id="rId183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13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P010300E4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107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cena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group style="position:absolute;margin-left:149.278pt;margin-top:9.534173pt;width:296.75pt;height:342.05pt;mso-position-horizontal-relative:page;mso-position-vertical-relative:paragraph;z-index:3160;mso-wrap-distance-left:0;mso-wrap-distance-right:0" coordorigin="2986,191" coordsize="5935,6841">
            <v:group style="position:absolute;left:2991;top:196;width:5925;height:2" coordorigin="2991,196" coordsize="5925,2">
              <v:shape style="position:absolute;left:2991;top:196;width:5925;height:2" coordorigin="2991,196" coordsize="5925,0" path="m2991,196l8915,196e" filled="false" stroked="true" strokeweight=".5pt" strokecolor="#231f20">
                <v:path arrowok="t"/>
              </v:shape>
            </v:group>
            <v:group style="position:absolute;left:2996;top:201;width:2;height:6821" coordorigin="2996,201" coordsize="2,6821">
              <v:shape style="position:absolute;left:2996;top:201;width:2;height:6821" coordorigin="2996,201" coordsize="0,6821" path="m2996,7021l2996,201e" filled="false" stroked="true" strokeweight=".5pt" strokecolor="#231f20">
                <v:path arrowok="t"/>
              </v:shape>
            </v:group>
            <v:group style="position:absolute;left:8910;top:201;width:2;height:6821" coordorigin="8910,201" coordsize="2,6821">
              <v:shape style="position:absolute;left:8910;top:201;width:2;height:6821" coordorigin="8910,201" coordsize="0,6821" path="m8910,7021l8910,201e" filled="false" stroked="true" strokeweight=".5pt" strokecolor="#231f20">
                <v:path arrowok="t"/>
              </v:shape>
            </v:group>
            <v:group style="position:absolute;left:2991;top:7026;width:5925;height:2" coordorigin="2991,7026" coordsize="5925,2">
              <v:shape style="position:absolute;left:2991;top:7026;width:5925;height:2" coordorigin="2991,7026" coordsize="5925,0" path="m2991,7026l8915,7026e" filled="false" stroked="true" strokeweight=".5pt" strokecolor="#231f20">
                <v:path arrowok="t"/>
              </v:shape>
              <v:shape style="position:absolute;left:3331;top:213;width:5243;height:6700" type="#_x0000_t75" stroked="false">
                <v:imagedata r:id="rId186" o:title=""/>
              </v:shape>
              <v:shape style="position:absolute;left:7462;top:2322;width:370;height:200" type="#_x0000_t75" stroked="false">
                <v:imagedata r:id="rId187" o:title=""/>
              </v:shape>
            </v:group>
            <v:group style="position:absolute;left:6614;top:2525;width:126;height:46" coordorigin="6614,2525" coordsize="126,46">
              <v:shape style="position:absolute;left:6614;top:2525;width:126;height:46" coordorigin="6614,2525" coordsize="126,46" path="m6740,2525l6614,2546,6614,2556,6740,2570,6740,2525xe" filled="true" fillcolor="#ffffff" stroked="false">
                <v:path arrowok="t"/>
                <v:fill type="solid"/>
              </v:shape>
            </v:group>
            <v:group style="position:absolute;left:3508;top:1944;width:3011;height:1944" coordorigin="3508,1944" coordsize="3011,1944">
              <v:shape style="position:absolute;left:3508;top:1944;width:3011;height:1944" coordorigin="3508,1944" coordsize="3011,1944" path="m3891,1944l3827,1965,3755,2026,3732,2123,3723,2168,3714,2213,3704,2258,3693,2298,3680,2340,3669,2378,3660,2418,3653,2451,3648,2485,3645,2518,3647,2551,3648,2592,3627,2663,3588,2727,3567,2756,3547,2786,3528,2816,3513,2853,3508,2890,3514,2927,3535,2963,3574,3023,3600,3087,3618,3154,3630,3224,3638,3267,3661,3350,3673,3440,3675,3537,3677,3585,3685,3698,3696,3811,3708,3864,3714,3888,3723,3871,3730,3857,3736,3845,3740,3833,3753,3783,3766,3733,3791,3633,3798,3612,3809,3595,3825,3583,3850,3580,3859,3576,3885,3519,3887,3473,3888,3450,3899,3396,3922,3348,3951,3303,3981,3259,3999,3229,4010,3197,4015,3163,4013,3128,4010,3103,4008,3079,4023,3011,4072,2962,4098,2943,4120,2922,4138,2897,4151,2868,4174,2815,4205,2771,4247,2739,4303,2723,4374,2708,4440,2684,4504,2654,4567,2619,4627,2594,4690,2584,4754,2583,5871,2583,5851,2569,5805,2541,5771,2528,5608,2528,5561,2526,5516,2512,5473,2485,5470,2482,5466,2480,5462,2479,5380,2459,5302,2424,5226,2389,5146,2365,5115,2361,4859,2361,4804,2352,4766,2340,4309,2340,4239,2328,4171,2308,4105,2283,4047,2250,4003,2202,3970,2144,3945,2081,3922,1999,3917,1971,3911,1955,3903,1946,3891,1944xe" filled="true" fillcolor="#ffffff" stroked="false">
                <v:path arrowok="t"/>
                <v:fill type="solid"/>
              </v:shape>
              <v:shape style="position:absolute;left:3508;top:1944;width:3011;height:1944" coordorigin="3508,1944" coordsize="3011,1944" path="m6181,2696l5741,2696,5782,2698,5823,2702,5881,2706,5940,2712,5999,2720,6057,2729,6136,2738,6214,2741,6292,2740,6371,2736,6516,2727,6518,2717,6346,2711,6277,2707,6208,2700,6181,2696xe" filled="true" fillcolor="#ffffff" stroked="false">
                <v:path arrowok="t"/>
                <v:fill type="solid"/>
              </v:shape>
              <v:shape style="position:absolute;left:3508;top:1944;width:3011;height:1944" coordorigin="3508,1944" coordsize="3011,1944" path="m5871,2583l4754,2583,4819,2585,4962,2593,5153,2607,5248,2616,5320,2629,5390,2663,5452,2696,5516,2717,5583,2729,5656,2738,5664,2738,5667,2735,5701,2706,5741,2696,6181,2696,6140,2690,6071,2676,6010,2658,5954,2633,5901,2603,5871,2583xe" filled="true" fillcolor="#ffffff" stroked="false">
                <v:path arrowok="t"/>
                <v:fill type="solid"/>
              </v:shape>
              <v:shape style="position:absolute;left:3508;top:1944;width:3011;height:1944" coordorigin="3508,1944" coordsize="3011,1944" path="m5709,2517l5657,2522,5608,2528,5771,2528,5759,2524,5709,2517xe" filled="true" fillcolor="#ffffff" stroked="false">
                <v:path arrowok="t"/>
                <v:fill type="solid"/>
              </v:shape>
              <v:shape style="position:absolute;left:3508;top:1944;width:3011;height:1944" coordorigin="3508,1944" coordsize="3011,1944" path="m5032,2354l4975,2354,4918,2359,4859,2361,5115,2361,5089,2357,5032,2354xe" filled="true" fillcolor="#ffffff" stroked="false">
                <v:path arrowok="t"/>
                <v:fill type="solid"/>
              </v:shape>
              <v:shape style="position:absolute;left:3508;top:1944;width:3011;height:1944" coordorigin="3508,1944" coordsize="3011,1944" path="m4606,2287l4560,2291,4512,2303,4467,2318,4452,2323,4380,2340,4309,2340,4766,2340,4751,2335,4700,2311,4653,2293,4606,2287xe" filled="true" fillcolor="#ffffff" stroked="false">
                <v:path arrowok="t"/>
                <v:fill type="solid"/>
              </v:shape>
            </v:group>
            <v:group style="position:absolute;left:6278;top:1637;width:420;height:372" coordorigin="6278,1637" coordsize="420,372">
              <v:shape style="position:absolute;left:6278;top:1637;width:420;height:372" coordorigin="6278,1637" coordsize="420,372" path="m6278,1853l6337,1905,6401,1944,6469,1971,6540,1990,6613,2001,6688,2009,6688,2000,6689,1989,6689,1985,6660,1985,6625,1969,6626,1967,6569,1967,6591,1915,6594,1892,6376,1892,6360,1875,6358,1855,6313,1855,6278,1853xe" filled="true" fillcolor="#231f20" stroked="false">
                <v:path arrowok="t"/>
                <v:fill type="solid"/>
              </v:shape>
              <v:shape style="position:absolute;left:6278;top:1637;width:420;height:372" coordorigin="6278,1637" coordsize="420,372" path="m6566,1649l6513,1649,6547,1655,6581,1672,6645,1739,6671,1826,6677,1902,6677,1905,6673,1945,6660,1985,6689,1985,6690,1978,6691,1966,6697,1902,6697,1838,6685,1777,6658,1717,6601,1662,6566,1649xe" filled="true" fillcolor="#231f20" stroked="false">
                <v:path arrowok="t"/>
                <v:fill type="solid"/>
              </v:shape>
              <v:shape style="position:absolute;left:6278;top:1637;width:420;height:372" coordorigin="6278,1637" coordsize="420,372" path="m6563,1746l6491,1746,6544,1757,6584,1780,6614,1812,6631,1850,6631,1888,6626,1913,6619,1938,6602,1958,6569,1967,6626,1967,6651,1902,6654,1848,6633,1801,6586,1758,6563,1746xe" filled="true" fillcolor="#231f20" stroked="false">
                <v:path arrowok="t"/>
                <v:fill type="solid"/>
              </v:shape>
              <v:shape style="position:absolute;left:6278;top:1637;width:420;height:372" coordorigin="6278,1637" coordsize="420,372" path="m6498,1795l6485,1798,6457,1819,6430,1842,6404,1867,6376,1892,6594,1892,6596,1872,6581,1836,6548,1808,6532,1801,6515,1796,6498,1795xe" filled="true" fillcolor="#231f20" stroked="false">
                <v:path arrowok="t"/>
                <v:fill type="solid"/>
              </v:shape>
              <v:shape style="position:absolute;left:6278;top:1637;width:420;height:372" coordorigin="6278,1637" coordsize="420,372" path="m6533,1637l6466,1642,6413,1673,6350,1756,6313,1855,6358,1855,6365,1832,6376,1810,6392,1790,6365,1790,6354,1781,6377,1754,6400,1726,6424,1700,6449,1675,6480,1655,6513,1649,6566,1649,6533,1637xe" filled="true" fillcolor="#231f20" stroked="false">
                <v:path arrowok="t"/>
                <v:fill type="solid"/>
              </v:shape>
              <v:shape style="position:absolute;left:6278;top:1637;width:420;height:372" coordorigin="6278,1637" coordsize="420,372" path="m6467,1723l6414,1744,6365,1790,6392,1790,6406,1773,6444,1751,6491,1746,6563,1746,6524,1727,6467,1723xe" filled="true" fillcolor="#231f20" stroked="false">
                <v:path arrowok="t"/>
                <v:fill type="solid"/>
              </v:shape>
            </v:group>
            <v:group style="position:absolute;left:5613;top:1910;width:826;height:363" coordorigin="5613,1910" coordsize="826,363">
              <v:shape style="position:absolute;left:5613;top:1910;width:826;height:363" coordorigin="5613,1910" coordsize="826,363" path="m5921,2043l5751,2043,5765,2047,5778,2056,5790,2069,5823,2112,5857,2153,5930,2233,5998,2271,6037,2273,6078,2264,6139,2244,6019,2244,5976,2235,5938,2212,5908,2175,5901,2161,5900,2150,5906,2142,5922,2137,5950,2131,5978,2124,6025,2113,6082,2113,6075,2108,5938,2108,5899,2107,5863,2096,5829,2076,5798,2044,5921,2044,5921,2043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082,2113l6025,2113,6070,2149,6084,2160,6098,2170,6146,2205,6103,2223,6084,2231,6066,2237,6019,2244,6139,2244,6179,2231,6230,2215,6280,2200,6289,2199,6318,2199,6316,2174,6223,2174,6203,2173,6185,2169,6153,2155,6121,2139,6091,2120,6082,2113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318,2199l6289,2199,6299,2202,6309,2205,6319,2208,6318,2199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238,2120l6230,2127,6268,2171,6245,2172,6223,2174,6316,2174,6316,2170,6335,2164,6377,2164,6383,2162,6382,2161,6297,2161,6282,2159,6275,2154,6265,2146,6256,2138,6247,2129,6238,2120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377,2164l6335,2164,6362,2169,6377,2164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265,2056l6258,2066,6282,2074,6300,2087,6310,2106,6313,2129,6313,2131,6313,2139,6311,2153,6297,2161,6382,2161,6333,2110,6340,2098,6370,2098,6265,2056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370,2098l6340,2098,6434,2136,6438,2126,6370,2098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6052,2012l6038,2060,6012,2088,5977,2102,5938,2108,6075,2108,6063,2099,6056,2086,6054,2067,6053,2041,6052,2012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5678,1910l5782,1942,5781,1952,5706,1952,5703,1959,5773,2003,5769,2015,5613,2050,5615,2060,5735,2043,5751,2043,5921,2043,5922,2031,5849,2023,5786,2005,5783,2003,5785,1983,5790,1981,5804,1973,5818,1966,5833,1961,5846,1960,5881,1960,5832,1940,5755,1920,5678,1910xe" filled="true" fillcolor="#231f20" stroked="false">
                <v:path arrowok="t"/>
                <v:fill type="solid"/>
              </v:shape>
              <v:shape style="position:absolute;left:5613;top:1910;width:826;height:363" coordorigin="5613,1910" coordsize="826,363" path="m5881,1960l5846,1960,5869,1966,5892,1975,5917,1987,5946,1999,5898,1967,5881,1960xe" filled="true" fillcolor="#231f20" stroked="false">
                <v:path arrowok="t"/>
                <v:fill type="solid"/>
              </v:shape>
            </v:group>
            <v:group style="position:absolute;left:5978;top:1809;width:250;height:178" coordorigin="5978,1809" coordsize="250,178">
              <v:shape style="position:absolute;left:5978;top:1809;width:250;height:178" coordorigin="5978,1809" coordsize="250,178" path="m6011,1809l5987,1824,5978,1852,5985,1888,6001,1919,6022,1946,6049,1969,6085,1986,6146,1961,6152,1959,6069,1959,6058,1951,6019,1886,6003,1851,6005,1841,6014,1834,6027,1833,6123,1833,6088,1820,6047,1809,6011,1809xe" filled="true" fillcolor="#231f20" stroked="false">
                <v:path arrowok="t"/>
                <v:fill type="solid"/>
              </v:shape>
              <v:shape style="position:absolute;left:5978;top:1809;width:250;height:178" coordorigin="5978,1809" coordsize="250,178" path="m6123,1833l6027,1833,6074,1839,6118,1852,6158,1874,6193,1909,6167,1933,6137,1945,6074,1957,6069,1959,6152,1959,6178,1947,6208,1932,6222,1917,6227,1900,6222,1882,6207,1869,6168,1852,6128,1835,6123,1833xe" filled="true" fillcolor="#231f20" stroked="false">
                <v:path arrowok="t"/>
                <v:fill type="solid"/>
              </v:shape>
            </v:group>
            <v:group style="position:absolute;left:5508;top:1877;width:149;height:32" coordorigin="5508,1877" coordsize="149,32">
              <v:shape style="position:absolute;left:5508;top:1877;width:149;height:32" coordorigin="5508,1877" coordsize="149,32" path="m5510,1877l5508,1887,5655,1909,5656,1898,5510,1877xe" filled="true" fillcolor="#231f20" stroked="false">
                <v:path arrowok="t"/>
                <v:fill type="solid"/>
              </v:shape>
              <v:shape style="position:absolute;left:6354;top:1649;width:323;height:336" type="#_x0000_t75" stroked="false">
                <v:imagedata r:id="rId188" o:title=""/>
              </v:shape>
              <v:shape style="position:absolute;left:5562;top:1423;width:432;height:378" type="#_x0000_t75" stroked="false">
                <v:imagedata r:id="rId189" o:title=""/>
              </v:shape>
              <v:shape style="position:absolute;left:5900;top:2113;width:246;height:131" type="#_x0000_t75" stroked="false">
                <v:imagedata r:id="rId190" o:title=""/>
              </v:shape>
            </v:group>
            <v:group style="position:absolute;left:6003;top:1833;width:190;height:126" coordorigin="6003,1833" coordsize="190,126">
              <v:shape style="position:absolute;left:6003;top:1833;width:190;height:126" coordorigin="6003,1833" coordsize="190,126" path="m6027,1833l6014,1834,6005,1841,6003,1851,6008,1866,6042,1925,6069,1959,6074,1957,6137,1945,6167,1933,6193,1909,6158,1874,6118,1852,6074,1839,6027,183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before="21"/>
        <w:ind w:left="1148" w:right="10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191">
        <w:r>
          <w:rPr>
            <w:rFonts w:ascii="Arial" w:hAnsi="Arial"/>
            <w:color w:val="231F20"/>
            <w:sz w:val="16"/>
          </w:rPr>
          <w:t>em: &lt;http://www.turminha.com.br/desenho-para-colorir&gt;.</w:t>
        </w:r>
      </w:hyperlink>
      <w:r>
        <w:rPr>
          <w:rFonts w:ascii="Arial" w:hAnsi="Arial"/>
          <w:color w:val="231F20"/>
          <w:sz w:val="16"/>
        </w:rPr>
        <w:t> Acesso em: 23 maio 2012.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(P010300E4_SUP)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107"/>
        <w:jc w:val="left"/>
      </w:pPr>
      <w:r>
        <w:rPr>
          <w:color w:val="231F20"/>
        </w:rPr>
        <w:t>Faça um X na frase que conta o que acontece nessa</w:t>
      </w:r>
      <w:r>
        <w:rPr>
          <w:color w:val="231F20"/>
          <w:spacing w:val="-1"/>
        </w:rPr>
        <w:t> </w:t>
      </w:r>
      <w:r>
        <w:rPr>
          <w:color w:val="231F20"/>
        </w:rPr>
        <w:t>cena.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</w:t>
      </w:r>
      <w:r>
        <w:rPr>
          <w:rFonts w:ascii="Arial"/>
          <w:color w:val="231F20"/>
          <w:spacing w:val="-7"/>
          <w:sz w:val="28"/>
        </w:rPr>
        <w:t>GATO </w:t>
      </w:r>
      <w:r>
        <w:rPr>
          <w:rFonts w:ascii="Arial"/>
          <w:color w:val="231F20"/>
          <w:sz w:val="28"/>
        </w:rPr>
        <w:t>CORRE NO</w:t>
      </w:r>
      <w:r>
        <w:rPr>
          <w:rFonts w:ascii="Arial"/>
          <w:color w:val="231F20"/>
          <w:spacing w:val="11"/>
          <w:sz w:val="28"/>
        </w:rPr>
        <w:t> </w:t>
      </w:r>
      <w:r>
        <w:rPr>
          <w:rFonts w:ascii="Arial"/>
          <w:color w:val="231F20"/>
          <w:spacing w:val="-6"/>
          <w:sz w:val="28"/>
        </w:rPr>
        <w:t>MATO.</w:t>
      </w:r>
      <w:r>
        <w:rPr>
          <w:rFonts w:ascii="Arial"/>
          <w:spacing w:val="-6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</w:t>
      </w:r>
      <w:r>
        <w:rPr>
          <w:rFonts w:ascii="Arial"/>
          <w:color w:val="231F20"/>
          <w:spacing w:val="-7"/>
          <w:sz w:val="28"/>
        </w:rPr>
        <w:t>GATO </w:t>
      </w:r>
      <w:r>
        <w:rPr>
          <w:rFonts w:ascii="Arial"/>
          <w:color w:val="231F20"/>
          <w:spacing w:val="-5"/>
          <w:sz w:val="28"/>
        </w:rPr>
        <w:t>GOSTA </w:t>
      </w:r>
      <w:r>
        <w:rPr>
          <w:rFonts w:ascii="Arial"/>
          <w:color w:val="231F20"/>
          <w:sz w:val="28"/>
        </w:rPr>
        <w:t>DO</w:t>
      </w:r>
      <w:r>
        <w:rPr>
          <w:rFonts w:ascii="Arial"/>
          <w:color w:val="231F20"/>
          <w:spacing w:val="1"/>
          <w:sz w:val="28"/>
        </w:rPr>
        <w:t> </w:t>
      </w:r>
      <w:r>
        <w:rPr>
          <w:rFonts w:ascii="Arial"/>
          <w:color w:val="231F20"/>
          <w:sz w:val="28"/>
        </w:rPr>
        <w:t>GALO.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</w:t>
      </w:r>
      <w:r>
        <w:rPr>
          <w:rFonts w:ascii="Arial"/>
          <w:color w:val="231F20"/>
          <w:spacing w:val="-7"/>
          <w:sz w:val="28"/>
        </w:rPr>
        <w:t>GATO </w:t>
      </w:r>
      <w:r>
        <w:rPr>
          <w:rFonts w:ascii="Arial"/>
          <w:color w:val="231F20"/>
          <w:spacing w:val="-5"/>
          <w:sz w:val="28"/>
        </w:rPr>
        <w:t>SENTA </w:t>
      </w:r>
      <w:r>
        <w:rPr>
          <w:rFonts w:ascii="Arial"/>
          <w:color w:val="231F20"/>
          <w:sz w:val="28"/>
        </w:rPr>
        <w:t>NO</w:t>
      </w:r>
      <w:r>
        <w:rPr>
          <w:rFonts w:ascii="Arial"/>
          <w:color w:val="231F20"/>
          <w:spacing w:val="4"/>
          <w:sz w:val="28"/>
        </w:rPr>
        <w:t> </w:t>
      </w:r>
      <w:r>
        <w:rPr>
          <w:rFonts w:ascii="Arial"/>
          <w:color w:val="231F20"/>
          <w:spacing w:val="-5"/>
          <w:sz w:val="28"/>
        </w:rPr>
        <w:t>PRATO.</w:t>
      </w:r>
      <w:r>
        <w:rPr>
          <w:rFonts w:ascii="Arial"/>
          <w:spacing w:val="-5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</w:t>
      </w:r>
      <w:r>
        <w:rPr>
          <w:rFonts w:ascii="Arial"/>
          <w:color w:val="231F20"/>
          <w:spacing w:val="-7"/>
          <w:sz w:val="28"/>
        </w:rPr>
        <w:t>GATO </w:t>
      </w:r>
      <w:r>
        <w:rPr>
          <w:rFonts w:ascii="Arial"/>
          <w:color w:val="231F20"/>
          <w:sz w:val="28"/>
        </w:rPr>
        <w:t>SOBE NO</w:t>
      </w:r>
      <w:r>
        <w:rPr>
          <w:rFonts w:ascii="Arial"/>
          <w:color w:val="231F20"/>
          <w:spacing w:val="8"/>
          <w:sz w:val="28"/>
        </w:rPr>
        <w:t> </w:t>
      </w:r>
      <w:r>
        <w:rPr>
          <w:rFonts w:ascii="Arial"/>
          <w:color w:val="231F20"/>
          <w:sz w:val="28"/>
        </w:rPr>
        <w:t>GALHO.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84"/>
          <w:footerReference w:type="default" r:id="rId185"/>
          <w:pgSz w:w="11910" w:h="16840"/>
          <w:pgMar w:header="377" w:footer="524" w:top="560" w:bottom="720" w:left="740" w:right="740"/>
          <w:pgNumType w:start="11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64"/>
        <w:ind w:right="107"/>
        <w:jc w:val="left"/>
        <w:rPr>
          <w:b w:val="0"/>
          <w:bCs w:val="0"/>
        </w:rPr>
      </w:pPr>
      <w:r>
        <w:rPr>
          <w:color w:val="231F20"/>
        </w:rPr>
        <w:t>Leia o texto abaixo para responder às</w:t>
      </w:r>
      <w:r>
        <w:rPr>
          <w:color w:val="231F20"/>
          <w:spacing w:val="-1"/>
        </w:rPr>
        <w:t> </w:t>
      </w:r>
      <w:r>
        <w:rPr>
          <w:color w:val="231F20"/>
        </w:rPr>
        <w:t>questões.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before="64"/>
        <w:ind w:left="175" w:right="108" w:firstLine="0"/>
        <w:jc w:val="center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56.192902pt;margin-top:.219815pt;width:482.9pt;height:362.05pt;mso-position-horizontal-relative:page;mso-position-vertical-relative:paragraph;z-index:-105424" coordorigin="1124,4" coordsize="9658,7241">
            <v:group style="position:absolute;left:1129;top:9;width:9648;height:2" coordorigin="1129,9" coordsize="9648,2">
              <v:shape style="position:absolute;left:1129;top:9;width:9648;height:2" coordorigin="1129,9" coordsize="9648,0" path="m1129,9l10777,9e" filled="false" stroked="true" strokeweight=".5pt" strokecolor="#231f20">
                <v:path arrowok="t"/>
              </v:shape>
            </v:group>
            <v:group style="position:absolute;left:1134;top:14;width:2;height:7221" coordorigin="1134,14" coordsize="2,7221">
              <v:shape style="position:absolute;left:1134;top:14;width:2;height:7221" coordorigin="1134,14" coordsize="0,7221" path="m1134,7235l1134,14e" filled="false" stroked="true" strokeweight=".5pt" strokecolor="#231f20">
                <v:path arrowok="t"/>
              </v:shape>
            </v:group>
            <v:group style="position:absolute;left:10772;top:14;width:2;height:7221" coordorigin="10772,14" coordsize="2,7221">
              <v:shape style="position:absolute;left:10772;top:14;width:2;height:7221" coordorigin="10772,14" coordsize="0,7221" path="m10772,7235l10772,14e" filled="false" stroked="true" strokeweight=".5pt" strokecolor="#231f20">
                <v:path arrowok="t"/>
              </v:shape>
            </v:group>
            <v:group style="position:absolute;left:1129;top:7240;width:9648;height:2" coordorigin="1129,7240" coordsize="9648,2">
              <v:shape style="position:absolute;left:1129;top:7240;width:9648;height:2" coordorigin="1129,7240" coordsize="9648,0" path="m1129,7240l10777,7240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231F20"/>
          <w:sz w:val="28"/>
        </w:rPr>
        <w:t>Artur e os cavaleiros da Távola</w:t>
      </w:r>
      <w:r>
        <w:rPr>
          <w:rFonts w:ascii="Arial" w:hAnsi="Arial"/>
          <w:b/>
          <w:color w:val="231F20"/>
          <w:spacing w:val="-1"/>
          <w:sz w:val="28"/>
        </w:rPr>
        <w:t> </w:t>
      </w:r>
      <w:r>
        <w:rPr>
          <w:rFonts w:ascii="Arial" w:hAnsi="Arial"/>
          <w:b/>
          <w:color w:val="231F20"/>
          <w:sz w:val="28"/>
        </w:rPr>
        <w:t>Redonda</w:t>
      </w:r>
      <w:r>
        <w:rPr>
          <w:rFonts w:ascii="Arial" w:hAnsi="Arial"/>
          <w:sz w:val="28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41"/>
          <w:szCs w:val="41"/>
        </w:rPr>
      </w:pPr>
    </w:p>
    <w:p>
      <w:pPr>
        <w:pStyle w:val="BodyText"/>
        <w:spacing w:line="297" w:lineRule="auto" w:before="0"/>
        <w:ind w:left="507" w:right="505" w:firstLine="283"/>
        <w:jc w:val="both"/>
      </w:pPr>
      <w:r>
        <w:rPr>
          <w:color w:val="231F20"/>
        </w:rPr>
        <w:t>Artur era filho secreto do rei Pendragon. Ao </w:t>
      </w:r>
      <w:r>
        <w:rPr>
          <w:color w:val="231F20"/>
          <w:spacing w:val="-3"/>
        </w:rPr>
        <w:t>nascer, </w:t>
      </w:r>
      <w:r>
        <w:rPr>
          <w:color w:val="231F20"/>
        </w:rPr>
        <w:t>foi confiado ao mago </w:t>
      </w:r>
      <w:r>
        <w:rPr>
          <w:color w:val="231F20"/>
        </w:rPr>
        <w:t>Merlim, que cuidou de sua educação, mas não lhe contou sua verdadeira origem nem destino que o</w:t>
      </w:r>
      <w:r>
        <w:rPr>
          <w:color w:val="231F20"/>
          <w:spacing w:val="-1"/>
        </w:rPr>
        <w:t> </w:t>
      </w:r>
      <w:r>
        <w:rPr>
          <w:color w:val="231F20"/>
        </w:rPr>
        <w:t>esperava.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Dezesseis</w:t>
      </w:r>
      <w:r>
        <w:rPr>
          <w:color w:val="231F20"/>
          <w:spacing w:val="-33"/>
        </w:rPr>
        <w:t> </w:t>
      </w:r>
      <w:r>
        <w:rPr>
          <w:color w:val="231F20"/>
        </w:rPr>
        <w:t>anos</w:t>
      </w:r>
      <w:r>
        <w:rPr>
          <w:color w:val="231F20"/>
          <w:spacing w:val="-33"/>
        </w:rPr>
        <w:t> </w:t>
      </w:r>
      <w:r>
        <w:rPr>
          <w:color w:val="231F20"/>
        </w:rPr>
        <w:t>mais</w:t>
      </w:r>
      <w:r>
        <w:rPr>
          <w:color w:val="231F20"/>
          <w:spacing w:val="-33"/>
        </w:rPr>
        <w:t> </w:t>
      </w:r>
      <w:r>
        <w:rPr>
          <w:color w:val="231F20"/>
        </w:rPr>
        <w:t>tarde,</w:t>
      </w:r>
      <w:r>
        <w:rPr>
          <w:color w:val="231F20"/>
          <w:spacing w:val="-33"/>
        </w:rPr>
        <w:t> </w:t>
      </w:r>
      <w:r>
        <w:rPr>
          <w:color w:val="231F20"/>
        </w:rPr>
        <w:t>o</w:t>
      </w:r>
      <w:r>
        <w:rPr>
          <w:color w:val="231F20"/>
          <w:spacing w:val="-33"/>
        </w:rPr>
        <w:t> </w:t>
      </w:r>
      <w:r>
        <w:rPr>
          <w:color w:val="231F20"/>
        </w:rPr>
        <w:t>rei</w:t>
      </w:r>
      <w:r>
        <w:rPr>
          <w:color w:val="231F20"/>
          <w:spacing w:val="-33"/>
        </w:rPr>
        <w:t> </w:t>
      </w:r>
      <w:r>
        <w:rPr>
          <w:color w:val="231F20"/>
        </w:rPr>
        <w:t>morreu</w:t>
      </w:r>
      <w:r>
        <w:rPr>
          <w:color w:val="231F20"/>
          <w:spacing w:val="-33"/>
        </w:rPr>
        <w:t> </w:t>
      </w:r>
      <w:r>
        <w:rPr>
          <w:color w:val="231F20"/>
        </w:rPr>
        <w:t>sem</w:t>
      </w:r>
      <w:r>
        <w:rPr>
          <w:color w:val="231F20"/>
          <w:spacing w:val="-33"/>
        </w:rPr>
        <w:t> </w:t>
      </w:r>
      <w:r>
        <w:rPr>
          <w:color w:val="231F20"/>
        </w:rPr>
        <w:t>deixar</w:t>
      </w:r>
      <w:r>
        <w:rPr>
          <w:color w:val="231F20"/>
          <w:spacing w:val="-33"/>
        </w:rPr>
        <w:t> </w:t>
      </w:r>
      <w:r>
        <w:rPr>
          <w:color w:val="231F20"/>
        </w:rPr>
        <w:t>herdeiro.</w:t>
      </w:r>
      <w:r>
        <w:rPr>
          <w:color w:val="231F20"/>
          <w:spacing w:val="-33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escolher </w:t>
      </w:r>
      <w:r>
        <w:rPr>
          <w:color w:val="231F20"/>
        </w:rPr>
        <w:t>um novo rei, surgiu uma espada encantada que exibia o nome Excalibur, encravada numa pedra, na qual se lia: “Aquele que conquistar essa espada será o</w:t>
      </w:r>
      <w:r>
        <w:rPr>
          <w:color w:val="231F20"/>
          <w:spacing w:val="-1"/>
        </w:rPr>
        <w:t> </w:t>
      </w:r>
      <w:r>
        <w:rPr>
          <w:color w:val="231F20"/>
        </w:rPr>
        <w:t>rei”.</w:t>
      </w:r>
      <w:r>
        <w:rPr/>
      </w:r>
    </w:p>
    <w:p>
      <w:pPr>
        <w:pStyle w:val="BodyText"/>
        <w:spacing w:line="297" w:lineRule="auto" w:before="3"/>
        <w:ind w:left="507" w:right="510" w:firstLine="283"/>
        <w:jc w:val="both"/>
      </w:pPr>
      <w:r>
        <w:rPr>
          <w:color w:val="231F20"/>
          <w:spacing w:val="-7"/>
        </w:rPr>
        <w:t>Todos </w:t>
      </w:r>
      <w:r>
        <w:rPr>
          <w:color w:val="231F20"/>
        </w:rPr>
        <w:t>os cavaleiros do reino tentaram retirar a espada da pedra. Mas </w:t>
      </w:r>
      <w:r>
        <w:rPr>
          <w:color w:val="231F20"/>
        </w:rPr>
        <w:t>nenhum</w:t>
      </w:r>
      <w:r>
        <w:rPr>
          <w:color w:val="231F20"/>
          <w:spacing w:val="-1"/>
        </w:rPr>
        <w:t> </w:t>
      </w:r>
      <w:r>
        <w:rPr>
          <w:color w:val="231F20"/>
        </w:rPr>
        <w:t>conseguiu.</w:t>
      </w:r>
      <w:r>
        <w:rPr/>
      </w:r>
    </w:p>
    <w:p>
      <w:pPr>
        <w:pStyle w:val="BodyText"/>
        <w:spacing w:line="297" w:lineRule="auto" w:before="3"/>
        <w:ind w:left="507" w:right="506" w:firstLine="283"/>
        <w:jc w:val="both"/>
      </w:pPr>
      <w:r>
        <w:rPr>
          <w:color w:val="231F20"/>
        </w:rPr>
        <w:t>Na sua vez, Artur apoderou-se da arma sem a mínima dificuldade. Foi inacreditável. Ele foi consagrado</w:t>
      </w:r>
      <w:r>
        <w:rPr>
          <w:color w:val="231F20"/>
          <w:spacing w:val="-1"/>
        </w:rPr>
        <w:t> </w:t>
      </w:r>
      <w:r>
        <w:rPr>
          <w:color w:val="231F20"/>
        </w:rPr>
        <w:t>rei.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Um dia, Merlim aconselhou Artur a reunir os melhores cavaleiros. Diante deles, o mágico fez aparecer uma távola redonda e vários assentos. Neles estava escrito, em ouro, o nome de cada</w:t>
      </w:r>
      <w:r>
        <w:rPr>
          <w:color w:val="231F20"/>
          <w:spacing w:val="-1"/>
        </w:rPr>
        <w:t> </w:t>
      </w:r>
      <w:r>
        <w:rPr>
          <w:color w:val="231F20"/>
        </w:rPr>
        <w:t>cavaleiro.</w:t>
      </w:r>
      <w:r>
        <w:rPr/>
      </w:r>
    </w:p>
    <w:p>
      <w:pPr>
        <w:pStyle w:val="BodyText"/>
        <w:spacing w:line="297" w:lineRule="auto" w:before="3"/>
        <w:ind w:left="507" w:right="512" w:firstLine="283"/>
        <w:jc w:val="both"/>
      </w:pPr>
      <w:r>
        <w:rPr>
          <w:color w:val="231F20"/>
        </w:rPr>
        <w:t>Os</w:t>
      </w:r>
      <w:r>
        <w:rPr>
          <w:color w:val="231F20"/>
          <w:spacing w:val="-34"/>
        </w:rPr>
        <w:t> </w:t>
      </w:r>
      <w:r>
        <w:rPr>
          <w:color w:val="231F20"/>
        </w:rPr>
        <w:t>cavaleiros</w:t>
      </w:r>
      <w:r>
        <w:rPr>
          <w:color w:val="231F20"/>
          <w:spacing w:val="-34"/>
        </w:rPr>
        <w:t> </w:t>
      </w:r>
      <w:r>
        <w:rPr>
          <w:color w:val="231F20"/>
        </w:rPr>
        <w:t>da</w:t>
      </w:r>
      <w:r>
        <w:rPr>
          <w:color w:val="231F20"/>
          <w:spacing w:val="-38"/>
        </w:rPr>
        <w:t> </w:t>
      </w:r>
      <w:r>
        <w:rPr>
          <w:color w:val="231F20"/>
        </w:rPr>
        <w:t>Távola</w:t>
      </w:r>
      <w:r>
        <w:rPr>
          <w:color w:val="231F20"/>
          <w:spacing w:val="-34"/>
        </w:rPr>
        <w:t> </w:t>
      </w:r>
      <w:r>
        <w:rPr>
          <w:color w:val="231F20"/>
        </w:rPr>
        <w:t>Redonda</w:t>
      </w:r>
      <w:r>
        <w:rPr>
          <w:color w:val="231F20"/>
          <w:spacing w:val="-34"/>
        </w:rPr>
        <w:t> </w:t>
      </w:r>
      <w:r>
        <w:rPr>
          <w:color w:val="231F20"/>
        </w:rPr>
        <w:t>fizeram</w:t>
      </w:r>
      <w:r>
        <w:rPr>
          <w:color w:val="231F20"/>
          <w:spacing w:val="-34"/>
        </w:rPr>
        <w:t> </w:t>
      </w:r>
      <w:r>
        <w:rPr>
          <w:color w:val="231F20"/>
        </w:rPr>
        <w:t>um</w:t>
      </w:r>
      <w:r>
        <w:rPr>
          <w:color w:val="231F20"/>
          <w:spacing w:val="-34"/>
        </w:rPr>
        <w:t> </w:t>
      </w:r>
      <w:r>
        <w:rPr>
          <w:color w:val="231F20"/>
        </w:rPr>
        <w:t>juramento:</w:t>
      </w:r>
      <w:r>
        <w:rPr>
          <w:color w:val="231F20"/>
          <w:spacing w:val="-34"/>
        </w:rPr>
        <w:t> </w:t>
      </w:r>
      <w:r>
        <w:rPr>
          <w:color w:val="231F20"/>
        </w:rPr>
        <w:t>Percorreriam</w:t>
      </w:r>
      <w:r>
        <w:rPr>
          <w:color w:val="231F20"/>
          <w:spacing w:val="-34"/>
        </w:rPr>
        <w:t> </w:t>
      </w:r>
      <w:r>
        <w:rPr>
          <w:color w:val="231F20"/>
        </w:rPr>
        <w:t>todo </w:t>
      </w:r>
      <w:r>
        <w:rPr>
          <w:color w:val="231F20"/>
        </w:rPr>
        <w:t>o reino socorrendo damas em perigo e combatendo os</w:t>
      </w:r>
      <w:r>
        <w:rPr>
          <w:color w:val="231F20"/>
          <w:spacing w:val="-2"/>
        </w:rPr>
        <w:t> </w:t>
      </w:r>
      <w:r>
        <w:rPr>
          <w:color w:val="231F20"/>
        </w:rPr>
        <w:t>maus.</w:t>
      </w:r>
      <w:r>
        <w:rPr/>
      </w:r>
    </w:p>
    <w:p>
      <w:pPr>
        <w:spacing w:before="32"/>
        <w:ind w:left="175" w:right="175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Minha 1ª Biblioteca </w:t>
      </w:r>
      <w:r>
        <w:rPr>
          <w:rFonts w:ascii="Arial" w:hAnsi="Arial"/>
          <w:i/>
          <w:color w:val="231F20"/>
          <w:sz w:val="16"/>
        </w:rPr>
        <w:t>Larousse Heróis</w:t>
      </w:r>
      <w:r>
        <w:rPr>
          <w:rFonts w:ascii="Arial" w:hAnsi="Arial"/>
          <w:color w:val="231F20"/>
          <w:sz w:val="16"/>
        </w:rPr>
        <w:t>. Tradução: Adriana de Oliveira Silva. São Paulo: Larousse do Brasil, 2007, p. 10 -</w:t>
      </w:r>
      <w:r>
        <w:rPr>
          <w:rFonts w:ascii="Arial" w:hAnsi="Arial"/>
          <w:color w:val="231F20"/>
          <w:spacing w:val="-28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11. </w:t>
      </w:r>
      <w:r>
        <w:rPr>
          <w:rFonts w:ascii="Arial" w:hAnsi="Arial"/>
          <w:color w:val="231F20"/>
          <w:sz w:val="16"/>
        </w:rPr>
        <w:t>(P041831E4_SUP)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42.52pt;margin-top:10.805667pt;width:510.25pt;height:22.7pt;mso-position-horizontal-relative:page;mso-position-vertical-relative:paragraph;z-index:3232;mso-wrap-distance-left:0;mso-wrap-distance-right:0" coordorigin="850,216" coordsize="10205,454">
            <v:group style="position:absolute;left:850;top:216;width:2098;height:454" coordorigin="850,216" coordsize="2098,454">
              <v:shape style="position:absolute;left:850;top:216;width:2098;height:454" coordorigin="850,216" coordsize="2098,454" path="m2948,216l850,216,850,670,2948,670,2948,216xe" filled="true" fillcolor="#d1d3d4" stroked="false">
                <v:path arrowok="t"/>
                <v:fill type="solid"/>
              </v:shape>
            </v:group>
            <v:group style="position:absolute;left:2948;top:216;width:8108;height:454" coordorigin="2948,216" coordsize="8108,454">
              <v:shape style="position:absolute;left:2948;top:216;width:8108;height:454" coordorigin="2948,216" coordsize="8108,454" path="m11055,216l2948,216,2948,670,11055,670,11055,216xe" filled="true" fillcolor="#d1d3d4" stroked="false">
                <v:path arrowok="t"/>
                <v:fill type="solid"/>
              </v:shape>
              <v:shape style="position:absolute;left:930;top:327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71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P041833E4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107"/>
        <w:jc w:val="left"/>
      </w:pPr>
      <w:r>
        <w:rPr>
          <w:color w:val="231F20"/>
        </w:rPr>
        <w:t>De acordo com esse texto, os cavaleiros do rei Artur</w:t>
      </w:r>
      <w:r>
        <w:rPr>
          <w:color w:val="231F20"/>
          <w:spacing w:val="-17"/>
        </w:rPr>
        <w:t> </w:t>
      </w:r>
      <w:r>
        <w:rPr>
          <w:color w:val="231F20"/>
        </w:rPr>
        <w:t>prometeram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construir uma grande távola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redonda.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percorrer o reino ajudando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pessoas.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retirar a espada Excalibur da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pedra.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revelar o segredo do rei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Pendragon.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15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P041831E4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1"/>
        <w:ind w:left="110" w:right="107"/>
        <w:jc w:val="left"/>
      </w:pPr>
      <w:r>
        <w:rPr>
          <w:color w:val="231F20"/>
        </w:rPr>
        <w:t>Esse texto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conto.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um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diário.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carta.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uma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notícia.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62pt;width:510.25pt;height:22.7pt;mso-position-horizontal-relative:page;mso-position-vertical-relative:paragraph;z-index:3400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0;top:359;width:84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P020026D3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8"/>
        <w:ind w:right="107"/>
        <w:jc w:val="left"/>
        <w:rPr>
          <w:b w:val="0"/>
          <w:bCs w:val="0"/>
        </w:rPr>
      </w:pPr>
      <w:r>
        <w:rPr>
          <w:color w:val="231F20"/>
        </w:rPr>
        <w:t>Faça um X na frase que está escrita</w:t>
      </w:r>
      <w:r>
        <w:rPr>
          <w:color w:val="231F20"/>
          <w:spacing w:val="-1"/>
        </w:rPr>
        <w:t> </w:t>
      </w:r>
      <w:r>
        <w:rPr>
          <w:color w:val="231F20"/>
        </w:rPr>
        <w:t>corretamente.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31"/>
          <w:szCs w:val="31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ASMENINASADORAM  BRINCAR  DE</w:t>
      </w:r>
      <w:r>
        <w:rPr>
          <w:rFonts w:ascii="Arial"/>
          <w:color w:val="231F20"/>
          <w:spacing w:val="77"/>
          <w:sz w:val="28"/>
        </w:rPr>
        <w:t> </w:t>
      </w:r>
      <w:r>
        <w:rPr>
          <w:rFonts w:ascii="Arial"/>
          <w:color w:val="231F20"/>
          <w:sz w:val="28"/>
        </w:rPr>
        <w:t>PULARCORDA.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AS  MENINAS  ADORAM  BRINCAR  DE  PULAR</w:t>
      </w:r>
      <w:r>
        <w:rPr>
          <w:rFonts w:ascii="Arial"/>
          <w:color w:val="231F20"/>
          <w:spacing w:val="61"/>
          <w:sz w:val="28"/>
        </w:rPr>
        <w:t> </w:t>
      </w:r>
      <w:r>
        <w:rPr>
          <w:rFonts w:ascii="Arial"/>
          <w:color w:val="231F20"/>
          <w:sz w:val="28"/>
        </w:rPr>
        <w:t>CORDA.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ASMENINAS  ADORAMBRINCAR  DE</w:t>
      </w:r>
      <w:r>
        <w:rPr>
          <w:rFonts w:ascii="Arial"/>
          <w:color w:val="231F20"/>
          <w:spacing w:val="61"/>
          <w:sz w:val="28"/>
        </w:rPr>
        <w:t> </w:t>
      </w:r>
      <w:r>
        <w:rPr>
          <w:rFonts w:ascii="Arial"/>
          <w:color w:val="231F20"/>
          <w:sz w:val="28"/>
        </w:rPr>
        <w:t>PULARCORDA.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  <w:tab w:pos="6599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AS</w:t>
      </w:r>
      <w:r>
        <w:rPr>
          <w:rFonts w:ascii="Arial"/>
          <w:color w:val="231F20"/>
          <w:spacing w:val="53"/>
          <w:sz w:val="28"/>
        </w:rPr>
        <w:t> </w:t>
      </w:r>
      <w:r>
        <w:rPr>
          <w:rFonts w:ascii="Arial"/>
          <w:color w:val="231F20"/>
          <w:sz w:val="28"/>
        </w:rPr>
        <w:t>MENINASADORAM  </w:t>
      </w:r>
      <w:r>
        <w:rPr>
          <w:rFonts w:ascii="Arial"/>
          <w:color w:val="231F20"/>
          <w:spacing w:val="29"/>
          <w:sz w:val="28"/>
        </w:rPr>
        <w:t> </w:t>
      </w:r>
      <w:r>
        <w:rPr>
          <w:rFonts w:ascii="Arial"/>
          <w:color w:val="231F20"/>
          <w:sz w:val="28"/>
        </w:rPr>
        <w:t>BRINCARDEPULAR</w:t>
        <w:tab/>
        <w:t>CORDA.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07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181.55pt;mso-position-horizontal-relative:page;mso-position-vertical-relative:paragraph;z-index:342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3210" w:right="3210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Aranha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106" w:firstLine="283"/>
                    <w:jc w:val="left"/>
                  </w:pPr>
                  <w:r>
                    <w:rPr>
                      <w:color w:val="231F20"/>
                    </w:rPr>
                    <w:t>O homem pede uma salada em um restaurante e quando vai </w:t>
                  </w:r>
                  <w:r>
                    <w:rPr>
                      <w:color w:val="231F20"/>
                      <w:spacing w:val="-3"/>
                    </w:rPr>
                    <w:t>comer, </w:t>
                  </w:r>
                  <w:r>
                    <w:rPr>
                      <w:color w:val="231F20"/>
                    </w:rPr>
                    <w:t>vê </w:t>
                  </w:r>
                  <w:r>
                    <w:rPr>
                      <w:color w:val="231F20"/>
                    </w:rPr>
                    <w:t>uma mosca no tomate. Imediatamente, ele chama 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garçom: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18"/>
                    </w:numPr>
                    <w:tabs>
                      <w:tab w:pos="649" w:val="left" w:leader="none"/>
                    </w:tabs>
                    <w:spacing w:line="297" w:lineRule="auto" w:before="3" w:after="0"/>
                    <w:ind w:left="108" w:right="106" w:firstLine="28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Garçom! Olha só o tamanho desta mosca pousada no meu tomate! E agora, o que eu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faço?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3"/>
                    <w:ind w:left="391" w:right="106"/>
                    <w:jc w:val="left"/>
                  </w:pPr>
                  <w:r>
                    <w:rPr>
                      <w:color w:val="231F20"/>
                    </w:rPr>
                    <w:t>O garçom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responde: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18"/>
                    </w:numPr>
                    <w:tabs>
                      <w:tab w:pos="643" w:val="left" w:leader="none"/>
                    </w:tabs>
                    <w:spacing w:line="297" w:lineRule="auto" w:before="78" w:after="0"/>
                    <w:ind w:left="108" w:right="106" w:firstLine="28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Fica frio... Olha só o tamanho da aranha que saiu da alface! Já, já ela come a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mosca!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135" w:right="10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193">
        <w:r>
          <w:rPr>
            <w:rFonts w:ascii="Arial" w:hAnsi="Arial"/>
            <w:color w:val="231F20"/>
            <w:sz w:val="16"/>
          </w:rPr>
          <w:t>em: &lt;http://criancas.uol.com.br/piadas/livro-de-piadas/aranha.jhtm&gt;.</w:t>
        </w:r>
      </w:hyperlink>
      <w:r>
        <w:rPr>
          <w:rFonts w:ascii="Arial" w:hAnsi="Arial"/>
          <w:color w:val="231F20"/>
          <w:sz w:val="16"/>
        </w:rPr>
        <w:t> Acesso em: 14 </w:t>
      </w:r>
      <w:r>
        <w:rPr>
          <w:rFonts w:ascii="Arial" w:hAnsi="Arial"/>
          <w:color w:val="231F20"/>
          <w:spacing w:val="-3"/>
          <w:sz w:val="16"/>
        </w:rPr>
        <w:t>nov. 2011.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(P040056D3_SUP)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107"/>
        <w:jc w:val="left"/>
      </w:pPr>
      <w:r>
        <w:rPr>
          <w:color w:val="231F20"/>
        </w:rPr>
        <w:t>O que faz esse texto ficar</w:t>
      </w:r>
      <w:r>
        <w:rPr>
          <w:color w:val="231F20"/>
          <w:spacing w:val="-1"/>
        </w:rPr>
        <w:t> </w:t>
      </w:r>
      <w:r>
        <w:rPr>
          <w:color w:val="231F20"/>
        </w:rPr>
        <w:t>engraçado?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reclamação do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homem.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resposta do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garçom.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surgimento da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mosca.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tamanho da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aranha.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92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07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301.55pt;mso-position-horizontal-relative:page;mso-position-vertical-relative:paragraph;z-index:344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3210" w:right="3210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A roda dos</w:t>
                  </w:r>
                  <w:r>
                    <w:rPr>
                      <w:rFonts w:ascii="Arial"/>
                      <w:b/>
                      <w:color w:val="231F20"/>
                      <w:spacing w:val="-12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8"/>
                    </w:rPr>
                    <w:t>caranguejos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pos="621" w:val="left" w:leader="none"/>
                    </w:tabs>
                    <w:spacing w:line="297" w:lineRule="auto" w:before="0" w:after="0"/>
                    <w:ind w:left="108" w:right="106" w:firstLine="28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Papai! – reclama Carlos do fundo do seu rochedo. – Estou com dor nas patas esta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manhã.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pos="610" w:val="left" w:leader="none"/>
                    </w:tabs>
                    <w:spacing w:line="240" w:lineRule="auto" w:before="3" w:after="0"/>
                    <w:ind w:left="609" w:right="0" w:hanging="218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Ah, ah – responde seu pai, rindo. – Não teria aula de dança por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acaso?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pos="642" w:val="left" w:leader="none"/>
                    </w:tabs>
                    <w:spacing w:line="297" w:lineRule="auto" w:before="78" w:after="0"/>
                    <w:ind w:left="108" w:right="106" w:firstLine="28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É... – suspira o caranguejinho. – Mas papai, não quero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ir,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não consigo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andar de lado como 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outros...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spacing w:line="240" w:lineRule="auto" w:before="3"/>
                    <w:ind w:left="391" w:right="106"/>
                    <w:jc w:val="left"/>
                  </w:pPr>
                  <w:r>
                    <w:rPr>
                      <w:color w:val="231F20"/>
                    </w:rPr>
                    <w:t>Só que papai-caranguejo insistiu e Carlos foi à aula, fazendo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beicinho...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78"/>
                    <w:ind w:left="108" w:right="106" w:firstLine="283"/>
                    <w:jc w:val="left"/>
                  </w:pPr>
                  <w:r>
                    <w:rPr>
                      <w:color w:val="231F20"/>
                    </w:rPr>
                    <w:t>No caminho, bem atrás de uma anêmona-do-mar, Carlos vislumbra uma senhorita-caranguejo diante do seu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espelho.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pos="626" w:val="left" w:leader="none"/>
                    </w:tabs>
                    <w:spacing w:line="240" w:lineRule="auto" w:before="3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Não conseguirei nunca! – chora ela. – Ando sempre para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7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frente!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pos="589" w:val="left" w:leader="none"/>
                    </w:tabs>
                    <w:spacing w:line="297" w:lineRule="auto" w:before="78" w:after="0"/>
                    <w:ind w:left="391" w:right="113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Eu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também!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exclama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Carlos,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aproximando-se.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se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treinássemos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juntos?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5"/>
                      <w:sz w:val="28"/>
                      <w:szCs w:val="28"/>
                    </w:rPr>
                    <w:t>Carlos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Zulmira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chegaram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ao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fim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da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5"/>
                      <w:sz w:val="28"/>
                      <w:szCs w:val="28"/>
                    </w:rPr>
                    <w:t>aula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de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5"/>
                      <w:sz w:val="28"/>
                      <w:szCs w:val="28"/>
                    </w:rPr>
                    <w:t>dança,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avançando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4"/>
                      <w:sz w:val="28"/>
                      <w:szCs w:val="28"/>
                    </w:rPr>
                    <w:t>bem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de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2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6"/>
                      <w:sz w:val="28"/>
                      <w:szCs w:val="28"/>
                    </w:rPr>
                    <w:t>lado!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pos="615" w:val="left" w:leader="none"/>
                    </w:tabs>
                    <w:spacing w:line="240" w:lineRule="auto" w:before="3" w:after="0"/>
                    <w:ind w:left="614" w:right="0" w:hanging="22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Muito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bem!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4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exclama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professor.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4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4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Carlos,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ponha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música!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9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Agora,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todos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spacing w:line="240" w:lineRule="auto" w:before="78"/>
                    <w:ind w:left="108" w:right="106"/>
                    <w:jc w:val="left"/>
                  </w:pPr>
                  <w:r>
                    <w:rPr>
                      <w:color w:val="231F20"/>
                    </w:rPr>
                    <w:t>poderemos fazer uma linda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roda!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99" w:right="10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TESSANDIER,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Catherine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et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al.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i/>
          <w:color w:val="231F20"/>
          <w:sz w:val="16"/>
        </w:rPr>
        <w:t>365</w:t>
      </w:r>
      <w:r>
        <w:rPr>
          <w:rFonts w:ascii="Arial" w:hAnsi="Arial"/>
          <w:i/>
          <w:color w:val="231F20"/>
          <w:spacing w:val="-14"/>
          <w:sz w:val="16"/>
        </w:rPr>
        <w:t> </w:t>
      </w:r>
      <w:r>
        <w:rPr>
          <w:rFonts w:ascii="Arial" w:hAnsi="Arial"/>
          <w:i/>
          <w:color w:val="231F20"/>
          <w:sz w:val="16"/>
        </w:rPr>
        <w:t>histórias</w:t>
      </w:r>
      <w:r>
        <w:rPr>
          <w:rFonts w:ascii="Arial" w:hAnsi="Arial"/>
          <w:i/>
          <w:color w:val="231F20"/>
          <w:spacing w:val="-13"/>
          <w:sz w:val="16"/>
        </w:rPr>
        <w:t> </w:t>
      </w:r>
      <w:r>
        <w:rPr>
          <w:rFonts w:ascii="Arial" w:hAnsi="Arial"/>
          <w:i/>
          <w:color w:val="231F20"/>
          <w:sz w:val="16"/>
        </w:rPr>
        <w:t>para</w:t>
      </w:r>
      <w:r>
        <w:rPr>
          <w:rFonts w:ascii="Arial" w:hAnsi="Arial"/>
          <w:i/>
          <w:color w:val="231F20"/>
          <w:spacing w:val="-14"/>
          <w:sz w:val="16"/>
        </w:rPr>
        <w:t> </w:t>
      </w:r>
      <w:r>
        <w:rPr>
          <w:rFonts w:ascii="Arial" w:hAnsi="Arial"/>
          <w:i/>
          <w:color w:val="231F20"/>
          <w:spacing w:val="-3"/>
          <w:sz w:val="16"/>
        </w:rPr>
        <w:t>sonhar.</w:t>
      </w:r>
      <w:r>
        <w:rPr>
          <w:rFonts w:ascii="Arial" w:hAnsi="Arial"/>
          <w:i/>
          <w:color w:val="231F20"/>
          <w:spacing w:val="-16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Trad.: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Renata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Cordeiro.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São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Paulo: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Ciranda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Cultural,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2011.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p.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102.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(P010131E4_SUP)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107"/>
        <w:jc w:val="left"/>
      </w:pPr>
      <w:r>
        <w:rPr>
          <w:color w:val="231F20"/>
        </w:rPr>
        <w:t>Quem é a personagem principal dessa</w:t>
      </w:r>
      <w:r>
        <w:rPr>
          <w:color w:val="231F20"/>
          <w:spacing w:val="-2"/>
        </w:rPr>
        <w:t> </w:t>
      </w:r>
      <w:r>
        <w:rPr>
          <w:color w:val="231F20"/>
        </w:rPr>
        <w:t>história?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Carlos.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papai.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</w:t>
      </w:r>
      <w:r>
        <w:rPr>
          <w:rFonts w:ascii="Arial"/>
          <w:color w:val="231F20"/>
          <w:spacing w:val="-17"/>
          <w:sz w:val="28"/>
        </w:rPr>
        <w:t> </w:t>
      </w:r>
      <w:r>
        <w:rPr>
          <w:rFonts w:ascii="Arial"/>
          <w:color w:val="231F20"/>
          <w:sz w:val="28"/>
        </w:rPr>
        <w:t>professor.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Zulmira.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94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07"/>
        <w:jc w:val="left"/>
        <w:rPr>
          <w:b w:val="0"/>
          <w:bCs w:val="0"/>
        </w:rPr>
      </w:pPr>
      <w:r>
        <w:rPr/>
        <w:pict>
          <v:shape style="position:absolute;margin-left:70.613998pt;margin-top:52.48283pt;width:188.448pt;height:97.123pt;mso-position-horizontal-relative:page;mso-position-vertical-relative:paragraph;z-index:3472" type="#_x0000_t75" stroked="false">
            <v:imagedata r:id="rId196" o:title=""/>
            <w10:wrap type="none"/>
          </v:shape>
        </w:pict>
      </w:r>
      <w:r>
        <w:rPr>
          <w:color w:val="231F20"/>
        </w:rPr>
        <w:t>Faça um X na placa em que aparecem somente</w:t>
      </w:r>
      <w:r>
        <w:rPr>
          <w:color w:val="231F20"/>
          <w:spacing w:val="-1"/>
        </w:rPr>
        <w:t> </w:t>
      </w:r>
      <w:r>
        <w:rPr>
          <w:color w:val="231F20"/>
        </w:rPr>
        <w:t>letras.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30"/>
          <w:szCs w:val="30"/>
        </w:rPr>
      </w:pPr>
    </w:p>
    <w:p>
      <w:pPr>
        <w:pStyle w:val="BodyText"/>
        <w:spacing w:line="240" w:lineRule="auto" w:before="0"/>
        <w:ind w:left="211" w:right="1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178"/>
        <w:ind w:left="211" w:right="107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3998pt;margin-top:-32.024185pt;width:187.2pt;height:97.92pt;mso-position-horizontal-relative:page;mso-position-vertical-relative:paragraph;z-index:3496" type="#_x0000_t75" stroked="false">
            <v:imagedata r:id="rId197" o:title=""/>
            <w10:wrap type="none"/>
          </v:shape>
        </w:pict>
      </w:r>
      <w:r>
        <w:rPr/>
        <w:pict>
          <v:shape style="position:absolute;margin-left:70.613998pt;margin-top:73.896812pt;width:181.617pt;height:119.822pt;mso-position-horizontal-relative:page;mso-position-vertical-relative:paragraph;z-index:3520" type="#_x0000_t75" stroked="false">
            <v:imagedata r:id="rId198" o:title=""/>
            <w10:wrap type="none"/>
          </v:shape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3"/>
        <w:rPr>
          <w:rFonts w:ascii="Arial" w:hAnsi="Arial" w:cs="Arial" w:eastAsia="Arial" w:hint="default"/>
          <w:sz w:val="35"/>
          <w:szCs w:val="35"/>
        </w:rPr>
      </w:pPr>
    </w:p>
    <w:p>
      <w:pPr>
        <w:pStyle w:val="BodyText"/>
        <w:spacing w:line="240" w:lineRule="auto" w:before="0"/>
        <w:ind w:left="203" w:right="1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0"/>
        <w:ind w:left="203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113998pt;margin-top:-50.871159pt;width:184.5pt;height:117.85pt;mso-position-horizontal-relative:page;mso-position-vertical-relative:paragraph;z-index:3544" coordorigin="1402,-1017" coordsize="3690,2357">
            <v:group style="position:absolute;left:1412;top:-1007;width:3670;height:2" coordorigin="1412,-1007" coordsize="3670,2">
              <v:shape style="position:absolute;left:1412;top:-1007;width:3670;height:2" coordorigin="1412,-1007" coordsize="3670,0" path="m1412,-1007l5082,-1007e" filled="false" stroked="true" strokeweight="1pt" strokecolor="#231f20">
                <v:path arrowok="t"/>
              </v:shape>
            </v:group>
            <v:group style="position:absolute;left:1422;top:-997;width:2;height:2317" coordorigin="1422,-997" coordsize="2,2317">
              <v:shape style="position:absolute;left:1422;top:-997;width:2;height:2317" coordorigin="1422,-997" coordsize="0,2317" path="m1422,1319l1422,-997e" filled="false" stroked="true" strokeweight="1pt" strokecolor="#231f20">
                <v:path arrowok="t"/>
              </v:shape>
            </v:group>
            <v:group style="position:absolute;left:5072;top:-997;width:2;height:2317" coordorigin="5072,-997" coordsize="2,2317">
              <v:shape style="position:absolute;left:5072;top:-997;width:2;height:2317" coordorigin="5072,-997" coordsize="0,2317" path="m5072,1319l5072,-997e" filled="false" stroked="true" strokeweight="1pt" strokecolor="#231f20">
                <v:path arrowok="t"/>
              </v:shape>
            </v:group>
            <v:group style="position:absolute;left:1412;top:1329;width:3670;height:2" coordorigin="1412,1329" coordsize="3670,2">
              <v:shape style="position:absolute;left:1412;top:1329;width:3670;height:2" coordorigin="1412,1329" coordsize="3670,0" path="m1412,1329l5082,1329e" filled="false" stroked="true" strokeweight="1pt" strokecolor="#231f20">
                <v:path arrowok="t"/>
              </v:shape>
              <v:shape style="position:absolute;left:1789;top:-997;width:2916;height:2316" type="#_x0000_t75" stroked="false">
                <v:imagedata r:id="rId199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95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11"/>
        <w:rPr>
          <w:rFonts w:ascii="Arial" w:hAnsi="Arial" w:cs="Arial" w:eastAsia="Arial" w:hint="default"/>
          <w:sz w:val="18"/>
          <w:szCs w:val="18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P030332E4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107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before="64"/>
        <w:ind w:left="175" w:right="175" w:firstLine="0"/>
        <w:jc w:val="center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56.192902pt;margin-top:.21983pt;width:482.9pt;height:322.05pt;mso-position-horizontal-relative:page;mso-position-vertical-relative:paragraph;z-index:-105040" coordorigin="1124,4" coordsize="9658,6441">
            <v:group style="position:absolute;left:1129;top:9;width:9648;height:2" coordorigin="1129,9" coordsize="9648,2">
              <v:shape style="position:absolute;left:1129;top:9;width:9648;height:2" coordorigin="1129,9" coordsize="9648,0" path="m1129,9l10777,9e" filled="false" stroked="true" strokeweight=".5pt" strokecolor="#231f20">
                <v:path arrowok="t"/>
              </v:shape>
            </v:group>
            <v:group style="position:absolute;left:1134;top:14;width:2;height:6421" coordorigin="1134,14" coordsize="2,6421">
              <v:shape style="position:absolute;left:1134;top:14;width:2;height:6421" coordorigin="1134,14" coordsize="0,6421" path="m1134,6435l1134,14e" filled="false" stroked="true" strokeweight=".5pt" strokecolor="#231f20">
                <v:path arrowok="t"/>
              </v:shape>
            </v:group>
            <v:group style="position:absolute;left:10772;top:14;width:2;height:6421" coordorigin="10772,14" coordsize="2,6421">
              <v:shape style="position:absolute;left:10772;top:14;width:2;height:6421" coordorigin="10772,14" coordsize="0,6421" path="m10772,6435l10772,14e" filled="false" stroked="true" strokeweight=".5pt" strokecolor="#231f20">
                <v:path arrowok="t"/>
              </v:shape>
            </v:group>
            <v:group style="position:absolute;left:1129;top:6440;width:9648;height:2" coordorigin="1129,6440" coordsize="9648,2">
              <v:shape style="position:absolute;left:1129;top:6440;width:9648;height:2" coordorigin="1129,6440" coordsize="9648,0" path="m1129,6440l10777,6440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8"/>
        </w:rPr>
        <w:t>Lagartixa solta o rabo para enganar predador, conta</w:t>
      </w:r>
      <w:r>
        <w:rPr>
          <w:rFonts w:ascii="Arial"/>
          <w:b/>
          <w:color w:val="231F20"/>
          <w:spacing w:val="-17"/>
          <w:sz w:val="28"/>
        </w:rPr>
        <w:t> </w:t>
      </w:r>
      <w:r>
        <w:rPr>
          <w:rFonts w:ascii="Arial"/>
          <w:b/>
          <w:color w:val="231F20"/>
          <w:sz w:val="28"/>
        </w:rPr>
        <w:t>livro</w:t>
      </w:r>
      <w:r>
        <w:rPr>
          <w:rFonts w:ascii="Arial"/>
          <w:sz w:val="28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41"/>
          <w:szCs w:val="41"/>
        </w:rPr>
      </w:pPr>
    </w:p>
    <w:p>
      <w:pPr>
        <w:pStyle w:val="BodyText"/>
        <w:spacing w:line="297" w:lineRule="auto" w:before="0"/>
        <w:ind w:left="507" w:right="505" w:firstLine="283"/>
        <w:jc w:val="both"/>
      </w:pPr>
      <w:r>
        <w:rPr>
          <w:color w:val="231F20"/>
        </w:rPr>
        <w:t>A lagartixa não é muito maior do que um dedo indicador, mas assusta muita</w:t>
      </w:r>
      <w:r>
        <w:rPr>
          <w:color w:val="231F20"/>
          <w:spacing w:val="-1"/>
        </w:rPr>
        <w:t> </w:t>
      </w:r>
      <w:r>
        <w:rPr>
          <w:color w:val="231F20"/>
        </w:rPr>
        <w:t>gente.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No</w:t>
      </w:r>
      <w:r>
        <w:rPr>
          <w:color w:val="231F20"/>
          <w:spacing w:val="-22"/>
        </w:rPr>
        <w:t> </w:t>
      </w:r>
      <w:r>
        <w:rPr>
          <w:color w:val="231F20"/>
        </w:rPr>
        <w:t>livro</w:t>
      </w:r>
      <w:r>
        <w:rPr>
          <w:color w:val="231F20"/>
          <w:spacing w:val="-22"/>
        </w:rPr>
        <w:t> </w:t>
      </w:r>
      <w:r>
        <w:rPr>
          <w:color w:val="231F20"/>
        </w:rPr>
        <w:t>“Minha</w:t>
      </w:r>
      <w:r>
        <w:rPr>
          <w:color w:val="231F20"/>
          <w:spacing w:val="-22"/>
        </w:rPr>
        <w:t> </w:t>
      </w:r>
      <w:r>
        <w:rPr>
          <w:color w:val="231F20"/>
        </w:rPr>
        <w:t>Querida</w:t>
      </w:r>
      <w:r>
        <w:rPr>
          <w:color w:val="231F20"/>
          <w:spacing w:val="-22"/>
        </w:rPr>
        <w:t> </w:t>
      </w:r>
      <w:r>
        <w:rPr>
          <w:color w:val="231F20"/>
        </w:rPr>
        <w:t>Lagartixa”,</w:t>
      </w:r>
      <w:r>
        <w:rPr>
          <w:color w:val="231F20"/>
          <w:spacing w:val="-22"/>
        </w:rPr>
        <w:t> </w:t>
      </w:r>
      <w:r>
        <w:rPr>
          <w:color w:val="231F20"/>
        </w:rPr>
        <w:t>Wess</w:t>
      </w:r>
      <w:r>
        <w:rPr>
          <w:color w:val="231F20"/>
          <w:spacing w:val="-22"/>
        </w:rPr>
        <w:t> </w:t>
      </w:r>
      <w:r>
        <w:rPr>
          <w:color w:val="231F20"/>
        </w:rPr>
        <w:t>é</w:t>
      </w:r>
      <w:r>
        <w:rPr>
          <w:color w:val="231F20"/>
          <w:spacing w:val="-22"/>
        </w:rPr>
        <w:t> </w:t>
      </w:r>
      <w:r>
        <w:rPr>
          <w:color w:val="231F20"/>
        </w:rPr>
        <w:t>um</w:t>
      </w:r>
      <w:r>
        <w:rPr>
          <w:color w:val="231F20"/>
          <w:spacing w:val="-22"/>
        </w:rPr>
        <w:t> </w:t>
      </w:r>
      <w:r>
        <w:rPr>
          <w:color w:val="231F20"/>
        </w:rPr>
        <w:t>garoto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vê</w:t>
      </w:r>
      <w:r>
        <w:rPr>
          <w:color w:val="231F20"/>
          <w:spacing w:val="-22"/>
        </w:rPr>
        <w:t> </w:t>
      </w:r>
      <w:r>
        <w:rPr>
          <w:color w:val="231F20"/>
        </w:rPr>
        <w:t>em</w:t>
      </w:r>
      <w:r>
        <w:rPr>
          <w:color w:val="231F20"/>
          <w:spacing w:val="-22"/>
        </w:rPr>
        <w:t> </w:t>
      </w:r>
      <w:r>
        <w:rPr>
          <w:color w:val="231F20"/>
        </w:rPr>
        <w:t>apuros </w:t>
      </w:r>
      <w:r>
        <w:rPr>
          <w:color w:val="231F20"/>
        </w:rPr>
        <w:t>ao dar de cara com um desses répteis na cozinha de sua</w:t>
      </w:r>
      <w:r>
        <w:rPr>
          <w:color w:val="231F20"/>
          <w:spacing w:val="-2"/>
        </w:rPr>
        <w:t> </w:t>
      </w:r>
      <w:r>
        <w:rPr>
          <w:color w:val="231F20"/>
        </w:rPr>
        <w:t>casa.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Vânia, sua mãe, tenta explicar que o bicho não faz mal. Ela conta ao filho que existem 300 espécies de</w:t>
      </w:r>
      <w:r>
        <w:rPr>
          <w:color w:val="231F20"/>
          <w:spacing w:val="-1"/>
        </w:rPr>
        <w:t> </w:t>
      </w:r>
      <w:r>
        <w:rPr>
          <w:color w:val="231F20"/>
        </w:rPr>
        <w:t>lagartixa.</w:t>
      </w:r>
      <w:r>
        <w:rPr/>
      </w:r>
    </w:p>
    <w:p>
      <w:pPr>
        <w:pStyle w:val="BodyText"/>
        <w:spacing w:line="240" w:lineRule="auto" w:before="3"/>
        <w:ind w:left="790" w:right="107"/>
        <w:jc w:val="left"/>
      </w:pPr>
      <w:r>
        <w:rPr>
          <w:color w:val="231F20"/>
        </w:rPr>
        <w:t>Elas</w:t>
      </w:r>
      <w:r>
        <w:rPr>
          <w:color w:val="231F20"/>
          <w:spacing w:val="-21"/>
        </w:rPr>
        <w:t> </w:t>
      </w:r>
      <w:r>
        <w:rPr>
          <w:color w:val="231F20"/>
        </w:rPr>
        <w:t>pertencem</w:t>
      </w:r>
      <w:r>
        <w:rPr>
          <w:color w:val="231F20"/>
          <w:spacing w:val="-21"/>
        </w:rPr>
        <w:t> </w:t>
      </w:r>
      <w:r>
        <w:rPr>
          <w:color w:val="231F20"/>
        </w:rPr>
        <w:t>ao</w:t>
      </w:r>
      <w:r>
        <w:rPr>
          <w:color w:val="231F20"/>
          <w:spacing w:val="-21"/>
        </w:rPr>
        <w:t> </w:t>
      </w:r>
      <w:r>
        <w:rPr>
          <w:color w:val="231F20"/>
        </w:rPr>
        <w:t>mesmo</w:t>
      </w:r>
      <w:r>
        <w:rPr>
          <w:color w:val="231F20"/>
          <w:spacing w:val="-21"/>
        </w:rPr>
        <w:t> </w:t>
      </w:r>
      <w:r>
        <w:rPr>
          <w:color w:val="231F20"/>
        </w:rPr>
        <w:t>grupo</w:t>
      </w:r>
      <w:r>
        <w:rPr>
          <w:color w:val="231F20"/>
          <w:spacing w:val="-20"/>
        </w:rPr>
        <w:t> </w:t>
      </w:r>
      <w:r>
        <w:rPr>
          <w:color w:val="231F20"/>
        </w:rPr>
        <w:t>das</w:t>
      </w:r>
      <w:r>
        <w:rPr>
          <w:color w:val="231F20"/>
          <w:spacing w:val="-21"/>
        </w:rPr>
        <w:t> </w:t>
      </w:r>
      <w:r>
        <w:rPr>
          <w:color w:val="231F20"/>
        </w:rPr>
        <w:t>cobras,</w:t>
      </w:r>
      <w:r>
        <w:rPr>
          <w:color w:val="231F20"/>
          <w:spacing w:val="-21"/>
        </w:rPr>
        <w:t> </w:t>
      </w:r>
      <w:r>
        <w:rPr>
          <w:color w:val="231F20"/>
        </w:rPr>
        <w:t>das</w:t>
      </w:r>
      <w:r>
        <w:rPr>
          <w:color w:val="231F20"/>
          <w:spacing w:val="-21"/>
        </w:rPr>
        <w:t> </w:t>
      </w:r>
      <w:r>
        <w:rPr>
          <w:color w:val="231F20"/>
        </w:rPr>
        <w:t>tartarugas</w:t>
      </w:r>
      <w:r>
        <w:rPr>
          <w:color w:val="231F20"/>
          <w:spacing w:val="-21"/>
        </w:rPr>
        <w:t> </w:t>
      </w:r>
      <w:r>
        <w:rPr>
          <w:color w:val="231F20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dos</w:t>
      </w:r>
      <w:r>
        <w:rPr>
          <w:color w:val="231F20"/>
          <w:spacing w:val="-21"/>
        </w:rPr>
        <w:t> </w:t>
      </w:r>
      <w:r>
        <w:rPr>
          <w:color w:val="231F20"/>
        </w:rPr>
        <w:t>jacarés.</w:t>
      </w:r>
      <w:r>
        <w:rPr/>
      </w:r>
    </w:p>
    <w:p>
      <w:pPr>
        <w:pStyle w:val="BodyText"/>
        <w:spacing w:line="297" w:lineRule="auto" w:before="78"/>
        <w:ind w:left="507" w:right="505" w:firstLine="283"/>
        <w:jc w:val="both"/>
      </w:pPr>
      <w:r>
        <w:rPr>
          <w:color w:val="231F20"/>
        </w:rPr>
        <w:t>Vânia</w:t>
      </w:r>
      <w:r>
        <w:rPr>
          <w:color w:val="231F20"/>
          <w:spacing w:val="-14"/>
        </w:rPr>
        <w:t> </w:t>
      </w:r>
      <w:r>
        <w:rPr>
          <w:color w:val="231F20"/>
        </w:rPr>
        <w:t>conta</w:t>
      </w:r>
      <w:r>
        <w:rPr>
          <w:color w:val="231F20"/>
          <w:spacing w:val="-14"/>
        </w:rPr>
        <w:t> </w:t>
      </w:r>
      <w:r>
        <w:rPr>
          <w:color w:val="231F20"/>
        </w:rPr>
        <w:t>então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lagartixas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alimentam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filhotes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barata,</w:t>
      </w:r>
      <w:r>
        <w:rPr>
          <w:color w:val="231F20"/>
          <w:spacing w:val="-14"/>
        </w:rPr>
        <w:t> </w:t>
      </w:r>
      <w:r>
        <w:rPr>
          <w:color w:val="231F20"/>
        </w:rPr>
        <w:t>de </w:t>
      </w:r>
      <w:r>
        <w:rPr>
          <w:color w:val="231F20"/>
        </w:rPr>
        <w:t>escorpião e de alguns insetos que transmitem</w:t>
      </w:r>
      <w:r>
        <w:rPr>
          <w:color w:val="231F20"/>
          <w:spacing w:val="-2"/>
        </w:rPr>
        <w:t> </w:t>
      </w:r>
      <w:r>
        <w:rPr>
          <w:color w:val="231F20"/>
        </w:rPr>
        <w:t>doenças.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São</w:t>
      </w:r>
      <w:r>
        <w:rPr>
          <w:color w:val="231F20"/>
          <w:spacing w:val="-29"/>
        </w:rPr>
        <w:t> </w:t>
      </w:r>
      <w:r>
        <w:rPr>
          <w:color w:val="231F20"/>
        </w:rPr>
        <w:t>também</w:t>
      </w:r>
      <w:r>
        <w:rPr>
          <w:color w:val="231F20"/>
          <w:spacing w:val="-29"/>
        </w:rPr>
        <w:t> </w:t>
      </w:r>
      <w:r>
        <w:rPr>
          <w:color w:val="231F20"/>
        </w:rPr>
        <w:t>espertas.</w:t>
      </w:r>
      <w:r>
        <w:rPr>
          <w:color w:val="231F20"/>
          <w:spacing w:val="-29"/>
        </w:rPr>
        <w:t> </w:t>
      </w:r>
      <w:r>
        <w:rPr>
          <w:color w:val="231F20"/>
        </w:rPr>
        <w:t>Quando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sentem</w:t>
      </w:r>
      <w:r>
        <w:rPr>
          <w:color w:val="231F20"/>
          <w:spacing w:val="-29"/>
        </w:rPr>
        <w:t> </w:t>
      </w:r>
      <w:r>
        <w:rPr>
          <w:color w:val="231F20"/>
        </w:rPr>
        <w:t>ameaçadas</w:t>
      </w:r>
      <w:r>
        <w:rPr>
          <w:color w:val="231F20"/>
          <w:spacing w:val="-29"/>
        </w:rPr>
        <w:t> </w:t>
      </w:r>
      <w:r>
        <w:rPr>
          <w:color w:val="231F20"/>
        </w:rPr>
        <w:t>por</w:t>
      </w:r>
      <w:r>
        <w:rPr>
          <w:color w:val="231F20"/>
          <w:spacing w:val="-29"/>
        </w:rPr>
        <w:t> </w:t>
      </w:r>
      <w:r>
        <w:rPr>
          <w:color w:val="231F20"/>
        </w:rPr>
        <w:t>algum</w:t>
      </w:r>
      <w:r>
        <w:rPr>
          <w:color w:val="231F20"/>
          <w:spacing w:val="-29"/>
        </w:rPr>
        <w:t> </w:t>
      </w:r>
      <w:r>
        <w:rPr>
          <w:color w:val="231F20"/>
        </w:rPr>
        <w:t>predador, </w:t>
      </w:r>
      <w:r>
        <w:rPr>
          <w:color w:val="231F20"/>
        </w:rPr>
        <w:t>elas soltam o rabo e evitam ser capturadas. Depois, a cauda se regenera, quer </w:t>
      </w:r>
      <w:r>
        <w:rPr>
          <w:color w:val="231F20"/>
          <w:spacing w:val="-3"/>
        </w:rPr>
        <w:t>dizer, </w:t>
      </w:r>
      <w:r>
        <w:rPr>
          <w:color w:val="231F20"/>
        </w:rPr>
        <w:t>cresce</w:t>
      </w:r>
      <w:r>
        <w:rPr>
          <w:color w:val="231F20"/>
          <w:spacing w:val="4"/>
        </w:rPr>
        <w:t> </w:t>
      </w:r>
      <w:r>
        <w:rPr>
          <w:color w:val="231F20"/>
        </w:rPr>
        <w:t>novamente.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A aula de Vânia dá certo. Wess deixa o medo de lado e aprende até a admirar as lagartixas</w:t>
      </w:r>
      <w:r>
        <w:rPr>
          <w:color w:val="231F20"/>
          <w:spacing w:val="-1"/>
        </w:rPr>
        <w:t> </w:t>
      </w:r>
      <w:r>
        <w:rPr>
          <w:color w:val="231F20"/>
        </w:rPr>
        <w:t>magrelas.</w:t>
      </w:r>
      <w:r>
        <w:rPr/>
      </w:r>
    </w:p>
    <w:p>
      <w:pPr>
        <w:spacing w:before="32"/>
        <w:ind w:left="276" w:right="10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7"/>
          <w:sz w:val="16"/>
        </w:rPr>
        <w:t>Disponível </w:t>
      </w:r>
      <w:r>
        <w:rPr>
          <w:rFonts w:ascii="Arial" w:hAnsi="Arial"/>
          <w:color w:val="231F20"/>
          <w:spacing w:val="-5"/>
          <w:sz w:val="16"/>
        </w:rPr>
        <w:t>em: </w:t>
      </w:r>
      <w:hyperlink r:id="rId201">
        <w:r>
          <w:rPr>
            <w:rFonts w:ascii="Arial" w:hAnsi="Arial"/>
            <w:color w:val="231F20"/>
            <w:spacing w:val="-8"/>
            <w:sz w:val="16"/>
          </w:rPr>
          <w:t>&lt;http://www1.folha.uol.com.br/folhinha/1144174-lagartixa-solta-o-rabo-para-enganar-predador-conta-livro.shtml&gt;.</w:t>
        </w:r>
      </w:hyperlink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Acesso </w:t>
      </w:r>
      <w:r>
        <w:rPr>
          <w:rFonts w:ascii="Arial" w:hAnsi="Arial"/>
          <w:color w:val="231F20"/>
          <w:spacing w:val="-5"/>
          <w:sz w:val="16"/>
        </w:rPr>
        <w:t>em: </w:t>
      </w:r>
      <w:r>
        <w:rPr>
          <w:rFonts w:ascii="Arial" w:hAnsi="Arial"/>
          <w:color w:val="231F20"/>
          <w:spacing w:val="-4"/>
          <w:sz w:val="16"/>
        </w:rPr>
        <w:t>29 </w:t>
      </w:r>
      <w:r>
        <w:rPr>
          <w:rFonts w:ascii="Arial" w:hAnsi="Arial"/>
          <w:color w:val="231F20"/>
          <w:spacing w:val="-6"/>
          <w:sz w:val="16"/>
        </w:rPr>
        <w:t>ago. </w:t>
      </w:r>
      <w:r>
        <w:rPr>
          <w:rFonts w:ascii="Arial" w:hAnsi="Arial"/>
          <w:color w:val="231F20"/>
          <w:spacing w:val="16"/>
          <w:sz w:val="16"/>
        </w:rPr>
        <w:t> </w:t>
      </w:r>
      <w:r>
        <w:rPr>
          <w:rFonts w:ascii="Arial" w:hAnsi="Arial"/>
          <w:color w:val="231F20"/>
          <w:spacing w:val="-7"/>
          <w:sz w:val="16"/>
        </w:rPr>
        <w:t>2012.</w:t>
      </w:r>
      <w:r>
        <w:rPr>
          <w:rFonts w:ascii="Arial" w:hAnsi="Arial"/>
          <w:sz w:val="16"/>
        </w:rPr>
      </w:r>
    </w:p>
    <w:p>
      <w:pPr>
        <w:spacing w:before="36"/>
        <w:ind w:left="0" w:right="115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7"/>
          <w:sz w:val="16"/>
        </w:rPr>
        <w:t>Fragmento. (P030329E4_SUP)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97" w:lineRule="auto" w:before="135"/>
        <w:ind w:left="110" w:right="107"/>
        <w:jc w:val="left"/>
      </w:pP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trecho</w:t>
      </w:r>
      <w:r>
        <w:rPr>
          <w:color w:val="231F20"/>
          <w:spacing w:val="-10"/>
        </w:rPr>
        <w:t> </w:t>
      </w:r>
      <w:r>
        <w:rPr>
          <w:color w:val="231F20"/>
        </w:rPr>
        <w:t>“Wess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garoto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vê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apuros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1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dar</w:t>
      </w:r>
      <w:r>
        <w:rPr>
          <w:rFonts w:ascii="Arial" w:hAnsi="Arial" w:cs="Arial" w:eastAsia="Arial" w:hint="default"/>
          <w:b/>
          <w:bCs/>
          <w:color w:val="231F20"/>
          <w:spacing w:val="-10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de</w:t>
      </w:r>
      <w:r>
        <w:rPr>
          <w:rFonts w:ascii="Arial" w:hAnsi="Arial" w:cs="Arial" w:eastAsia="Arial" w:hint="default"/>
          <w:b/>
          <w:bCs/>
          <w:color w:val="231F20"/>
          <w:spacing w:val="-10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cara</w:t>
      </w:r>
      <w:r>
        <w:rPr>
          <w:rFonts w:ascii="Arial" w:hAnsi="Arial" w:cs="Arial" w:eastAsia="Arial" w:hint="default"/>
          <w:b/>
          <w:bCs/>
          <w:color w:val="231F20"/>
          <w:spacing w:val="-9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9"/>
        </w:rPr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desses </w:t>
      </w:r>
      <w:r>
        <w:rPr>
          <w:color w:val="231F20"/>
        </w:rPr>
        <w:t>répteis na cozinha de sua casa.”, a expressão “dar de cara”</w:t>
      </w:r>
      <w:r>
        <w:rPr>
          <w:color w:val="231F20"/>
          <w:spacing w:val="-2"/>
        </w:rPr>
        <w:t> </w:t>
      </w:r>
      <w:r>
        <w:rPr>
          <w:color w:val="231F20"/>
        </w:rPr>
        <w:t>significa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3"/>
          <w:sz w:val="28"/>
        </w:rPr>
        <w:t>bater.</w:t>
      </w:r>
      <w:r>
        <w:rPr>
          <w:rFonts w:ascii="Arial"/>
          <w:spacing w:val="-3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4"/>
          <w:sz w:val="28"/>
        </w:rPr>
        <w:t>cair.</w:t>
      </w:r>
      <w:r>
        <w:rPr>
          <w:rFonts w:ascii="Arial"/>
          <w:spacing w:val="-4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encontrar.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observar.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00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42.52pt;margin-top:8.748pt;width:510.25pt;height:22.7pt;mso-position-horizontal-relative:page;mso-position-vertical-relative:paragraph;z-index:3784;mso-wrap-distance-left:0;mso-wrap-distance-right:0" coordorigin="850,175" coordsize="10205,454">
            <v:group style="position:absolute;left:850;top:175;width:2098;height:454" coordorigin="850,175" coordsize="2098,454">
              <v:shape style="position:absolute;left:850;top:175;width:2098;height:454" coordorigin="850,175" coordsize="2098,454" path="m2948,175l850,175,850,629,2948,629,2948,175xe" filled="true" fillcolor="#d1d3d4" stroked="false">
                <v:path arrowok="t"/>
                <v:fill type="solid"/>
              </v:shape>
            </v:group>
            <v:group style="position:absolute;left:2948;top:175;width:8108;height:454" coordorigin="2948,175" coordsize="8108,454">
              <v:shape style="position:absolute;left:2948;top:175;width:8108;height:454" coordorigin="2948,175" coordsize="8108,454" path="m11055,175l2948,175,2948,629,11055,629,11055,175xe" filled="true" fillcolor="#d1d3d4" stroked="false">
                <v:path arrowok="t"/>
                <v:fill type="solid"/>
              </v:shape>
              <v:shape style="position:absolute;left:930;top:28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3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M041460E4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64"/>
        <w:ind w:left="110" w:right="107"/>
        <w:jc w:val="left"/>
      </w:pPr>
      <w:r>
        <w:rPr>
          <w:color w:val="231F20"/>
        </w:rPr>
        <w:t>O relógio abaixo indica o horário em que Fábio almoça todos os</w:t>
      </w:r>
      <w:r>
        <w:rPr>
          <w:color w:val="231F20"/>
          <w:spacing w:val="-2"/>
        </w:rPr>
        <w:t> </w:t>
      </w:r>
      <w:r>
        <w:rPr>
          <w:color w:val="231F20"/>
        </w:rPr>
        <w:t>dias.</w:t>
      </w:r>
      <w:r>
        <w:rPr/>
      </w:r>
    </w:p>
    <w:p>
      <w:pPr>
        <w:spacing w:line="240" w:lineRule="auto" w:before="10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102.225998pt;margin-top:10.077210pt;width:163.95pt;height:163.95pt;mso-position-horizontal-relative:page;mso-position-vertical-relative:paragraph;z-index:3808;mso-wrap-distance-left:0;mso-wrap-distance-right:0" coordorigin="2045,202" coordsize="3279,3279">
            <v:group style="position:absolute;left:4581;top:2357;width:108;height:72" coordorigin="4581,2357" coordsize="108,72">
              <v:shape style="position:absolute;left:4581;top:2357;width:108;height:72" coordorigin="4581,2357" coordsize="108,72" path="m4581,2357l4689,2429e" filled="false" stroked="true" strokeweight="3.262pt" strokecolor="#c7c8ca">
                <v:path arrowok="t"/>
              </v:shape>
            </v:group>
            <v:group style="position:absolute;left:4565;top:1280;width:117;height:62" coordorigin="4565,1280" coordsize="117,62">
              <v:shape style="position:absolute;left:4565;top:1280;width:117;height:62" coordorigin="4565,1280" coordsize="117,62" path="m4565,1342l4681,1280e" filled="false" stroked="true" strokeweight="3.262pt" strokecolor="#c7c8ca">
                <v:path arrowok="t"/>
              </v:shape>
            </v:group>
            <v:group style="position:absolute;left:4770;top:1843;width:65;height:2" coordorigin="4770,1843" coordsize="65,2">
              <v:shape style="position:absolute;left:4770;top:1843;width:65;height:2" coordorigin="4770,1843" coordsize="65,0" path="m4770,1843l4834,1843e" filled="false" stroked="true" strokeweight="3.188pt" strokecolor="#c7c8ca">
                <v:path arrowok="t"/>
              </v:shape>
            </v:group>
            <v:group style="position:absolute;left:2211;top:373;width:2935;height:2935" coordorigin="2211,373" coordsize="2935,2935">
              <v:shape style="position:absolute;left:2211;top:373;width:2935;height:2935" coordorigin="2211,373" coordsize="2935,2935" path="m3678,373l3603,375,3528,381,3455,390,3383,403,3312,420,3242,439,3174,463,3107,489,3042,518,2979,551,2917,586,2858,624,2800,665,2745,709,2692,755,2641,803,2592,854,2546,907,2502,963,2462,1020,2423,1080,2388,1141,2356,1205,2326,1270,2300,1336,2277,1404,2257,1474,2241,1545,2228,1617,2219,1691,2213,1765,2211,1841,2213,1916,2219,1991,2228,2064,2241,2137,2257,2208,2277,2277,2300,2345,2326,2412,2356,2477,2388,2540,2423,2602,2462,2661,2502,2719,2546,2774,2592,2827,2641,2878,2692,2927,2745,2973,2800,3017,2858,3058,2917,3096,2979,3131,3042,3163,3107,3193,3174,3219,3242,3242,3312,3262,3383,3278,3455,3291,3528,3301,3603,3306,3678,3308,3754,3306,3828,3301,3902,3291,3974,3278,4045,3262,4115,3242,4183,3219,4249,3193,4314,3163,4378,3131,4439,3096,4499,3058,4556,3017,4612,2973,4665,2927,4716,2878,4764,2827,4811,2774,4854,2719,4895,2661,4933,2602,4968,2540,5001,2477,5030,2412,5057,2345,5080,2277,5099,2208,5116,2137,5129,2064,5138,1991,5144,1916,5146,1841,5144,1765,5138,1691,5129,1617,5116,1545,5099,1474,5080,1404,5057,1336,5030,1270,5001,1205,4968,1141,4933,1080,4895,1020,4854,963,4811,907,4764,854,4716,803,4665,755,4612,709,4556,665,4499,624,4439,586,4378,551,4314,518,4249,489,4183,463,4115,439,4045,420,3974,403,3902,390,3828,381,3754,375,3678,373xe" filled="true" fillcolor="#ffffff" stroked="false">
                <v:path arrowok="t"/>
                <v:fill type="solid"/>
              </v:shape>
            </v:group>
            <v:group style="position:absolute;left:2211;top:373;width:2935;height:2935" coordorigin="2211,373" coordsize="2935,2935">
              <v:shape style="position:absolute;left:2211;top:373;width:2935;height:2935" coordorigin="2211,373" coordsize="2935,2935" path="m5146,1841l5144,1916,5138,1991,5129,2064,5116,2137,5099,2208,5080,2277,5057,2345,5030,2412,5001,2477,4968,2540,4933,2602,4895,2661,4854,2719,4811,2774,4764,2827,4716,2878,4665,2927,4612,2973,4556,3017,4499,3058,4439,3096,4378,3131,4314,3163,4249,3193,4183,3219,4115,3242,4045,3262,3974,3278,3902,3291,3828,3301,3754,3306,3678,3308,3603,3306,3528,3301,3455,3291,3383,3278,3312,3262,3242,3242,3174,3219,3107,3193,3042,3163,2979,3131,2917,3096,2858,3058,2800,3017,2745,2973,2692,2927,2641,2878,2592,2827,2546,2774,2502,2719,2462,2661,2423,2602,2388,2540,2356,2477,2326,2412,2300,2345,2277,2277,2257,2208,2241,2137,2228,2064,2219,1991,2213,1916,2211,1841,2213,1765,2219,1691,2228,1617,2241,1545,2257,1474,2277,1404,2300,1336,2326,1270,2356,1205,2388,1141,2423,1080,2462,1020,2502,963,2546,907,2592,854,2641,803,2692,755,2745,709,2800,665,2858,624,2917,586,2979,551,3042,518,3107,489,3174,463,3242,439,3312,420,3383,403,3455,390,3528,381,3603,375,3678,373,3754,375,3828,381,3902,390,3974,403,4045,420,4115,439,4183,463,4249,489,4314,518,4378,551,4439,586,4499,624,4556,665,4612,709,4665,755,4716,803,4764,854,4811,907,4854,963,4895,1020,4933,1080,4968,1141,5001,1205,5030,1270,5057,1336,5080,1404,5099,1474,5116,1545,5129,1617,5138,1691,5144,1765,5146,1841xe" filled="false" stroked="true" strokeweight="1.682pt" strokecolor="#3d3c3e">
                <v:path arrowok="t"/>
              </v:shape>
            </v:group>
            <v:group style="position:absolute;left:2253;top:415;width:2851;height:2851" coordorigin="2253,415" coordsize="2851,2851">
              <v:shape style="position:absolute;left:2253;top:415;width:2851;height:2851" coordorigin="2253,415" coordsize="2851,2851" path="m3678,415l3603,417,3528,423,3454,433,3382,446,3311,463,3241,484,3173,507,3107,534,3042,565,2979,598,2918,635,2859,674,2803,716,2748,761,2696,808,2646,858,2598,910,2553,965,2511,1022,2472,1081,2436,1142,2402,1205,2372,1270,2345,1336,2321,1404,2301,1474,2284,1545,2270,1617,2261,1690,2255,1765,2253,1841,2255,1917,2261,1991,2270,2065,2284,2137,2301,2208,2321,2278,2345,2346,2372,2412,2402,2477,2436,2540,2472,2601,2511,2660,2553,2717,2598,2771,2646,2824,2696,2873,2748,2921,2803,2966,2859,3008,2918,3047,2979,3084,3042,3117,3107,3147,3173,3174,3241,3198,3311,3219,3382,3235,3454,3249,3528,3258,3603,3264,3678,3266,3754,3264,3829,3258,3902,3249,3975,3235,4046,3219,4115,3198,4183,3174,4250,3147,4314,3117,4377,3084,4438,3047,4497,3008,4554,2966,4609,2921,4661,2873,4711,2824,4758,2771,4803,2717,4845,2660,4885,2601,4921,2540,4954,2477,4985,2412,5012,2346,5036,2278,5056,2208,5073,2137,5086,2065,5096,1991,5102,1917,5104,1841,5102,1765,5096,1690,5086,1617,5073,1545,5056,1474,5036,1404,5012,1336,4985,1270,4954,1205,4921,1142,4885,1081,4845,1022,4803,965,4758,910,4711,858,4661,808,4609,761,4554,716,4497,674,4438,635,4377,598,4314,565,4250,534,4183,507,4115,484,4046,463,3975,446,3902,433,3829,423,3754,417,3678,415xe" filled="true" fillcolor="#e3e4e5" stroked="false">
                <v:path arrowok="t"/>
                <v:fill type="solid"/>
              </v:shape>
              <v:shape style="position:absolute;left:3467;top:511;width:399;height:241" type="#_x0000_t75" stroked="false">
                <v:imagedata r:id="rId203" o:title=""/>
              </v:shape>
              <v:shape style="position:absolute;left:4217;top:667;width:136;height:241" type="#_x0000_t75" stroked="false">
                <v:imagedata r:id="rId204" o:title=""/>
              </v:shape>
              <v:shape style="position:absolute;left:4624;top:1094;width:197;height:241" type="#_x0000_t75" stroked="false">
                <v:imagedata r:id="rId205" o:title=""/>
              </v:shape>
              <v:shape style="position:absolute;left:4806;top:1714;width:196;height:245" type="#_x0000_t75" stroked="false">
                <v:imagedata r:id="rId206" o:title=""/>
              </v:shape>
              <v:shape style="position:absolute;left:4632;top:2306;width:207;height:241" type="#_x0000_t75" stroked="false">
                <v:imagedata r:id="rId207" o:title=""/>
              </v:shape>
              <v:shape style="position:absolute;left:4204;top:2769;width:197;height:241" type="#_x0000_t75" stroked="false">
                <v:imagedata r:id="rId208" o:title=""/>
              </v:shape>
              <v:shape style="position:absolute;left:3571;top:2926;width:195;height:245" type="#_x0000_t75" stroked="false">
                <v:imagedata r:id="rId209" o:title=""/>
              </v:shape>
              <v:shape style="position:absolute;left:2982;top:2760;width:192;height:237" type="#_x0000_t75" stroked="false">
                <v:imagedata r:id="rId210" o:title=""/>
              </v:shape>
              <v:shape style="position:absolute;left:2531;top:2306;width:193;height:245" type="#_x0000_t75" stroked="false">
                <v:imagedata r:id="rId211" o:title=""/>
              </v:shape>
              <v:shape style="position:absolute;left:2355;top:1686;width:195;height:245" type="#_x0000_t75" stroked="false">
                <v:imagedata r:id="rId212" o:title=""/>
              </v:shape>
            </v:group>
            <v:group style="position:absolute;left:2514;top:1117;width:401;height:245" coordorigin="2514,1117" coordsize="401,245">
              <v:shape style="position:absolute;left:2514;top:1117;width:401;height:245" coordorigin="2514,1117" coordsize="401,245" path="m2835,1117l2819,1117,2796,1119,2735,1160,2721,1238,2721,1240,2729,1304,2769,1352,2818,1362,2842,1360,2863,1354,2880,1345,2893,1332,2901,1317,2807,1317,2800,1311,2786,1240,2786,1238,2787,1218,2806,1161,2900,1161,2895,1151,2890,1145,2884,1138,2877,1132,2869,1127,2848,1119,2835,1117xe" filled="true" fillcolor="#231f20" stroked="false">
                <v:path arrowok="t"/>
                <v:fill type="solid"/>
              </v:shape>
              <v:shape style="position:absolute;left:2514;top:1117;width:401;height:245" coordorigin="2514,1117" coordsize="401,245" path="m2900,1161l2828,1161,2836,1166,2841,1177,2849,1238,2849,1252,2835,1310,2830,1315,2824,1317,2901,1317,2902,1315,2909,1293,2913,1268,2914,1238,2914,1223,2902,1165,2900,1161xe" filled="true" fillcolor="#231f20" stroked="false">
                <v:path arrowok="t"/>
                <v:fill type="solid"/>
              </v:shape>
              <v:shape style="position:absolute;left:2514;top:1117;width:401;height:245" coordorigin="2514,1117" coordsize="401,245" path="m2650,1200l2583,1200,2583,1358,2650,1358,2650,1200xe" filled="true" fillcolor="#231f20" stroked="false">
                <v:path arrowok="t"/>
                <v:fill type="solid"/>
              </v:shape>
              <v:shape style="position:absolute;left:2514;top:1117;width:401;height:245" coordorigin="2514,1117" coordsize="401,245" path="m2650,1117l2595,1117,2589,1128,2583,1138,2530,1175,2514,1181,2514,1234,2572,1208,2583,1200,2650,1200,2650,1117xe" filled="true" fillcolor="#231f20" stroked="false">
                <v:path arrowok="t"/>
                <v:fill type="solid"/>
              </v:shape>
              <v:shape style="position:absolute;left:2875;top:696;width:356;height:241" type="#_x0000_t75" stroked="false">
                <v:imagedata r:id="rId213" o:title=""/>
              </v:shape>
              <v:shape style="position:absolute;left:3614;top:1780;width:106;height:106" type="#_x0000_t75" stroked="false">
                <v:imagedata r:id="rId214" o:title=""/>
              </v:shape>
            </v:group>
            <v:group style="position:absolute;left:3667;top:375;width:2;height:101" coordorigin="3667,375" coordsize="2,101">
              <v:shape style="position:absolute;left:3667;top:375;width:2;height:101" coordorigin="3667,375" coordsize="0,101" path="m3667,476l3667,375e" filled="false" stroked="true" strokeweight="1.682pt" strokecolor="#3d3c3e">
                <v:path arrowok="t"/>
              </v:shape>
            </v:group>
            <v:group style="position:absolute;left:3670;top:3200;width:2;height:101" coordorigin="3670,3200" coordsize="2,101">
              <v:shape style="position:absolute;left:3670;top:3200;width:2;height:101" coordorigin="3670,3200" coordsize="0,101" path="m3670,3301l3670,3200e" filled="false" stroked="true" strokeweight="1.682pt" strokecolor="#3d3c3e">
                <v:path arrowok="t"/>
              </v:shape>
            </v:group>
            <v:group style="position:absolute;left:5038;top:1834;width:101;height:2" coordorigin="5038,1834" coordsize="101,2">
              <v:shape style="position:absolute;left:5038;top:1834;width:101;height:2" coordorigin="5038,1834" coordsize="101,0" path="m5139,1834l5038,1834e" filled="false" stroked="true" strokeweight="1.682pt" strokecolor="#3d3c3e">
                <v:path arrowok="t"/>
              </v:shape>
            </v:group>
            <v:group style="position:absolute;left:2220;top:1830;width:101;height:2" coordorigin="2220,1830" coordsize="101,2">
              <v:shape style="position:absolute;left:2220;top:1830;width:101;height:2" coordorigin="2220,1830" coordsize="101,0" path="m2321,1830l2220,1830e" filled="false" stroked="true" strokeweight="1.682pt" strokecolor="#3d3c3e">
                <v:path arrowok="t"/>
              </v:shape>
            </v:group>
            <v:group style="position:absolute;left:2958;top:3023;width:51;height:88" coordorigin="2958,3023" coordsize="51,88">
              <v:shape style="position:absolute;left:2958;top:3023;width:51;height:88" coordorigin="2958,3023" coordsize="51,88" path="m3009,3023l2958,3111e" filled="false" stroked="true" strokeweight="1.682pt" strokecolor="#3d3c3e">
                <v:path arrowok="t"/>
              </v:shape>
            </v:group>
            <v:group style="position:absolute;left:4368;top:576;width:51;height:88" coordorigin="4368,576" coordsize="51,88">
              <v:shape style="position:absolute;left:4368;top:576;width:51;height:88" coordorigin="4368,576" coordsize="51,88" path="m4419,576l4368,663e" filled="false" stroked="true" strokeweight="1.682pt" strokecolor="#3d3c3e">
                <v:path arrowok="t"/>
              </v:shape>
            </v:group>
            <v:group style="position:absolute;left:2414;top:1112;width:88;height:51" coordorigin="2414,1112" coordsize="88,51">
              <v:shape style="position:absolute;left:2414;top:1112;width:88;height:51" coordorigin="2414,1112" coordsize="88,51" path="m2414,1112l2501,1163e" filled="false" stroked="true" strokeweight="1.682pt" strokecolor="#3d3c3e">
                <v:path arrowok="t"/>
              </v:shape>
            </v:group>
            <v:group style="position:absolute;left:4852;top:2524;width:88;height:51" coordorigin="4852,2524" coordsize="88,51">
              <v:shape style="position:absolute;left:4852;top:2524;width:88;height:51" coordorigin="4852,2524" coordsize="88,51" path="m4852,2524l4939,2575e" filled="false" stroked="true" strokeweight="1.682pt" strokecolor="#3d3c3e">
                <v:path arrowok="t"/>
              </v:shape>
            </v:group>
            <v:group style="position:absolute;left:4371;top:3011;width:51;height:88" coordorigin="4371,3011" coordsize="51,88">
              <v:shape style="position:absolute;left:4371;top:3011;width:51;height:88" coordorigin="4371,3011" coordsize="51,88" path="m4371,3011l4421,3099e" filled="false" stroked="true" strokeweight="1.682pt" strokecolor="#3d3c3e">
                <v:path arrowok="t"/>
              </v:shape>
            </v:group>
            <v:group style="position:absolute;left:2956;top:567;width:51;height:88" coordorigin="2956,567" coordsize="51,88">
              <v:shape style="position:absolute;left:2956;top:567;width:51;height:88" coordorigin="2956,567" coordsize="51,88" path="m2956,567l3006,654e" filled="false" stroked="true" strokeweight="1.682pt" strokecolor="#3d3c3e">
                <v:path arrowok="t"/>
              </v:shape>
            </v:group>
            <v:group style="position:absolute;left:2418;top:2521;width:88;height:51" coordorigin="2418,2521" coordsize="88,51">
              <v:shape style="position:absolute;left:2418;top:2521;width:88;height:51" coordorigin="2418,2521" coordsize="88,51" path="m2418,2571l2505,2521e" filled="false" stroked="true" strokeweight="1.682pt" strokecolor="#3d3c3e">
                <v:path arrowok="t"/>
              </v:shape>
            </v:group>
            <v:group style="position:absolute;left:4860;top:1116;width:88;height:51" coordorigin="4860,1116" coordsize="88,51">
              <v:shape style="position:absolute;left:4860;top:1116;width:88;height:51" coordorigin="4860,1116" coordsize="88,51" path="m4860,1166l4947,1116e" filled="false" stroked="true" strokeweight="1.682pt" strokecolor="#3d3c3e">
                <v:path arrowok="t"/>
              </v:shape>
            </v:group>
            <v:group style="position:absolute;left:2062;top:219;width:3245;height:3245" coordorigin="2062,219" coordsize="3245,3245">
              <v:shape style="position:absolute;left:2062;top:219;width:3245;height:3245" coordorigin="2062,219" coordsize="3245,3245" path="m5306,1841l5305,1917,5299,1993,5291,2067,5279,2141,5264,2213,5245,2284,5224,2354,5199,2422,5172,2489,5141,2554,5108,2618,5073,2680,5034,2741,4993,2799,4950,2856,4904,2910,4856,2963,4806,3013,4753,3061,4699,3107,4642,3150,4584,3191,4523,3230,4461,3265,4397,3299,4332,3329,4265,3356,4197,3381,4127,3402,4056,3421,3984,3436,3910,3448,3836,3456,3760,3462,3684,3463,3608,3462,3532,3456,3458,3448,3384,3436,3312,3421,3241,3402,3171,3381,3103,3356,3036,3329,2970,3299,2907,3265,2845,3230,2784,3191,2726,3150,2669,3107,2615,3061,2562,3013,2512,2963,2464,2910,2418,2856,2375,2799,2334,2741,2295,2680,2259,2618,2226,2554,2196,2489,2169,2422,2144,2354,2123,2284,2104,2213,2089,2141,2077,2067,2069,1993,2063,1917,2062,1841,2063,1765,2069,1689,2077,1615,2089,1541,2104,1469,2123,1398,2144,1328,2169,1260,2196,1193,2226,1127,2259,1064,2295,1002,2334,941,2375,883,2418,826,2464,772,2512,719,2562,669,2615,621,2669,575,2726,532,2784,491,2845,452,2907,417,2970,383,3036,353,3103,326,3171,301,3241,280,3312,261,3384,246,3458,234,3532,226,3608,220,3684,219,3760,220,3836,226,3910,234,3984,246,4056,261,4127,280,4197,301,4265,326,4332,353,4397,383,4461,417,4523,452,4584,491,4642,532,4699,575,4753,621,4806,669,4856,719,4904,772,4950,826,4993,883,5034,941,5073,1002,5108,1064,5141,1127,5172,1193,5199,1260,5224,1328,5245,1398,5264,1469,5279,1541,5291,1615,5299,1689,5305,1765,5306,1841xe" filled="false" stroked="true" strokeweight="1.682pt" strokecolor="#3d3c3e">
                <v:path arrowok="t"/>
              </v:shape>
            </v:group>
            <v:group style="position:absolute;left:3519;top:1296;width:154;height:549" coordorigin="3519,1296" coordsize="154,549">
              <v:shape style="position:absolute;left:3519;top:1296;width:154;height:549" coordorigin="3519,1296" coordsize="154,549" path="m3672,1845l3519,1296e" filled="false" stroked="true" strokeweight="3.363pt" strokecolor="#231f20">
                <v:path arrowok="t"/>
              </v:shape>
            </v:group>
            <v:group style="position:absolute;left:3429;top:1157;width:194;height:195" coordorigin="3429,1157" coordsize="194,195">
              <v:shape style="position:absolute;left:3429;top:1157;width:194;height:195" coordorigin="3429,1157" coordsize="194,195" path="m3479,1157l3429,1351,3623,1297,3479,1157xe" filled="true" fillcolor="#231f20" stroked="false">
                <v:path arrowok="t"/>
                <v:fill type="solid"/>
              </v:shape>
            </v:group>
            <v:group style="position:absolute;left:3664;top:1844;width:2;height:833" coordorigin="3664,1844" coordsize="2,833">
              <v:shape style="position:absolute;left:3664;top:1844;width:2;height:833" coordorigin="3664,1844" coordsize="0,833" path="m3664,1844l3664,2677e" filled="false" stroked="true" strokeweight="3.985pt" strokecolor="#231f20">
                <v:path arrowok="t"/>
              </v:shape>
            </v:group>
            <v:group style="position:absolute;left:3544;top:2642;width:239;height:207" coordorigin="3544,2642" coordsize="239,207">
              <v:shape style="position:absolute;left:3544;top:2642;width:239;height:207" coordorigin="3544,2642" coordsize="239,207" path="m3783,2642l3544,2642,3664,2848,3783,2642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64"/>
        <w:ind w:left="110" w:right="107"/>
        <w:jc w:val="left"/>
      </w:pPr>
      <w:r>
        <w:rPr>
          <w:color w:val="231F20"/>
        </w:rPr>
        <w:t>Qual o horário em que Fábio almoça todos os</w:t>
      </w:r>
      <w:r>
        <w:rPr>
          <w:color w:val="231F20"/>
          <w:spacing w:val="-2"/>
        </w:rPr>
        <w:t> </w:t>
      </w:r>
      <w:r>
        <w:rPr>
          <w:color w:val="231F20"/>
        </w:rPr>
        <w:t>dias?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11"/>
          <w:sz w:val="28"/>
        </w:rPr>
        <w:t>11 </w:t>
      </w:r>
      <w:r>
        <w:rPr>
          <w:rFonts w:ascii="Arial"/>
          <w:color w:val="231F20"/>
          <w:sz w:val="28"/>
        </w:rPr>
        <w:t>horas e 6</w:t>
      </w:r>
      <w:r>
        <w:rPr>
          <w:rFonts w:ascii="Arial"/>
          <w:color w:val="231F20"/>
          <w:spacing w:val="11"/>
          <w:sz w:val="28"/>
        </w:rPr>
        <w:t> </w:t>
      </w:r>
      <w:r>
        <w:rPr>
          <w:rFonts w:ascii="Arial"/>
          <w:color w:val="231F20"/>
          <w:sz w:val="28"/>
        </w:rPr>
        <w:t>minutos.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11"/>
          <w:sz w:val="28"/>
        </w:rPr>
        <w:t>11 </w:t>
      </w:r>
      <w:r>
        <w:rPr>
          <w:rFonts w:ascii="Arial"/>
          <w:color w:val="231F20"/>
          <w:sz w:val="28"/>
        </w:rPr>
        <w:t>horas e 30</w:t>
      </w:r>
      <w:r>
        <w:rPr>
          <w:rFonts w:ascii="Arial"/>
          <w:color w:val="231F20"/>
          <w:spacing w:val="11"/>
          <w:sz w:val="28"/>
        </w:rPr>
        <w:t> </w:t>
      </w:r>
      <w:r>
        <w:rPr>
          <w:rFonts w:ascii="Arial"/>
          <w:color w:val="231F20"/>
          <w:sz w:val="28"/>
        </w:rPr>
        <w:t>minutos.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12 horas e 6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minutos.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12 horas e 30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minutos.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42.52pt;margin-top:11.697171pt;width:510.25pt;height:22.7pt;mso-position-horizontal-relative:page;mso-position-vertical-relative:paragraph;z-index:3880;mso-wrap-distance-left:0;mso-wrap-distance-right:0" coordorigin="850,234" coordsize="10205,454">
            <v:group style="position:absolute;left:850;top:234;width:2098;height:454" coordorigin="850,234" coordsize="2098,454">
              <v:shape style="position:absolute;left:850;top:234;width:2098;height:454" coordorigin="850,234" coordsize="2098,454" path="m2948,234l850,234,850,687,2948,687,2948,234xe" filled="true" fillcolor="#d1d3d4" stroked="false">
                <v:path arrowok="t"/>
                <v:fill type="solid"/>
              </v:shape>
            </v:group>
            <v:group style="position:absolute;left:2948;top:234;width:8108;height:454" coordorigin="2948,234" coordsize="8108,454">
              <v:shape style="position:absolute;left:2948;top:234;width:8108;height:454" coordorigin="2948,234" coordsize="8108,454" path="m11055,234l2948,234,2948,687,11055,687,11055,234xe" filled="true" fillcolor="#d1d3d4" stroked="false">
                <v:path arrowok="t"/>
                <v:fill type="solid"/>
              </v:shape>
              <v:shape style="position:absolute;left:930;top:34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8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M031994E4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97" w:lineRule="auto" w:before="64"/>
        <w:ind w:left="110" w:right="1413"/>
        <w:jc w:val="left"/>
      </w:pPr>
      <w:r>
        <w:rPr>
          <w:color w:val="231F20"/>
        </w:rPr>
        <w:t>A professora Amanda distribuiu igualmente 10 balas para 2 alunos. Quantas balas cada um desses alunos ganhou da professora</w:t>
      </w:r>
      <w:r>
        <w:rPr>
          <w:color w:val="231F20"/>
          <w:spacing w:val="-17"/>
        </w:rPr>
        <w:t> </w:t>
      </w:r>
      <w:r>
        <w:rPr>
          <w:color w:val="231F20"/>
        </w:rPr>
        <w:t>Amanda?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35"/>
          <w:szCs w:val="35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5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202"/>
          <w:pgSz w:w="11910" w:h="16840"/>
          <w:pgMar w:footer="524" w:header="377" w:top="560" w:bottom="720" w:left="740" w:right="740"/>
          <w:pgNumType w:start="18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07"/>
        <w:jc w:val="left"/>
      </w:pPr>
      <w:r>
        <w:rPr>
          <w:color w:val="231F20"/>
        </w:rPr>
        <w:t>Observe abaixo os anéis que Beatriz tem para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vender.</w:t>
      </w:r>
      <w:r>
        <w:rPr>
          <w:spacing w:val="-3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66.155701pt;margin-top:18.016626pt;width:33.9pt;height:42.9pt;mso-position-horizontal-relative:page;mso-position-vertical-relative:paragraph;z-index:3904;mso-wrap-distance-left:0;mso-wrap-distance-right:0" coordorigin="1323,360" coordsize="678,858">
            <v:group style="position:absolute;left:1323;top:360;width:678;height:858" coordorigin="1323,360" coordsize="678,858">
              <v:shape style="position:absolute;left:1323;top:360;width:678;height:858" coordorigin="1323,360" coordsize="678,858" path="m1496,368l1474,393,1457,422,1443,454,1429,488,1455,520,1484,550,1509,582,1529,620,1464,643,1410,685,1367,740,1337,803,1323,866,1325,944,1345,1015,1379,1078,1426,1131,1483,1173,1550,1203,1622,1218,1707,1217,1785,1197,1810,1184,1657,1184,1602,1179,1498,1144,1414,1079,1361,984,1350,926,1355,850,1379,777,1422,712,1479,664,1549,640,1590,640,1566,611,1514,547,1463,488,1474,481,1492,480,1872,480,1880,468,1556,468,1548,468,1469,468,1485,419,1529,397,1589,393,1835,393,1830,386,1808,372,1572,372,1496,368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49,640l1748,640,1809,662,1840,672,1874,680,1911,725,1941,767,1963,814,1974,873,1973,941,1960,1000,1903,1094,1817,1154,1712,1182,1657,1184,1810,1184,1911,1117,1955,1061,1986,998,2000,932,1998,849,1978,777,1942,717,1895,670,1849,640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90,640l1549,640,1576,660,1600,687,1620,714,1635,733,1569,752,1514,780,1443,866,1424,932,1423,990,1438,1040,1503,1117,1599,1158,1652,1165,1705,1161,1756,1147,1770,1139,1671,1139,1617,1133,1520,1085,1462,996,1456,939,1470,869,1503,819,1553,785,1622,766,1772,766,1753,754,1688,733,1688,727,1662,727,1617,673,1590,640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72,766l1622,766,1697,767,1763,791,1814,835,1846,894,1854,966,1841,1031,1812,1080,1772,1114,1724,1133,1671,1139,1770,1139,1801,1122,1840,1086,1867,1039,1884,968,1877,901,1851,841,1808,791,1772,766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72,481l1834,481,1792,545,1742,606,1694,665,1662,727,1688,727,1688,715,1706,691,1730,665,1748,640,1849,640,1838,633,1775,607,1802,573,1829,539,1856,504,1872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628,481l1589,481,1623,507,1634,555,1640,609,1655,654,1667,608,1668,600,1655,600,1646,573,1640,543,1635,511,1628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42,481l1529,481,1546,514,1564,546,1582,577,1602,607,1604,580,1602,561,1589,561,1575,543,1563,523,1552,503,1542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15,481l1668,481,1666,511,1661,551,1658,573,1655,600,1668,600,1668,551,1678,502,1715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28,481l1715,481,1710,508,1699,560,1695,587,1727,558,1734,547,1721,547,1716,534,1719,517,1725,498,1728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89,481l1575,481,1581,499,1585,518,1587,539,1589,561,1602,561,1600,548,1593,514,1589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34,481l1768,481,1756,497,1743,513,1731,529,1721,547,1734,547,1750,520,1780,488,1834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72,480l1492,480,1511,482,1529,481,1872,481,1872,480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71,428l1555,428,1563,433,1566,444,1569,454,1575,461,1569,468,1556,468,1880,468,1749,468,1742,468,1582,468,1581,451,1571,428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50,428l1728,428,1741,432,1746,443,1751,455,1761,461,1758,468,1749,468,1880,468,1881,468,1768,468,1762,447,1752,431,1750,428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69,408l1546,425,1530,448,1508,466,1469,468,1529,468,1536,458,1543,449,1551,440,1555,428,1571,428,1570,425,1569,408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42,467l1529,468,1548,468,1542,467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35,395l1721,395,1722,422,1721,434,1719,452,1715,468,1728,468,1728,428,1750,428,1741,415,1735,395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37,467l1728,468,1742,468,1737,467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37,395l1801,395,1813,413,1826,429,1839,447,1848,468,1881,468,1863,441,1849,412,1837,395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35,393l1589,393,1657,395,1837,395,1835,393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33,360l1654,366,1572,372,1808,372,1801,368,1733,360xe" filled="true" fillcolor="#231f20" stroked="false">
                <v:path arrowok="t"/>
                <v:fill type="solid"/>
              </v:shape>
              <v:shape style="position:absolute;left:1469;top:393;width:378;height:208" type="#_x0000_t75" stroked="false">
                <v:imagedata r:id="rId216" o:title=""/>
              </v:shape>
            </v:group>
            <v:group style="position:absolute;left:1350;top:640;width:625;height:545" coordorigin="1350,640" coordsize="625,545">
              <v:shape style="position:absolute;left:1350;top:640;width:625;height:545" coordorigin="1350,640" coordsize="625,545" path="m1549,640l1479,664,1422,712,1379,777,1355,850,1350,926,1361,984,1414,1079,1498,1144,1602,1179,1657,1184,1712,1182,1766,1172,1787,1165,1652,1165,1599,1158,1503,1117,1438,1040,1423,990,1424,932,1443,866,1514,780,1569,752,1635,733,1620,714,1600,687,1576,660,1549,640xe" filled="true" fillcolor="#ffffff" stroked="false">
                <v:path arrowok="t"/>
                <v:fill type="solid"/>
              </v:shape>
              <v:shape style="position:absolute;left:1350;top:640;width:625;height:545" coordorigin="1350,640" coordsize="625,545" path="m1748,640l1730,665,1706,691,1688,715,1688,733,1753,754,1808,791,1851,841,1877,901,1884,968,1867,1039,1801,1122,1705,1161,1652,1165,1787,1165,1863,1128,1936,1051,1973,941,1974,873,1963,814,1941,767,1911,725,1874,680,1840,672,1809,662,1748,640xe" filled="true" fillcolor="#ffffff" stroked="false">
                <v:path arrowok="t"/>
                <v:fill type="solid"/>
              </v:shape>
              <v:shape style="position:absolute;left:1456;top:766;width:398;height:373" type="#_x0000_t75" stroked="false">
                <v:imagedata r:id="rId217" o:title=""/>
              </v:shape>
              <v:shape style="position:absolute;left:1463;top:480;width:372;height:246" type="#_x0000_t75" stroked="false">
                <v:imagedata r:id="rId218" o:title=""/>
              </v:shape>
            </v:group>
            <w10:wrap type="topAndBottom"/>
          </v:group>
        </w:pict>
      </w:r>
      <w:r>
        <w:rPr/>
        <w:pict>
          <v:group style="position:absolute;margin-left:120.891968pt;margin-top:21.808172pt;width:45.15pt;height:34.3pt;mso-position-horizontal-relative:page;mso-position-vertical-relative:paragraph;z-index:3928;mso-wrap-distance-left:0;mso-wrap-distance-right:0" coordorigin="2418,436" coordsize="903,686">
            <v:group style="position:absolute;left:2418;top:436;width:903;height:686" coordorigin="2418,436" coordsize="903,686">
              <v:shape style="position:absolute;left:2418;top:436;width:903;height:686" coordorigin="2418,436" coordsize="903,686" path="m2955,1077l2920,1077,2937,1089,2953,1102,2971,1113,2992,1121,3047,1120,3083,1102,3022,1102,3000,1100,2981,1096,2998,1093,3019,1093,3098,1093,3104,1085,3079,1085,3080,1082,2964,1082,2955,1077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098,1093l3059,1093,3043,1100,3022,1102,3083,1102,3096,1095,3098,1093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098,1093l3019,1093,3039,1094,3059,1093,3098,1093,3098,1093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934,436l2856,445,2779,461,2704,486,2633,518,2569,556,2513,601,2468,652,2436,707,2419,777,2418,842,2424,899,2467,987,2517,1029,2582,1060,2658,1081,2742,1091,2830,1089,2920,1077,2955,1077,2950,1074,2947,1070,2761,1070,2685,1065,2614,1051,2551,1026,2500,990,2462,942,2441,881,2466,881,2457,867,2446,845,2441,825,2448,795,2459,775,2444,775,2464,702,2504,641,2559,589,2620,548,2731,500,2796,481,2865,468,2935,460,3005,459,3130,459,3100,449,3020,437,2934,436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134,1015l3115,1015,3113,1035,3105,1054,3092,1071,3079,1085,3104,1085,3130,1050,3134,1015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941,1015l2922,1015,2934,1031,2945,1051,2953,1066,2964,1082,3080,1082,3082,1077,2976,1077,2967,1058,2957,1040,2947,1024,2941,1015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078,931l3062,931,3072,950,3082,968,3094,987,3104,1004,3094,1022,3083,1041,3073,1058,3062,1077,3082,1077,3085,1068,3094,1051,3106,1033,3115,1015,3134,1015,3137,995,3118,995,3107,980,3097,962,3087,945,3078,931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936,1007l2903,1007,2903,1021,2905,1034,2909,1045,2914,1054,2838,1066,2761,1070,2947,1070,2937,1058,2928,1038,2922,1015,2941,1015,2936,1007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466,881l2441,881,2480,928,2532,965,2595,992,2666,1010,2742,1018,2822,1017,2903,1007,2936,1007,2941,998,2740,998,2662,988,2591,969,2530,941,2483,903,2471,887,2466,881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034,886l2986,891,2947,912,2918,945,2903,987,2821,998,2740,998,2941,998,2942,995,2925,995,2927,975,2935,955,2947,939,2962,926,3124,926,3137,917,3021,917,3009,917,2978,917,2996,909,3018,907,3086,907,3072,899,3054,891,3034,886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124,926l2962,926,2955,941,2945,959,2934,977,2925,995,2942,995,2947,987,2957,967,2968,949,2981,931,3078,931,3076,928,3120,928,3124,926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120,928l3076,928,3091,936,3103,952,3113,973,3118,995,3137,995,3138,990,3168,967,3132,967,3129,957,3124,949,3119,940,3115,931,3120,928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317,758l3294,758,3275,827,3237,883,3188,930,3132,967,3168,967,3200,944,3257,893,3300,830,3317,758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086,907l3018,907,3040,908,3059,914,3041,917,3021,917,3137,917,3142,914,3104,914,3088,908,3086,907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999,917l2978,917,3009,917,2999,917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106,528l2939,528,3011,529,3086,541,3157,562,3218,593,3274,646,3294,693,3288,732,3245,802,3194,854,3135,895,3104,914,3142,914,3169,897,3218,858,3261,812,3294,758,3317,758,3319,749,3320,691,3317,652,3291,652,3283,637,3278,629,3232,585,3173,551,3106,528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947,512l2865,518,2785,534,2711,558,2642,588,2579,626,2524,670,2479,720,2444,775,2459,775,2465,762,2487,730,2562,656,2624,615,2695,581,2772,556,2854,538,2939,528,3106,528,3104,528,3028,515,2947,512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130,459l3005,459,3073,465,3136,481,3192,506,3239,542,3275,589,3297,649,3291,652,3317,652,3302,589,3231,505,3171,472,3130,459xe" filled="true" fillcolor="#231f20" stroked="false">
                <v:path arrowok="t"/>
                <v:fill type="solid"/>
              </v:shape>
            </v:group>
            <v:group style="position:absolute;left:2444;top:459;width:853;height:316" coordorigin="2444,459" coordsize="853,316">
              <v:shape style="position:absolute;left:2444;top:459;width:853;height:316" coordorigin="2444,459" coordsize="853,316" path="m3005,459l2935,460,2865,468,2796,481,2731,500,2671,522,2559,589,2504,641,2464,702,2444,775,2479,720,2524,670,2579,626,2642,588,2711,558,2785,534,2865,518,2947,512,3200,512,3192,506,3136,481,3073,465,3005,459xe" filled="true" fillcolor="#ffffff" stroked="false">
                <v:path arrowok="t"/>
                <v:fill type="solid"/>
              </v:shape>
              <v:shape style="position:absolute;left:2444;top:459;width:853;height:316" coordorigin="2444,459" coordsize="853,316" path="m3200,512l2947,512,3028,515,3104,528,3173,551,3232,585,3278,629,3291,652,3297,649,3275,589,3239,542,3200,512xe" filled="true" fillcolor="#ffffff" stroked="false">
                <v:path arrowok="t"/>
                <v:fill type="solid"/>
              </v:shape>
            </v:group>
            <v:group style="position:absolute;left:2441;top:528;width:853;height:470" coordorigin="2441,528" coordsize="853,470">
              <v:shape style="position:absolute;left:2441;top:528;width:853;height:470" coordorigin="2441,528" coordsize="853,470" path="m2939,528l2854,538,2772,556,2695,581,2624,615,2562,656,2509,705,2465,762,2441,825,2446,845,2483,903,2530,941,2591,969,2662,988,2740,998,2821,998,2903,987,2918,945,2947,912,2986,891,3034,886,3148,886,3165,876,3222,828,3270,769,3294,693,3291,679,3218,593,3157,562,3086,541,3011,530,2939,528xe" filled="true" fillcolor="#ffffff" stroked="false">
                <v:path arrowok="t"/>
                <v:fill type="solid"/>
              </v:shape>
              <v:shape style="position:absolute;left:2441;top:528;width:853;height:470" coordorigin="2441,528" coordsize="853,470" path="m3148,886l3034,886,3054,891,3072,899,3088,908,3104,914,3135,895,3148,886xe" filled="true" fillcolor="#ffffff" stroked="false">
                <v:path arrowok="t"/>
                <v:fill type="solid"/>
              </v:shape>
              <v:shape style="position:absolute;left:3115;top:758;width:179;height:210" type="#_x0000_t75" stroked="false">
                <v:imagedata r:id="rId219" o:title=""/>
              </v:shape>
            </v:group>
            <v:group style="position:absolute;left:2441;top:881;width:473;height:190" coordorigin="2441,881" coordsize="473,190">
              <v:shape style="position:absolute;left:2441;top:881;width:473;height:190" coordorigin="2441,881" coordsize="473,190" path="m2441,881l2462,942,2500,990,2551,1026,2614,1051,2685,1065,2761,1070,2838,1066,2914,1054,2909,1045,2905,1034,2903,1021,2903,1018,2742,1018,2666,1010,2595,992,2532,965,2480,928,2441,881xe" filled="true" fillcolor="#ffffff" stroked="false">
                <v:path arrowok="t"/>
                <v:fill type="solid"/>
              </v:shape>
              <v:shape style="position:absolute;left:2441;top:881;width:473;height:190" coordorigin="2441,881" coordsize="473,190" path="m2903,1007l2822,1017,2742,1018,2903,1018,2903,1007xe" filled="true" fillcolor="#ffffff" stroked="false">
                <v:path arrowok="t"/>
                <v:fill type="solid"/>
              </v:shape>
              <v:shape style="position:absolute;left:2922;top:907;width:196;height:195" type="#_x0000_t75" stroked="false">
                <v:imagedata r:id="rId220" o:title=""/>
              </v:shape>
            </v:group>
            <w10:wrap type="topAndBottom"/>
          </v:group>
        </w:pict>
      </w:r>
      <w:r>
        <w:rPr/>
        <w:pict>
          <v:group style="position:absolute;margin-left:188.505005pt;margin-top:11.755173pt;width:43.45pt;height:52.8pt;mso-position-horizontal-relative:page;mso-position-vertical-relative:paragraph;z-index:3952;mso-wrap-distance-left:0;mso-wrap-distance-right:0" coordorigin="3770,235" coordsize="869,1056">
            <v:group style="position:absolute;left:3770;top:235;width:869;height:1056" coordorigin="3770,235" coordsize="869,1056">
              <v:shape style="position:absolute;left:3770;top:235;width:869;height:1056" coordorigin="3770,235" coordsize="869,1056" path="m4258,235l4231,264,4205,294,4179,325,4155,358,4166,376,4174,397,4184,415,4203,425,4104,437,4020,466,3949,508,3890,560,3844,618,3808,687,3782,763,3770,846,3774,927,3792,1001,3821,1066,3858,1122,3898,1168,3950,1212,4011,1248,4080,1274,4157,1289,4240,1291,4319,1278,4360,1263,4213,1263,4129,1257,4052,1235,3984,1200,3924,1153,3875,1097,3838,1033,3813,963,3801,884,3806,806,3823,734,3849,670,3880,618,3931,561,3996,512,4073,477,4163,458,4374,458,4368,450,4510,450,4509,445,4345,445,4333,443,4316,441,4300,435,4294,429,4258,429,4238,425,4225,425,4227,416,4220,416,4220,408,4294,408,4292,407,4203,385,4203,371,4196,363,4195,350,4255,350,4244,347,4231,342,4218,340,4227,328,4246,305,4255,293,4277,293,4275,280,4411,280,4258,235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374,458l4246,458,4323,473,4391,500,4451,538,4502,585,4548,643,4583,714,4605,797,4608,893,4595,972,4568,1043,4529,1105,4479,1159,4421,1202,4356,1234,4286,1255,4213,1263,4360,1263,4457,1213,4514,1164,4562,1106,4599,1041,4625,970,4638,896,4637,810,4620,731,4589,659,4548,595,4497,539,4441,493,4459,488,4477,478,4480,475,4411,475,4399,470,4386,466,4375,460,4374,458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414,470l4411,475,4480,475,4486,471,4425,471,4414,470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510,450l4368,450,4383,453,4397,456,4411,460,4426,463,4425,471,4486,471,4493,466,4511,455,4510,450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355,425l4290,425,4305,430,4320,433,4334,438,4345,445,4509,445,4509,444,4453,444,4412,442,4368,429,4355,425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255,350l4195,350,4414,409,4488,428,4453,444,4509,444,4503,408,4466,408,4452,407,4436,403,4420,397,4406,393,4411,385,4373,385,4355,380,4338,374,4320,369,4300,365,4312,353,4288,353,4288,351,4256,351,4255,350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294,408l4220,408,4234,410,4249,412,4260,417,4265,428,4258,429,4294,429,4290,425,4355,425,4323,415,4294,408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237,425l4225,425,4238,425,4237,425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491,340l4448,340,4454,355,4458,373,4461,391,4466,408,4503,408,4497,378,4491,340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374,315l4350,315,4359,330,4364,348,4368,367,4373,385,4411,385,4415,379,4417,378,4393,378,4386,363,4382,346,4379,328,4374,315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485,312l4388,312,4403,317,4419,322,4436,325,4426,339,4414,352,4403,364,4393,378,4417,378,4438,354,4448,340,4491,340,4485,312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411,280l4275,280,4292,285,4308,289,4324,294,4341,298,4328,312,4301,339,4288,353,4312,353,4312,352,4339,328,4350,315,4374,315,4373,313,4388,312,4485,312,4483,300,4426,285,4411,280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277,293l4255,293,4261,305,4262,321,4264,337,4268,350,4256,351,4288,351,4284,335,4281,317,4278,298,4277,293xe" filled="true" fillcolor="#231f20" stroked="false">
                <v:path arrowok="t"/>
                <v:fill type="solid"/>
              </v:shape>
              <v:shape style="position:absolute;left:4195;top:280;width:293;height:195" type="#_x0000_t75" stroked="false">
                <v:imagedata r:id="rId221" o:title=""/>
              </v:shape>
            </v:group>
            <v:group style="position:absolute;left:3801;top:458;width:807;height:806" coordorigin="3801,458" coordsize="807,806">
              <v:shape style="position:absolute;left:3801;top:458;width:807;height:806" coordorigin="3801,458" coordsize="807,806" path="m4246,458l4163,458,4073,477,3996,512,3931,561,3880,618,3849,670,3823,734,3806,806,3801,884,3813,963,3838,1033,3875,1097,3924,1153,3984,1200,4052,1235,4129,1257,4213,1263,4286,1255,4356,1234,4421,1202,4479,1159,4500,1136,4190,1136,4124,1123,4062,1095,4009,1052,3966,998,3938,933,3928,861,3935,792,3958,733,4028,645,4091,607,4173,585,4227,585,4502,585,4451,538,4391,500,4323,473,4246,458xe" filled="true" fillcolor="#ffffff" stroked="false">
                <v:path arrowok="t"/>
                <v:fill type="solid"/>
              </v:shape>
              <v:shape style="position:absolute;left:3801;top:458;width:807;height:806" coordorigin="3801,458" coordsize="807,806" path="m4502,585l4227,585,4278,594,4324,610,4409,670,4447,724,4473,787,4483,856,4473,930,4444,999,4399,1057,4340,1101,4270,1129,4190,1136,4500,1136,4529,1105,4568,1043,4595,972,4608,893,4605,797,4583,714,4548,643,4502,585xe" filled="true" fillcolor="#ffffff" stroked="false">
                <v:path arrowok="t"/>
                <v:fill type="solid"/>
              </v:shape>
            </v:group>
            <v:group style="position:absolute;left:3928;top:585;width:556;height:552" coordorigin="3928,585" coordsize="556,552">
              <v:shape style="position:absolute;left:3928;top:585;width:556;height:552" coordorigin="3928,585" coordsize="556,552" path="m4227,585l4130,594,4057,625,3990,683,3935,792,3928,861,3938,933,3967,998,4009,1052,4062,1095,4124,1123,4190,1136,4270,1129,4340,1101,4344,1098,4230,1098,4163,1095,4101,1073,4047,1036,4004,985,3976,926,3965,860,3975,790,4013,716,4070,660,4140,629,4168,623,4349,623,4324,610,4278,594,4227,585xe" filled="true" fillcolor="#231f20" stroked="false">
                <v:path arrowok="t"/>
                <v:fill type="solid"/>
              </v:shape>
              <v:shape style="position:absolute;left:3928;top:585;width:556;height:552" coordorigin="3928,585" coordsize="556,552" path="m4349,623l4168,623,4243,624,4309,644,4362,678,4415,745,4438,804,4443,831,4438,915,4408,986,4359,1042,4298,1080,4230,1098,4344,1098,4399,1057,4444,999,4473,930,4483,856,4473,787,4447,724,4409,670,4363,630,4349,623xe" filled="true" fillcolor="#231f20" stroked="false">
                <v:path arrowok="t"/>
                <v:fill type="solid"/>
              </v:shape>
            </v:group>
            <v:group style="position:absolute;left:3965;top:623;width:478;height:476" coordorigin="3965,623" coordsize="478,476">
              <v:shape style="position:absolute;left:3965;top:623;width:478;height:476" coordorigin="3965,623" coordsize="478,476" path="m4168,623l4090,649,4040,685,3991,752,3965,860,3976,926,4004,985,4047,1036,4101,1073,4163,1095,4230,1098,4298,1080,4359,1042,4408,986,4438,915,4443,831,4438,804,4415,745,4362,678,4309,644,4243,624,4168,62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50.570007pt;margin-top:16.806173pt;width:38.7pt;height:52.35pt;mso-position-horizontal-relative:page;mso-position-vertical-relative:paragraph;z-index:3976;mso-wrap-distance-left:0;mso-wrap-distance-right:0" coordorigin="5011,336" coordsize="774,1047">
            <v:group style="position:absolute;left:5021;top:346;width:755;height:1028" coordorigin="5021,346" coordsize="755,1028">
              <v:shape style="position:absolute;left:5021;top:346;width:755;height:1028" coordorigin="5021,346" coordsize="755,1028" path="m5442,346l5418,346,5340,346,5331,347,5327,351,5298,379,5252,424,5210,466,5240,503,5266,542,5288,582,5309,624,5303,627,5300,629,5224,659,5161,700,5108,751,5067,811,5038,879,5022,952,5021,1020,5021,1031,5033,1098,5059,1163,5095,1221,5142,1272,5197,1314,5259,1346,5326,1365,5372,1374,5425,1374,5468,1364,5436,1364,5348,1362,5275,1345,5209,1315,5151,1273,5103,1220,5065,1160,5039,1092,5027,1020,5029,945,5047,871,5078,804,5122,745,5175,697,5237,659,5306,634,5379,623,5487,623,5489,620,5315,620,5257,514,5260,512,5271,512,5219,469,5263,445,5243,445,5317,372,5327,372,5330,366,5333,361,5341,354,5347,354,5372,353,5470,353,5465,350,5454,346,5442,346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674,1247l5670,1250,5664,1253,5660,1257,5591,1311,5517,1347,5436,1364,5468,1364,5528,1348,5601,1314,5663,1263,5671,1252,5674,1247,5674,1247,5674,1247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674,1247l5674,1247,5674,1247,5674,1247,5674,1247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487,623l5379,623,5456,627,5529,646,5594,679,5650,722,5697,775,5732,835,5756,901,5768,970,5766,1041,5750,1112,5718,1181,5685,1231,5674,1247,5691,1225,5708,1203,5724,1180,5737,1156,5749,1127,5757,1098,5764,1068,5772,1038,5773,1035,5774,1033,5776,1031,5776,961,5771,941,5768,921,5727,810,5686,750,5635,700,5574,661,5502,631,5498,630,5486,626,5487,623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555,503l5545,503,5479,620,5489,620,5506,584,5529,543,5555,504,5555,503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407,529l5398,529,5443,586,5451,579,5441,579,5437,567,5430,558,5433,551,5425,551,5407,529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271,512l5260,512,5353,585,5361,576,5350,576,5271,512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504,424l5490,424,5575,470,5441,579,5451,579,5545,503,5555,503,5536,438,5517,431,5504,424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504,424l5304,424,5331,483,5345,513,5358,541,5362,551,5362,560,5359,568,5350,576,5361,576,5380,551,5370,551,5312,424,5490,424,5490,424,5504,424,5504,424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490,424l5483,424,5425,551,5433,551,5446,521,5461,489,5490,424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399,518l5370,551,5380,551,5398,529,5407,529,5399,518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327,372l5317,372,5309,402,5292,421,5269,434,5243,445,5263,445,5304,424,5504,424,5499,421,5495,416,5310,416,5315,402,5320,390,5325,378,5327,372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470,353l5372,353,5423,353,5453,354,5484,416,5495,416,5488,406,5481,389,5475,371,5475,370,5478,368,5480,366,5473,356,5470,353xe" filled="true" fillcolor="#231f20" stroked="false">
                <v:path arrowok="t"/>
                <v:fill type="solid"/>
              </v:shape>
              <v:shape style="position:absolute;left:5210;top:344;width:374;height:285" type="#_x0000_t75" stroked="false">
                <v:imagedata r:id="rId222" o:title=""/>
              </v:shape>
            </v:group>
            <v:group style="position:absolute;left:5021;top:346;width:755;height:1028" coordorigin="5021,346" coordsize="755,1028">
              <v:shape style="position:absolute;left:5021;top:346;width:755;height:1028" coordorigin="5021,346" coordsize="755,1028" path="m5674,1247l5691,1225,5708,1203,5724,1180,5737,1156,5749,1127,5757,1098,5764,1068,5772,1038,5773,1035,5774,1033,5776,1031,5776,961,5771,941,5768,921,5727,810,5686,750,5635,700,5574,661,5502,631,5498,630,5494,628,5529,543,5582,465,5575,460,5565,453,5555,446,5546,442,5536,438,5526,434,5517,431,5499,421,5488,406,5481,389,5475,371,5475,370,5478,368,5480,366,5473,356,5465,350,5454,346,5442,346,5418,346,5394,346,5370,346,5346,346,5340,346,5268,408,5210,466,5240,503,5266,542,5288,582,5309,624,5303,627,5300,629,5224,659,5161,700,5108,751,5067,811,5038,879,5022,952,5021,1030,5033,1098,5059,1163,5095,1221,5142,1272,5197,1314,5259,1346,5326,1365,5360,1372,5372,1374,5425,1374,5451,1368,5477,1362,5566,1333,5633,1290,5671,1252,5674,1247,5670,1250,5664,1253,5660,1257,5591,1311,5517,1347,5436,1364,5348,1362,5275,1345,5209,1315,5151,1273,5103,1220,5065,1160,5039,1092,5027,1020,5029,945,5047,871,5078,804,5122,745,5175,697,5237,659,5306,634,5379,623,5456,627,5529,646,5594,679,5650,722,5697,775,5732,835,5756,901,5768,970,5766,1041,5750,1112,5718,1181,5685,1231,5674,1247xe" filled="false" stroked="true" strokeweight=".91pt" strokecolor="#231f20">
                <v:path arrowok="t"/>
              </v:shape>
            </v:group>
            <v:group style="position:absolute;left:5475;top:366;width:81;height:80" coordorigin="5475,366" coordsize="81,80">
              <v:shape style="position:absolute;left:5475;top:366;width:81;height:80" coordorigin="5475,366" coordsize="81,80" path="m5480,366l5478,368,5475,370,5475,371,5517,431,5526,434,5536,438,5555,446,5480,366xe" filled="true" fillcolor="#ffffff" stroked="false">
                <v:path arrowok="t"/>
                <v:fill type="solid"/>
              </v:shape>
            </v:group>
            <v:group style="position:absolute;left:5475;top:366;width:81;height:80" coordorigin="5475,366" coordsize="81,80">
              <v:shape style="position:absolute;left:5475;top:366;width:81;height:80" coordorigin="5475,366" coordsize="81,80" path="m5480,366l5478,368,5475,370,5475,371,5517,431,5526,434,5536,438,5546,442,5555,446,5536,426,5518,406,5499,386,5480,366xe" filled="false" stroked="true" strokeweight=".91pt" strokecolor="#231f20">
                <v:path arrowok="t"/>
              </v:shape>
            </v:group>
            <v:group style="position:absolute;left:5027;top:623;width:742;height:741" coordorigin="5027,623" coordsize="742,741">
              <v:shape style="position:absolute;left:5027;top:623;width:742;height:741" coordorigin="5027,623" coordsize="742,741" path="m5379,623l5306,634,5237,659,5175,697,5122,745,5078,804,5047,871,5029,945,5027,1020,5039,1092,5065,1160,5103,1220,5151,1273,5209,1315,5275,1345,5348,1362,5436,1364,5517,1347,5591,1311,5597,1307,5403,1307,5329,1299,5261,1275,5202,1239,5154,1190,5117,1132,5094,1064,5086,990,5094,920,5118,855,5154,798,5203,750,5261,714,5326,691,5397,683,5599,683,5594,679,5529,646,5456,627,5379,623xe" filled="true" fillcolor="#ffffff" stroked="false">
                <v:path arrowok="t"/>
                <v:fill type="solid"/>
              </v:shape>
              <v:shape style="position:absolute;left:5027;top:623;width:742;height:741" coordorigin="5027,623" coordsize="742,741" path="m5599,683l5397,683,5469,691,5535,715,5594,752,5642,800,5679,858,5702,924,5710,996,5702,1066,5678,1131,5641,1189,5593,1238,5536,1275,5472,1299,5403,1307,5597,1307,5660,1257,5664,1253,5670,1250,5674,1247,5685,1231,5696,1214,5750,1112,5766,1041,5768,970,5756,901,5732,835,5697,775,5650,722,5599,683xe" filled="true" fillcolor="#ffffff" stroked="false">
                <v:path arrowok="t"/>
                <v:fill type="solid"/>
              </v:shape>
              <v:shape style="position:absolute;left:5027;top:623;width:742;height:741" coordorigin="5027,623" coordsize="742,741" path="m5674,1247l5674,1247,5674,1247,5674,1247xe" filled="true" fillcolor="#ffffff" stroked="false">
                <v:path arrowok="t"/>
                <v:fill type="solid"/>
              </v:shape>
            </v:group>
            <v:group style="position:absolute;left:5086;top:683;width:625;height:625" coordorigin="5086,683" coordsize="625,625">
              <v:shape style="position:absolute;left:5086;top:683;width:625;height:625" coordorigin="5086,683" coordsize="625,625" path="m5397,683l5469,691,5535,715,5594,752,5642,800,5679,858,5702,924,5710,996,5702,1066,5678,1131,5641,1189,5593,1238,5536,1275,5472,1299,5403,1307,5329,1299,5261,1275,5202,1239,5154,1190,5117,1132,5094,1064,5086,990,5094,920,5118,855,5154,798,5203,750,5261,714,5326,691,5397,683xe" filled="false" stroked="true" strokeweight=".91pt" strokecolor="#231f20">
                <v:path arrowok="t"/>
              </v:shape>
            </v:group>
            <v:group style="position:absolute;left:5027;top:623;width:742;height:741" coordorigin="5027,623" coordsize="742,741">
              <v:shape style="position:absolute;left:5027;top:623;width:742;height:741" coordorigin="5027,623" coordsize="742,741" path="m5674,1247l5685,1231,5696,1214,5708,1198,5718,1181,5750,1112,5766,1041,5768,970,5756,901,5732,835,5697,775,5650,722,5594,679,5529,646,5456,627,5379,623,5306,634,5237,659,5175,697,5122,745,5078,804,5047,871,5029,945,5027,1020,5039,1092,5065,1160,5103,1220,5151,1273,5209,1315,5275,1345,5348,1362,5436,1364,5517,1347,5591,1311,5660,1257,5664,1253,5670,1250,5674,1247,5674,1247xe" filled="false" stroked="true" strokeweight=".91pt" strokecolor="#231f20">
                <v:path arrowok="t"/>
              </v:shape>
              <v:shape style="position:absolute;left:5210;top:344;width:374;height:285" type="#_x0000_t75" stroked="false">
                <v:imagedata r:id="rId223" o:title=""/>
              </v:shape>
            </v:group>
            <v:group style="position:absolute;left:5086;top:683;width:625;height:625" coordorigin="5086,683" coordsize="625,625">
              <v:shape style="position:absolute;left:5086;top:683;width:625;height:625" coordorigin="5086,683" coordsize="625,625" path="m5397,683l5326,691,5261,714,5203,750,5154,798,5118,855,5094,920,5086,990,5094,1064,5117,1132,5154,1190,5202,1239,5261,1275,5329,1299,5403,1307,5457,1301,5398,1301,5317,1290,5245,1259,5184,1213,5137,1153,5105,1084,5092,1007,5098,934,5119,867,5155,808,5202,759,5258,722,5323,698,5392,689,5449,689,5397,683xe" filled="true" fillcolor="#231f20" stroked="false">
                <v:path arrowok="t"/>
                <v:fill type="solid"/>
              </v:shape>
              <v:shape style="position:absolute;left:5086;top:683;width:625;height:625" coordorigin="5086,683" coordsize="625,625" path="m5449,689l5392,689,5464,696,5530,719,5587,754,5635,801,5671,858,5694,922,5702,993,5696,1061,5674,1125,5638,1182,5591,1231,5534,1268,5469,1292,5398,1301,5457,1301,5536,1275,5593,1238,5641,1189,5678,1131,5702,1066,5710,996,5702,924,5679,858,5642,800,5594,752,5535,715,5469,691,5449,689xe" filled="true" fillcolor="#231f20" stroked="false">
                <v:path arrowok="t"/>
                <v:fill type="solid"/>
              </v:shape>
            </v:group>
            <v:group style="position:absolute;left:5092;top:689;width:611;height:612" coordorigin="5092,689" coordsize="611,612">
              <v:shape style="position:absolute;left:5092;top:689;width:611;height:612" coordorigin="5092,689" coordsize="611,612" path="m5702,993l5696,1061,5674,1125,5638,1182,5591,1231,5534,1268,5469,1292,5398,1301,5317,1290,5245,1259,5184,1213,5137,1153,5105,1084,5092,1007,5098,934,5119,867,5155,808,5202,759,5258,722,5323,698,5392,689,5464,696,5530,719,5587,754,5635,801,5671,858,5694,922,5702,993xe" filled="false" stroked="true" strokeweight=".91pt" strokecolor="#231f20">
                <v:path arrowok="t"/>
              </v:shape>
            </v:group>
            <v:group style="position:absolute;left:5086;top:683;width:625;height:625" coordorigin="5086,683" coordsize="625,625">
              <v:shape style="position:absolute;left:5086;top:683;width:625;height:625" coordorigin="5086,683" coordsize="625,625" path="m5397,683l5326,691,5261,714,5203,750,5154,798,5118,855,5094,920,5086,990,5094,1064,5117,1132,5154,1190,5202,1239,5261,1275,5329,1299,5403,1307,5472,1299,5536,1275,5593,1238,5641,1189,5678,1131,5702,1066,5710,996,5702,924,5679,858,5642,800,5594,752,5535,715,5469,691,5397,683xe" filled="false" stroked="true" strokeweight=".91pt" strokecolor="#231f20">
                <v:path arrowok="t"/>
              </v:shape>
            </v:group>
            <v:group style="position:absolute;left:5092;top:689;width:611;height:612" coordorigin="5092,689" coordsize="611,612">
              <v:shape style="position:absolute;left:5092;top:689;width:611;height:612" coordorigin="5092,689" coordsize="611,612" path="m5392,689l5323,698,5258,722,5202,759,5155,808,5119,867,5098,934,5092,1007,5105,1084,5137,1153,5184,1213,5245,1259,5317,1290,5398,1301,5469,1292,5534,1268,5591,1231,5638,1182,5674,1125,5696,1061,5702,993,5694,922,5671,858,5635,801,5587,754,5530,719,5464,696,5392,689xe" filled="true" fillcolor="#ffffff" stroked="false">
                <v:path arrowok="t"/>
                <v:fill type="solid"/>
              </v:shape>
            </v:group>
            <v:group style="position:absolute;left:5092;top:689;width:611;height:612" coordorigin="5092,689" coordsize="611,612">
              <v:shape style="position:absolute;left:5092;top:689;width:611;height:612" coordorigin="5092,689" coordsize="611,612" path="m5702,993l5694,922,5671,858,5635,801,5587,754,5530,719,5464,696,5392,689,5323,698,5258,722,5202,759,5155,808,5119,867,5098,934,5092,1007,5105,1084,5137,1153,5184,1213,5245,1259,5317,1290,5398,1301,5469,1292,5534,1268,5591,1231,5638,1182,5674,1125,5696,1061,5702,993xe" filled="false" stroked="true" strokeweight=".9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07.307007pt;margin-top:18.016626pt;width:33.9pt;height:42.9pt;mso-position-horizontal-relative:page;mso-position-vertical-relative:paragraph;z-index:4000;mso-wrap-distance-left:0;mso-wrap-distance-right:0" coordorigin="6146,360" coordsize="678,858">
            <v:group style="position:absolute;left:6146;top:360;width:678;height:858" coordorigin="6146,360" coordsize="678,858">
              <v:shape style="position:absolute;left:6146;top:360;width:678;height:858" coordorigin="6146,360" coordsize="678,858" path="m6319,368l6297,393,6280,422,6266,454,6252,488,6279,520,6307,550,6332,582,6352,620,6288,643,6233,685,6190,740,6160,803,6146,866,6148,944,6168,1015,6202,1078,6249,1131,6307,1173,6373,1203,6445,1218,6530,1217,6608,1197,6633,1184,6480,1184,6425,1179,6321,1144,6237,1079,6184,984,6173,926,6178,850,6202,777,6245,712,6302,664,6372,640,6413,640,6390,611,6337,547,6286,488,6297,481,6315,480,6695,480,6703,468,6379,468,6371,468,6292,468,6309,419,6352,397,6412,393,6658,393,6654,386,6631,372,6395,372,6319,368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72,640l6571,640,6632,662,6663,672,6697,680,6734,725,6764,767,6786,814,6797,873,6796,941,6783,1000,6726,1094,6640,1154,6535,1182,6480,1184,6633,1184,6734,1117,6778,1061,6809,998,6823,932,6821,849,6801,777,6765,717,6718,670,6672,640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413,640l6372,640,6399,660,6423,687,6443,714,6458,733,6392,752,6337,780,6266,866,6247,932,6246,990,6261,1040,6326,1117,6422,1158,6475,1165,6528,1161,6579,1147,6593,1139,6494,1139,6440,1133,6343,1085,6285,996,6279,939,6293,869,6326,819,6376,785,6445,766,6595,766,6576,754,6511,733,6511,727,6485,727,6440,673,6413,640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95,766l6445,766,6520,767,6586,791,6637,835,6669,894,6677,966,6664,1031,6636,1080,6595,1114,6547,1133,6494,1139,6593,1139,6624,1122,6663,1086,6691,1039,6707,968,6700,901,6674,841,6631,791,6595,766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95,481l6657,481,6615,545,6565,606,6517,665,6485,727,6511,727,6511,715,6529,691,6553,665,6571,640,6672,640,6661,633,6598,607,6625,573,6652,539,6679,504,6695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452,481l6412,481,6446,507,6457,555,6463,609,6478,654,6490,608,6491,600,6478,600,6469,573,6463,543,6458,511,6452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365,481l6352,481,6369,514,6387,546,6405,577,6425,607,6427,580,6425,561,6412,561,6398,543,6386,523,6375,503,6365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38,481l6491,481,6489,511,6484,551,6481,573,6478,600,6491,600,6492,551,6501,502,6538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51,481l6538,481,6533,508,6522,560,6518,587,6550,558,6557,547,6544,547,6539,534,6542,517,6548,498,6551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412,481l6398,481,6404,499,6408,518,6410,539,6412,561,6425,561,6423,548,6416,514,6412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57,481l6591,481,6579,497,6567,513,6555,529,6544,547,6557,547,6573,520,6603,488,6657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95,480l6315,480,6334,482,6352,481,6695,481,6695,480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395,428l6379,428,6386,433,6389,444,6392,454,6398,461,6392,468,6379,468,6703,468,6572,468,6565,468,6405,468,6404,451,6395,428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73,428l6551,428,6564,432,6569,443,6574,455,6584,461,6581,468,6572,468,6703,468,6704,468,6591,468,6585,447,6575,431,6573,428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392,408l6369,425,6353,448,6331,466,6292,468,6352,468,6359,458,6366,449,6374,440,6379,428,6395,428,6393,425,6392,408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365,467l6352,468,6371,468,6365,467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58,395l6544,395,6545,422,6544,434,6542,452,6538,468,6551,468,6551,428,6573,428,6564,415,6558,395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61,467l6551,468,6565,468,6561,467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60,395l6624,395,6636,413,6649,429,6662,447,6671,468,6704,468,6686,441,6672,412,6660,395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58,393l6412,393,6480,395,6660,395,6658,393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57,360l6477,366,6395,372,6631,372,6624,368,6557,360xe" filled="true" fillcolor="#231f20" stroked="false">
                <v:path arrowok="t"/>
                <v:fill type="solid"/>
              </v:shape>
              <v:shape style="position:absolute;left:6292;top:393;width:378;height:208" type="#_x0000_t75" stroked="false">
                <v:imagedata r:id="rId224" o:title=""/>
              </v:shape>
            </v:group>
            <v:group style="position:absolute;left:6173;top:640;width:625;height:545" coordorigin="6173,640" coordsize="625,545">
              <v:shape style="position:absolute;left:6173;top:640;width:625;height:545" coordorigin="6173,640" coordsize="625,545" path="m6372,640l6302,664,6245,712,6202,777,6178,850,6173,926,6184,984,6237,1079,6321,1144,6425,1179,6480,1184,6535,1182,6589,1172,6610,1165,6475,1165,6422,1158,6326,1117,6261,1040,6246,990,6247,932,6266,866,6337,780,6392,752,6458,733,6443,714,6423,687,6399,660,6372,640xe" filled="true" fillcolor="#ffffff" stroked="false">
                <v:path arrowok="t"/>
                <v:fill type="solid"/>
              </v:shape>
              <v:shape style="position:absolute;left:6173;top:640;width:625;height:545" coordorigin="6173,640" coordsize="625,545" path="m6571,640l6553,665,6529,691,6511,715,6511,733,6576,754,6631,791,6674,841,6700,901,6707,968,6691,1039,6624,1122,6528,1161,6475,1165,6610,1165,6686,1128,6759,1051,6796,941,6797,873,6786,814,6764,767,6734,725,6697,680,6663,672,6632,662,6571,640xe" filled="true" fillcolor="#ffffff" stroked="false">
                <v:path arrowok="t"/>
                <v:fill type="solid"/>
              </v:shape>
              <v:shape style="position:absolute;left:6279;top:766;width:398;height:373" type="#_x0000_t75" stroked="false">
                <v:imagedata r:id="rId225" o:title=""/>
              </v:shape>
              <v:shape style="position:absolute;left:6286;top:480;width:372;height:246" type="#_x0000_t75" stroked="false">
                <v:imagedata r:id="rId226" o:title=""/>
              </v:shape>
            </v:group>
            <w10:wrap type="topAndBottom"/>
          </v:group>
        </w:pict>
      </w:r>
      <w:r>
        <w:rPr/>
        <w:pict>
          <v:group style="position:absolute;margin-left:362.043976pt;margin-top:21.808172pt;width:45.15pt;height:34.3pt;mso-position-horizontal-relative:page;mso-position-vertical-relative:paragraph;z-index:4024;mso-wrap-distance-left:0;mso-wrap-distance-right:0" coordorigin="7241,436" coordsize="903,686">
            <v:group style="position:absolute;left:7241;top:436;width:903;height:686" coordorigin="7241,436" coordsize="903,686">
              <v:shape style="position:absolute;left:7241;top:436;width:903;height:686" coordorigin="7241,436" coordsize="903,686" path="m7778,1077l7743,1077,7760,1089,7776,1102,7794,1113,7815,1121,7871,1120,7906,1102,7845,1102,7823,1100,7804,1096,7821,1093,7842,1093,7921,1093,7927,1085,7902,1085,7903,1082,7787,1082,7778,1077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21,1093l7882,1093,7866,1100,7845,1102,7906,1102,7919,1095,7921,1093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21,1093l7842,1093,7862,1094,7882,1093,7921,1093,7921,1093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757,436l7679,445,7602,461,7527,486,7456,518,7392,556,7336,601,7291,652,7259,707,7242,777,7241,842,7247,899,7290,987,7340,1029,7405,1060,7481,1081,7565,1091,7653,1089,7743,1077,7778,1077,7773,1074,7770,1070,7584,1070,7508,1065,7437,1051,7374,1026,7323,990,7285,942,7264,881,7289,881,7280,867,7269,845,7264,825,7271,795,7282,775,7267,775,7287,702,7327,641,7382,589,7443,548,7554,500,7619,481,7688,468,7758,460,7828,459,7953,459,7923,449,7844,437,7757,436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57,1015l7938,1015,7937,1035,7928,1054,7915,1071,7902,1085,7927,1085,7953,1050,7957,1015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764,1015l7745,1015,7757,1031,7768,1051,7776,1066,7787,1082,7903,1082,7905,1077,7799,1077,7790,1058,7780,1040,7770,1024,7764,1015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01,931l7885,931,7895,950,7906,968,7917,987,7927,1004,7917,1022,7906,1041,7896,1058,7885,1077,7905,1077,7908,1068,7918,1051,7929,1033,7938,1015,7957,1015,7960,995,7941,995,7930,980,7920,962,7910,945,7901,931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759,1007l7726,1007,7726,1021,7728,1034,7732,1045,7737,1054,7661,1066,7584,1070,7770,1070,7760,1058,7751,1038,7745,1015,7764,1015,7759,1007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289,881l7264,881,7303,928,7355,965,7418,992,7489,1010,7566,1018,7645,1017,7726,1007,7759,1007,7764,998,7563,998,7485,988,7414,969,7353,941,7306,903,7294,887,7289,881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857,886l7809,891,7770,912,7741,945,7726,987,7644,998,7563,998,7764,998,7765,995,7748,995,7750,975,7758,955,7770,939,7785,926,7947,926,7960,917,7844,917,7832,917,7801,917,7819,909,7841,907,7909,907,7895,899,7878,891,7857,886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47,926l7785,926,7778,941,7768,959,7757,977,7748,995,7765,995,7770,987,7780,967,7792,949,7804,931,7901,931,7899,928,7943,928,7947,926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43,928l7899,928,7914,936,7926,952,7936,973,7941,995,7960,995,7961,990,7991,967,7955,967,7952,957,7947,949,7942,940,7938,931,7943,928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8140,758l8117,758,8098,827,8060,883,8011,930,7955,967,7991,967,8023,944,8080,893,8123,830,8140,758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09,907l7841,907,7863,908,7882,914,7864,917,7844,917,7960,917,7965,914,7927,914,7911,908,7909,907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822,917l7801,917,7832,917,7822,917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29,528l7762,528,7834,529,7909,541,7980,562,8041,593,8097,646,8117,693,8111,732,8068,802,8017,854,7958,895,7927,914,7965,914,7992,897,8041,858,8084,812,8117,758,8140,758,8143,749,8143,691,8140,652,8114,652,8106,637,8101,629,8055,585,7996,551,7929,528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770,512l7688,518,7608,534,7534,558,7465,588,7402,626,7347,670,7302,720,7267,775,7282,775,7288,762,7310,730,7385,656,7448,615,7518,581,7595,556,7677,538,7762,528,7929,528,7927,528,7851,515,7770,512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53,459l7828,459,7896,465,7959,481,8015,506,8062,542,8098,589,8120,649,8114,652,8140,652,8125,589,8054,505,7994,472,7953,459xe" filled="true" fillcolor="#231f20" stroked="false">
                <v:path arrowok="t"/>
                <v:fill type="solid"/>
              </v:shape>
            </v:group>
            <v:group style="position:absolute;left:7267;top:459;width:853;height:316" coordorigin="7267,459" coordsize="853,316">
              <v:shape style="position:absolute;left:7267;top:459;width:853;height:316" coordorigin="7267,459" coordsize="853,316" path="m7828,459l7758,460,7688,468,7619,481,7554,500,7494,522,7382,589,7327,641,7287,702,7267,775,7302,720,7347,670,7402,626,7465,588,7534,558,7608,534,7688,518,7770,512,8023,512,8015,506,7959,481,7896,465,7828,459xe" filled="true" fillcolor="#ffffff" stroked="false">
                <v:path arrowok="t"/>
                <v:fill type="solid"/>
              </v:shape>
              <v:shape style="position:absolute;left:7267;top:459;width:853;height:316" coordorigin="7267,459" coordsize="853,316" path="m8023,512l7770,512,7851,515,7927,528,7996,551,8055,585,8101,629,8114,652,8120,649,8098,589,8062,542,8023,512xe" filled="true" fillcolor="#ffffff" stroked="false">
                <v:path arrowok="t"/>
                <v:fill type="solid"/>
              </v:shape>
            </v:group>
            <v:group style="position:absolute;left:7264;top:528;width:853;height:470" coordorigin="7264,528" coordsize="853,470">
              <v:shape style="position:absolute;left:7264;top:528;width:853;height:470" coordorigin="7264,528" coordsize="853,470" path="m7762,528l7677,538,7595,556,7518,581,7448,615,7385,656,7332,705,7288,762,7264,825,7269,845,7306,903,7353,941,7414,969,7485,988,7563,998,7644,998,7726,987,7741,945,7770,912,7809,891,7857,886,7972,886,7988,876,8045,828,8093,769,8117,693,8114,679,8041,593,7980,562,7909,541,7834,530,7762,528xe" filled="true" fillcolor="#ffffff" stroked="false">
                <v:path arrowok="t"/>
                <v:fill type="solid"/>
              </v:shape>
              <v:shape style="position:absolute;left:7264;top:528;width:853;height:470" coordorigin="7264,528" coordsize="853,470" path="m7972,886l7857,886,7878,891,7895,899,7911,908,7927,914,7958,895,7972,886xe" filled="true" fillcolor="#ffffff" stroked="false">
                <v:path arrowok="t"/>
                <v:fill type="solid"/>
              </v:shape>
              <v:shape style="position:absolute;left:7938;top:758;width:179;height:210" type="#_x0000_t75" stroked="false">
                <v:imagedata r:id="rId227" o:title=""/>
              </v:shape>
            </v:group>
            <v:group style="position:absolute;left:7264;top:881;width:473;height:190" coordorigin="7264,881" coordsize="473,190">
              <v:shape style="position:absolute;left:7264;top:881;width:473;height:190" coordorigin="7264,881" coordsize="473,190" path="m7264,881l7285,942,7323,990,7374,1026,7437,1051,7508,1065,7584,1070,7661,1066,7737,1054,7732,1045,7728,1034,7726,1021,7726,1018,7566,1018,7489,1010,7418,992,7355,965,7303,928,7264,881xe" filled="true" fillcolor="#ffffff" stroked="false">
                <v:path arrowok="t"/>
                <v:fill type="solid"/>
              </v:shape>
              <v:shape style="position:absolute;left:7264;top:881;width:473;height:190" coordorigin="7264,881" coordsize="473,190" path="m7726,1007l7645,1017,7566,1018,7726,1018,7726,1007xe" filled="true" fillcolor="#ffffff" stroked="false">
                <v:path arrowok="t"/>
                <v:fill type="solid"/>
              </v:shape>
              <v:shape style="position:absolute;left:7745;top:907;width:196;height:195" type="#_x0000_t75" stroked="false">
                <v:imagedata r:id="rId228" o:title=""/>
              </v:shape>
            </v:group>
            <w10:wrap type="topAndBottom"/>
          </v:group>
        </w:pict>
      </w:r>
      <w:r>
        <w:rPr/>
        <w:pict>
          <v:group style="position:absolute;margin-left:429.654999pt;margin-top:11.755173pt;width:43.45pt;height:52.8pt;mso-position-horizontal-relative:page;mso-position-vertical-relative:paragraph;z-index:4048;mso-wrap-distance-left:0;mso-wrap-distance-right:0" coordorigin="8593,235" coordsize="869,1056">
            <v:group style="position:absolute;left:8593;top:235;width:869;height:1056" coordorigin="8593,235" coordsize="869,1056">
              <v:shape style="position:absolute;left:8593;top:235;width:869;height:1056" coordorigin="8593,235" coordsize="869,1056" path="m9081,235l9054,264,9028,294,9002,325,8978,358,8989,376,8997,397,9007,415,9026,425,8927,437,8843,466,8772,508,8713,560,8667,618,8631,687,8605,763,8593,846,8597,927,8615,1001,8644,1066,8681,1122,8721,1168,8773,1212,8834,1248,8904,1274,8980,1289,9063,1291,9142,1278,9184,1263,9036,1263,8952,1257,8875,1235,8807,1200,8747,1153,8698,1097,8661,1033,8636,963,8624,884,8629,806,8646,734,8672,670,8703,618,8754,561,8819,512,8896,477,8986,458,9197,458,9191,450,9333,450,9332,445,9169,445,9156,443,9139,441,9123,435,9117,429,9081,429,9061,425,9048,425,9050,416,9043,416,9043,408,9117,408,9115,407,9026,385,9026,371,9019,363,9018,350,9078,350,9067,347,9054,342,9041,340,9050,328,9069,305,9078,293,9100,293,9098,280,9234,280,9081,235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197,458l9069,458,9146,473,9214,500,9274,538,9325,585,9371,643,9407,714,9428,797,9431,893,9418,972,9391,1043,9352,1105,9302,1159,9244,1202,9179,1234,9109,1255,9036,1263,9184,1263,9280,1213,9338,1164,9385,1106,9422,1041,9448,970,9461,896,9460,810,9443,731,9412,659,9371,595,9320,539,9264,493,9282,488,9300,478,9303,475,9234,475,9222,470,9209,466,9198,460,9197,458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237,470l9234,475,9303,475,9309,471,9248,471,9237,470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333,450l9191,450,9206,453,9220,456,9234,460,9249,463,9248,471,9309,471,9316,466,9334,455,9333,450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178,425l9113,425,9128,430,9143,433,9157,438,9169,445,9332,445,9332,444,9276,444,9235,442,9191,429,9178,425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078,350l9018,350,9237,409,9311,428,9276,444,9332,444,9326,408,9289,408,9275,407,9259,403,9244,397,9229,393,9234,385,9196,385,9178,380,9161,374,9143,369,9124,365,9135,353,9111,353,9111,351,9079,351,9078,350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117,408l9043,408,9057,410,9072,412,9083,417,9088,428,9081,429,9117,429,9113,425,9178,425,9146,415,9117,408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060,425l9048,425,9061,425,9060,425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314,340l9271,340,9277,355,9281,373,9284,391,9289,408,9326,408,9320,378,9314,340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197,315l9174,315,9182,330,9187,348,9191,367,9196,385,9234,385,9238,379,9240,378,9216,378,9209,363,9205,346,9202,328,9197,315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308,312l9211,312,9227,317,9242,322,9259,325,9249,339,9237,352,9226,364,9216,378,9240,378,9261,354,9271,340,9314,340,9308,312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234,280l9098,280,9115,285,9131,289,9147,294,9164,298,9151,312,9124,339,9111,353,9135,353,9135,352,9162,328,9174,315,9197,315,9196,313,9211,312,9308,312,9306,300,9249,285,9234,280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100,293l9078,293,9084,305,9085,321,9087,337,9091,350,9079,351,9111,351,9107,335,9104,317,9101,298,9100,293xe" filled="true" fillcolor="#231f20" stroked="false">
                <v:path arrowok="t"/>
                <v:fill type="solid"/>
              </v:shape>
              <v:shape style="position:absolute;left:9018;top:280;width:293;height:195" type="#_x0000_t75" stroked="false">
                <v:imagedata r:id="rId229" o:title=""/>
              </v:shape>
            </v:group>
            <v:group style="position:absolute;left:8624;top:458;width:807;height:806" coordorigin="8624,458" coordsize="807,806">
              <v:shape style="position:absolute;left:8624;top:458;width:807;height:806" coordorigin="8624,458" coordsize="807,806" path="m9069,458l8986,458,8896,477,8819,512,8754,561,8703,618,8672,670,8646,734,8629,806,8624,884,8636,963,8661,1033,8698,1097,8747,1153,8807,1200,8875,1235,8952,1257,9036,1263,9109,1255,9179,1234,9244,1202,9302,1159,9323,1136,9013,1136,8947,1123,8885,1095,8832,1052,8790,998,8762,933,8751,861,8758,792,8781,733,8851,645,8914,607,8996,585,9050,585,9325,585,9274,538,9214,500,9146,473,9069,458xe" filled="true" fillcolor="#ffffff" stroked="false">
                <v:path arrowok="t"/>
                <v:fill type="solid"/>
              </v:shape>
              <v:shape style="position:absolute;left:8624;top:458;width:807;height:806" coordorigin="8624,458" coordsize="807,806" path="m9325,585l9050,585,9101,594,9147,610,9232,670,9270,724,9296,787,9306,856,9296,930,9267,999,9222,1057,9163,1101,9093,1129,9013,1136,9323,1136,9352,1105,9391,1043,9418,972,9431,893,9428,797,9407,714,9371,643,9325,585xe" filled="true" fillcolor="#ffffff" stroked="false">
                <v:path arrowok="t"/>
                <v:fill type="solid"/>
              </v:shape>
            </v:group>
            <v:group style="position:absolute;left:8751;top:585;width:556;height:552" coordorigin="8751,585" coordsize="556,552">
              <v:shape style="position:absolute;left:8751;top:585;width:556;height:552" coordorigin="8751,585" coordsize="556,552" path="m9050,585l8953,594,8880,625,8813,683,8758,792,8751,861,8762,933,8790,998,8832,1052,8885,1095,8947,1123,9013,1136,9093,1129,9163,1101,9167,1098,9053,1098,8986,1095,8924,1073,8870,1036,8827,985,8799,926,8788,860,8798,790,8836,716,8893,660,8963,629,9172,623,9147,610,9101,594,9050,585xe" filled="true" fillcolor="#231f20" stroked="false">
                <v:path arrowok="t"/>
                <v:fill type="solid"/>
              </v:shape>
              <v:shape style="position:absolute;left:8751;top:585;width:556;height:552" coordorigin="8751,585" coordsize="556,552" path="m9172,623l8991,623,9066,624,9132,644,9185,678,9238,745,9261,804,9266,831,9261,915,9231,986,9182,1042,9121,1080,9053,1098,9167,1098,9222,1057,9267,999,9296,930,9306,856,9296,787,9270,724,9232,670,9186,630,9172,623xe" filled="true" fillcolor="#231f20" stroked="false">
                <v:path arrowok="t"/>
                <v:fill type="solid"/>
              </v:shape>
            </v:group>
            <v:group style="position:absolute;left:8788;top:623;width:478;height:476" coordorigin="8788,623" coordsize="478,476">
              <v:shape style="position:absolute;left:8788;top:623;width:478;height:476" coordorigin="8788,623" coordsize="478,476" path="m8991,623l8913,649,8863,685,8814,752,8788,860,8799,926,8827,985,8870,1036,8924,1073,8986,1095,9053,1098,9121,1080,9182,1042,9231,986,9261,915,9266,831,9261,804,9238,745,9185,678,9132,644,9066,624,8991,62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491.721985pt;margin-top:16.806173pt;width:38.7pt;height:52.35pt;mso-position-horizontal-relative:page;mso-position-vertical-relative:paragraph;z-index:4072;mso-wrap-distance-left:0;mso-wrap-distance-right:0" coordorigin="9834,336" coordsize="774,1047">
            <v:group style="position:absolute;left:9844;top:346;width:755;height:1028" coordorigin="9844,346" coordsize="755,1028">
              <v:shape style="position:absolute;left:9844;top:346;width:755;height:1028" coordorigin="9844,346" coordsize="755,1028" path="m10265,346l10241,346,10163,346,10154,347,10147,353,10121,379,10075,424,10033,466,10063,503,10089,542,10111,582,10132,624,10126,627,10123,629,10047,659,9984,700,9931,751,9890,811,9861,879,9845,952,9844,1020,9844,1031,9856,1098,9882,1163,9918,1221,9965,1272,10020,1314,10082,1346,10149,1365,10195,1374,10248,1374,10291,1364,10259,1364,10171,1362,10098,1345,10032,1315,9974,1273,9926,1220,9888,1160,9862,1092,9850,1020,9852,945,9870,871,9901,804,9945,745,9999,697,10060,659,10129,634,10202,623,10310,623,10312,620,10138,620,10080,514,10083,512,10094,512,10042,469,10086,445,10066,445,10140,372,10150,372,10153,366,10156,361,10164,354,10170,354,10195,353,10293,353,10288,350,10278,346,10265,346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497,1247l10493,1250,10487,1253,10483,1257,10415,1311,10340,1347,10259,1364,10291,1364,10351,1348,10424,1314,10486,1263,10494,1252,10497,1247,10497,1247,10497,1247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497,1247l10497,1247,10497,1247,10497,1247,10497,1247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310,623l10202,623,10279,627,10352,646,10417,679,10473,722,10520,775,10555,835,10579,901,10591,970,10589,1041,10573,1112,10541,1181,10508,1231,10497,1247,10514,1225,10531,1203,10547,1180,10561,1156,10572,1127,10580,1098,10588,1068,10595,1038,10596,1035,10597,1033,10599,1031,10599,961,10595,941,10591,921,10550,810,10509,750,10458,700,10397,661,10325,631,10321,630,10309,626,10310,623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378,503l10368,503,10302,620,10312,620,10329,584,10352,543,10378,504,10378,503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230,529l10221,529,10266,586,10274,579,10264,579,10260,567,10253,558,10256,551,10248,551,10230,529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094,512l10083,512,10176,585,10184,576,10173,576,10094,512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327,424l10313,424,10398,470,10264,579,10274,579,10368,503,10378,503,10359,438,10340,431,10327,424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327,424l10127,424,10154,483,10168,513,10181,541,10185,551,10185,560,10182,568,10173,576,10184,576,10203,551,10193,551,10135,424,10313,424,10313,424,10327,424,10327,424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313,424l10306,424,10248,551,10256,551,10269,521,10284,489,10313,424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222,518l10193,551,10203,551,10221,529,10230,529,10222,518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150,372l10140,372,10132,402,10115,421,10092,434,10066,445,10086,445,10127,424,10327,424,10322,421,10318,416,10133,416,10138,402,10143,390,10148,378,10150,372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293,353l10195,353,10246,353,10276,354,10307,416,10318,416,10311,406,10304,389,10298,371,10298,370,10301,368,10303,366,10296,356,10293,353xe" filled="true" fillcolor="#231f20" stroked="false">
                <v:path arrowok="t"/>
                <v:fill type="solid"/>
              </v:shape>
              <v:shape style="position:absolute;left:10033;top:344;width:374;height:285" type="#_x0000_t75" stroked="false">
                <v:imagedata r:id="rId230" o:title=""/>
              </v:shape>
            </v:group>
            <v:group style="position:absolute;left:9844;top:346;width:755;height:1028" coordorigin="9844,346" coordsize="755,1028">
              <v:shape style="position:absolute;left:9844;top:346;width:755;height:1028" coordorigin="9844,346" coordsize="755,1028" path="m10497,1247l10514,1225,10531,1203,10547,1180,10561,1156,10572,1127,10580,1098,10588,1068,10595,1038,10596,1035,10597,1033,10599,1031,10599,961,10595,941,10591,921,10550,810,10509,750,10458,700,10397,661,10325,631,10321,630,10317,628,10352,543,10405,465,10398,460,10388,453,10378,446,10369,442,10359,438,10349,434,10340,431,10322,421,10311,406,10304,389,10298,371,10298,370,10301,368,10303,366,10296,356,10288,350,10278,346,10265,346,10241,346,10217,346,10193,346,10169,346,10163,346,10091,408,10033,466,10063,503,10089,542,10111,582,10132,624,10126,627,10123,629,10047,659,9984,700,9931,751,9890,811,9861,879,9845,952,9844,1030,9856,1098,9882,1163,9918,1221,9965,1272,10020,1314,10082,1346,10149,1365,10183,1372,10195,1374,10248,1374,10274,1368,10300,1362,10389,1333,10456,1290,10494,1252,10497,1247,10493,1250,10487,1253,10483,1257,10415,1311,10340,1347,10259,1364,10171,1362,10098,1345,10032,1315,9974,1273,9926,1220,9888,1160,9862,1092,9850,1020,9852,945,9870,871,9901,804,9945,745,9999,697,10060,659,10129,634,10202,623,10279,627,10352,646,10417,679,10473,722,10520,775,10555,835,10579,901,10591,970,10589,1041,10573,1112,10541,1181,10508,1231,10497,1247xe" filled="false" stroked="true" strokeweight=".91pt" strokecolor="#231f20">
                <v:path arrowok="t"/>
              </v:shape>
            </v:group>
            <v:group style="position:absolute;left:10298;top:366;width:81;height:80" coordorigin="10298,366" coordsize="81,80">
              <v:shape style="position:absolute;left:10298;top:366;width:81;height:80" coordorigin="10298,366" coordsize="81,80" path="m10303,366l10301,368,10298,370,10298,371,10340,431,10349,434,10359,438,10378,446,10303,366xe" filled="true" fillcolor="#ffffff" stroked="false">
                <v:path arrowok="t"/>
                <v:fill type="solid"/>
              </v:shape>
            </v:group>
            <v:group style="position:absolute;left:10298;top:366;width:81;height:80" coordorigin="10298,366" coordsize="81,80">
              <v:shape style="position:absolute;left:10298;top:366;width:81;height:80" coordorigin="10298,366" coordsize="81,80" path="m10303,366l10301,368,10298,370,10298,371,10340,431,10349,434,10359,438,10369,442,10378,446,10359,426,10341,406,10322,386,10303,366xe" filled="false" stroked="true" strokeweight=".91pt" strokecolor="#231f20">
                <v:path arrowok="t"/>
              </v:shape>
            </v:group>
            <v:group style="position:absolute;left:9850;top:623;width:742;height:741" coordorigin="9850,623" coordsize="742,741">
              <v:shape style="position:absolute;left:9850;top:623;width:742;height:741" coordorigin="9850,623" coordsize="742,741" path="m10202,623l10129,634,10060,659,9999,697,9945,745,9901,804,9870,871,9852,945,9850,1020,9862,1092,9888,1160,9926,1220,9974,1273,10032,1315,10098,1345,10171,1362,10259,1364,10340,1347,10415,1311,10420,1307,10226,1307,10152,1299,10084,1275,10025,1239,9977,1190,9940,1132,9917,1064,9909,990,9917,920,9941,855,9978,798,10026,750,10084,714,10149,691,10220,683,10422,683,10417,679,10352,646,10279,627,10202,623xe" filled="true" fillcolor="#ffffff" stroked="false">
                <v:path arrowok="t"/>
                <v:fill type="solid"/>
              </v:shape>
              <v:shape style="position:absolute;left:9850;top:623;width:742;height:741" coordorigin="9850,623" coordsize="742,741" path="m10422,683l10220,683,10292,691,10358,715,10417,752,10465,800,10502,858,10525,924,10533,996,10525,1066,10501,1131,10464,1189,10416,1238,10359,1275,10295,1299,10226,1307,10420,1307,10483,1257,10487,1253,10493,1250,10497,1247,10508,1231,10520,1214,10573,1112,10589,1041,10591,970,10579,901,10555,835,10520,775,10473,722,10422,683xe" filled="true" fillcolor="#ffffff" stroked="false">
                <v:path arrowok="t"/>
                <v:fill type="solid"/>
              </v:shape>
              <v:shape style="position:absolute;left:9850;top:623;width:742;height:741" coordorigin="9850,623" coordsize="742,741" path="m10497,1247l10497,1247,10497,1247,10497,1247xe" filled="true" fillcolor="#ffffff" stroked="false">
                <v:path arrowok="t"/>
                <v:fill type="solid"/>
              </v:shape>
            </v:group>
            <v:group style="position:absolute;left:9909;top:683;width:625;height:625" coordorigin="9909,683" coordsize="625,625">
              <v:shape style="position:absolute;left:9909;top:683;width:625;height:625" coordorigin="9909,683" coordsize="625,625" path="m10220,683l10292,691,10358,715,10417,752,10465,800,10502,858,10525,924,10533,996,10525,1066,10501,1131,10464,1189,10416,1238,10359,1275,10295,1299,10226,1307,10152,1299,10084,1275,10025,1239,9977,1190,9940,1132,9917,1064,9909,990,9917,920,9941,855,9978,798,10026,750,10084,714,10149,691,10220,683xe" filled="false" stroked="true" strokeweight=".91pt" strokecolor="#231f20">
                <v:path arrowok="t"/>
              </v:shape>
            </v:group>
            <v:group style="position:absolute;left:9850;top:623;width:742;height:741" coordorigin="9850,623" coordsize="742,741">
              <v:shape style="position:absolute;left:9850;top:623;width:742;height:741" coordorigin="9850,623" coordsize="742,741" path="m10497,1247l10508,1231,10520,1214,10531,1198,10541,1181,10573,1112,10589,1041,10591,970,10579,901,10555,835,10520,775,10473,722,10417,679,10352,646,10279,627,10202,623,10129,634,10060,659,9999,697,9945,745,9901,804,9870,871,9852,945,9850,1020,9862,1092,9888,1160,9926,1220,9974,1273,10032,1315,10098,1345,10171,1362,10259,1364,10340,1347,10415,1311,10483,1257,10487,1253,10493,1250,10497,1247,10497,1247xe" filled="false" stroked="true" strokeweight=".91pt" strokecolor="#231f20">
                <v:path arrowok="t"/>
              </v:shape>
              <v:shape style="position:absolute;left:10033;top:344;width:374;height:285" type="#_x0000_t75" stroked="false">
                <v:imagedata r:id="rId231" o:title=""/>
              </v:shape>
            </v:group>
            <v:group style="position:absolute;left:9909;top:683;width:625;height:625" coordorigin="9909,683" coordsize="625,625">
              <v:shape style="position:absolute;left:9909;top:683;width:625;height:625" coordorigin="9909,683" coordsize="625,625" path="m10220,683l10149,691,10084,714,10026,750,9978,798,9941,855,9917,920,9909,990,9917,1064,9940,1132,9977,1190,10025,1239,10084,1275,10152,1299,10226,1307,10280,1301,10221,1301,10140,1290,10068,1259,10007,1213,9960,1153,9928,1084,9915,1007,9921,934,9942,867,9978,808,10025,759,10081,722,10146,698,10215,689,10272,689,10220,683xe" filled="true" fillcolor="#231f20" stroked="false">
                <v:path arrowok="t"/>
                <v:fill type="solid"/>
              </v:shape>
              <v:shape style="position:absolute;left:9909;top:683;width:625;height:625" coordorigin="9909,683" coordsize="625,625" path="m10272,689l10215,689,10287,696,10353,719,10410,754,10458,801,10494,858,10517,922,10525,993,10519,1061,10497,1125,10461,1182,10414,1231,10357,1268,10292,1292,10221,1301,10280,1301,10359,1275,10416,1238,10464,1189,10501,1131,10525,1066,10533,996,10525,924,10502,858,10465,800,10417,752,10358,715,10292,691,10272,689xe" filled="true" fillcolor="#231f20" stroked="false">
                <v:path arrowok="t"/>
                <v:fill type="solid"/>
              </v:shape>
            </v:group>
            <v:group style="position:absolute;left:9915;top:689;width:611;height:612" coordorigin="9915,689" coordsize="611,612">
              <v:shape style="position:absolute;left:9915;top:689;width:611;height:612" coordorigin="9915,689" coordsize="611,612" path="m10525,993l10519,1061,10497,1125,10461,1182,10414,1231,10357,1268,10292,1292,10221,1301,10140,1290,10068,1259,10007,1213,9960,1153,9928,1084,9915,1007,9921,934,9942,867,9978,808,10025,759,10081,722,10146,698,10215,689,10287,696,10353,719,10410,754,10458,801,10494,858,10517,922,10525,993xe" filled="false" stroked="true" strokeweight=".91pt" strokecolor="#231f20">
                <v:path arrowok="t"/>
              </v:shape>
            </v:group>
            <v:group style="position:absolute;left:9909;top:683;width:625;height:625" coordorigin="9909,683" coordsize="625,625">
              <v:shape style="position:absolute;left:9909;top:683;width:625;height:625" coordorigin="9909,683" coordsize="625,625" path="m10220,683l10149,691,10084,714,10026,750,9978,798,9941,855,9917,920,9909,990,9917,1064,9940,1132,9977,1190,10025,1239,10084,1275,10152,1299,10226,1307,10295,1299,10359,1275,10416,1238,10464,1189,10501,1131,10525,1066,10533,996,10525,924,10502,858,10465,800,10417,752,10358,715,10292,691,10220,683xe" filled="false" stroked="true" strokeweight=".91pt" strokecolor="#231f20">
                <v:path arrowok="t"/>
              </v:shape>
            </v:group>
            <v:group style="position:absolute;left:9915;top:689;width:611;height:612" coordorigin="9915,689" coordsize="611,612">
              <v:shape style="position:absolute;left:9915;top:689;width:611;height:612" coordorigin="9915,689" coordsize="611,612" path="m10215,689l10146,698,10081,722,10025,759,9978,808,9942,867,9921,934,9915,1007,9928,1084,9960,1153,10007,1213,10068,1259,10140,1290,10221,1301,10292,1292,10357,1268,10414,1231,10461,1182,10497,1125,10519,1061,10525,993,10517,922,10494,858,10458,801,10410,754,10353,719,10287,696,10215,689xe" filled="true" fillcolor="#ffffff" stroked="false">
                <v:path arrowok="t"/>
                <v:fill type="solid"/>
              </v:shape>
            </v:group>
            <v:group style="position:absolute;left:9915;top:689;width:611;height:612" coordorigin="9915,689" coordsize="611,612">
              <v:shape style="position:absolute;left:9915;top:689;width:611;height:612" coordorigin="9915,689" coordsize="611,612" path="m10525,993l10517,922,10494,858,10458,801,10410,754,10353,719,10287,696,10215,689,10146,698,10081,722,10025,759,9978,808,9942,867,9921,934,9915,1007,9928,1084,9960,1153,10007,1213,10068,1259,10140,1290,10221,1301,10292,1292,10357,1268,10414,1231,10461,1182,10497,1125,10519,1061,10525,993xe" filled="false" stroked="true" strokeweight=".9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56.282001pt;margin-top:79.646301pt;width:47pt;height:55.9pt;mso-position-horizontal-relative:page;mso-position-vertical-relative:paragraph;z-index:4096;mso-wrap-distance-left:0;mso-wrap-distance-right:0" coordorigin="1126,1593" coordsize="940,1118">
            <v:group style="position:absolute;left:1190;top:1882;width:807;height:763" coordorigin="1190,1882" coordsize="807,763">
              <v:shape style="position:absolute;left:1190;top:1882;width:807;height:763" coordorigin="1190,1882" coordsize="807,763" path="m1601,1882l1493,1892,1434,1909,1342,1959,1290,2007,1250,2062,1202,2176,1190,2247,1191,2322,1208,2389,1240,2453,1285,2511,1340,2562,1402,2602,1470,2629,1555,2645,1644,2644,1686,2637,1604,2637,1531,2630,1460,2611,1395,2583,1338,2545,1256,2457,1225,2404,1200,2262,1214,2174,1243,2093,1283,2029,1342,1978,1433,1920,1491,1903,1568,1894,1681,1890,1645,1885,1601,1882xe" filled="true" fillcolor="#231f20" stroked="false">
                <v:path arrowok="t"/>
                <v:fill type="solid"/>
              </v:shape>
              <v:shape style="position:absolute;left:1190;top:1882;width:807;height:763" coordorigin="1190,1882" coordsize="807,763" path="m1681,1890l1634,1890,1664,1894,1678,1897,1806,1959,1872,2011,1927,2075,1967,2153,1984,2232,1981,2315,1962,2394,1929,2466,1887,2523,1836,2559,1817,2571,1765,2606,1677,2632,1604,2637,1686,2637,1799,2604,1889,2537,1953,2446,1978,2384,1996,2295,1994,2214,1974,2139,1940,2073,1895,2015,1842,1967,1783,1929,1722,1901,1687,1891,1681,1890xe" filled="true" fillcolor="#231f20" stroked="false">
                <v:path arrowok="t"/>
                <v:fill type="solid"/>
              </v:shape>
            </v:group>
            <v:group style="position:absolute;left:1200;top:1890;width:784;height:747" coordorigin="1200,1890" coordsize="784,747">
              <v:shape style="position:absolute;left:1200;top:1890;width:784;height:747" coordorigin="1200,1890" coordsize="784,747" path="m1634,1890l1568,1894,1491,1903,1433,1920,1342,1978,1283,2029,1243,2093,1214,2174,1200,2262,1206,2347,1256,2457,1295,2505,1395,2583,1460,2611,1531,2630,1604,2637,1677,2632,1748,2615,1765,2606,1782,2596,1817,2571,1836,2559,1887,2523,1929,2466,1962,2394,1981,2315,1984,2233,1967,2153,1927,2075,1872,2011,1806,1959,1729,1919,1664,1894,1634,1890xe" filled="true" fillcolor="#ffffff" stroked="false">
                <v:path arrowok="t"/>
                <v:fill type="solid"/>
              </v:shape>
            </v:group>
            <v:group style="position:absolute;left:1126;top:1593;width:940;height:1118" coordorigin="1126,1593" coordsize="940,1118">
              <v:shape style="position:absolute;left:1126;top:1593;width:940;height:1118" coordorigin="1126,1593" coordsize="940,1118" path="m1395,1657l1382,1657,1370,1659,1360,1665,1342,1709,1366,1767,1407,1817,1440,1839,1403,1851,1332,1885,1258,1943,1186,2033,1154,2103,1132,2181,1126,2265,1133,2341,1151,2411,1180,2473,1218,2529,1264,2579,1317,2621,1376,2655,1440,2683,1509,2701,1579,2711,1649,2711,1731,2697,1742,2693,1561,2693,1476,2679,1396,2649,1325,2609,1265,2561,1211,2501,1170,2429,1148,2353,1140,2265,1147,2175,1170,2095,1174,2087,1180,2077,1186,2069,1192,2059,1229,2001,1276,1949,1331,1905,1393,1869,1467,1847,1495,1837,1487,1833,1455,1833,1433,1817,1384,1773,1357,1699,1367,1677,1396,1671,1443,1671,1433,1665,1407,1665,1395,1657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758,1661l1735,1661,1749,1665,1762,1677,1770,1693,1766,1739,1743,1783,1709,1817,1675,1833,1683,1843,1694,1845,1707,1845,1718,1847,1776,1869,1832,1899,1921,1963,1989,2053,2038,2161,2051,2227,2051,2301,2041,2363,1999,2471,1944,2547,1897,2595,1804,2651,1729,2677,1647,2691,1561,2693,1742,2693,1807,2671,1875,2635,1935,2587,1985,2529,2024,2465,2051,2393,2063,2325,2065,2251,2057,2177,2041,2115,1988,2017,1920,1939,1821,1877,1711,1829,1750,1799,1775,1751,1778,1695,1758,166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443,1671l1396,1671,1402,1685,1401,1699,1397,1713,1396,1727,1414,1767,1449,1797,1497,1817,1550,1825,1550,1803,1525,1803,1507,1801,1505,1799,1492,1799,1463,1789,1435,1771,1415,1743,1411,1709,1433,1709,1426,1697,1418,1675,1449,1675,1443,167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591,1687l1568,1687,1589,1709,1597,1745,1595,1787,1590,1825,1641,1823,1679,1807,1645,1807,1640,1803,1644,1799,1616,1799,1623,1775,1623,1773,1612,1773,1608,1759,1606,1741,1604,1723,1601,1705,1644,1705,1645,1701,1661,1695,1613,1695,1599,1693,1591,1687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726,1689l1711,1689,1721,1729,1709,1765,1681,1793,1645,1807,1679,1807,1688,1803,1723,1769,1737,1727,1734,1711,1729,1699,1726,1689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449,1675l1418,1675,1432,1681,1459,1693,1473,1697,1484,1725,1496,1753,1509,1779,1525,1803,1550,1803,1551,1795,1536,1795,1521,1775,1509,1753,1498,1729,1488,1705,1502,1701,1562,1701,1566,1693,1488,1693,1491,1687,1477,1687,1464,1683,1453,1677,1449,1675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433,1709l1422,1709,1436,1735,1453,1759,1471,1779,1492,1799,1505,1799,1492,1789,1478,1773,1466,1755,1451,1737,1438,1717,1433,1709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723,1671l1700,1671,1699,1675,1700,1679,1684,1715,1666,1747,1643,1775,1616,1799,1644,1799,1652,1791,1656,1785,1671,1765,1684,1745,1696,1723,1707,1701,1706,1695,1711,1695,1711,1689,1726,1689,1724,1685,1723,167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562,1701l1518,1701,1533,1703,1543,1705,1540,1727,1537,1749,1535,1769,1535,1783,1536,1795,1551,1795,1551,1751,1556,1715,1562,170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644,1705l1634,1705,1630,1723,1624,1739,1617,1757,1612,1773,1623,1773,1630,1749,1638,1725,1644,1705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621,1637l1563,1637,1609,1639,1616,1651,1623,1665,1629,1679,1634,1693,1613,1695,1661,1695,1674,1689,1677,1687,1653,1687,1643,1675,1635,1663,1628,1651,1620,1639,1621,1637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556,1671l1555,1687,1546,1693,1566,1693,1568,1687,1591,1687,1588,1685,1576,1675,1556,167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518,1617l1492,1617,1504,1619,1509,1627,1521,1631,1511,1647,1487,1671,1477,1687,1491,1687,1503,1665,1528,1645,1563,1637,1621,1637,1624,1633,1571,1633,1538,1627,1518,1617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672,1617l1635,1617,1658,1623,1682,1641,1700,1661,1688,1667,1676,1673,1664,1679,1653,1687,1677,1687,1686,1681,1697,1671,1723,1671,1722,1667,1735,1661,1758,1661,1754,1653,1715,1653,1697,1637,1678,1621,1672,1617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538,1593l1520,1593,1506,1595,1477,1605,1452,1627,1429,1649,1407,1665,1433,1665,1436,1655,1453,1641,1461,1641,1462,1639,1470,1631,1481,1623,1492,1617,1518,1617,1510,1613,1531,1607,1560,1605,1656,1605,1631,1595,1557,1595,1538,1593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737,1645l1727,1647,1715,1653,1754,1653,1751,1649,1737,1645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461,1641l1453,1641,1459,1645,1461,164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656,1605l1560,1605,1620,1609,1601,1627,1571,1633,1624,1633,1635,1617,1672,1617,1656,1605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621,1593l1607,1595,1631,1595,1621,1593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122.174004pt;margin-top:83.193176pt;width:51.7pt;height:51.2pt;mso-position-horizontal-relative:page;mso-position-vertical-relative:paragraph;z-index:4120;mso-wrap-distance-left:0;mso-wrap-distance-right:0" coordorigin="2443,1664" coordsize="1034,1024">
            <v:group style="position:absolute;left:2640;top:1664;width:63;height:158" coordorigin="2640,1664" coordsize="63,158">
              <v:shape style="position:absolute;left:2640;top:1664;width:63;height:158" coordorigin="2640,1664" coordsize="63,158" path="m2640,1664l2653,1706,2667,1747,2683,1786,2702,1821,2691,1779,2676,1736,2659,1696,2640,1664xe" filled="true" fillcolor="#231f20" stroked="false">
                <v:path arrowok="t"/>
                <v:fill type="solid"/>
              </v:shape>
            </v:group>
            <v:group style="position:absolute;left:2512;top:1846;width:129;height:36" coordorigin="2512,1846" coordsize="129,36">
              <v:shape style="position:absolute;left:2512;top:1846;width:129;height:36" coordorigin="2512,1846" coordsize="129,36" path="m2512,1846l2538,1858,2570,1870,2606,1878,2640,1881,2610,1870,2578,1859,2544,1851,2512,1846xe" filled="true" fillcolor="#231f20" stroked="false">
                <v:path arrowok="t"/>
                <v:fill type="solid"/>
              </v:shape>
            </v:group>
            <v:group style="position:absolute;left:2814;top:1668;width:42;height:141" coordorigin="2814,1668" coordsize="42,141">
              <v:shape style="position:absolute;left:2814;top:1668;width:42;height:141" coordorigin="2814,1668" coordsize="42,141" path="m2856,1668l2842,1700,2829,1735,2820,1772,2814,1809,2828,1776,2840,1741,2850,1705,2856,1668xe" filled="true" fillcolor="#231f20" stroked="false">
                <v:path arrowok="t"/>
                <v:fill type="solid"/>
              </v:shape>
            </v:group>
            <v:group style="position:absolute;left:2443;top:1977;width:156;height:46" coordorigin="2443,1977" coordsize="156,46">
              <v:shape style="position:absolute;left:2443;top:1977;width:156;height:46" coordorigin="2443,1977" coordsize="156,46" path="m2599,1977l2557,1985,2517,1995,2479,2007,2443,2022,2469,2020,2491,2014,2533,2001,2569,1993,2585,1987,2599,1977xe" filled="true" fillcolor="#231f20" stroked="false">
                <v:path arrowok="t"/>
                <v:fill type="solid"/>
              </v:shape>
            </v:group>
            <v:group style="position:absolute;left:2667;top:1855;width:810;height:832" coordorigin="2667,1855" coordsize="810,832">
              <v:shape style="position:absolute;left:2667;top:1855;width:810;height:832" coordorigin="2667,1855" coordsize="810,832" path="m2787,1855l2773,1869,2758,1883,2723,1917,2692,1947,2675,1963,2667,1977,2667,1999,2673,2021,2679,2045,2682,2071,2726,2079,2748,2081,2771,2085,2734,2143,2703,2207,2682,2277,2677,2357,2693,2433,2723,2495,2764,2547,2810,2593,2856,2639,2903,2661,2953,2677,3009,2687,3075,2687,3154,2675,3050,2675,2988,2671,2927,2655,2875,2631,2839,2597,2839,2595,2875,2595,2827,2575,2822,2561,2808,2561,2803,2553,2781,2553,2773,2535,2769,2531,2740,2495,2716,2455,2699,2409,2690,2353,2693,2287,2709,2227,2732,2173,2758,2127,2832,2127,2856,2123,2859,2121,2777,2121,2780,2113,2784,2105,2789,2099,2833,2097,2864,2081,2865,2079,2833,2079,2779,2075,2721,2065,2693,2065,2690,2053,2701,2041,2704,2039,2688,2039,2684,2013,2684,1987,2689,1967,2704,1953,2714,1953,2711,1949,2723,1935,2735,1923,2747,1911,2760,1899,2774,1899,2764,1895,2773,1885,2782,1875,2791,1867,2853,1867,2840,1865,2787,1855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424,2081l3392,2081,3425,2105,3448,2151,3460,2205,3464,2255,3458,2331,3439,2403,3409,2469,3369,2527,3320,2577,3262,2619,3197,2649,3126,2669,3050,2675,3154,2675,3228,2649,3294,2611,3353,2563,3401,2505,3439,2437,3465,2365,3477,2287,3474,2209,3457,2145,3429,2089,3424,2081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875,2595l2841,2595,2841,2597,2920,2623,3001,2627,3082,2617,3088,2615,2966,2615,2894,2603,2875,2595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324,2027l3243,2027,3290,2033,3333,2045,3371,2063,3397,2125,3406,2197,3400,2271,3382,2341,3355,2403,3299,2479,3228,2539,3173,2571,3108,2597,3038,2613,2966,2615,3088,2615,3159,2591,3228,2555,3286,2509,3334,2457,3374,2393,3403,2319,3418,2241,3415,2161,3392,2081,3424,2081,3406,2057,3388,2057,3324,2027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246,2015l3170,2021,3097,2041,3030,2069,2974,2103,2926,2143,2880,2191,2840,2249,2809,2313,2789,2387,2785,2467,2788,2493,2792,2517,2799,2539,2808,2561,2822,2561,2802,2503,2798,2429,2811,2357,2838,2289,2874,2227,2916,2175,2973,2119,3039,2075,3113,2043,3193,2027,3324,2027,3320,2025,3246,2015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189,1989l3114,2003,3044,2031,2979,2071,2922,2117,2873,2167,2833,2219,2803,2271,2778,2335,2762,2403,2761,2475,2781,2543,2781,2553,2803,2553,2790,2533,2779,2497,2773,2455,2773,2411,2789,2331,2822,2257,2866,2193,2918,2137,2976,2087,3042,2045,3115,2013,3197,1999,3295,1999,3268,1991,3189,1989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832,2127l2758,2127,2781,2129,2806,2129,2832,2127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938,1961l2922,1961,2925,1979,2929,1999,2931,2015,2893,2075,2868,2095,2851,2115,2832,2115,2777,2121,2859,2121,2868,2115,2880,2105,2891,2091,2901,2081,2913,2071,2926,2061,2937,2049,2943,2037,2943,2019,2940,2001,2937,1981,2938,1961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749,2009l2735,2009,2759,2027,2784,2045,2808,2061,2833,2079,2845,2079,2793,2043,2767,2025,2749,2009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832,1931l2818,1931,2837,1955,2853,1983,2870,2011,2887,2037,2878,2049,2868,2061,2857,2071,2845,2079,2865,2079,2887,2057,2907,2031,2907,2025,2889,2025,2873,1999,2857,1973,2842,1947,2832,1931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710,2063l2693,2065,2721,2065,2710,2063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295,1999l3252,1999,3303,2009,3349,2029,3388,2057,3406,2057,3394,2041,3371,2017,3352,2017,3351,2015,3348,2015,3295,1999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714,1953l2704,1953,2712,1963,2719,1975,2731,2001,2721,2011,2712,2023,2701,2033,2688,2039,2704,2039,2713,2031,2725,2021,2735,2009,2749,2009,2744,2005,2753,1995,2738,1995,2731,1983,2725,1971,2719,1959,2714,1953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853,1867l2791,1867,2813,1873,2878,1885,2882,1919,2884,1955,2887,1991,2889,2025,2907,2025,2907,2009,2907,1989,2905,1975,2912,1971,2918,1967,2919,1965,2897,1965,2896,1943,2893,1909,2893,1899,2891,1877,2866,1869,2853,1867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208,1915l3090,1915,3174,1919,3246,1939,3305,1973,3353,2015,3352,2017,3371,2017,3349,1995,3299,1955,3240,1923,3208,1915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774,1899l2760,1899,2786,1911,2799,1919,2812,1923,2795,1943,2776,1961,2757,1977,2738,1995,2753,1995,2762,1985,2800,1949,2818,1931,2832,1931,2827,1921,2829,1919,2818,1919,2804,1913,2778,1901,2774,1899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937,1941l2928,1945,2918,1951,2905,1963,2897,1965,2919,1965,2922,1961,2938,1961,2958,1953,2936,1953,2937,1941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109,1901l3051,1909,2995,1923,2943,1947,2936,1953,2958,1953,2973,1947,3010,1933,3048,1921,3090,1915,3208,1915,3168,1905,3109,1901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864,1885l2851,1889,2840,1899,2829,1911,2818,1919,2829,1919,2837,1913,2847,1905,2856,1895,2864,188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187.106003pt;margin-top:87.038239pt;width:45.3pt;height:52.3pt;mso-position-horizontal-relative:page;mso-position-vertical-relative:paragraph;z-index:4144;mso-wrap-distance-left:0;mso-wrap-distance-right:0" coordorigin="3742,1741" coordsize="906,1046">
            <v:group style="position:absolute;left:3742;top:1741;width:906;height:1046" coordorigin="3742,1741" coordsize="906,1046">
              <v:shape style="position:absolute;left:3742;top:1741;width:906;height:1046" coordorigin="3742,1741" coordsize="906,1046" path="m4294,1741l4262,1741,4227,1744,4194,1745,4065,1745,4050,1763,4035,1782,4021,1801,4007,1821,4023,1830,4040,1839,4055,1849,4069,1860,4069,1899,4001,1925,3941,1959,3887,2002,3841,2051,3802,2108,3771,2174,3750,2250,3742,2335,3749,2417,3770,2491,3800,2557,3839,2614,3883,2662,3936,2706,3999,2742,4069,2769,4146,2785,4228,2786,4315,2772,4338,2763,4228,2763,4134,2760,4047,2738,3971,2702,3908,2655,3855,2598,3813,2532,3783,2455,3767,2367,3770,2268,3793,2182,3829,2109,3873,2049,3927,1998,3994,1954,4073,1923,4164,1906,4343,1906,4327,1899,4327,1895,4304,1895,4296,1892,4092,1892,4092,1872,4144,1872,4140,1869,4130,1856,4118,1856,4105,1851,4091,1843,4077,1834,4062,1828,4069,1823,4297,1823,4297,1821,4311,1819,4384,1819,4385,1819,4378,1812,4042,1812,4049,1801,4057,1792,4065,1781,4072,1770,4085,1770,4139,1768,4347,1768,4341,1758,4323,1745,4294,1741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43,1906l4164,1906,4247,1907,4323,1922,4391,1949,4450,1985,4500,2030,4543,2081,4576,2137,4609,2214,4624,2302,4620,2402,4598,2486,4561,2558,4514,2620,4459,2673,4393,2717,4316,2748,4228,2763,4338,2763,4456,2704,4514,2655,4564,2598,4604,2532,4633,2456,4648,2369,4646,2278,4629,2197,4600,2125,4560,2063,4511,2009,4455,1965,4393,1928,4343,1906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27,1867l4302,1867,4307,1872,4303,1886,4304,1895,4327,1895,4327,1867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144,1872l4092,1872,4103,1875,4109,1882,4120,1886,4113,1890,4102,1890,4092,1892,4296,1892,4294,1892,4284,1889,4272,1888,4277,1881,4174,1881,4154,1879,4144,1872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217,1877l4195,1879,4174,1881,4277,1881,4279,1879,4242,1879,4217,1877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296,1823l4281,1823,4272,1838,4263,1852,4253,1866,4242,1879,4279,1879,4279,1878,4295,1877,4302,1867,4327,1867,4327,1858,4277,1858,4279,1850,4286,1841,4292,1831,4296,1823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84,1819l4311,1819,4320,1823,4332,1823,4319,1832,4290,1849,4277,1858,4327,1858,4327,1853,4357,1837,4371,1828,4384,1819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108,1826l4095,1826,4100,1838,4109,1847,4118,1856,4130,1856,4129,1854,4120,1838,4108,1826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297,1823l4069,1823,4085,1827,4095,1826,4108,1826,4150,1823,4296,1823,4297,1823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296,1823l4193,1823,4238,1824,4296,1823,4296,1823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085,1770l4072,1770,4076,1780,4078,1790,4083,1812,4378,1812,4378,1811,4339,1811,4328,1810,4321,1810,4095,1810,4093,1799,4091,1789,4089,1779,4085,1770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52,1775l4318,1775,4327,1782,4334,1791,4341,1801,4348,1810,4339,1811,4378,1811,4369,1802,4355,1780,4352,1775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47,1768l4309,1768,4288,1810,4304,1810,4306,1796,4315,1788,4318,1775,4352,1775,4347,1768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16,1809l4304,1810,4321,1810,4316,1809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47,1768l4196,1768,4253,1768,4347,1768,4347,1768xe" filled="true" fillcolor="#231f20" stroked="false">
                <v:path arrowok="t"/>
                <v:fill type="solid"/>
              </v:shape>
              <v:shape style="position:absolute;left:4042;top:1768;width:306;height:127" type="#_x0000_t75" stroked="false">
                <v:imagedata r:id="rId232" o:title=""/>
              </v:shape>
            </v:group>
            <v:group style="position:absolute;left:3767;top:1906;width:857;height:857" coordorigin="3767,1906" coordsize="857,857">
              <v:shape style="position:absolute;left:3767;top:1906;width:857;height:857" coordorigin="3767,1906" coordsize="857,857" path="m4164,1906l4073,1923,3994,1954,3927,1998,3873,2049,3829,2109,3793,2182,3770,2268,3767,2367,3783,2455,3813,2532,3855,2598,3908,2655,3971,2702,4047,2738,4134,2760,4228,2763,4316,2748,4335,2740,4196,2740,4105,2730,4026,2703,3959,2663,3903,2614,3856,2555,3819,2485,3795,2402,3791,2307,3803,2228,3828,2160,3862,2101,3903,2051,3951,2009,4010,1973,4079,1946,4155,1932,4348,1932,4323,1922,4248,1907,4164,1906xe" filled="true" fillcolor="#ffffff" stroked="false">
                <v:path arrowok="t"/>
                <v:fill type="solid"/>
              </v:shape>
              <v:shape style="position:absolute;left:3767;top:1906;width:857;height:857" coordorigin="3767,1906" coordsize="857,857" path="m4348,1932l4155,1932,4252,1933,4336,1955,4408,1990,4468,2035,4517,2088,4559,2154,4588,2231,4601,2316,4596,2411,4571,2491,4533,2559,4486,2616,4429,2666,4359,2705,4280,2731,4196,2740,4335,2740,4393,2717,4459,2673,4514,2620,4561,2558,4598,2486,4620,2402,4624,2302,4619,2257,4594,2175,4543,2081,4500,2030,4450,1985,4391,1949,4348,1932xe" filled="true" fillcolor="#ffffff" stroked="false">
                <v:path arrowok="t"/>
                <v:fill type="solid"/>
              </v:shape>
            </v:group>
            <v:group style="position:absolute;left:3791;top:1932;width:811;height:809" coordorigin="3791,1932" coordsize="811,809">
              <v:shape style="position:absolute;left:3791;top:1932;width:811;height:809" coordorigin="3791,1932" coordsize="811,809" path="m4155,1932l4079,1946,4010,1973,3951,2009,3903,2051,3862,2101,3828,2160,3803,2228,3791,2307,3795,2402,3819,2485,3856,2555,3903,2614,3959,2663,4026,2703,4105,2730,4196,2740,4280,2731,4322,2717,4201,2717,4119,2710,4047,2687,3985,2653,3933,2611,3889,2562,3852,2504,3826,2436,3814,2360,3817,2276,3835,2201,3865,2136,3906,2080,3955,2034,4009,1998,4076,1970,4155,1955,4336,1955,4252,1933,4155,1932xe" filled="true" fillcolor="#231f20" stroked="false">
                <v:path arrowok="t"/>
                <v:fill type="solid"/>
              </v:shape>
              <v:shape style="position:absolute;left:3791;top:1932;width:811;height:809" coordorigin="3791,1932" coordsize="811,809" path="m4336,1955l4240,1955,4315,1970,4379,1998,4434,2036,4479,2079,4517,2130,4550,2195,4572,2270,4578,2351,4568,2425,4544,2494,4510,2556,4464,2609,4409,2654,4346,2688,4276,2709,4201,2717,4322,2717,4429,2666,4486,2616,4533,2559,4571,2491,4596,2411,4601,2316,4588,2231,4559,2154,4517,2088,4468,2035,4408,1990,4336,1955xe" filled="true" fillcolor="#231f20" stroked="false">
                <v:path arrowok="t"/>
                <v:fill type="solid"/>
              </v:shape>
            </v:group>
            <v:group style="position:absolute;left:3814;top:1955;width:765;height:763" coordorigin="3814,1955" coordsize="765,763">
              <v:shape style="position:absolute;left:3814;top:1955;width:765;height:763" coordorigin="3814,1955" coordsize="765,763" path="m4240,1955l4155,1955,4076,1970,4009,1998,3955,2034,3906,2080,3865,2136,3835,2201,3817,2276,3814,2360,3826,2436,3852,2504,3889,2562,3933,2611,3985,2653,4047,2687,4119,2710,4201,2717,4276,2709,4346,2688,4409,2654,4464,2609,4510,2556,4544,2494,4568,2425,4578,2351,4572,2270,4550,2195,4517,2130,4479,2079,4434,2036,4379,1998,4315,1970,4240,1955xe" filled="true" fillcolor="#ffffff" stroked="false">
                <v:path arrowok="t"/>
                <v:fill type="solid"/>
              </v:shape>
            </v:group>
            <v:group style="position:absolute;left:4277;top:1819;width:56;height:39" coordorigin="4277,1819" coordsize="56,39">
              <v:shape style="position:absolute;left:4277;top:1819;width:56;height:39" coordorigin="4277,1819" coordsize="56,39" path="m4311,1819l4297,1821,4292,1831,4286,1841,4279,1850,4277,1858,4290,1849,4319,1832,4332,1823,4320,1823,4311,1819xe" filled="true" fillcolor="#ffffff" stroked="false">
                <v:path arrowok="t"/>
                <v:fill type="solid"/>
              </v:shape>
            </v:group>
            <v:group style="position:absolute;left:4062;top:1823;width:56;height:33" coordorigin="4062,1823" coordsize="56,33">
              <v:shape style="position:absolute;left:4062;top:1823;width:56;height:33" coordorigin="4062,1823" coordsize="56,33" path="m4069,1823l4062,1828,4077,1834,4091,1843,4105,1851,4118,1856,4109,1847,4100,1838,4095,1827,4085,1827,4069,1823xe" filled="true" fillcolor="#ffffff" stroked="false">
                <v:path arrowok="t"/>
                <v:fill type="solid"/>
              </v:shape>
              <v:shape style="position:absolute;left:4062;top:1823;width:56;height:33" coordorigin="4062,1823" coordsize="56,33" path="m4095,1826l4085,1827,4095,1827,4095,1826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51.287003pt;margin-top:95.468567pt;width:40.75pt;height:46.8pt;mso-position-horizontal-relative:page;mso-position-vertical-relative:paragraph;z-index:4168;mso-wrap-distance-left:0;mso-wrap-distance-right:0" coordorigin="5026,1909" coordsize="815,936">
            <v:group style="position:absolute;left:5031;top:1914;width:805;height:926" coordorigin="5031,1914" coordsize="805,926">
              <v:shape style="position:absolute;left:5031;top:1914;width:805;height:926" coordorigin="5031,1914" coordsize="805,926" path="m5342,2081l5266,2089,5193,2113,5132,2153,5083,2206,5050,2269,5032,2341,5031,2418,5044,2487,5069,2554,5104,2616,5148,2673,5200,2724,5259,2767,5322,2801,5390,2825,5461,2838,5532,2840,5597,2832,5494,2832,5456,2827,5331,2794,5262,2758,5200,2711,5147,2655,5103,2592,5069,2526,5048,2457,5041,2387,5049,2306,5075,2235,5121,2176,5188,2128,5287,2096,5338,2092,5430,2092,5430,2087,5418,2087,5380,2082,5342,2081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678,2212l5645,2212,5658,2214,5664,2219,5723,2280,5772,2348,5806,2423,5823,2507,5821,2585,5799,2662,5756,2731,5691,2785,5602,2820,5494,2832,5597,2832,5665,2810,5727,2773,5778,2723,5812,2665,5831,2600,5835,2529,5826,2457,5805,2391,5773,2330,5733,2273,5686,2220,5680,2214,5678,2212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430,2092l5338,2092,5391,2095,5409,2097,5428,2148,5434,2177,5446,2201,5465,2219,5492,2232,5502,2235,5520,2244,5529,2247,5538,2250,5548,2251,5555,2248,5576,2240,5581,2238,5529,2238,5523,2235,5461,2203,5457,2195,5458,2190,5460,2179,5448,2179,5436,2136,5430,2092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492,2126l5472,2126,5595,2189,5568,2212,5556,2223,5544,2233,5539,2237,5529,2238,5581,2238,5584,2237,5559,2237,5555,2230,5570,2218,5586,2205,5601,2194,5618,2185,5635,2180,5596,2180,5511,2137,5492,2126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768,2160l5731,2160,5733,2164,5559,2237,5584,2237,5616,2223,5637,2215,5645,2212,5678,2212,5674,2210,5665,2202,5714,2182,5736,2172,5759,2163,5768,2160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528,2047l5513,2047,5621,2104,5596,2180,5635,2180,5643,2178,5606,2178,5617,2144,5662,2098,5669,2097,5633,2097,5618,2095,5603,2089,5583,2078,5542,2055,5528,2047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441,2004l5430,2004,5445,2047,5457,2090,5460,2133,5448,2179,5460,2179,5461,2175,5464,2160,5472,2126,5492,2126,5484,2122,5481,2120,5478,2110,5480,2107,5483,2100,5470,2100,5441,2004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757,2085l5738,2085,5747,2088,5753,2104,5757,2117,5766,2145,5606,2178,5643,2178,5646,2177,5674,2171,5731,2160,5768,2160,5775,2158,5777,2150,5772,2135,5762,2100,5757,2085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481,1945l5471,1945,5475,1961,5480,1977,5485,1992,5491,2006,5499,2032,5496,2055,5486,2078,5470,2100,5483,2100,5487,2092,5496,2077,5513,2047,5528,2047,5522,2043,5494,1987,5481,1945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612,1924l5569,1924,5581,1924,5593,1927,5604,1932,5631,1946,5684,1973,5728,2017,5744,2071,5682,2088,5663,2093,5648,2096,5633,2097,5669,2097,5686,2094,5709,2090,5738,2085,5757,2085,5741,2031,5731,1996,5729,1991,5725,1985,5721,1982,5612,1924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570,1914l5556,1917,5521,1925,5418,1949,5418,2087,5430,2087,5429,2048,5430,2004,5441,2004,5426,1955,5471,1945,5481,1945,5480,1943,5538,1931,5557,1926,5569,1924,5612,1924,5611,1924,5597,1918,5584,1915,5570,1914xe" filled="true" fillcolor="#231f20" stroked="false">
                <v:path arrowok="t"/>
                <v:fill type="solid"/>
              </v:shape>
              <v:shape style="position:absolute;left:5422;top:1920;width:349;height:323" type="#_x0000_t75" stroked="false">
                <v:imagedata r:id="rId233" o:title=""/>
              </v:shape>
            </v:group>
            <v:group style="position:absolute;left:5041;top:2092;width:783;height:740" coordorigin="5041,2092" coordsize="783,740">
              <v:shape style="position:absolute;left:5041;top:2092;width:783;height:740" coordorigin="5041,2092" coordsize="783,740" path="m5494,2832l5478,2830,5456,2827,5432,2823,5331,2794,5262,2758,5200,2711,5147,2655,5103,2592,5069,2526,5048,2457,5041,2387,5049,2306,5075,2235,5121,2176,5188,2128,5287,2096,5338,2092,5391,2095,5428,2148,5434,2177,5446,2201,5465,2219,5492,2232,5501,2235,5511,2240,5520,2244,5529,2247,5538,2250,5548,2251,5555,2248,5576,2240,5596,2231,5616,2223,5637,2215,5645,2212,5658,2214,5723,2280,5772,2348,5806,2423,5823,2507,5821,2585,5799,2662,5756,2731,5691,2785,5602,2820,5551,2828,5494,2832xe" filled="false" stroked="true" strokeweight=".455pt" strokecolor="#231f20">
                <v:path arrowok="t"/>
              </v:shape>
            </v:group>
            <v:group style="position:absolute;left:5031;top:1914;width:805;height:926" coordorigin="5031,1914" coordsize="805,926">
              <v:shape style="position:absolute;left:5031;top:1914;width:805;height:926" coordorigin="5031,1914" coordsize="805,926" path="m5665,2202l5690,2192,5714,2182,5736,2172,5759,2163,5775,2158,5777,2150,5772,2135,5762,2100,5751,2065,5741,2031,5731,1996,5666,1953,5638,1938,5611,1924,5597,1918,5584,1915,5570,1914,5556,1917,5521,1925,5486,1933,5452,1941,5418,1949,5418,2087,5380,2082,5304,2083,5193,2113,5132,2153,5083,2206,5050,2269,5032,2341,5031,2418,5044,2487,5069,2554,5104,2616,5148,2673,5200,2724,5259,2767,5322,2801,5390,2825,5461,2838,5532,2840,5600,2831,5665,2810,5727,2773,5778,2723,5812,2665,5831,2600,5835,2529,5826,2457,5805,2391,5773,2330,5733,2273,5686,2220,5674,2210,5665,2202xe" filled="false" stroked="true" strokeweight=".455pt" strokecolor="#231f20">
                <v:path arrowok="t"/>
              </v:shape>
            </v:group>
            <v:group style="position:absolute;left:5041;top:2092;width:783;height:740" coordorigin="5041,2092" coordsize="783,740">
              <v:shape style="position:absolute;left:5041;top:2092;width:783;height:740" coordorigin="5041,2092" coordsize="783,740" path="m5338,2092l5237,2108,5121,2176,5075,2235,5049,2306,5041,2387,5048,2457,5069,2526,5103,2592,5147,2655,5200,2711,5262,2758,5331,2794,5406,2818,5494,2832,5551,2828,5602,2820,5648,2806,5691,2785,5744,2742,5445,2742,5370,2725,5299,2694,5237,2649,5185,2592,5147,2525,5125,2436,5127,2391,5169,2296,5275,2238,5349,2231,5491,2231,5465,2219,5446,2201,5434,2177,5428,2149,5427,2142,5426,2136,5391,2095,5338,2092xe" filled="true" fillcolor="#ffffff" stroked="false">
                <v:path arrowok="t"/>
                <v:fill type="solid"/>
              </v:shape>
              <v:shape style="position:absolute;left:5041;top:2092;width:783;height:740" coordorigin="5041,2092" coordsize="783,740" path="m5491,2231l5349,2231,5385,2233,5423,2241,5499,2272,5567,2317,5624,2372,5665,2438,5688,2518,5685,2599,5656,2666,5601,2715,5521,2740,5445,2742,5744,2742,5756,2731,5799,2662,5821,2585,5824,2507,5806,2423,5772,2348,5723,2280,5695,2251,5548,2251,5538,2250,5529,2247,5520,2244,5501,2235,5492,2232,5491,2231xe" filled="true" fillcolor="#ffffff" stroked="false">
                <v:path arrowok="t"/>
                <v:fill type="solid"/>
              </v:shape>
              <v:shape style="position:absolute;left:5041;top:2092;width:783;height:740" coordorigin="5041,2092" coordsize="783,740" path="m5645,2212l5637,2215,5616,2223,5587,2235,5576,2240,5555,2248,5548,2251,5695,2251,5664,2219,5658,2214,5645,2212xe" filled="true" fillcolor="#ffffff" stroked="false">
                <v:path arrowok="t"/>
                <v:fill type="solid"/>
              </v:shape>
            </v:group>
            <v:group style="position:absolute;left:5125;top:2231;width:563;height:511" coordorigin="5125,2231" coordsize="563,511">
              <v:shape style="position:absolute;left:5125;top:2231;width:563;height:511" coordorigin="5125,2231" coordsize="563,511" path="m5349,2231l5423,2241,5499,2272,5567,2317,5624,2372,5665,2438,5688,2518,5685,2599,5656,2666,5601,2715,5521,2740,5445,2742,5370,2725,5299,2694,5237,2649,5185,2592,5147,2525,5125,2436,5127,2391,5169,2296,5275,2238,5349,2231xe" filled="false" stroked="true" strokeweight=".455pt" strokecolor="#231f20">
                <v:path arrowok="t"/>
              </v:shape>
            </v:group>
            <v:group style="position:absolute;left:5041;top:2092;width:783;height:740" coordorigin="5041,2092" coordsize="783,740">
              <v:shape style="position:absolute;left:5041;top:2092;width:783;height:740" coordorigin="5041,2092" coordsize="783,740" path="m5494,2832l5602,2820,5691,2785,5756,2731,5799,2662,5821,2585,5824,2507,5806,2423,5772,2348,5723,2280,5664,2219,5645,2212,5637,2215,5616,2223,5596,2231,5576,2240,5555,2248,5548,2251,5538,2250,5529,2247,5520,2244,5511,2240,5501,2235,5492,2232,5434,2177,5427,2142,5426,2136,5338,2092,5287,2096,5188,2128,5121,2176,5075,2235,5049,2306,5041,2387,5048,2457,5069,2526,5103,2592,5147,2655,5200,2711,5262,2758,5331,2794,5406,2818,5478,2830,5494,2832xe" filled="false" stroked="true" strokeweight=".455pt" strokecolor="#231f20">
                <v:path arrowok="t"/>
              </v:shape>
              <v:shape style="position:absolute;left:5422;top:1920;width:349;height:323" type="#_x0000_t75" stroked="false">
                <v:imagedata r:id="rId234" o:title=""/>
              </v:shape>
            </v:group>
            <v:group style="position:absolute;left:5125;top:2231;width:563;height:511" coordorigin="5125,2231" coordsize="563,511">
              <v:shape style="position:absolute;left:5125;top:2231;width:563;height:511" coordorigin="5125,2231" coordsize="563,511" path="m5349,2231l5275,2238,5214,2260,5139,2346,5125,2436,5132,2481,5185,2592,5237,2649,5299,2694,5370,2725,5445,2742,5521,2740,5540,2734,5470,2734,5403,2725,5340,2704,5284,2670,5232,2626,5191,2579,5160,2526,5142,2467,5137,2404,5141,2371,5152,2340,5170,2312,5195,2285,5208,2285,5211,2277,5265,2248,5332,2237,5404,2237,5385,2233,5349,2231xe" filled="true" fillcolor="#231f20" stroked="false">
                <v:path arrowok="t"/>
                <v:fill type="solid"/>
              </v:shape>
              <v:shape style="position:absolute;left:5125;top:2231;width:563;height:511" coordorigin="5125,2231" coordsize="563,511" path="m5669,2636l5660,2636,5655,2644,5653,2649,5650,2652,5614,2692,5571,2717,5523,2731,5470,2734,5540,2734,5601,2715,5656,2666,5669,2636xe" filled="true" fillcolor="#231f20" stroked="false">
                <v:path arrowok="t"/>
                <v:fill type="solid"/>
              </v:shape>
              <v:shape style="position:absolute;left:5125;top:2231;width:563;height:511" coordorigin="5125,2231" coordsize="563,511" path="m5208,2285l5195,2285,5202,2376,5228,2455,5273,2524,5337,2583,5412,2629,5490,2654,5572,2657,5603,2650,5559,2650,5529,2649,5432,2625,5346,2577,5289,2527,5245,2468,5217,2401,5206,2325,5206,2317,5206,2311,5206,2304,5206,2289,5208,2285xe" filled="true" fillcolor="#231f20" stroked="false">
                <v:path arrowok="t"/>
                <v:fill type="solid"/>
              </v:shape>
              <v:shape style="position:absolute;left:5125;top:2231;width:563;height:511" coordorigin="5125,2231" coordsize="563,511" path="m5404,2237l5332,2237,5366,2239,5435,2255,5497,2282,5554,2319,5604,2367,5642,2415,5680,2525,5680,2527,5678,2588,5619,2640,5559,2650,5603,2650,5660,2636,5669,2636,5685,2599,5688,2518,5665,2438,5624,2372,5567,2317,5499,2272,5423,2241,5404,2237xe" filled="true" fillcolor="#231f20" stroked="false">
                <v:path arrowok="t"/>
                <v:fill type="solid"/>
              </v:shape>
            </v:group>
            <v:group style="position:absolute;left:5137;top:2285;width:524;height:450" coordorigin="5137,2285" coordsize="524,450">
              <v:shape style="position:absolute;left:5137;top:2285;width:524;height:450" coordorigin="5137,2285" coordsize="524,450" path="m5195,2285l5202,2376,5228,2455,5273,2524,5337,2583,5412,2629,5490,2654,5572,2657,5660,2636,5655,2644,5614,2692,5523,2731,5470,2734,5403,2725,5340,2704,5284,2670,5232,2626,5191,2579,5160,2526,5142,2467,5137,2404,5141,2371,5152,2340,5170,2312,5195,2285xe" filled="false" stroked="true" strokeweight=".455pt" strokecolor="#231f20">
                <v:path arrowok="t"/>
              </v:shape>
            </v:group>
            <v:group style="position:absolute;left:5206;top:2237;width:475;height:413" coordorigin="5206,2237" coordsize="475,413">
              <v:shape style="position:absolute;left:5206;top:2237;width:475;height:413" coordorigin="5206,2237" coordsize="475,413" path="m5206,2325l5206,2318,5206,2311,5206,2304,5265,2248,5332,2237,5366,2239,5435,2255,5497,2282,5554,2319,5604,2367,5642,2415,5680,2525,5678,2588,5619,2640,5559,2650,5529,2649,5432,2625,5346,2577,5289,2527,5245,2468,5217,2401,5206,2325xe" filled="false" stroked="true" strokeweight=".455pt" strokecolor="#231f20">
                <v:path arrowok="t"/>
              </v:shape>
            </v:group>
            <v:group style="position:absolute;left:5125;top:2231;width:563;height:511" coordorigin="5125,2231" coordsize="563,511">
              <v:shape style="position:absolute;left:5125;top:2231;width:563;height:511" coordorigin="5125,2231" coordsize="563,511" path="m5349,2231l5275,2238,5214,2260,5139,2346,5125,2436,5132,2481,5185,2592,5237,2649,5299,2694,5370,2725,5445,2742,5521,2740,5601,2715,5656,2666,5685,2599,5688,2518,5665,2438,5624,2372,5567,2317,5499,2272,5423,2241,5349,2231xe" filled="false" stroked="true" strokeweight=".455pt" strokecolor="#231f20">
                <v:path arrowok="t"/>
              </v:shape>
            </v:group>
            <v:group style="position:absolute;left:5137;top:2285;width:524;height:450" coordorigin="5137,2285" coordsize="524,450">
              <v:shape style="position:absolute;left:5137;top:2285;width:524;height:450" coordorigin="5137,2285" coordsize="524,450" path="m5195,2285l5170,2312,5152,2340,5141,2371,5137,2404,5142,2467,5160,2526,5191,2579,5232,2626,5284,2670,5340,2704,5403,2725,5470,2734,5523,2731,5571,2717,5614,2692,5646,2657,5572,2657,5490,2654,5412,2629,5337,2583,5273,2524,5228,2455,5202,2376,5195,2285xe" filled="true" fillcolor="#ffffff" stroked="false">
                <v:path arrowok="t"/>
                <v:fill type="solid"/>
              </v:shape>
              <v:shape style="position:absolute;left:5137;top:2285;width:524;height:450" coordorigin="5137,2285" coordsize="524,450" path="m5660,2636l5572,2657,5646,2657,5650,2652,5653,2649,5655,2644,5660,2636xe" filled="true" fillcolor="#ffffff" stroked="false">
                <v:path arrowok="t"/>
                <v:fill type="solid"/>
              </v:shape>
            </v:group>
            <v:group style="position:absolute;left:5137;top:2285;width:524;height:450" coordorigin="5137,2285" coordsize="524,450">
              <v:shape style="position:absolute;left:5137;top:2285;width:524;height:450" coordorigin="5137,2285" coordsize="524,450" path="m5195,2285l5170,2312,5152,2340,5141,2371,5137,2404,5142,2467,5160,2526,5191,2579,5232,2626,5284,2670,5340,2704,5403,2725,5470,2734,5523,2731,5614,2692,5655,2644,5660,2636,5572,2657,5490,2654,5412,2629,5337,2583,5273,2524,5228,2455,5202,2376,5195,2285xe" filled="false" stroked="true" strokeweight=".455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97.43399pt;margin-top:79.646301pt;width:47pt;height:55.9pt;mso-position-horizontal-relative:page;mso-position-vertical-relative:paragraph;z-index:4192;mso-wrap-distance-left:0;mso-wrap-distance-right:0" coordorigin="5949,1593" coordsize="940,1118">
            <v:group style="position:absolute;left:6013;top:1882;width:807;height:763" coordorigin="6013,1882" coordsize="807,763">
              <v:shape style="position:absolute;left:6013;top:1882;width:807;height:763" coordorigin="6013,1882" coordsize="807,763" path="m6424,1882l6316,1892,6258,1909,6165,1959,6113,2007,6073,2062,6025,2176,6013,2247,6015,2322,6031,2389,6063,2453,6108,2511,6163,2562,6225,2602,6293,2629,6378,2645,6467,2644,6509,2637,6427,2637,6354,2630,6283,2611,6218,2583,6161,2545,6079,2457,6048,2404,6023,2262,6037,2174,6066,2093,6106,2029,6165,1978,6256,1920,6314,1903,6391,1894,6504,1890,6468,1885,6424,1882xe" filled="true" fillcolor="#231f20" stroked="false">
                <v:path arrowok="t"/>
                <v:fill type="solid"/>
              </v:shape>
              <v:shape style="position:absolute;left:6013;top:1882;width:807;height:763" coordorigin="6013,1882" coordsize="807,763" path="m6504,1890l6457,1890,6487,1894,6501,1897,6629,1959,6695,2011,6750,2075,6790,2153,6807,2232,6804,2315,6785,2394,6752,2466,6710,2523,6659,2559,6640,2571,6588,2606,6500,2632,6427,2637,6509,2637,6622,2604,6712,2537,6776,2446,6801,2384,6819,2295,6817,2214,6797,2139,6763,2073,6718,2015,6665,1967,6606,1929,6545,1901,6510,1891,6504,1890xe" filled="true" fillcolor="#231f20" stroked="false">
                <v:path arrowok="t"/>
                <v:fill type="solid"/>
              </v:shape>
            </v:group>
            <v:group style="position:absolute;left:6024;top:1890;width:784;height:747" coordorigin="6024,1890" coordsize="784,747">
              <v:shape style="position:absolute;left:6024;top:1890;width:784;height:747" coordorigin="6024,1890" coordsize="784,747" path="m6457,1890l6391,1894,6314,1903,6256,1920,6165,1978,6106,2029,6066,2093,6037,2174,6024,2262,6029,2347,6079,2457,6118,2505,6218,2583,6283,2611,6354,2630,6427,2637,6500,2632,6571,2615,6588,2606,6605,2596,6640,2571,6659,2559,6710,2523,6752,2466,6785,2394,6804,2315,6807,2233,6790,2153,6750,2075,6695,2011,6629,1959,6552,1919,6487,1894,6457,1890xe" filled="true" fillcolor="#ffffff" stroked="false">
                <v:path arrowok="t"/>
                <v:fill type="solid"/>
              </v:shape>
            </v:group>
            <v:group style="position:absolute;left:5949;top:1593;width:940;height:1118" coordorigin="5949,1593" coordsize="940,1118">
              <v:shape style="position:absolute;left:5949;top:1593;width:940;height:1118" coordorigin="5949,1593" coordsize="940,1118" path="m6218,1657l6205,1657,6193,1659,6183,1665,6165,1709,6189,1767,6230,1817,6263,1839,6226,1851,6155,1885,6081,1943,6009,2033,5977,2103,5955,2181,5949,2265,5956,2341,5974,2411,6003,2473,6041,2529,6087,2579,6140,2621,6199,2655,6264,2683,6332,2701,6402,2711,6472,2711,6554,2697,6565,2693,6384,2693,6299,2679,6220,2649,6148,2609,6088,2561,6034,2501,5993,2429,5971,2353,5963,2265,5970,2175,5993,2095,5997,2087,6003,2077,6009,2069,6015,2059,6052,2001,6099,1949,6154,1905,6216,1869,6291,1847,6318,1837,6310,1833,6278,1833,6256,1817,6207,1773,6180,1699,6190,1677,6219,1671,6266,1671,6256,1665,6230,1665,6218,1657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581,1661l6558,1661,6572,1665,6585,1677,6593,1693,6589,1739,6566,1783,6532,1817,6498,1833,6506,1843,6517,1845,6530,1845,6541,1847,6599,1869,6655,1899,6744,1963,6812,2053,6861,2161,6874,2227,6874,2301,6864,2363,6822,2471,6767,2547,6720,2595,6627,2651,6552,2677,6470,2691,6384,2693,6565,2693,6630,2671,6698,2635,6758,2587,6808,2529,6848,2465,6874,2393,6886,2325,6888,2251,6880,2177,6864,2115,6811,2017,6743,1939,6644,1877,6534,1829,6573,1799,6598,1751,6601,1695,6581,166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266,1671l6219,1671,6225,1685,6224,1699,6221,1713,6219,1727,6237,1767,6272,1797,6320,1817,6373,1825,6373,1803,6348,1803,6330,1801,6328,1799,6315,1799,6286,1789,6258,1771,6238,1743,6234,1709,6256,1709,6249,1697,6241,1675,6272,1675,6266,167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14,1687l6391,1687,6412,1709,6420,1745,6418,1787,6413,1825,6464,1823,6502,1807,6468,1807,6463,1803,6467,1799,6439,1799,6446,1775,6446,1773,6435,1773,6431,1759,6429,1741,6427,1723,6424,1705,6467,1705,6468,1701,6484,1695,6436,1695,6422,1693,6414,1687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549,1689l6534,1689,6544,1729,6532,1765,6504,1793,6468,1807,6502,1807,6511,1803,6546,1769,6560,1727,6557,1711,6552,1699,6549,1689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272,1675l6241,1675,6255,1681,6282,1693,6296,1697,6307,1725,6319,1753,6332,1779,6348,1803,6373,1803,6374,1795,6359,1795,6344,1775,6332,1753,6321,1729,6311,1705,6325,1701,6385,1701,6389,1693,6311,1693,6314,1687,6300,1687,6287,1683,6276,1677,6272,1675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256,1709l6245,1709,6259,1735,6276,1759,6294,1779,6315,1799,6328,1799,6315,1789,6301,1773,6289,1755,6274,1737,6261,1717,6256,1709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546,1671l6523,1671,6522,1675,6523,1679,6507,1715,6489,1747,6466,1775,6439,1799,6467,1799,6475,1791,6479,1785,6494,1765,6507,1745,6519,1723,6530,1701,6529,1695,6534,1695,6534,1689,6549,1689,6547,1685,6546,167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385,1701l6341,1701,6356,1703,6366,1705,6363,1727,6360,1749,6358,1769,6358,1783,6359,1795,6374,1795,6374,1751,6379,1715,6385,170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67,1705l6457,1705,6453,1723,6447,1739,6440,1757,6435,1773,6446,1773,6453,1749,6461,1725,6467,1705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44,1637l6386,1637,6432,1639,6439,1651,6446,1665,6452,1679,6457,1693,6436,1695,6484,1695,6497,1689,6500,1687,6476,1687,6466,1675,6458,1663,6451,1651,6443,1639,6444,1637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379,1671l6378,1687,6369,1693,6389,1693,6391,1687,6414,1687,6411,1685,6399,1675,6379,167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341,1617l6315,1617,6327,1619,6332,1627,6344,1631,6334,1647,6310,1671,6300,1687,6314,1687,6326,1665,6351,1645,6386,1637,6444,1637,6447,1633,6394,1633,6361,1627,6341,1617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96,1617l6458,1617,6481,1623,6505,1641,6523,1661,6511,1667,6499,1673,6487,1679,6476,1687,6500,1687,6509,1681,6520,1671,6546,1671,6545,1667,6558,1661,6581,1661,6577,1653,6538,1653,6520,1637,6501,1621,6496,1617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361,1593l6343,1593,6329,1595,6301,1605,6275,1627,6252,1649,6230,1665,6256,1665,6259,1655,6276,1641,6284,1641,6285,1639,6293,1631,6304,1623,6315,1617,6341,1617,6333,1613,6355,1607,6383,1605,6479,1605,6454,1595,6380,1595,6361,1593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560,1645l6550,1647,6538,1653,6577,1653,6574,1649,6560,1645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284,1641l6276,1641,6282,1645,6284,164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79,1605l6383,1605,6443,1609,6424,1627,6394,1633,6447,1633,6458,1617,6496,1617,6479,1605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44,1593l6430,1595,6454,1595,6444,1593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363.325012pt;margin-top:83.193176pt;width:51.7pt;height:51.2pt;mso-position-horizontal-relative:page;mso-position-vertical-relative:paragraph;z-index:4216;mso-wrap-distance-left:0;mso-wrap-distance-right:0" coordorigin="7267,1664" coordsize="1034,1024">
            <v:group style="position:absolute;left:7463;top:1664;width:63;height:158" coordorigin="7463,1664" coordsize="63,158">
              <v:shape style="position:absolute;left:7463;top:1664;width:63;height:158" coordorigin="7463,1664" coordsize="63,158" path="m7463,1664l7476,1706,7490,1747,7506,1786,7525,1821,7514,1779,7499,1736,7482,1696,7463,1664xe" filled="true" fillcolor="#231f20" stroked="false">
                <v:path arrowok="t"/>
                <v:fill type="solid"/>
              </v:shape>
            </v:group>
            <v:group style="position:absolute;left:7335;top:1846;width:129;height:36" coordorigin="7335,1846" coordsize="129,36">
              <v:shape style="position:absolute;left:7335;top:1846;width:129;height:36" coordorigin="7335,1846" coordsize="129,36" path="m7335,1846l7361,1858,7393,1870,7429,1878,7463,1881,7434,1870,7401,1859,7368,1851,7335,1846xe" filled="true" fillcolor="#231f20" stroked="false">
                <v:path arrowok="t"/>
                <v:fill type="solid"/>
              </v:shape>
            </v:group>
            <v:group style="position:absolute;left:7637;top:1668;width:42;height:141" coordorigin="7637,1668" coordsize="42,141">
              <v:shape style="position:absolute;left:7637;top:1668;width:42;height:141" coordorigin="7637,1668" coordsize="42,141" path="m7679,1668l7665,1700,7652,1735,7643,1772,7637,1809,7651,1776,7663,1741,7673,1705,7679,1668xe" filled="true" fillcolor="#231f20" stroked="false">
                <v:path arrowok="t"/>
                <v:fill type="solid"/>
              </v:shape>
            </v:group>
            <v:group style="position:absolute;left:7267;top:1977;width:156;height:46" coordorigin="7267,1977" coordsize="156,46">
              <v:shape style="position:absolute;left:7267;top:1977;width:156;height:46" coordorigin="7267,1977" coordsize="156,46" path="m7422,1977l7380,1985,7340,1995,7302,2007,7267,2022,7292,2020,7314,2014,7356,2001,7392,1993,7408,1987,7422,1977xe" filled="true" fillcolor="#231f20" stroked="false">
                <v:path arrowok="t"/>
                <v:fill type="solid"/>
              </v:shape>
            </v:group>
            <v:group style="position:absolute;left:7490;top:1855;width:810;height:832" coordorigin="7490,1855" coordsize="810,832">
              <v:shape style="position:absolute;left:7490;top:1855;width:810;height:832" coordorigin="7490,1855" coordsize="810,832" path="m7610,1855l7596,1869,7581,1883,7546,1917,7515,1947,7498,1963,7490,1977,7490,1999,7496,2021,7502,2045,7505,2071,7549,2079,7572,2081,7594,2085,7557,2143,7526,2207,7505,2277,7501,2357,7516,2433,7546,2495,7587,2547,7633,2593,7679,2639,7726,2661,7776,2677,7832,2687,7898,2687,7977,2675,7873,2675,7811,2671,7750,2655,7698,2631,7662,2597,7662,2595,7698,2595,7650,2575,7645,2561,7631,2561,7626,2553,7604,2553,7596,2535,7592,2531,7563,2495,7539,2455,7522,2409,7513,2353,7516,2287,7532,2227,7555,2173,7581,2127,7655,2127,7679,2123,7682,2121,7600,2121,7603,2113,7607,2105,7612,2099,7656,2097,7687,2081,7689,2079,7656,2079,7602,2075,7544,2065,7516,2065,7513,2053,7524,2041,7527,2039,7511,2039,7507,2013,7507,1987,7512,1967,7527,1953,7537,1953,7534,1949,7546,1935,7558,1923,7570,1911,7583,1899,7597,1899,7588,1895,7596,1885,7605,1875,7614,1867,7676,1867,7663,1865,7610,1855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247,2081l8215,2081,8248,2105,8271,2151,8283,2205,8287,2255,8281,2331,8262,2403,8232,2469,8192,2527,8143,2577,8085,2619,8020,2649,7949,2669,7873,2675,7977,2675,8051,2649,8117,2611,8176,2563,8224,2505,8262,2437,8288,2365,8300,2287,8297,2209,8280,2145,8252,2089,8247,2081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698,2595l7664,2595,7664,2597,7743,2623,7824,2627,7905,2617,7911,2615,7789,2615,7717,2603,7698,2595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147,2027l8066,2027,8114,2033,8156,2045,8194,2063,8220,2125,8229,2197,8223,2271,8205,2341,8178,2403,8122,2479,8051,2539,7996,2571,7931,2597,7861,2613,7789,2615,7911,2615,7982,2591,8051,2555,8109,2509,8157,2457,8197,2393,8226,2319,8241,2241,8238,2161,8215,2081,8247,2081,8229,2057,8211,2057,8147,2027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069,2015l7993,2021,7920,2041,7853,2069,7797,2103,7749,2143,7704,2191,7663,2249,7632,2313,7612,2387,7608,2467,7611,2493,7615,2517,7622,2539,7631,2561,7645,2561,7625,2503,7621,2429,7634,2357,7661,2289,7697,2227,7739,2175,7796,2119,7862,2075,7936,2043,8016,2027,8147,2027,8143,2025,8069,2015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012,1989l7937,2003,7867,2031,7802,2071,7745,2117,7696,2167,7656,2219,7626,2271,7601,2335,7585,2403,7585,2475,7604,2543,7604,2553,7626,2553,7613,2533,7602,2497,7596,2455,7596,2411,7612,2331,7645,2257,7689,2193,7741,2137,7799,2087,7865,2045,7938,2013,8020,1999,8118,1999,8091,1991,8012,1989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655,2127l7581,2127,7604,2129,7629,2129,7655,2127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761,1961l7745,1961,7748,1979,7752,1999,7754,2015,7716,2075,7691,2095,7674,2115,7655,2115,7600,2121,7682,2121,7691,2115,7703,2105,7714,2091,7724,2081,7736,2071,7749,2061,7760,2049,7766,2037,7766,2019,7763,2001,7760,1981,7761,1961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572,2009l7559,2009,7582,2027,7607,2045,7631,2061,7656,2079,7668,2079,7616,2043,7591,2025,7572,2009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655,1931l7641,1931,7660,1955,7676,1983,7693,2011,7710,2037,7701,2049,7691,2061,7680,2071,7668,2079,7689,2079,7710,2057,7730,2031,7730,2025,7712,2025,7696,1999,7680,1973,7665,1947,7655,1931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533,2063l7516,2065,7544,2065,7533,2063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118,1999l8075,1999,8126,2009,8172,2029,8211,2057,8229,2057,8217,2041,8194,2017,8175,2017,8174,2015,8172,2015,8118,1999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537,1953l7527,1953,7535,1963,7542,1975,7554,2001,7544,2011,7535,2023,7524,2033,7511,2039,7527,2039,7536,2031,7548,2021,7559,2009,7572,2009,7567,2005,7576,1995,7561,1995,7554,1983,7548,1971,7542,1959,7537,1953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676,1867l7614,1867,7636,1873,7701,1885,7705,1919,7707,1955,7710,1991,7712,2025,7730,2025,7730,2009,7730,1989,7728,1975,7735,1971,7741,1967,7742,1965,7720,1965,7719,1943,7716,1909,7716,1899,7714,1877,7689,1869,7676,1867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031,1915l7913,1915,7997,1919,8069,1939,8128,1973,8176,2015,8175,2017,8194,2017,8172,1995,8122,1955,8063,1923,8031,1915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597,1899l7583,1899,7609,1911,7622,1919,7635,1923,7618,1943,7599,1961,7580,1977,7561,1995,7576,1995,7585,1985,7623,1949,7641,1931,7655,1931,7650,1921,7652,1919,7641,1919,7627,1913,7601,1901,7597,1899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760,1941l7751,1945,7741,1951,7728,1963,7720,1965,7742,1965,7745,1961,7761,1961,7781,1953,7759,1953,7760,1941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932,1901l7874,1909,7818,1923,7766,1947,7759,1953,7781,1953,7796,1947,7833,1933,7871,1921,7913,1915,8031,1915,7991,1905,7932,1901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687,1885l7674,1889,7663,1899,7652,1911,7641,1919,7652,1919,7660,1913,7670,1905,7679,1895,7687,188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428.257996pt;margin-top:87.038239pt;width:45.3pt;height:52.3pt;mso-position-horizontal-relative:page;mso-position-vertical-relative:paragraph;z-index:4240;mso-wrap-distance-left:0;mso-wrap-distance-right:0" coordorigin="8565,1741" coordsize="906,1046">
            <v:group style="position:absolute;left:8565;top:1741;width:906;height:1046" coordorigin="8565,1741" coordsize="906,1046">
              <v:shape style="position:absolute;left:8565;top:1741;width:906;height:1046" coordorigin="8565,1741" coordsize="906,1046" path="m9117,1741l9085,1741,9050,1744,9017,1745,8888,1745,8873,1763,8858,1782,8844,1801,8830,1821,8846,1830,8863,1839,8879,1849,8892,1860,8892,1899,8824,1925,8764,1959,8710,2002,8664,2051,8625,2108,8594,2174,8573,2250,8565,2335,8573,2417,8593,2491,8624,2557,8662,2614,8706,2662,8759,2706,8822,2742,8892,2769,8969,2785,9051,2786,9138,2772,9161,2763,9051,2763,8957,2760,8870,2738,8794,2702,8731,2655,8678,2598,8636,2532,8606,2455,8591,2367,8593,2268,8616,2182,8652,2109,8696,2049,8750,1998,8817,1954,8896,1923,8987,1906,9166,1906,9150,1899,9150,1895,9127,1895,9119,1892,8915,1892,8915,1872,8967,1872,8963,1869,8954,1856,8941,1856,8928,1851,8914,1843,8900,1834,8885,1828,8892,1823,9120,1823,9120,1821,9134,1819,9207,1819,9208,1819,9201,1812,8865,1812,8872,1801,8880,1792,8888,1781,8895,1770,8908,1770,8962,1768,9170,1768,9164,1758,9146,1745,9117,1741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66,1906l8987,1906,9071,1907,9146,1922,9214,1949,9273,1985,9324,2030,9366,2081,9399,2137,9432,2214,9448,2302,9443,2402,9421,2486,9384,2558,9337,2620,9282,2673,9216,2717,9139,2748,9051,2763,9161,2763,9279,2704,9337,2655,9387,2598,9427,2532,9456,2456,9471,2369,9469,2278,9452,2197,9423,2125,9383,2063,9334,2009,9278,1965,9216,1928,9166,1906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50,1867l9125,1867,9130,1872,9126,1886,9127,1895,9150,1895,9150,1867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8967,1872l8915,1872,8926,1875,8932,1882,8943,1886,8936,1890,8925,1890,8915,1892,9119,1892,9117,1892,9107,1889,9095,1888,9100,1881,8997,1881,8978,1879,8967,1872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041,1877l9018,1879,8997,1881,9100,1881,9102,1879,9065,1879,9041,1877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19,1823l9104,1823,9093,1841,9086,1852,9076,1866,9065,1879,9102,1879,9102,1878,9118,1877,9125,1867,9150,1867,9150,1858,9100,1858,9102,1850,9109,1841,9115,1831,9119,1823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207,1819l9134,1819,9143,1823,9155,1823,9142,1832,9113,1849,9100,1858,9150,1858,9150,1853,9180,1837,9194,1828,9207,1819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8931,1826l8918,1826,8923,1838,8932,1847,8941,1856,8954,1856,8952,1854,8943,1838,8931,1826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20,1823l8892,1823,8908,1827,8918,1826,8931,1826,8973,1823,9119,1823,9120,1823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19,1823l9016,1823,9061,1824,9119,1823,9119,1823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8908,1770l8895,1770,8899,1780,8902,1790,8906,1812,9201,1812,9201,1811,9162,1811,9151,1810,9144,1810,8918,1810,8916,1799,8914,1789,8912,1779,8908,1770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75,1775l9141,1775,9150,1782,9157,1791,9164,1801,9171,1810,9162,1811,9201,1811,9192,1802,9178,1780,9175,1775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70,1768l9132,1768,9111,1810,9127,1810,9130,1796,9138,1788,9141,1775,9175,1775,9170,1768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39,1809l9127,1810,9144,1810,9139,1809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70,1768l9019,1768,9076,1768,9170,1768,9170,1768xe" filled="true" fillcolor="#231f20" stroked="false">
                <v:path arrowok="t"/>
                <v:fill type="solid"/>
              </v:shape>
              <v:shape style="position:absolute;left:8865;top:1768;width:306;height:127" type="#_x0000_t75" stroked="false">
                <v:imagedata r:id="rId235" o:title=""/>
              </v:shape>
            </v:group>
            <v:group style="position:absolute;left:8590;top:1906;width:857;height:857" coordorigin="8590,1906" coordsize="857,857">
              <v:shape style="position:absolute;left:8590;top:1906;width:857;height:857" coordorigin="8590,1906" coordsize="857,857" path="m8987,1906l8896,1923,8817,1954,8750,1998,8696,2049,8652,2109,8616,2182,8593,2268,8590,2367,8606,2455,8636,2532,8678,2598,8731,2655,8794,2702,8870,2738,8957,2760,9051,2763,9139,2748,9158,2740,9019,2740,8928,2730,8849,2703,8782,2663,8726,2614,8679,2555,8642,2485,8618,2402,8614,2307,8626,2228,8651,2160,8685,2101,8726,2051,8774,2009,8833,1973,8902,1946,8978,1932,9171,1932,9146,1922,9071,1907,8987,1906xe" filled="true" fillcolor="#ffffff" stroked="false">
                <v:path arrowok="t"/>
                <v:fill type="solid"/>
              </v:shape>
              <v:shape style="position:absolute;left:8590;top:1906;width:857;height:857" coordorigin="8590,1906" coordsize="857,857" path="m9171,1932l8978,1932,9075,1933,9160,1955,9231,1990,9291,2035,9340,2088,9382,2154,9411,2231,9424,2316,9419,2411,9394,2491,9356,2559,9309,2616,9252,2666,9182,2705,9103,2731,9019,2740,9158,2740,9216,2717,9282,2673,9337,2620,9384,2558,9421,2486,9443,2402,9447,2302,9442,2257,9417,2175,9366,2081,9324,2030,9273,1985,9214,1949,9171,1932xe" filled="true" fillcolor="#ffffff" stroked="false">
                <v:path arrowok="t"/>
                <v:fill type="solid"/>
              </v:shape>
            </v:group>
            <v:group style="position:absolute;left:8614;top:1932;width:811;height:809" coordorigin="8614,1932" coordsize="811,809">
              <v:shape style="position:absolute;left:8614;top:1932;width:811;height:809" coordorigin="8614,1932" coordsize="811,809" path="m8978,1932l8902,1946,8833,1973,8774,2009,8726,2051,8685,2101,8651,2160,8626,2228,8614,2307,8618,2402,8642,2485,8679,2555,8726,2614,8783,2663,8849,2703,8928,2730,9019,2740,9103,2731,9145,2717,9024,2717,8942,2710,8870,2687,8808,2653,8756,2611,8712,2562,8675,2504,8649,2436,8637,2360,8640,2276,8658,2201,8688,2136,8729,2080,8778,2034,8832,1998,8899,1970,8978,1955,9160,1955,9075,1933,8978,1932xe" filled="true" fillcolor="#231f20" stroked="false">
                <v:path arrowok="t"/>
                <v:fill type="solid"/>
              </v:shape>
              <v:shape style="position:absolute;left:8614;top:1932;width:811;height:809" coordorigin="8614,1932" coordsize="811,809" path="m9160,1955l9063,1955,9138,1970,9203,1998,9257,2036,9302,2079,9340,2130,9373,2195,9395,2270,9401,2351,9391,2425,9368,2494,9333,2556,9287,2609,9232,2654,9169,2688,9099,2709,9024,2717,9145,2717,9252,2666,9309,2616,9356,2559,9394,2491,9419,2411,9424,2316,9411,2231,9382,2154,9340,2088,9291,2035,9231,1990,9160,1955xe" filled="true" fillcolor="#231f20" stroked="false">
                <v:path arrowok="t"/>
                <v:fill type="solid"/>
              </v:shape>
            </v:group>
            <v:group style="position:absolute;left:8637;top:1955;width:765;height:763" coordorigin="8637,1955" coordsize="765,763">
              <v:shape style="position:absolute;left:8637;top:1955;width:765;height:763" coordorigin="8637,1955" coordsize="765,763" path="m9063,1955l8978,1955,8899,1970,8832,1998,8778,2034,8729,2080,8688,2136,8658,2201,8640,2276,8637,2360,8649,2436,8675,2504,8712,2562,8756,2611,8808,2653,8870,2687,8942,2710,9024,2717,9099,2709,9169,2688,9232,2654,9287,2609,9333,2556,9368,2494,9391,2425,9401,2351,9395,2270,9373,2195,9340,2130,9302,2079,9257,2036,9203,1998,9138,1970,9063,1955xe" filled="true" fillcolor="#ffffff" stroked="false">
                <v:path arrowok="t"/>
                <v:fill type="solid"/>
              </v:shape>
            </v:group>
            <v:group style="position:absolute;left:9100;top:1819;width:56;height:39" coordorigin="9100,1819" coordsize="56,39">
              <v:shape style="position:absolute;left:9100;top:1819;width:56;height:39" coordorigin="9100,1819" coordsize="56,39" path="m9134,1819l9120,1821,9116,1831,9109,1841,9102,1850,9100,1858,9113,1849,9142,1832,9155,1823,9143,1823,9134,1819xe" filled="true" fillcolor="#ffffff" stroked="false">
                <v:path arrowok="t"/>
                <v:fill type="solid"/>
              </v:shape>
            </v:group>
            <v:group style="position:absolute;left:8885;top:1823;width:56;height:33" coordorigin="8885,1823" coordsize="56,33">
              <v:shape style="position:absolute;left:8885;top:1823;width:56;height:33" coordorigin="8885,1823" coordsize="56,33" path="m8892,1823l8885,1828,8900,1834,8914,1843,8928,1851,8941,1856,8932,1847,8923,1838,8918,1827,8908,1827,8892,1823xe" filled="true" fillcolor="#ffffff" stroked="false">
                <v:path arrowok="t"/>
                <v:fill type="solid"/>
              </v:shape>
              <v:shape style="position:absolute;left:8885;top:1823;width:56;height:33" coordorigin="8885,1823" coordsize="56,33" path="m8918,1826l8908,1827,8918,1827,8918,1826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492.437988pt;margin-top:95.468567pt;width:40.75pt;height:46.8pt;mso-position-horizontal-relative:page;mso-position-vertical-relative:paragraph;z-index:4264;mso-wrap-distance-left:0;mso-wrap-distance-right:0" coordorigin="9849,1909" coordsize="815,936">
            <v:group style="position:absolute;left:9854;top:1914;width:805;height:926" coordorigin="9854,1914" coordsize="805,926">
              <v:shape style="position:absolute;left:9854;top:1914;width:805;height:926" coordorigin="9854,1914" coordsize="805,926" path="m10165,2081l10089,2089,10016,2113,9955,2153,9907,2206,9873,2269,9855,2341,9854,2418,9867,2487,9892,2554,9927,2616,9971,2673,10023,2724,10082,2767,10145,2801,10213,2825,10284,2838,10355,2840,10420,2832,10317,2832,10279,2827,10154,2794,10085,2758,10023,2711,9970,2655,9926,2592,9892,2526,9871,2457,9864,2387,9872,2306,9898,2235,9944,2176,10011,2128,10110,2096,10161,2092,10253,2092,10253,2087,10241,2087,10203,2082,10165,2081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501,2212l10468,2212,10481,2214,10487,2219,10547,2280,10595,2348,10629,2423,10647,2507,10644,2585,10622,2662,10579,2731,10514,2785,10425,2820,10317,2832,10420,2832,10488,2810,10550,2773,10601,2723,10635,2665,10654,2600,10658,2529,10649,2457,10628,2391,10596,2330,10556,2273,10509,2220,10503,2214,10501,2212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253,2092l10161,2092,10214,2095,10232,2097,10251,2148,10257,2177,10269,2201,10288,2219,10315,2232,10325,2235,10343,2244,10352,2247,10361,2250,10371,2251,10378,2248,10399,2240,10404,2238,10352,2238,10346,2235,10284,2203,10280,2195,10281,2190,10283,2179,10271,2179,10259,2136,10253,2092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315,2126l10295,2126,10418,2189,10391,2212,10379,2223,10367,2233,10362,2237,10352,2238,10404,2238,10407,2237,10382,2237,10378,2230,10393,2218,10409,2205,10424,2194,10441,2185,10458,2180,10419,2180,10334,2137,10315,2126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591,2160l10554,2160,10556,2164,10382,2237,10407,2237,10439,2223,10460,2215,10468,2212,10501,2212,10497,2210,10488,2202,10537,2182,10559,2172,10582,2163,10591,2160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351,2047l10336,2047,10445,2104,10419,2180,10458,2180,10466,2178,10429,2178,10440,2144,10485,2098,10492,2097,10456,2097,10441,2095,10426,2089,10406,2078,10365,2055,10351,2047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264,2004l10253,2004,10268,2047,10280,2090,10283,2133,10271,2179,10283,2179,10284,2175,10287,2160,10295,2126,10315,2126,10307,2122,10304,2120,10301,2110,10303,2107,10306,2100,10293,2100,10264,2004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580,2085l10561,2085,10570,2088,10576,2104,10580,2117,10589,2145,10429,2178,10466,2178,10469,2177,10497,2171,10554,2160,10591,2160,10598,2158,10600,2150,10595,2135,10585,2100,10580,2085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304,1945l10294,1945,10298,1961,10303,1977,10308,1992,10314,2006,10322,2032,10319,2055,10309,2078,10293,2100,10306,2100,10310,2092,10319,2077,10336,2047,10351,2047,10345,2043,10317,1987,10304,1945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435,1924l10392,1924,10404,1924,10416,1927,10427,1932,10454,1946,10539,1990,10567,2071,10505,2088,10486,2093,10471,2096,10456,2097,10492,2097,10509,2094,10532,2090,10561,2085,10580,2085,10564,2031,10554,1996,10552,1991,10548,1985,10544,1982,10435,1924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393,1914l10379,1917,10344,1925,10241,1949,10241,2087,10253,2087,10252,2048,10253,2004,10264,2004,10249,1955,10294,1945,10304,1945,10303,1943,10361,1931,10380,1926,10392,1924,10435,1924,10434,1924,10420,1918,10407,1915,10393,1914xe" filled="true" fillcolor="#231f20" stroked="false">
                <v:path arrowok="t"/>
                <v:fill type="solid"/>
              </v:shape>
              <v:shape style="position:absolute;left:10245;top:1920;width:349;height:323" type="#_x0000_t75" stroked="false">
                <v:imagedata r:id="rId236" o:title=""/>
              </v:shape>
            </v:group>
            <v:group style="position:absolute;left:9864;top:2092;width:783;height:740" coordorigin="9864,2092" coordsize="783,740">
              <v:shape style="position:absolute;left:9864;top:2092;width:783;height:740" coordorigin="9864,2092" coordsize="783,740" path="m10317,2832l10301,2830,10279,2827,10255,2823,10154,2794,10085,2758,10023,2711,9970,2655,9926,2592,9892,2526,9871,2457,9864,2387,9872,2306,9898,2235,9944,2176,10011,2128,10110,2096,10161,2092,10214,2095,10251,2148,10257,2177,10269,2201,10288,2219,10315,2232,10324,2235,10334,2240,10343,2244,10352,2247,10361,2250,10371,2251,10378,2248,10399,2240,10419,2231,10439,2223,10460,2215,10468,2212,10481,2214,10547,2280,10595,2348,10629,2423,10647,2507,10644,2585,10622,2662,10579,2731,10514,2785,10425,2820,10374,2828,10317,2832xe" filled="false" stroked="true" strokeweight=".455pt" strokecolor="#231f20">
                <v:path arrowok="t"/>
              </v:shape>
            </v:group>
            <v:group style="position:absolute;left:9854;top:1914;width:805;height:926" coordorigin="9854,1914" coordsize="805,926">
              <v:shape style="position:absolute;left:9854;top:1914;width:805;height:926" coordorigin="9854,1914" coordsize="805,926" path="m10488,2202l10513,2192,10537,2182,10559,2172,10582,2163,10598,2158,10600,2150,10595,2135,10585,2100,10574,2065,10564,2031,10554,1996,10489,1953,10461,1938,10434,1924,10420,1918,10407,1915,10393,1914,10379,1917,10344,1925,10309,1933,10275,1941,10241,1949,10241,2087,10203,2082,10127,2083,10016,2113,9955,2153,9907,2206,9873,2269,9855,2341,9854,2418,9867,2487,9892,2554,9927,2616,9971,2673,10023,2724,10082,2767,10145,2801,10213,2825,10284,2838,10355,2840,10423,2831,10488,2810,10550,2773,10601,2723,10635,2665,10654,2600,10658,2529,10649,2457,10628,2391,10596,2330,10556,2273,10509,2220,10497,2210,10488,2202xe" filled="false" stroked="true" strokeweight=".455pt" strokecolor="#231f20">
                <v:path arrowok="t"/>
              </v:shape>
            </v:group>
            <v:group style="position:absolute;left:9864;top:2092;width:783;height:740" coordorigin="9864,2092" coordsize="783,740">
              <v:shape style="position:absolute;left:9864;top:2092;width:783;height:740" coordorigin="9864,2092" coordsize="783,740" path="m10161,2092l10060,2108,9944,2176,9898,2235,9872,2306,9864,2387,9871,2457,9892,2526,9926,2592,9970,2655,10023,2711,10085,2758,10154,2794,10229,2818,10317,2832,10374,2828,10425,2820,10471,2806,10514,2785,10567,2742,10268,2742,10193,2725,10122,2694,10060,2649,10008,2592,9970,2525,9948,2436,9950,2391,9992,2296,10098,2238,10172,2231,10314,2231,10288,2219,10269,2201,10257,2177,10251,2149,10250,2142,10249,2136,10214,2095,10161,2092xe" filled="true" fillcolor="#ffffff" stroked="false">
                <v:path arrowok="t"/>
                <v:fill type="solid"/>
              </v:shape>
              <v:shape style="position:absolute;left:9864;top:2092;width:783;height:740" coordorigin="9864,2092" coordsize="783,740" path="m10314,2231l10172,2231,10208,2233,10246,2241,10322,2272,10390,2317,10447,2372,10488,2438,10511,2518,10508,2599,10479,2666,10424,2715,10344,2740,10268,2742,10567,2742,10579,2731,10622,2662,10644,2585,10647,2507,10629,2423,10595,2348,10547,2280,10518,2251,10371,2251,10361,2250,10352,2247,10343,2244,10324,2235,10315,2232,10314,2231xe" filled="true" fillcolor="#ffffff" stroked="false">
                <v:path arrowok="t"/>
                <v:fill type="solid"/>
              </v:shape>
              <v:shape style="position:absolute;left:9864;top:2092;width:783;height:740" coordorigin="9864,2092" coordsize="783,740" path="m10468,2212l10460,2215,10439,2223,10410,2235,10399,2240,10378,2248,10371,2251,10518,2251,10487,2219,10481,2214,10468,2212xe" filled="true" fillcolor="#ffffff" stroked="false">
                <v:path arrowok="t"/>
                <v:fill type="solid"/>
              </v:shape>
            </v:group>
            <v:group style="position:absolute;left:9948;top:2231;width:563;height:511" coordorigin="9948,2231" coordsize="563,511">
              <v:shape style="position:absolute;left:9948;top:2231;width:563;height:511" coordorigin="9948,2231" coordsize="563,511" path="m10172,2231l10246,2241,10322,2272,10390,2317,10447,2372,10488,2438,10511,2518,10508,2599,10479,2666,10424,2715,10344,2740,10268,2742,10193,2725,10122,2694,10060,2649,10008,2592,9970,2525,9948,2436,9950,2391,9992,2296,10098,2238,10172,2231xe" filled="false" stroked="true" strokeweight=".455pt" strokecolor="#231f20">
                <v:path arrowok="t"/>
              </v:shape>
            </v:group>
            <v:group style="position:absolute;left:9864;top:2092;width:783;height:740" coordorigin="9864,2092" coordsize="783,740">
              <v:shape style="position:absolute;left:9864;top:2092;width:783;height:740" coordorigin="9864,2092" coordsize="783,740" path="m10317,2832l10425,2820,10514,2785,10579,2731,10622,2662,10644,2585,10647,2507,10629,2423,10595,2348,10547,2280,10487,2219,10468,2212,10460,2215,10439,2223,10419,2231,10399,2240,10378,2248,10371,2251,10361,2250,10352,2247,10343,2244,10334,2240,10324,2235,10315,2232,10257,2177,10250,2142,10249,2136,10161,2092,10110,2096,10011,2128,9944,2176,9898,2235,9872,2306,9864,2387,9871,2457,9892,2526,9926,2592,9970,2655,10023,2711,10085,2758,10154,2794,10229,2818,10301,2830,10317,2832xe" filled="false" stroked="true" strokeweight=".455pt" strokecolor="#231f20">
                <v:path arrowok="t"/>
              </v:shape>
              <v:shape style="position:absolute;left:10245;top:1920;width:349;height:323" type="#_x0000_t75" stroked="false">
                <v:imagedata r:id="rId237" o:title=""/>
              </v:shape>
            </v:group>
            <v:group style="position:absolute;left:9948;top:2231;width:563;height:511" coordorigin="9948,2231" coordsize="563,511">
              <v:shape style="position:absolute;left:9948;top:2231;width:563;height:511" coordorigin="9948,2231" coordsize="563,511" path="m10172,2231l10098,2238,10037,2260,9962,2346,9948,2436,9955,2481,10008,2592,10060,2649,10122,2694,10193,2725,10268,2742,10344,2740,10363,2734,10293,2734,10226,2725,10163,2704,10107,2670,10055,2626,10014,2579,9983,2526,9965,2467,9960,2404,9964,2371,9975,2340,9993,2312,10018,2285,10031,2285,10034,2277,10088,2248,10155,2237,10227,2237,10208,2233,10172,2231xe" filled="true" fillcolor="#231f20" stroked="false">
                <v:path arrowok="t"/>
                <v:fill type="solid"/>
              </v:shape>
              <v:shape style="position:absolute;left:9948;top:2231;width:563;height:511" coordorigin="9948,2231" coordsize="563,511" path="m10492,2636l10483,2636,10478,2644,10476,2649,10473,2652,10437,2692,10394,2717,10346,2731,10293,2734,10363,2734,10424,2715,10479,2666,10492,2636xe" filled="true" fillcolor="#231f20" stroked="false">
                <v:path arrowok="t"/>
                <v:fill type="solid"/>
              </v:shape>
              <v:shape style="position:absolute;left:9948;top:2231;width:563;height:511" coordorigin="9948,2231" coordsize="563,511" path="m10031,2285l10018,2285,10025,2376,10051,2455,10096,2524,10160,2583,10235,2629,10313,2654,10395,2657,10426,2650,10382,2650,10352,2649,10255,2625,10169,2577,10112,2527,10068,2468,10040,2401,10029,2325,10029,2317,10029,2311,10029,2304,10029,2289,10031,2285xe" filled="true" fillcolor="#231f20" stroked="false">
                <v:path arrowok="t"/>
                <v:fill type="solid"/>
              </v:shape>
              <v:shape style="position:absolute;left:9948;top:2231;width:563;height:511" coordorigin="9948,2231" coordsize="563,511" path="m10227,2237l10155,2237,10189,2239,10258,2255,10320,2282,10377,2319,10427,2367,10465,2415,10503,2525,10503,2527,10501,2588,10442,2640,10382,2650,10426,2650,10483,2636,10492,2636,10508,2599,10511,2518,10488,2438,10447,2372,10390,2317,10322,2272,10246,2241,10227,2237xe" filled="true" fillcolor="#231f20" stroked="false">
                <v:path arrowok="t"/>
                <v:fill type="solid"/>
              </v:shape>
            </v:group>
            <v:group style="position:absolute;left:9960;top:2285;width:524;height:450" coordorigin="9960,2285" coordsize="524,450">
              <v:shape style="position:absolute;left:9960;top:2285;width:524;height:450" coordorigin="9960,2285" coordsize="524,450" path="m10018,2285l10025,2376,10051,2455,10096,2524,10160,2583,10235,2629,10313,2654,10395,2657,10483,2636,10478,2644,10437,2692,10346,2731,10293,2734,10226,2725,10163,2704,10107,2670,10055,2626,10014,2579,9983,2526,9965,2467,9960,2404,9964,2371,9975,2340,9993,2312,10018,2285xe" filled="false" stroked="true" strokeweight=".455pt" strokecolor="#231f20">
                <v:path arrowok="t"/>
              </v:shape>
            </v:group>
            <v:group style="position:absolute;left:10029;top:2237;width:475;height:413" coordorigin="10029,2237" coordsize="475,413">
              <v:shape style="position:absolute;left:10029;top:2237;width:475;height:413" coordorigin="10029,2237" coordsize="475,413" path="m10029,2325l10029,2318,10029,2311,10029,2304,10088,2248,10155,2237,10189,2239,10258,2255,10320,2282,10377,2319,10427,2367,10465,2415,10503,2525,10501,2588,10442,2640,10382,2650,10352,2649,10255,2625,10169,2577,10112,2527,10068,2468,10040,2401,10029,2325xe" filled="false" stroked="true" strokeweight=".455pt" strokecolor="#231f20">
                <v:path arrowok="t"/>
              </v:shape>
            </v:group>
            <v:group style="position:absolute;left:9948;top:2231;width:563;height:511" coordorigin="9948,2231" coordsize="563,511">
              <v:shape style="position:absolute;left:9948;top:2231;width:563;height:511" coordorigin="9948,2231" coordsize="563,511" path="m10172,2231l10098,2238,10037,2260,9962,2346,9948,2436,9955,2481,10008,2592,10060,2649,10122,2694,10193,2725,10268,2742,10344,2740,10424,2715,10479,2666,10508,2599,10511,2518,10488,2438,10447,2372,10390,2317,10322,2272,10246,2241,10172,2231xe" filled="false" stroked="true" strokeweight=".455pt" strokecolor="#231f20">
                <v:path arrowok="t"/>
              </v:shape>
            </v:group>
            <v:group style="position:absolute;left:9960;top:2285;width:524;height:450" coordorigin="9960,2285" coordsize="524,450">
              <v:shape style="position:absolute;left:9960;top:2285;width:524;height:450" coordorigin="9960,2285" coordsize="524,450" path="m10018,2285l9993,2312,9975,2340,9964,2371,9960,2404,9965,2467,9983,2526,10014,2579,10055,2626,10107,2670,10163,2704,10226,2725,10293,2734,10346,2731,10394,2717,10437,2692,10469,2657,10395,2657,10313,2654,10235,2629,10160,2583,10096,2524,10051,2455,10025,2376,10018,2285xe" filled="true" fillcolor="#ffffff" stroked="false">
                <v:path arrowok="t"/>
                <v:fill type="solid"/>
              </v:shape>
              <v:shape style="position:absolute;left:9960;top:2285;width:524;height:450" coordorigin="9960,2285" coordsize="524,450" path="m10483,2636l10395,2657,10469,2657,10473,2652,10476,2649,10478,2644,10483,2636xe" filled="true" fillcolor="#ffffff" stroked="false">
                <v:path arrowok="t"/>
                <v:fill type="solid"/>
              </v:shape>
            </v:group>
            <v:group style="position:absolute;left:9960;top:2285;width:524;height:450" coordorigin="9960,2285" coordsize="524,450">
              <v:shape style="position:absolute;left:9960;top:2285;width:524;height:450" coordorigin="9960,2285" coordsize="524,450" path="m10018,2285l9993,2312,9975,2340,9964,2371,9960,2404,9965,2467,9983,2526,10014,2579,10055,2626,10107,2670,10163,2704,10226,2725,10293,2734,10346,2731,10437,2692,10478,2644,10483,2636,10395,2657,10313,2654,10235,2629,10160,2583,10096,2524,10051,2455,10025,2376,10018,2285xe" filled="false" stroked="true" strokeweight=".45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64"/>
        <w:ind w:left="110" w:right="107"/>
        <w:jc w:val="left"/>
      </w:pPr>
      <w:r>
        <w:rPr>
          <w:color w:val="231F20"/>
        </w:rPr>
        <w:t>Quantos anéis Beatriz tem, no total, para</w:t>
      </w:r>
      <w:r>
        <w:rPr>
          <w:color w:val="231F20"/>
          <w:spacing w:val="-1"/>
        </w:rPr>
        <w:t> </w:t>
      </w:r>
      <w:r>
        <w:rPr>
          <w:color w:val="231F20"/>
        </w:rPr>
        <w:t>vender?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17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15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07"/>
        <w:jc w:val="left"/>
      </w:pPr>
      <w:r>
        <w:rPr>
          <w:color w:val="231F20"/>
        </w:rPr>
        <w:t>Observe abaixo alguns soldados enfileirados para um</w:t>
      </w:r>
      <w:r>
        <w:rPr>
          <w:color w:val="231F20"/>
          <w:spacing w:val="-2"/>
        </w:rPr>
        <w:t> </w:t>
      </w:r>
      <w:r>
        <w:rPr>
          <w:color w:val="231F20"/>
        </w:rPr>
        <w:t>desfile.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87.036919pt;margin-top:14.431329pt;width:420.7pt;height:271.05pt;mso-position-horizontal-relative:page;mso-position-vertical-relative:paragraph;z-index:4288;mso-wrap-distance-left:0;mso-wrap-distance-right:0" coordorigin="1741,289" coordsize="8414,5421">
            <v:shape style="position:absolute;left:1741;top:289;width:1750;height:3540" type="#_x0000_t75" stroked="false">
              <v:imagedata r:id="rId240" o:title=""/>
            </v:shape>
            <v:shape style="position:absolute;left:2021;top:2763;width:108;height:386" type="#_x0000_t75" stroked="false">
              <v:imagedata r:id="rId241" o:title=""/>
            </v:shape>
            <v:shape style="position:absolute;left:2934;top:2642;width:255;height:127" type="#_x0000_t75" stroked="false">
              <v:imagedata r:id="rId242" o:title=""/>
            </v:shape>
            <v:group style="position:absolute;left:2177;top:3700;width:615;height:101" coordorigin="2177,3700" coordsize="615,101">
              <v:shape style="position:absolute;left:2177;top:3700;width:615;height:101" coordorigin="2177,3700" coordsize="615,101" path="m2177,3744l2232,3785,2334,3797,2413,3800,2491,3799,2570,3794,2648,3789,2719,3772,2482,3772,2425,3769,2311,3758,2278,3755,2177,3744xe" filled="true" fillcolor="#ffffff" stroked="false">
                <v:path arrowok="t"/>
                <v:fill type="solid"/>
              </v:shape>
              <v:shape style="position:absolute;left:2177;top:3700;width:615;height:101" coordorigin="2177,3700" coordsize="615,101" path="m2791,3700l2733,3737,2669,3755,2537,3769,2482,3772,2719,3772,2779,3747,2792,3721,2791,3700xe" filled="true" fillcolor="#ffffff" stroked="false">
                <v:path arrowok="t"/>
                <v:fill type="solid"/>
              </v:shape>
              <v:shape style="position:absolute;left:3153;top:2700;width:161;height:277" type="#_x0000_t75" stroked="false">
                <v:imagedata r:id="rId243" o:title=""/>
              </v:shape>
              <v:shape style="position:absolute;left:3005;top:2396;width:168;height:122" type="#_x0000_t75" stroked="false">
                <v:imagedata r:id="rId244" o:title=""/>
              </v:shape>
              <v:shape style="position:absolute;left:2756;top:2677;width:157;height:116" type="#_x0000_t75" stroked="false">
                <v:imagedata r:id="rId245" o:title=""/>
              </v:shape>
              <v:shape style="position:absolute;left:3229;top:1617;width:152;height:191" type="#_x0000_t75" stroked="false">
                <v:imagedata r:id="rId246" o:title=""/>
              </v:shape>
            </v:group>
            <v:group style="position:absolute;left:2818;top:3676;width:421;height:67" coordorigin="2818,3676" coordsize="421,67">
              <v:shape style="position:absolute;left:2818;top:3676;width:421;height:67" coordorigin="2818,3676" coordsize="421,67" path="m2824,3691l2818,3701,2825,3707,2832,3715,2840,3718,2913,3735,2987,3742,3062,3741,3136,3737,3213,3723,3235,3708,2987,3708,2906,3703,2824,3691xe" filled="true" fillcolor="#ffffff" stroked="false">
                <v:path arrowok="t"/>
                <v:fill type="solid"/>
              </v:shape>
              <v:shape style="position:absolute;left:2818;top:3676;width:421;height:67" coordorigin="2818,3676" coordsize="421,67" path="m3230,3676l3149,3694,3068,3704,2987,3708,3235,3708,3239,3703,3238,3690,3230,3676xe" filled="true" fillcolor="#ffffff" stroked="false">
                <v:path arrowok="t"/>
                <v:fill type="solid"/>
              </v:shape>
            </v:group>
            <v:group style="position:absolute;left:2053;top:2622;width:125;height:110" coordorigin="2053,2622" coordsize="125,110">
              <v:shape style="position:absolute;left:2053;top:2622;width:125;height:110" coordorigin="2053,2622" coordsize="125,110" path="m2060,2622l2059,2642,2057,2661,2055,2680,2053,2698,2053,2711,2057,2721,2065,2728,2076,2731,2097,2732,2119,2731,2161,2730,2162,2730,2163,2727,2167,2701,2177,2630,2060,2622xe" filled="true" fillcolor="#ffffff" stroked="false">
                <v:path arrowok="t"/>
                <v:fill type="solid"/>
              </v:shape>
            </v:group>
            <v:group style="position:absolute;left:2699;top:3393;width:334;height:64" coordorigin="2699,3393" coordsize="334,64">
              <v:shape style="position:absolute;left:2699;top:3393;width:334;height:64" coordorigin="2699,3393" coordsize="334,64" path="m2712,3399l2710,3405,2699,3419,2702,3427,2761,3456,2774,3457,2787,3456,2882,3447,2977,3435,3022,3416,2794,3416,2712,3399xe" filled="true" fillcolor="#ffffff" stroked="false">
                <v:path arrowok="t"/>
                <v:fill type="solid"/>
              </v:shape>
              <v:shape style="position:absolute;left:2699;top:3393;width:334;height:64" coordorigin="2699,3393" coordsize="334,64" path="m3033,3393l2875,3415,2794,3416,3022,3416,3025,3414,3033,3393xe" filled="true" fillcolor="#ffffff" stroked="false">
                <v:path arrowok="t"/>
                <v:fill type="solid"/>
              </v:shape>
            </v:group>
            <v:group style="position:absolute;left:2801;top:1996;width:153;height:227" coordorigin="2801,1996" coordsize="153,227">
              <v:shape style="position:absolute;left:2801;top:1996;width:153;height:227" coordorigin="2801,1996" coordsize="153,227" path="m2812,2109l2801,2140,2809,2168,2823,2195,2832,2223,2873,2171,2899,2126,2850,2126,2834,2123,2812,2109xe" filled="true" fillcolor="#ffffff" stroked="false">
                <v:path arrowok="t"/>
                <v:fill type="solid"/>
              </v:shape>
              <v:shape style="position:absolute;left:2801;top:1996;width:153;height:227" coordorigin="2801,1996" coordsize="153,227" path="m2954,1996l2898,2047,2895,2060,2890,2073,2884,2085,2877,2097,2864,2118,2850,2126,2899,2126,2906,2116,2933,2058,2954,1996xe" filled="true" fillcolor="#ffffff" stroked="false">
                <v:path arrowok="t"/>
                <v:fill type="solid"/>
              </v:shape>
            </v:group>
            <v:group style="position:absolute;left:2359;top:3408;width:317;height:54" coordorigin="2359,3408" coordsize="317,54">
              <v:shape style="position:absolute;left:2359;top:3408;width:317;height:54" coordorigin="2359,3408" coordsize="317,54" path="m2367,3408l2359,3427,2365,3438,2377,3445,2392,3450,2458,3461,2523,3461,2588,3454,2661,3442,2668,3432,2676,3426,2646,3425,2520,3425,2443,3422,2367,3408xe" filled="true" fillcolor="#ffffff" stroked="false">
                <v:path arrowok="t"/>
                <v:fill type="solid"/>
              </v:shape>
              <v:shape style="position:absolute;left:2359;top:3408;width:317;height:54" coordorigin="2359,3408" coordsize="317,54" path="m2598,3423l2520,3425,2646,3425,2598,3423xe" filled="true" fillcolor="#ffffff" stroked="false">
                <v:path arrowok="t"/>
                <v:fill type="solid"/>
              </v:shape>
            </v:group>
            <v:group style="position:absolute;left:2588;top:2034;width:176;height:189" coordorigin="2588,2034" coordsize="176,189">
              <v:shape style="position:absolute;left:2588;top:2034;width:176;height:189" coordorigin="2588,2034" coordsize="176,189" path="m2611,2034l2657,2141,2701,2184,2752,2222,2760,2193,2764,2166,2757,2142,2753,2138,2703,2138,2691,2131,2657,2079,2652,2067,2642,2048,2629,2037,2611,2034xe" filled="true" fillcolor="#ffffff" stroked="false">
                <v:path arrowok="t"/>
                <v:fill type="solid"/>
              </v:shape>
              <v:shape style="position:absolute;left:2588;top:2034;width:176;height:189" coordorigin="2588,2034" coordsize="176,189" path="m2734,2120l2716,2134,2703,2138,2753,2138,2734,2120xe" filled="true" fillcolor="#ffffff" stroked="false">
                <v:path arrowok="t"/>
                <v:fill type="solid"/>
              </v:shape>
            </v:group>
            <v:group style="position:absolute;left:2967;top:2315;width:176;height:54" coordorigin="2967,2315" coordsize="176,54">
              <v:shape style="position:absolute;left:2967;top:2315;width:176;height:54" coordorigin="2967,2315" coordsize="176,54" path="m3090,2315l3070,2316,3051,2318,3032,2319,2969,2347,2967,2369,3142,2369,3138,2339,3131,2323,3116,2316,3090,2315xe" filled="true" fillcolor="#d1d3d4" stroked="false">
                <v:path arrowok="t"/>
                <v:fill type="solid"/>
              </v:shape>
              <v:shape style="position:absolute;left:2811;top:1217;width:171;height:121" type="#_x0000_t75" stroked="false">
                <v:imagedata r:id="rId247" o:title=""/>
              </v:shape>
              <v:shape style="position:absolute;left:3196;top:970;width:119;height:131" type="#_x0000_t75" stroked="false">
                <v:imagedata r:id="rId248" o:title=""/>
              </v:shape>
            </v:group>
            <v:group style="position:absolute;left:2655;top:2034;width:118;height:78" coordorigin="2655,2034" coordsize="118,78">
              <v:shape style="position:absolute;left:2655;top:2034;width:118;height:78" coordorigin="2655,2034" coordsize="118,78" path="m2655,2034l2709,2111,2773,2040,2655,2034xe" filled="true" fillcolor="#ffffff" stroked="false">
                <v:path arrowok="t"/>
                <v:fill type="solid"/>
              </v:shape>
            </v:group>
            <v:group style="position:absolute;left:2092;top:2522;width:59;height:77" coordorigin="2092,2522" coordsize="59,77">
              <v:shape style="position:absolute;left:2092;top:2522;width:59;height:77" coordorigin="2092,2522" coordsize="59,77" path="m2102,2522l2099,2536,2097,2547,2093,2570,2093,2582,2092,2593,2126,2598,2144,2593,2151,2572,2148,2533,2102,2522xe" filled="true" fillcolor="#ffffff" stroked="false">
                <v:path arrowok="t"/>
                <v:fill type="solid"/>
              </v:shape>
            </v:group>
            <v:group style="position:absolute;left:2803;top:2015;width:91;height:93" coordorigin="2803,2015" coordsize="91,93">
              <v:shape style="position:absolute;left:2803;top:2015;width:91;height:93" coordorigin="2803,2015" coordsize="91,93" path="m2893,2015l2803,2033,2853,2108,2893,2015xe" filled="true" fillcolor="#ffffff" stroked="false">
                <v:path arrowok="t"/>
                <v:fill type="solid"/>
              </v:shape>
            </v:group>
            <v:group style="position:absolute;left:2127;top:1630;width:57;height:43" coordorigin="2127,1630" coordsize="57,43">
              <v:shape style="position:absolute;left:2127;top:1630;width:57;height:43" coordorigin="2127,1630" coordsize="57,43" path="m2147,1630l2127,1669,2184,1672,2147,1630xe" filled="true" fillcolor="#ffffff" stroked="false">
                <v:path arrowok="t"/>
                <v:fill type="solid"/>
              </v:shape>
            </v:group>
            <v:group style="position:absolute;left:2557;top:1773;width:435;height:137" coordorigin="2557,1773" coordsize="435,137">
              <v:shape style="position:absolute;left:2557;top:1773;width:435;height:137" coordorigin="2557,1773" coordsize="435,137" path="m2695,1857l2618,1857,2631,1860,2644,1865,2694,1887,2745,1903,2798,1909,2853,1903,2882,1896,2911,1886,2933,1877,2790,1877,2715,1865,2695,1857xe" filled="true" fillcolor="#231f20" stroked="false">
                <v:path arrowok="t"/>
                <v:fill type="solid"/>
              </v:shape>
              <v:shape style="position:absolute;left:2557;top:1773;width:435;height:137" coordorigin="2557,1773" coordsize="435,137" path="m2986,1817l2929,1851,2862,1872,2790,1877,2933,1877,2988,1847,2991,1834,2986,1817xe" filled="true" fillcolor="#231f20" stroked="false">
                <v:path arrowok="t"/>
                <v:fill type="solid"/>
              </v:shape>
              <v:shape style="position:absolute;left:2557;top:1773;width:435;height:137" coordorigin="2557,1773" coordsize="435,137" path="m2657,1773l2557,1865,2571,1865,2583,1869,2591,1864,2605,1858,2618,1857,2695,1857,2641,1834,2657,1806,2664,1791,2663,1781,2657,1773xe" filled="true" fillcolor="#231f20" stroked="false">
                <v:path arrowok="t"/>
                <v:fill type="solid"/>
              </v:shape>
              <v:shape style="position:absolute;left:2839;top:1586;width:118;height:110" type="#_x0000_t75" stroked="false">
                <v:imagedata r:id="rId249" o:title=""/>
              </v:shape>
            </v:group>
            <v:group style="position:absolute;left:3003;top:1501;width:75;height:79" coordorigin="3003,1501" coordsize="75,79">
              <v:shape style="position:absolute;left:3003;top:1501;width:75;height:79" coordorigin="3003,1501" coordsize="75,79" path="m3061,1501l3046,1501,3036,1505,3027,1514,3016,1524,3003,1535,3015,1551,3026,1565,3036,1576,3045,1580,3059,1576,3069,1566,3075,1552,3077,1535,3076,1520,3071,1508,3061,1501xe" filled="true" fillcolor="#231f20" stroked="false">
                <v:path arrowok="t"/>
                <v:fill type="solid"/>
              </v:shape>
            </v:group>
            <v:group style="position:absolute;left:2568;top:1528;width:72;height:82" coordorigin="2568,1528" coordsize="72,82">
              <v:shape style="position:absolute;left:2568;top:1528;width:72;height:82" coordorigin="2568,1528" coordsize="72,82" path="m2597,1528l2582,1531,2572,1541,2568,1555,2569,1570,2574,1580,2582,1590,2591,1600,2599,1610,2640,1568,2627,1555,2617,1542,2607,1532,2597,1528xe" filled="true" fillcolor="#231f20" stroked="false">
                <v:path arrowok="t"/>
                <v:fill type="solid"/>
              </v:shape>
              <v:shape style="position:absolute;left:2371;top:2291;width:264;height:292" type="#_x0000_t75" stroked="false">
                <v:imagedata r:id="rId250" o:title=""/>
              </v:shape>
              <v:shape style="position:absolute;left:2961;top:769;width:1750;height:3540" type="#_x0000_t75" stroked="false">
                <v:imagedata r:id="rId251" o:title=""/>
              </v:shape>
              <v:shape style="position:absolute;left:3241;top:3243;width:108;height:386" type="#_x0000_t75" stroked="false">
                <v:imagedata r:id="rId252" o:title=""/>
              </v:shape>
              <v:shape style="position:absolute;left:4154;top:3122;width:255;height:127" type="#_x0000_t75" stroked="false">
                <v:imagedata r:id="rId242" o:title=""/>
              </v:shape>
            </v:group>
            <v:group style="position:absolute;left:3397;top:4180;width:615;height:101" coordorigin="3397,4180" coordsize="615,101">
              <v:shape style="position:absolute;left:3397;top:4180;width:615;height:101" coordorigin="3397,4180" coordsize="615,101" path="m3397,4224l3452,4265,3554,4277,3633,4280,3711,4279,3790,4274,3868,4269,3939,4252,3702,4252,3645,4249,3531,4238,3498,4235,3397,4224xe" filled="true" fillcolor="#ffffff" stroked="false">
                <v:path arrowok="t"/>
                <v:fill type="solid"/>
              </v:shape>
              <v:shape style="position:absolute;left:3397;top:4180;width:615;height:101" coordorigin="3397,4180" coordsize="615,101" path="m4011,4180l3953,4217,3889,4235,3757,4249,3702,4252,3939,4252,3999,4227,4012,4201,4011,4180xe" filled="true" fillcolor="#ffffff" stroked="false">
                <v:path arrowok="t"/>
                <v:fill type="solid"/>
              </v:shape>
              <v:shape style="position:absolute;left:4373;top:3180;width:161;height:277" type="#_x0000_t75" stroked="false">
                <v:imagedata r:id="rId243" o:title=""/>
              </v:shape>
              <v:shape style="position:absolute;left:4225;top:2876;width:168;height:122" type="#_x0000_t75" stroked="false">
                <v:imagedata r:id="rId253" o:title=""/>
              </v:shape>
              <v:shape style="position:absolute;left:3976;top:3157;width:157;height:116" type="#_x0000_t75" stroked="false">
                <v:imagedata r:id="rId245" o:title=""/>
              </v:shape>
              <v:shape style="position:absolute;left:4449;top:2097;width:152;height:191" type="#_x0000_t75" stroked="false">
                <v:imagedata r:id="rId254" o:title=""/>
              </v:shape>
            </v:group>
            <v:group style="position:absolute;left:4038;top:4156;width:421;height:67" coordorigin="4038,4156" coordsize="421,67">
              <v:shape style="position:absolute;left:4038;top:4156;width:421;height:67" coordorigin="4038,4156" coordsize="421,67" path="m4044,4171l4038,4181,4045,4187,4052,4195,4060,4198,4133,4215,4207,4222,4282,4221,4356,4217,4433,4203,4455,4188,4207,4188,4126,4183,4044,4171xe" filled="true" fillcolor="#ffffff" stroked="false">
                <v:path arrowok="t"/>
                <v:fill type="solid"/>
              </v:shape>
              <v:shape style="position:absolute;left:4038;top:4156;width:421;height:67" coordorigin="4038,4156" coordsize="421,67" path="m4450,4156l4369,4174,4288,4184,4207,4188,4455,4188,4459,4183,4458,4170,4450,4156xe" filled="true" fillcolor="#ffffff" stroked="false">
                <v:path arrowok="t"/>
                <v:fill type="solid"/>
              </v:shape>
            </v:group>
            <v:group style="position:absolute;left:3273;top:3102;width:124;height:110" coordorigin="3273,3102" coordsize="124,110">
              <v:shape style="position:absolute;left:3273;top:3102;width:124;height:110" coordorigin="3273,3102" coordsize="124,110" path="m3280,3102l3279,3122,3277,3141,3275,3160,3273,3178,3273,3191,3277,3201,3285,3208,3296,3211,3317,3212,3339,3211,3381,3210,3382,3210,3383,3207,3387,3181,3397,3110,3280,3102xe" filled="true" fillcolor="#ffffff" stroked="false">
                <v:path arrowok="t"/>
                <v:fill type="solid"/>
              </v:shape>
            </v:group>
            <v:group style="position:absolute;left:3919;top:3873;width:334;height:64" coordorigin="3919,3873" coordsize="334,64">
              <v:shape style="position:absolute;left:3919;top:3873;width:334;height:64" coordorigin="3919,3873" coordsize="334,64" path="m3932,3879l3930,3885,3919,3899,3923,3907,3981,3936,3994,3937,4007,3936,4102,3927,4197,3915,4242,3896,4014,3896,3932,3879xe" filled="true" fillcolor="#ffffff" stroked="false">
                <v:path arrowok="t"/>
                <v:fill type="solid"/>
              </v:shape>
              <v:shape style="position:absolute;left:3919;top:3873;width:334;height:64" coordorigin="3919,3873" coordsize="334,64" path="m4253,3873l4095,3895,4014,3896,4242,3896,4245,3894,4253,3873xe" filled="true" fillcolor="#ffffff" stroked="false">
                <v:path arrowok="t"/>
                <v:fill type="solid"/>
              </v:shape>
            </v:group>
            <v:group style="position:absolute;left:4021;top:2476;width:153;height:227" coordorigin="4021,2476" coordsize="153,227">
              <v:shape style="position:absolute;left:4021;top:2476;width:153;height:227" coordorigin="4021,2476" coordsize="153,227" path="m4032,2589l4021,2620,4029,2648,4043,2675,4052,2703,4093,2651,4119,2606,4070,2606,4054,2603,4032,2589xe" filled="true" fillcolor="#ffffff" stroked="false">
                <v:path arrowok="t"/>
                <v:fill type="solid"/>
              </v:shape>
              <v:shape style="position:absolute;left:4021;top:2476;width:153;height:227" coordorigin="4021,2476" coordsize="153,227" path="m4174,2476l4118,2527,4115,2540,4110,2553,4104,2565,4097,2577,4084,2598,4070,2606,4119,2606,4126,2596,4153,2538,4174,2476xe" filled="true" fillcolor="#ffffff" stroked="false">
                <v:path arrowok="t"/>
                <v:fill type="solid"/>
              </v:shape>
            </v:group>
            <v:group style="position:absolute;left:3579;top:3888;width:317;height:54" coordorigin="3579,3888" coordsize="317,54">
              <v:shape style="position:absolute;left:3579;top:3888;width:317;height:54" coordorigin="3579,3888" coordsize="317,54" path="m3587,3888l3579,3907,3585,3918,3597,3925,3612,3930,3678,3941,3743,3941,3808,3934,3881,3922,3888,3912,3896,3906,3866,3905,3740,3905,3663,3902,3587,3888xe" filled="true" fillcolor="#ffffff" stroked="false">
                <v:path arrowok="t"/>
                <v:fill type="solid"/>
              </v:shape>
              <v:shape style="position:absolute;left:3579;top:3888;width:317;height:54" coordorigin="3579,3888" coordsize="317,54" path="m3818,3903l3740,3905,3866,3905,3818,3903xe" filled="true" fillcolor="#ffffff" stroked="false">
                <v:path arrowok="t"/>
                <v:fill type="solid"/>
              </v:shape>
            </v:group>
            <v:group style="position:absolute;left:3808;top:2514;width:176;height:189" coordorigin="3808,2514" coordsize="176,189">
              <v:shape style="position:absolute;left:3808;top:2514;width:176;height:189" coordorigin="3808,2514" coordsize="176,189" path="m3831,2514l3877,2621,3921,2664,3972,2702,3980,2673,3984,2646,3977,2622,3973,2618,3923,2618,3911,2611,3877,2559,3872,2547,3862,2528,3849,2517,3831,2514xe" filled="true" fillcolor="#ffffff" stroked="false">
                <v:path arrowok="t"/>
                <v:fill type="solid"/>
              </v:shape>
              <v:shape style="position:absolute;left:3808;top:2514;width:176;height:189" coordorigin="3808,2514" coordsize="176,189" path="m3954,2600l3936,2614,3923,2618,3973,2618,3954,2600xe" filled="true" fillcolor="#ffffff" stroked="false">
                <v:path arrowok="t"/>
                <v:fill type="solid"/>
              </v:shape>
            </v:group>
            <v:group style="position:absolute;left:4187;top:2795;width:176;height:54" coordorigin="4187,2795" coordsize="176,54">
              <v:shape style="position:absolute;left:4187;top:2795;width:176;height:54" coordorigin="4187,2795" coordsize="176,54" path="m4310,2795l4290,2796,4271,2798,4252,2799,4189,2827,4187,2849,4362,2849,4358,2819,4351,2803,4336,2796,4310,2795xe" filled="true" fillcolor="#bcbec0" stroked="false">
                <v:path arrowok="t"/>
                <v:fill type="solid"/>
              </v:shape>
              <v:shape style="position:absolute;left:4031;top:1697;width:171;height:121" type="#_x0000_t75" stroked="false">
                <v:imagedata r:id="rId255" o:title=""/>
              </v:shape>
              <v:shape style="position:absolute;left:4416;top:1450;width:119;height:131" type="#_x0000_t75" stroked="false">
                <v:imagedata r:id="rId256" o:title=""/>
              </v:shape>
            </v:group>
            <v:group style="position:absolute;left:3875;top:2514;width:118;height:78" coordorigin="3875,2514" coordsize="118,78">
              <v:shape style="position:absolute;left:3875;top:2514;width:118;height:78" coordorigin="3875,2514" coordsize="118,78" path="m3875,2514l3929,2591,3993,2520,3875,2514xe" filled="true" fillcolor="#ffffff" stroked="false">
                <v:path arrowok="t"/>
                <v:fill type="solid"/>
              </v:shape>
            </v:group>
            <v:group style="position:absolute;left:3312;top:3002;width:59;height:77" coordorigin="3312,3002" coordsize="59,77">
              <v:shape style="position:absolute;left:3312;top:3002;width:59;height:77" coordorigin="3312,3002" coordsize="59,77" path="m3322,3002l3319,3016,3317,3027,3313,3050,3313,3062,3312,3073,3346,3078,3364,3073,3371,3052,3368,3013,3322,3002xe" filled="true" fillcolor="#ffffff" stroked="false">
                <v:path arrowok="t"/>
                <v:fill type="solid"/>
              </v:shape>
            </v:group>
            <v:group style="position:absolute;left:4023;top:2495;width:91;height:93" coordorigin="4023,2495" coordsize="91,93">
              <v:shape style="position:absolute;left:4023;top:2495;width:91;height:93" coordorigin="4023,2495" coordsize="91,93" path="m4113,2495l4023,2513,4073,2588,4113,2495xe" filled="true" fillcolor="#ffffff" stroked="false">
                <v:path arrowok="t"/>
                <v:fill type="solid"/>
              </v:shape>
            </v:group>
            <v:group style="position:absolute;left:3347;top:2110;width:57;height:43" coordorigin="3347,2110" coordsize="57,43">
              <v:shape style="position:absolute;left:3347;top:2110;width:57;height:43" coordorigin="3347,2110" coordsize="57,43" path="m3367,2110l3347,2149,3404,2152,3367,2110xe" filled="true" fillcolor="#ffffff" stroked="false">
                <v:path arrowok="t"/>
                <v:fill type="solid"/>
              </v:shape>
            </v:group>
            <v:group style="position:absolute;left:3777;top:2253;width:435;height:137" coordorigin="3777,2253" coordsize="435,137">
              <v:shape style="position:absolute;left:3777;top:2253;width:435;height:137" coordorigin="3777,2253" coordsize="435,137" path="m3915,2337l3838,2337,3851,2340,3864,2345,3914,2367,3965,2383,4018,2389,4073,2383,4102,2376,4131,2366,4153,2357,4010,2357,3935,2345,3915,2337xe" filled="true" fillcolor="#231f20" stroked="false">
                <v:path arrowok="t"/>
                <v:fill type="solid"/>
              </v:shape>
              <v:shape style="position:absolute;left:3777;top:2253;width:435;height:137" coordorigin="3777,2253" coordsize="435,137" path="m4206,2297l4149,2331,4082,2352,4010,2357,4153,2357,4208,2327,4211,2314,4206,2297xe" filled="true" fillcolor="#231f20" stroked="false">
                <v:path arrowok="t"/>
                <v:fill type="solid"/>
              </v:shape>
              <v:shape style="position:absolute;left:3777;top:2253;width:435;height:137" coordorigin="3777,2253" coordsize="435,137" path="m3877,2253l3777,2345,3791,2345,3803,2349,3811,2344,3825,2338,3838,2337,3915,2337,3861,2314,3877,2286,3884,2271,3883,2261,3877,2253xe" filled="true" fillcolor="#231f20" stroked="false">
                <v:path arrowok="t"/>
                <v:fill type="solid"/>
              </v:shape>
              <v:shape style="position:absolute;left:4059;top:2066;width:118;height:110" type="#_x0000_t75" stroked="false">
                <v:imagedata r:id="rId257" o:title=""/>
              </v:shape>
            </v:group>
            <v:group style="position:absolute;left:4223;top:1981;width:75;height:79" coordorigin="4223,1981" coordsize="75,79">
              <v:shape style="position:absolute;left:4223;top:1981;width:75;height:79" coordorigin="4223,1981" coordsize="75,79" path="m4281,1981l4266,1981,4256,1985,4247,1994,4236,2004,4223,2015,4235,2031,4246,2045,4256,2056,4265,2060,4279,2056,4289,2046,4295,2032,4297,2015,4296,2000,4291,1988,4281,1981xe" filled="true" fillcolor="#231f20" stroked="false">
                <v:path arrowok="t"/>
                <v:fill type="solid"/>
              </v:shape>
            </v:group>
            <v:group style="position:absolute;left:3788;top:2008;width:72;height:82" coordorigin="3788,2008" coordsize="72,82">
              <v:shape style="position:absolute;left:3788;top:2008;width:72;height:82" coordorigin="3788,2008" coordsize="72,82" path="m3817,2008l3802,2011,3792,2021,3788,2035,3789,2050,3794,2060,3802,2070,3811,2080,3819,2090,3860,2048,3847,2035,3837,2022,3827,2012,3817,2008xe" filled="true" fillcolor="#231f20" stroked="false">
                <v:path arrowok="t"/>
                <v:fill type="solid"/>
              </v:shape>
              <v:shape style="position:absolute;left:3591;top:2771;width:264;height:292" type="#_x0000_t75" stroked="false">
                <v:imagedata r:id="rId258" o:title=""/>
              </v:shape>
              <v:shape style="position:absolute;left:4301;top:1169;width:1750;height:3540" type="#_x0000_t75" stroked="false">
                <v:imagedata r:id="rId259" o:title=""/>
              </v:shape>
              <v:shape style="position:absolute;left:4581;top:3643;width:108;height:386" type="#_x0000_t75" stroked="false">
                <v:imagedata r:id="rId260" o:title=""/>
              </v:shape>
              <v:shape style="position:absolute;left:5494;top:3522;width:255;height:127" type="#_x0000_t75" stroked="false">
                <v:imagedata r:id="rId242" o:title=""/>
              </v:shape>
            </v:group>
            <v:group style="position:absolute;left:4737;top:4580;width:615;height:101" coordorigin="4737,4580" coordsize="615,101">
              <v:shape style="position:absolute;left:4737;top:4580;width:615;height:101" coordorigin="4737,4580" coordsize="615,101" path="m4737,4624l4792,4665,4894,4677,4973,4680,5051,4679,5130,4674,5208,4669,5279,4652,5042,4652,4985,4649,4871,4638,4838,4635,4737,4624xe" filled="true" fillcolor="#ffffff" stroked="false">
                <v:path arrowok="t"/>
                <v:fill type="solid"/>
              </v:shape>
              <v:shape style="position:absolute;left:4737;top:4580;width:615;height:101" coordorigin="4737,4580" coordsize="615,101" path="m5351,4580l5293,4617,5229,4635,5097,4649,5042,4652,5279,4652,5339,4627,5352,4601,5351,4580xe" filled="true" fillcolor="#ffffff" stroked="false">
                <v:path arrowok="t"/>
                <v:fill type="solid"/>
              </v:shape>
              <v:shape style="position:absolute;left:5713;top:3580;width:161;height:277" type="#_x0000_t75" stroked="false">
                <v:imagedata r:id="rId261" o:title=""/>
              </v:shape>
              <v:shape style="position:absolute;left:5565;top:3276;width:168;height:122" type="#_x0000_t75" stroked="false">
                <v:imagedata r:id="rId262" o:title=""/>
              </v:shape>
              <v:shape style="position:absolute;left:5316;top:3557;width:157;height:116" type="#_x0000_t75" stroked="false">
                <v:imagedata r:id="rId263" o:title=""/>
              </v:shape>
              <v:shape style="position:absolute;left:5789;top:2497;width:152;height:191" type="#_x0000_t75" stroked="false">
                <v:imagedata r:id="rId264" o:title=""/>
              </v:shape>
            </v:group>
            <v:group style="position:absolute;left:5378;top:4556;width:421;height:67" coordorigin="5378,4556" coordsize="421,67">
              <v:shape style="position:absolute;left:5378;top:4556;width:421;height:67" coordorigin="5378,4556" coordsize="421,67" path="m5385,4571l5378,4581,5385,4587,5392,4595,5400,4598,5473,4615,5547,4622,5622,4621,5696,4617,5773,4603,5795,4588,5547,4588,5466,4583,5385,4571xe" filled="true" fillcolor="#ffffff" stroked="false">
                <v:path arrowok="t"/>
                <v:fill type="solid"/>
              </v:shape>
              <v:shape style="position:absolute;left:5378;top:4556;width:421;height:67" coordorigin="5378,4556" coordsize="421,67" path="m5790,4556l5709,4574,5628,4584,5547,4588,5795,4588,5799,4583,5798,4570,5790,4556xe" filled="true" fillcolor="#ffffff" stroked="false">
                <v:path arrowok="t"/>
                <v:fill type="solid"/>
              </v:shape>
            </v:group>
            <v:group style="position:absolute;left:4613;top:3502;width:124;height:110" coordorigin="4613,3502" coordsize="124,110">
              <v:shape style="position:absolute;left:4613;top:3502;width:124;height:110" coordorigin="4613,3502" coordsize="124,110" path="m4620,3502l4619,3522,4617,3541,4615,3560,4613,3578,4613,3591,4617,3601,4625,3608,4636,3611,4657,3612,4679,3611,4721,3610,4722,3610,4723,3607,4727,3581,4737,3510,4620,3502xe" filled="true" fillcolor="#ffffff" stroked="false">
                <v:path arrowok="t"/>
                <v:fill type="solid"/>
              </v:shape>
            </v:group>
            <v:group style="position:absolute;left:5259;top:4273;width:334;height:64" coordorigin="5259,4273" coordsize="334,64">
              <v:shape style="position:absolute;left:5259;top:4273;width:334;height:64" coordorigin="5259,4273" coordsize="334,64" path="m5272,4279l5270,4285,5259,4299,5262,4307,5321,4336,5334,4337,5347,4336,5442,4327,5537,4315,5582,4296,5354,4296,5272,4279xe" filled="true" fillcolor="#ffffff" stroked="false">
                <v:path arrowok="t"/>
                <v:fill type="solid"/>
              </v:shape>
              <v:shape style="position:absolute;left:5259;top:4273;width:334;height:64" coordorigin="5259,4273" coordsize="334,64" path="m5593,4273l5435,4295,5354,4296,5582,4296,5585,4294,5593,4273xe" filled="true" fillcolor="#ffffff" stroked="false">
                <v:path arrowok="t"/>
                <v:fill type="solid"/>
              </v:shape>
            </v:group>
            <v:group style="position:absolute;left:5361;top:2876;width:153;height:227" coordorigin="5361,2876" coordsize="153,227">
              <v:shape style="position:absolute;left:5361;top:2876;width:153;height:227" coordorigin="5361,2876" coordsize="153,227" path="m5372,2989l5361,3020,5369,3048,5383,3075,5392,3103,5432,3051,5459,3006,5410,3006,5394,3003,5372,2989xe" filled="true" fillcolor="#ffffff" stroked="false">
                <v:path arrowok="t"/>
                <v:fill type="solid"/>
              </v:shape>
              <v:shape style="position:absolute;left:5361;top:2876;width:153;height:227" coordorigin="5361,2876" coordsize="153,227" path="m5514,2876l5458,2927,5455,2940,5450,2953,5444,2965,5437,2977,5424,2998,5410,3006,5459,3006,5466,2996,5493,2938,5514,2876xe" filled="true" fillcolor="#ffffff" stroked="false">
                <v:path arrowok="t"/>
                <v:fill type="solid"/>
              </v:shape>
            </v:group>
            <v:group style="position:absolute;left:4919;top:4288;width:317;height:54" coordorigin="4919,4288" coordsize="317,54">
              <v:shape style="position:absolute;left:4919;top:4288;width:317;height:54" coordorigin="4919,4288" coordsize="317,54" path="m4927,4288l4919,4307,4925,4318,4937,4325,4952,4330,5018,4341,5083,4341,5148,4334,5221,4322,5228,4312,5236,4306,5206,4305,5080,4305,5003,4302,4927,4288xe" filled="true" fillcolor="#ffffff" stroked="false">
                <v:path arrowok="t"/>
                <v:fill type="solid"/>
              </v:shape>
              <v:shape style="position:absolute;left:4919;top:4288;width:317;height:54" coordorigin="4919,4288" coordsize="317,54" path="m5158,4303l5080,4305,5206,4305,5158,4303xe" filled="true" fillcolor="#ffffff" stroked="false">
                <v:path arrowok="t"/>
                <v:fill type="solid"/>
              </v:shape>
            </v:group>
            <v:group style="position:absolute;left:5148;top:2914;width:176;height:189" coordorigin="5148,2914" coordsize="176,189">
              <v:shape style="position:absolute;left:5148;top:2914;width:176;height:189" coordorigin="5148,2914" coordsize="176,189" path="m5171,2914l5217,3021,5261,3064,5312,3102,5320,3073,5324,3046,5317,3022,5313,3018,5263,3018,5251,3011,5217,2959,5212,2947,5202,2928,5189,2917,5171,2914xe" filled="true" fillcolor="#ffffff" stroked="false">
                <v:path arrowok="t"/>
                <v:fill type="solid"/>
              </v:shape>
              <v:shape style="position:absolute;left:5148;top:2914;width:176;height:189" coordorigin="5148,2914" coordsize="176,189" path="m5294,3000l5276,3014,5263,3018,5313,3018,5294,3000xe" filled="true" fillcolor="#ffffff" stroked="false">
                <v:path arrowok="t"/>
                <v:fill type="solid"/>
              </v:shape>
            </v:group>
            <v:group style="position:absolute;left:5527;top:3195;width:176;height:54" coordorigin="5527,3195" coordsize="176,54">
              <v:shape style="position:absolute;left:5527;top:3195;width:176;height:54" coordorigin="5527,3195" coordsize="176,54" path="m5650,3195l5630,3196,5611,3198,5592,3199,5529,3227,5527,3249,5702,3249,5698,3219,5691,3203,5676,3196,5650,3195xe" filled="true" fillcolor="#6d6e71" stroked="false">
                <v:path arrowok="t"/>
                <v:fill type="solid"/>
              </v:shape>
              <v:shape style="position:absolute;left:5371;top:2097;width:171;height:121" type="#_x0000_t75" stroked="false">
                <v:imagedata r:id="rId247" o:title=""/>
              </v:shape>
              <v:shape style="position:absolute;left:5756;top:1850;width:119;height:131" type="#_x0000_t75" stroked="false">
                <v:imagedata r:id="rId248" o:title=""/>
              </v:shape>
            </v:group>
            <v:group style="position:absolute;left:5215;top:2914;width:118;height:78" coordorigin="5215,2914" coordsize="118,78">
              <v:shape style="position:absolute;left:5215;top:2914;width:118;height:78" coordorigin="5215,2914" coordsize="118,78" path="m5215,2914l5269,2991,5333,2920,5215,2914xe" filled="true" fillcolor="#ffffff" stroked="false">
                <v:path arrowok="t"/>
                <v:fill type="solid"/>
              </v:shape>
            </v:group>
            <v:group style="position:absolute;left:4652;top:3402;width:59;height:77" coordorigin="4652,3402" coordsize="59,77">
              <v:shape style="position:absolute;left:4652;top:3402;width:59;height:77" coordorigin="4652,3402" coordsize="59,77" path="m4662,3402l4659,3416,4657,3427,4653,3450,4653,3462,4652,3473,4686,3478,4704,3473,4711,3452,4708,3413,4662,3402xe" filled="true" fillcolor="#ffffff" stroked="false">
                <v:path arrowok="t"/>
                <v:fill type="solid"/>
              </v:shape>
            </v:group>
            <v:group style="position:absolute;left:5363;top:2895;width:91;height:93" coordorigin="5363,2895" coordsize="91,93">
              <v:shape style="position:absolute;left:5363;top:2895;width:91;height:93" coordorigin="5363,2895" coordsize="91,93" path="m5453,2895l5363,2913,5413,2988,5453,2895xe" filled="true" fillcolor="#ffffff" stroked="false">
                <v:path arrowok="t"/>
                <v:fill type="solid"/>
              </v:shape>
            </v:group>
            <v:group style="position:absolute;left:4687;top:2510;width:57;height:43" coordorigin="4687,2510" coordsize="57,43">
              <v:shape style="position:absolute;left:4687;top:2510;width:57;height:43" coordorigin="4687,2510" coordsize="57,43" path="m4707,2510l4687,2549,4744,2552,4707,2510xe" filled="true" fillcolor="#ffffff" stroked="false">
                <v:path arrowok="t"/>
                <v:fill type="solid"/>
              </v:shape>
            </v:group>
            <v:group style="position:absolute;left:5117;top:2653;width:435;height:137" coordorigin="5117,2653" coordsize="435,137">
              <v:shape style="position:absolute;left:5117;top:2653;width:435;height:137" coordorigin="5117,2653" coordsize="435,137" path="m5255,2737l5178,2737,5191,2740,5204,2745,5254,2767,5305,2783,5358,2789,5413,2783,5442,2776,5471,2766,5493,2757,5350,2757,5275,2745,5255,2737xe" filled="true" fillcolor="#231f20" stroked="false">
                <v:path arrowok="t"/>
                <v:fill type="solid"/>
              </v:shape>
              <v:shape style="position:absolute;left:5117;top:2653;width:435;height:137" coordorigin="5117,2653" coordsize="435,137" path="m5546,2697l5489,2731,5422,2752,5350,2757,5493,2757,5548,2727,5551,2714,5546,2697xe" filled="true" fillcolor="#231f20" stroked="false">
                <v:path arrowok="t"/>
                <v:fill type="solid"/>
              </v:shape>
              <v:shape style="position:absolute;left:5117;top:2653;width:435;height:137" coordorigin="5117,2653" coordsize="435,137" path="m5217,2653l5117,2745,5131,2745,5143,2749,5151,2744,5165,2738,5178,2737,5255,2737,5201,2714,5217,2686,5224,2671,5223,2661,5217,2653xe" filled="true" fillcolor="#231f20" stroked="false">
                <v:path arrowok="t"/>
                <v:fill type="solid"/>
              </v:shape>
              <v:shape style="position:absolute;left:5399;top:2466;width:118;height:110" type="#_x0000_t75" stroked="false">
                <v:imagedata r:id="rId257" o:title=""/>
              </v:shape>
            </v:group>
            <v:group style="position:absolute;left:5563;top:2381;width:75;height:79" coordorigin="5563,2381" coordsize="75,79">
              <v:shape style="position:absolute;left:5563;top:2381;width:75;height:79" coordorigin="5563,2381" coordsize="75,79" path="m5621,2381l5606,2381,5596,2385,5587,2394,5576,2404,5563,2415,5575,2431,5586,2445,5596,2456,5605,2460,5619,2456,5629,2446,5635,2432,5637,2415,5636,2400,5631,2388,5621,2381xe" filled="true" fillcolor="#231f20" stroked="false">
                <v:path arrowok="t"/>
                <v:fill type="solid"/>
              </v:shape>
            </v:group>
            <v:group style="position:absolute;left:5128;top:2408;width:72;height:82" coordorigin="5128,2408" coordsize="72,82">
              <v:shape style="position:absolute;left:5128;top:2408;width:72;height:82" coordorigin="5128,2408" coordsize="72,82" path="m5157,2408l5142,2411,5132,2421,5128,2435,5129,2450,5134,2460,5142,2470,5151,2480,5159,2490,5200,2448,5187,2435,5177,2422,5167,2412,5157,2408xe" filled="true" fillcolor="#231f20" stroked="false">
                <v:path arrowok="t"/>
                <v:fill type="solid"/>
              </v:shape>
              <v:shape style="position:absolute;left:4931;top:3171;width:264;height:292" type="#_x0000_t75" stroked="false">
                <v:imagedata r:id="rId265" o:title=""/>
              </v:shape>
              <v:shape style="position:absolute;left:5761;top:1609;width:1750;height:3540" type="#_x0000_t75" stroked="false">
                <v:imagedata r:id="rId266" o:title=""/>
              </v:shape>
              <v:shape style="position:absolute;left:6041;top:4083;width:108;height:386" type="#_x0000_t75" stroked="false">
                <v:imagedata r:id="rId241" o:title=""/>
              </v:shape>
              <v:shape style="position:absolute;left:6954;top:3962;width:255;height:127" type="#_x0000_t75" stroked="false">
                <v:imagedata r:id="rId267" o:title=""/>
              </v:shape>
            </v:group>
            <v:group style="position:absolute;left:6197;top:5020;width:615;height:101" coordorigin="6197,5020" coordsize="615,101">
              <v:shape style="position:absolute;left:6197;top:5020;width:615;height:101" coordorigin="6197,5020" coordsize="615,101" path="m6197,5064l6252,5105,6354,5117,6433,5120,6511,5119,6590,5114,6668,5109,6739,5092,6502,5092,6445,5089,6331,5078,6298,5075,6197,5064xe" filled="true" fillcolor="#ffffff" stroked="false">
                <v:path arrowok="t"/>
                <v:fill type="solid"/>
              </v:shape>
              <v:shape style="position:absolute;left:6197;top:5020;width:615;height:101" coordorigin="6197,5020" coordsize="615,101" path="m6811,5020l6753,5057,6689,5075,6557,5089,6502,5092,6739,5092,6799,5067,6812,5041,6811,5020xe" filled="true" fillcolor="#ffffff" stroked="false">
                <v:path arrowok="t"/>
                <v:fill type="solid"/>
              </v:shape>
              <v:shape style="position:absolute;left:7173;top:4020;width:161;height:277" type="#_x0000_t75" stroked="false">
                <v:imagedata r:id="rId268" o:title=""/>
              </v:shape>
              <v:shape style="position:absolute;left:7025;top:3716;width:168;height:122" type="#_x0000_t75" stroked="false">
                <v:imagedata r:id="rId269" o:title=""/>
              </v:shape>
              <v:shape style="position:absolute;left:6776;top:3997;width:157;height:116" type="#_x0000_t75" stroked="false">
                <v:imagedata r:id="rId270" o:title=""/>
              </v:shape>
              <v:shape style="position:absolute;left:7249;top:2937;width:152;height:191" type="#_x0000_t75" stroked="false">
                <v:imagedata r:id="rId246" o:title=""/>
              </v:shape>
            </v:group>
            <v:group style="position:absolute;left:6838;top:4996;width:421;height:67" coordorigin="6838,4996" coordsize="421,67">
              <v:shape style="position:absolute;left:6838;top:4996;width:421;height:67" coordorigin="6838,4996" coordsize="421,67" path="m6845,5011l6838,5021,6845,5027,6852,5035,6860,5038,6933,5055,7007,5062,7082,5061,7156,5057,7233,5043,7255,5028,7007,5028,6926,5023,6845,5011xe" filled="true" fillcolor="#ffffff" stroked="false">
                <v:path arrowok="t"/>
                <v:fill type="solid"/>
              </v:shape>
              <v:shape style="position:absolute;left:6838;top:4996;width:421;height:67" coordorigin="6838,4996" coordsize="421,67" path="m7250,4996l7169,5014,7088,5024,7007,5028,7255,5028,7259,5023,7258,5010,7250,4996xe" filled="true" fillcolor="#ffffff" stroked="false">
                <v:path arrowok="t"/>
                <v:fill type="solid"/>
              </v:shape>
            </v:group>
            <v:group style="position:absolute;left:6073;top:3942;width:125;height:110" coordorigin="6073,3942" coordsize="125,110">
              <v:shape style="position:absolute;left:6073;top:3942;width:125;height:110" coordorigin="6073,3942" coordsize="125,110" path="m6080,3942l6079,3962,6077,3981,6075,4000,6073,4018,6073,4031,6077,4041,6085,4048,6096,4051,6117,4052,6139,4051,6181,4050,6182,4050,6183,4047,6187,4021,6197,3950,6080,3942xe" filled="true" fillcolor="#ffffff" stroked="false">
                <v:path arrowok="t"/>
                <v:fill type="solid"/>
              </v:shape>
            </v:group>
            <v:group style="position:absolute;left:6719;top:4713;width:334;height:64" coordorigin="6719,4713" coordsize="334,64">
              <v:shape style="position:absolute;left:6719;top:4713;width:334;height:64" coordorigin="6719,4713" coordsize="334,64" path="m6732,4719l6730,4725,6719,4739,6722,4747,6781,4776,6794,4777,6807,4776,6902,4767,6997,4755,7042,4736,6814,4736,6732,4719xe" filled="true" fillcolor="#ffffff" stroked="false">
                <v:path arrowok="t"/>
                <v:fill type="solid"/>
              </v:shape>
              <v:shape style="position:absolute;left:6719;top:4713;width:334;height:64" coordorigin="6719,4713" coordsize="334,64" path="m7053,4713l6895,4735,6814,4736,7042,4736,7045,4734,7053,4713xe" filled="true" fillcolor="#ffffff" stroked="false">
                <v:path arrowok="t"/>
                <v:fill type="solid"/>
              </v:shape>
            </v:group>
            <v:group style="position:absolute;left:6821;top:3316;width:153;height:227" coordorigin="6821,3316" coordsize="153,227">
              <v:shape style="position:absolute;left:6821;top:3316;width:153;height:227" coordorigin="6821,3316" coordsize="153,227" path="m6832,3429l6821,3460,6829,3488,6843,3515,6852,3543,6893,3491,6919,3446,6870,3446,6854,3443,6832,3429xe" filled="true" fillcolor="#ffffff" stroked="false">
                <v:path arrowok="t"/>
                <v:fill type="solid"/>
              </v:shape>
              <v:shape style="position:absolute;left:6821;top:3316;width:153;height:227" coordorigin="6821,3316" coordsize="153,227" path="m6974,3316l6918,3367,6915,3380,6910,3393,6904,3405,6897,3417,6884,3438,6870,3446,6919,3446,6926,3436,6953,3378,6974,3316xe" filled="true" fillcolor="#ffffff" stroked="false">
                <v:path arrowok="t"/>
                <v:fill type="solid"/>
              </v:shape>
            </v:group>
            <v:group style="position:absolute;left:6379;top:4728;width:317;height:54" coordorigin="6379,4728" coordsize="317,54">
              <v:shape style="position:absolute;left:6379;top:4728;width:317;height:54" coordorigin="6379,4728" coordsize="317,54" path="m6387,4728l6379,4747,6385,4758,6397,4765,6412,4770,6478,4781,6543,4781,6608,4774,6681,4762,6688,4752,6696,4746,6666,4745,6540,4745,6463,4742,6387,4728xe" filled="true" fillcolor="#ffffff" stroked="false">
                <v:path arrowok="t"/>
                <v:fill type="solid"/>
              </v:shape>
              <v:shape style="position:absolute;left:6379;top:4728;width:317;height:54" coordorigin="6379,4728" coordsize="317,54" path="m6618,4743l6540,4745,6666,4745,6618,4743xe" filled="true" fillcolor="#ffffff" stroked="false">
                <v:path arrowok="t"/>
                <v:fill type="solid"/>
              </v:shape>
            </v:group>
            <v:group style="position:absolute;left:6608;top:3354;width:176;height:189" coordorigin="6608,3354" coordsize="176,189">
              <v:shape style="position:absolute;left:6608;top:3354;width:176;height:189" coordorigin="6608,3354" coordsize="176,189" path="m6631,3354l6677,3461,6721,3504,6772,3542,6780,3513,6784,3486,6777,3462,6773,3458,6723,3458,6711,3451,6677,3399,6672,3387,6662,3368,6649,3357,6631,3354xe" filled="true" fillcolor="#ffffff" stroked="false">
                <v:path arrowok="t"/>
                <v:fill type="solid"/>
              </v:shape>
              <v:shape style="position:absolute;left:6608;top:3354;width:176;height:189" coordorigin="6608,3354" coordsize="176,189" path="m6754,3440l6736,3454,6723,3458,6773,3458,6754,3440xe" filled="true" fillcolor="#ffffff" stroked="false">
                <v:path arrowok="t"/>
                <v:fill type="solid"/>
              </v:shape>
            </v:group>
            <v:group style="position:absolute;left:6987;top:3635;width:176;height:54" coordorigin="6987,3635" coordsize="176,54">
              <v:shape style="position:absolute;left:6987;top:3635;width:176;height:54" coordorigin="6987,3635" coordsize="176,54" path="m7110,3635l7090,3636,7071,3638,7052,3639,6989,3667,6987,3689,7162,3689,7158,3659,7151,3643,7136,3636,7110,3635xe" filled="true" fillcolor="#808285" stroked="false">
                <v:path arrowok="t"/>
                <v:fill type="solid"/>
              </v:shape>
              <v:shape style="position:absolute;left:6831;top:2537;width:171;height:121" type="#_x0000_t75" stroked="false">
                <v:imagedata r:id="rId255" o:title=""/>
              </v:shape>
              <v:shape style="position:absolute;left:7216;top:2290;width:119;height:131" type="#_x0000_t75" stroked="false">
                <v:imagedata r:id="rId256" o:title=""/>
              </v:shape>
            </v:group>
            <v:group style="position:absolute;left:6675;top:3354;width:118;height:78" coordorigin="6675,3354" coordsize="118,78">
              <v:shape style="position:absolute;left:6675;top:3354;width:118;height:78" coordorigin="6675,3354" coordsize="118,78" path="m6675,3354l6729,3431,6793,3360,6675,3354xe" filled="true" fillcolor="#ffffff" stroked="false">
                <v:path arrowok="t"/>
                <v:fill type="solid"/>
              </v:shape>
            </v:group>
            <v:group style="position:absolute;left:6112;top:3842;width:59;height:77" coordorigin="6112,3842" coordsize="59,77">
              <v:shape style="position:absolute;left:6112;top:3842;width:59;height:77" coordorigin="6112,3842" coordsize="59,77" path="m6122,3842l6119,3856,6117,3867,6113,3890,6113,3902,6112,3913,6146,3918,6164,3913,6171,3892,6168,3853,6122,3842xe" filled="true" fillcolor="#ffffff" stroked="false">
                <v:path arrowok="t"/>
                <v:fill type="solid"/>
              </v:shape>
            </v:group>
            <v:group style="position:absolute;left:6823;top:3335;width:91;height:93" coordorigin="6823,3335" coordsize="91,93">
              <v:shape style="position:absolute;left:6823;top:3335;width:91;height:93" coordorigin="6823,3335" coordsize="91,93" path="m6913,3335l6823,3353,6873,3428,6913,3335xe" filled="true" fillcolor="#ffffff" stroked="false">
                <v:path arrowok="t"/>
                <v:fill type="solid"/>
              </v:shape>
            </v:group>
            <v:group style="position:absolute;left:6147;top:2950;width:57;height:43" coordorigin="6147,2950" coordsize="57,43">
              <v:shape style="position:absolute;left:6147;top:2950;width:57;height:43" coordorigin="6147,2950" coordsize="57,43" path="m6167,2950l6147,2989,6204,2992,6167,2950xe" filled="true" fillcolor="#ffffff" stroked="false">
                <v:path arrowok="t"/>
                <v:fill type="solid"/>
              </v:shape>
            </v:group>
            <v:group style="position:absolute;left:6577;top:3093;width:435;height:137" coordorigin="6577,3093" coordsize="435,137">
              <v:shape style="position:absolute;left:6577;top:3093;width:435;height:137" coordorigin="6577,3093" coordsize="435,137" path="m6715,3177l6638,3177,6651,3180,6664,3185,6714,3207,6765,3223,6818,3229,6873,3223,6902,3216,6931,3206,6953,3197,6810,3197,6735,3185,6715,3177xe" filled="true" fillcolor="#231f20" stroked="false">
                <v:path arrowok="t"/>
                <v:fill type="solid"/>
              </v:shape>
              <v:shape style="position:absolute;left:6577;top:3093;width:435;height:137" coordorigin="6577,3093" coordsize="435,137" path="m7006,3137l6949,3171,6882,3192,6810,3197,6953,3197,7008,3167,7011,3154,7006,3137xe" filled="true" fillcolor="#231f20" stroked="false">
                <v:path arrowok="t"/>
                <v:fill type="solid"/>
              </v:shape>
              <v:shape style="position:absolute;left:6577;top:3093;width:435;height:137" coordorigin="6577,3093" coordsize="435,137" path="m6677,3093l6577,3185,6591,3185,6603,3189,6611,3184,6625,3178,6638,3177,6715,3177,6661,3154,6677,3126,6684,3111,6683,3101,6677,3093xe" filled="true" fillcolor="#231f20" stroked="false">
                <v:path arrowok="t"/>
                <v:fill type="solid"/>
              </v:shape>
              <v:shape style="position:absolute;left:6859;top:2906;width:118;height:110" type="#_x0000_t75" stroked="false">
                <v:imagedata r:id="rId249" o:title=""/>
              </v:shape>
            </v:group>
            <v:group style="position:absolute;left:7023;top:2821;width:75;height:79" coordorigin="7023,2821" coordsize="75,79">
              <v:shape style="position:absolute;left:7023;top:2821;width:75;height:79" coordorigin="7023,2821" coordsize="75,79" path="m7081,2821l7066,2821,7056,2825,7047,2834,7036,2844,7023,2855,7035,2871,7046,2885,7056,2896,7065,2900,7079,2896,7089,2886,7095,2872,7097,2855,7096,2840,7091,2828,7081,2821xe" filled="true" fillcolor="#231f20" stroked="false">
                <v:path arrowok="t"/>
                <v:fill type="solid"/>
              </v:shape>
            </v:group>
            <v:group style="position:absolute;left:6588;top:2848;width:72;height:82" coordorigin="6588,2848" coordsize="72,82">
              <v:shape style="position:absolute;left:6588;top:2848;width:72;height:82" coordorigin="6588,2848" coordsize="72,82" path="m6617,2848l6602,2851,6592,2861,6588,2875,6589,2890,6594,2900,6602,2910,6611,2920,6619,2930,6660,2888,6647,2875,6637,2862,6627,2852,6617,2848xe" filled="true" fillcolor="#231f20" stroked="false">
                <v:path arrowok="t"/>
                <v:fill type="solid"/>
              </v:shape>
              <v:shape style="position:absolute;left:6391;top:3611;width:264;height:292" type="#_x0000_t75" stroked="false">
                <v:imagedata r:id="rId271" o:title=""/>
              </v:shape>
              <v:shape style="position:absolute;left:7041;top:1909;width:1750;height:3540" type="#_x0000_t75" stroked="false">
                <v:imagedata r:id="rId272" o:title=""/>
              </v:shape>
              <v:shape style="position:absolute;left:7321;top:4383;width:108;height:386" type="#_x0000_t75" stroked="false">
                <v:imagedata r:id="rId252" o:title=""/>
              </v:shape>
              <v:shape style="position:absolute;left:8234;top:4262;width:255;height:127" type="#_x0000_t75" stroked="false">
                <v:imagedata r:id="rId242" o:title=""/>
              </v:shape>
            </v:group>
            <v:group style="position:absolute;left:7477;top:5320;width:615;height:101" coordorigin="7477,5320" coordsize="615,101">
              <v:shape style="position:absolute;left:7477;top:5320;width:615;height:101" coordorigin="7477,5320" coordsize="615,101" path="m7477,5364l7532,5405,7634,5417,7713,5420,7791,5419,7870,5414,7948,5409,8019,5392,7782,5392,7725,5389,7611,5378,7578,5375,7477,5364xe" filled="true" fillcolor="#ffffff" stroked="false">
                <v:path arrowok="t"/>
                <v:fill type="solid"/>
              </v:shape>
              <v:shape style="position:absolute;left:7477;top:5320;width:615;height:101" coordorigin="7477,5320" coordsize="615,101" path="m8091,5320l8033,5357,7969,5375,7837,5389,7782,5392,8019,5392,8079,5367,8092,5341,8091,5320xe" filled="true" fillcolor="#ffffff" stroked="false">
                <v:path arrowok="t"/>
                <v:fill type="solid"/>
              </v:shape>
              <v:shape style="position:absolute;left:8453;top:4320;width:161;height:277" type="#_x0000_t75" stroked="false">
                <v:imagedata r:id="rId268" o:title=""/>
              </v:shape>
              <v:shape style="position:absolute;left:8305;top:4016;width:168;height:122" type="#_x0000_t75" stroked="false">
                <v:imagedata r:id="rId253" o:title=""/>
              </v:shape>
              <v:shape style="position:absolute;left:8056;top:4297;width:157;height:116" type="#_x0000_t75" stroked="false">
                <v:imagedata r:id="rId245" o:title=""/>
              </v:shape>
              <v:shape style="position:absolute;left:8529;top:3237;width:152;height:191" type="#_x0000_t75" stroked="false">
                <v:imagedata r:id="rId254" o:title=""/>
              </v:shape>
            </v:group>
            <v:group style="position:absolute;left:8118;top:5296;width:421;height:67" coordorigin="8118,5296" coordsize="421,67">
              <v:shape style="position:absolute;left:8118;top:5296;width:421;height:67" coordorigin="8118,5296" coordsize="421,67" path="m8125,5311l8118,5321,8125,5327,8132,5335,8140,5338,8213,5355,8287,5362,8362,5361,8436,5357,8513,5343,8535,5328,8287,5328,8206,5323,8125,5311xe" filled="true" fillcolor="#ffffff" stroked="false">
                <v:path arrowok="t"/>
                <v:fill type="solid"/>
              </v:shape>
              <v:shape style="position:absolute;left:8118;top:5296;width:421;height:67" coordorigin="8118,5296" coordsize="421,67" path="m8530,5296l8449,5314,8368,5324,8287,5328,8535,5328,8539,5323,8538,5310,8530,5296xe" filled="true" fillcolor="#ffffff" stroked="false">
                <v:path arrowok="t"/>
                <v:fill type="solid"/>
              </v:shape>
            </v:group>
            <v:group style="position:absolute;left:7353;top:4242;width:125;height:110" coordorigin="7353,4242" coordsize="125,110">
              <v:shape style="position:absolute;left:7353;top:4242;width:125;height:110" coordorigin="7353,4242" coordsize="125,110" path="m7360,4242l7359,4262,7357,4281,7355,4300,7353,4318,7353,4331,7357,4341,7365,4348,7376,4351,7397,4352,7419,4351,7461,4350,7462,4350,7463,4347,7467,4321,7477,4250,7360,4242xe" filled="true" fillcolor="#ffffff" stroked="false">
                <v:path arrowok="t"/>
                <v:fill type="solid"/>
              </v:shape>
            </v:group>
            <v:group style="position:absolute;left:7999;top:5013;width:334;height:64" coordorigin="7999,5013" coordsize="334,64">
              <v:shape style="position:absolute;left:7999;top:5013;width:334;height:64" coordorigin="7999,5013" coordsize="334,64" path="m8012,5019l8010,5025,7999,5039,8002,5047,8061,5076,8074,5077,8087,5076,8182,5067,8277,5055,8322,5036,8094,5036,8012,5019xe" filled="true" fillcolor="#ffffff" stroked="false">
                <v:path arrowok="t"/>
                <v:fill type="solid"/>
              </v:shape>
              <v:shape style="position:absolute;left:7999;top:5013;width:334;height:64" coordorigin="7999,5013" coordsize="334,64" path="m8333,5013l8175,5035,8094,5036,8322,5036,8325,5034,8333,5013xe" filled="true" fillcolor="#ffffff" stroked="false">
                <v:path arrowok="t"/>
                <v:fill type="solid"/>
              </v:shape>
            </v:group>
            <v:group style="position:absolute;left:8101;top:3616;width:153;height:227" coordorigin="8101,3616" coordsize="153,227">
              <v:shape style="position:absolute;left:8101;top:3616;width:153;height:227" coordorigin="8101,3616" coordsize="153,227" path="m8112,3729l8101,3760,8109,3788,8123,3815,8132,3843,8173,3791,8199,3746,8150,3746,8134,3743,8112,3729xe" filled="true" fillcolor="#ffffff" stroked="false">
                <v:path arrowok="t"/>
                <v:fill type="solid"/>
              </v:shape>
              <v:shape style="position:absolute;left:8101;top:3616;width:153;height:227" coordorigin="8101,3616" coordsize="153,227" path="m8254,3616l8198,3667,8195,3680,8190,3693,8184,3705,8177,3717,8164,3738,8150,3746,8199,3746,8206,3736,8233,3678,8254,3616xe" filled="true" fillcolor="#ffffff" stroked="false">
                <v:path arrowok="t"/>
                <v:fill type="solid"/>
              </v:shape>
            </v:group>
            <v:group style="position:absolute;left:7659;top:5028;width:317;height:54" coordorigin="7659,5028" coordsize="317,54">
              <v:shape style="position:absolute;left:7659;top:5028;width:317;height:54" coordorigin="7659,5028" coordsize="317,54" path="m7667,5028l7659,5047,7665,5058,7677,5065,7692,5070,7758,5081,7823,5081,7888,5074,7961,5062,7968,5052,7976,5046,7946,5045,7820,5045,7743,5042,7667,5028xe" filled="true" fillcolor="#ffffff" stroked="false">
                <v:path arrowok="t"/>
                <v:fill type="solid"/>
              </v:shape>
              <v:shape style="position:absolute;left:7659;top:5028;width:317;height:54" coordorigin="7659,5028" coordsize="317,54" path="m7898,5043l7820,5045,7946,5045,7898,5043xe" filled="true" fillcolor="#ffffff" stroked="false">
                <v:path arrowok="t"/>
                <v:fill type="solid"/>
              </v:shape>
            </v:group>
            <v:group style="position:absolute;left:7888;top:3654;width:176;height:189" coordorigin="7888,3654" coordsize="176,189">
              <v:shape style="position:absolute;left:7888;top:3654;width:176;height:189" coordorigin="7888,3654" coordsize="176,189" path="m7911,3654l7957,3761,8001,3804,8052,3842,8060,3813,8064,3786,8057,3762,8053,3758,8003,3758,7991,3751,7957,3699,7952,3687,7942,3668,7929,3657,7911,3654xe" filled="true" fillcolor="#ffffff" stroked="false">
                <v:path arrowok="t"/>
                <v:fill type="solid"/>
              </v:shape>
              <v:shape style="position:absolute;left:7888;top:3654;width:176;height:189" coordorigin="7888,3654" coordsize="176,189" path="m8034,3740l8016,3754,8003,3758,8053,3758,8034,3740xe" filled="true" fillcolor="#ffffff" stroked="false">
                <v:path arrowok="t"/>
                <v:fill type="solid"/>
              </v:shape>
            </v:group>
            <v:group style="position:absolute;left:8267;top:3935;width:176;height:54" coordorigin="8267,3935" coordsize="176,54">
              <v:shape style="position:absolute;left:8267;top:3935;width:176;height:54" coordorigin="8267,3935" coordsize="176,54" path="m8390,3935l8370,3936,8351,3938,8332,3939,8269,3967,8267,3989,8442,3989,8438,3959,8431,3943,8416,3936,8390,3935xe" filled="true" fillcolor="#bcbec0" stroked="false">
                <v:path arrowok="t"/>
                <v:fill type="solid"/>
              </v:shape>
              <v:shape style="position:absolute;left:8111;top:2837;width:171;height:121" type="#_x0000_t75" stroked="false">
                <v:imagedata r:id="rId247" o:title=""/>
              </v:shape>
              <v:shape style="position:absolute;left:8496;top:2590;width:119;height:131" type="#_x0000_t75" stroked="false">
                <v:imagedata r:id="rId248" o:title=""/>
              </v:shape>
            </v:group>
            <v:group style="position:absolute;left:7955;top:3654;width:118;height:78" coordorigin="7955,3654" coordsize="118,78">
              <v:shape style="position:absolute;left:7955;top:3654;width:118;height:78" coordorigin="7955,3654" coordsize="118,78" path="m7955,3654l8009,3731,8073,3660,7955,3654xe" filled="true" fillcolor="#ffffff" stroked="false">
                <v:path arrowok="t"/>
                <v:fill type="solid"/>
              </v:shape>
            </v:group>
            <v:group style="position:absolute;left:7392;top:4142;width:59;height:77" coordorigin="7392,4142" coordsize="59,77">
              <v:shape style="position:absolute;left:7392;top:4142;width:59;height:77" coordorigin="7392,4142" coordsize="59,77" path="m7402,4142l7399,4156,7397,4167,7393,4190,7393,4202,7392,4213,7426,4218,7444,4213,7451,4192,7448,4153,7402,4142xe" filled="true" fillcolor="#ffffff" stroked="false">
                <v:path arrowok="t"/>
                <v:fill type="solid"/>
              </v:shape>
            </v:group>
            <v:group style="position:absolute;left:8103;top:3635;width:91;height:93" coordorigin="8103,3635" coordsize="91,93">
              <v:shape style="position:absolute;left:8103;top:3635;width:91;height:93" coordorigin="8103,3635" coordsize="91,93" path="m8193,3635l8103,3653,8153,3728,8193,3635xe" filled="true" fillcolor="#ffffff" stroked="false">
                <v:path arrowok="t"/>
                <v:fill type="solid"/>
              </v:shape>
            </v:group>
            <v:group style="position:absolute;left:7427;top:3250;width:57;height:43" coordorigin="7427,3250" coordsize="57,43">
              <v:shape style="position:absolute;left:7427;top:3250;width:57;height:43" coordorigin="7427,3250" coordsize="57,43" path="m7447,3250l7427,3289,7484,3292,7447,3250xe" filled="true" fillcolor="#ffffff" stroked="false">
                <v:path arrowok="t"/>
                <v:fill type="solid"/>
              </v:shape>
            </v:group>
            <v:group style="position:absolute;left:7857;top:3393;width:435;height:137" coordorigin="7857,3393" coordsize="435,137">
              <v:shape style="position:absolute;left:7857;top:3393;width:435;height:137" coordorigin="7857,3393" coordsize="435,137" path="m7995,3477l7918,3477,7931,3480,7944,3485,7994,3507,8045,3523,8098,3529,8153,3523,8182,3516,8211,3506,8233,3497,8090,3497,8015,3485,7995,3477xe" filled="true" fillcolor="#231f20" stroked="false">
                <v:path arrowok="t"/>
                <v:fill type="solid"/>
              </v:shape>
              <v:shape style="position:absolute;left:7857;top:3393;width:435;height:137" coordorigin="7857,3393" coordsize="435,137" path="m8286,3437l8229,3471,8162,3492,8090,3497,8233,3497,8288,3467,8291,3454,8286,3437xe" filled="true" fillcolor="#231f20" stroked="false">
                <v:path arrowok="t"/>
                <v:fill type="solid"/>
              </v:shape>
              <v:shape style="position:absolute;left:7857;top:3393;width:435;height:137" coordorigin="7857,3393" coordsize="435,137" path="m7957,3393l7857,3485,7871,3485,7883,3489,7891,3484,7905,3478,7918,3477,7995,3477,7941,3454,7957,3426,7964,3411,7963,3401,7957,3393xe" filled="true" fillcolor="#231f20" stroked="false">
                <v:path arrowok="t"/>
                <v:fill type="solid"/>
              </v:shape>
              <v:shape style="position:absolute;left:8139;top:3206;width:118;height:110" type="#_x0000_t75" stroked="false">
                <v:imagedata r:id="rId257" o:title=""/>
              </v:shape>
            </v:group>
            <v:group style="position:absolute;left:8303;top:3121;width:75;height:79" coordorigin="8303,3121" coordsize="75,79">
              <v:shape style="position:absolute;left:8303;top:3121;width:75;height:79" coordorigin="8303,3121" coordsize="75,79" path="m8361,3121l8346,3121,8336,3125,8327,3134,8316,3144,8303,3155,8315,3171,8326,3185,8336,3196,8345,3200,8359,3196,8369,3186,8375,3172,8377,3155,8376,3140,8371,3128,8361,3121xe" filled="true" fillcolor="#231f20" stroked="false">
                <v:path arrowok="t"/>
                <v:fill type="solid"/>
              </v:shape>
            </v:group>
            <v:group style="position:absolute;left:7868;top:3148;width:72;height:82" coordorigin="7868,3148" coordsize="72,82">
              <v:shape style="position:absolute;left:7868;top:3148;width:72;height:82" coordorigin="7868,3148" coordsize="72,82" path="m7897,3148l7882,3151,7872,3161,7868,3175,7870,3190,7874,3200,7882,3210,7891,3220,7900,3230,7940,3188,7927,3175,7917,3162,7907,3152,7897,3148xe" filled="true" fillcolor="#231f20" stroked="false">
                <v:path arrowok="t"/>
                <v:fill type="solid"/>
              </v:shape>
              <v:shape style="position:absolute;left:7671;top:3911;width:264;height:292" type="#_x0000_t75" stroked="false">
                <v:imagedata r:id="rId258" o:title=""/>
              </v:shape>
              <v:shape style="position:absolute;left:8404;top:2169;width:1750;height:3540" type="#_x0000_t75" stroked="false">
                <v:imagedata r:id="rId273" o:title=""/>
              </v:shape>
              <v:shape style="position:absolute;left:8685;top:4643;width:108;height:386" type="#_x0000_t75" stroked="false">
                <v:imagedata r:id="rId274" o:title=""/>
              </v:shape>
              <v:shape style="position:absolute;left:9598;top:4522;width:255;height:127" type="#_x0000_t75" stroked="false">
                <v:imagedata r:id="rId275" o:title=""/>
              </v:shape>
            </v:group>
            <v:group style="position:absolute;left:8840;top:5580;width:615;height:101" coordorigin="8840,5580" coordsize="615,101">
              <v:shape style="position:absolute;left:8840;top:5580;width:615;height:101" coordorigin="8840,5580" coordsize="615,101" path="m8840,5625l8896,5665,8998,5678,9077,5680,9155,5679,9233,5675,9312,5669,9383,5653,9145,5653,9089,5649,8975,5638,8942,5635,8840,5625xe" filled="true" fillcolor="#bcbec0" stroked="false">
                <v:path arrowok="t"/>
                <v:fill type="solid"/>
              </v:shape>
              <v:shape style="position:absolute;left:8840;top:5580;width:615;height:101" coordorigin="8840,5580" coordsize="615,101" path="m9455,5580l9397,5618,9333,5635,9201,5649,9145,5653,9383,5653,9443,5628,9455,5601,9455,5580xe" filled="true" fillcolor="#bcbec0" stroked="false">
                <v:path arrowok="t"/>
                <v:fill type="solid"/>
              </v:shape>
              <v:shape style="position:absolute;left:9816;top:4581;width:161;height:277" type="#_x0000_t75" stroked="false">
                <v:imagedata r:id="rId276" o:title=""/>
              </v:shape>
              <v:shape style="position:absolute;left:9669;top:4276;width:168;height:122" type="#_x0000_t75" stroked="false">
                <v:imagedata r:id="rId277" o:title=""/>
              </v:shape>
              <v:shape style="position:absolute;left:9420;top:4557;width:157;height:116" type="#_x0000_t75" stroked="false">
                <v:imagedata r:id="rId278" o:title=""/>
              </v:shape>
              <v:shape style="position:absolute;left:9893;top:3497;width:152;height:191" type="#_x0000_t75" stroked="false">
                <v:imagedata r:id="rId246" o:title=""/>
              </v:shape>
            </v:group>
            <v:group style="position:absolute;left:9481;top:5556;width:421;height:67" coordorigin="9481,5556" coordsize="421,67">
              <v:shape style="position:absolute;left:9481;top:5556;width:421;height:67" coordorigin="9481,5556" coordsize="421,67" path="m9488,5572l9481,5581,9489,5587,9495,5595,9504,5598,9577,5615,9651,5622,9726,5622,9800,5617,9876,5603,9899,5588,9650,5588,9570,5584,9488,5572xe" filled="true" fillcolor="#bcbec0" stroked="false">
                <v:path arrowok="t"/>
                <v:fill type="solid"/>
              </v:shape>
              <v:shape style="position:absolute;left:9481;top:5556;width:421;height:67" coordorigin="9481,5556" coordsize="421,67" path="m9894,5556l9812,5574,9731,5585,9650,5588,9899,5588,9902,5584,9902,5570,9894,5556xe" filled="true" fillcolor="#bcbec0" stroked="false">
                <v:path arrowok="t"/>
                <v:fill type="solid"/>
              </v:shape>
            </v:group>
            <v:group style="position:absolute;left:8717;top:4502;width:125;height:110" coordorigin="8717,4502" coordsize="125,110">
              <v:shape style="position:absolute;left:8717;top:4502;width:125;height:110" coordorigin="8717,4502" coordsize="125,110" path="m8724,4502l8722,4522,8721,4541,8719,4560,8717,4579,8717,4591,8721,4601,8729,4608,8740,4611,8761,4612,8782,4612,8825,4611,8825,4611,8827,4607,8830,4581,8841,4510,8724,4502xe" filled="true" fillcolor="#ffffff" stroked="false">
                <v:path arrowok="t"/>
                <v:fill type="solid"/>
              </v:shape>
            </v:group>
            <v:group style="position:absolute;left:9363;top:5274;width:334;height:64" coordorigin="9363,5274" coordsize="334,64">
              <v:shape style="position:absolute;left:9363;top:5274;width:334;height:64" coordorigin="9363,5274" coordsize="334,64" path="m9376,5279l9374,5285,9363,5300,9366,5307,9424,5336,9437,5337,9450,5337,9546,5327,9640,5315,9686,5296,9458,5296,9376,5279xe" filled="true" fillcolor="#ffffff" stroked="false">
                <v:path arrowok="t"/>
                <v:fill type="solid"/>
              </v:shape>
              <v:shape style="position:absolute;left:9363;top:5274;width:334;height:64" coordorigin="9363,5274" coordsize="334,64" path="m9697,5274l9538,5295,9458,5296,9686,5296,9688,5294,9697,5274xe" filled="true" fillcolor="#ffffff" stroked="false">
                <v:path arrowok="t"/>
                <v:fill type="solid"/>
              </v:shape>
            </v:group>
            <v:group style="position:absolute;left:9465;top:3876;width:153;height:227" coordorigin="9465,3876" coordsize="153,227">
              <v:shape style="position:absolute;left:9465;top:3876;width:153;height:227" coordorigin="9465,3876" coordsize="153,227" path="m9476,3989l9465,4021,9472,4049,9487,4075,9496,4103,9536,4051,9563,4007,9514,4007,9498,4003,9476,3989xe" filled="true" fillcolor="#ffffff" stroked="false">
                <v:path arrowok="t"/>
                <v:fill type="solid"/>
              </v:shape>
              <v:shape style="position:absolute;left:9465;top:3876;width:153;height:227" coordorigin="9465,3876" coordsize="153,227" path="m9618,3876l9562,3927,9558,3940,9553,3953,9548,3966,9541,3978,9527,3998,9514,4007,9563,4007,9569,3996,9596,3938,9618,3876xe" filled="true" fillcolor="#ffffff" stroked="false">
                <v:path arrowok="t"/>
                <v:fill type="solid"/>
              </v:shape>
            </v:group>
            <v:group style="position:absolute;left:9023;top:5288;width:317;height:54" coordorigin="9023,5288" coordsize="317,54">
              <v:shape style="position:absolute;left:9023;top:5288;width:317;height:54" coordorigin="9023,5288" coordsize="317,54" path="m9030,5288l9023,5307,9028,5319,9041,5325,9056,5330,9121,5341,9187,5342,9252,5334,9325,5322,9332,5312,9340,5306,9310,5305,9184,5305,9107,5303,9030,5288xe" filled="true" fillcolor="#ffffff" stroked="false">
                <v:path arrowok="t"/>
                <v:fill type="solid"/>
              </v:shape>
              <v:shape style="position:absolute;left:9023;top:5288;width:317;height:54" coordorigin="9023,5288" coordsize="317,54" path="m9261,5303l9184,5305,9310,5305,9261,5303xe" filled="true" fillcolor="#ffffff" stroked="false">
                <v:path arrowok="t"/>
                <v:fill type="solid"/>
              </v:shape>
            </v:group>
            <v:group style="position:absolute;left:9252;top:3914;width:176;height:189" coordorigin="9252,3914" coordsize="176,189">
              <v:shape style="position:absolute;left:9252;top:3914;width:176;height:189" coordorigin="9252,3914" coordsize="176,189" path="m9274,3914l9321,4021,9364,4064,9415,4102,9424,4073,9428,4046,9421,4022,9417,4018,9367,4018,9355,4011,9321,3960,9316,3948,9306,3928,9292,3917,9274,3914xe" filled="true" fillcolor="#ffffff" stroked="false">
                <v:path arrowok="t"/>
                <v:fill type="solid"/>
              </v:shape>
              <v:shape style="position:absolute;left:9252;top:3914;width:176;height:189" coordorigin="9252,3914" coordsize="176,189" path="m9398,4000l9380,4014,9367,4018,9417,4018,9398,4000xe" filled="true" fillcolor="#ffffff" stroked="false">
                <v:path arrowok="t"/>
                <v:fill type="solid"/>
              </v:shape>
            </v:group>
            <v:group style="position:absolute;left:9631;top:4196;width:176;height:54" coordorigin="9631,4196" coordsize="176,54">
              <v:shape style="position:absolute;left:9631;top:4196;width:176;height:54" coordorigin="9631,4196" coordsize="176,54" path="m9754,4196l9734,4197,9715,4198,9695,4200,9676,4200,9654,4202,9641,4211,9633,4227,9631,4249,9806,4249,9802,4219,9794,4203,9787,4200,9695,4200,9787,4200,9780,4196,9754,4196xe" filled="true" fillcolor="#ffffff" stroked="false">
                <v:path arrowok="t"/>
                <v:fill type="solid"/>
              </v:shape>
              <v:shape style="position:absolute;left:9475;top:3098;width:171;height:121" type="#_x0000_t75" stroked="false">
                <v:imagedata r:id="rId279" o:title=""/>
              </v:shape>
              <v:shape style="position:absolute;left:9859;top:2850;width:119;height:131" type="#_x0000_t75" stroked="false">
                <v:imagedata r:id="rId280" o:title=""/>
              </v:shape>
            </v:group>
            <v:group style="position:absolute;left:9319;top:3914;width:118;height:78" coordorigin="9319,3914" coordsize="118,78">
              <v:shape style="position:absolute;left:9319;top:3914;width:118;height:78" coordorigin="9319,3914" coordsize="118,78" path="m9319,3914l9373,3991,9436,3921,9319,3914xe" filled="true" fillcolor="#ffffff" stroked="false">
                <v:path arrowok="t"/>
                <v:fill type="solid"/>
              </v:shape>
            </v:group>
            <v:group style="position:absolute;left:8756;top:4402;width:59;height:77" coordorigin="8756,4402" coordsize="59,77">
              <v:shape style="position:absolute;left:8756;top:4402;width:59;height:77" coordorigin="8756,4402" coordsize="59,77" path="m8766,4402l8763,4416,8760,4427,8757,4450,8757,4462,8756,4473,8790,4479,8808,4473,8814,4452,8812,4413,8766,4402xe" filled="true" fillcolor="#ffffff" stroked="false">
                <v:path arrowok="t"/>
                <v:fill type="solid"/>
              </v:shape>
            </v:group>
            <v:group style="position:absolute;left:9467;top:3896;width:91;height:93" coordorigin="9467,3896" coordsize="91,93">
              <v:shape style="position:absolute;left:9467;top:3896;width:91;height:93" coordorigin="9467,3896" coordsize="91,93" path="m9557,3896l9467,3913,9516,3989,9557,3896xe" filled="true" fillcolor="#ffffff" stroked="false">
                <v:path arrowok="t"/>
                <v:fill type="solid"/>
              </v:shape>
            </v:group>
            <v:group style="position:absolute;left:8790;top:3510;width:57;height:43" coordorigin="8790,3510" coordsize="57,43">
              <v:shape style="position:absolute;left:8790;top:3510;width:57;height:43" coordorigin="8790,3510" coordsize="57,43" path="m8811,3510l8790,3550,8847,3552,8811,3510xe" filled="true" fillcolor="#ffffff" stroked="false">
                <v:path arrowok="t"/>
                <v:fill type="solid"/>
              </v:shape>
            </v:group>
            <v:group style="position:absolute;left:9220;top:3653;width:435;height:137" coordorigin="9220,3653" coordsize="435,137">
              <v:shape style="position:absolute;left:9220;top:3653;width:435;height:137" coordorigin="9220,3653" coordsize="435,137" path="m9359,3737l9281,3737,9294,3740,9308,3746,9358,3767,9409,3783,9462,3790,9516,3784,9546,3776,9575,3766,9597,3758,9453,3758,9378,3746,9359,3737xe" filled="true" fillcolor="#231f20" stroked="false">
                <v:path arrowok="t"/>
                <v:fill type="solid"/>
              </v:shape>
              <v:shape style="position:absolute;left:9220;top:3653;width:435;height:137" coordorigin="9220,3653" coordsize="435,137" path="m9649,3698l9593,3732,9526,3752,9453,3758,9597,3758,9652,3727,9655,3714,9649,3698xe" filled="true" fillcolor="#231f20" stroked="false">
                <v:path arrowok="t"/>
                <v:fill type="solid"/>
              </v:shape>
              <v:shape style="position:absolute;left:9220;top:3653;width:435;height:137" coordorigin="9220,3653" coordsize="435,137" path="m9321,3653l9220,3745,9235,3745,9247,3749,9255,3744,9268,3738,9281,3737,9359,3737,9305,3714,9321,3687,9328,3671,9327,3662,9321,3653xe" filled="true" fillcolor="#231f20" stroked="false">
                <v:path arrowok="t"/>
                <v:fill type="solid"/>
              </v:shape>
              <v:shape style="position:absolute;left:9503;top:3466;width:118;height:110" type="#_x0000_t75" stroked="false">
                <v:imagedata r:id="rId281" o:title=""/>
              </v:shape>
            </v:group>
            <v:group style="position:absolute;left:9666;top:3381;width:75;height:79" coordorigin="9666,3381" coordsize="75,79">
              <v:shape style="position:absolute;left:9666;top:3381;width:75;height:79" coordorigin="9666,3381" coordsize="75,79" path="m9725,3381l9710,3381,9700,3386,9690,3394,9679,3404,9666,3416,9679,3431,9690,3446,9700,3456,9708,3460,9723,3456,9733,3446,9739,3432,9741,3415,9739,3400,9735,3388,9725,3381xe" filled="true" fillcolor="#231f20" stroked="false">
                <v:path arrowok="t"/>
                <v:fill type="solid"/>
              </v:shape>
            </v:group>
            <v:group style="position:absolute;left:9232;top:3408;width:72;height:82" coordorigin="9232,3408" coordsize="72,82">
              <v:shape style="position:absolute;left:9232;top:3408;width:72;height:82" coordorigin="9232,3408" coordsize="72,82" path="m9261,3408l9246,3411,9236,3421,9232,3435,9233,3450,9238,3460,9246,3470,9255,3480,9263,3490,9304,3449,9291,3435,9280,3422,9271,3413,9261,3408xe" filled="true" fillcolor="#231f20" stroked="false">
                <v:path arrowok="t"/>
                <v:fill type="solid"/>
              </v:shape>
              <v:shape style="position:absolute;left:9035;top:4171;width:264;height:292" type="#_x0000_t75" stroked="false">
                <v:imagedata r:id="rId282" o:title=""/>
              </v:shape>
              <v:shape style="position:absolute;left:9306;top:2351;width:341;height:340" type="#_x0000_t75" stroked="false">
                <v:imagedata r:id="rId283" o:title=""/>
              </v:shape>
              <v:shape style="position:absolute;left:6674;top:1769;width:321;height:317" type="#_x0000_t75" stroked="false">
                <v:imagedata r:id="rId284" o:title=""/>
              </v:shape>
              <v:shape style="position:absolute;left:5250;top:1339;width:321;height:317" type="#_x0000_t75" stroked="false">
                <v:imagedata r:id="rId285" o:title=""/>
              </v:shape>
              <v:shape style="position:absolute;left:2657;top:443;width:346;height:350" type="#_x0000_t75" stroked="false">
                <v:imagedata r:id="rId286" o:title=""/>
              </v:shape>
              <v:shape style="position:absolute;left:8014;top:2080;width:228;height:314" type="#_x0000_t75" stroked="false">
                <v:imagedata r:id="rId287" o:title=""/>
              </v:shape>
              <v:shape style="position:absolute;left:3949;top:904;width:166;height:355" type="#_x0000_t75" stroked="false">
                <v:imagedata r:id="rId288" o:title="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64"/>
        <w:ind w:left="110" w:right="107"/>
        <w:jc w:val="left"/>
      </w:pPr>
      <w:r>
        <w:rPr>
          <w:color w:val="231F20"/>
        </w:rPr>
        <w:t>Cada soldado tem um desenho em seu</w:t>
      </w:r>
      <w:r>
        <w:rPr>
          <w:color w:val="231F20"/>
          <w:spacing w:val="-2"/>
        </w:rPr>
        <w:t> </w:t>
      </w:r>
      <w:r>
        <w:rPr>
          <w:color w:val="231F20"/>
        </w:rPr>
        <w:t>chapéu.</w:t>
      </w:r>
      <w:r>
        <w:rPr/>
      </w:r>
    </w:p>
    <w:p>
      <w:pPr>
        <w:pStyle w:val="BodyText"/>
        <w:spacing w:line="240" w:lineRule="auto" w:before="78"/>
        <w:ind w:left="110" w:right="107"/>
        <w:jc w:val="left"/>
      </w:pPr>
      <w:r>
        <w:rPr>
          <w:color w:val="231F20"/>
        </w:rPr>
        <w:t>Qual é o chapéu do soldado que está em 3° lugar nessa</w:t>
      </w:r>
      <w:r>
        <w:rPr>
          <w:color w:val="231F20"/>
          <w:spacing w:val="-2"/>
        </w:rPr>
        <w:t> </w:t>
      </w:r>
      <w:r>
        <w:rPr>
          <w:color w:val="231F20"/>
        </w:rPr>
        <w:t>fila?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2"/>
        <w:rPr>
          <w:rFonts w:ascii="Arial" w:hAnsi="Arial" w:cs="Arial" w:eastAsia="Arial" w:hint="default"/>
          <w:sz w:val="30"/>
          <w:szCs w:val="30"/>
        </w:rPr>
      </w:pPr>
    </w:p>
    <w:p>
      <w:pPr>
        <w:pStyle w:val="BodyText"/>
        <w:spacing w:line="240" w:lineRule="auto" w:before="0"/>
        <w:ind w:left="211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824936pt;margin-top:-19.483179pt;width:79.650pt;height:57.3pt;mso-position-horizontal-relative:page;mso-position-vertical-relative:paragraph;z-index:4312" coordorigin="1416,-390" coordsize="1593,1146">
            <v:group style="position:absolute;left:1416;top:-390;width:1593;height:1116" coordorigin="1416,-390" coordsize="1593,1116">
              <v:shape style="position:absolute;left:1416;top:-390;width:1593;height:1116" coordorigin="1416,-390" coordsize="1593,1116" path="m2367,-390l2304,-388,2239,-370,2174,-336,2151,-318,2140,-310,2073,-264,2026,-220,1986,-170,1950,-116,1914,-56,1876,4,1834,60,1787,114,1735,164,1684,216,1631,266,1579,318,1526,368,1460,444,1421,538,1416,568,1417,596,1424,624,1440,648,1457,668,1476,684,1497,702,1517,720,1525,722,1532,724,1539,726,1553,726,1573,682,1536,682,1495,664,1465,632,1448,590,1450,544,1475,476,1520,416,1574,366,1627,316,1784,160,1840,98,1891,32,1937,-38,1979,-110,2008,-154,2041,-194,2079,-232,2122,-262,2141,-276,2196,-314,2265,-344,2331,-358,2461,-358,2427,-376,2367,-390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500,172l2484,172,2478,174,2442,174,2434,176,2413,178,2401,180,2376,180,2368,182,2359,184,2349,184,2341,188,2332,190,2321,190,2321,192,2241,208,2162,228,2085,252,2012,280,1940,310,1872,348,1807,388,1745,436,1687,488,1633,546,1582,612,1536,682,1573,682,1575,676,1605,630,1641,588,1683,550,1694,542,1707,536,1721,528,1737,521,1737,520,1740,520,1743,518,1752,516,1760,514,1762,512,1748,512,1707,498,1782,436,1806,414,1879,364,1956,322,2038,288,2120,258,2181,242,2242,230,2305,220,2368,214,2421,206,2475,202,2528,200,2706,200,2667,190,2594,178,2500,178,2500,174,2454,174,2448,172,2500,172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1737,522l1736,522,1737,522,1737,522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1740,520l1738,520,1737,521,1737,522,1740,520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552,226l2475,226,2399,230,2323,240,2249,256,2174,274,2100,296,2027,322,1956,358,1858,416,1764,482,1754,500,1748,512,1762,512,1807,468,1859,428,1915,396,1976,372,1986,366,1996,360,2007,358,2093,332,2176,306,2255,284,2334,268,2414,260,2495,254,2576,252,2738,252,2705,242,2629,230,2552,226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738,252l2576,252,2614,254,2653,258,2691,266,2729,272,2744,276,2754,280,2761,286,2769,288,2777,292,2786,294,2827,308,2867,326,2904,346,2940,370,2962,364,2969,358,2978,336,2940,336,2931,334,2922,332,2846,294,2777,264,2738,252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706,200l2528,200,2581,202,2628,206,2768,238,2903,298,2944,328,2940,336,2978,336,2979,334,2989,314,2993,304,2951,304,2939,298,2875,260,2808,230,2738,208,2706,200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461,-358l2331,-358,2393,-352,2451,-330,2504,-288,2551,-226,2581,-182,2612,-140,2644,-100,2677,-58,2681,-52,2689,-48,2693,-42,2721,-8,2757,14,2795,30,2833,48,2882,76,2929,106,2964,146,2979,204,2978,226,2969,288,2960,304,2993,304,2998,292,3005,270,3009,210,2996,152,2964,102,2913,62,2800,6,2747,-30,2703,-76,2688,-98,2672,-118,2641,-158,2635,-166,2629,-174,2623,-182,2611,-196,2599,-212,2587,-228,2577,-244,2534,-302,2483,-346,2461,-358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571,176l2547,176,2524,178,2594,178,2571,176xe" filled="true" fillcolor="#231f20" stroked="false">
                <v:path arrowok="t"/>
                <v:fill type="solid"/>
              </v:shape>
            </v:group>
            <v:group style="position:absolute;left:1448;top:-358;width:1531;height:1041" coordorigin="1448,-358" coordsize="1531,1041">
              <v:shape style="position:absolute;left:1448;top:-358;width:1531;height:1041" coordorigin="1448,-358" coordsize="1531,1041" path="m2331,-358l2265,-345,2196,-315,2141,-276,2122,-263,2041,-195,1979,-110,1937,-38,1891,31,1840,98,1784,160,1732,212,1680,264,1627,315,1574,366,1520,416,1495,445,1475,476,1461,509,1450,544,1448,590,1464,632,1495,664,1536,682,1582,611,1633,546,1687,487,1745,435,1807,388,1872,347,1940,310,2012,279,2085,251,2162,227,2241,207,2321,191,2312,191,2253,169,2232,126,2224,100,2225,72,2235,46,2254,26,2248,-7,2256,-40,2277,-66,2312,-78,2322,-92,2335,-103,2352,-110,2373,-112,2635,-112,2612,-141,2580,-183,2551,-226,2504,-288,2451,-330,2393,-353,2331,-358xe" filled="true" fillcolor="#ffffff" stroked="false">
                <v:path arrowok="t"/>
                <v:fill type="solid"/>
              </v:shape>
              <v:shape style="position:absolute;left:1448;top:-358;width:1531;height:1041" coordorigin="1448,-358" coordsize="1531,1041" path="m2972,176l2547,176,2571,176,2594,178,2667,190,2738,207,2808,230,2875,260,2939,297,2951,303,2976,245,2979,204,2972,176xe" filled="true" fillcolor="#ffffff" stroked="false">
                <v:path arrowok="t"/>
                <v:fill type="solid"/>
              </v:shape>
              <v:shape style="position:absolute;left:1448;top:-358;width:1531;height:1041" coordorigin="1448,-358" coordsize="1531,1041" path="m2320,190l2319,191,2321,191,2321,191,2320,190xe" filled="true" fillcolor="#ffffff" stroked="false">
                <v:path arrowok="t"/>
                <v:fill type="solid"/>
              </v:shape>
              <v:shape style="position:absolute;left:1448;top:-358;width:1531;height:1041" coordorigin="1448,-358" coordsize="1531,1041" path="m2635,-112l2373,-112,2386,-111,2398,-108,2408,-104,2418,-98,2420,-97,2476,-49,2482,-48,2554,-15,2567,40,2558,67,2558,68,2558,69,2557,69,2562,102,2555,134,2534,159,2500,171,2500,177,2524,177,2547,176,2972,176,2929,104,2833,48,2757,12,2721,-10,2693,-43,2689,-49,2681,-53,2677,-59,2644,-100,2635,-112xe" filled="true" fillcolor="#ffffff" stroked="false">
                <v:path arrowok="t"/>
                <v:fill type="solid"/>
              </v:shape>
            </v:group>
            <v:group style="position:absolute;left:2007;top:252;width:754;height:106" coordorigin="2007,252" coordsize="754,106">
              <v:shape style="position:absolute;left:2007;top:252;width:754;height:106" coordorigin="2007,252" coordsize="754,106" path="m2576,252l2495,253,2414,258,2334,268,2255,283,2176,305,2135,318,2007,357,2018,354,2030,353,2047,353,2051,352,2055,351,2060,350,2090,343,2121,338,2152,335,2184,334,2357,334,2413,305,2476,281,2543,267,2613,262,2675,262,2653,258,2614,254,2576,252xe" filled="true" fillcolor="#ffffff" stroked="false">
                <v:path arrowok="t"/>
                <v:fill type="solid"/>
              </v:shape>
              <v:shape style="position:absolute;left:2007;top:252;width:754;height:106" coordorigin="2007,252" coordsize="754,106" path="m2047,353l2030,353,2046,353,2047,353xe" filled="true" fillcolor="#ffffff" stroked="false">
                <v:path arrowok="t"/>
                <v:fill type="solid"/>
              </v:shape>
              <v:shape style="position:absolute;left:2007;top:252;width:754;height:106" coordorigin="2007,252" coordsize="754,106" path="m2357,334l2184,334,2210,335,2236,337,2261,340,2286,345,2303,342,2320,340,2337,338,2354,336,2357,334xe" filled="true" fillcolor="#ffffff" stroked="false">
                <v:path arrowok="t"/>
                <v:fill type="solid"/>
              </v:shape>
              <v:shape style="position:absolute;left:2007;top:252;width:754;height:106" coordorigin="2007,252" coordsize="754,106" path="m2675,262l2613,262,2651,263,2688,268,2725,275,2761,285,2754,280,2744,276,2729,272,2691,264,2675,262xe" filled="true" fillcolor="#ffffff" stroked="false">
                <v:path arrowok="t"/>
                <v:fill type="solid"/>
              </v:shape>
              <v:shape style="position:absolute;left:1553;top:519;width:185;height:237" type="#_x0000_t75" stroked="false">
                <v:imagedata r:id="rId289" o:title=""/>
              </v:shape>
            </v:group>
            <v:group style="position:absolute;left:1707;top:200;width:1237;height:312" coordorigin="1707,200" coordsize="1237,312">
              <v:shape style="position:absolute;left:1707;top:200;width:1237;height:312" coordorigin="1707,200" coordsize="1237,312" path="m2528,200l2421,206,2305,220,2242,229,2181,241,2120,258,2038,287,1956,321,1879,362,1806,414,1707,497,1748,511,1754,500,1756,487,1764,481,1858,416,1956,357,2027,322,2100,295,2174,274,2249,255,2323,240,2399,230,2475,225,2721,225,2675,214,2628,206,2581,201,2528,200xe" filled="true" fillcolor="#ffffff" stroked="false">
                <v:path arrowok="t"/>
                <v:fill type="solid"/>
              </v:shape>
              <v:shape style="position:absolute;left:1707;top:200;width:1237;height:312" coordorigin="1707,200" coordsize="1237,312" path="m2721,225l2552,225,2629,230,2705,242,2777,264,2846,293,2914,327,2922,331,2931,333,2940,336,2944,328,2934,320,2924,312,2836,265,2768,238,2722,225,2721,225xe" filled="true" fillcolor="#ffffff" stroked="false">
                <v:path arrowok="t"/>
                <v:fill type="solid"/>
              </v:shape>
            </v:group>
            <v:group style="position:absolute;left:2376;top:160;width:72;height:20" coordorigin="2376,160" coordsize="72,20">
              <v:shape style="position:absolute;left:2376;top:160;width:72;height:20" coordorigin="2376,160" coordsize="72,20" path="m2422,160l2413,167,2402,173,2390,177,2376,179,2389,180,2401,179,2413,178,2442,173,2448,172,2438,169,2429,165,2422,160xe" filled="true" fillcolor="#ffffff" stroked="false">
                <v:path arrowok="t"/>
                <v:fill type="solid"/>
              </v:shape>
              <v:shape style="position:absolute;left:2208;top:-213;width:321;height:317" type="#_x0000_t75" stroked="false">
                <v:imagedata r:id="rId290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11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824936pt;margin-top:-16.300159pt;width:79.650pt;height:57.3pt;mso-position-horizontal-relative:page;mso-position-vertical-relative:paragraph;z-index:4336" coordorigin="1416,-326" coordsize="1593,1146">
            <v:group style="position:absolute;left:1416;top:-326;width:1593;height:1116" coordorigin="1416,-326" coordsize="1593,1116">
              <v:shape style="position:absolute;left:1416;top:-326;width:1593;height:1116" coordorigin="1416,-326" coordsize="1593,1116" path="m2367,-326l2304,-324,2239,-306,2174,-272,2151,-254,2140,-246,2073,-200,2026,-156,1986,-106,1950,-52,1914,8,1876,68,1834,124,1787,178,1735,228,1684,280,1631,330,1579,382,1526,432,1460,508,1421,602,1416,632,1417,660,1424,688,1440,712,1457,732,1476,748,1497,766,1517,784,1525,786,1532,788,1539,790,1553,790,1573,746,1536,746,1495,728,1465,696,1448,654,1450,608,1475,540,1520,480,1574,430,1627,380,1784,224,1840,162,1891,96,1937,26,1979,-46,2008,-90,2041,-130,2079,-168,2122,-198,2141,-212,2196,-250,2265,-280,2331,-294,2461,-294,2427,-312,2367,-32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00,236l2484,236,2478,238,2442,238,2434,240,2413,242,2401,244,2376,244,2368,246,2359,248,2349,248,2341,252,2332,254,2321,254,2321,256,2241,272,2162,292,2085,316,2012,344,1940,374,1872,412,1807,452,1745,500,1687,552,1633,610,1582,676,1536,746,1573,746,1575,740,1605,694,1641,652,1683,614,1694,606,1707,600,1721,592,1737,584,1737,584,1740,584,1743,582,1752,580,1760,578,1762,576,1748,576,1707,562,1782,500,1806,478,1879,428,1956,386,2038,352,2120,322,2181,306,2242,294,2305,284,2368,278,2421,270,2475,266,2528,264,2706,264,2667,254,2594,242,2500,242,2500,238,2454,238,2448,236,2500,23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37,586l1736,586,1737,586,1737,58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40,584l1738,584,1737,584,1737,586,1740,58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52,290l2475,290,2399,294,2323,304,2249,320,2174,338,2100,360,2027,386,1956,422,1858,480,1764,546,1754,564,1748,576,1762,576,1807,532,1859,492,1915,460,1976,436,1986,430,1996,424,2007,422,2093,396,2176,370,2255,348,2334,332,2414,324,2495,318,2576,316,2738,316,2705,306,2629,294,2552,290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38,316l2576,316,2614,318,2653,322,2691,330,2729,336,2744,340,2754,344,2761,350,2769,352,2777,356,2786,358,2827,372,2867,390,2904,410,2940,434,2962,428,2969,422,2978,400,2940,400,2931,398,2922,396,2846,358,2777,328,2738,31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06,264l2528,264,2581,266,2628,270,2768,302,2903,362,2944,392,2940,400,2978,400,2979,398,2989,378,2993,368,2951,368,2939,362,2875,324,2808,294,2738,272,2706,26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461,-294l2331,-294,2393,-288,2451,-266,2504,-224,2551,-162,2581,-118,2612,-76,2644,-36,2677,6,2681,12,2689,16,2693,22,2721,56,2757,78,2795,94,2833,112,2882,140,2929,170,2964,210,2979,268,2978,290,2969,352,2960,368,2993,368,2998,356,3005,334,3009,274,2996,216,2964,166,2913,126,2800,70,2747,34,2703,-12,2688,-34,2672,-54,2641,-94,2635,-102,2629,-110,2623,-118,2611,-132,2599,-148,2587,-164,2577,-180,2534,-238,2483,-282,2461,-29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71,240l2547,240,2524,242,2594,242,2571,240xe" filled="true" fillcolor="#231f20" stroked="false">
                <v:path arrowok="t"/>
                <v:fill type="solid"/>
              </v:shape>
            </v:group>
            <v:group style="position:absolute;left:1448;top:-295;width:1531;height:1041" coordorigin="1448,-295" coordsize="1531,1041">
              <v:shape style="position:absolute;left:1448;top:-295;width:1531;height:1041" coordorigin="1448,-295" coordsize="1531,1041" path="m2331,-295l2265,-282,2196,-252,2141,-212,2122,-200,2041,-132,1979,-47,1937,26,1891,95,1840,161,1784,223,1732,275,1680,327,1627,379,1574,430,1520,480,1495,508,1475,539,1461,573,1450,608,1448,653,1464,695,1495,728,1536,746,1582,674,1633,609,1687,551,1745,499,1807,452,1872,410,1940,374,2012,342,2085,315,2162,291,2241,271,2321,254,2312,254,2253,233,2232,190,2224,163,2225,135,2235,110,2254,90,2248,57,2256,24,2277,-2,2312,-14,2322,-28,2335,-39,2352,-46,2373,-49,2635,-49,2612,-78,2580,-120,2551,-163,2504,-225,2451,-267,2393,-290,2331,-295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972,240l2547,240,2571,240,2594,242,2667,254,2738,271,2808,294,2875,323,2939,360,2951,366,2976,309,2979,267,2972,240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320,254l2319,254,2321,254,2321,254,2320,254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635,-49l2373,-49,2386,-48,2398,-45,2408,-40,2418,-34,2420,-34,2476,14,2482,15,2554,48,2567,104,2558,131,2558,132,2558,132,2557,133,2562,165,2555,197,2534,223,2500,235,2500,241,2524,241,2547,240,2972,240,2929,168,2833,112,2757,76,2721,54,2693,21,2689,14,2681,11,2677,5,2644,-37,2635,-49xe" filled="true" fillcolor="#ffffff" stroked="false">
                <v:path arrowok="t"/>
                <v:fill type="solid"/>
              </v:shape>
            </v:group>
            <v:group style="position:absolute;left:2007;top:316;width:754;height:106" coordorigin="2007,316" coordsize="754,106">
              <v:shape style="position:absolute;left:2007;top:316;width:754;height:106" coordorigin="2007,316" coordsize="754,106" path="m2576,316l2495,317,2414,322,2334,332,2255,347,2176,369,2135,382,2007,421,2018,418,2030,416,2047,416,2051,416,2055,415,2060,414,2090,407,2121,402,2152,399,2184,398,2357,398,2413,368,2476,345,2543,330,2613,325,2675,325,2653,322,2614,317,2576,3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047,416l2030,416,2046,417,2047,4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357,398l2184,398,2210,399,2236,401,2261,404,2286,409,2303,406,2320,403,2337,401,2354,400,2357,398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675,325l2613,325,2651,327,2688,331,2725,339,2761,349,2754,343,2744,339,2729,336,2691,328,2675,325xe" filled="true" fillcolor="#ffffff" stroked="false">
                <v:path arrowok="t"/>
                <v:fill type="solid"/>
              </v:shape>
              <v:shape style="position:absolute;left:1553;top:583;width:185;height:237" type="#_x0000_t75" stroked="false">
                <v:imagedata r:id="rId291" o:title=""/>
              </v:shape>
            </v:group>
            <v:group style="position:absolute;left:1707;top:263;width:1237;height:312" coordorigin="1707,263" coordsize="1237,312">
              <v:shape style="position:absolute;left:1707;top:263;width:1237;height:312" coordorigin="1707,263" coordsize="1237,312" path="m2528,263l2421,270,2305,284,2242,293,2181,305,2120,322,2038,351,1956,385,1879,426,1806,478,1707,561,1748,575,1754,564,1756,551,1764,545,1858,480,1956,420,2027,386,2100,359,2174,337,2249,319,2323,304,2399,294,2475,289,2721,289,2675,278,2628,269,2581,264,2528,263xe" filled="true" fillcolor="#ffffff" stroked="false">
                <v:path arrowok="t"/>
                <v:fill type="solid"/>
              </v:shape>
              <v:shape style="position:absolute;left:1707;top:263;width:1237;height:312" coordorigin="1707,263" coordsize="1237,312" path="m2721,289l2552,289,2629,293,2705,306,2777,328,2846,357,2914,390,2922,395,2931,397,2940,400,2944,391,2934,384,2924,375,2836,329,2768,302,2722,289,2721,289xe" filled="true" fillcolor="#ffffff" stroked="false">
                <v:path arrowok="t"/>
                <v:fill type="solid"/>
              </v:shape>
            </v:group>
            <v:group style="position:absolute;left:2376;top:223;width:72;height:20" coordorigin="2376,223" coordsize="72,20">
              <v:shape style="position:absolute;left:2376;top:223;width:72;height:20" coordorigin="2376,223" coordsize="72,20" path="m2422,223l2413,231,2402,237,2390,241,2376,242,2389,243,2401,243,2413,241,2442,237,2448,235,2438,233,2429,229,2422,223xe" filled="true" fillcolor="#ffffff" stroked="false">
                <v:path arrowok="t"/>
                <v:fill type="solid"/>
              </v:shape>
              <v:shape style="position:absolute;left:2208;top:-150;width:321;height:317" type="#_x0000_t75" stroked="false">
                <v:imagedata r:id="rId292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824936pt;margin-top:-16.29916pt;width:79.650pt;height:57.3pt;mso-position-horizontal-relative:page;mso-position-vertical-relative:paragraph;z-index:4360" coordorigin="1416,-326" coordsize="1593,1146">
            <v:group style="position:absolute;left:1416;top:-326;width:1593;height:1116" coordorigin="1416,-326" coordsize="1593,1116">
              <v:shape style="position:absolute;left:1416;top:-326;width:1593;height:1116" coordorigin="1416,-326" coordsize="1593,1116" path="m2367,-326l2304,-324,2239,-306,2174,-272,2151,-254,2140,-246,2073,-200,2026,-156,1986,-106,1950,-52,1914,8,1876,68,1834,124,1787,178,1735,228,1684,280,1631,330,1579,382,1526,432,1460,508,1421,602,1416,632,1417,660,1424,688,1440,712,1457,732,1476,748,1497,766,1517,784,1525,786,1532,788,1539,790,1553,790,1573,746,1536,746,1495,728,1465,696,1448,654,1450,608,1475,540,1520,480,1574,430,1627,380,1784,224,1840,162,1891,96,1937,26,1979,-46,2008,-90,2041,-130,2079,-168,2122,-198,2141,-212,2196,-250,2265,-280,2331,-294,2461,-294,2427,-312,2367,-32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00,236l2484,236,2478,238,2442,238,2434,240,2413,242,2401,244,2376,244,2368,246,2359,248,2349,248,2341,252,2332,254,2321,254,2321,256,2241,272,2162,292,2085,316,2012,344,1940,374,1872,412,1807,452,1745,500,1687,552,1633,610,1582,676,1536,746,1573,746,1575,740,1605,694,1641,652,1683,614,1694,606,1707,600,1721,592,1737,584,1737,584,1740,584,1743,582,1752,580,1760,578,1762,576,1748,576,1707,562,1782,500,1806,478,1879,428,1956,386,2038,352,2120,322,2181,306,2242,294,2305,284,2368,278,2421,270,2475,266,2528,264,2706,264,2667,254,2594,242,2500,242,2500,238,2454,238,2448,236,2500,23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37,586l1736,586,1737,586,1737,58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40,584l1738,584,1737,584,1737,586,1740,58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52,290l2475,290,2399,294,2323,304,2249,320,2174,338,2100,360,2027,386,1956,422,1858,480,1764,546,1754,564,1748,576,1762,576,1807,532,1859,492,1915,460,1976,436,1986,430,1996,424,2007,422,2093,396,2176,370,2255,348,2334,332,2414,324,2495,318,2576,316,2738,316,2705,306,2629,294,2552,290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38,316l2576,316,2614,318,2653,322,2691,330,2729,336,2744,340,2754,344,2761,350,2769,352,2777,356,2786,358,2827,372,2867,390,2904,410,2940,434,2962,428,2969,422,2978,400,2940,400,2931,398,2922,396,2846,358,2777,328,2738,31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06,264l2528,264,2581,266,2628,270,2768,302,2903,362,2944,392,2940,400,2978,400,2979,398,2989,378,2993,368,2951,368,2939,362,2875,324,2808,294,2738,272,2706,26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461,-294l2331,-294,2393,-288,2451,-266,2504,-224,2551,-162,2581,-118,2612,-76,2644,-36,2677,6,2681,12,2689,16,2693,22,2721,56,2757,78,2795,94,2833,112,2882,140,2929,170,2964,210,2979,268,2978,290,2969,352,2960,368,2993,368,2998,356,3005,334,3009,274,2996,216,2964,166,2913,126,2800,70,2747,34,2703,-12,2688,-34,2672,-54,2641,-94,2635,-102,2629,-110,2623,-118,2611,-132,2599,-148,2587,-164,2577,-180,2534,-238,2483,-282,2461,-29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71,240l2547,240,2524,242,2594,242,2571,240xe" filled="true" fillcolor="#231f20" stroked="false">
                <v:path arrowok="t"/>
                <v:fill type="solid"/>
              </v:shape>
            </v:group>
            <v:group style="position:absolute;left:1448;top:-295;width:1531;height:1041" coordorigin="1448,-295" coordsize="1531,1041">
              <v:shape style="position:absolute;left:1448;top:-295;width:1531;height:1041" coordorigin="1448,-295" coordsize="1531,1041" path="m2331,-295l2265,-282,2196,-252,2141,-212,2122,-200,2041,-132,1979,-47,1937,26,1891,95,1840,161,1784,223,1732,275,1680,327,1627,379,1574,430,1520,480,1495,508,1475,539,1461,573,1450,608,1448,653,1464,695,1495,728,1536,746,1582,674,1633,609,1687,551,1745,499,1807,452,1872,410,1940,374,2012,342,2085,315,2162,291,2241,271,2321,254,2312,254,2253,233,2232,190,2224,163,2225,135,2235,110,2254,90,2248,57,2256,24,2277,-2,2312,-14,2322,-28,2335,-39,2352,-46,2373,-49,2635,-49,2612,-78,2580,-120,2551,-163,2504,-225,2451,-267,2393,-290,2331,-295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972,240l2547,240,2571,240,2594,242,2667,254,2738,271,2808,294,2875,323,2939,360,2951,366,2976,309,2979,268,2972,240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320,254l2319,254,2321,254,2321,254,2320,254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635,-49l2373,-49,2386,-48,2398,-45,2408,-40,2418,-34,2420,-34,2476,15,2482,15,2554,48,2567,104,2558,131,2558,132,2558,132,2557,133,2562,165,2555,197,2534,223,2500,235,2500,241,2524,241,2547,240,2972,240,2929,168,2833,112,2757,76,2721,54,2693,21,2689,14,2681,11,2677,5,2644,-37,2635,-49xe" filled="true" fillcolor="#ffffff" stroked="false">
                <v:path arrowok="t"/>
                <v:fill type="solid"/>
              </v:shape>
            </v:group>
            <v:group style="position:absolute;left:2007;top:316;width:754;height:106" coordorigin="2007,316" coordsize="754,106">
              <v:shape style="position:absolute;left:2007;top:316;width:754;height:106" coordorigin="2007,316" coordsize="754,106" path="m2576,316l2495,317,2414,322,2334,332,2255,347,2176,369,2135,382,2007,421,2018,418,2030,416,2047,416,2051,416,2055,415,2060,414,2090,407,2121,402,2152,399,2184,398,2357,398,2413,368,2476,345,2543,330,2613,325,2675,325,2653,322,2614,317,2576,3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047,416l2030,416,2046,417,2047,4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357,398l2184,398,2210,399,2236,401,2261,404,2286,409,2303,406,2320,403,2337,401,2354,400,2357,398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675,325l2613,325,2651,327,2688,331,2725,339,2761,349,2754,343,2744,339,2729,336,2691,328,2675,325xe" filled="true" fillcolor="#ffffff" stroked="false">
                <v:path arrowok="t"/>
                <v:fill type="solid"/>
              </v:shape>
              <v:shape style="position:absolute;left:1553;top:583;width:185;height:237" type="#_x0000_t75" stroked="false">
                <v:imagedata r:id="rId291" o:title=""/>
              </v:shape>
            </v:group>
            <v:group style="position:absolute;left:1707;top:263;width:1237;height:312" coordorigin="1707,263" coordsize="1237,312">
              <v:shape style="position:absolute;left:1707;top:263;width:1237;height:312" coordorigin="1707,263" coordsize="1237,312" path="m2528,263l2421,270,2305,284,2242,293,2181,305,2120,322,2038,351,1956,385,1879,426,1806,478,1707,561,1748,575,1754,564,1756,551,1764,545,1858,480,1956,420,2027,386,2100,359,2174,337,2249,319,2323,304,2399,294,2475,289,2721,289,2675,278,2628,269,2581,264,2528,263xe" filled="true" fillcolor="#ffffff" stroked="false">
                <v:path arrowok="t"/>
                <v:fill type="solid"/>
              </v:shape>
              <v:shape style="position:absolute;left:1707;top:263;width:1237;height:312" coordorigin="1707,263" coordsize="1237,312" path="m2721,289l2552,289,2629,293,2705,306,2777,328,2846,357,2914,390,2922,395,2931,397,2940,400,2944,391,2934,384,2924,375,2836,329,2768,302,2722,289,2721,289xe" filled="true" fillcolor="#ffffff" stroked="false">
                <v:path arrowok="t"/>
                <v:fill type="solid"/>
              </v:shape>
            </v:group>
            <v:group style="position:absolute;left:2376;top:223;width:72;height:20" coordorigin="2376,223" coordsize="72,20">
              <v:shape style="position:absolute;left:2376;top:223;width:72;height:20" coordorigin="2376,223" coordsize="72,20" path="m2422,223l2413,231,2402,237,2390,241,2376,242,2389,243,2401,243,2413,241,2442,237,2448,235,2438,233,2429,229,2422,223xe" filled="true" fillcolor="#ffffff" stroked="false">
                <v:path arrowok="t"/>
                <v:fill type="solid"/>
              </v:shape>
              <v:shape style="position:absolute;left:2178;top:-166;width:341;height:340" type="#_x0000_t75" stroked="false">
                <v:imagedata r:id="rId293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824936pt;margin-top:-16.299166pt;width:79.650pt;height:57.3pt;mso-position-horizontal-relative:page;mso-position-vertical-relative:paragraph;z-index:4384" coordorigin="1416,-326" coordsize="1593,1146">
            <v:group style="position:absolute;left:1416;top:-326;width:1593;height:1116" coordorigin="1416,-326" coordsize="1593,1116">
              <v:shape style="position:absolute;left:1416;top:-326;width:1593;height:1116" coordorigin="1416,-326" coordsize="1593,1116" path="m2367,-326l2304,-324,2239,-306,2174,-272,2151,-254,2140,-246,2073,-200,2026,-156,1986,-106,1950,-52,1914,8,1876,68,1834,124,1787,178,1735,228,1684,280,1631,330,1579,382,1526,432,1460,508,1421,602,1416,632,1417,660,1424,688,1440,712,1457,732,1476,748,1497,766,1517,784,1525,786,1532,788,1539,790,1553,790,1573,746,1536,746,1495,728,1465,696,1448,654,1450,608,1475,540,1520,480,1574,430,1627,380,1784,224,1840,162,1891,96,1937,26,1979,-46,2008,-90,2041,-130,2079,-168,2122,-198,2141,-212,2196,-250,2265,-280,2331,-294,2461,-294,2427,-312,2367,-32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00,236l2484,236,2478,238,2442,238,2434,240,2413,242,2401,244,2376,244,2368,246,2359,248,2349,248,2341,252,2332,254,2321,254,2321,256,2241,272,2162,292,2085,316,2012,344,1940,374,1872,412,1807,452,1745,500,1687,552,1633,610,1582,676,1536,746,1573,746,1575,740,1605,694,1641,652,1683,614,1694,606,1707,600,1721,592,1737,584,1737,584,1740,584,1743,582,1752,580,1760,578,1762,576,1748,576,1707,562,1782,500,1806,478,1879,428,1956,386,2038,352,2120,322,2181,306,2242,294,2305,284,2368,278,2421,270,2475,266,2528,264,2706,264,2667,254,2594,242,2500,242,2500,238,2454,238,2448,236,2500,23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37,586l1736,586,1737,586,1737,58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40,584l1738,584,1737,584,1737,586,1740,58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52,290l2475,290,2399,294,2323,304,2249,320,2174,338,2100,360,2027,386,1956,422,1858,480,1764,546,1754,564,1748,576,1762,576,1807,532,1859,492,1915,460,1976,436,1986,430,1996,424,2007,422,2093,396,2176,370,2255,348,2334,332,2414,324,2495,318,2576,316,2738,316,2705,306,2629,294,2552,290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38,316l2576,316,2614,318,2653,322,2691,330,2729,336,2744,340,2754,344,2761,350,2769,352,2777,356,2786,358,2827,372,2867,390,2904,410,2940,434,2962,428,2969,422,2978,400,2940,400,2931,398,2922,396,2846,358,2777,328,2738,31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06,264l2528,264,2581,266,2628,270,2768,302,2903,362,2944,392,2940,400,2978,400,2979,398,2989,378,2993,368,2951,368,2939,362,2875,324,2808,294,2738,272,2706,26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461,-294l2331,-294,2393,-288,2451,-266,2504,-224,2551,-162,2581,-118,2612,-76,2644,-36,2677,6,2681,12,2689,16,2693,22,2721,56,2757,78,2795,94,2833,112,2882,140,2929,170,2964,210,2979,268,2978,290,2969,352,2960,368,2993,368,2998,356,3005,334,3009,274,2996,216,2964,166,2913,126,2800,70,2747,34,2703,-12,2688,-34,2672,-54,2641,-94,2635,-102,2629,-110,2623,-118,2611,-132,2599,-148,2587,-164,2577,-180,2534,-238,2483,-282,2461,-29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71,240l2547,240,2524,242,2594,242,2571,240xe" filled="true" fillcolor="#231f20" stroked="false">
                <v:path arrowok="t"/>
                <v:fill type="solid"/>
              </v:shape>
            </v:group>
            <v:group style="position:absolute;left:1448;top:-295;width:1531;height:1041" coordorigin="1448,-295" coordsize="1531,1041">
              <v:shape style="position:absolute;left:1448;top:-295;width:1531;height:1041" coordorigin="1448,-295" coordsize="1531,1041" path="m2331,-295l2265,-282,2196,-252,2141,-212,2122,-200,2041,-132,1979,-47,1937,26,1891,95,1840,161,1784,223,1732,275,1680,327,1627,379,1574,430,1520,480,1495,508,1475,539,1461,573,1450,608,1448,653,1464,695,1495,728,1536,746,1582,674,1633,609,1687,551,1745,499,1807,452,1872,410,1940,374,2012,342,2085,315,2162,291,2241,271,2321,254,2312,254,2253,233,2232,190,2224,163,2225,135,2235,110,2254,90,2248,57,2256,24,2277,-2,2312,-14,2322,-28,2335,-39,2352,-46,2373,-49,2635,-49,2612,-78,2580,-120,2551,-163,2504,-225,2451,-267,2393,-290,2331,-295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972,240l2547,240,2571,240,2594,242,2667,254,2738,271,2808,294,2875,323,2939,360,2951,366,2976,309,2979,268,2972,240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320,254l2319,254,2321,254,2321,254,2320,254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635,-49l2373,-49,2386,-48,2398,-45,2408,-40,2418,-34,2420,-34,2476,15,2482,15,2554,48,2567,104,2558,131,2558,132,2558,132,2557,133,2562,165,2555,197,2534,223,2500,235,2500,241,2524,241,2547,240,2972,240,2929,168,2833,112,2757,76,2721,54,2693,21,2689,14,2681,11,2677,5,2644,-37,2635,-49xe" filled="true" fillcolor="#ffffff" stroked="false">
                <v:path arrowok="t"/>
                <v:fill type="solid"/>
              </v:shape>
            </v:group>
            <v:group style="position:absolute;left:2007;top:316;width:754;height:106" coordorigin="2007,316" coordsize="754,106">
              <v:shape style="position:absolute;left:2007;top:316;width:754;height:106" coordorigin="2007,316" coordsize="754,106" path="m2576,316l2495,317,2414,322,2334,332,2255,347,2176,369,2135,382,2007,421,2018,418,2030,416,2047,416,2051,416,2055,415,2060,414,2090,407,2121,402,2152,399,2184,398,2357,398,2413,368,2476,345,2543,330,2613,325,2675,325,2653,322,2614,317,2576,3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047,416l2030,416,2046,417,2047,4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357,398l2184,398,2210,399,2236,401,2261,404,2286,409,2303,406,2320,403,2337,401,2354,400,2357,398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675,325l2613,325,2651,327,2688,331,2725,339,2761,349,2754,343,2744,339,2729,336,2691,328,2675,325xe" filled="true" fillcolor="#ffffff" stroked="false">
                <v:path arrowok="t"/>
                <v:fill type="solid"/>
              </v:shape>
              <v:shape style="position:absolute;left:1553;top:583;width:185;height:237" type="#_x0000_t75" stroked="false">
                <v:imagedata r:id="rId291" o:title=""/>
              </v:shape>
            </v:group>
            <v:group style="position:absolute;left:1707;top:263;width:1237;height:312" coordorigin="1707,263" coordsize="1237,312">
              <v:shape style="position:absolute;left:1707;top:263;width:1237;height:312" coordorigin="1707,263" coordsize="1237,312" path="m2528,263l2421,270,2305,284,2242,293,2181,305,2120,322,2038,351,1956,385,1879,426,1806,478,1707,561,1748,575,1754,564,1756,551,1764,545,1858,480,1956,420,2027,386,2100,359,2174,337,2249,319,2323,304,2399,294,2475,289,2721,289,2675,278,2628,269,2581,264,2528,263xe" filled="true" fillcolor="#ffffff" stroked="false">
                <v:path arrowok="t"/>
                <v:fill type="solid"/>
              </v:shape>
              <v:shape style="position:absolute;left:1707;top:263;width:1237;height:312" coordorigin="1707,263" coordsize="1237,312" path="m2721,289l2552,289,2629,293,2705,306,2777,328,2846,357,2914,390,2922,395,2931,397,2940,400,2944,391,2934,384,2924,375,2836,329,2768,302,2722,289,2721,289xe" filled="true" fillcolor="#ffffff" stroked="false">
                <v:path arrowok="t"/>
                <v:fill type="solid"/>
              </v:shape>
            </v:group>
            <v:group style="position:absolute;left:2376;top:223;width:72;height:20" coordorigin="2376,223" coordsize="72,20">
              <v:shape style="position:absolute;left:2376;top:223;width:72;height:20" coordorigin="2376,223" coordsize="72,20" path="m2422,223l2413,231,2402,237,2390,241,2376,242,2389,243,2401,243,2413,241,2442,237,2448,235,2438,233,2429,229,2422,223xe" filled="true" fillcolor="#ffffff" stroked="false">
                <v:path arrowok="t"/>
                <v:fill type="solid"/>
              </v:shape>
              <v:shape style="position:absolute;left:2152;top:-175;width:346;height:350" type="#_x0000_t75" stroked="false">
                <v:imagedata r:id="rId294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238"/>
          <w:footerReference w:type="default" r:id="rId239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07"/>
        <w:jc w:val="left"/>
      </w:pPr>
      <w:r>
        <w:rPr>
          <w:color w:val="231F20"/>
        </w:rPr>
        <w:t>Lucas tem 19 carrinhos e Marcos tem</w:t>
      </w:r>
      <w:r>
        <w:rPr>
          <w:color w:val="231F20"/>
          <w:spacing w:val="-1"/>
        </w:rPr>
        <w:t> </w:t>
      </w:r>
      <w:r>
        <w:rPr>
          <w:color w:val="231F20"/>
        </w:rPr>
        <w:t>6.</w:t>
      </w:r>
      <w:r>
        <w:rPr/>
      </w:r>
    </w:p>
    <w:p>
      <w:pPr>
        <w:pStyle w:val="BodyText"/>
        <w:spacing w:line="240" w:lineRule="auto" w:before="78"/>
        <w:ind w:left="110" w:right="107"/>
        <w:jc w:val="left"/>
      </w:pPr>
      <w:r>
        <w:rPr>
          <w:color w:val="231F20"/>
        </w:rPr>
        <w:t>Quantos carrinhos Lucas tem a mais que</w:t>
      </w:r>
      <w:r>
        <w:rPr>
          <w:color w:val="231F20"/>
          <w:spacing w:val="-1"/>
        </w:rPr>
        <w:t> </w:t>
      </w:r>
      <w:r>
        <w:rPr>
          <w:color w:val="231F20"/>
        </w:rPr>
        <w:t>Marcos?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19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25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95"/>
          <w:footerReference w:type="default" r:id="rId296"/>
          <w:pgSz w:w="11910" w:h="16840"/>
          <w:pgMar w:header="417" w:footer="524" w:top="1300" w:bottom="720" w:left="740" w:right="740"/>
          <w:pgNumType w:start="21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07"/>
        <w:jc w:val="left"/>
      </w:pPr>
      <w:r>
        <w:rPr>
          <w:color w:val="231F20"/>
        </w:rPr>
        <w:t>Observe abaixo a jarra de suco da mãe de</w:t>
      </w:r>
      <w:r>
        <w:rPr>
          <w:color w:val="231F20"/>
          <w:spacing w:val="-1"/>
        </w:rPr>
        <w:t> </w:t>
      </w:r>
      <w:r>
        <w:rPr>
          <w:color w:val="231F20"/>
        </w:rPr>
        <w:t>Francisco.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10"/>
          <w:szCs w:val="10"/>
        </w:rPr>
      </w:pPr>
      <w:r>
        <w:rPr/>
        <w:pict>
          <v:shape style="position:absolute;margin-left:99.212601pt;margin-top:7.006173pt;width:158.6394pt;height:158.640pt;mso-position-horizontal-relative:page;mso-position-vertical-relative:paragraph;z-index:4408;mso-wrap-distance-left:0;mso-wrap-distance-right:0" type="#_x0000_t75" stroked="false">
            <v:imagedata r:id="rId298" o:title=""/>
            <w10:wrap type="topAndBottom"/>
          </v:shape>
        </w:pict>
      </w:r>
    </w:p>
    <w:p>
      <w:pPr>
        <w:spacing w:line="240" w:lineRule="auto" w:before="2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0"/>
        <w:ind w:left="110" w:right="107"/>
        <w:jc w:val="left"/>
      </w:pPr>
      <w:r>
        <w:rPr/>
        <w:pict>
          <v:group style="position:absolute;margin-left:71.099998pt;margin-top:36.245831pt;width:73.150pt;height:104.3pt;mso-position-horizontal-relative:page;mso-position-vertical-relative:paragraph;z-index:4432" coordorigin="1422,725" coordsize="1463,2086">
            <v:group style="position:absolute;left:1432;top:1133;width:985;height:1662" coordorigin="1432,1133" coordsize="985,1662">
              <v:shape style="position:absolute;left:1432;top:1133;width:985;height:1662" coordorigin="1432,1133" coordsize="985,1662" path="m1432,1133l2417,1133,2417,2795,1432,2795,1432,1133xe" filled="false" stroked="true" strokeweight="1pt" strokecolor="#231f20">
                <v:path arrowok="t"/>
              </v:shape>
            </v:group>
            <v:group style="position:absolute;left:1432;top:735;width:1443;height:399" coordorigin="1432,735" coordsize="1443,399">
              <v:shape style="position:absolute;left:1432;top:735;width:1443;height:399" coordorigin="1432,735" coordsize="1443,399" path="m1432,1133l1988,735,2875,735,2417,1133e" filled="false" stroked="true" strokeweight="1pt" strokecolor="#231f20">
                <v:path arrowok="t"/>
              </v:shape>
            </v:group>
            <v:group style="position:absolute;left:2417;top:735;width:458;height:2066" coordorigin="2417,735" coordsize="458,2066">
              <v:shape style="position:absolute;left:2417;top:735;width:458;height:2066" coordorigin="2417,735" coordsize="458,2066" path="m2875,735l2875,2402,2417,2801e" filled="false" stroked="true" strokeweight="1pt" strokecolor="#231f20">
                <v:path arrowok="t"/>
              </v:shape>
            </v:group>
            <v:group style="position:absolute;left:1460;top:2395;width:1415;height:372" coordorigin="1460,2395" coordsize="1415,372">
              <v:shape style="position:absolute;left:1460;top:2395;width:1415;height:372" coordorigin="1460,2395" coordsize="1415,372" path="m1460,2767l1988,2395,2875,2395e" filled="false" stroked="true" strokeweight="1.0pt" strokecolor="#231f20">
                <v:path arrowok="t"/>
                <v:stroke dashstyle="dash"/>
              </v:shape>
            </v:group>
            <v:group style="position:absolute;left:1988;top:735;width:2;height:1661" coordorigin="1988,735" coordsize="2,1661">
              <v:shape style="position:absolute;left:1988;top:735;width:2;height:1661" coordorigin="1988,735" coordsize="0,1661" path="m1988,2395l1988,735e" filled="false" stroked="true" strokeweight="1pt" strokecolor="#231f20">
                <v:path arrowok="t"/>
                <v:stroke dashstyle="dash"/>
              </v:shape>
            </v:group>
            <w10:wrap type="none"/>
          </v:group>
        </w:pict>
      </w:r>
      <w:r>
        <w:rPr>
          <w:color w:val="231F20"/>
        </w:rPr>
        <w:t>Essa jarra lembra a forma de qual sólido</w:t>
      </w:r>
      <w:r>
        <w:rPr>
          <w:color w:val="231F20"/>
          <w:spacing w:val="-2"/>
        </w:rPr>
        <w:t> </w:t>
      </w:r>
      <w:r>
        <w:rPr>
          <w:color w:val="231F20"/>
        </w:rPr>
        <w:t>geométrico?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36"/>
          <w:szCs w:val="36"/>
        </w:rPr>
      </w:pPr>
    </w:p>
    <w:p>
      <w:pPr>
        <w:pStyle w:val="BodyText"/>
        <w:spacing w:line="240" w:lineRule="auto" w:before="0"/>
        <w:ind w:left="211" w:right="1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11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1.262001pt;margin-top:-36.563309pt;width:88.4pt;height:95.8pt;mso-position-horizontal-relative:page;mso-position-vertical-relative:paragraph;z-index:4456" coordorigin="1425,-731" coordsize="1768,1916">
            <v:group style="position:absolute;left:1435;top:-434;width:878;height:1609" coordorigin="1435,-434" coordsize="878,1609">
              <v:shape style="position:absolute;left:1435;top:-434;width:878;height:1609" coordorigin="1435,-434" coordsize="878,1609" path="m2313,1174l1435,-434e" filled="false" stroked="true" strokeweight="1pt" strokecolor="#231f20">
                <v:path arrowok="t"/>
              </v:shape>
            </v:group>
            <v:group style="position:absolute;left:2313;top:-440;width:870;height:1614" coordorigin="2313,-440" coordsize="870,1614">
              <v:shape style="position:absolute;left:2313;top:-440;width:870;height:1614" coordorigin="2313,-440" coordsize="870,1614" path="m2313,1174l3183,-440e" filled="false" stroked="true" strokeweight="1pt" strokecolor="#231f20">
                <v:path arrowok="t"/>
              </v:shape>
            </v:group>
            <v:group style="position:absolute;left:1440;top:-721;width:1744;height:288" coordorigin="1440,-721" coordsize="1744,288">
              <v:shape style="position:absolute;left:1440;top:-721;width:1744;height:288" coordorigin="1440,-721" coordsize="1744,288" path="m3183,-434l3167,-500,3115,-557,3032,-605,2924,-645,2861,-662,2795,-677,2724,-690,2650,-700,2573,-709,2494,-715,2414,-719,2333,-721,2252,-721,2172,-719,2092,-715,2014,-708,1938,-700,1866,-689,1797,-677,1732,-662,1672,-645,1569,-605,1493,-556,1449,-499,1440,-468,1441,-434e" filled="false" stroked="true" strokeweight="1pt" strokecolor="#231f20">
                <v:path arrowok="t"/>
              </v:shape>
            </v:group>
            <v:group style="position:absolute;left:1441;top:-440;width:1742;height:246" coordorigin="1441,-440" coordsize="1742,246">
              <v:shape style="position:absolute;left:1441;top:-440;width:1742;height:246" coordorigin="1441,-440" coordsize="1742,246" path="m3183,-440l3101,-371,2993,-313,2930,-288,2862,-267,2790,-248,2715,-232,2636,-218,2555,-208,2473,-201,2389,-196,2304,-195,2220,-196,2137,-200,2054,-207,1974,-217,1897,-230,1822,-246,1751,-265,1685,-287,1624,-311,1568,-339,1476,-403,1441,-440e" filled="false" stroked="true" strokeweight="1pt" strokecolor="#231f20">
                <v:path arrowok="t"/>
                <v:stroke dashstyle="dash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1.538696pt;margin-top:-41.541656pt;width:70pt;height:105.75pt;mso-position-horizontal-relative:page;mso-position-vertical-relative:paragraph;z-index:4480" coordorigin="1431,-831" coordsize="1400,2115">
            <v:group style="position:absolute;left:1441;top:-632;width:1380;height:167" coordorigin="1441,-632" coordsize="1380,167">
              <v:shape style="position:absolute;left:1441;top:-632;width:1380;height:167" coordorigin="1441,-632" coordsize="1380,167" path="m1441,-632l1521,-574,1577,-549,1642,-528,1714,-509,1792,-494,1875,-482,1962,-474,2051,-468,2141,-466,2231,-467,2320,-472,2406,-480,2487,-491,2564,-506,2633,-524,2695,-546,2790,-600,2821,-632e" filled="false" stroked="true" strokeweight="1.0pt" strokecolor="#231f20">
                <v:path arrowok="t"/>
              </v:shape>
            </v:group>
            <v:group style="position:absolute;left:1441;top:-632;width:2;height:1740" coordorigin="1441,-632" coordsize="2,1740">
              <v:shape style="position:absolute;left:1441;top:-632;width:2;height:1740" coordorigin="1441,-632" coordsize="0,1740" path="m1441,-632l1441,1108e" filled="false" stroked="true" strokeweight="1pt" strokecolor="#231f20">
                <v:path arrowok="t"/>
              </v:shape>
            </v:group>
            <v:group style="position:absolute;left:2819;top:-632;width:2;height:1740" coordorigin="2819,-632" coordsize="2,1740">
              <v:shape style="position:absolute;left:2819;top:-632;width:2;height:1740" coordorigin="2819,-632" coordsize="0,1740" path="m2819,-632l2819,1108e" filled="false" stroked="true" strokeweight="1pt" strokecolor="#231f20">
                <v:path arrowok="t"/>
              </v:shape>
            </v:group>
            <v:group style="position:absolute;left:1441;top:-821;width:1380;height:189" coordorigin="1441,-821" coordsize="1380,189">
              <v:shape style="position:absolute;left:1441;top:-821;width:1380;height:189" coordorigin="1441,-821" coordsize="1380,189" path="m1441,-632l1516,-696,1629,-747,1696,-767,1769,-785,1847,-799,1929,-809,2013,-816,2098,-820,2184,-821,2269,-818,2353,-811,2433,-801,2510,-788,2581,-771,2646,-751,2703,-726,2792,-667,2821,-632e" filled="false" stroked="true" strokeweight="1.0pt" strokecolor="#231f20">
                <v:path arrowok="t"/>
              </v:shape>
            </v:group>
            <v:group style="position:absolute;left:1441;top:1108;width:1380;height:167" coordorigin="1441,1108" coordsize="1380,167">
              <v:shape style="position:absolute;left:1441;top:1108;width:1380;height:167" coordorigin="1441,1108" coordsize="1380,167" path="m1441,1108l1521,1167,1577,1191,1642,1213,1714,1231,1792,1246,1875,1258,1962,1267,2051,1272,2141,1274,2231,1273,2320,1268,2406,1260,2487,1249,2564,1234,2633,1216,2695,1194,2790,1140,2821,1108e" filled="false" stroked="true" strokeweight="1.0pt" strokecolor="#231f20">
                <v:path arrowok="t"/>
              </v:shape>
            </v:group>
            <v:group style="position:absolute;left:1441;top:909;width:1380;height:189" coordorigin="1441,909" coordsize="1380,189">
              <v:shape style="position:absolute;left:1441;top:909;width:1380;height:189" coordorigin="1441,909" coordsize="1380,189" path="m1441,1097l1516,1034,1629,983,1696,962,1769,945,1847,931,1929,920,2013,913,2098,909,2184,909,2269,912,2353,918,2433,928,2510,942,2581,959,2646,979,2703,1003,2792,1062,2821,1097e" filled="false" stroked="true" strokeweight="1.0pt" strokecolor="#231f20">
                <v:path arrowok="t"/>
                <v:stroke dashstyle="dash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1.505798pt;margin-top:-39.206367pt;width:74.25pt;height:100.75pt;mso-position-horizontal-relative:page;mso-position-vertical-relative:paragraph;z-index:4504" coordorigin="1430,-784" coordsize="1485,2015">
            <v:group style="position:absolute;left:1440;top:-774;width:1464;height:723" coordorigin="1440,-774" coordsize="1464,723">
              <v:shape style="position:absolute;left:1440;top:-774;width:1464;height:723" coordorigin="1440,-774" coordsize="1464,723" path="m1803,-51l1440,-411,1797,-774,2535,-774,2904,-411,2535,-51,1803,-51xe" filled="false" stroked="true" strokeweight="1pt" strokecolor="#231f20">
                <v:path arrowok="t"/>
              </v:shape>
            </v:group>
            <v:group style="position:absolute;left:1440;top:-411;width:1465;height:1632" coordorigin="1440,-411" coordsize="1465,1632">
              <v:shape style="position:absolute;left:1440;top:-411;width:1465;height:1632" coordorigin="1440,-411" coordsize="1465,1632" path="m1440,-411l1440,870,1797,1221,2541,1221,2904,858,2899,-411e" filled="false" stroked="true" strokeweight="1pt" strokecolor="#231f20">
                <v:path arrowok="t"/>
              </v:shape>
            </v:group>
            <v:group style="position:absolute;left:1797;top:-51;width:6;height:1272" coordorigin="1797,-51" coordsize="6,1272">
              <v:shape style="position:absolute;left:1797;top:-51;width:6;height:1272" coordorigin="1797,-51" coordsize="6,1272" path="m1797,1221l1803,-51e" filled="false" stroked="true" strokeweight="1pt" strokecolor="#231f20">
                <v:path arrowok="t"/>
              </v:shape>
            </v:group>
            <v:group style="position:absolute;left:2535;top:-51;width:6;height:1272" coordorigin="2535,-51" coordsize="6,1272">
              <v:shape style="position:absolute;left:2535;top:-51;width:6;height:1272" coordorigin="2535,-51" coordsize="6,1272" path="m2535,-51l2541,1221e" filled="false" stroked="true" strokeweight="1pt" strokecolor="#231f20">
                <v:path arrowok="t"/>
              </v:shape>
            </v:group>
            <v:group style="position:absolute;left:1440;top:504;width:1465;height:366" coordorigin="1440,504" coordsize="1465,366">
              <v:shape style="position:absolute;left:1440;top:504;width:1465;height:366" coordorigin="1440,504" coordsize="1465,366" path="m1440,870l1800,504,2538,504,2904,858e" filled="false" stroked="true" strokeweight="1.0pt" strokecolor="#231f20">
                <v:path arrowok="t"/>
                <v:stroke dashstyle="dash"/>
              </v:shape>
            </v:group>
            <v:group style="position:absolute;left:1803;top:-774;width:2;height:723" coordorigin="1803,-774" coordsize="2,723">
              <v:shape style="position:absolute;left:1803;top:-774;width:2;height:723" coordorigin="1803,-774" coordsize="0,723" path="m1803,-51l1803,-774e" filled="false" stroked="true" strokeweight="1pt" strokecolor="#231f20">
                <v:path arrowok="t"/>
                <v:stroke dashstyle="dash"/>
              </v:shape>
            </v:group>
            <v:group style="position:absolute;left:2535;top:-774;width:2;height:723" coordorigin="2535,-774" coordsize="2,723">
              <v:shape style="position:absolute;left:2535;top:-774;width:2;height:723" coordorigin="2535,-774" coordsize="0,723" path="m2535,-51l2535,-774e" filled="false" stroked="true" strokeweight="1pt" strokecolor="#231f20">
                <v:path arrowok="t"/>
                <v:stroke dashstyle="dash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297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107"/>
        <w:jc w:val="left"/>
      </w:pPr>
      <w:r>
        <w:rPr>
          <w:color w:val="231F20"/>
          <w:spacing w:val="-5"/>
        </w:rPr>
        <w:t>Fátima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comprou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seu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filho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um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berço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custou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seiscentos</w:t>
      </w:r>
      <w:r>
        <w:rPr>
          <w:color w:val="231F20"/>
          <w:spacing w:val="-18"/>
        </w:rPr>
        <w:t> </w:t>
      </w:r>
      <w:r>
        <w:rPr>
          <w:color w:val="231F20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noventa</w:t>
      </w:r>
      <w:r>
        <w:rPr>
          <w:color w:val="231F20"/>
          <w:spacing w:val="-18"/>
        </w:rPr>
        <w:t> </w:t>
      </w:r>
      <w:r>
        <w:rPr>
          <w:color w:val="231F20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dois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reais. </w:t>
      </w:r>
      <w:r>
        <w:rPr>
          <w:color w:val="231F20"/>
          <w:spacing w:val="-6"/>
        </w:rPr>
      </w:r>
      <w:r>
        <w:rPr>
          <w:color w:val="231F20"/>
        </w:rPr>
        <w:t>Quantos reais custou esse berço que Fátima</w:t>
      </w:r>
      <w:r>
        <w:rPr>
          <w:color w:val="231F20"/>
          <w:spacing w:val="-1"/>
        </w:rPr>
        <w:t> </w:t>
      </w:r>
      <w:r>
        <w:rPr>
          <w:color w:val="231F20"/>
        </w:rPr>
        <w:t>comprou?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left="211" w:right="1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602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11" w:right="1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609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1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</w:t>
      </w:r>
      <w:r>
        <w:rPr>
          <w:rFonts w:ascii="Arial"/>
          <w:color w:val="231F20"/>
          <w:spacing w:val="13"/>
        </w:rPr>
        <w:t> </w:t>
      </w:r>
      <w:r>
        <w:rPr>
          <w:rFonts w:ascii="Arial"/>
          <w:color w:val="231F20"/>
        </w:rPr>
        <w:t>690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1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</w:t>
      </w:r>
      <w:r>
        <w:rPr>
          <w:rFonts w:ascii="Arial"/>
          <w:color w:val="231F20"/>
          <w:spacing w:val="13"/>
        </w:rPr>
        <w:t> </w:t>
      </w:r>
      <w:r>
        <w:rPr>
          <w:rFonts w:ascii="Arial"/>
          <w:color w:val="231F20"/>
        </w:rPr>
        <w:t>692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78pt;width:510.25pt;height:22.7pt;mso-position-horizontal-relative:page;mso-position-vertical-relative:paragraph;z-index:4576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5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M032013E4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107"/>
        <w:jc w:val="left"/>
      </w:pPr>
      <w:r>
        <w:rPr>
          <w:color w:val="231F20"/>
        </w:rPr>
        <w:t>Observe abaixo os potes de iogurte que quatro crianças</w:t>
      </w:r>
      <w:r>
        <w:rPr>
          <w:color w:val="231F20"/>
          <w:spacing w:val="-2"/>
        </w:rPr>
        <w:t> </w:t>
      </w:r>
      <w:r>
        <w:rPr>
          <w:color w:val="231F20"/>
        </w:rPr>
        <w:t>compraram.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119.538002pt;margin-top:9.538193pt;width:356.2pt;height:128.1pt;mso-position-horizontal-relative:page;mso-position-vertical-relative:paragraph;z-index:4600;mso-wrap-distance-left:0;mso-wrap-distance-right:0" coordorigin="2391,191" coordsize="7124,2562">
            <v:shape style="position:absolute;left:2835;top:1378;width:1075;height:1364" type="#_x0000_t75" stroked="false">
              <v:imagedata r:id="rId300" o:title=""/>
            </v:shape>
            <v:shape style="position:absolute;left:2889;top:1523;width:127;height:227" type="#_x0000_t75" stroked="false">
              <v:imagedata r:id="rId301" o:title=""/>
            </v:shape>
            <v:group style="position:absolute;left:2852;top:1559;width:180;height:1057" coordorigin="2852,1559" coordsize="180,1057">
              <v:shape style="position:absolute;left:2852;top:1559;width:180;height:1057" coordorigin="2852,1559" coordsize="180,1057" path="m2876,1559l2875,1672,2875,1797,2874,1880,2873,1960,2871,2041,2869,2124,2866,2210,2862,2298,2852,2418,2852,2477,2885,2559,2961,2604,3003,2616,2996,2557,2997,2495,3002,2429,3007,2356,3012,2272,3017,2186,3022,2096,3025,1999,3028,1951,3031,1904,3031,1861,3025,1827,3019,1816,3011,1806,3002,1797,2993,1786,2961,1731,2933,1672,2906,1613,2876,1559xe" filled="true" fillcolor="#ffffff" stroked="false">
                <v:path arrowok="t"/>
                <v:fill type="solid"/>
              </v:shape>
              <v:shape style="position:absolute;left:3014;top:1564;width:225;height:231" type="#_x0000_t75" stroked="false">
                <v:imagedata r:id="rId302" o:title=""/>
              </v:shape>
              <v:shape style="position:absolute;left:3675;top:1600;width:113;height:127" type="#_x0000_t75" stroked="false">
                <v:imagedata r:id="rId303" o:title=""/>
              </v:shape>
            </v:group>
            <v:group style="position:absolute;left:3047;top:1654;width:196;height:1058" coordorigin="3047,1654" coordsize="196,1058">
              <v:shape style="position:absolute;left:3047;top:1654;width:196;height:1058" coordorigin="3047,1654" coordsize="196,1058" path="m3229,1654l3225,1655,3143,1720,3105,1755,3071,1795,3077,1872,3078,1951,3075,2030,3071,2107,3066,2181,3066,2202,3070,2246,3071,2267,3063,2364,3060,2417,3057,2471,3054,2508,3050,2545,3047,2581,3048,2616,3051,2621,3055,2629,3057,2638,3052,2648,3096,2661,3174,2700,3211,2711,3212,2638,3214,2563,3217,2487,3219,2410,3222,2332,3224,2254,3225,2176,3227,2111,3233,2046,3239,1982,3243,1918,3242,1852,3237,1785,3232,1720,3229,1659,3229,1656,3229,1654xe" filled="true" fillcolor="#ffffff" stroked="false">
                <v:path arrowok="t"/>
                <v:fill type="solid"/>
              </v:shape>
            </v:group>
            <v:group style="position:absolute;left:3013;top:1799;width:49;height:831" coordorigin="3013,1799" coordsize="49,831">
              <v:shape style="position:absolute;left:3013;top:1799;width:49;height:831" coordorigin="3013,1799" coordsize="49,831" path="m3061,1799l3057,1800,3054,1806,3050,1811,3043,1813,3046,1890,3045,1969,3041,2048,3036,2127,3030,2204,3024,2279,3021,2348,3018,2414,3014,2476,3013,2537,3016,2593,3017,2605,3015,2624,3032,2558,3037,2486,3040,2413,3043,2344,3045,2322,3048,2300,3050,2279,3052,2258,3058,2165,3060,2084,3060,2013,3059,1945,3059,1877,3061,1804,3061,1801,3061,1799xe" filled="true" fillcolor="#ffffff" stroked="false">
                <v:path arrowok="t"/>
                <v:fill type="solid"/>
              </v:shape>
            </v:group>
            <v:group style="position:absolute;left:3447;top:2299;width:107;height:93" coordorigin="3447,2299" coordsize="107,93">
              <v:shape style="position:absolute;left:3447;top:2299;width:107;height:93" coordorigin="3447,2299" coordsize="107,93" path="m3449,2351l3448,2361,3448,2372,3447,2382,3447,2392,3489,2381,3494,2376,3498,2372,3509,2361,3471,2361,3449,2351xe" filled="true" fillcolor="#ffffff" stroked="false">
                <v:path arrowok="t"/>
                <v:fill type="solid"/>
              </v:shape>
              <v:shape style="position:absolute;left:3447;top:2299;width:107;height:93" coordorigin="3447,2299" coordsize="107,93" path="m3531,2299l3495,2360,3471,2361,3509,2361,3515,2355,3528,2342,3541,2328,3553,2314,3545,2311,3537,2306,3531,2299xe" filled="true" fillcolor="#ffffff" stroked="false">
                <v:path arrowok="t"/>
                <v:fill type="solid"/>
              </v:shape>
            </v:group>
            <v:group style="position:absolute;left:3048;top:1419;width:595;height:141" coordorigin="3048,1419" coordsize="595,141">
              <v:shape style="position:absolute;left:3048;top:1419;width:595;height:141" coordorigin="3048,1419" coordsize="595,141" path="m3642,1419l3563,1431,3486,1444,3411,1459,3336,1476,3263,1493,3191,1512,3048,1550,3059,1559,3072,1559,3098,1550,3115,1547,3166,1537,3198,1529,3229,1519,3261,1509,3293,1500,3328,1493,3399,1481,3433,1473,3444,1469,3464,1459,3474,1455,3518,1446,3563,1438,3605,1430,3642,1419xe" filled="true" fillcolor="#ffffff" stroked="false">
                <v:path arrowok="t"/>
                <v:fill type="solid"/>
              </v:shape>
            </v:group>
            <v:group style="position:absolute;left:3493;top:2647;width:53;height:22" coordorigin="3493,2647" coordsize="53,22">
              <v:shape style="position:absolute;left:3493;top:2647;width:53;height:22" coordorigin="3493,2647" coordsize="53,22" path="m3534,2647l3493,2669,3519,2659,3545,2650,3541,2649,3537,2648,3534,2647xe" filled="true" fillcolor="#ffffff" stroked="false">
                <v:path arrowok="t"/>
                <v:fill type="solid"/>
              </v:shape>
              <v:shape style="position:absolute;left:3590;top:2427;width:286;height:208" type="#_x0000_t75" stroked="false">
                <v:imagedata r:id="rId304" o:title=""/>
              </v:shape>
            </v:group>
            <v:group style="position:absolute;left:3226;top:1827;width:669;height:906" coordorigin="3226,1827" coordsize="669,906">
              <v:shape style="position:absolute;left:3226;top:1827;width:669;height:906" coordorigin="3226,1827" coordsize="669,906" path="m3254,2725l3244,2725,3247,2732,3260,2730,3254,2725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379,1827l3342,1835,3309,1859,3281,1887,3256,1908,3256,1980,3250,2049,3242,2118,3238,2185,3238,2271,3235,2359,3233,2440,3231,2525,3231,2610,3234,2689,3234,2708,3229,2716,3226,2722,3234,2725,3254,2725,3241,2713,3234,2689,3239,2664,3254,2645,3256,2633,3258,2620,3259,2608,3244,2589,3239,2565,3245,2542,3265,2525,3267,2452,3266,2378,3265,2305,3263,2231,3262,2158,3266,2138,3276,2124,3291,2115,3308,2112,3312,2067,3329,1980,3364,1921,3388,1915,3895,1915,3895,1914,3894,1908,3669,1908,3659,1904,3465,1904,3441,1885,3424,1860,3405,1838,3379,1827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883,2348l3860,2348,3859,2349,3863,2359,3865,2369,3864,2379,3862,2389,3869,2396,3875,2406,3877,2417,3879,2401,3880,2385,3882,2370,3882,2359,3882,2356,3883,2348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883,2325l3818,2325,3832,2327,3843,2332,3852,2339,3859,2348,3860,2348,3883,2348,3883,2325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891,1987l3715,1987,3745,1990,3773,2001,3797,2019,3812,2022,3824,2028,3834,2038,3840,2053,3847,2106,3845,2158,3834,2208,3814,2257,3807,2275,3800,2293,3792,2310,3785,2326,3796,2326,3807,2325,3818,2325,3883,2325,3884,2293,3884,2271,3884,2208,3885,2133,3887,2054,3890,2011,3891,1987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671,1995l3473,1995,3494,1997,3514,2008,3527,2028,3532,2040,3536,2051,3539,2063,3542,2061,3545,2060,3548,2059,3557,2048,3569,2042,3581,2039,3595,2039,3637,2011,3659,1999,3671,1995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595,2039l3581,2039,3595,2039,3595,2039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895,1915l3388,1915,3413,1921,3430,1939,3437,1954,3443,1970,3448,1986,3453,2002,3473,1995,3671,1995,3683,1991,3715,1987,3891,1987,3893,1961,3895,1915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773,1828l3734,1851,3701,1883,3669,1908,3894,1908,3891,1886,3880,1872,3859,1855,3838,1840,3823,1831,3773,1828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556,1854l3529,1858,3507,1870,3487,1886,3465,1904,3659,1904,3642,1897,3615,1879,3587,1862,3556,1854xe" filled="true" fillcolor="#ffffff" stroked="false">
                <v:path arrowok="t"/>
                <v:fill type="solid"/>
              </v:shape>
              <v:shape style="position:absolute;left:4521;top:762;width:1333;height:1982" type="#_x0000_t75" stroked="false">
                <v:imagedata r:id="rId305" o:title=""/>
              </v:shape>
            </v:group>
            <v:group style="position:absolute;left:6539;top:191;width:1228;height:2560" coordorigin="6539,191" coordsize="1228,2560">
              <v:shape style="position:absolute;left:6539;top:191;width:1228;height:2560" coordorigin="6539,191" coordsize="1228,2560" path="m7322,231l7236,231,7205,251,7134,271,7064,311,6994,331,6926,371,6860,411,6860,431,6861,471,6860,491,6856,531,6800,551,6739,591,6677,651,6618,691,6597,691,6575,711,6556,731,6545,751,6539,791,6540,831,6543,891,6545,951,6545,2231,6543,2291,6540,2351,6539,2411,6545,2451,6556,2471,6576,2491,6598,2511,6618,2531,6656,2571,6691,2611,6726,2651,6765,2691,6785,2711,6832,2751,6934,2751,6964,2731,7044,2731,7201,2691,6882,2691,6878,2671,6813,2671,6780,2651,6750,2631,6720,2591,6692,2571,6664,2531,6636,2511,6612,2471,6597,2431,6593,2411,6591,2391,6590,2371,6588,2351,6583,2291,6579,2211,6576,2131,6574,2071,6572,1991,6571,1911,6571,1851,6571,1731,6571,1511,6571,1231,6571,1171,6572,1091,6573,1011,6575,931,6577,851,6580,771,6689,731,6753,711,6644,711,6679,671,6718,651,6761,611,6804,591,6819,571,6835,571,6852,551,6869,551,7011,511,6895,511,6891,491,6889,471,6890,451,6895,431,6904,411,6916,411,6929,391,6942,391,7013,351,7090,331,7168,291,7247,271,7322,23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313,431l7231,431,7211,451,7187,471,7162,491,7218,491,7290,511,7358,531,7493,611,7561,631,7633,651,7625,671,6794,671,6743,691,7491,691,7568,711,7719,711,7730,771,7736,851,7739,931,7738,1011,7737,1071,7736,1151,7736,1231,7736,1311,7735,1391,7734,1471,7733,1571,7732,1651,7730,1731,7728,1811,7726,1891,7724,1971,7721,2051,7718,2131,7714,2211,7711,2291,7707,2371,7702,2431,7698,2511,7132,2651,7049,2651,6882,2691,7201,2691,7745,2551,7746,2471,7747,2391,7748,2311,7749,2231,7751,2071,7757,1671,7760,1511,7761,1431,7762,1331,7763,1251,7764,1091,7765,1011,7766,931,7766,871,7766,791,7767,671,7708,631,7675,611,7620,611,7545,591,7472,551,7399,531,7325,491,7249,471,7266,451,7313,43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6886,711l6843,711,6843,731,6847,811,6849,891,6850,971,6850,1011,6850,1071,6850,1131,6849,1211,6847,1291,6845,1371,6842,1451,6840,1531,6834,1671,6832,1751,6831,1851,6829,2011,6828,2091,6826,2171,6822,2251,6821,2331,6819,2431,6818,2511,6816,2591,6813,2671,6878,2671,6870,2631,6862,2571,6857,2511,6856,2451,6856,2391,6856,2311,6857,2231,6858,2151,6859,2071,6860,1991,6862,1911,6863,1831,6865,1751,6867,1671,6869,1591,6876,1271,6878,1191,6880,1111,6881,1031,6883,951,6884,871,6885,791,6886,71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6833,691l6695,691,6644,711,6813,711,6833,69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027,691l6833,691,6841,711,6955,711,7027,69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218,491l7136,491,6921,611,6851,671,7525,671,7491,651,6938,651,6967,631,7001,611,7072,571,7182,511,7218,49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397,411l7344,411,7388,451,7434,471,7478,511,7547,551,7599,591,7620,611,7675,611,7643,591,7574,531,7505,491,7439,431,7408,431,7397,41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344,191l7332,191,7326,211,7297,211,7266,231,7322,231,7328,271,7326,291,7323,331,7326,371,7258,391,7189,431,7046,471,6895,511,7011,511,7151,471,7218,431,7313,431,7331,411,7391,411,7390,391,7347,391,7347,371,7357,311,7357,291,7356,291,7359,271,7394,271,7389,211,7344,19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394,271l7369,271,7369,331,7370,351,7371,371,7368,391,7390,391,7387,331,7394,271xe" filled="true" fillcolor="#231f20" stroked="false">
                <v:path arrowok="t"/>
                <v:fill type="solid"/>
              </v:shape>
            </v:group>
            <v:group style="position:absolute;left:6889;top:226;width:440;height:277" coordorigin="6889,226" coordsize="440,277">
              <v:shape style="position:absolute;left:6889;top:226;width:440;height:277" coordorigin="6889,226" coordsize="440,277" path="m7322,226l7247,257,7090,318,7013,349,6929,387,6889,456,6891,482,6895,502,6971,483,7046,462,7118,438,7189,414,7258,387,7326,359,7323,326,7326,288,7328,253,7322,226xe" filled="true" fillcolor="#ffffff" stroked="false">
                <v:path arrowok="t"/>
                <v:fill type="solid"/>
              </v:shape>
              <v:shape style="position:absolute;left:7249;top:252;width:371;height:358" type="#_x0000_t75" stroked="false">
                <v:imagedata r:id="rId306" o:title=""/>
              </v:shape>
            </v:group>
            <v:group style="position:absolute;left:6644;top:429;width:587;height:272" coordorigin="6644,429" coordsize="587,272">
              <v:shape style="position:absolute;left:6644;top:429;width:587;height:272" coordorigin="6644,429" coordsize="587,272" path="m7231,429l7218,429,7151,454,7081,478,7011,500,6940,520,6869,536,6852,543,6835,555,6819,568,6804,580,6761,608,6718,637,6679,668,6644,700,6695,687,6743,672,6794,659,6851,653,6921,609,6993,565,7065,524,7136,485,7162,473,7187,461,7211,447,7231,429xe" filled="true" fillcolor="#ffffff" stroked="false">
                <v:path arrowok="t"/>
                <v:fill type="solid"/>
              </v:shape>
            </v:group>
            <v:group style="position:absolute;left:6938;top:472;width:695;height:188" coordorigin="6938,472" coordsize="695,188">
              <v:shape style="position:absolute;left:6938;top:472;width:695;height:188" coordorigin="6938,472" coordsize="695,188" path="m7608,639l7194,639,7282,639,7370,641,7456,644,7491,647,7558,655,7590,657,7601,658,7613,659,7625,657,7633,649,7608,639xe" filled="true" fillcolor="#ffffff" stroked="false">
                <v:path arrowok="t"/>
                <v:fill type="solid"/>
              </v:shape>
              <v:shape style="position:absolute;left:6938;top:472;width:695;height:188" coordorigin="6938,472" coordsize="695,188" path="m7218,472l7109,540,7072,562,7001,601,6967,623,6938,649,7020,644,7106,641,7194,639,7608,639,7561,622,7493,592,7358,529,7290,499,7218,472xe" filled="true" fillcolor="#ffffff" stroked="false">
                <v:path arrowok="t"/>
                <v:fill type="solid"/>
              </v:shape>
            </v:group>
            <v:group style="position:absolute;left:6856;top:677;width:883;height:2005" coordorigin="6856,677" coordsize="883,2005">
              <v:shape style="position:absolute;left:6856;top:677;width:883;height:2005" coordorigin="6856,677" coordsize="883,2005" path="m7178,677l7101,679,7027,683,6955,692,6886,705,6885,781,6884,858,6883,935,6881,1013,6880,1092,6878,1171,6876,1251,6867,1654,6865,1735,6863,1840,6860,1976,6859,2056,6858,2136,6857,2215,6856,2293,6856,2371,6856,2449,6857,2509,6862,2569,6870,2627,6882,2682,7049,2651,7215,2618,7378,2582,7539,2545,7697,2505,7702,2428,7707,2351,7711,2273,7714,2195,7718,2116,7721,2036,7724,1956,7726,1875,7727,1840,6929,1840,6919,1825,6916,1807,6916,1767,6914,1694,6914,1618,6915,1541,6917,1462,6920,1384,6923,1304,6926,1224,6928,1145,6929,1071,6929,990,7007,986,7088,984,7419,981,7499,979,7577,977,7614,974,7652,972,7738,972,7739,916,7736,841,7730,768,7719,696,7645,694,7334,680,7255,677,7178,677xe" filled="true" fillcolor="#ffffff" stroked="false">
                <v:path arrowok="t"/>
                <v:fill type="solid"/>
              </v:shape>
              <v:shape style="position:absolute;left:6856;top:677;width:883;height:2005" coordorigin="6856,677" coordsize="883,2005" path="m7738,972l7652,972,7687,977,7715,994,7717,1071,7719,1148,7720,1224,7720,1307,7719,1384,7718,1462,7716,1542,7715,1619,7713,1695,7710,1771,7617,1790,7516,1793,7434,1798,7093,1829,7010,1835,6929,1840,7727,1840,7730,1713,7732,1632,7733,1551,7734,1469,7735,1384,7736,1304,7736,1145,7737,1067,7738,994,7738,972xe" filled="true" fillcolor="#ffffff" stroked="false">
                <v:path arrowok="t"/>
                <v:fill type="solid"/>
              </v:shape>
            </v:group>
            <v:group style="position:absolute;left:6571;top:688;width:280;height:1964" coordorigin="6571,688" coordsize="280,1964">
              <v:shape style="position:absolute;left:6571;top:688;width:280;height:1964" coordorigin="6571,688" coordsize="280,1964" path="m6833,688l6813,692,6753,707,6689,721,6628,735,6577,832,6575,912,6573,992,6572,1073,6571,1154,6571,1235,6571,1517,6571,1751,6571,1837,6572,1973,6574,2052,6576,2129,6579,2205,6583,2277,6588,2345,6590,2367,6597,2427,6636,2491,6720,2583,6780,2636,6813,2651,6816,2573,6818,2491,6819,2410,6821,2329,6822,2245,6826,2159,6828,2083,6829,2003,6831,1837,6832,1751,6834,1663,6840,1517,6842,1441,6845,1363,6847,1283,6849,1203,6850,1122,6851,1041,6850,962,6849,883,6847,806,6843,731,6843,707,6841,693,6833,688xe" filled="true" fillcolor="#ffffff" stroked="false">
                <v:path arrowok="t"/>
                <v:fill type="solid"/>
              </v:shape>
            </v:group>
            <v:group style="position:absolute;left:6914;top:972;width:807;height:868" coordorigin="6914,972" coordsize="807,868">
              <v:shape style="position:absolute;left:6914;top:972;width:807;height:868" coordorigin="6914,972" coordsize="807,868" path="m7652,972l7614,974,7577,977,7499,979,7419,981,7088,984,7007,986,6929,990,6929,1071,6928,1145,6925,1226,6923,1305,6920,1384,6917,1463,6915,1541,6914,1618,6914,1672,6914,1695,6916,1757,6916,1775,6916,1807,6919,1825,6929,1840,7010,1835,7093,1829,7434,1799,7516,1793,7617,1790,7665,1785,7669,1784,6968,1784,6962,1706,6958,1629,6956,1552,6956,1462,6957,1397,6960,1244,6961,1171,6961,1089,6959,1016,7624,1003,7642,1001,7660,1000,7715,1000,7715,994,7687,977,7652,972xe" filled="true" fillcolor="#231f20" stroked="false">
                <v:path arrowok="t"/>
                <v:fill type="solid"/>
              </v:shape>
              <v:shape style="position:absolute;left:6914;top:972;width:807;height:868" coordorigin="6914,972" coordsize="807,868" path="m7715,1000l7660,1000,7677,1001,7693,1007,7696,1089,7697,1171,7698,1255,7697,1338,7696,1422,7694,1506,7690,1672,7689,1754,6968,1784,7669,1784,7713,1694,7715,1618,7716,1541,7718,1462,7719,1384,7720,1305,7720,1224,7719,1148,7717,1071,7715,1000xe" filled="true" fillcolor="#231f20" stroked="false">
                <v:path arrowok="t"/>
                <v:fill type="solid"/>
              </v:shape>
              <v:shape style="position:absolute;left:8496;top:1356;width:669;height:1380" type="#_x0000_t75" stroked="false">
                <v:imagedata r:id="rId307" o:title=""/>
              </v:shape>
            </v:group>
            <v:group style="position:absolute;left:2399;top:2745;width:7108;height:2" coordorigin="2399,2745" coordsize="7108,2">
              <v:shape style="position:absolute;left:2399;top:2745;width:7108;height:2" coordorigin="2399,2745" coordsize="7108,0" path="m2399,2745l9507,2745e" filled="false" stroked="true" strokeweight="0pt" strokecolor="#ffffff">
                <v:path arrowok="t"/>
              </v:shape>
            </v:group>
            <v:group style="position:absolute;left:2399;top:2745;width:7108;height:2" coordorigin="2399,2745" coordsize="7108,2">
              <v:shape style="position:absolute;left:2399;top:2745;width:7108;height:2" coordorigin="2399,2745" coordsize="7108,0" path="m2399,2745l9507,2745e" filled="false" stroked="true" strokeweight=".76pt" strokecolor="#231f20">
                <v:path arrowok="t"/>
              </v:shape>
            </v:group>
            <w10:wrap type="topAndBottom"/>
          </v:group>
        </w:pict>
      </w:r>
    </w:p>
    <w:p>
      <w:pPr>
        <w:tabs>
          <w:tab w:pos="4157" w:val="left" w:leader="none"/>
          <w:tab w:pos="6103" w:val="left" w:leader="none"/>
          <w:tab w:pos="7783" w:val="left" w:leader="none"/>
        </w:tabs>
        <w:spacing w:before="33"/>
        <w:ind w:left="2404" w:right="107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 w:hAnsi="Arial"/>
          <w:color w:val="231F20"/>
          <w:sz w:val="21"/>
        </w:rPr>
        <w:t>Carla</w:t>
        <w:tab/>
        <w:t>Paulo</w:t>
        <w:tab/>
        <w:t>Marisa</w:t>
        <w:tab/>
        <w:t>José</w:t>
      </w:r>
      <w:r>
        <w:rPr>
          <w:rFonts w:ascii="Arial" w:hAnsi="Arial"/>
          <w:sz w:val="21"/>
        </w:rPr>
      </w:r>
    </w:p>
    <w:p>
      <w:pPr>
        <w:spacing w:line="240" w:lineRule="auto" w:before="3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0"/>
        <w:ind w:left="110" w:right="107"/>
        <w:jc w:val="left"/>
      </w:pPr>
      <w:r>
        <w:rPr>
          <w:color w:val="231F20"/>
        </w:rPr>
        <w:t>Qual foi a criança que comprou o maior pote de</w:t>
      </w:r>
      <w:r>
        <w:rPr>
          <w:color w:val="231F20"/>
          <w:spacing w:val="-2"/>
        </w:rPr>
        <w:t> </w:t>
      </w:r>
      <w:r>
        <w:rPr>
          <w:color w:val="231F20"/>
        </w:rPr>
        <w:t>iogurte?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Carla.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José.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Marisa.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Paulo.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99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107"/>
        <w:jc w:val="left"/>
      </w:pPr>
      <w:r>
        <w:rPr>
          <w:color w:val="231F20"/>
        </w:rPr>
        <w:t>Observe abaixo a tabela com o resultado de uma pesquisa feita com algumas crianças sobre os esportes que</w:t>
      </w:r>
      <w:r>
        <w:rPr>
          <w:color w:val="231F20"/>
          <w:spacing w:val="-1"/>
        </w:rPr>
        <w:t> </w:t>
      </w:r>
      <w:r>
        <w:rPr>
          <w:color w:val="231F20"/>
        </w:rPr>
        <w:t>praticam.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10"/>
          <w:szCs w:val="10"/>
        </w:rPr>
      </w:pPr>
    </w:p>
    <w:tbl>
      <w:tblPr>
        <w:tblW w:w="0" w:type="auto"/>
        <w:jc w:val="left"/>
        <w:tblInd w:w="2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4337"/>
      </w:tblGrid>
      <w:tr>
        <w:trPr>
          <w:trHeight w:val="431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155" w:right="15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ESPORTE</w:t>
            </w:r>
            <w:r>
              <w:rPr>
                <w:rFonts w:ascii="Arial"/>
                <w:sz w:val="28"/>
              </w:rPr>
            </w:r>
          </w:p>
        </w:tc>
        <w:tc>
          <w:tcPr>
            <w:tcW w:w="4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520" w:right="52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b/>
                <w:color w:val="231F20"/>
                <w:sz w:val="28"/>
              </w:rPr>
              <w:t>NÚMERO DE</w:t>
            </w:r>
            <w:r>
              <w:rPr>
                <w:rFonts w:ascii="Arial" w:hAnsi="Arial"/>
                <w:b/>
                <w:color w:val="231F20"/>
                <w:spacing w:val="-14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sz w:val="28"/>
              </w:rPr>
              <w:t>CRIANÇAS</w:t>
            </w:r>
            <w:r>
              <w:rPr>
                <w:rFonts w:ascii="Arial" w:hAns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55" w:right="14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FUTEBOL</w:t>
            </w:r>
            <w:r>
              <w:rPr>
                <w:rFonts w:ascii="Arial"/>
                <w:sz w:val="28"/>
              </w:rPr>
            </w:r>
          </w:p>
        </w:tc>
        <w:tc>
          <w:tcPr>
            <w:tcW w:w="4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520" w:right="52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80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55" w:right="15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z w:val="28"/>
              </w:rPr>
              <w:t>VÔLEI</w:t>
            </w:r>
            <w:r>
              <w:rPr>
                <w:rFonts w:ascii="Arial" w:hAnsi="Arial"/>
                <w:sz w:val="28"/>
              </w:rPr>
            </w:r>
          </w:p>
        </w:tc>
        <w:tc>
          <w:tcPr>
            <w:tcW w:w="4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520" w:right="52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30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55" w:right="15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BASQUETE</w:t>
            </w:r>
            <w:r>
              <w:rPr>
                <w:rFonts w:ascii="Arial"/>
                <w:sz w:val="28"/>
              </w:rPr>
            </w:r>
          </w:p>
        </w:tc>
        <w:tc>
          <w:tcPr>
            <w:tcW w:w="4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520" w:right="52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66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55" w:right="15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pacing w:val="-7"/>
                <w:sz w:val="28"/>
              </w:rPr>
              <w:t>NATAÇÃO</w:t>
            </w:r>
            <w:r>
              <w:rPr>
                <w:rFonts w:ascii="Arial" w:hAnsi="Arial"/>
                <w:spacing w:val="-7"/>
                <w:sz w:val="28"/>
              </w:rPr>
            </w:r>
          </w:p>
        </w:tc>
        <w:tc>
          <w:tcPr>
            <w:tcW w:w="4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520" w:right="52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38</w:t>
            </w:r>
            <w:r>
              <w:rPr>
                <w:rFonts w:ascii="Arial"/>
                <w:sz w:val="2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07"/>
        <w:jc w:val="left"/>
      </w:pPr>
      <w:r>
        <w:rPr>
          <w:color w:val="231F20"/>
        </w:rPr>
        <w:t>De acordo com essa tabela, quantas crianças praticam</w:t>
      </w:r>
      <w:r>
        <w:rPr>
          <w:color w:val="231F20"/>
          <w:spacing w:val="-2"/>
        </w:rPr>
        <w:t> </w:t>
      </w:r>
      <w:r>
        <w:rPr>
          <w:color w:val="231F20"/>
        </w:rPr>
        <w:t>vôlei?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80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308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62;top:15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M031932E4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64"/>
        <w:ind w:left="110" w:right="107"/>
        <w:jc w:val="left"/>
      </w:pPr>
      <w:r>
        <w:rPr/>
        <w:pict>
          <v:group style="position:absolute;margin-left:70.613998pt;margin-top:47.621822pt;width:98.65pt;height:131pt;mso-position-horizontal-relative:page;mso-position-vertical-relative:paragraph;z-index:4696" coordorigin="1412,952" coordsize="1973,2620">
            <v:shape style="position:absolute;left:1412;top:952;width:1973;height:2620" coordorigin="1412,952" coordsize="1973,2620" path="m3167,3492l3124,3492,3149,3532,3179,3552,3214,3572,3251,3572,3252,3552,3218,3552,3196,3532,3174,3532,3149,3512,3167,349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973,3372l2927,3372,2974,3392,3016,3412,2959,3452,2934,3472,2914,3492,2948,3512,3014,3532,3048,3552,3049,3512,2988,3512,2964,3492,2939,3492,2954,3472,2973,3452,2992,3432,3038,3432,3035,3412,3149,3412,3102,3392,3016,3392,2973,33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197,3412l3142,3412,3190,3432,3232,3452,3239,3472,3239,3512,3238,3532,3239,3552,3252,3552,3254,3512,3258,3492,3264,3452,3270,3452,3298,3432,3239,3432,3197,34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038,3432l3022,3432,3026,3472,3027,3492,3035,3512,3049,3512,3044,3472,3038,34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834,3392l2822,3392,2830,3432,2834,3452,2838,3472,2757,3472,2789,3492,2857,3492,2856,3472,2847,3432,2837,3412,2834,339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232,3452l3203,3452,3153,3492,3190,3492,3213,3472,3232,34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622,3352l2596,3352,2609,3372,2615,3392,2618,3412,2621,3452,2600,3452,2640,3472,2638,3432,2630,3412,2623,3372,2622,33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806,3212l2805,3252,2810,3292,2813,3332,2806,3352,2760,3352,2806,3372,2784,3392,2757,3412,2733,3432,2723,3472,2813,3472,2767,3452,2742,3452,2757,3432,2791,3412,2806,3392,2834,3392,2831,3372,2885,3372,2844,3352,2868,3332,2831,3332,2827,3312,2824,3292,2823,3252,2825,3232,2837,3232,2806,32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315,3452l3279,3452,3292,3472,3321,3472,3315,34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576,3432l2532,3432,2565,3452,2597,3452,2576,34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668,3212l2638,3212,2660,3232,2681,3232,2704,3252,2688,3272,2667,3272,2645,3292,2628,3312,2549,3312,2589,3332,2569,3352,2521,3392,2500,3432,2532,3432,2544,3392,2560,3392,2579,3372,2596,3352,2622,3352,2621,3332,2628,3332,2653,3312,2682,3292,2710,3272,2729,3252,2697,3232,2668,32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277,3312l3267,3332,3262,3372,3254,3412,3239,3432,3270,3432,3274,3392,3278,3372,3283,3352,3289,3332,3311,3332,3277,33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356,3412l3296,3412,3270,3432,3327,3432,3356,34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357,3312l2317,3312,2290,3332,2315,3352,2344,3372,2377,3392,2411,3412,2418,3392,2399,3392,2375,3372,2352,3372,2332,3352,2316,3332,2337,3332,2357,33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311,3332l3329,3352,3347,3372,3366,3392,3344,3392,3321,3412,3385,3412,3370,3372,3344,3352,3311,33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430,3292l2392,3292,2406,3312,2406,3332,2401,3372,2399,3392,2418,3392,2418,3352,2419,3312,2430,329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029,3252l3022,3292,3022,3313,3023,3352,3016,3392,3060,3392,3084,3372,3048,3372,3041,3352,3040,3332,3042,3312,3041,3272,3063,3272,3029,32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110,3352l3091,3352,3067,3372,3084,3372,3110,33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668,3332l2621,3332,2666,3352,2712,3352,2668,33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124,3313l3112,3352,3133,3352,3149,3332,3124,3313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870,3232l2825,3232,2848,3252,2870,3252,2891,3272,2914,3272,2896,3292,2877,3312,2855,3332,2868,3332,2895,3312,2921,3292,2939,3272,2870,32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124,3312l3123,3312,3124,3313,3124,33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85,3172l2271,3172,2300,3212,2332,3232,2366,3252,2399,3272,2371,3292,2344,3312,2375,3312,2392,3292,2476,3292,2443,3272,2405,3272,2367,3232,2330,3212,2298,3192,2285,31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514,3292l2467,3292,2508,3312,2555,3312,2514,329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638,3192l2602,3192,2602,3212,2603,3252,2602,3292,2596,3312,2628,3312,2618,3292,2615,3272,2615,3232,2615,3212,2668,3212,2638,319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063,3272l3041,3272,3063,3292,3082,3292,3101,3312,3123,3312,3094,3292,3063,32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1890,1228l1850,1252,1720,1372,1656,1412,1593,1472,1531,1532,1471,1572,1412,1632,1451,1712,1528,1832,1567,1912,1606,1972,1722,2192,1800,2312,1838,2392,1877,2452,1915,2532,1954,2592,1992,2672,2030,2732,2068,2812,2105,2872,2142,2952,2179,3012,2216,3092,2252,3152,2221,3172,2191,3192,2163,3192,2138,3212,2168,3232,2199,3252,2230,3272,2265,3292,2265,3272,2252,3272,2228,3252,2205,3252,2186,3232,2170,3212,2190,3212,2209,3192,2228,3172,2285,3172,2271,3152,2259,3152,2240,3092,2248,3052,2220,3052,2180,2972,2139,2912,2099,2832,2058,2772,2018,2692,1978,2632,1938,2552,1898,2492,1819,2332,1779,2272,1740,2192,1700,2132,1661,2052,1622,1992,1582,1912,1425,1632,1438,1632,1553,1512,1611,1472,1669,1412,1728,1372,1787,1312,1846,1272,1890,1228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71,3172l2246,3172,2252,3192,2253,3212,2252,3252,2252,3272,2265,3272,2269,3232,2272,3212,2271,31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443,3132l2433,3172,2427,3212,2420,3232,2405,3272,2471,3272,2496,3252,2430,3252,2436,3232,2441,3212,2445,3192,2449,3172,2506,3172,2476,3152,2443,31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506,3172l2473,3172,2491,3192,2507,3212,2526,3212,2506,3232,2482,3252,2522,3252,2551,3232,2531,3212,2506,31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97,3012l2285,3032,2270,3112,2259,3152,2305,3152,2338,3132,2284,3132,2287,3112,2292,3072,2298,3052,2303,3032,2327,3032,2297,30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371,3112l2337,3112,2312,3132,2338,3132,2371,31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327,3032l2303,3032,2322,3052,2360,3092,2379,3092,2359,3112,2405,3112,2381,3092,2355,3052,2327,30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20,1632l2208,1632,2209,1712,2210,1792,2211,1872,2213,1932,2213,2012,2215,2132,2216,2272,2218,2552,2220,2912,2220,3052,2240,3052,2236,2972,2233,2892,2230,2832,2228,2752,2226,2672,2225,2592,2224,2512,2223,2432,2223,2352,2223,2252,2222,2112,2222,1952,2222,1892,2222,1792,2221,1712,2220,16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54,3020l2240,3052,2248,3052,2254,3020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66,2995l2256,3012,2254,3020,2266,2995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534,1229l2624,1312,2689,1352,2752,1412,2815,1472,2876,1512,2934,1572,2990,1612,2058,1612,1981,1632,2997,1632,2960,1692,2923,1772,2885,1852,2848,1912,2810,1992,2772,2052,2734,2132,2695,2192,2657,2272,2542,2472,2504,2552,2465,2612,2389,2772,2352,2832,2314,2912,2277,2972,2266,2995,2291,2952,2329,2892,2366,2812,2405,2752,2443,2672,2482,2612,2560,2452,2678,2252,2717,2172,2756,2112,2795,2032,2833,1972,2871,1892,2908,1832,2945,1752,2981,1692,3016,1612,2956,1572,2894,1512,2832,1472,2706,1352,2642,1312,2534,1229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1671,1612l1515,1612,1438,1632,1749,1632,1671,16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42,972l2208,972,2208,1612,2220,1612,2221,1532,2221,1452,2219,1372,2215,1232,2214,1152,2213,1072,2214,992,2269,992,2242,9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486,1186l2514,1212,2534,1229,2496,1192,2486,1186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1943,1187l1906,1212,1890,1228,1916,1212,1943,1187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08,952l2190,972,2163,992,2135,1012,2112,1052,2047,1092,1943,1187,2026,1132,2086,1072,2147,1032,2208,972,2242,972,2208,9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69,992l2237,992,2261,1012,2285,1032,2309,1052,2370,1092,2432,1152,2486,1186,2386,1092,2351,1072,2296,1012,2269,99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Qual dos objetos abaixo tem a forma que lembra um</w:t>
      </w:r>
      <w:r>
        <w:rPr>
          <w:color w:val="231F20"/>
          <w:spacing w:val="-2"/>
        </w:rPr>
        <w:t> </w:t>
      </w:r>
      <w:r>
        <w:rPr>
          <w:color w:val="231F20"/>
        </w:rPr>
        <w:t>triângulo?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9"/>
        <w:rPr>
          <w:rFonts w:ascii="Arial" w:hAnsi="Arial" w:cs="Arial" w:eastAsia="Arial" w:hint="default"/>
          <w:sz w:val="36"/>
          <w:szCs w:val="36"/>
        </w:rPr>
      </w:pPr>
    </w:p>
    <w:p>
      <w:pPr>
        <w:pStyle w:val="BodyText"/>
        <w:spacing w:line="316" w:lineRule="exact" w:before="0"/>
        <w:ind w:left="211" w:right="1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9"/>
        <w:rPr>
          <w:rFonts w:ascii="Arial" w:hAnsi="Arial" w:cs="Arial" w:eastAsia="Arial" w:hint="default"/>
          <w:sz w:val="36"/>
          <w:szCs w:val="36"/>
        </w:rPr>
      </w:pPr>
    </w:p>
    <w:p>
      <w:pPr>
        <w:pStyle w:val="BodyText"/>
        <w:spacing w:line="240" w:lineRule="auto" w:before="0"/>
        <w:ind w:left="211" w:right="107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2.620499pt;margin-top:-46.387661pt;width:108.847pt;height:108.847pt;mso-position-horizontal-relative:page;mso-position-vertical-relative:paragraph;z-index:4720" type="#_x0000_t75" stroked="false">
            <v:imagedata r:id="rId310" o:title=""/>
            <w10:wrap type="none"/>
          </v:shape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0"/>
        <w:ind w:left="203" w:right="107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43.238152pt;width:102.8pt;height:102.55pt;mso-position-horizontal-relative:page;mso-position-vertical-relative:paragraph;z-index:4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"/>
                    <w:gridCol w:w="340"/>
                    <w:gridCol w:w="340"/>
                    <w:gridCol w:w="340"/>
                    <w:gridCol w:w="340"/>
                    <w:gridCol w:w="340"/>
                  </w:tblGrid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64"/>
        <w:ind w:left="203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1.088997pt;margin-top:-48.52116pt;width:138.1pt;height:119.7pt;mso-position-horizontal-relative:page;mso-position-vertical-relative:paragraph;z-index:4744" coordorigin="1422,-970" coordsize="2762,2394">
            <v:group style="position:absolute;left:2435;top:0;width:646;height:451" coordorigin="2435,0" coordsize="646,451">
              <v:shape style="position:absolute;left:2435;top:0;width:646;height:451" coordorigin="2435,0" coordsize="646,451" path="m2901,218l2688,218,2694,219,2694,451,2901,451,2901,218xe" filled="true" fillcolor="#231f20" stroked="false">
                <v:path arrowok="t"/>
                <v:fill type="solid"/>
              </v:shape>
              <v:shape style="position:absolute;left:2435;top:0;width:646;height:451" coordorigin="2435,0" coordsize="646,451" path="m2774,0l2724,20,2683,63,2435,436,2472,449,2536,434,2584,374,2650,275,2659,260,2688,218,2901,218,2901,161,3042,161,2922,64,2880,30,2828,3,2774,0xe" filled="true" fillcolor="#231f20" stroked="false">
                <v:path arrowok="t"/>
                <v:fill type="solid"/>
              </v:shape>
              <v:shape style="position:absolute;left:2435;top:0;width:646;height:451" coordorigin="2435,0" coordsize="646,451" path="m3042,161l2901,161,2941,193,2960,209,2991,282,2991,438,3027,430,3055,413,3073,386,3080,352,3080,275,3080,251,3062,181,3047,166,3042,161xe" filled="true" fillcolor="#231f20" stroked="false">
                <v:path arrowok="t"/>
                <v:fill type="solid"/>
              </v:shape>
            </v:group>
            <v:group style="position:absolute;left:2416;top:480;width:709;height:539" coordorigin="2416,480" coordsize="709,539">
              <v:shape style="position:absolute;left:2416;top:480;width:709;height:539" coordorigin="2416,480" coordsize="709,539" path="m2917,530l2798,530,3072,1018,3076,1017,3079,1016,3081,1015,3109,989,3124,955,3124,917,3110,877,2924,544,2917,530xe" filled="true" fillcolor="#231f20" stroked="false">
                <v:path arrowok="t"/>
                <v:fill type="solid"/>
              </v:shape>
              <v:shape style="position:absolute;left:2416;top:480;width:709;height:539" coordorigin="2416,480" coordsize="709,539" path="m2894,480l2700,480,2694,494,2689,507,2684,519,2678,531,2426,985,2421,995,2416,1005,2456,1018,2496,1014,2530,994,2557,961,2787,548,2792,540,2798,530,2917,530,2916,529,2909,513,2901,497,2894,480xe" filled="true" fillcolor="#231f20" stroked="false">
                <v:path arrowok="t"/>
                <v:fill type="solid"/>
              </v:shape>
            </v:group>
            <v:group style="position:absolute;left:2668;top:837;width:227;height:368" coordorigin="2668,837" coordsize="227,368">
              <v:shape style="position:absolute;left:2668;top:837;width:227;height:368" coordorigin="2668,837" coordsize="227,368" path="m2864,837l2696,837,2668,1204,2895,1204,2864,837xe" filled="true" fillcolor="#231f20" stroked="false">
                <v:path arrowok="t"/>
                <v:fill type="solid"/>
              </v:shape>
            </v:group>
            <v:group style="position:absolute;left:3260;top:836;width:392;height:370" coordorigin="3260,836" coordsize="392,370">
              <v:shape style="position:absolute;left:3260;top:836;width:392;height:370" coordorigin="3260,836" coordsize="392,370" path="m3260,836l3262,843,3262,845,3357,1054,3389,1123,3424,1198,3437,1205,3492,1205,3639,1205,3644,1204,3652,1203,3429,843,3421,837,3377,836,3260,836xe" filled="true" fillcolor="#231f20" stroked="false">
                <v:path arrowok="t"/>
                <v:fill type="solid"/>
              </v:shape>
            </v:group>
            <v:group style="position:absolute;left:2999;top:836;width:276;height:369" coordorigin="2999,836" coordsize="276,369">
              <v:shape style="position:absolute;left:2999;top:836;width:276;height:369" coordorigin="2999,836" coordsize="276,369" path="m3003,954l2999,956,3047,1205,3275,1205,3255,1149,3248,1131,3222,1057,3063,1057,3003,954xe" filled="true" fillcolor="#231f20" stroked="false">
                <v:path arrowok="t"/>
                <v:fill type="solid"/>
              </v:shape>
              <v:shape style="position:absolute;left:2999;top:836;width:276;height:369" coordorigin="2999,836" coordsize="276,369" path="m3134,836l3122,840,3139,869,3151,898,3156,930,3152,963,3139,995,3119,1020,3094,1041,3063,1057,3222,1057,3175,923,3151,854,3147,845,3142,839,3134,836xe" filled="true" fillcolor="#231f20" stroked="false">
                <v:path arrowok="t"/>
                <v:fill type="solid"/>
              </v:shape>
            </v:group>
            <v:group style="position:absolute;left:1907;top:834;width:396;height:368" coordorigin="1907,834" coordsize="396,368">
              <v:shape style="position:absolute;left:1907;top:834;width:396;height:368" coordorigin="1907,834" coordsize="396,368" path="m2132,1201l2064,1201,2131,1202,2132,1201xe" filled="true" fillcolor="#231f20" stroked="false">
                <v:path arrowok="t"/>
                <v:fill type="solid"/>
              </v:shape>
              <v:shape style="position:absolute;left:1907;top:834;width:396;height:368" coordorigin="1907,834" coordsize="396,368" path="m2302,834l2181,834,2109,874,2064,947,1907,1201,2132,1201,2138,1196,2173,1118,2302,834xe" filled="true" fillcolor="#231f20" stroked="false">
                <v:path arrowok="t"/>
                <v:fill type="solid"/>
              </v:shape>
            </v:group>
            <v:group style="position:absolute;left:2287;top:834;width:262;height:371" coordorigin="2287,834" coordsize="262,371">
              <v:shape style="position:absolute;left:2287;top:834;width:262;height:371" coordorigin="2287,834" coordsize="262,371" path="m2430,834l2419,838,2411,847,2406,860,2387,917,2368,973,2319,1114,2287,1204,2504,1204,2533,1106,2544,1045,2449,1045,2413,1037,2377,1015,2476,836,2453,836,2444,834,2430,834xe" filled="true" fillcolor="#231f20" stroked="false">
                <v:path arrowok="t"/>
                <v:fill type="solid"/>
              </v:shape>
              <v:shape style="position:absolute;left:2287;top:834;width:262;height:371" coordorigin="2287,834" coordsize="262,371" path="m2549,1021l2493,1040,2449,1045,2544,1045,2549,1021xe" filled="true" fillcolor="#231f20" stroked="false">
                <v:path arrowok="t"/>
                <v:fill type="solid"/>
              </v:shape>
              <v:shape style="position:absolute;left:2287;top:834;width:262;height:371" coordorigin="2287,834" coordsize="262,371" path="m2477,835l2463,835,2453,836,2476,836,2477,835xe" filled="true" fillcolor="#231f20" stroked="false">
                <v:path arrowok="t"/>
                <v:fill type="solid"/>
              </v:shape>
              <v:shape style="position:absolute;left:2640;top:-240;width:205;height:198" type="#_x0000_t75" stroked="false">
                <v:imagedata r:id="rId311" o:title=""/>
              </v:shape>
            </v:group>
            <v:group style="position:absolute;left:1427;top:-965;width:2752;height:2384" coordorigin="1427,-965" coordsize="2752,2384">
              <v:shape style="position:absolute;left:1427;top:-965;width:2752;height:2384" coordorigin="1427,-965" coordsize="2752,2384" path="m2803,-965l3491,226,4179,1418,2803,1418,1427,1418,2115,226,2803,-965x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309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42.52pt;margin-top:16.747999pt;width:510.25pt;height:22.7pt;mso-position-horizontal-relative:page;mso-position-vertical-relative:paragraph;z-index:4912;mso-wrap-distance-left:0;mso-wrap-distance-right:0" coordorigin="850,335" coordsize="10205,454">
            <v:group style="position:absolute;left:850;top:335;width:2098;height:454" coordorigin="850,335" coordsize="2098,454">
              <v:shape style="position:absolute;left:850;top:335;width:2098;height:454" coordorigin="850,335" coordsize="2098,454" path="m2948,335l850,335,850,788,2948,788,2948,335xe" filled="true" fillcolor="#d1d3d4" stroked="false">
                <v:path arrowok="t"/>
                <v:fill type="solid"/>
              </v:shape>
            </v:group>
            <v:group style="position:absolute;left:2948;top:335;width:8108;height:454" coordorigin="2948,335" coordsize="8108,454">
              <v:shape style="position:absolute;left:2948;top:335;width:8108;height:454" coordorigin="2948,335" coordsize="8108,454" path="m11055,335l2948,335,2948,788,11055,788,11055,335xe" filled="true" fillcolor="#d1d3d4" stroked="false">
                <v:path arrowok="t"/>
                <v:fill type="solid"/>
              </v:shape>
              <v:shape style="position:absolute;left:930;top:44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490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P020071E4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</w:p>
    <w:p>
      <w:pPr>
        <w:pStyle w:val="Heading1"/>
        <w:spacing w:line="240" w:lineRule="auto" w:before="64"/>
        <w:ind w:right="107"/>
        <w:jc w:val="left"/>
        <w:rPr>
          <w:b w:val="0"/>
          <w:bCs w:val="0"/>
        </w:rPr>
      </w:pPr>
      <w:r>
        <w:rPr>
          <w:color w:val="231F20"/>
        </w:rPr>
        <w:t>Faça um X na frase que está escrita</w:t>
      </w:r>
      <w:r>
        <w:rPr>
          <w:color w:val="231F20"/>
          <w:spacing w:val="-1"/>
        </w:rPr>
        <w:t> </w:t>
      </w:r>
      <w:r>
        <w:rPr>
          <w:color w:val="231F20"/>
        </w:rPr>
        <w:t>corretamente.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COELHINHOEORATINHO NADAM NA LAGOA</w:t>
      </w:r>
      <w:r>
        <w:rPr>
          <w:rFonts w:ascii="Arial"/>
          <w:color w:val="231F20"/>
          <w:spacing w:val="-53"/>
          <w:sz w:val="28"/>
        </w:rPr>
        <w:t> </w:t>
      </w:r>
      <w:r>
        <w:rPr>
          <w:rFonts w:ascii="Arial"/>
          <w:color w:val="231F20"/>
          <w:sz w:val="28"/>
        </w:rPr>
        <w:t>COMOSAPINHO.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OCOELHINHO E O </w:t>
      </w:r>
      <w:r>
        <w:rPr>
          <w:rFonts w:ascii="Arial"/>
          <w:color w:val="231F20"/>
          <w:spacing w:val="-3"/>
          <w:sz w:val="28"/>
        </w:rPr>
        <w:t>RATINHO </w:t>
      </w:r>
      <w:r>
        <w:rPr>
          <w:rFonts w:ascii="Arial"/>
          <w:color w:val="231F20"/>
          <w:sz w:val="28"/>
        </w:rPr>
        <w:t>NADAMNALAGOA COM O</w:t>
      </w:r>
      <w:r>
        <w:rPr>
          <w:rFonts w:ascii="Arial"/>
          <w:color w:val="231F20"/>
          <w:spacing w:val="-13"/>
          <w:sz w:val="28"/>
        </w:rPr>
        <w:t> </w:t>
      </w:r>
      <w:r>
        <w:rPr>
          <w:rFonts w:ascii="Arial"/>
          <w:color w:val="231F20"/>
          <w:sz w:val="28"/>
        </w:rPr>
        <w:t>SAPINHO.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COELHINHO E O </w:t>
      </w:r>
      <w:r>
        <w:rPr>
          <w:rFonts w:ascii="Arial"/>
          <w:color w:val="231F20"/>
          <w:spacing w:val="-3"/>
          <w:sz w:val="28"/>
        </w:rPr>
        <w:t>RATINHO </w:t>
      </w:r>
      <w:r>
        <w:rPr>
          <w:rFonts w:ascii="Arial"/>
          <w:color w:val="231F20"/>
          <w:sz w:val="28"/>
        </w:rPr>
        <w:t>NADAM NA LAGOA COM O</w:t>
      </w:r>
      <w:r>
        <w:rPr>
          <w:rFonts w:ascii="Arial"/>
          <w:color w:val="231F20"/>
          <w:spacing w:val="-29"/>
          <w:sz w:val="28"/>
        </w:rPr>
        <w:t> </w:t>
      </w:r>
      <w:r>
        <w:rPr>
          <w:rFonts w:ascii="Arial"/>
          <w:color w:val="231F20"/>
          <w:sz w:val="28"/>
        </w:rPr>
        <w:t>SAPINHO.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OCOELHINHOEORATINHO NADAMNALAGOA COM O</w:t>
      </w:r>
      <w:r>
        <w:rPr>
          <w:rFonts w:ascii="Arial"/>
          <w:color w:val="231F20"/>
          <w:spacing w:val="-37"/>
          <w:sz w:val="28"/>
        </w:rPr>
        <w:t> </w:t>
      </w:r>
      <w:r>
        <w:rPr>
          <w:rFonts w:ascii="Arial"/>
          <w:color w:val="231F20"/>
          <w:sz w:val="28"/>
        </w:rPr>
        <w:t>SAPINHO.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42.52pt;margin-top:8.198148pt;width:510.25pt;height:22.7pt;mso-position-horizontal-relative:page;mso-position-vertical-relative:paragraph;z-index:4984;mso-wrap-distance-left:0;mso-wrap-distance-right:0" coordorigin="850,164" coordsize="10205,454">
            <v:group style="position:absolute;left:850;top:164;width:2098;height:454" coordorigin="850,164" coordsize="2098,454">
              <v:shape style="position:absolute;left:850;top:164;width:2098;height:454" coordorigin="850,164" coordsize="2098,454" path="m2948,164l850,164,850,618,2948,618,2948,164xe" filled="true" fillcolor="#d1d3d4" stroked="false">
                <v:path arrowok="t"/>
                <v:fill type="solid"/>
              </v:shape>
            </v:group>
            <v:group style="position:absolute;left:2948;top:164;width:8108;height:454" coordorigin="2948,164" coordsize="8108,454">
              <v:shape style="position:absolute;left:2948;top:164;width:8108;height:454" coordorigin="2948,164" coordsize="8108,454" path="m11055,164l2948,164,2948,618,11055,618,11055,164xe" filled="true" fillcolor="#d1d3d4" stroked="false">
                <v:path arrowok="t"/>
                <v:fill type="solid"/>
              </v:shape>
              <v:shape style="position:absolute;left:930;top:27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19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P041692E4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</w:p>
    <w:p>
      <w:pPr>
        <w:pStyle w:val="Heading1"/>
        <w:spacing w:line="240" w:lineRule="auto" w:before="64"/>
        <w:ind w:right="107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shape style="position:absolute;margin-left:56.692902pt;margin-top:7.784175pt;width:481.9pt;height:111.55pt;mso-position-horizontal-relative:page;mso-position-vertical-relative:paragraph;z-index:500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1787" w:right="106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Piçanho-barreteiro, um passarinho prevenido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34"/>
                      <w:szCs w:val="34"/>
                    </w:rPr>
                  </w:pPr>
                </w:p>
                <w:p>
                  <w:pPr>
                    <w:pStyle w:val="BodyText"/>
                    <w:spacing w:line="268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Quando captura uma presa esse passarinho a espeta com seu bico num </w:t>
                  </w:r>
                  <w:r>
                    <w:rPr>
                      <w:color w:val="231F20"/>
                      <w:spacing w:val="-4"/>
                    </w:rPr>
                    <w:t>espinho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arbusto.</w:t>
                  </w:r>
                  <w:r>
                    <w:rPr>
                      <w:color w:val="231F20"/>
                      <w:spacing w:val="-42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Arrasador,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ele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também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atravessa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insetos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sobre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arames </w:t>
                  </w:r>
                  <w:r>
                    <w:rPr>
                      <w:color w:val="231F20"/>
                      <w:spacing w:val="-4"/>
                    </w:rPr>
                  </w:r>
                  <w:r>
                    <w:rPr>
                      <w:color w:val="231F20"/>
                    </w:rPr>
                    <w:t>farpados. Desse modo, cria sua própria despensa, recorrendo a ela para se </w:t>
                  </w:r>
                  <w:r>
                    <w:rPr>
                      <w:color w:val="231F20"/>
                    </w:rPr>
                    <w:t>abastecer de acordo com a sua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necessidade.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101"/>
        <w:ind w:left="2036" w:right="10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CUNHA, M.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Recordes dos animais – fatos e curiosidades</w:t>
      </w:r>
      <w:r>
        <w:rPr>
          <w:rFonts w:ascii="Arial" w:hAnsi="Arial" w:cs="Arial" w:eastAsia="Arial" w:hint="default"/>
          <w:color w:val="231F20"/>
          <w:sz w:val="16"/>
          <w:szCs w:val="16"/>
        </w:rPr>
        <w:t>. São Paulo: Girassol. p. 101, 2009.</w:t>
      </w:r>
      <w:r>
        <w:rPr>
          <w:rFonts w:ascii="Arial" w:hAnsi="Arial" w:cs="Arial" w:eastAsia="Arial" w:hint="default"/>
          <w:color w:val="231F20"/>
          <w:spacing w:val="-17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(P041691E4_SUP)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10" w:right="107"/>
        <w:jc w:val="left"/>
      </w:pPr>
      <w:r>
        <w:rPr>
          <w:color w:val="231F20"/>
        </w:rPr>
        <w:t>De acordo com esse texto, o que faz o passarinho ser</w:t>
      </w:r>
      <w:r>
        <w:rPr>
          <w:color w:val="231F20"/>
          <w:spacing w:val="-2"/>
        </w:rPr>
        <w:t> </w:t>
      </w:r>
      <w:r>
        <w:rPr>
          <w:color w:val="231F20"/>
        </w:rPr>
        <w:t>prevenido?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Andar sobre arames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farpados.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Capturar apenas os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insetos.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Espetar os insetos com 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bico.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Guardar alimentos para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depois.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312"/>
          <w:pgSz w:w="11910" w:h="16840"/>
          <w:pgMar w:footer="524" w:header="377" w:top="560" w:bottom="720" w:left="740" w:right="740"/>
          <w:pgNumType w:start="26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33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0;top:155;width:84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P020156C2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107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168.470993pt;margin-top:15.701173pt;width:258.3500pt;height:184.35pt;mso-position-horizontal-relative:page;mso-position-vertical-relative:paragraph;z-index:5104;mso-wrap-distance-left:0;mso-wrap-distance-right:0" coordorigin="3369,314" coordsize="5167,3687">
            <v:group style="position:absolute;left:5921;top:826;width:159;height:85" coordorigin="5921,826" coordsize="159,85">
              <v:shape style="position:absolute;left:5921;top:826;width:159;height:85" coordorigin="5921,826" coordsize="159,85" path="m6080,867l5997,867,6031,870,6050,910,6070,904,6080,888,6080,867xe" filled="true" fillcolor="#231f20" stroked="false">
                <v:path arrowok="t"/>
                <v:fill type="solid"/>
              </v:shape>
              <v:shape style="position:absolute;left:5921;top:826;width:159;height:85" coordorigin="5921,826" coordsize="159,85" path="m6030,826l5982,832,5942,860,5921,902,5957,884,5997,867,6080,867,6080,867,6074,846,6030,826xe" filled="true" fillcolor="#231f20" stroked="false">
                <v:path arrowok="t"/>
                <v:fill type="solid"/>
              </v:shape>
            </v:group>
            <v:group style="position:absolute;left:6459;top:1172;width:76;height:156" coordorigin="6459,1172" coordsize="76,156">
              <v:shape style="position:absolute;left:6459;top:1172;width:76;height:156" coordorigin="6459,1172" coordsize="76,156" path="m6497,1172l6459,1191,6470,1206,6483,1219,6494,1234,6499,1255,6500,1276,6496,1292,6492,1308,6491,1328,6526,1298,6535,1247,6524,1198,6497,1172xe" filled="true" fillcolor="#231f20" stroked="false">
                <v:path arrowok="t"/>
                <v:fill type="solid"/>
              </v:shape>
            </v:group>
            <v:group style="position:absolute;left:6459;top:1176;width:550;height:841" coordorigin="6459,1176" coordsize="550,841">
              <v:shape style="position:absolute;left:6459;top:1176;width:550;height:841" coordorigin="6459,1176" coordsize="550,841" path="m6681,1176l6652,1199,6650,1302,6640,1389,6621,1465,6588,1536,6556,1579,6523,1616,6496,1651,6483,1689,6488,1722,6501,1753,6516,1784,6523,1818,6518,1871,6499,1914,6477,1955,6459,2002,6538,2016,6595,2003,6638,1971,6671,1927,6699,1879,6729,1834,6764,1801,6821,1781,6885,1768,6945,1748,6989,1705,7006,1657,7009,1602,6998,1547,6973,1496,6939,1468,6895,1447,6852,1422,6820,1384,6812,1349,6811,1309,6808,1269,6796,1231,6769,1205,6725,1182,6681,1176xe" filled="true" fillcolor="#ffffff" stroked="false">
                <v:path arrowok="t"/>
                <v:fill type="solid"/>
              </v:shape>
            </v:group>
            <v:group style="position:absolute;left:7278;top:1574;width:763;height:365" coordorigin="7278,1574" coordsize="763,365">
              <v:shape style="position:absolute;left:7278;top:1574;width:763;height:365" coordorigin="7278,1574" coordsize="763,365" path="m7922,1574l7809,1588,7736,1608,7664,1634,7593,1665,7527,1697,7463,1732,7399,1770,7344,1813,7301,1864,7278,1922,7372,1938,7456,1935,7536,1918,7564,1909,7412,1909,7326,1906,7373,1830,7447,1777,7504,1744,7565,1712,7631,1682,7700,1656,7773,1634,7849,1618,7928,1610,8041,1609,8008,1586,7967,1575,7922,1574xe" filled="true" fillcolor="#231f20" stroked="false">
                <v:path arrowok="t"/>
                <v:fill type="solid"/>
              </v:shape>
              <v:shape style="position:absolute;left:7278;top:1574;width:763;height:365" coordorigin="7278,1574" coordsize="763,365" path="m8041,1609l8009,1609,7969,1670,7912,1721,7842,1764,7768,1801,7704,1831,7637,1859,7567,1883,7492,1900,7412,1909,7564,1909,7767,1837,7841,1805,7906,1769,7962,1725,8008,1673,8041,1609xe" filled="true" fillcolor="#231f20" stroked="false">
                <v:path arrowok="t"/>
                <v:fill type="solid"/>
              </v:shape>
            </v:group>
            <v:group style="position:absolute;left:7326;top:1609;width:683;height:300" coordorigin="7326,1609" coordsize="683,300">
              <v:shape style="position:absolute;left:7326;top:1609;width:683;height:300" coordorigin="7326,1609" coordsize="683,300" path="m8009,1609l7928,1610,7849,1618,7773,1634,7700,1656,7631,1682,7565,1712,7504,1744,7447,1777,7373,1830,7326,1906,7412,1909,7492,1900,7567,1883,7637,1859,7704,1831,7768,1802,7842,1764,7912,1721,7969,1670,8009,1609xe" filled="true" fillcolor="#ffffff" stroked="false">
                <v:path arrowok="t"/>
                <v:fill type="solid"/>
              </v:shape>
            </v:group>
            <v:group style="position:absolute;left:6708;top:1860;width:515;height:703" coordorigin="6708,1860" coordsize="515,703">
              <v:shape style="position:absolute;left:6708;top:1860;width:515;height:703" coordorigin="6708,1860" coordsize="515,703" path="m6908,1860l6868,1874,6853,1914,6853,1969,6861,2032,6869,2091,6818,2131,6761,2162,6718,2199,6708,2259,6735,2302,6784,2326,6840,2346,6885,2380,6890,2415,6882,2448,6871,2483,6869,2524,6923,2563,6969,2561,7008,2533,7043,2492,7076,2450,7110,2420,7210,2420,7217,2404,7069,2404,7000,2390,6937,2353,6888,2299,6861,2235,6859,2165,6880,2108,6911,2057,6938,2006,6949,1946,6956,1926,6972,1911,6985,1899,6981,1882,6908,1860xe" filled="true" fillcolor="#ffffff" stroked="false">
                <v:path arrowok="t"/>
                <v:fill type="solid"/>
              </v:shape>
              <v:shape style="position:absolute;left:6708;top:1860;width:515;height:703" coordorigin="6708,1860" coordsize="515,703" path="m7210,2420l7110,2420,7128,2428,7148,2434,7171,2437,7198,2436,7210,2420xe" filled="true" fillcolor="#ffffff" stroked="false">
                <v:path arrowok="t"/>
                <v:fill type="solid"/>
              </v:shape>
              <v:shape style="position:absolute;left:6708;top:1860;width:515;height:703" coordorigin="6708,1860" coordsize="515,703" path="m7222,2348l7173,2357,7143,2376,7114,2395,7069,2404,7217,2404,7219,2400,7223,2377,7222,2348xe" filled="true" fillcolor="#ffffff" stroked="false">
                <v:path arrowok="t"/>
                <v:fill type="solid"/>
              </v:shape>
              <v:shape style="position:absolute;left:7848;top:1874;width:353;height:209" type="#_x0000_t75" stroked="false">
                <v:imagedata r:id="rId313" o:title=""/>
              </v:shape>
            </v:group>
            <v:group style="position:absolute;left:6411;top:1946;width:442;height:528" coordorigin="6411,1946" coordsize="442,528">
              <v:shape style="position:absolute;left:6411;top:1946;width:442;height:528" coordorigin="6411,1946" coordsize="442,528" path="m6853,2432l6486,2432,6558,2444,6629,2461,6700,2474,6774,2474,6853,2452,6853,2432xe" filled="true" fillcolor="#ffffff" stroked="false">
                <v:path arrowok="t"/>
                <v:fill type="solid"/>
              </v:shape>
              <v:shape style="position:absolute;left:6411;top:1946;width:442;height:528" coordorigin="6411,1946" coordsize="442,528" path="m6804,1946l6733,1964,6612,2024,6539,2042,6528,2135,6509,2221,6484,2300,6451,2372,6411,2436,6486,2432,6853,2432,6853,2388,6787,2360,6730,2328,6691,2284,6686,2235,6547,2235,6532,2199,6537,2156,6560,2121,6596,2107,6810,2107,6845,2075,6842,2035,6836,1999,6824,1968,6804,1946xe" filled="true" fillcolor="#ffffff" stroked="false">
                <v:path arrowok="t"/>
                <v:fill type="solid"/>
              </v:shape>
              <v:shape style="position:absolute;left:6411;top:1946;width:442;height:528" coordorigin="6411,1946" coordsize="442,528" path="m6810,2107l6596,2107,6579,2134,6565,2164,6554,2198,6547,2235,6686,2235,6684,2219,6708,2170,6752,2141,6803,2114,6810,2107xe" filled="true" fillcolor="#ffffff" stroked="false">
                <v:path arrowok="t"/>
                <v:fill type="solid"/>
              </v:shape>
            </v:group>
            <v:group style="position:absolute;left:7431;top:2009;width:771;height:457" coordorigin="7431,2009" coordsize="771,457">
              <v:shape style="position:absolute;left:7431;top:2009;width:771;height:457" coordorigin="7431,2009" coordsize="771,457" path="m7824,2099l7774,2153,7722,2205,7666,2253,7600,2292,7523,2320,7431,2332,7482,2389,7542,2429,7609,2454,7681,2466,7755,2465,7830,2453,7902,2432,7969,2403,8030,2368,8082,2327,8155,2228,8180,2165,8194,2104,7910,2104,7824,2099xe" filled="true" fillcolor="#ffffff" stroked="false">
                <v:path arrowok="t"/>
                <v:fill type="solid"/>
              </v:shape>
              <v:shape style="position:absolute;left:7431;top:2009;width:771;height:457" coordorigin="7431,2009" coordsize="771,457" path="m8201,2009l8194,2010,8138,2047,8070,2077,7993,2096,7910,2104,8194,2104,8196,2094,8202,2018,8201,2013,8201,2009xe" filled="true" fillcolor="#ffffff" stroked="false">
                <v:path arrowok="t"/>
                <v:fill type="solid"/>
              </v:shape>
            </v:group>
            <v:group style="position:absolute;left:6282;top:2026;width:225;height:459" coordorigin="6282,2026" coordsize="225,459">
              <v:shape style="position:absolute;left:6282;top:2026;width:225;height:459" coordorigin="6282,2026" coordsize="225,459" path="m6437,2026l6383,2050,6335,2089,6282,2123,6302,2148,6352,2186,6371,2211,6361,2284,6342,2353,6326,2420,6323,2484,6370,2426,6413,2364,6451,2295,6480,2218,6499,2132,6507,2034,6437,2026xe" filled="true" fillcolor="#ffffff" stroked="false">
                <v:path arrowok="t"/>
                <v:fill type="solid"/>
              </v:shape>
            </v:group>
            <v:group style="position:absolute;left:7391;top:2050;width:439;height:255" coordorigin="7391,2050" coordsize="439,255">
              <v:shape style="position:absolute;left:7391;top:2050;width:439;height:255" coordorigin="7391,2050" coordsize="439,255" path="m7829,2050l7808,2050,7741,2082,7670,2112,7597,2138,7520,2160,7439,2179,7430,2208,7418,2235,7405,2259,7391,2283,7459,2304,7522,2294,7577,2267,7678,2195,7730,2153,7778,2110,7818,2056,7829,2050xe" filled="true" fillcolor="#ffffff" stroked="false">
                <v:path arrowok="t"/>
                <v:fill type="solid"/>
              </v:shape>
            </v:group>
            <v:group style="position:absolute;left:6532;top:2107;width:64;height:129" coordorigin="6532,2107" coordsize="64,129">
              <v:shape style="position:absolute;left:6532;top:2107;width:64;height:129" coordorigin="6532,2107" coordsize="64,129" path="m6596,2107l6560,2121,6537,2156,6532,2199,6547,2235,6554,2198,6565,2164,6579,2134,6596,2107xe" filled="true" fillcolor="#231f20" stroked="false">
                <v:path arrowok="t"/>
                <v:fill type="solid"/>
              </v:shape>
            </v:group>
            <v:group style="position:absolute;left:7278;top:2195;width:121;height:73" coordorigin="7278,2195" coordsize="121,73">
              <v:shape style="position:absolute;left:7278;top:2195;width:121;height:73" coordorigin="7278,2195" coordsize="121,73" path="m7399,2195l7368,2196,7340,2200,7311,2204,7278,2204,7280,2221,7284,2237,7289,2253,7294,2267,7332,2261,7361,2245,7382,2223,7393,2204,7311,2204,7278,2203,7394,2203,7399,2195xe" filled="true" fillcolor="#ffffff" stroked="false">
                <v:path arrowok="t"/>
                <v:fill type="solid"/>
              </v:shape>
              <v:shape style="position:absolute;left:6178;top:2210;width:161;height:258" type="#_x0000_t75" stroked="false">
                <v:imagedata r:id="rId314" o:title=""/>
              </v:shape>
            </v:group>
            <v:group style="position:absolute;left:4379;top:2243;width:1945;height:1334" coordorigin="4379,2243" coordsize="1945,1334">
              <v:shape style="position:absolute;left:4379;top:2243;width:1945;height:1334" coordorigin="4379,2243" coordsize="1945,1334" path="m4572,2733l4495,2738,4426,2760,4379,2797,4447,2836,4506,2889,4553,2954,4584,3031,4596,3119,4590,3173,4577,3228,4566,3284,4564,3343,4604,3384,4635,3439,4651,3504,4644,3576,4695,3549,4783,3480,4854,3395,4885,3347,4920,3304,4965,3271,5197,3271,5232,3264,5319,3255,6319,3255,6324,3195,6310,3129,6274,3062,5375,3062,5319,3009,5307,2990,4861,2990,4844,2971,4833,2948,4824,2924,4813,2902,4798,2884,4783,2870,4769,2855,4757,2837,5233,2837,5217,2783,5210,2749,4644,2749,4572,2733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5544,3303l5505,3353,5491,3396,5497,3432,5562,3488,5675,3521,5742,3530,5813,3534,5884,3533,5953,3528,6023,3515,6091,3492,6155,3459,6212,3418,6260,3370,6291,3324,5740,3324,5675,3318,5609,3309,5544,3303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5197,3271l4965,3271,4966,3292,4924,3331,4925,3351,4993,3326,5068,3302,5148,3281,5197,3271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6319,3255l5403,3255,5484,3261,5562,3271,5704,3295,5730,3297,5757,3298,5781,3303,5801,3319,5740,3324,6291,3324,6296,3316,6319,3257,6319,3255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5784,2854l5728,2900,5672,2948,5613,2992,5547,3028,5469,3053,5375,3062,6274,3062,6267,3057,6257,3057,6250,3057,6242,3046,6241,2982,5881,2982,5857,2950,5836,2915,5813,2881,5784,2854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6266,3056l6257,3057,6267,3057,6266,3056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5233,2837l4757,2837,4800,2860,4836,2897,4858,2941,4861,2990,5307,2990,5276,2943,5242,2868,5233,2837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6194,2733l6144,2795,6088,2851,6025,2901,5956,2945,5881,2982,6241,2982,6240,2958,6229,2879,6213,2805,6194,2733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4813,2243l4760,2294,4711,2348,4665,2406,4625,2468,4589,2536,4561,2611,4540,2693,4605,2708,4631,2722,4644,2749,5210,2749,5202,2710,5071,2710,5022,2709,4972,2662,4930,2608,4895,2546,4866,2479,4843,2405,4825,2327,4813,2243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5198,2693l5156,2699,5114,2705,5071,2710,5202,2710,5198,2693xe" filled="true" fillcolor="#ffffff" stroked="false">
                <v:path arrowok="t"/>
                <v:fill type="solid"/>
              </v:shape>
              <v:shape style="position:absolute;left:5515;top:2275;width:157;height:232" type="#_x0000_t75" stroked="false">
                <v:imagedata r:id="rId315" o:title=""/>
              </v:shape>
            </v:group>
            <v:group style="position:absolute;left:5198;top:2372;width:587;height:667" coordorigin="5198,2372" coordsize="587,667">
              <v:shape style="position:absolute;left:5198;top:2372;width:587;height:667" coordorigin="5198,2372" coordsize="587,667" path="m5589,2717l5359,2717,5390,2728,5414,2746,5431,2772,5439,2805,5459,2807,5475,2814,5487,2824,5495,2837,5494,2853,5497,2864,5501,2874,5503,2886,5472,2922,5455,2965,5437,3006,5399,3038,5467,3030,5520,3006,5565,2975,5608,2942,5580,2912,5573,2867,5572,2815,5560,2765,5581,2726,5589,2717xe" filled="true" fillcolor="#ffffff" stroked="false">
                <v:path arrowok="t"/>
                <v:fill type="solid"/>
              </v:shape>
              <v:shape style="position:absolute;left:5198;top:2372;width:587;height:667" coordorigin="5198,2372" coordsize="587,667" path="m5198,2613l5208,2651,5218,2689,5229,2727,5238,2765,5275,2759,5303,2746,5330,2730,5359,2717,5589,2717,5610,2695,5648,2673,5696,2661,5704,2645,5285,2645,5238,2645,5198,2613xe" filled="true" fillcolor="#ffffff" stroked="false">
                <v:path arrowok="t"/>
                <v:fill type="solid"/>
              </v:shape>
              <v:shape style="position:absolute;left:5198;top:2372;width:587;height:667" coordorigin="5198,2372" coordsize="587,667" path="m5339,2635l5285,2645,5704,2645,5707,2638,5709,2637,5399,2637,5339,2635xe" filled="true" fillcolor="#ffffff" stroked="false">
                <v:path arrowok="t"/>
                <v:fill type="solid"/>
              </v:shape>
              <v:shape style="position:absolute;left:5198;top:2372;width:587;height:667" coordorigin="5198,2372" coordsize="587,667" path="m5479,2372l5474,2390,5483,2407,5495,2425,5495,2452,5475,2501,5462,2559,5442,2609,5399,2637,5709,2637,5727,2623,5753,2615,5785,2613,5784,2559,5785,2528,5615,2528,5560,2492,5550,2468,5536,2448,5519,2430,5503,2412,5497,2402,5496,2387,5493,2374,5479,2372xe" filled="true" fillcolor="#ffffff" stroked="false">
                <v:path arrowok="t"/>
                <v:fill type="solid"/>
              </v:shape>
              <v:shape style="position:absolute;left:5198;top:2372;width:587;height:667" coordorigin="5198,2372" coordsize="587,667" path="m5768,2428l5727,2473,5673,2514,5615,2528,5785,2528,5785,2512,5781,2466,5768,2428xe" filled="true" fillcolor="#ffffff" stroked="false">
                <v:path arrowok="t"/>
                <v:fill type="solid"/>
              </v:shape>
            </v:group>
            <v:group style="position:absolute;left:5802;top:2380;width:449;height:579" coordorigin="5802,2380" coordsize="449,579">
              <v:shape style="position:absolute;left:5802;top:2380;width:449;height:579" coordorigin="5802,2380" coordsize="449,579" path="m5817,2380l5802,2429,5802,2497,5808,2576,5816,2657,5817,2733,5814,2760,5810,2783,5808,2804,5809,2821,5825,2863,5850,2896,5875,2926,5889,2958,5963,2913,6031,2862,6093,2805,6150,2743,6202,2677,6194,2606,6182,2535,6180,2524,5961,2524,5918,2500,5890,2457,5861,2412,5817,2380xe" filled="true" fillcolor="#ffffff" stroked="false">
                <v:path arrowok="t"/>
                <v:fill type="solid"/>
              </v:shape>
              <v:shape style="position:absolute;left:5802;top:2380;width:449;height:579" coordorigin="5802,2380" coordsize="449,579" path="m6154,2380l6113,2429,6070,2480,6021,2517,5961,2524,6180,2524,6170,2468,6162,2412,6189,2412,6181,2406,6154,2380xe" filled="true" fillcolor="#ffffff" stroked="false">
                <v:path arrowok="t"/>
                <v:fill type="solid"/>
              </v:shape>
              <v:shape style="position:absolute;left:5802;top:2380;width:449;height:579" coordorigin="5802,2380" coordsize="449,579" path="m6189,2412l6162,2412,6188,2431,6200,2462,6215,2486,6250,2484,6241,2455,6214,2430,6189,2412xe" filled="true" fillcolor="#ffffff" stroked="false">
                <v:path arrowok="t"/>
                <v:fill type="solid"/>
              </v:shape>
              <v:shape style="position:absolute;left:5214;top:2412;width:258;height:217" type="#_x0000_t75" stroked="false">
                <v:imagedata r:id="rId316" o:title=""/>
              </v:shape>
              <v:shape style="position:absolute;left:5584;top:2636;width:201;height:297" type="#_x0000_t75" stroked="false">
                <v:imagedata r:id="rId317" o:title=""/>
              </v:shape>
              <v:shape style="position:absolute;left:5254;top:2753;width:220;height:259" type="#_x0000_t75" stroked="false">
                <v:imagedata r:id="rId318" o:title=""/>
              </v:shape>
            </v:group>
            <v:group style="position:absolute;left:4339;top:2821;width:217;height:514" coordorigin="4339,2821" coordsize="217,514">
              <v:shape style="position:absolute;left:4339;top:2821;width:217;height:514" coordorigin="4339,2821" coordsize="217,514" path="m4339,2821l4388,2860,4434,2908,4470,2966,4492,3038,4496,3110,4493,3186,4494,3262,4508,3335,4539,3270,4555,3199,4555,3125,4542,3052,4518,2984,4483,2923,4441,2873,4392,2838,4339,2821xe" filled="true" fillcolor="#ffffff" stroked="false">
                <v:path arrowok="t"/>
                <v:fill type="solid"/>
              </v:shape>
            </v:group>
            <v:group style="position:absolute;left:3995;top:2827;width:428;height:501" coordorigin="3995,2827" coordsize="428,501">
              <v:shape style="position:absolute;left:3995;top:2827;width:428;height:501" coordorigin="3995,2827" coordsize="428,501" path="m4180,2827l4077,2865,4034,2918,4007,2980,3995,3051,3995,3059,3995,3126,4007,3200,4028,3269,4058,3327,4125,3305,4201,3292,4279,3291,4418,3291,4418,3269,4420,3211,4422,3152,4422,3143,4267,3143,4216,3135,4175,3100,4153,3051,4159,3002,4202,2966,4375,2965,4373,2961,4333,2907,4286,2865,4234,2838,4180,2827xe" filled="true" fillcolor="#ffffff" stroked="false">
                <v:path arrowok="t"/>
                <v:fill type="solid"/>
              </v:shape>
              <v:shape style="position:absolute;left:3995;top:2827;width:428;height:501" coordorigin="3995,2827" coordsize="428,501" path="m4418,3291l4279,3291,4354,3302,4419,3327,4418,3291xe" filled="true" fillcolor="#ffffff" stroked="false">
                <v:path arrowok="t"/>
                <v:fill type="solid"/>
              </v:shape>
              <v:shape style="position:absolute;left:3995;top:2827;width:428;height:501" coordorigin="3995,2827" coordsize="428,501" path="m4375,2965l4264,2965,4304,3003,4320,3059,4309,3112,4267,3143,4422,3143,4419,3094,4403,3024,4375,2965xe" filled="true" fillcolor="#ffffff" stroked="false">
                <v:path arrowok="t"/>
                <v:fill type="solid"/>
              </v:shape>
              <v:shape style="position:absolute;left:4757;top:2837;width:104;height:153" type="#_x0000_t75" stroked="false">
                <v:imagedata r:id="rId319" o:title=""/>
              </v:shape>
            </v:group>
            <v:group style="position:absolute;left:5287;top:2842;width:89;height:111" coordorigin="5287,2842" coordsize="89,111">
              <v:shape style="position:absolute;left:5287;top:2842;width:89;height:111" coordorigin="5287,2842" coordsize="89,111" path="m5324,2842l5305,2842,5287,2854,5289,2888,5297,2915,5313,2936,5335,2950,5350,2952,5352,2941,5367,2941,5373,2921,5375,2898,5373,2874,5367,2854,5344,2847,5324,2842xe" filled="true" fillcolor="#ffffff" stroked="false">
                <v:path arrowok="t"/>
                <v:fill type="solid"/>
              </v:shape>
              <v:shape style="position:absolute;left:5287;top:2842;width:89;height:111" coordorigin="5287,2842" coordsize="89,111" path="m5367,2941l5352,2941,5367,2942,5367,2941xe" filled="true" fillcolor="#ffffff" stroked="false">
                <v:path arrowok="t"/>
                <v:fill type="solid"/>
              </v:shape>
              <v:shape style="position:absolute;left:4153;top:2965;width:167;height:177" type="#_x0000_t75" stroked="false">
                <v:imagedata r:id="rId320" o:title=""/>
              </v:shape>
            </v:group>
            <v:group style="position:absolute;left:4098;top:3319;width:370;height:138" coordorigin="4098,3319" coordsize="370,138">
              <v:shape style="position:absolute;left:4098;top:3319;width:370;height:138" coordorigin="4098,3319" coordsize="370,138" path="m4241,3319l4160,3325,4098,3351,4133,3371,4159,3399,4182,3430,4210,3456,4338,3451,4406,3445,4467,3432,4454,3405,4442,3377,4428,3354,4401,3354,4387,3351,4323,3329,4241,3319xe" filled="true" fillcolor="#ffffff" stroked="false">
                <v:path arrowok="t"/>
                <v:fill type="solid"/>
              </v:shape>
              <v:shape style="position:absolute;left:4098;top:3319;width:370;height:138" coordorigin="4098,3319" coordsize="370,138" path="m4403,3335l4402,3345,4401,3354,4428,3354,4426,3352,4403,3335xe" filled="true" fillcolor="#ffffff" stroked="false">
                <v:path arrowok="t"/>
                <v:fill type="solid"/>
              </v:shape>
            </v:group>
            <v:group style="position:absolute;left:4508;top:3335;width:33;height:49" coordorigin="4508,3335" coordsize="33,49">
              <v:shape style="position:absolute;left:4508;top:3335;width:33;height:49" coordorigin="4508,3335" coordsize="33,49" path="m4532,3335l4527,3345,4512,3358,4508,3368,4518,3368,4515,3382,4524,3384,4529,3372,4537,3359,4540,3346,4532,3335xe" filled="true" fillcolor="#ffffff" stroked="false">
                <v:path arrowok="t"/>
                <v:fill type="solid"/>
              </v:shape>
            </v:group>
            <v:group style="position:absolute;left:4516;top:3376;width:97;height:233" coordorigin="4516,3376" coordsize="97,233">
              <v:shape style="position:absolute;left:4516;top:3376;width:97;height:233" coordorigin="4516,3376" coordsize="97,233" path="m4548,3376l4543,3393,4520,3414,4516,3432,4545,3470,4571,3513,4593,3559,4612,3608,4611,3535,4602,3470,4582,3416,4548,3376xe" filled="true" fillcolor="#ffffff" stroked="false">
                <v:path arrowok="t"/>
                <v:fill type="solid"/>
              </v:shape>
            </v:group>
            <v:group style="position:absolute;left:4451;top:3440;width:127;height:290" coordorigin="4451,3440" coordsize="127,290">
              <v:shape style="position:absolute;left:4451;top:3440;width:127;height:290" coordorigin="4451,3440" coordsize="127,290" path="m4500,3440l4493,3465,4477,3482,4461,3498,4451,3520,4488,3560,4516,3608,4536,3665,4548,3729,4577,3654,4568,3575,4537,3501,4500,3440xe" filled="true" fillcolor="#ffffff" stroked="false">
                <v:path arrowok="t"/>
                <v:fill type="solid"/>
              </v:shape>
            </v:group>
            <v:group style="position:absolute;left:4170;top:3464;width:290;height:49" coordorigin="4170,3464" coordsize="290,49">
              <v:shape style="position:absolute;left:4170;top:3464;width:290;height:49" coordorigin="4170,3464" coordsize="290,49" path="m4346,3512l4254,3512,4339,3513,4346,3512xe" filled="true" fillcolor="#ffffff" stroked="false">
                <v:path arrowok="t"/>
                <v:fill type="solid"/>
              </v:shape>
              <v:shape style="position:absolute;left:4170;top:3464;width:290;height:49" coordorigin="4170,3464" coordsize="290,49" path="m4459,3464l4387,3476,4304,3478,4226,3484,4170,3512,4346,3512,4412,3501,4459,3464xe" filled="true" fillcolor="#ffffff" stroked="false">
                <v:path arrowok="t"/>
                <v:fill type="solid"/>
              </v:shape>
              <v:shape style="position:absolute;left:5287;top:3464;width:385;height:217" type="#_x0000_t75" stroked="false">
                <v:imagedata r:id="rId321" o:title=""/>
              </v:shape>
            </v:group>
            <v:group style="position:absolute;left:4162;top:3528;width:354;height:236" coordorigin="4162,3528" coordsize="354,236">
              <v:shape style="position:absolute;left:4162;top:3528;width:354;height:236" coordorigin="4162,3528" coordsize="354,236" path="m4232,3536l4162,3536,4197,3596,4237,3654,4285,3705,4343,3743,4414,3764,4500,3761,4516,3694,4502,3629,4471,3572,4443,3537,4304,3537,4232,3536xe" filled="true" fillcolor="#ffffff" stroked="false">
                <v:path arrowok="t"/>
                <v:fill type="solid"/>
              </v:shape>
              <v:shape style="position:absolute;left:4162;top:3528;width:354;height:236" coordorigin="4162,3528" coordsize="354,236" path="m4435,3528l4373,3536,4304,3537,4443,3537,4435,3528xe" filled="true" fillcolor="#ffffff" stroked="false">
                <v:path arrowok="t"/>
                <v:fill type="solid"/>
              </v:shape>
            </v:group>
            <v:group style="position:absolute;left:5648;top:3533;width:561;height:228" coordorigin="5648,3533" coordsize="561,228">
              <v:shape style="position:absolute;left:5648;top:3533;width:561;height:228" coordorigin="5648,3533" coordsize="561,228" path="m5814,3552l5742,3572,5670,3647,5648,3689,5686,3707,5794,3738,5857,3750,5924,3758,5990,3761,6053,3758,6109,3748,6156,3730,6190,3703,6208,3667,6208,3619,6186,3560,5881,3560,5858,3558,5835,3555,5814,3552xe" filled="true" fillcolor="#ffffff" stroked="false">
                <v:path arrowok="t"/>
                <v:fill type="solid"/>
              </v:shape>
              <v:shape style="position:absolute;left:5648;top:3533;width:561;height:228" coordorigin="5648,3533" coordsize="561,228" path="m6122,3533l6045,3536,5961,3551,5881,3560,6186,3560,6122,3533xe" filled="true" fillcolor="#ffffff" stroked="false">
                <v:path arrowok="t"/>
                <v:fill type="solid"/>
              </v:shape>
              <v:shape style="position:absolute;left:5271;top:3625;width:281;height:122" type="#_x0000_t75" stroked="false">
                <v:imagedata r:id="rId322" o:title=""/>
              </v:shape>
            </v:group>
            <v:group style="position:absolute;left:5728;top:1584;width:370;height:467" coordorigin="5728,1584" coordsize="370,467">
              <v:shape style="position:absolute;left:5728;top:1584;width:370;height:467" coordorigin="5728,1584" coordsize="370,467" path="m5792,1584l5769,1586,5728,1593,5732,1609,5747,1614,5765,1617,5776,1625,5775,1688,5776,1752,5775,1817,5768,1882,5754,1938,5740,1987,5742,2026,5776,2050,5803,2031,5780,2031,5774,2030,5760,2026,5760,1978,5811,1978,5800,1971,5786,1960,5776,1946,5787,1903,5797,1859,5805,1812,5809,1761,5848,1761,5840,1754,5810,1701,5800,1642,5817,1585,5792,1584xe" filled="true" fillcolor="#231f20" stroked="false">
                <v:path arrowok="t"/>
                <v:fill type="solid"/>
              </v:shape>
              <v:shape style="position:absolute;left:5728;top:1584;width:370;height:467" coordorigin="5728,1584" coordsize="370,467" path="m5811,1978l5760,1978,5778,1982,5791,1991,5799,2006,5801,2026,5787,2030,5780,2031,5803,2031,5838,2004,5846,1994,5825,1994,5814,1981,5811,1978xe" filled="true" fillcolor="#231f20" stroked="false">
                <v:path arrowok="t"/>
                <v:fill type="solid"/>
              </v:shape>
              <v:shape style="position:absolute;left:5728;top:1584;width:370;height:467" coordorigin="5728,1584" coordsize="370,467" path="m5848,1761l5809,1761,5836,1784,5861,1809,5892,1828,5937,1834,5919,1872,5887,1910,5852,1951,5825,1994,5846,1994,5889,1946,5938,1886,5993,1834,6022,1816,6023,1816,5938,1816,5885,1795,5848,1761xe" filled="true" fillcolor="#231f20" stroked="false">
                <v:path arrowok="t"/>
                <v:fill type="solid"/>
              </v:shape>
              <v:shape style="position:absolute;left:5728;top:1584;width:370;height:467" coordorigin="5728,1584" coordsize="370,467" path="m6098,1753l6070,1760,6046,1775,6022,1794,5993,1810,5938,1816,6023,1816,6051,1801,6077,1782,6098,1753xe" filled="true" fillcolor="#231f20" stroked="false">
                <v:path arrowok="t"/>
                <v:fill type="solid"/>
              </v:shape>
              <v:shape style="position:absolute;left:5776;top:1761;width:161;height:233" type="#_x0000_t75" stroked="false">
                <v:imagedata r:id="rId323" o:title=""/>
              </v:shape>
            </v:group>
            <v:group style="position:absolute;left:5760;top:1978;width:41;height:53" coordorigin="5760,1978" coordsize="41,53">
              <v:shape style="position:absolute;left:5760;top:1978;width:41;height:53" coordorigin="5760,1978" coordsize="41,53" path="m5760,1978l5760,2026,5774,2030,5780,2031,5787,2030,5801,2026,5799,2006,5791,1991,5778,1982,5760,1978xe" filled="true" fillcolor="#ffffff" stroked="false">
                <v:path arrowok="t"/>
                <v:fill type="solid"/>
              </v:shape>
            </v:group>
            <v:group style="position:absolute;left:5471;top:751;width:1149;height:1147" coordorigin="5471,751" coordsize="1149,1147">
              <v:shape style="position:absolute;left:5471;top:751;width:1149;height:1147" coordorigin="5471,751" coordsize="1149,1147" path="m6604,1384l6387,1384,6438,1424,6449,1484,6429,1549,6391,1606,6347,1641,6410,1677,6453,1737,6475,1813,6475,1898,6490,1841,6485,1785,6469,1731,6451,1681,6491,1616,6529,1555,6563,1494,6591,1431,6604,1384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407,1443l6295,1443,6330,1464,6351,1502,6355,1544,6344,1572,6327,1590,6307,1605,6290,1625,6345,1607,6383,1573,6405,1522,6411,1456,6407,1443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269,1373l6043,1373,6107,1388,6163,1417,6202,1456,6228,1410,6269,1373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602,1143l6017,1143,6028,1214,6010,1279,5971,1333,5918,1375,5857,1400,5865,1411,5870,1427,5876,1441,5889,1448,5926,1400,5980,1376,6043,1373,6269,1373,6273,1370,6327,1353,6611,1353,6614,1328,6491,1328,6492,1308,6496,1292,6500,1276,6499,1255,6494,1234,6483,1219,6470,1206,6459,1191,6497,1172,6609,1172,6605,1151,6602,1143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611,1353l6327,1353,6379,1376,6336,1385,6290,1398,6257,1418,6250,1448,6295,1443,6407,1443,6404,1436,6392,1417,6382,1400,6387,1384,6604,1384,6611,1360,6611,1353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002,1156l5870,1156,5905,1180,5923,1222,5924,1270,5908,1316,5875,1349,5825,1360,5888,1362,5936,1333,5973,1287,6001,1239,6003,1212,6000,1181,6002,1156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609,1172l6497,1172,6524,1198,6535,1247,6526,1298,6491,1328,6614,1328,6620,1279,6617,1214,6609,1172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053,751l5985,754,5917,765,5850,784,5785,814,5770,852,5752,882,5734,910,5720,942,5708,1003,5702,1051,5691,1090,5664,1127,5619,1152,5565,1167,5515,1186,5479,1219,5471,1279,5531,1258,5600,1250,5735,1250,5746,1206,5775,1143,5818,1095,5882,1067,5969,1063,6569,1063,6554,1034,6518,981,6475,932,6450,910,6050,910,6046,902,5921,902,5942,860,5982,832,6030,826,6329,826,6314,817,6252,790,6187,770,6121,757,6053,751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5735,1250l5600,1250,5669,1257,5728,1279,5735,1250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5884,1109l5837,1126,5817,1159,5870,1156,6002,1156,6002,1155,6017,1143,6602,1143,6599,1135,5985,1135,5940,1111,5884,1109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569,1063l5969,1063,5981,1076,5991,1094,5994,1115,5985,1135,6599,1135,6584,1091,6569,1063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329,826l6030,826,6074,846,6080,867,6080,888,6070,904,6050,910,6450,910,6426,889,6372,850,6329,826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5997,867l5957,884,5921,902,6046,902,6031,870,5997,867xe" filled="true" fillcolor="#ffffff" stroked="false">
                <v:path arrowok="t"/>
                <v:fill type="solid"/>
              </v:shape>
            </v:group>
            <v:group style="position:absolute;left:4913;top:1561;width:70;height:121" coordorigin="4913,1561" coordsize="70,121">
              <v:shape style="position:absolute;left:4913;top:1561;width:70;height:121" coordorigin="4913,1561" coordsize="70,121" path="m4981,1561l4965,1578,4956,1602,4950,1626,4941,1649,4931,1657,4920,1661,4913,1667,4917,1681,4952,1666,4973,1635,4982,1597,4981,1561xe" filled="true" fillcolor="#231f20" stroked="false">
                <v:path arrowok="t"/>
                <v:fill type="solid"/>
              </v:shape>
            </v:group>
            <v:group style="position:absolute;left:5007;top:1376;width:1308;height:1125" coordorigin="5007,1376" coordsize="1308,1125">
              <v:shape style="position:absolute;left:5007;top:1376;width:1308;height:1125" coordorigin="5007,1376" coordsize="1308,1125" path="m6304,2171l5977,2171,6009,2226,6007,2289,5987,2358,5964,2429,5953,2500,5995,2496,6031,2474,6062,2443,6090,2412,6146,2351,6202,2290,6257,2232,6315,2179,6304,2171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684,2091l5592,2091,5628,2133,5644,2190,5648,2254,5648,2275,5648,2327,5650,2396,5664,2460,5734,2421,5791,2368,5842,2310,5896,2255,5961,2211,5966,2201,5964,2189,5964,2178,5977,2171,6304,2171,6300,2168,5987,2168,5912,2159,5843,2142,5804,2124,5757,2124,5744,2123,5685,2091,5684,2091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288,1802l5271,1810,5285,1820,5292,1834,5294,1850,5295,1866,5290,1944,5272,2026,5252,2109,5240,2193,5246,2275,5314,2276,5365,2254,5405,2218,5442,2176,5481,2135,5529,2104,5592,2091,5684,2091,5626,2056,5570,2017,5516,1974,5467,1926,5424,1873,5387,1815,5385,1811,5333,1811,5309,1806,5288,1802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6274,2123l6212,2145,6140,2160,6064,2168,5987,2168,6300,2168,6287,2158,6277,2144,6274,2123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785,2115l5773,2116,5766,2120,5757,2124,5804,2124,5785,2115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190,1504l5174,1591,5145,1668,5109,1740,5071,1807,5038,1874,5024,1902,5010,1935,5007,1969,5022,2002,5061,1963,5100,1914,5142,1864,5187,1821,5237,1792,5294,1786,5374,1786,5358,1750,5338,1679,5328,1602,5329,1545,5279,1545,5251,1540,5232,1527,5214,1513,5190,1504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374,1786l5294,1786,5359,1810,5333,1811,5385,1811,5374,1786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166,1376l5129,1411,5096,1450,5070,1497,5054,1553,5082,1538,5111,1507,5143,1475,5182,1456,5338,1456,5342,1429,5291,1429,5246,1417,5205,1397,5166,1376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338,1456l5182,1456,5206,1478,5232,1499,5257,1520,5279,1545,5329,1545,5329,1517,5338,1456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343,1424l5291,1429,5342,1429,5343,1424xe" filled="true" fillcolor="#ffffff" stroked="false">
                <v:path arrowok="t"/>
                <v:fill type="solid"/>
              </v:shape>
            </v:group>
            <v:group style="position:absolute;left:7052;top:1569;width:1295;height:597" coordorigin="7052,1569" coordsize="1295,597">
              <v:shape style="position:absolute;left:7052;top:1569;width:1295;height:597" coordorigin="7052,1569" coordsize="1295,597" path="m7061,2058l7052,2069,7055,2083,7061,2099,7061,2115,7118,2145,7188,2161,7268,2165,7352,2159,7435,2147,7462,2141,7203,2141,7139,2132,7092,2106,7061,2058xe" filled="true" fillcolor="#ffffff" stroked="false">
                <v:path arrowok="t"/>
                <v:fill type="solid"/>
              </v:shape>
              <v:shape style="position:absolute;left:7052;top:1569;width:1295;height:597" coordorigin="7052,1569" coordsize="1295,597" path="m8346,1569l8309,1633,8264,1691,8212,1745,8154,1795,8089,1842,8019,1887,7944,1929,7865,1970,7795,2003,7723,2033,7649,2060,7575,2084,7501,2104,7428,2120,7356,2132,7286,2139,7203,2141,7462,2141,7582,2111,7654,2087,7727,2059,7800,2028,7873,1995,7942,1959,8009,1922,8065,1889,8118,1855,8169,1818,8218,1777,8266,1733,8311,1685,8341,1631,8346,1569xe" filled="true" fillcolor="#ffffff" stroked="false">
                <v:path arrowok="t"/>
                <v:fill type="solid"/>
              </v:shape>
              <v:shape style="position:absolute;left:7052;top:1569;width:1295;height:597" coordorigin="7052,1569" coordsize="1295,597" path="m7062,2044l7061,2058,7070,2053,7068,2045,7062,2044xe" filled="true" fillcolor="#ffffff" stroked="false">
                <v:path arrowok="t"/>
                <v:fill type="solid"/>
              </v:shape>
            </v:group>
            <v:group style="position:absolute;left:6885;top:1884;width:376;height:484" coordorigin="6885,1884" coordsize="376,484">
              <v:shape style="position:absolute;left:6885;top:1884;width:376;height:484" coordorigin="6885,1884" coordsize="376,484" path="m6968,2138l6941,2139,6922,2159,6908,2182,6896,2204,6885,2219,6904,2287,6952,2337,7018,2365,7091,2368,7119,2356,7061,2356,7012,2335,6998,2285,7016,2234,7061,2211,7062,2196,7065,2183,7072,2174,7086,2171,7091,2171,7057,2147,7037,2147,7015,2143,6992,2140,6968,2138xe" filled="true" fillcolor="#ffffff" stroked="false">
                <v:path arrowok="t"/>
                <v:fill type="solid"/>
              </v:shape>
              <v:shape style="position:absolute;left:6885;top:1884;width:376;height:484" coordorigin="6885,1884" coordsize="376,484" path="m7067,2231l7033,2252,7021,2299,7026,2319,7040,2329,7054,2339,7061,2356,7119,2356,7158,2340,7168,2291,7147,2254,7109,2233,7067,2231xe" filled="true" fillcolor="#ffffff" stroked="false">
                <v:path arrowok="t"/>
                <v:fill type="solid"/>
              </v:shape>
              <v:shape style="position:absolute;left:6885;top:1884;width:376;height:484" coordorigin="6885,1884" coordsize="376,484" path="m7091,2171l7086,2171,7094,2201,7120,2212,7149,2221,7166,2243,7175,2260,7181,2281,7185,2302,7190,2324,7232,2313,7255,2284,7260,2244,7246,2203,7169,2198,7100,2178,7091,2171xe" filled="true" fillcolor="#ffffff" stroked="false">
                <v:path arrowok="t"/>
                <v:fill type="solid"/>
              </v:shape>
              <v:shape style="position:absolute;left:6885;top:1884;width:376;height:484" coordorigin="6885,1884" coordsize="376,484" path="m7075,1884l7015,1902,6973,1938,6968,2001,6943,2050,6913,2092,6891,2138,6893,2195,6903,2144,6948,2117,7038,2116,7025,2088,7037,2018,7019,1991,7017,1955,7031,1923,7061,1906,7155,1906,7136,1891,7075,1884xe" filled="true" fillcolor="#ffffff" stroked="false">
                <v:path arrowok="t"/>
                <v:fill type="solid"/>
              </v:shape>
              <v:shape style="position:absolute;left:6885;top:1884;width:376;height:484" coordorigin="6885,1884" coordsize="376,484" path="m7038,2116l7002,2116,7037,2147,7057,2147,7049,2141,7038,2116xe" filled="true" fillcolor="#ffffff" stroked="false">
                <v:path arrowok="t"/>
                <v:fill type="solid"/>
              </v:shape>
              <v:shape style="position:absolute;left:6885;top:1884;width:376;height:484" coordorigin="6885,1884" coordsize="376,484" path="m7155,1906l7061,1906,7053,1925,7047,1947,7044,1973,7045,2002,7076,2023,7120,2027,7163,2016,7190,1994,7181,1926,7155,1906xe" filled="true" fillcolor="#ffffff" stroked="false">
                <v:path arrowok="t"/>
                <v:fill type="solid"/>
              </v:shape>
            </v:group>
            <v:group style="position:absolute;left:4291;top:2837;width:209;height:595" coordorigin="4291,2837" coordsize="209,595">
              <v:shape style="position:absolute;left:4291;top:2837;width:209;height:595" coordorigin="4291,2837" coordsize="209,595" path="m4291,2837l4342,2878,4384,2929,4417,2989,4439,3060,4451,3143,4453,3231,4453,3313,4464,3383,4500,3432,4477,3361,4469,3282,4469,3199,4468,3117,4459,3038,4433,2965,4393,2908,4343,2866,4291,2837xe" filled="true" fillcolor="#ffffff" stroked="false">
                <v:path arrowok="t"/>
                <v:fill type="solid"/>
              </v:shape>
              <v:shape style="position:absolute;left:5612;top:3552;width:108;height:120" type="#_x0000_t75" stroked="false">
                <v:imagedata r:id="rId324" o:title=""/>
              </v:shape>
            </v:group>
            <v:group style="position:absolute;left:4620;top:926;width:70;height:81" coordorigin="4620,926" coordsize="70,81">
              <v:shape style="position:absolute;left:4620;top:926;width:70;height:81" coordorigin="4620,926" coordsize="70,81" path="m4676,926l4665,951,4642,970,4622,987,4620,1006,4645,991,4673,972,4689,950,4676,926xe" filled="true" fillcolor="#231f20" stroked="false">
                <v:path arrowok="t"/>
                <v:fill type="solid"/>
              </v:shape>
            </v:group>
            <v:group style="position:absolute;left:3713;top:1247;width:487;height:522" coordorigin="3713,1247" coordsize="487,522">
              <v:shape style="position:absolute;left:3713;top:1247;width:487;height:522" coordorigin="3713,1247" coordsize="487,522" path="m3978,1689l4023,1715,4068,1743,4120,1763,4186,1769,4189,1753,4162,1753,4106,1745,4060,1721,4019,1697,3978,1689xe" filled="true" fillcolor="#231f20" stroked="false">
                <v:path arrowok="t"/>
                <v:fill type="solid"/>
              </v:shape>
              <v:shape style="position:absolute;left:3713;top:1247;width:487;height:522" coordorigin="3713,1247" coordsize="487,522" path="m3823,1271l3761,1271,3828,1305,3897,1346,3964,1394,4026,1447,4082,1505,4128,1567,4162,1633,4181,1693,4180,1726,4162,1753,4189,1753,4183,1627,4149,1566,4107,1511,4066,1464,4012,1408,3948,1350,3878,1300,3823,1271xe" filled="true" fillcolor="#231f20" stroked="false">
                <v:path arrowok="t"/>
                <v:fill type="solid"/>
              </v:shape>
              <v:shape style="position:absolute;left:3713;top:1247;width:487;height:522" coordorigin="3713,1247" coordsize="487,522" path="m3713,1263l3713,1297,3718,1326,3729,1349,3745,1368,3741,1339,3738,1311,3743,1287,3761,1271,3823,1271,3808,1264,3726,1264,3713,1263xe" filled="true" fillcolor="#231f20" stroked="false">
                <v:path arrowok="t"/>
                <v:fill type="solid"/>
              </v:shape>
              <v:shape style="position:absolute;left:3713;top:1247;width:487;height:522" coordorigin="3713,1247" coordsize="487,522" path="m3737,1247l3733,1257,3726,1264,3808,1264,3806,1263,3737,1247xe" filled="true" fillcolor="#231f20" stroked="false">
                <v:path arrowok="t"/>
                <v:fill type="solid"/>
              </v:shape>
              <v:shape style="position:absolute;left:3664;top:534;width:4721;height:3320" type="#_x0000_t75" stroked="false">
                <v:imagedata r:id="rId325" o:title=""/>
              </v:shape>
            </v:group>
            <v:group style="position:absolute;left:3379;top:324;width:5147;height:3667" coordorigin="3379,324" coordsize="5147,3667">
              <v:shape style="position:absolute;left:3379;top:324;width:5147;height:3667" coordorigin="3379,324" coordsize="5147,3667" path="m8526,3991l3379,3991,3379,324,8526,324,8526,3991x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pStyle w:val="BodyText"/>
        <w:spacing w:line="240" w:lineRule="auto" w:before="64"/>
        <w:ind w:left="110" w:right="107"/>
        <w:jc w:val="left"/>
      </w:pPr>
      <w:r>
        <w:rPr>
          <w:color w:val="231F20"/>
        </w:rPr>
        <w:t>Qual é o nome dessa</w:t>
      </w:r>
      <w:r>
        <w:rPr>
          <w:color w:val="231F20"/>
          <w:spacing w:val="-1"/>
        </w:rPr>
        <w:t> </w:t>
      </w:r>
      <w:r>
        <w:rPr>
          <w:color w:val="231F20"/>
        </w:rPr>
        <w:t>figura?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BAGAÇO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BARALHO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pacing w:val="-3"/>
          <w:sz w:val="28"/>
        </w:rPr>
        <w:t>PALÁCIO</w:t>
      </w:r>
      <w:r>
        <w:rPr>
          <w:rFonts w:ascii="Arial" w:hAnsi="Arial"/>
          <w:spacing w:val="-3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pacing w:val="-3"/>
          <w:sz w:val="28"/>
        </w:rPr>
        <w:t>PALHAÇO</w:t>
      </w:r>
      <w:r>
        <w:rPr>
          <w:rFonts w:ascii="Arial" w:hAnsi="Arial"/>
          <w:spacing w:val="-3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64"/>
        <w:ind w:right="107"/>
        <w:jc w:val="left"/>
        <w:rPr>
          <w:b w:val="0"/>
          <w:bCs w:val="0"/>
        </w:rPr>
      </w:pPr>
      <w:r>
        <w:rPr>
          <w:color w:val="231F20"/>
        </w:rPr>
        <w:t>Leia o texto abaixo para responder às</w:t>
      </w:r>
      <w:r>
        <w:rPr>
          <w:color w:val="231F20"/>
          <w:spacing w:val="-1"/>
        </w:rPr>
        <w:t> </w:t>
      </w:r>
      <w:r>
        <w:rPr>
          <w:color w:val="231F20"/>
        </w:rPr>
        <w:t>questões.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58pt;width:481.9pt;height:301.55pt;mso-position-horizontal-relative:page;mso-position-vertical-relative:paragraph;z-index:512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3210" w:right="3133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Zorro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Dom Diego de la </w:t>
                  </w:r>
                  <w:r>
                    <w:rPr>
                      <w:color w:val="231F20"/>
                      <w:spacing w:val="-4"/>
                    </w:rPr>
                    <w:t>Vega </w:t>
                  </w:r>
                  <w:r>
                    <w:rPr>
                      <w:color w:val="231F20"/>
                    </w:rPr>
                    <w:t>levava uma vida tranquila na próspera fazenda de </w:t>
                  </w:r>
                  <w:r>
                    <w:rPr>
                      <w:color w:val="231F20"/>
                    </w:rPr>
                    <w:t>seu pai, Dom Alejandro de la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Vega.</w:t>
                  </w:r>
                  <w:r>
                    <w:rPr>
                      <w:spacing w:val="-4"/>
                    </w:rPr>
                  </w:r>
                </w:p>
                <w:p>
                  <w:pPr>
                    <w:pStyle w:val="BodyText"/>
                    <w:spacing w:line="297" w:lineRule="auto" w:before="3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Seu empregado, Bernardo, testemunhou uma injustiça. Como era mudo, narrou o caso com grandes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gestos.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91" w:right="106"/>
                    <w:jc w:val="left"/>
                  </w:pPr>
                  <w:r>
                    <w:rPr>
                      <w:color w:val="231F20"/>
                    </w:rPr>
                    <w:t>Num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segundo,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Dom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Diego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transformou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Zorro,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justiceiro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mascarado.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108" w:right="106"/>
                    <w:jc w:val="left"/>
                  </w:pPr>
                  <w:r>
                    <w:rPr>
                      <w:color w:val="231F20"/>
                    </w:rPr>
                    <w:t>E partiu a galope, cortando a noite com seu cavalo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negro.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78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Na cidade, Zorro desafiou o cruel sargento Garcia a um duelo. Ágil como um acrobata, Zorro saltou com sua espada e perseguiu o sargento. Mas os soldados do sargento chegaram, e Zorro precisou </w:t>
                  </w:r>
                  <w:r>
                    <w:rPr>
                      <w:color w:val="231F20"/>
                      <w:spacing w:val="-3"/>
                    </w:rPr>
                    <w:t>fugir. </w:t>
                  </w:r>
                  <w:r>
                    <w:rPr>
                      <w:color w:val="231F20"/>
                    </w:rPr>
                    <w:t>Então, deixou sua </w:t>
                  </w:r>
                  <w:r>
                    <w:rPr>
                      <w:color w:val="231F20"/>
                    </w:rPr>
                    <w:t>marca sobre o peito do malvado: um “Z” de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Zorro.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08" w:firstLine="283"/>
                    <w:jc w:val="both"/>
                  </w:pPr>
                  <w:r>
                    <w:rPr>
                      <w:color w:val="231F20"/>
                    </w:rPr>
                    <w:t>O governador da província colocou a cabeça de Zorro a prêmio. Mas ele era o defensor dos fracos e oprimidos, e ninguém quis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denunciá-lo.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91" w:right="106"/>
                    <w:jc w:val="left"/>
                  </w:pPr>
                  <w:r>
                    <w:rPr>
                      <w:color w:val="231F20"/>
                    </w:rPr>
                    <w:t>E Zorro continuou seus combates em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segredo.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1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Minha 1ª Biblioteca </w:t>
      </w:r>
      <w:r>
        <w:rPr>
          <w:rFonts w:ascii="Arial" w:hAnsi="Arial"/>
          <w:b/>
          <w:color w:val="231F20"/>
          <w:sz w:val="16"/>
        </w:rPr>
        <w:t>Larousse Heróis. </w:t>
      </w:r>
      <w:r>
        <w:rPr>
          <w:rFonts w:ascii="Arial" w:hAnsi="Arial"/>
          <w:color w:val="231F20"/>
          <w:sz w:val="16"/>
        </w:rPr>
        <w:t>Tradução: Adriana de Oliveira Silva. São Paulo: Larousse do Brasil, 2007, p. 52 - 53 .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(P041841E4_SUP)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42.52pt;margin-top:10.805667pt;width:510.25pt;height:22.7pt;mso-position-horizontal-relative:page;mso-position-vertical-relative:paragraph;z-index:5200;mso-wrap-distance-left:0;mso-wrap-distance-right:0" coordorigin="850,216" coordsize="10205,454">
            <v:group style="position:absolute;left:850;top:216;width:2098;height:454" coordorigin="850,216" coordsize="2098,454">
              <v:shape style="position:absolute;left:850;top:216;width:2098;height:454" coordorigin="850,216" coordsize="2098,454" path="m2948,216l850,216,850,670,2948,670,2948,216xe" filled="true" fillcolor="#d1d3d4" stroked="false">
                <v:path arrowok="t"/>
                <v:fill type="solid"/>
              </v:shape>
            </v:group>
            <v:group style="position:absolute;left:2948;top:216;width:8108;height:454" coordorigin="2948,216" coordsize="8108,454">
              <v:shape style="position:absolute;left:2948;top:216;width:8108;height:454" coordorigin="2948,216" coordsize="8108,454" path="m11055,216l2948,216,2948,670,11055,670,11055,216xe" filled="true" fillcolor="#d1d3d4" stroked="false">
                <v:path arrowok="t"/>
                <v:fill type="solid"/>
              </v:shape>
              <v:shape style="position:absolute;left:930;top:327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71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P041842E4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107"/>
        <w:jc w:val="left"/>
      </w:pPr>
      <w:r>
        <w:rPr>
          <w:color w:val="231F20"/>
        </w:rPr>
        <w:t>De acordo com esse texto, o sargento Garcia</w:t>
      </w:r>
      <w:r>
        <w:rPr>
          <w:color w:val="231F20"/>
          <w:spacing w:val="-1"/>
        </w:rPr>
        <w:t> </w:t>
      </w:r>
      <w:r>
        <w:rPr>
          <w:color w:val="231F20"/>
        </w:rPr>
        <w:t>era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ágil.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cruel.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mudo.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oprimido.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07"/>
        <w:jc w:val="left"/>
      </w:pPr>
      <w:r>
        <w:rPr>
          <w:color w:val="231F20"/>
        </w:rPr>
        <w:t>Esse texto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conto.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um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diário.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carta.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uma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notícia.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62pt;width:510.25pt;height:22.7pt;mso-position-horizontal-relative:page;mso-position-vertical-relative:paragraph;z-index:5272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59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P041844E4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107"/>
        <w:jc w:val="left"/>
      </w:pPr>
      <w:r>
        <w:rPr>
          <w:color w:val="231F20"/>
        </w:rPr>
        <w:t>No trecho “Mas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ele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color w:val="231F20"/>
        </w:rPr>
        <w:t>era o defensor dos fracos e oprimidos,...”, a palavra “ele” está no lugar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Bernardo.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governador da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província.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sargento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Garcia.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Zorro.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326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07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cena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29"/>
          <w:szCs w:val="29"/>
        </w:rPr>
      </w:pPr>
      <w:r>
        <w:rPr/>
        <w:pict>
          <v:group style="position:absolute;margin-left:166.054001pt;margin-top:18.156197pt;width:263.2pt;height:218.9pt;mso-position-horizontal-relative:page;mso-position-vertical-relative:paragraph;z-index:5296;mso-wrap-distance-left:0;mso-wrap-distance-right:0" coordorigin="3321,363" coordsize="5264,4378">
            <v:shape style="position:absolute;left:3326;top:368;width:5253;height:4368" type="#_x0000_t75" stroked="false">
              <v:imagedata r:id="rId329" o:title=""/>
            </v:shape>
            <v:group style="position:absolute;left:3326;top:368;width:5254;height:4368" coordorigin="3326,368" coordsize="5254,4368">
              <v:shape style="position:absolute;left:3326;top:368;width:5254;height:4368" coordorigin="3326,368" coordsize="5254,4368" path="m3326,4736l8579,4736,8579,368,3326,368,3326,4736xe" filled="false" stroked="true" strokeweight=".5pt" strokecolor="#231f20">
                <v:path arrowok="t"/>
              </v:shape>
            </v:group>
            <w10:wrap type="topAndBottom"/>
          </v:group>
        </w:pict>
      </w:r>
    </w:p>
    <w:p>
      <w:pPr>
        <w:spacing w:line="165" w:lineRule="exact" w:before="0"/>
        <w:ind w:left="1705" w:right="10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330">
        <w:r>
          <w:rPr>
            <w:rFonts w:ascii="Arial" w:hAnsi="Arial"/>
            <w:color w:val="231F20"/>
            <w:sz w:val="16"/>
          </w:rPr>
          <w:t>em: &lt;http://rvbar.files.wordpress.com/2012/04/parquinho.jpg&gt;.</w:t>
        </w:r>
      </w:hyperlink>
      <w:r>
        <w:rPr>
          <w:rFonts w:ascii="Arial" w:hAnsi="Arial"/>
          <w:color w:val="231F20"/>
          <w:sz w:val="16"/>
        </w:rPr>
        <w:t> Acesso em: 21 </w:t>
      </w:r>
      <w:r>
        <w:rPr>
          <w:rFonts w:ascii="Arial" w:hAnsi="Arial"/>
          <w:color w:val="231F20"/>
          <w:spacing w:val="-3"/>
          <w:sz w:val="16"/>
        </w:rPr>
        <w:t>fev.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2014.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107"/>
        <w:jc w:val="left"/>
      </w:pPr>
      <w:r>
        <w:rPr>
          <w:color w:val="231F20"/>
        </w:rPr>
        <w:t>Faça um X na frase que conta o que acontece nessa</w:t>
      </w:r>
      <w:r>
        <w:rPr>
          <w:color w:val="231F20"/>
          <w:spacing w:val="-1"/>
        </w:rPr>
        <w:t> </w:t>
      </w:r>
      <w:r>
        <w:rPr>
          <w:color w:val="231F20"/>
        </w:rPr>
        <w:t>cena.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CRIANÇAS BRINCAM NO </w:t>
      </w:r>
      <w:r>
        <w:rPr>
          <w:rFonts w:ascii="Arial" w:hAnsi="Arial"/>
          <w:color w:val="231F20"/>
          <w:spacing w:val="-3"/>
          <w:sz w:val="28"/>
        </w:rPr>
        <w:t>PARQUE.</w:t>
      </w:r>
      <w:r>
        <w:rPr>
          <w:rFonts w:ascii="Arial" w:hAnsi="Arial"/>
          <w:spacing w:val="-3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CRIANÇAS ENTRAM NO</w:t>
      </w:r>
      <w:r>
        <w:rPr>
          <w:rFonts w:ascii="Arial" w:hAnsi="Arial"/>
          <w:color w:val="231F20"/>
          <w:spacing w:val="-16"/>
          <w:sz w:val="28"/>
        </w:rPr>
        <w:t> </w:t>
      </w:r>
      <w:r>
        <w:rPr>
          <w:rFonts w:ascii="Arial" w:hAnsi="Arial"/>
          <w:color w:val="231F20"/>
          <w:sz w:val="28"/>
        </w:rPr>
        <w:t>ARCO.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CRIANÇAS ESCONDEM NO BARCO.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CRIANÇAS PULAM NO BOSQUE.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327"/>
          <w:footerReference w:type="default" r:id="rId328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07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221.55pt;mso-position-horizontal-relative:page;mso-position-vertical-relative:paragraph;z-index:532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97" w:lineRule="auto" w:before="49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A Lua é o nosso vizinho mais próximo no espaço. Ela parece maior e mais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brilhante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estrelas,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mas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verdade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muito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menor.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Parece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maior </w:t>
                  </w:r>
                  <w:r>
                    <w:rPr>
                      <w:color w:val="231F20"/>
                    </w:rPr>
                    <w:t>porque está muito mais perto de nós do que qualquer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planeta.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06" w:firstLine="283"/>
                    <w:jc w:val="right"/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Lua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se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move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redor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da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14"/>
                    </w:rPr>
                    <w:t>Terra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assim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como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14"/>
                    </w:rPr>
                    <w:t>Terra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se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move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redor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do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9"/>
                    </w:rPr>
                    <w:t>Sol.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pessoas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sempre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interessaram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pela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Lua,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mas,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antigamente,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não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tinham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meios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estudar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Lua.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Só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olhavam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ela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ficavam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imaginando.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06"/>
                    <w:jc w:val="left"/>
                  </w:pPr>
                  <w:r>
                    <w:rPr>
                      <w:color w:val="231F20"/>
                    </w:rPr>
                    <w:t>Então foi inventado o telescópio. Os cientistas puderam estudar a Lua</w:t>
                  </w:r>
                  <w:r>
                    <w:rPr>
                      <w:color w:val="231F20"/>
                      <w:spacing w:val="-46"/>
                    </w:rPr>
                    <w:t> </w:t>
                  </w:r>
                  <w:r>
                    <w:rPr>
                      <w:color w:val="231F20"/>
                    </w:rPr>
                    <w:t>pelos </w:t>
                  </w:r>
                  <w:r>
                    <w:rPr>
                      <w:color w:val="231F20"/>
                    </w:rPr>
                    <w:t>telescópios e descobriram muitas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coisas.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Alguns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anos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atrás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foram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enviados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foguetes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à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Lua.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Alguns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desses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foguetes</w:t>
                  </w:r>
                  <w:r>
                    <w:rPr/>
                  </w:r>
                </w:p>
                <w:p>
                  <w:pPr>
                    <w:pStyle w:val="BodyText"/>
                    <w:spacing w:line="400" w:lineRule="atLeast" w:before="0"/>
                    <w:ind w:left="108" w:right="106"/>
                    <w:jc w:val="left"/>
                  </w:pPr>
                  <w:r>
                    <w:rPr>
                      <w:color w:val="231F20"/>
                    </w:rPr>
                    <w:t>mandaram para a </w:t>
                  </w:r>
                  <w:r>
                    <w:rPr>
                      <w:color w:val="231F20"/>
                      <w:spacing w:val="-7"/>
                    </w:rPr>
                    <w:t>Terra </w:t>
                  </w:r>
                  <w:r>
                    <w:rPr>
                      <w:color w:val="231F20"/>
                    </w:rPr>
                    <w:t>fotografias de lá. Então, os cientistas conseguiram </w:t>
                  </w:r>
                  <w:r>
                    <w:rPr>
                      <w:color w:val="231F20"/>
                    </w:rPr>
                    <w:t>descobrir muita coisa sobre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Lua.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636" w:right="10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FERNANDES, Luiz. </w:t>
      </w:r>
      <w:r>
        <w:rPr>
          <w:rFonts w:ascii="Arial"/>
          <w:i/>
          <w:color w:val="231F20"/>
          <w:sz w:val="16"/>
        </w:rPr>
        <w:t>O que devemos saber sobre a lua</w:t>
      </w:r>
      <w:r>
        <w:rPr>
          <w:rFonts w:ascii="Arial"/>
          <w:color w:val="231F20"/>
          <w:sz w:val="16"/>
        </w:rPr>
        <w:t>. Rio de Janeiro: Ediouro, 1994. Fragmento.</w:t>
      </w:r>
      <w:r>
        <w:rPr>
          <w:rFonts w:ascii="Arial"/>
          <w:color w:val="231F20"/>
          <w:spacing w:val="-13"/>
          <w:sz w:val="16"/>
        </w:rPr>
        <w:t> </w:t>
      </w:r>
      <w:r>
        <w:rPr>
          <w:rFonts w:ascii="Arial"/>
          <w:color w:val="231F20"/>
          <w:sz w:val="16"/>
        </w:rPr>
        <w:t>(P030003D3_SUP)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107"/>
        <w:jc w:val="left"/>
      </w:pPr>
      <w:r>
        <w:rPr>
          <w:color w:val="231F20"/>
        </w:rPr>
        <w:t>Qual é o assunto desse</w:t>
      </w:r>
      <w:r>
        <w:rPr>
          <w:color w:val="231F20"/>
          <w:spacing w:val="-1"/>
        </w:rPr>
        <w:t> </w:t>
      </w:r>
      <w:r>
        <w:rPr>
          <w:color w:val="231F20"/>
        </w:rPr>
        <w:t>texto?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origem dos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telescópios.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viagem do homem ao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espaço.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interesse por estudar 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Lua.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O maior planeta do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espaço.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331"/>
          <w:footerReference w:type="default" r:id="rId332"/>
          <w:pgSz w:w="11910" w:h="16840"/>
          <w:pgMar w:header="417" w:footer="524" w:top="1300" w:bottom="720" w:left="740" w:right="740"/>
          <w:pgNumType w:start="31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07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palavra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62.204987pt;margin-top:9.784173pt;width:70.9pt;height:28.35pt;mso-position-horizontal-relative:page;mso-position-vertical-relative:paragraph;z-index:534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226" w:right="0"/>
                    <w:jc w:val="left"/>
                  </w:pPr>
                  <w:r>
                    <w:rPr>
                      <w:color w:val="231F20"/>
                      <w:spacing w:val="-7"/>
                    </w:rPr>
                    <w:t>PIRATA</w:t>
                  </w:r>
                  <w:r>
                    <w:rPr>
                      <w:spacing w:val="-7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98"/>
        <w:ind w:left="110" w:right="107"/>
        <w:jc w:val="left"/>
      </w:pPr>
      <w:r>
        <w:rPr>
          <w:color w:val="231F20"/>
        </w:rPr>
        <w:t>Faça um X onde aparece a palavra que você viu escrita de outra</w:t>
      </w:r>
      <w:r>
        <w:rPr>
          <w:color w:val="231F20"/>
          <w:spacing w:val="-2"/>
        </w:rPr>
        <w:t> </w:t>
      </w:r>
      <w:r>
        <w:rPr>
          <w:color w:val="231F20"/>
        </w:rPr>
        <w:t>forma.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BodyText"/>
        <w:spacing w:line="316" w:lineRule="exact" w:before="0"/>
        <w:ind w:left="211" w:right="1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614304pt;margin-top:3.246845pt;width:40.3pt;height:11.9pt;mso-position-horizontal-relative:page;mso-position-vertical-relative:paragraph;z-index:5368" coordorigin="1412,65" coordsize="806,238">
            <v:shape style="position:absolute;left:1412;top:65;width:806;height:238" coordorigin="1412,65" coordsize="806,238" path="m1462,115l1448,117,1435,118,1423,118,1412,119,1412,303,1462,303,1462,245,1528,245,1531,242,1532,240,1478,240,1471,236,1466,226,1463,210,1462,186,1463,164,1466,148,1471,138,1476,136,1462,136,1462,11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528,245l1462,245,1471,255,1482,260,1495,260,1516,255,1528,24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531,135l1478,135,1484,138,1488,148,1491,164,1492,186,1491,210,1488,226,1484,236,1478,240,1532,240,1540,219,1544,187,1543,171,1540,157,1536,145,1531,13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511,115l1496,115,1487,116,1478,120,1470,127,1462,136,1476,136,1478,135,1531,135,1531,134,1522,121,1511,11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606,65l1575,65,1567,71,1567,95,1575,101,1606,101,1614,95,1614,71,1606,6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615,115l1602,116,1589,118,1577,118,1565,119,1565,256,1615,256,1615,11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710,114l1648,146,1637,190,1641,220,1654,242,1675,255,1705,259,1730,256,1746,247,1705,247,1698,243,1689,185,1690,159,1695,141,1704,130,1715,127,1747,127,1746,125,1731,117,1710,114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741,195l1742,202,1743,207,1743,211,1741,227,1736,238,1727,245,1715,247,1746,247,1748,246,1759,230,1762,208,1762,201,1741,19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747,127l1728,127,1735,136,1735,159,1735,169,1758,158,1755,139,1747,127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889,127l1842,127,1849,134,1849,148,1846,156,1840,163,1828,169,1812,175,1795,183,1782,192,1775,204,1772,219,1775,236,1783,249,1797,257,1816,259,1831,259,1843,254,1852,242,1916,242,1915,242,1901,242,1900,240,1826,240,1822,231,1822,198,1827,188,1842,180,1845,177,1848,173,1898,173,1898,145,1895,132,1889,127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916,242l1852,242,1856,253,1866,258,1895,258,1907,256,1919,251,1916,242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914,239l1911,241,1908,242,1915,242,1914,239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898,173l1848,173,1848,231,1843,240,1900,240,1898,237,1898,173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841,114l1815,116,1796,123,1785,133,1781,147,1781,151,1782,155,1782,159,1807,164,1805,157,1803,151,1803,133,1811,127,1889,127,1884,122,1866,116,1841,114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984,115l1971,115,1949,119,1934,133,1925,156,1922,188,1925,219,1933,242,1948,255,1968,259,1982,259,1993,254,2002,244,2052,244,2052,239,1979,239,1974,231,1974,214,1974,187,1974,158,1975,142,1979,135,2052,135,2052,132,2002,132,1994,120,1984,11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052,244l2002,244,2002,256,2052,256,2052,244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052,135l1995,135,2000,142,2002,158,2003,180,2002,214,2002,231,1997,239,2052,239,2052,13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052,67l2038,68,2026,69,2013,69,2002,70,2002,132,2052,132,2052,67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188,127l2141,127,2148,134,2148,148,2145,156,2139,163,2127,169,2111,175,2094,183,2081,192,2074,204,2071,219,2074,236,2082,249,2096,257,2115,259,2130,259,2142,254,2151,242,2215,242,2214,242,2200,242,2199,240,2125,240,2121,231,2121,198,2126,188,2141,180,2144,177,2147,173,2197,173,2197,145,2194,132,2188,127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215,242l2151,242,2155,253,2165,258,2194,258,2206,256,2218,251,2215,242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213,239l2210,241,2207,242,2214,242,2213,239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197,173l2147,173,2147,231,2142,240,2199,240,2197,237,2197,173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140,114l2114,116,2095,123,2084,133,2080,147,2080,151,2081,155,2081,159,2106,164,2104,157,2102,151,2102,133,2110,127,2188,127,2183,122,2165,116,2140,11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46"/>
          <w:szCs w:val="46"/>
        </w:rPr>
      </w:pPr>
    </w:p>
    <w:p>
      <w:pPr>
        <w:pStyle w:val="BodyText"/>
        <w:spacing w:line="240" w:lineRule="auto" w:before="0"/>
        <w:ind w:left="211" w:right="1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</w:t>
      </w:r>
      <w:r>
        <w:rPr>
          <w:rFonts w:ascii="Arial"/>
          <w:color w:val="231F20"/>
          <w:spacing w:val="25"/>
          <w:position w:val="-13"/>
        </w:rPr>
        <w:drawing>
          <wp:inline distT="0" distB="0" distL="0" distR="0">
            <wp:extent cx="571436" cy="241960"/>
            <wp:effectExtent l="0" t="0" r="0" b="0"/>
            <wp:docPr id="3" name="image2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91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36" cy="2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31F20"/>
          <w:spacing w:val="25"/>
          <w:position w:val="-13"/>
        </w:rPr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38"/>
          <w:szCs w:val="38"/>
        </w:rPr>
      </w:pPr>
    </w:p>
    <w:p>
      <w:pPr>
        <w:pStyle w:val="BodyText"/>
        <w:spacing w:line="240" w:lineRule="auto" w:before="0"/>
        <w:ind w:left="203" w:right="107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spacing w:val="-1"/>
        </w:rPr>
        <w:t>C) </w:t>
      </w:r>
      <w:r>
        <w:rPr>
          <w:rFonts w:ascii="Arial"/>
          <w:color w:val="231F20"/>
          <w:spacing w:val="17"/>
          <w:position w:val="-9"/>
        </w:rPr>
        <w:drawing>
          <wp:inline distT="0" distB="0" distL="0" distR="0">
            <wp:extent cx="524865" cy="175260"/>
            <wp:effectExtent l="0" t="0" r="0" b="0"/>
            <wp:docPr id="5" name="image2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92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31F20"/>
          <w:spacing w:val="17"/>
          <w:position w:val="-9"/>
        </w:rPr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 w:hint="default"/>
          <w:sz w:val="42"/>
          <w:szCs w:val="42"/>
        </w:rPr>
      </w:pPr>
    </w:p>
    <w:p>
      <w:pPr>
        <w:pStyle w:val="BodyText"/>
        <w:spacing w:line="240" w:lineRule="auto" w:before="0"/>
        <w:ind w:left="203" w:right="107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7416pt;margin-top:2.737836pt;width:39.719987pt;height:14.868pt;mso-position-horizontal-relative:page;mso-position-vertical-relative:paragraph;z-index:5392" type="#_x0000_t75" stroked="false">
            <v:imagedata r:id="rId336" o:title=""/>
            <w10:wrap type="none"/>
          </v:shape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333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07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161.550pt;mso-position-horizontal-relative:page;mso-position-vertical-relative:paragraph;z-index:541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2705" w:right="106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O que é que tem o meu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cabelo?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Leonel,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leão,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convidado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festa.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Mas,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antes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preocupar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com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roupa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ir,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ele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logo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pensa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fazer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cabelo.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</w:rPr>
                    <w:t>girafa,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encarregada </w:t>
                  </w:r>
                  <w:r>
                    <w:rPr>
                      <w:color w:val="231F20"/>
                    </w:rPr>
                    <w:t>de dar um trato na juba, se diverte transformando a cabeça de Leonel de várias formas malucas. Faz um corte dente-de-leão, que faz o coitado ficar com cara de </w:t>
                  </w:r>
                  <w:r>
                    <w:rPr>
                      <w:color w:val="231F20"/>
                      <w:spacing w:val="-4"/>
                    </w:rPr>
                    <w:t>flor, </w:t>
                  </w:r>
                  <w:r>
                    <w:rPr>
                      <w:color w:val="231F20"/>
                    </w:rPr>
                    <w:t>tenta penteado estilo ninho, e Leonel acaba infestado de </w:t>
                  </w:r>
                  <w:r>
                    <w:rPr>
                      <w:color w:val="231F20"/>
                    </w:rPr>
                    <w:t>passarinhos. Demorou até achar a forma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ideal.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2791" w:right="107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338">
        <w:r>
          <w:rPr>
            <w:rFonts w:ascii="Arial" w:hAnsi="Arial"/>
            <w:color w:val="231F20"/>
            <w:sz w:val="16"/>
          </w:rPr>
          <w:t>em: &lt;http://blogs.estadao.com.br/estadinho/&gt;.</w:t>
        </w:r>
      </w:hyperlink>
      <w:r>
        <w:rPr>
          <w:rFonts w:ascii="Arial" w:hAnsi="Arial"/>
          <w:color w:val="231F20"/>
          <w:sz w:val="16"/>
        </w:rPr>
        <w:t> Acesso em: 30 jul. 2012.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(P040106E4_SUP)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97" w:lineRule="auto" w:before="135"/>
        <w:ind w:left="110" w:right="107"/>
        <w:jc w:val="left"/>
      </w:pPr>
      <w:r>
        <w:rPr>
          <w:color w:val="231F20"/>
        </w:rPr>
        <w:t>No</w:t>
      </w:r>
      <w:r>
        <w:rPr>
          <w:color w:val="231F20"/>
          <w:spacing w:val="-31"/>
        </w:rPr>
        <w:t> </w:t>
      </w:r>
      <w:r>
        <w:rPr>
          <w:color w:val="231F20"/>
        </w:rPr>
        <w:t>trecho</w:t>
      </w:r>
      <w:r>
        <w:rPr>
          <w:color w:val="231F20"/>
          <w:spacing w:val="-31"/>
        </w:rPr>
        <w:t> </w:t>
      </w:r>
      <w:r>
        <w:rPr>
          <w:color w:val="231F20"/>
          <w:spacing w:val="3"/>
        </w:rPr>
        <w:t>“Agirafa,</w:t>
      </w:r>
      <w:r>
        <w:rPr>
          <w:color w:val="231F20"/>
          <w:spacing w:val="-31"/>
        </w:rPr>
        <w:t> </w:t>
      </w:r>
      <w:r>
        <w:rPr>
          <w:color w:val="231F20"/>
        </w:rPr>
        <w:t>encarregada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31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dar</w:t>
      </w:r>
      <w:r>
        <w:rPr>
          <w:rFonts w:ascii="Arial" w:hAnsi="Arial" w:cs="Arial" w:eastAsia="Arial" w:hint="default"/>
          <w:b/>
          <w:bCs/>
          <w:color w:val="231F20"/>
          <w:spacing w:val="-31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um</w:t>
      </w:r>
      <w:r>
        <w:rPr>
          <w:rFonts w:ascii="Arial" w:hAnsi="Arial" w:cs="Arial" w:eastAsia="Arial" w:hint="default"/>
          <w:b/>
          <w:bCs/>
          <w:color w:val="231F20"/>
          <w:spacing w:val="-31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trato</w:t>
      </w:r>
      <w:r>
        <w:rPr>
          <w:rFonts w:ascii="Arial" w:hAnsi="Arial" w:cs="Arial" w:eastAsia="Arial" w:hint="default"/>
          <w:b/>
          <w:bCs/>
          <w:color w:val="231F20"/>
          <w:spacing w:val="-31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31"/>
        </w:rPr>
      </w:r>
      <w:r>
        <w:rPr>
          <w:color w:val="231F20"/>
        </w:rPr>
        <w:t>na</w:t>
      </w:r>
      <w:r>
        <w:rPr>
          <w:color w:val="231F20"/>
          <w:spacing w:val="-31"/>
        </w:rPr>
        <w:t> </w:t>
      </w:r>
      <w:r>
        <w:rPr>
          <w:color w:val="231F20"/>
        </w:rPr>
        <w:t>juba”,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expressão</w:t>
      </w:r>
      <w:r>
        <w:rPr>
          <w:color w:val="231F20"/>
          <w:spacing w:val="-31"/>
        </w:rPr>
        <w:t> </w:t>
      </w:r>
      <w:r>
        <w:rPr>
          <w:color w:val="231F20"/>
        </w:rPr>
        <w:t>em</w:t>
      </w:r>
      <w:r>
        <w:rPr>
          <w:color w:val="231F20"/>
          <w:spacing w:val="-31"/>
        </w:rPr>
        <w:t> </w:t>
      </w:r>
      <w:r>
        <w:rPr>
          <w:color w:val="231F20"/>
        </w:rPr>
        <w:t>destaque </w:t>
      </w:r>
      <w:r>
        <w:rPr>
          <w:color w:val="231F20"/>
        </w:rPr>
        <w:t>tem o sentido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3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arrumar.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brincar.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infestar.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preocupar.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337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339"/>
          <w:footerReference w:type="default" r:id="rId340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341"/>
          <w:footerReference w:type="default" r:id="rId342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345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346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2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96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343"/>
      <w:footerReference w:type="default" r:id="rId344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076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10760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052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0525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069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1069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068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1068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067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4.3pt;height:10pt;mso-position-horizontal-relative:page;mso-position-vertical-relative:page;z-index:-106744" type="#_x0000_t202" filled="false" stroked="false">
          <v:textbox inset="0,0,0,0">
            <w:txbxContent>
              <w:p>
                <w:pPr>
                  <w:spacing w:line="184" w:lineRule="exact" w:before="0"/>
                  <w:ind w:left="67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064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0638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061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1061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20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060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0600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056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0564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054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1054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076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067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672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66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667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17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3pt;height:10pt;mso-position-horizontal-relative:page;mso-position-vertical-relative:page;z-index:-1066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P040056D3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662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66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657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18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065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P010131E4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652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65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648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3pt;height:10pt;mso-position-horizontal-relative:page;mso-position-vertical-relative:page;z-index:-1064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P030124C2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226013pt;margin-top:19.847498pt;width:25.6pt;height:10pt;mso-position-horizontal-relative:page;mso-position-vertical-relative:page;z-index:-1064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636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63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631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62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M031963E4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626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62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621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24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61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M041513E4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612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60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607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60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M041356E4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597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59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592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26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0.005005pt;margin-top:49.73381pt;width:39.75pt;height:9pt;mso-position-horizontal-relative:page;mso-position-vertical-relative:page;z-index:-105904" type="#_x0000_t202" filled="false" stroked="false">
          <v:textbox inset="0,0,0,0">
            <w:txbxContent>
              <w:p>
                <w:pPr>
                  <w:spacing w:before="2"/>
                  <w:ind w:left="20" w:right="-1" w:firstLine="0"/>
                  <w:jc w:val="left"/>
                  <w:rPr>
                    <w:rFonts w:ascii="Arial" w:hAnsi="Arial" w:cs="Arial" w:eastAsia="Arial" w:hint="default"/>
                    <w:sz w:val="14"/>
                    <w:szCs w:val="14"/>
                  </w:rPr>
                </w:pPr>
                <w:r>
                  <w:rPr>
                    <w:rFonts w:ascii="Arial"/>
                    <w:color w:val="231F20"/>
                    <w:sz w:val="14"/>
                  </w:rPr>
                  <w:t>M041495E4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588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58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583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27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58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M031836E4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758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75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753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02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75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M041508E4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578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57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573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57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M041439E4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056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561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55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556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055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P041843E4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552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54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547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37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054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P010284E4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537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53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532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38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3pt;height:10pt;mso-position-horizontal-relative:page;mso-position-vertical-relative:page;z-index:-1053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P030003D3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523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52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518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3pt;height:10pt;mso-position-horizontal-relative:page;mso-position-vertical-relative:page;z-index:-1051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P030058D3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513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51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508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40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050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P040397E4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748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74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744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04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74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M032006E4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739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73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734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204987pt;margin-top:49.288498pt;width:44.55pt;height:10pt;mso-position-horizontal-relative:page;mso-position-vertical-relative:page;z-index:-1073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12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M020411E4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729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72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724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06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72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M041485E4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720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71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715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07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71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M041351E4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710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70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705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70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M020406E4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070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693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69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688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12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068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P041723E4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2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21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21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–"/>
      <w:lvlJc w:val="left"/>
      <w:pPr>
        <w:ind w:left="108" w:hanging="229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052" w:hanging="22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5" w:hanging="2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8" w:hanging="2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1" w:hanging="2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3" w:hanging="2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6" w:hanging="2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2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2" w:hanging="229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–"/>
      <w:lvlJc w:val="left"/>
      <w:pPr>
        <w:ind w:left="108" w:hanging="257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052" w:hanging="2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5" w:hanging="2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8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1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3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6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2" w:hanging="257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2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381" w:hanging="184"/>
        <w:jc w:val="left"/>
      </w:pPr>
      <w:rPr>
        <w:rFonts w:hint="default" w:ascii="Arial" w:hAnsi="Arial" w:eastAsia="Arial"/>
        <w:color w:val="231F20"/>
        <w:spacing w:val="-13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943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06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69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32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95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58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21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84" w:hanging="184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32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670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8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461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)"/>
      <w:lvlJc w:val="left"/>
      <w:pPr>
        <w:ind w:left="670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8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461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846" w:hanging="171"/>
      </w:pPr>
      <w:rPr>
        <w:rFonts w:hint="default" w:ascii="Calibri" w:hAnsi="Calibri" w:eastAsia="Calibri"/>
        <w:color w:val="231F20"/>
        <w:w w:val="75"/>
        <w:sz w:val="22"/>
        <w:szCs w:val="22"/>
      </w:rPr>
    </w:lvl>
    <w:lvl w:ilvl="1">
      <w:start w:val="1"/>
      <w:numFmt w:val="bullet"/>
      <w:lvlText w:val="•"/>
      <w:lvlJc w:val="left"/>
      <w:pPr>
        <w:ind w:left="1946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53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59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6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9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85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92" w:hanging="171"/>
      </w:pPr>
      <w:rPr>
        <w:rFonts w:hint="default"/>
      </w:rPr>
    </w:lvl>
  </w:abstract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06"/>
      <w:ind w:left="672"/>
    </w:pPr>
    <w:rPr>
      <w:rFonts w:ascii="Arial" w:hAnsi="Arial" w:eastAsia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227"/>
      <w:ind w:left="110"/>
      <w:outlineLvl w:val="1"/>
    </w:pPr>
    <w:rPr>
      <w:rFonts w:ascii="Arial" w:hAnsi="Arial" w:eastAsia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image" Target="media/image14.png"/><Relationship Id="rId21" Type="http://schemas.openxmlformats.org/officeDocument/2006/relationships/header" Target="header2.xml"/><Relationship Id="rId22" Type="http://schemas.openxmlformats.org/officeDocument/2006/relationships/header" Target="header3.xml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header" Target="header4.xml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image" Target="media/image94.png"/><Relationship Id="rId104" Type="http://schemas.openxmlformats.org/officeDocument/2006/relationships/image" Target="media/image95.png"/><Relationship Id="rId105" Type="http://schemas.openxmlformats.org/officeDocument/2006/relationships/image" Target="media/image96.pn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image" Target="media/image110.pn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130" Type="http://schemas.openxmlformats.org/officeDocument/2006/relationships/image" Target="media/image121.png"/><Relationship Id="rId131" Type="http://schemas.openxmlformats.org/officeDocument/2006/relationships/image" Target="media/image122.png"/><Relationship Id="rId132" Type="http://schemas.openxmlformats.org/officeDocument/2006/relationships/image" Target="media/image123.pn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pn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40" Type="http://schemas.openxmlformats.org/officeDocument/2006/relationships/header" Target="header5.xml"/><Relationship Id="rId141" Type="http://schemas.openxmlformats.org/officeDocument/2006/relationships/image" Target="media/image131.png"/><Relationship Id="rId142" Type="http://schemas.openxmlformats.org/officeDocument/2006/relationships/image" Target="media/image132.png"/><Relationship Id="rId143" Type="http://schemas.openxmlformats.org/officeDocument/2006/relationships/image" Target="media/image133.png"/><Relationship Id="rId144" Type="http://schemas.openxmlformats.org/officeDocument/2006/relationships/image" Target="media/image134.png"/><Relationship Id="rId145" Type="http://schemas.openxmlformats.org/officeDocument/2006/relationships/image" Target="media/image135.png"/><Relationship Id="rId146" Type="http://schemas.openxmlformats.org/officeDocument/2006/relationships/image" Target="media/image136.png"/><Relationship Id="rId147" Type="http://schemas.openxmlformats.org/officeDocument/2006/relationships/image" Target="media/image137.png"/><Relationship Id="rId148" Type="http://schemas.openxmlformats.org/officeDocument/2006/relationships/image" Target="media/image138.png"/><Relationship Id="rId149" Type="http://schemas.openxmlformats.org/officeDocument/2006/relationships/image" Target="media/image139.png"/><Relationship Id="rId150" Type="http://schemas.openxmlformats.org/officeDocument/2006/relationships/image" Target="media/image140.png"/><Relationship Id="rId151" Type="http://schemas.openxmlformats.org/officeDocument/2006/relationships/image" Target="media/image141.png"/><Relationship Id="rId152" Type="http://schemas.openxmlformats.org/officeDocument/2006/relationships/image" Target="media/image142.png"/><Relationship Id="rId153" Type="http://schemas.openxmlformats.org/officeDocument/2006/relationships/image" Target="media/image143.png"/><Relationship Id="rId154" Type="http://schemas.openxmlformats.org/officeDocument/2006/relationships/image" Target="media/image144.png"/><Relationship Id="rId155" Type="http://schemas.openxmlformats.org/officeDocument/2006/relationships/image" Target="media/image145.png"/><Relationship Id="rId156" Type="http://schemas.openxmlformats.org/officeDocument/2006/relationships/image" Target="media/image146.png"/><Relationship Id="rId157" Type="http://schemas.openxmlformats.org/officeDocument/2006/relationships/image" Target="media/image147.png"/><Relationship Id="rId158" Type="http://schemas.openxmlformats.org/officeDocument/2006/relationships/image" Target="media/image148.png"/><Relationship Id="rId159" Type="http://schemas.openxmlformats.org/officeDocument/2006/relationships/image" Target="media/image149.png"/><Relationship Id="rId160" Type="http://schemas.openxmlformats.org/officeDocument/2006/relationships/image" Target="media/image150.png"/><Relationship Id="rId161" Type="http://schemas.openxmlformats.org/officeDocument/2006/relationships/image" Target="media/image151.png"/><Relationship Id="rId162" Type="http://schemas.openxmlformats.org/officeDocument/2006/relationships/image" Target="media/image152.png"/><Relationship Id="rId163" Type="http://schemas.openxmlformats.org/officeDocument/2006/relationships/image" Target="media/image153.png"/><Relationship Id="rId164" Type="http://schemas.openxmlformats.org/officeDocument/2006/relationships/image" Target="media/image154.png"/><Relationship Id="rId165" Type="http://schemas.openxmlformats.org/officeDocument/2006/relationships/image" Target="media/image155.png"/><Relationship Id="rId166" Type="http://schemas.openxmlformats.org/officeDocument/2006/relationships/image" Target="media/image156.png"/><Relationship Id="rId167" Type="http://schemas.openxmlformats.org/officeDocument/2006/relationships/image" Target="media/image157.png"/><Relationship Id="rId168" Type="http://schemas.openxmlformats.org/officeDocument/2006/relationships/image" Target="media/image158.png"/><Relationship Id="rId169" Type="http://schemas.openxmlformats.org/officeDocument/2006/relationships/header" Target="header6.xml"/><Relationship Id="rId170" Type="http://schemas.openxmlformats.org/officeDocument/2006/relationships/header" Target="header7.xml"/><Relationship Id="rId171" Type="http://schemas.openxmlformats.org/officeDocument/2006/relationships/image" Target="media/image159.png"/><Relationship Id="rId172" Type="http://schemas.openxmlformats.org/officeDocument/2006/relationships/image" Target="media/image160.png"/><Relationship Id="rId173" Type="http://schemas.openxmlformats.org/officeDocument/2006/relationships/image" Target="media/image161.png"/><Relationship Id="rId174" Type="http://schemas.openxmlformats.org/officeDocument/2006/relationships/image" Target="media/image162.png"/><Relationship Id="rId175" Type="http://schemas.openxmlformats.org/officeDocument/2006/relationships/image" Target="media/image163.png"/><Relationship Id="rId176" Type="http://schemas.openxmlformats.org/officeDocument/2006/relationships/image" Target="media/image164.png"/><Relationship Id="rId177" Type="http://schemas.openxmlformats.org/officeDocument/2006/relationships/image" Target="media/image165.png"/><Relationship Id="rId178" Type="http://schemas.openxmlformats.org/officeDocument/2006/relationships/image" Target="media/image166.png"/><Relationship Id="rId179" Type="http://schemas.openxmlformats.org/officeDocument/2006/relationships/header" Target="header8.xml"/><Relationship Id="rId180" Type="http://schemas.openxmlformats.org/officeDocument/2006/relationships/image" Target="media/image167.png"/><Relationship Id="rId181" Type="http://schemas.openxmlformats.org/officeDocument/2006/relationships/footer" Target="footer2.xml"/><Relationship Id="rId182" Type="http://schemas.openxmlformats.org/officeDocument/2006/relationships/header" Target="header9.xml"/><Relationship Id="rId183" Type="http://schemas.openxmlformats.org/officeDocument/2006/relationships/footer" Target="footer3.xml"/><Relationship Id="rId184" Type="http://schemas.openxmlformats.org/officeDocument/2006/relationships/header" Target="header10.xml"/><Relationship Id="rId185" Type="http://schemas.openxmlformats.org/officeDocument/2006/relationships/footer" Target="footer4.xml"/><Relationship Id="rId186" Type="http://schemas.openxmlformats.org/officeDocument/2006/relationships/image" Target="media/image168.png"/><Relationship Id="rId187" Type="http://schemas.openxmlformats.org/officeDocument/2006/relationships/image" Target="media/image169.png"/><Relationship Id="rId188" Type="http://schemas.openxmlformats.org/officeDocument/2006/relationships/image" Target="media/image170.png"/><Relationship Id="rId189" Type="http://schemas.openxmlformats.org/officeDocument/2006/relationships/image" Target="media/image171.png"/><Relationship Id="rId190" Type="http://schemas.openxmlformats.org/officeDocument/2006/relationships/image" Target="media/image172.png"/><Relationship Id="rId191" Type="http://schemas.openxmlformats.org/officeDocument/2006/relationships/hyperlink" Target="http://www.turminha.com.br/desenho-para-colorir" TargetMode="External"/><Relationship Id="rId192" Type="http://schemas.openxmlformats.org/officeDocument/2006/relationships/header" Target="header11.xml"/><Relationship Id="rId193" Type="http://schemas.openxmlformats.org/officeDocument/2006/relationships/hyperlink" Target="http://criancas.uol.com.br/piadas/livro-de-piadas/aranha.jhtm" TargetMode="External"/><Relationship Id="rId194" Type="http://schemas.openxmlformats.org/officeDocument/2006/relationships/header" Target="header12.xml"/><Relationship Id="rId195" Type="http://schemas.openxmlformats.org/officeDocument/2006/relationships/header" Target="header13.xml"/><Relationship Id="rId196" Type="http://schemas.openxmlformats.org/officeDocument/2006/relationships/image" Target="media/image173.png"/><Relationship Id="rId197" Type="http://schemas.openxmlformats.org/officeDocument/2006/relationships/image" Target="media/image174.png"/><Relationship Id="rId198" Type="http://schemas.openxmlformats.org/officeDocument/2006/relationships/image" Target="media/image175.png"/><Relationship Id="rId199" Type="http://schemas.openxmlformats.org/officeDocument/2006/relationships/image" Target="media/image176.png"/><Relationship Id="rId200" Type="http://schemas.openxmlformats.org/officeDocument/2006/relationships/header" Target="header14.xml"/><Relationship Id="rId201" Type="http://schemas.openxmlformats.org/officeDocument/2006/relationships/hyperlink" Target="http://www1.folha.uol.com.br/folhinha/1144174-lagartixa-solta-o-rabo-para-enganar-predador-conta-livro.shtml" TargetMode="External"/><Relationship Id="rId202" Type="http://schemas.openxmlformats.org/officeDocument/2006/relationships/footer" Target="footer5.xml"/><Relationship Id="rId203" Type="http://schemas.openxmlformats.org/officeDocument/2006/relationships/image" Target="media/image177.png"/><Relationship Id="rId204" Type="http://schemas.openxmlformats.org/officeDocument/2006/relationships/image" Target="media/image178.png"/><Relationship Id="rId205" Type="http://schemas.openxmlformats.org/officeDocument/2006/relationships/image" Target="media/image179.png"/><Relationship Id="rId206" Type="http://schemas.openxmlformats.org/officeDocument/2006/relationships/image" Target="media/image180.png"/><Relationship Id="rId207" Type="http://schemas.openxmlformats.org/officeDocument/2006/relationships/image" Target="media/image181.png"/><Relationship Id="rId208" Type="http://schemas.openxmlformats.org/officeDocument/2006/relationships/image" Target="media/image182.png"/><Relationship Id="rId209" Type="http://schemas.openxmlformats.org/officeDocument/2006/relationships/image" Target="media/image183.png"/><Relationship Id="rId210" Type="http://schemas.openxmlformats.org/officeDocument/2006/relationships/image" Target="media/image184.png"/><Relationship Id="rId211" Type="http://schemas.openxmlformats.org/officeDocument/2006/relationships/image" Target="media/image185.png"/><Relationship Id="rId212" Type="http://schemas.openxmlformats.org/officeDocument/2006/relationships/image" Target="media/image186.png"/><Relationship Id="rId213" Type="http://schemas.openxmlformats.org/officeDocument/2006/relationships/image" Target="media/image187.png"/><Relationship Id="rId214" Type="http://schemas.openxmlformats.org/officeDocument/2006/relationships/image" Target="media/image188.png"/><Relationship Id="rId215" Type="http://schemas.openxmlformats.org/officeDocument/2006/relationships/header" Target="header15.xml"/><Relationship Id="rId216" Type="http://schemas.openxmlformats.org/officeDocument/2006/relationships/image" Target="media/image189.png"/><Relationship Id="rId217" Type="http://schemas.openxmlformats.org/officeDocument/2006/relationships/image" Target="media/image190.png"/><Relationship Id="rId218" Type="http://schemas.openxmlformats.org/officeDocument/2006/relationships/image" Target="media/image191.png"/><Relationship Id="rId219" Type="http://schemas.openxmlformats.org/officeDocument/2006/relationships/image" Target="media/image192.png"/><Relationship Id="rId220" Type="http://schemas.openxmlformats.org/officeDocument/2006/relationships/image" Target="media/image193.png"/><Relationship Id="rId221" Type="http://schemas.openxmlformats.org/officeDocument/2006/relationships/image" Target="media/image194.png"/><Relationship Id="rId222" Type="http://schemas.openxmlformats.org/officeDocument/2006/relationships/image" Target="media/image195.png"/><Relationship Id="rId223" Type="http://schemas.openxmlformats.org/officeDocument/2006/relationships/image" Target="media/image196.png"/><Relationship Id="rId224" Type="http://schemas.openxmlformats.org/officeDocument/2006/relationships/image" Target="media/image197.png"/><Relationship Id="rId225" Type="http://schemas.openxmlformats.org/officeDocument/2006/relationships/image" Target="media/image198.png"/><Relationship Id="rId226" Type="http://schemas.openxmlformats.org/officeDocument/2006/relationships/image" Target="media/image199.png"/><Relationship Id="rId227" Type="http://schemas.openxmlformats.org/officeDocument/2006/relationships/image" Target="media/image200.png"/><Relationship Id="rId228" Type="http://schemas.openxmlformats.org/officeDocument/2006/relationships/image" Target="media/image201.png"/><Relationship Id="rId229" Type="http://schemas.openxmlformats.org/officeDocument/2006/relationships/image" Target="media/image202.png"/><Relationship Id="rId230" Type="http://schemas.openxmlformats.org/officeDocument/2006/relationships/image" Target="media/image203.png"/><Relationship Id="rId231" Type="http://schemas.openxmlformats.org/officeDocument/2006/relationships/image" Target="media/image204.png"/><Relationship Id="rId232" Type="http://schemas.openxmlformats.org/officeDocument/2006/relationships/image" Target="media/image205.png"/><Relationship Id="rId233" Type="http://schemas.openxmlformats.org/officeDocument/2006/relationships/image" Target="media/image206.png"/><Relationship Id="rId234" Type="http://schemas.openxmlformats.org/officeDocument/2006/relationships/image" Target="media/image207.png"/><Relationship Id="rId235" Type="http://schemas.openxmlformats.org/officeDocument/2006/relationships/image" Target="media/image208.png"/><Relationship Id="rId236" Type="http://schemas.openxmlformats.org/officeDocument/2006/relationships/image" Target="media/image209.png"/><Relationship Id="rId237" Type="http://schemas.openxmlformats.org/officeDocument/2006/relationships/image" Target="media/image210.png"/><Relationship Id="rId238" Type="http://schemas.openxmlformats.org/officeDocument/2006/relationships/header" Target="header16.xml"/><Relationship Id="rId239" Type="http://schemas.openxmlformats.org/officeDocument/2006/relationships/footer" Target="footer6.xml"/><Relationship Id="rId240" Type="http://schemas.openxmlformats.org/officeDocument/2006/relationships/image" Target="media/image211.png"/><Relationship Id="rId241" Type="http://schemas.openxmlformats.org/officeDocument/2006/relationships/image" Target="media/image212.png"/><Relationship Id="rId242" Type="http://schemas.openxmlformats.org/officeDocument/2006/relationships/image" Target="media/image213.png"/><Relationship Id="rId243" Type="http://schemas.openxmlformats.org/officeDocument/2006/relationships/image" Target="media/image214.png"/><Relationship Id="rId244" Type="http://schemas.openxmlformats.org/officeDocument/2006/relationships/image" Target="media/image215.png"/><Relationship Id="rId245" Type="http://schemas.openxmlformats.org/officeDocument/2006/relationships/image" Target="media/image216.png"/><Relationship Id="rId246" Type="http://schemas.openxmlformats.org/officeDocument/2006/relationships/image" Target="media/image217.png"/><Relationship Id="rId247" Type="http://schemas.openxmlformats.org/officeDocument/2006/relationships/image" Target="media/image218.png"/><Relationship Id="rId248" Type="http://schemas.openxmlformats.org/officeDocument/2006/relationships/image" Target="media/image219.png"/><Relationship Id="rId249" Type="http://schemas.openxmlformats.org/officeDocument/2006/relationships/image" Target="media/image220.png"/><Relationship Id="rId250" Type="http://schemas.openxmlformats.org/officeDocument/2006/relationships/image" Target="media/image221.png"/><Relationship Id="rId251" Type="http://schemas.openxmlformats.org/officeDocument/2006/relationships/image" Target="media/image222.png"/><Relationship Id="rId252" Type="http://schemas.openxmlformats.org/officeDocument/2006/relationships/image" Target="media/image223.png"/><Relationship Id="rId253" Type="http://schemas.openxmlformats.org/officeDocument/2006/relationships/image" Target="media/image224.png"/><Relationship Id="rId254" Type="http://schemas.openxmlformats.org/officeDocument/2006/relationships/image" Target="media/image225.png"/><Relationship Id="rId255" Type="http://schemas.openxmlformats.org/officeDocument/2006/relationships/image" Target="media/image226.png"/><Relationship Id="rId256" Type="http://schemas.openxmlformats.org/officeDocument/2006/relationships/image" Target="media/image227.png"/><Relationship Id="rId257" Type="http://schemas.openxmlformats.org/officeDocument/2006/relationships/image" Target="media/image228.png"/><Relationship Id="rId258" Type="http://schemas.openxmlformats.org/officeDocument/2006/relationships/image" Target="media/image229.png"/><Relationship Id="rId259" Type="http://schemas.openxmlformats.org/officeDocument/2006/relationships/image" Target="media/image230.png"/><Relationship Id="rId260" Type="http://schemas.openxmlformats.org/officeDocument/2006/relationships/image" Target="media/image231.png"/><Relationship Id="rId261" Type="http://schemas.openxmlformats.org/officeDocument/2006/relationships/image" Target="media/image232.png"/><Relationship Id="rId262" Type="http://schemas.openxmlformats.org/officeDocument/2006/relationships/image" Target="media/image233.png"/><Relationship Id="rId263" Type="http://schemas.openxmlformats.org/officeDocument/2006/relationships/image" Target="media/image234.png"/><Relationship Id="rId264" Type="http://schemas.openxmlformats.org/officeDocument/2006/relationships/image" Target="media/image235.png"/><Relationship Id="rId265" Type="http://schemas.openxmlformats.org/officeDocument/2006/relationships/image" Target="media/image236.png"/><Relationship Id="rId266" Type="http://schemas.openxmlformats.org/officeDocument/2006/relationships/image" Target="media/image237.png"/><Relationship Id="rId267" Type="http://schemas.openxmlformats.org/officeDocument/2006/relationships/image" Target="media/image238.png"/><Relationship Id="rId268" Type="http://schemas.openxmlformats.org/officeDocument/2006/relationships/image" Target="media/image239.png"/><Relationship Id="rId269" Type="http://schemas.openxmlformats.org/officeDocument/2006/relationships/image" Target="media/image240.png"/><Relationship Id="rId270" Type="http://schemas.openxmlformats.org/officeDocument/2006/relationships/image" Target="media/image241.png"/><Relationship Id="rId271" Type="http://schemas.openxmlformats.org/officeDocument/2006/relationships/image" Target="media/image242.png"/><Relationship Id="rId272" Type="http://schemas.openxmlformats.org/officeDocument/2006/relationships/image" Target="media/image243.png"/><Relationship Id="rId273" Type="http://schemas.openxmlformats.org/officeDocument/2006/relationships/image" Target="media/image244.png"/><Relationship Id="rId274" Type="http://schemas.openxmlformats.org/officeDocument/2006/relationships/image" Target="media/image245.png"/><Relationship Id="rId275" Type="http://schemas.openxmlformats.org/officeDocument/2006/relationships/image" Target="media/image246.png"/><Relationship Id="rId276" Type="http://schemas.openxmlformats.org/officeDocument/2006/relationships/image" Target="media/image247.png"/><Relationship Id="rId277" Type="http://schemas.openxmlformats.org/officeDocument/2006/relationships/image" Target="media/image248.png"/><Relationship Id="rId278" Type="http://schemas.openxmlformats.org/officeDocument/2006/relationships/image" Target="media/image249.png"/><Relationship Id="rId279" Type="http://schemas.openxmlformats.org/officeDocument/2006/relationships/image" Target="media/image250.png"/><Relationship Id="rId280" Type="http://schemas.openxmlformats.org/officeDocument/2006/relationships/image" Target="media/image251.png"/><Relationship Id="rId281" Type="http://schemas.openxmlformats.org/officeDocument/2006/relationships/image" Target="media/image252.png"/><Relationship Id="rId282" Type="http://schemas.openxmlformats.org/officeDocument/2006/relationships/image" Target="media/image253.png"/><Relationship Id="rId283" Type="http://schemas.openxmlformats.org/officeDocument/2006/relationships/image" Target="media/image254.png"/><Relationship Id="rId284" Type="http://schemas.openxmlformats.org/officeDocument/2006/relationships/image" Target="media/image255.png"/><Relationship Id="rId285" Type="http://schemas.openxmlformats.org/officeDocument/2006/relationships/image" Target="media/image256.png"/><Relationship Id="rId286" Type="http://schemas.openxmlformats.org/officeDocument/2006/relationships/image" Target="media/image257.png"/><Relationship Id="rId287" Type="http://schemas.openxmlformats.org/officeDocument/2006/relationships/image" Target="media/image258.png"/><Relationship Id="rId288" Type="http://schemas.openxmlformats.org/officeDocument/2006/relationships/image" Target="media/image259.png"/><Relationship Id="rId289" Type="http://schemas.openxmlformats.org/officeDocument/2006/relationships/image" Target="media/image260.png"/><Relationship Id="rId290" Type="http://schemas.openxmlformats.org/officeDocument/2006/relationships/image" Target="media/image261.png"/><Relationship Id="rId291" Type="http://schemas.openxmlformats.org/officeDocument/2006/relationships/image" Target="media/image262.png"/><Relationship Id="rId292" Type="http://schemas.openxmlformats.org/officeDocument/2006/relationships/image" Target="media/image263.png"/><Relationship Id="rId293" Type="http://schemas.openxmlformats.org/officeDocument/2006/relationships/image" Target="media/image264.png"/><Relationship Id="rId294" Type="http://schemas.openxmlformats.org/officeDocument/2006/relationships/image" Target="media/image265.png"/><Relationship Id="rId295" Type="http://schemas.openxmlformats.org/officeDocument/2006/relationships/header" Target="header17.xml"/><Relationship Id="rId296" Type="http://schemas.openxmlformats.org/officeDocument/2006/relationships/footer" Target="footer7.xml"/><Relationship Id="rId297" Type="http://schemas.openxmlformats.org/officeDocument/2006/relationships/header" Target="header18.xml"/><Relationship Id="rId298" Type="http://schemas.openxmlformats.org/officeDocument/2006/relationships/image" Target="media/image266.png"/><Relationship Id="rId299" Type="http://schemas.openxmlformats.org/officeDocument/2006/relationships/header" Target="header19.xml"/><Relationship Id="rId300" Type="http://schemas.openxmlformats.org/officeDocument/2006/relationships/image" Target="media/image267.png"/><Relationship Id="rId301" Type="http://schemas.openxmlformats.org/officeDocument/2006/relationships/image" Target="media/image268.png"/><Relationship Id="rId302" Type="http://schemas.openxmlformats.org/officeDocument/2006/relationships/image" Target="media/image269.png"/><Relationship Id="rId303" Type="http://schemas.openxmlformats.org/officeDocument/2006/relationships/image" Target="media/image270.png"/><Relationship Id="rId304" Type="http://schemas.openxmlformats.org/officeDocument/2006/relationships/image" Target="media/image271.png"/><Relationship Id="rId305" Type="http://schemas.openxmlformats.org/officeDocument/2006/relationships/image" Target="media/image272.png"/><Relationship Id="rId306" Type="http://schemas.openxmlformats.org/officeDocument/2006/relationships/image" Target="media/image273.png"/><Relationship Id="rId307" Type="http://schemas.openxmlformats.org/officeDocument/2006/relationships/image" Target="media/image274.png"/><Relationship Id="rId308" Type="http://schemas.openxmlformats.org/officeDocument/2006/relationships/header" Target="header20.xml"/><Relationship Id="rId309" Type="http://schemas.openxmlformats.org/officeDocument/2006/relationships/header" Target="header21.xml"/><Relationship Id="rId310" Type="http://schemas.openxmlformats.org/officeDocument/2006/relationships/image" Target="media/image275.png"/><Relationship Id="rId311" Type="http://schemas.openxmlformats.org/officeDocument/2006/relationships/image" Target="media/image276.png"/><Relationship Id="rId312" Type="http://schemas.openxmlformats.org/officeDocument/2006/relationships/footer" Target="footer8.xml"/><Relationship Id="rId313" Type="http://schemas.openxmlformats.org/officeDocument/2006/relationships/image" Target="media/image277.png"/><Relationship Id="rId314" Type="http://schemas.openxmlformats.org/officeDocument/2006/relationships/image" Target="media/image278.png"/><Relationship Id="rId315" Type="http://schemas.openxmlformats.org/officeDocument/2006/relationships/image" Target="media/image279.png"/><Relationship Id="rId316" Type="http://schemas.openxmlformats.org/officeDocument/2006/relationships/image" Target="media/image280.png"/><Relationship Id="rId317" Type="http://schemas.openxmlformats.org/officeDocument/2006/relationships/image" Target="media/image281.png"/><Relationship Id="rId318" Type="http://schemas.openxmlformats.org/officeDocument/2006/relationships/image" Target="media/image282.png"/><Relationship Id="rId319" Type="http://schemas.openxmlformats.org/officeDocument/2006/relationships/image" Target="media/image283.png"/><Relationship Id="rId320" Type="http://schemas.openxmlformats.org/officeDocument/2006/relationships/image" Target="media/image284.png"/><Relationship Id="rId321" Type="http://schemas.openxmlformats.org/officeDocument/2006/relationships/image" Target="media/image285.png"/><Relationship Id="rId322" Type="http://schemas.openxmlformats.org/officeDocument/2006/relationships/image" Target="media/image286.png"/><Relationship Id="rId323" Type="http://schemas.openxmlformats.org/officeDocument/2006/relationships/image" Target="media/image287.png"/><Relationship Id="rId324" Type="http://schemas.openxmlformats.org/officeDocument/2006/relationships/image" Target="media/image288.png"/><Relationship Id="rId325" Type="http://schemas.openxmlformats.org/officeDocument/2006/relationships/image" Target="media/image289.png"/><Relationship Id="rId326" Type="http://schemas.openxmlformats.org/officeDocument/2006/relationships/header" Target="header22.xml"/><Relationship Id="rId327" Type="http://schemas.openxmlformats.org/officeDocument/2006/relationships/header" Target="header23.xml"/><Relationship Id="rId328" Type="http://schemas.openxmlformats.org/officeDocument/2006/relationships/footer" Target="footer9.xml"/><Relationship Id="rId329" Type="http://schemas.openxmlformats.org/officeDocument/2006/relationships/image" Target="media/image290.png"/><Relationship Id="rId330" Type="http://schemas.openxmlformats.org/officeDocument/2006/relationships/hyperlink" Target="http://rvbar.files.wordpress.com/2012/04/parquinho.jpg" TargetMode="External"/><Relationship Id="rId331" Type="http://schemas.openxmlformats.org/officeDocument/2006/relationships/header" Target="header24.xml"/><Relationship Id="rId332" Type="http://schemas.openxmlformats.org/officeDocument/2006/relationships/footer" Target="footer10.xml"/><Relationship Id="rId333" Type="http://schemas.openxmlformats.org/officeDocument/2006/relationships/header" Target="header25.xml"/><Relationship Id="rId334" Type="http://schemas.openxmlformats.org/officeDocument/2006/relationships/image" Target="media/image291.png"/><Relationship Id="rId335" Type="http://schemas.openxmlformats.org/officeDocument/2006/relationships/image" Target="media/image292.png"/><Relationship Id="rId336" Type="http://schemas.openxmlformats.org/officeDocument/2006/relationships/image" Target="media/image293.png"/><Relationship Id="rId337" Type="http://schemas.openxmlformats.org/officeDocument/2006/relationships/header" Target="header26.xml"/><Relationship Id="rId338" Type="http://schemas.openxmlformats.org/officeDocument/2006/relationships/hyperlink" Target="http://blogs.estadao.com.br/estadinho/" TargetMode="External"/><Relationship Id="rId339" Type="http://schemas.openxmlformats.org/officeDocument/2006/relationships/header" Target="header27.xml"/><Relationship Id="rId340" Type="http://schemas.openxmlformats.org/officeDocument/2006/relationships/footer" Target="footer11.xml"/><Relationship Id="rId341" Type="http://schemas.openxmlformats.org/officeDocument/2006/relationships/header" Target="header28.xml"/><Relationship Id="rId342" Type="http://schemas.openxmlformats.org/officeDocument/2006/relationships/footer" Target="footer12.xml"/><Relationship Id="rId343" Type="http://schemas.openxmlformats.org/officeDocument/2006/relationships/header" Target="header29.xml"/><Relationship Id="rId344" Type="http://schemas.openxmlformats.org/officeDocument/2006/relationships/footer" Target="footer13.xml"/><Relationship Id="rId345" Type="http://schemas.openxmlformats.org/officeDocument/2006/relationships/image" Target="media/image294.png"/><Relationship Id="rId346" Type="http://schemas.openxmlformats.org/officeDocument/2006/relationships/image" Target="media/image295.png"/><Relationship Id="rId347" Type="http://schemas.openxmlformats.org/officeDocument/2006/relationships/image" Target="media/image296.png"/><Relationship Id="rId34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C0404.indb</dc:title>
  <dcterms:created xsi:type="dcterms:W3CDTF">2016-02-07T03:21:04Z</dcterms:created>
  <dcterms:modified xsi:type="dcterms:W3CDTF">2016-02-07T03:21:04Z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