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footer5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7.xml" ContentType="application/vnd.openxmlformats-officedocument.wordprocessingml.footer+xml"/>
  <Override PartName="/word/header17.xml" ContentType="application/vnd.openxmlformats-officedocument.wordprocessingml.header+xml"/>
  <Override PartName="/word/footer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9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10.xml" ContentType="application/vnd.openxmlformats-officedocument.wordprocessingml.footer+xml"/>
  <Override PartName="/word/header29.xml" ContentType="application/vnd.openxmlformats-officedocument.wordprocessingml.header+xml"/>
  <Override PartName="/word/footer11.xml" ContentType="application/vnd.openxmlformats-officedocument.wordprocessingml.footer+xml"/>
  <Override PartName="/word/header30.xml" ContentType="application/vnd.openxmlformats-officedocument.wordprocessingml.header+xml"/>
  <Override PartName="/word/footer12.xml" ContentType="application/vnd.openxmlformats-officedocument.wordprocessingml.footer+xml"/>
  <Override PartName="/word/header31.xml" ContentType="application/vnd.openxmlformats-officedocument.wordprocessingml.head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ddfd0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ee3527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EE3527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EE3527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EE3527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EE3527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EE3527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ee3527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EE3527"/>
          <w:sz w:val="40"/>
        </w:rPr>
        <w:t>LÍNGUA</w:t>
      </w:r>
      <w:r>
        <w:rPr>
          <w:rFonts w:ascii="Lucida Sans Unicode" w:hAnsi="Lucida Sans Unicode"/>
          <w:color w:val="EE3527"/>
          <w:spacing w:val="-70"/>
          <w:sz w:val="40"/>
        </w:rPr>
        <w:t> </w:t>
      </w:r>
      <w:r>
        <w:rPr>
          <w:rFonts w:ascii="Lucida Sans Unicode" w:hAnsi="Lucida Sans Unicode"/>
          <w:color w:val="EE3527"/>
          <w:sz w:val="40"/>
        </w:rPr>
        <w:t>PORTUGUESA</w:t>
      </w:r>
      <w:r>
        <w:rPr>
          <w:rFonts w:ascii="Lucida Sans Unicode" w:hAnsi="Lucida Sans Unicode"/>
          <w:color w:val="EE3527"/>
          <w:spacing w:val="-70"/>
          <w:sz w:val="40"/>
        </w:rPr>
        <w:t> </w:t>
      </w:r>
      <w:r>
        <w:rPr>
          <w:rFonts w:ascii="Lucida Sans Unicode" w:hAnsi="Lucida Sans Unicode"/>
          <w:color w:val="EE3527"/>
          <w:sz w:val="40"/>
        </w:rPr>
        <w:t>E</w:t>
      </w:r>
      <w:r>
        <w:rPr>
          <w:rFonts w:ascii="Lucida Sans Unicode" w:hAnsi="Lucida Sans Unicode"/>
          <w:color w:val="EE3527"/>
          <w:spacing w:val="-70"/>
          <w:sz w:val="40"/>
        </w:rPr>
        <w:t> </w:t>
      </w:r>
      <w:r>
        <w:rPr>
          <w:rFonts w:ascii="Lucida Sans Unicode" w:hAnsi="Lucida Sans Unicode"/>
          <w:color w:val="EE3527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EE3527"/>
          <w:sz w:val="36"/>
        </w:rPr>
        <w:t>4º ano</w:t>
      </w:r>
      <w:r>
        <w:rPr>
          <w:rFonts w:ascii="Arial" w:hAnsi="Arial"/>
          <w:b/>
          <w:color w:val="EE3527"/>
          <w:spacing w:val="16"/>
          <w:sz w:val="36"/>
        </w:rPr>
        <w:t> </w:t>
      </w:r>
      <w:r>
        <w:rPr>
          <w:rFonts w:ascii="Arial" w:hAnsi="Arial"/>
          <w:b/>
          <w:color w:val="EE3527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EE3527"/>
          <w:sz w:val="36"/>
        </w:rPr>
        <w:t>Ensino</w:t>
      </w:r>
      <w:r>
        <w:rPr>
          <w:rFonts w:ascii="Arial"/>
          <w:b/>
          <w:color w:val="EE3527"/>
          <w:spacing w:val="2"/>
          <w:sz w:val="36"/>
        </w:rPr>
        <w:t> </w:t>
      </w:r>
      <w:r>
        <w:rPr>
          <w:rFonts w:ascii="Arial"/>
          <w:b/>
          <w:color w:val="EE3527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EE3527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EE3527"/>
          <w:sz w:val="64"/>
        </w:rPr>
        <w:t>C0407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ee3527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EE3527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EE3527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EE3527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spacing w:before="175"/>
        <w:ind w:left="3931" w:right="554" w:firstLine="0"/>
        <w:jc w:val="left"/>
        <w:rPr>
          <w:rFonts w:ascii="Tahoma" w:hAnsi="Tahoma" w:cs="Tahoma" w:eastAsia="Tahoma" w:hint="default"/>
          <w:sz w:val="22"/>
          <w:szCs w:val="22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2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2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2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2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EE3527"/>
          <w:w w:val="105"/>
          <w:sz w:val="22"/>
        </w:rPr>
        <w:t>Data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de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Nascimento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do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estudante</w:t>
      </w:r>
      <w:r>
        <w:rPr>
          <w:rFonts w:ascii="Tahoma"/>
          <w:sz w:val="22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10"/>
        <w:rPr>
          <w:rFonts w:ascii="Tahoma" w:hAnsi="Tahoma" w:cs="Tahoma" w:eastAsia="Tahoma" w:hint="default"/>
          <w:sz w:val="29"/>
          <w:szCs w:val="29"/>
        </w:rPr>
      </w:pPr>
    </w:p>
    <w:p>
      <w:pPr>
        <w:spacing w:before="66"/>
        <w:ind w:left="846" w:right="55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b/>
          <w:color w:val="231F20"/>
          <w:sz w:val="22"/>
        </w:rPr>
        <w:t>Caro(a)</w:t>
      </w:r>
      <w:r>
        <w:rPr>
          <w:rFonts w:ascii="Arial"/>
          <w:b/>
          <w:color w:val="231F20"/>
          <w:spacing w:val="14"/>
          <w:sz w:val="22"/>
        </w:rPr>
        <w:t> </w:t>
      </w:r>
      <w:r>
        <w:rPr>
          <w:rFonts w:ascii="Arial"/>
          <w:b/>
          <w:color w:val="231F20"/>
          <w:sz w:val="22"/>
        </w:rPr>
        <w:t>estudante,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64" w:lineRule="exact" w:before="0"/>
        <w:ind w:left="846" w:right="554" w:firstLine="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município.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71" w:after="0"/>
        <w:ind w:left="846" w:right="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6" w:lineRule="auto" w:before="108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155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21.962709pt;width:94.55pt;height:37.2pt;mso-position-horizontal-relative:page;mso-position-vertical-relative:paragraph;z-index:1216" coordorigin="992,439" coordsize="1891,744">
            <v:shape style="position:absolute;left:992;top:439;width:465;height:462" type="#_x0000_t75" stroked="false">
              <v:imagedata r:id="rId5" o:title=""/>
            </v:shape>
            <v:shape style="position:absolute;left:1078;top:967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24.622187pt;width:64.6500pt;height:17.75pt;mso-position-horizontal-relative:page;mso-position-vertical-relative:paragraph;z-index:1240" coordorigin="1596,492" coordsize="1293,355">
            <v:shape style="position:absolute;left:1596;top:492;width:1293;height:355" coordorigin="1596,492" coordsize="1293,355" path="m1903,492l1775,492,1748,493,1683,507,1626,554,1598,637,1596,671,1597,699,1615,771,1655,819,1714,844,1771,847,1903,847,1903,784,1787,784,1765,783,1703,751,1685,664,1686,637,1720,571,1784,556,1903,556,1903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161,492l2069,492,1913,847,2007,847,2043,765,2281,765,2253,702,2061,702,2115,578,2199,578,2161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281,765l2187,765,2223,847,2317,847,2281,765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589,492l2454,492,2435,493,2368,509,2320,552,2290,624,2286,668,2289,708,2310,774,2364,828,2427,845,2485,847,2589,847,2589,784,2488,784,2461,783,2395,756,2377,702,2589,702,2589,639,2377,639,2379,622,2381,610,2383,603,2385,596,2436,559,2485,556,2589,556,2589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199,578l2115,578,2169,702,2253,702,2199,578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889,492l2813,492,2813,588,2742,588,2675,602,2622,657,2610,716,2611,736,2640,805,2699,842,2758,847,2889,847,2889,792,2758,792,2746,791,2694,754,2687,716,2688,702,2726,649,2758,644,2889,644,2889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889,644l2813,644,2813,792,2889,792,2889,644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105784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ddfd0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LM4EF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tabs>
          <w:tab w:pos="3017" w:val="left" w:leader="none"/>
          <w:tab w:pos="10596" w:val="left" w:leader="none"/>
        </w:tabs>
        <w:spacing w:before="48"/>
        <w:ind w:left="108" w:right="0" w:firstLine="0"/>
        <w:jc w:val="left"/>
        <w:rPr>
          <w:rFonts w:ascii="Arial" w:hAnsi="Arial" w:cs="Arial" w:eastAsia="Arial" w:hint="default"/>
          <w:sz w:val="26"/>
          <w:szCs w:val="26"/>
        </w:rPr>
      </w:pP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b/>
          <w:color w:val="231F20"/>
          <w:sz w:val="26"/>
          <w:shd w:fill="D1D3D4" w:color="auto" w:val="clear"/>
        </w:rPr>
        <w:t> </w:t>
        <w:tab/>
        <w:t>EXEMPLO DE LÍNGUA</w:t>
      </w:r>
      <w:r>
        <w:rPr>
          <w:rFonts w:ascii="Arial" w:hAnsi="Arial"/>
          <w:b/>
          <w:color w:val="231F20"/>
          <w:spacing w:val="-11"/>
          <w:sz w:val="26"/>
          <w:shd w:fill="D1D3D4" w:color="auto" w:val="clear"/>
        </w:rPr>
        <w:t> </w:t>
      </w:r>
      <w:r>
        <w:rPr>
          <w:rFonts w:ascii="Arial" w:hAnsi="Arial"/>
          <w:b/>
          <w:color w:val="231F20"/>
          <w:sz w:val="26"/>
          <w:shd w:fill="D1D3D4" w:color="auto" w:val="clear"/>
        </w:rPr>
        <w:t>PORTUGUESA</w:t>
        <w:tab/>
      </w: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sz w:val="2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Heading1"/>
        <w:spacing w:line="240" w:lineRule="auto" w:before="0"/>
        <w:ind w:left="108" w:right="0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figura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229.481003pt;margin-top:9.535209pt;width:136.071882pt;height:115.125pt;mso-position-horizontal-relative:page;mso-position-vertical-relative:paragraph;z-index:1312;mso-wrap-distance-left:0;mso-wrap-distance-right:0" type="#_x0000_t75" stroked="false">
            <v:imagedata r:id="rId17" o:title=""/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202"/>
        <w:ind w:left="108" w:right="0"/>
        <w:jc w:val="left"/>
      </w:pPr>
      <w:r>
        <w:rPr>
          <w:color w:val="231F20"/>
        </w:rPr>
        <w:t>Qual é o nome dessa</w:t>
      </w:r>
      <w:r>
        <w:rPr>
          <w:color w:val="231F20"/>
          <w:spacing w:val="-1"/>
        </w:rPr>
        <w:t> </w:t>
      </w:r>
      <w:r>
        <w:rPr>
          <w:color w:val="231F20"/>
        </w:rPr>
        <w:t>figura?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0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CABELO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206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CAMELO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206" w:after="0"/>
        <w:ind w:left="670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GALEGO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206" w:after="0"/>
        <w:ind w:left="670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GAMADO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8"/>
          <w:szCs w:val="18"/>
        </w:rPr>
      </w:pPr>
    </w:p>
    <w:p>
      <w:pPr>
        <w:tabs>
          <w:tab w:pos="3600" w:val="left" w:leader="none"/>
          <w:tab w:pos="10596" w:val="left" w:leader="none"/>
        </w:tabs>
        <w:spacing w:before="67"/>
        <w:ind w:left="108" w:right="0" w:firstLine="0"/>
        <w:jc w:val="left"/>
        <w:rPr>
          <w:rFonts w:ascii="Arial" w:hAnsi="Arial" w:cs="Arial" w:eastAsia="Arial" w:hint="default"/>
          <w:sz w:val="26"/>
          <w:szCs w:val="26"/>
        </w:rPr>
      </w:pP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b/>
          <w:color w:val="231F20"/>
          <w:sz w:val="26"/>
          <w:shd w:fill="D1D3D4" w:color="auto" w:val="clear"/>
        </w:rPr>
        <w:t> </w:t>
        <w:tab/>
        <w:t>EXEMPLO DE</w:t>
      </w:r>
      <w:r>
        <w:rPr>
          <w:rFonts w:ascii="Arial" w:hAnsi="Arial"/>
          <w:b/>
          <w:color w:val="231F20"/>
          <w:spacing w:val="-21"/>
          <w:sz w:val="26"/>
          <w:shd w:fill="D1D3D4" w:color="auto" w:val="clear"/>
        </w:rPr>
        <w:t> </w:t>
      </w:r>
      <w:r>
        <w:rPr>
          <w:rFonts w:ascii="Arial" w:hAnsi="Arial"/>
          <w:b/>
          <w:color w:val="231F20"/>
          <w:sz w:val="26"/>
          <w:shd w:fill="D1D3D4" w:color="auto" w:val="clear"/>
        </w:rPr>
        <w:t>MATEMÁTICA</w:t>
        <w:tab/>
      </w: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sz w:val="2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0"/>
        <w:ind w:left="108" w:right="0"/>
        <w:jc w:val="left"/>
      </w:pPr>
      <w:r>
        <w:rPr>
          <w:color w:val="231F20"/>
        </w:rPr>
        <w:t>Observe abaixo a conta que a professora Ana escreveu no</w:t>
      </w:r>
      <w:r>
        <w:rPr>
          <w:color w:val="231F20"/>
          <w:spacing w:val="-17"/>
        </w:rPr>
        <w:t> </w:t>
      </w:r>
      <w:r>
        <w:rPr>
          <w:color w:val="231F20"/>
        </w:rPr>
        <w:t>quadro.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  <w:r>
        <w:rPr/>
        <w:pict>
          <v:shape style="position:absolute;margin-left:254.908997pt;margin-top:9.784180pt;width:85.5pt;height:28.35pt;mso-position-horizontal-relative:page;mso-position-vertical-relative:paragraph;z-index:133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444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4 X</w:t>
                  </w:r>
                  <w:r>
                    <w:rPr>
                      <w:rFonts w:ascii="Arial"/>
                      <w:color w:val="231F20"/>
                      <w:spacing w:val="-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20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08"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1"/>
        </w:rPr>
        <w:t> </w:t>
      </w:r>
      <w:r>
        <w:rPr>
          <w:color w:val="231F20"/>
        </w:rPr>
        <w:t>conta?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0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24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206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206" w:after="0"/>
        <w:ind w:left="670" w:right="0" w:hanging="46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206" w:after="0"/>
        <w:ind w:left="670" w:right="0" w:hanging="46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84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top="720" w:bottom="280" w:left="600" w:right="6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10"/>
          <w:szCs w:val="10"/>
        </w:rPr>
      </w:pPr>
      <w:r>
        <w:rPr/>
        <w:pict>
          <v:group style="position:absolute;margin-left:42.52pt;margin-top:7.248977pt;width:510.25pt;height:22.7pt;mso-position-horizontal-relative:page;mso-position-vertical-relative:paragraph;z-index:1480;mso-wrap-distance-left:0;mso-wrap-distance-right:0" coordorigin="850,145" coordsize="10205,454">
            <v:group style="position:absolute;left:850;top:145;width:2098;height:454" coordorigin="850,145" coordsize="2098,454">
              <v:shape style="position:absolute;left:850;top:145;width:2098;height:454" coordorigin="850,145" coordsize="2098,454" path="m2948,145l850,145,850,599,2948,599,2948,145xe" filled="true" fillcolor="#d1d3d4" stroked="false">
                <v:path arrowok="t"/>
                <v:fill type="solid"/>
              </v:shape>
            </v:group>
            <v:group style="position:absolute;left:2948;top:145;width:8108;height:454" coordorigin="2948,145" coordsize="8108,454">
              <v:shape style="position:absolute;left:2948;top:145;width:8108;height:454" coordorigin="2948,145" coordsize="8108,454" path="m11055,145l2948,145,2948,599,11055,599,11055,145xe" filled="true" fillcolor="#d1d3d4" stroked="false">
                <v:path arrowok="t"/>
                <v:fill type="solid"/>
              </v:shape>
              <v:shape style="position:absolute;left:930;top:256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00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P020088B1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pStyle w:val="Heading1"/>
        <w:spacing w:line="240" w:lineRule="auto" w:before="198"/>
        <w:ind w:right="0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figura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8"/>
          <w:szCs w:val="28"/>
        </w:rPr>
      </w:pPr>
      <w:r>
        <w:rPr/>
        <w:pict>
          <v:group style="position:absolute;margin-left:240.283997pt;margin-top:17.179211pt;width:114.75pt;height:108.4pt;mso-position-horizontal-relative:page;mso-position-vertical-relative:paragraph;z-index:1504;mso-wrap-distance-left:0;mso-wrap-distance-right:0" coordorigin="4806,344" coordsize="2295,2168">
            <v:group style="position:absolute;left:4813;top:351;width:2280;height:2153" coordorigin="4813,351" coordsize="2280,2153">
              <v:shape style="position:absolute;left:4813;top:351;width:2280;height:2153" coordorigin="4813,351" coordsize="2280,2153" path="m7092,2504l4813,2504,4813,351,7092,351,7092,2504xe" filled="false" stroked="true" strokeweight=".702pt" strokecolor="#231f20">
                <v:path arrowok="t"/>
              </v:shape>
            </v:group>
            <v:group style="position:absolute;left:5530;top:473;width:774;height:1942" coordorigin="5530,473" coordsize="774,1942">
              <v:shape style="position:absolute;left:5530;top:473;width:774;height:1942" coordorigin="5530,473" coordsize="774,1942" path="m5919,473l5839,477,5778,481,5692,491,5611,507,5544,553,5530,639,5532,687,5550,761,5585,837,5628,903,5675,947,5743,971,5826,981,5834,1019,5855,1055,5879,1087,5893,1123,5895,1145,5894,1171,5892,1197,5889,1223,5882,1311,5874,1397,5864,1485,5852,1571,5839,1655,5825,1735,5809,1811,5793,1883,5804,1891,5818,1895,5832,1901,5839,1913,5832,1947,5826,1983,5820,2021,5814,2059,5806,2097,5798,2137,5794,2177,5815,2243,5839,2269,5850,2283,5871,2311,5904,2351,5929,2381,5955,2403,5982,2415,6012,2415,6037,2407,6060,2391,6065,2387,5998,2387,5972,2375,5947,2351,5906,2299,5883,2273,5844,2227,5826,2201,5838,2125,5850,2051,5863,1975,5875,1899,5880,1865,5839,1865,5827,1863,5833,1843,5835,1837,5846,1787,5859,1729,5870,1671,5877,1615,5883,1615,5877,1609,5884,1581,5918,1581,5925,1509,5931,1429,5936,1345,5939,1261,5940,1173,5960,1163,5983,1153,6005,1143,5940,1143,5942,1133,5951,1129,5963,1129,5973,1127,6054,1127,6053,1115,6055,1101,5927,1101,5903,1067,5877,1031,5860,989,5860,943,5784,943,5709,927,5639,863,5602,795,5574,711,5566,623,5604,623,5598,613,5587,585,5583,561,5595,547,5612,541,5631,537,5650,535,5728,523,5813,513,5903,507,6178,507,6145,497,6077,483,6000,475,5919,473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6055,1139l6024,1139,6038,1215,6054,1291,6070,1369,6086,1447,6103,1527,6120,1609,6154,1769,6204,2005,6212,2037,6221,2069,6227,2099,6219,2169,6167,2249,6137,2281,6113,2307,6077,2343,6036,2373,5998,2387,6065,2387,6082,2373,6103,2357,6122,2341,6193,2269,6252,2179,6263,2127,6261,2099,6254,2067,6246,2035,6238,2001,6172,1697,6156,1621,6140,1545,6125,1471,6109,1395,6094,1319,6078,1245,6070,1211,6062,1177,6055,1143,6055,1139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5918,1581l5884,1581,5886,1603,5885,1605,5883,1615,5877,1615,5876,1661,5872,1715,5865,1771,5856,1823,5853,1837,5850,1849,5846,1859,5839,1865,5880,1865,5886,1823,5897,1745,5908,1669,5917,1589,5918,1581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6054,1127l5973,1127,5964,1135,5953,1141,5940,1143,6005,1143,6024,1139,6055,1139,6054,1127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6087,927l5960,927,6009,929,6049,947,6044,983,6039,1019,6034,1055,6028,1089,6003,1093,5950,1097,5927,1101,6055,1101,6058,1079,6067,1045,6076,1011,6078,975,6151,963,6187,943,6082,943,6082,931,6087,927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5604,623l5570,623,5570,625,5570,627,5611,701,5659,767,5712,829,5826,943,5860,943,5860,939,5908,931,5960,927,6087,927,6089,925,6099,919,6108,913,6057,913,6046,909,5851,909,5790,861,5735,807,5686,747,5642,681,5718,669,5784,661,5629,661,5613,639,5604,623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6287,619l6250,619,6269,695,6267,767,6245,835,6207,889,6152,927,6082,943,6187,943,6211,929,6257,879,6288,819,6304,751,6303,679,6287,619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6154,653l5886,653,5972,655,6056,661,6134,675,6204,695,6178,759,6144,817,6103,867,6057,913,6108,913,6156,857,6200,789,6233,711,6241,669,6213,669,6154,653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5958,893l5902,899,5851,909,6046,909,6012,897,5958,893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6178,507l5992,507,6078,515,6155,533,6221,561,6221,589,6219,617,6216,643,6213,669,6241,669,6250,619,6287,619,6284,607,6261,561,6234,533,6197,513,6178,507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5969,629l5880,629,5791,633,5706,645,5629,661,5784,661,5800,659,5886,653,6154,653,6139,649,6057,637,5969,629xe" filled="true" fillcolor="#231f20" stroked="false">
                <v:path arrowok="t"/>
                <v:fill type="solid"/>
              </v:shape>
            </v:group>
            <v:group style="position:absolute;left:5583;top:506;width:639;height:163" coordorigin="5583,506" coordsize="639,163">
              <v:shape style="position:absolute;left:5583;top:506;width:639;height:163" coordorigin="5583,506" coordsize="639,163" path="m6218,628l5880,628,5969,628,6057,635,6139,649,6213,669,6216,643,6218,628xe" filled="true" fillcolor="#ffffff" stroked="false">
                <v:path arrowok="t"/>
                <v:fill type="solid"/>
              </v:shape>
              <v:shape style="position:absolute;left:5583;top:506;width:639;height:163" coordorigin="5583,506" coordsize="639,163" path="m5903,506l5813,512,5728,522,5650,534,5631,537,5612,540,5595,547,5583,559,5587,585,5598,612,5613,638,5629,660,5706,644,5791,633,5880,628,6218,628,6219,616,6221,589,6221,559,6155,532,6078,515,5992,507,5903,506xe" filled="true" fillcolor="#ffffff" stroked="false">
                <v:path arrowok="t"/>
                <v:fill type="solid"/>
              </v:shape>
              <v:shape style="position:absolute;left:6082;top:618;width:186;height:323" type="#_x0000_t75" stroked="false">
                <v:imagedata r:id="rId20" o:title=""/>
              </v:shape>
              <v:shape style="position:absolute;left:5566;top:622;width:260;height:321" type="#_x0000_t75" stroked="false">
                <v:imagedata r:id="rId21" o:title=""/>
              </v:shape>
            </v:group>
            <v:group style="position:absolute;left:5642;top:653;width:563;height:260" coordorigin="5642,653" coordsize="563,260">
              <v:shape style="position:absolute;left:5642;top:653;width:563;height:260" coordorigin="5642,653" coordsize="563,260" path="m6076,893l5958,893,6012,897,6057,912,6076,893xe" filled="true" fillcolor="#ffffff" stroked="false">
                <v:path arrowok="t"/>
                <v:fill type="solid"/>
              </v:shape>
              <v:shape style="position:absolute;left:5642;top:653;width:563;height:260" coordorigin="5642,653" coordsize="563,260" path="m5886,653l5800,658,5718,667,5642,681,5686,746,5735,806,5790,860,5851,908,5902,898,5958,893,6076,893,6103,866,6144,816,6178,759,6204,694,6134,674,6056,660,5972,654,5886,653xe" filled="true" fillcolor="#ffffff" stroked="false">
                <v:path arrowok="t"/>
                <v:fill type="solid"/>
              </v:shape>
              <v:shape style="position:absolute;left:5860;top:925;width:189;height:218" type="#_x0000_t75" stroked="false">
                <v:imagedata r:id="rId22" o:title=""/>
              </v:shape>
            </v:group>
            <v:group style="position:absolute;left:5826;top:1139;width:404;height:1247" coordorigin="5826,1139" coordsize="404,1247">
              <v:shape style="position:absolute;left:5826;top:1139;width:404;height:1247" coordorigin="5826,1139" coordsize="404,1247" path="m6024,1139l6005,1143,5983,1152,5940,1172,5939,1260,5936,1345,5931,1428,5925,1509,5917,1589,5908,1668,5897,1745,5886,1822,5875,1898,5863,1974,5850,2049,5838,2126,5826,2201,5844,2226,5863,2248,5906,2298,5947,2351,5972,2375,5998,2386,6036,2373,6113,2306,6167,2248,6219,2169,6229,2126,6227,2098,6221,2068,6212,2036,6204,2004,6137,1688,6120,1608,6103,1527,6086,1447,6070,1368,6054,1290,6038,1213,6024,1139xe" filled="true" fillcolor="#ffffff" stroked="false">
                <v:path arrowok="t"/>
                <v:fill type="solid"/>
              </v:shape>
            </v:group>
            <v:group style="position:absolute;left:5877;top:1580;width:9;height:33" coordorigin="5877,1580" coordsize="9,33">
              <v:shape style="position:absolute;left:5877;top:1580;width:9;height:33" coordorigin="5877,1580" coordsize="9,33" path="m5884,1580l5877,1608,5883,1613,5886,1602,5884,1580xe" filled="true" fillcolor="#ffffff" stroked="false">
                <v:path arrowok="t"/>
                <v:fill type="solid"/>
              </v:shape>
            </v:group>
            <v:group style="position:absolute;left:5827;top:1613;width:51;height:252" coordorigin="5827,1613" coordsize="51,252">
              <v:shape style="position:absolute;left:5827;top:1613;width:51;height:252" coordorigin="5827,1613" coordsize="51,252" path="m5877,1613l5870,1671,5859,1729,5846,1785,5835,1836,5833,1842,5827,1863,5839,1865,5865,1771,5876,1660,5877,1613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9"/>
        <w:rPr>
          <w:rFonts w:ascii="Arial" w:hAnsi="Arial" w:cs="Arial" w:eastAsia="Arial" w:hint="default"/>
          <w:b/>
          <w:bCs/>
          <w:sz w:val="23"/>
          <w:szCs w:val="23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/>
        <w:pict>
          <v:group style="position:absolute;margin-left:73.916pt;margin-top:47.634842pt;width:98.1pt;height:92.7pt;mso-position-horizontal-relative:page;mso-position-vertical-relative:paragraph;z-index:1528" coordorigin="1478,953" coordsize="1962,1854">
            <v:group style="position:absolute;left:1484;top:959;width:1950;height:1842" coordorigin="1484,959" coordsize="1950,1842">
              <v:shape style="position:absolute;left:1484;top:959;width:1950;height:1842" coordorigin="1484,959" coordsize="1950,1842" path="m3434,2800l1484,2800,1484,959,3434,959,3434,2800xe" filled="false" stroked="true" strokeweight=".6pt" strokecolor="#231f20">
                <v:path arrowok="t"/>
              </v:shape>
            </v:group>
            <v:group style="position:absolute;left:1938;top:1033;width:1043;height:1694" coordorigin="1938,1033" coordsize="1043,1694">
              <v:shape style="position:absolute;left:1938;top:1033;width:1043;height:1694" coordorigin="1938,1033" coordsize="1043,1694" path="m2602,2471l2587,2471,2591,2477,2599,2541,2613,2599,2632,2653,2652,2705,2650,2713,2641,2717,2642,2727,2653,2725,2656,2715,2672,2715,2651,2665,2640,2629,2629,2629,2624,2611,2622,2605,2634,2605,2632,2599,2622,2599,2614,2573,2608,2543,2603,2513,2599,2483,2602,2481,2618,2481,2617,2477,2601,2477,2602,247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2,2715l2656,2715,2673,2717,2672,271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73,2515l2261,2515,2264,2517,2266,2519,2266,2523,2258,2527,2250,2531,2240,2533,2268,2533,2278,2579,2310,2665,2358,2699,2371,2697,2380,2695,2383,2693,2355,2693,2329,2677,2306,2641,2289,2599,2281,2565,2281,2547,2278,2547,2273,251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87,1849l2378,1849,2387,1855,2396,1859,2407,1863,2396,1925,2386,1989,2381,2051,2389,2111,2393,2123,2400,2135,2408,2147,2414,2159,2425,2187,2435,2215,2445,2247,2455,2277,2467,2309,2479,2339,2488,2367,2494,2395,2493,2419,2490,2445,2485,2471,2481,2501,2473,2551,2472,2563,2470,2577,2469,2589,2465,2599,2462,2609,2450,2619,2442,2629,2427,2647,2406,2669,2382,2685,2355,2693,2383,2693,2436,2649,2482,2585,2476,2585,2486,2505,2498,2421,2504,2379,2496,2379,2479,2329,2442,2221,2413,2151,2402,2133,2394,2117,2389,2099,2386,2045,2386,2039,2391,1983,2400,1927,2409,1873,2411,1871,2411,1865,2458,1865,2443,1863,2415,1859,2394,1853,2387,184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10,2641l2099,2641,2101,2649,2107,2653,2110,2649,2110,264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17,2427l2174,2427,2181,2431,2177,2465,2163,2529,2123,2603,2086,2643,2099,2641,2110,2641,2112,2635,2131,2615,2127,2615,2125,2609,2139,2597,2143,2587,2152,2587,2172,2551,2161,2551,2171,2523,2179,2493,2186,2461,2191,2429,2218,2429,2217,242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4,2605l2632,2605,2628,2619,2632,2625,2629,2629,2640,2629,2634,2607,2634,260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52,2587l2143,2587,2146,2595,2131,2607,2127,2615,2131,2615,2147,2597,2152,258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12,2553l2504,2553,2521,2569,2539,2585,2557,2599,2575,2613,2580,2603,2567,2601,2550,2579,2541,2567,2532,2567,2518,2559,2512,255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18,2481l2602,2481,2603,2483,2604,2485,2609,2513,2615,2543,2620,2573,2622,2599,2632,2599,2622,2543,2614,2483,2618,2483,2618,248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458,1865l2414,1865,2432,1867,2450,1871,2468,1873,2499,1873,2521,1877,2538,1889,2553,1905,2568,1921,2569,1939,2574,1957,2581,1973,2586,1991,2587,2005,2589,2033,2591,2047,2597,2089,2602,2137,2605,2183,2605,2191,2604,2239,2583,2335,2552,2425,2516,2511,2476,2585,2482,2585,2484,2583,2504,2553,2512,2553,2509,2549,2509,2539,2520,2539,2514,2531,2541,2475,2564,2417,2584,2355,2601,2291,2615,2291,2617,2287,2604,2287,2605,2269,2614,2227,2616,2205,2633,2205,2639,2203,2647,2203,2650,2201,2664,2201,2665,2199,2611,2199,2608,2177,2608,2159,2608,2149,2608,2131,2606,2109,2604,2093,2600,2079,2596,2065,2593,2049,2592,2033,2591,2013,2590,1999,2576,1937,2538,1885,2529,1873,2548,1871,2563,1867,2472,1867,2458,186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20,2539l2509,2539,2518,2547,2524,2557,2532,2567,2541,2567,2538,2563,2526,2547,2520,253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55,2163l2230,2163,2240,2165,2245,2339,2245,2343,2250,2425,2261,2505,2244,2521,2223,2531,2202,2541,2184,2553,2205,2553,2226,2547,2247,2539,2268,2533,2240,2533,2246,2527,2254,2523,2261,2515,2273,2515,2264,2467,2253,2383,2247,2299,2247,2277,2249,2213,2255,216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18,2429l2191,2429,2200,2431,2201,2441,2199,2451,2197,2459,2190,2483,2180,2509,2170,2533,2161,2551,2172,2551,2173,2549,2192,2495,2207,2437,2209,2431,2218,2431,2218,242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35,1969l2332,1969,2332,1971,2332,1975,2325,2125,2320,2197,2314,2269,2306,2339,2295,2409,2285,2477,2278,2547,2281,2547,2281,2529,2286,2489,2299,2415,2309,2345,2317,2269,2323,2191,2328,2113,2332,2031,2333,1995,2335,1973,2335,196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6,2479l2618,2483,2614,2483,2622,2485,2625,2493,2634,2495,2636,247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20,2357l2606,2357,2611,2359,2610,2367,2607,2375,2606,2385,2596,2387,2599,2387,2604,2395,2605,2405,2599,2407,2601,2419,2596,2427,2596,2427,2599,2431,2596,2441,2594,2451,2593,2465,2583,2469,2576,2477,2570,2485,2577,2493,2587,2471,2602,2471,2607,2427,2596,2427,2596,2427,2607,2427,2609,2403,2620,235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91,2195l2636,2195,2616,2199,2683,2199,2661,2257,2645,2321,2631,2387,2614,2449,2611,2459,2613,2473,2601,2477,2617,2477,2616,2471,2618,2457,2624,2449,2627,2437,2645,2437,2646,2435,2628,2435,2629,2423,2635,2421,2632,2409,2637,2405,2650,2405,2651,2403,2638,2403,2637,2393,2640,2387,2641,2377,2642,2369,2659,2369,2646,2367,2643,2343,2650,2329,2655,2321,2655,2309,2656,2301,2656,2295,2660,2291,2670,2291,2670,2289,2665,2283,2662,2275,2665,2265,2674,2265,2674,2263,2672,2249,2675,2237,2683,2227,2689,2227,2687,2211,2691,219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45,2437l2633,2437,2631,2445,2639,2443,2645,243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91,2357l2186,2357,2186,2377,2178,2381,2181,2381,2186,2387,2188,2401,2182,2407,2184,2421,2170,2425,2157,2427,2153,2441,2165,2441,2174,2427,2217,2427,2217,2423,2204,2423,2193,2417,2190,2403,2190,2387,2191,2371,2191,235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76,2421l2575,2433,2580,2439,2594,2426,2576,242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95,2425l2594,2426,2596,2427,2595,242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01,2139l2189,2139,2199,2163,2204,2195,2206,2233,2207,2273,2208,2301,2209,2329,2209,2335,2209,2347,2209,2399,2214,2415,2204,2423,2217,2423,2217,2387,2231,2387,2232,2385,2220,2381,2214,2363,2217,2351,2214,2341,2227,2341,2224,2337,2217,2327,2213,2315,2214,2295,2225,2295,2223,2293,2218,2285,2213,2273,2212,2259,2225,2259,2225,2257,2215,2253,2209,2245,2212,2229,2221,2229,2217,2223,2213,2215,2213,2207,2220,2201,2211,2193,2208,2179,2208,2161,2209,2149,2220,2149,2215,2147,2201,213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50,2405l2644,2405,2640,2417,2650,2413,2650,240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51,2401l2638,2403,2651,2403,2651,240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99,2387l2584,2387,2581,2395,2585,2401,2599,238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31,2387l2222,2387,2220,2395,2227,2393,2231,238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81,2381l2165,2381,2163,2391,2173,2393,2181,238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499,1873l2488,1873,2496,1933,2500,1997,2503,2061,2506,2125,2508,2185,2507,2253,2503,2319,2496,2379,2504,2379,2509,2335,2516,2249,2517,2241,2517,2177,2517,2169,2513,2101,2503,1969,2502,1953,2499,1883,2499,187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59,2369l2642,2369,2648,2371,2647,2379,2655,2377,2659,236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89,2227l2683,2227,2689,2251,2702,2301,2709,2327,2727,2343,2736,2351,2744,2359,2745,2367,2743,2375,2750,2375,2753,2367,2763,2367,2764,2361,2755,2361,2750,2359,2752,2349,2744,2349,2746,2345,2754,2345,2748,2341,2738,2333,2729,2327,2727,2319,2719,2319,2710,2315,2711,2301,2706,2283,2704,2275,2701,2265,2689,2229,2689,222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91,2321l2184,2321,2182,2333,2188,2337,2186,2349,2176,2351,2168,2357,2163,2365,2171,2371,2176,2357,2191,2357,2191,232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2,2313l2614,2313,2624,2315,2619,2327,2616,2339,2611,2349,2603,2351,2591,2351,2588,2359,2593,2361,2606,2357,2620,2357,2626,2333,2632,231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754,2345l2746,2345,2763,2355,2755,2361,2764,2361,2765,2357,2758,2347,2754,234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7,2341l2223,2341,2226,2353,2232,2347,2227,234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91,2289l2181,2289,2184,2295,2184,2313,2173,2315,2165,2319,2163,2329,2174,2331,2174,2321,2191,2321,2191,2303,2191,228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4,2315l2655,2321,2662,2323,2663,2329,2673,2329,2674,231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01,2307l2599,2315,2603,2321,2614,2313,2632,2313,2633,2309,2614,2309,2601,230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87,2163l2675,2165,2642,2165,2662,2167,2678,2171,2688,2183,2675,2191,2657,2195,2691,2195,2699,2225,2706,2255,2712,2287,2719,2319,2727,2319,2721,2291,2712,2255,2705,2219,2701,2185,2709,2185,2707,2181,2705,2177,2693,2177,2687,2173,2687,216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40,2283l2619,2283,2632,2285,2632,2295,2629,2303,2624,2309,2633,2309,2640,228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5,2295l2214,2295,2221,2297,2220,2305,2230,2303,2225,229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90,2259l2180,2259,2181,2265,2183,2277,2180,2283,2176,2289,2171,2297,2179,2303,2181,2289,2191,2289,2190,2267,2190,225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0,2291l2666,2291,2665,2299,2673,2297,2670,229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15,2291l2601,2291,2612,2297,2615,229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49,2255l2633,2255,2639,2257,2640,2267,2637,2271,2634,2277,2621,2277,2613,2283,2604,2287,2617,2287,2619,2283,2640,2283,2649,225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4,2265l2672,2265,2668,2277,2678,2275,2674,226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89,2235l2175,2235,2181,2239,2182,2251,2176,2257,2170,2263,2171,2269,2173,2269,2180,2259,2190,2259,2189,223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5,2259l2216,2259,2226,2267,2225,225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24,2249l2622,2259,2625,2265,2633,2255,2649,2255,2649,2253,2640,2253,2624,224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64,2201l2650,2201,2654,2209,2651,2219,2646,2231,2645,2245,2640,2253,2649,2253,2664,220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87,2207l2184,2207,2181,2219,2178,2229,2162,2241,2158,2251,2168,2251,2175,2235,2189,2235,2189,2229,2187,220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1,2229l2215,2229,2217,2233,2222,2231,2221,222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47,2203l2639,2203,2642,2211,2632,2219,2639,2223,2644,2221,2645,2215,2645,2205,2647,220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66,2201l2168,2209,2170,2213,2184,2207,2187,2207,2187,2203,2174,2203,2166,220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3,2205l2616,2205,2626,2207,2633,220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86,2171l2178,2171,2179,2175,2179,2203,2187,2203,2186,2187,2186,217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01,1855l2591,1855,2611,1929,2619,2015,2619,2025,2618,2105,2618,2111,2611,2199,2616,2199,2620,2189,2619,2175,2622,2165,2675,2165,2675,2163,2668,2163,2659,2161,2651,2159,2634,2159,2622,2157,2624,2133,2626,2107,2627,2083,2627,2053,2630,2053,2631,2051,2632,2049,2641,2047,2642,2047,2647,2045,2627,2045,2627,2013,2640,2011,2644,2008,2627,2005,2623,1975,2620,1943,2615,1911,2609,1883,2614,1877,2615,1873,2609,1873,2602,1869,2601,1861,2601,185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709,2185l2706,2185,2704,2193,2711,2191,2709,218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92,2041l2178,2041,2181,2047,2157,2079,2130,2109,2101,2139,2071,2165,2066,2169,2057,2169,2056,2177,2066,2179,2073,2185,2084,2187,2084,2175,2071,2175,2075,2163,2095,2163,2116,2145,2136,2127,2125,2127,2131,2117,2139,2109,2148,2103,2151,2093,2163,2085,2171,2075,2178,2067,2180,2055,2223,2055,2223,2053,2215,2053,2212,2051,2213,2049,2191,2049,2192,204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59,2163l2161,2173,2161,2179,2178,2171,2186,2171,2186,2169,2173,2169,2159,216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36,2155l2217,2155,2227,2159,2227,2177,2238,2179,2230,2163,2255,2163,2256,2159,2245,2159,2236,215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83,2011l2673,2011,2687,2045,2695,2089,2696,2125,2697,2135,2693,2177,2705,2177,2703,2171,2700,2161,2703,2149,2713,2149,2712,2147,2706,2139,2702,2129,2709,2119,2708,2109,2697,2109,2701,2095,2699,2087,2714,2087,2714,2085,2702,2083,2695,2077,2698,2059,2712,2059,2712,2057,2695,2057,2696,2049,2692,2033,2687,2019,2683,201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095,2163l2075,2163,2084,2171,2071,2175,2084,2175,2084,2173,2095,216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0,2149l2209,2149,2216,2153,2216,2163,2215,2169,2220,2173,2227,2173,2217,2155,2236,2155,2231,2153,2220,214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89,2093l2193,2107,2190,2119,2179,2127,2161,2129,2162,2135,2169,2137,2176,2137,2181,2139,2183,2151,2177,2155,2179,2167,2173,2169,2186,2169,2186,2163,2189,2147,2189,2139,2201,2139,2191,2127,2201,2117,2216,2115,2264,2115,2266,2109,2204,2109,2198,2105,2198,2095,2189,209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3,2129l2665,2129,2671,2135,2666,2151,2668,2163,2675,2163,2673,212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64,2115l2234,2115,2250,2117,2249,2127,2248,2139,2246,2149,2245,2159,2256,2159,2259,2133,2264,211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9,2145l2631,2145,2634,2159,2639,2159,2638,2151,2645,2149,2639,214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713,2149l2703,2149,2710,2151,2708,2159,2716,2157,2713,214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4,2101l2665,2101,2671,2103,2666,2115,2668,2121,2661,2125,2652,2127,2650,2133,2654,2141,2662,2131,2665,2129,2673,2129,2673,2123,2674,210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3,2055l2191,2055,2186,2067,2174,2079,2161,2091,2150,2103,2140,2109,2135,2121,2125,2127,2136,2127,2147,2117,2176,2087,2207,2057,2223,2057,2223,205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04,1937l2296,1937,2282,1977,2270,2019,2260,2063,2250,2109,2266,2109,2273,2087,2266,2087,2277,2017,2298,1951,2304,193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6,2069l2668,2069,2675,2075,2664,2083,2668,2093,2661,2095,2656,2099,2652,2103,2654,2109,2664,2103,2665,2101,2674,2101,2675,2089,2676,206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714,2087l2699,2087,2716,2095,2714,208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66,1831l2355,1831,2362,1835,2364,1843,2371,1845,2348,1909,2320,1969,2291,2027,2266,2087,2273,2087,2281,2059,2293,2035,2318,1991,2330,1971,2332,1969,2335,1969,2337,1955,2341,1943,2345,1931,2350,1919,2355,1907,2361,1891,2367,1875,2372,1863,2378,1849,2387,1849,2374,1841,2366,183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6,2039l2665,2039,2671,2049,2668,2059,2661,2069,2655,2075,2657,2081,2667,2073,2668,2069,2676,2069,2677,2047,2676,203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3,2057l2207,2057,2211,2063,2214,2067,2222,2063,2223,205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712,2059l2703,2059,2714,2063,2712,205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42,2047l2641,2047,2637,2059,2648,2059,2642,204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98,2023l2186,2023,2186,2027,2182,2035,2174,2039,2166,2043,2161,2049,2167,2057,2178,2041,2192,2041,2193,2033,2198,202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57,2041l2656,2041,2650,2055,2655,2057,2664,2057,2657,204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712,2047l2695,2057,2712,2057,2711,2055,2712,204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5,2041l2214,2041,2217,2049,2215,2053,2223,2053,2224,2043,2225,204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27,1885l2293,1885,2281,1899,2281,1903,2281,1909,2280,1915,2286,1917,2284,1927,2268,1951,2253,1975,2236,1999,2220,2023,2214,2033,2209,2041,2201,2047,2191,2049,2213,2049,2214,2041,2225,2041,2229,2025,2237,2009,2248,1999,2254,1999,2252,1997,2253,1989,2258,1979,2262,1969,2271,1965,2275,1955,2280,1945,2287,1937,2304,1937,2307,1929,2299,1929,2289,1917,2290,1899,2300,1887,2326,1887,2327,188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8,2003l2665,2003,2664,2015,2669,2021,2670,2031,2659,2035,2649,2039,2638,2041,2627,2045,2647,2045,2656,2041,2657,2041,2665,2039,2676,2039,2673,2011,2683,2011,2680,2005,2678,200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64,2015l2166,2027,2174,2029,2186,2023,2198,2023,2200,2019,2180,2019,2164,201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785,2003l2765,2003,2771,2009,2772,2019,2780,2021,2779,2009,2785,200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2,1985l2209,1985,2212,1991,2202,1997,2201,2013,2189,2019,2200,2019,2201,2017,2212,2001,2222,198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8,1941l2660,1941,2677,1961,2697,1983,2718,2001,2737,2011,2747,2013,2754,2005,2765,2003,2785,2003,2784,1995,2744,1995,2715,1981,2678,194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54,1999l2248,1999,2248,2005,2248,2011,2255,2011,2257,2001,2254,199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45,2008l2644,2008,2645,2009,2645,2008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57,1989l2646,1993,2645,2008,2650,2005,2665,2003,2678,2003,2674,1999,2657,1999,2657,198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68,1985l2664,1989,2663,1997,2657,1999,2674,1999,2670,1995,2671,1989,2675,1987,2668,198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783,1991l2744,1995,2784,1995,2783,199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91,1979l2191,1991,2200,1993,2209,1985,2222,1985,2223,1983,2207,1983,2191,197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84,1853l2284,1863,2291,1867,2291,1877,2275,1879,2270,1893,2261,1901,2257,1901,2255,1909,2247,1917,2245,1931,2238,1939,2232,1940,2232,1947,2229,1961,2221,1971,2214,1981,2207,1983,2223,1983,2236,1959,2250,1933,2265,1907,2284,1885,2327,1885,2329,1881,2299,1881,2295,1869,2296,1855,2284,185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1,1933l2214,1939,2211,1951,2228,1941,2227,1941,2221,193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5,1937l2651,1937,2652,1943,2660,1941,2678,1941,2675,193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9,1940l2227,1941,2228,1941,2229,1940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32,1939l2229,1940,2232,1940,2232,193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41,1921l2634,1921,2635,1929,2640,1933,2642,1939,2651,1937,2675,1937,2673,1935,2679,1933,2679,1931,2647,1931,2642,1923,2641,192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9,1889l2631,1889,2632,1893,2632,1907,2624,1923,2624,1931,2633,1933,2628,1923,2634,1921,2641,1921,2640,1911,2640,1899,2639,188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9,1841l2630,1841,2631,1843,2632,1845,2642,1865,2653,1885,2664,1905,2673,1927,2652,1927,2647,1931,2679,1931,2679,1923,2683,1919,2678,1915,2673,1911,2673,1901,2682,1901,2680,1895,2665,1895,2659,1885,2655,1873,2664,1873,2663,1867,2650,1863,2643,1851,2639,184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26,1887l2300,1887,2317,1889,2307,1907,2303,1919,2299,1929,2307,1929,2325,1889,2326,188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42,1893l2243,1903,2242,1911,2257,1901,2256,1901,2242,189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1,1865l2624,1865,2629,1873,2627,1881,2624,1887,2624,1893,2629,1895,2631,1889,2639,1889,2636,1877,2631,186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04,1821l2294,1821,2304,1835,2313,1849,2320,1865,2322,1881,2329,1881,2338,1863,2330,1863,2320,1847,2309,1833,2304,182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8,1839l2619,1839,2623,1849,2615,1865,2609,1873,2615,1873,2617,1869,2624,1865,2631,1865,2627,1853,2627,1843,2630,1841,2639,1841,2638,183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12,1807l2604,1807,2598,1837,2576,1855,2542,1865,2501,1867,2563,1867,2578,1861,2591,1855,2601,1855,2601,1853,2609,1851,2616,1843,2604,1843,2612,180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19,1797l2302,1797,2315,1803,2324,1815,2331,1829,2340,1843,2339,1851,2330,1853,2330,1863,2338,1863,2353,1835,2345,1835,2335,1823,2328,1809,2319,179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01,1835l2077,1835,2083,1837,2088,1839,2063,1839,2099,1851,2137,1855,2176,1851,2138,1851,2117,1847,2136,1841,2158,1837,2107,1837,2101,183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13,1827l2202,1827,2204,1831,2204,1835,2183,1839,2160,1847,2138,1851,2176,1851,2212,1839,2221,1839,2222,1837,2229,1833,2237,1831,2251,1831,2253,1829,2212,1829,2213,182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070,1825l2056,1827,2053,1833,2046,1835,2046,1845,2056,1847,2055,1839,2088,1839,2081,1837,2077,1835,2101,1835,2082,1829,2070,182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1,1839l2216,1839,2214,1847,2220,1845,2221,183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2,1827l2619,1829,2614,1839,2604,1843,2616,1843,2619,1839,2638,1839,2632,182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420,1805l2407,1805,2417,1809,2430,1817,2453,1833,2463,1837,2470,1839,2483,1835,2537,1835,2548,1833,2472,1833,2463,1831,2452,1827,2441,1819,2429,1811,2420,180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1,1815l2203,1815,2202,1821,2177,1825,2130,1837,2158,1837,2180,1833,2199,1827,2213,1827,2221,181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51,1831l2237,1831,2243,1837,2251,183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37,1835l2504,1835,2517,1837,2527,1837,2537,183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16,1795l2300,1795,2287,1805,2291,1813,2273,1819,2261,1821,2268,1835,2269,1823,2283,1823,2294,1821,2304,1821,2302,1815,2302,1797,2319,1797,2316,179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1938,1033l1938,1045,1952,1047,1958,1053,1975,1071,1991,1091,2007,1111,2020,1131,2063,1183,2106,1241,2149,1301,2191,1363,2235,1425,2277,1485,2319,1545,2358,1605,2364,1613,2397,1667,2408,1681,2417,1695,2419,1707,2412,1717,2399,1727,2384,1737,2373,1745,2361,1761,2353,1775,2347,1791,2343,1807,2346,1815,2350,1821,2351,1829,2345,1835,2353,1835,2355,1831,2366,1831,2358,1823,2351,1803,2358,1781,2372,1781,2371,1777,2363,1775,2367,1767,2373,1757,2380,1751,2386,1743,2395,1743,2412,1725,2439,1715,2476,1713,2526,1713,2520,1711,2424,1711,2431,1703,2436,1693,2424,1693,2383,1629,2340,1563,2297,1499,2253,1433,2209,1369,2164,1305,2074,1181,2051,1151,2027,1119,2004,1089,1979,1061,1970,1053,1961,1043,1950,1035,1938,103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07,1829l2484,1829,2472,1833,2518,1833,2507,182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83,1761l2573,1761,2580,1765,2589,1775,2597,1787,2599,1799,2591,1807,2574,1819,2552,1827,2518,1833,2548,1833,2567,1825,2586,1815,2604,1807,2612,1807,2612,1805,2597,1775,2583,176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61,1821l2252,1823,2232,1825,2212,1829,2253,1829,2261,182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61,1821l2261,1821,2261,1821,2261,182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99,1809l2197,1817,2203,1815,2221,1815,2222,1813,2207,1813,2199,180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3,1789l2212,1789,2212,1797,2219,1799,2220,1809,2210,1809,2207,1813,2222,1813,2243,1807,2268,1803,2230,1803,2221,1801,2223,178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442,1781l2430,1781,2444,1787,2456,1797,2468,1807,2481,1811,2492,1811,2504,1807,2486,1807,2470,1801,2457,1793,2445,1783,2442,178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72,1781l2358,1781,2368,1783,2376,1799,2396,1807,2407,1805,2420,1805,2417,1803,2395,1803,2376,1793,2372,178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26,1713l2476,1713,2513,1715,2542,1725,2558,1737,2567,1753,2573,1771,2578,1789,2565,1795,2551,1797,2508,1797,2496,1807,2504,1807,2516,1801,2529,1799,2555,1799,2568,1797,2581,1793,2584,1783,2579,1767,2573,1761,2583,1761,2571,1749,2550,1721,2549,1717,2540,1717,2526,171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66,1785l2262,1795,2252,1799,2240,1801,2230,1803,2268,1803,2289,1797,2300,1795,2316,1795,2310,1791,2275,1791,2266,178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407,1799l2395,1803,2417,1803,2407,179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35,1795l2519,1797,2551,1797,2535,179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07,1789l2296,1789,2285,1791,2310,1791,2307,178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95,1743l2386,1743,2391,1745,2381,1767,2389,1773,2398,1781,2407,1783,2417,1781,2442,1781,2435,1777,2403,1777,2391,1763,2395,174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432,1775l2403,1777,2435,1777,2432,177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34,1693l2533,1707,2540,1717,2549,1717,2547,1711,2548,1703,2552,1697,2537,1697,2534,169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484,1705l2455,1707,2424,1711,2520,1711,2513,1709,2484,170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980,1095l2968,1097,2958,1103,2948,1111,2939,1117,2877,1167,2821,1225,2770,1285,2724,1351,2706,1379,2690,1405,2657,1461,2643,1485,2629,1511,2616,1535,2604,1561,2587,1595,2571,1629,2554,1663,2537,1697,2552,1697,2553,1695,2558,1685,2566,1665,2573,1649,2622,1545,2659,1475,2699,1405,2743,1339,2789,1277,2839,1219,2893,1167,2949,1123,2959,1117,2968,1111,2976,1103,2980,109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33,1692l2534,1693,2534,1693,2533,1692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482,1667l2446,1675,2424,1693,2436,1693,2440,1685,2450,1679,2466,1675,2518,1675,2482,166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18,1675l2487,1675,2508,1679,2522,1683,2533,1692,2518,1675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  <w:spacing w:val="-9"/>
        </w:rPr>
        <w:t>Faça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um</w:t>
      </w:r>
      <w:r>
        <w:rPr>
          <w:color w:val="231F20"/>
          <w:spacing w:val="-23"/>
        </w:rPr>
        <w:t> </w:t>
      </w:r>
      <w:r>
        <w:rPr>
          <w:color w:val="231F20"/>
        </w:rPr>
        <w:t>X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na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figura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tem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10"/>
        </w:rPr>
        <w:t>sílaba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do</w:t>
      </w:r>
      <w:r>
        <w:rPr>
          <w:color w:val="231F20"/>
          <w:spacing w:val="-23"/>
        </w:rPr>
        <w:t> </w:t>
      </w:r>
      <w:r>
        <w:rPr>
          <w:color w:val="231F20"/>
          <w:spacing w:val="-9"/>
        </w:rPr>
        <w:t>meio</w:t>
      </w:r>
      <w:r>
        <w:rPr>
          <w:color w:val="231F20"/>
          <w:spacing w:val="-23"/>
        </w:rPr>
        <w:t> </w:t>
      </w:r>
      <w:r>
        <w:rPr>
          <w:color w:val="231F20"/>
          <w:spacing w:val="-11"/>
        </w:rPr>
        <w:t>(pedaço)</w:t>
      </w:r>
      <w:r>
        <w:rPr>
          <w:color w:val="231F20"/>
          <w:spacing w:val="-23"/>
        </w:rPr>
        <w:t> </w:t>
      </w:r>
      <w:r>
        <w:rPr>
          <w:color w:val="231F20"/>
          <w:spacing w:val="-10"/>
        </w:rPr>
        <w:t>igual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da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figura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23"/>
        </w:rPr>
        <w:t> </w:t>
      </w:r>
      <w:r>
        <w:rPr>
          <w:color w:val="231F20"/>
          <w:spacing w:val="-9"/>
        </w:rPr>
        <w:t>você</w:t>
      </w:r>
      <w:r>
        <w:rPr>
          <w:color w:val="231F20"/>
          <w:spacing w:val="-23"/>
        </w:rPr>
        <w:t> </w:t>
      </w:r>
      <w:r>
        <w:rPr>
          <w:color w:val="231F20"/>
          <w:spacing w:val="-12"/>
        </w:rPr>
        <w:t>viu.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0"/>
        <w:rPr>
          <w:rFonts w:ascii="Arial" w:hAnsi="Arial" w:cs="Arial" w:eastAsia="Arial" w:hint="default"/>
          <w:sz w:val="31"/>
          <w:szCs w:val="31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6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3.939003pt;margin-top:-27.625168pt;width:99.4pt;height:93.95pt;mso-position-horizontal-relative:page;mso-position-vertical-relative:paragraph;z-index:1552" coordorigin="1479,-553" coordsize="1988,1879">
            <v:group style="position:absolute;left:1485;top:-546;width:1975;height:1866" coordorigin="1485,-546" coordsize="1975,1866">
              <v:shape style="position:absolute;left:1485;top:-546;width:1975;height:1866" coordorigin="1485,-546" coordsize="1975,1866" path="m3460,1319l1485,1319,1485,-546,3460,-546,3460,1319xe" filled="false" stroked="true" strokeweight=".608pt" strokecolor="#231f20">
                <v:path arrowok="t"/>
              </v:shape>
            </v:group>
            <v:group style="position:absolute;left:2016;top:-312;width:15;height:64" coordorigin="2016,-312" coordsize="15,64">
              <v:shape style="position:absolute;left:2016;top:-312;width:15;height:64" coordorigin="2016,-312" coordsize="15,64" path="m2026,-312l2023,-294,2018,-278,2016,-263,2022,-248,2022,-266,2027,-282,2030,-297,2026,-312xe" filled="true" fillcolor="#231f20" stroked="false">
                <v:path arrowok="t"/>
                <v:fill type="solid"/>
              </v:shape>
            </v:group>
            <v:group style="position:absolute;left:1918;top:-283;width:10;height:33" coordorigin="1918,-283" coordsize="10,33">
              <v:shape style="position:absolute;left:1918;top:-283;width:10;height:33" coordorigin="1918,-283" coordsize="10,33" path="m1918,-283l1919,-272,1924,-264,1923,-250,1927,-257,1927,-268,1924,-278,1918,-283xe" filled="true" fillcolor="#231f20" stroked="false">
                <v:path arrowok="t"/>
                <v:fill type="solid"/>
              </v:shape>
            </v:group>
            <v:group style="position:absolute;left:1962;top:-112;width:8;height:71" coordorigin="1962,-112" coordsize="8,71">
              <v:shape style="position:absolute;left:1962;top:-112;width:8;height:71" coordorigin="1962,-112" coordsize="8,71" path="m1962,-112l1963,-102,1962,-83,1962,-72,1962,-63,1963,-56,1963,-44,1969,-41,1970,-51,1967,-61,1967,-72,1968,-83,1969,-94,1968,-104,1962,-112xe" filled="true" fillcolor="#231f20" stroked="false">
                <v:path arrowok="t"/>
                <v:fill type="solid"/>
              </v:shape>
            </v:group>
            <v:group style="position:absolute;left:1991;top:-107;width:38;height:121" coordorigin="1991,-107" coordsize="38,121">
              <v:shape style="position:absolute;left:1991;top:-107;width:38;height:121" coordorigin="1991,-107" coordsize="38,121" path="m2026,-107l2014,-80,2004,-51,1996,-20,1991,14,1998,5,2002,-6,2004,-18,2006,-30,2011,-50,2016,-70,2022,-87,2028,-103,2028,-105,2028,-107,2026,-107xe" filled="true" fillcolor="#231f20" stroked="false">
                <v:path arrowok="t"/>
                <v:fill type="solid"/>
              </v:shape>
            </v:group>
            <v:group style="position:absolute;left:1966;top:29;width:2;height:100" coordorigin="1966,29" coordsize="2,100">
              <v:shape style="position:absolute;left:1966;top:29;width:2;height:100" coordorigin="1966,29" coordsize="0,100" path="m1966,29l1966,128e" filled="false" stroked="true" strokeweight=".429094pt" strokecolor="#231f20">
                <v:path arrowok="t"/>
              </v:shape>
            </v:group>
            <v:group style="position:absolute;left:1993;top:69;width:33;height:49" coordorigin="1993,69" coordsize="33,49">
              <v:shape style="position:absolute;left:1993;top:69;width:33;height:49" coordorigin="1993,69" coordsize="33,49" path="m2011,75l2004,77,1999,85,1996,95,1995,106,1993,117,2008,117,2002,97,2008,88,2025,88,2025,84,2013,84,2011,81,2011,75xe" filled="true" fillcolor="#231f20" stroked="false">
                <v:path arrowok="t"/>
                <v:fill type="solid"/>
              </v:shape>
              <v:shape style="position:absolute;left:1993;top:69;width:33;height:49" coordorigin="1993,69" coordsize="33,49" path="m2026,90l2019,90,2019,93,2018,101,2015,107,2013,115,2021,106,2026,92,2026,90xe" filled="true" fillcolor="#231f20" stroked="false">
                <v:path arrowok="t"/>
                <v:fill type="solid"/>
              </v:shape>
              <v:shape style="position:absolute;left:1993;top:69;width:33;height:49" coordorigin="1993,69" coordsize="33,49" path="m2025,88l2008,88,2007,105,2019,90,2026,90,2025,88xe" filled="true" fillcolor="#231f20" stroked="false">
                <v:path arrowok="t"/>
                <v:fill type="solid"/>
              </v:shape>
              <v:shape style="position:absolute;left:1993;top:69;width:33;height:49" coordorigin="1993,69" coordsize="33,49" path="m2017,69l2012,70,2018,83,2013,84,2025,84,2025,81,2025,77,2017,69xe" filled="true" fillcolor="#231f20" stroked="false">
                <v:path arrowok="t"/>
                <v:fill type="solid"/>
              </v:shape>
            </v:group>
            <v:group style="position:absolute;left:1928;top:73;width:30;height:60" coordorigin="1928,73" coordsize="30,60">
              <v:shape style="position:absolute;left:1928;top:73;width:30;height:60" coordorigin="1928,73" coordsize="30,60" path="m1934,73l1928,89,1934,107,1945,122,1958,132,1953,119,1947,107,1942,94,1936,82,1940,82,1942,80,1942,77,1939,76,1937,74,1934,73xe" filled="true" fillcolor="#231f20" stroked="false">
                <v:path arrowok="t"/>
                <v:fill type="solid"/>
              </v:shape>
              <v:shape style="position:absolute;left:1928;top:73;width:30;height:60" coordorigin="1928,73" coordsize="30,60" path="m1940,82l1936,82,1940,82xe" filled="true" fillcolor="#231f20" stroked="false">
                <v:path arrowok="t"/>
                <v:fill type="solid"/>
              </v:shape>
              <v:shape style="position:absolute;left:2022;top:236;width:152;height:178" type="#_x0000_t75" stroked="false">
                <v:imagedata r:id="rId23" o:title=""/>
              </v:shape>
              <v:shape style="position:absolute;left:2832;top:317;width:182;height:207" type="#_x0000_t75" stroked="false">
                <v:imagedata r:id="rId24" o:title=""/>
              </v:shape>
            </v:group>
            <v:group style="position:absolute;left:1993;top:-71;width:945;height:1178" coordorigin="1993,-71" coordsize="945,1178">
              <v:shape style="position:absolute;left:1993;top:-71;width:945;height:1178" coordorigin="1993,-71" coordsize="945,1178" path="m2178,557l2219,635,2241,735,2241,753,2240,773,2240,791,2241,809,2243,821,2250,833,2252,847,2263,901,2272,959,2274,1015,2261,1063,2252,1071,2244,1079,2238,1089,2235,1099,2245,1107,2258,1107,2273,1105,2287,1105,2289,1095,2290,1083,2291,1069,2294,1057,2294,1051,2305,1051,2305,1049,2305,1015,2302,981,2297,943,2294,909,2294,901,2295,891,2296,875,2298,861,2301,845,2304,809,2305,773,2306,739,2307,709,2307,695,2307,681,2307,671,2311,603,2314,575,2213,575,2204,569,2195,563,2186,559,2178,557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305,1051l2294,1051,2306,1057,2305,1051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039,469l2048,495,2061,521,2073,547,2085,575,2103,633,2116,695,2117,709,2117,721,2116,733,2116,743,2120,777,2127,811,2135,845,2140,877,2142,909,2142,943,2140,975,2134,1005,2126,1013,2119,1021,2112,1031,2107,1041,2117,1047,2130,1053,2144,1055,2160,1055,2165,1047,2163,1033,2167,1023,2167,1015,2181,1015,2180,1011,2182,977,2179,947,2173,917,2169,887,2169,861,2171,835,2174,809,2175,781,2173,739,2170,699,2169,659,2171,617,2173,605,2177,595,2179,583,2180,575,2177,567,2170,557,2163,549,2156,541,2142,533,2139,531,2105,531,2091,529,2087,513,2072,497,2061,493,2048,479,2048,471,2039,469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181,1015l2167,1015,2182,1023,2181,1015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847,491l2624,491,2649,495,2672,505,2696,515,2740,559,2790,601,2838,645,2876,695,2884,739,2884,743,2885,761,2891,797,2898,837,2902,877,2896,915,2887,933,2874,947,2862,963,2854,981,2867,989,2881,991,2896,991,2914,987,2915,977,2914,965,2913,953,2914,941,2916,931,2922,929,2927,921,2926,873,2925,825,2925,779,2929,733,2931,719,2937,709,2938,697,2937,671,2929,649,2916,631,2903,615,2887,591,2874,567,2866,539,2864,515,2848,515,2845,501,2847,491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344,497l2116,497,2124,503,2131,511,2137,519,2145,527,2153,531,2163,537,2213,575,2314,575,2314,573,2318,551,2320,541,2327,531,2331,521,2342,501,2344,497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851,439l2373,439,2372,451,2369,465,2365,479,2360,491,2353,503,2346,513,2341,525,2340,537,2356,539,2388,539,2402,537,2425,535,2449,529,2520,505,2545,499,2593,491,2847,491,2848,487,2832,487,2841,461,2851,439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083,-71l2081,-49,2076,-29,2068,-11,2057,3,2055,15,2049,25,2043,35,2039,47,2040,69,2043,91,2045,111,1995,157,1993,215,1996,321,2010,395,2055,469,2085,497,2098,511,2105,531,2139,531,2129,523,2119,513,2116,497,2344,497,2353,479,2364,459,2373,439,2851,439,2862,417,2863,415,2103,415,2095,409,2090,399,2087,385,2083,373,2068,339,2049,307,2032,275,2022,237,2885,237,2881,225,2870,203,2859,185,2847,171,2237,171,2236,165,2184,165,2173,155,2168,139,2167,119,2158,119,2154,101,2152,83,2138,83,2128,53,2124,17,2123,15,2109,15,2100,9,2102,-7,2101,-21,2094,-31,2091,-45,2088,-59,2083,-71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876,453l2859,453,2863,455,2863,459,2859,473,2856,489,2852,503,2848,515,2864,515,2863,505,2866,485,2871,467,2876,453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887,395l2872,395,2874,409,2870,421,2863,433,2857,443,2851,455,2847,467,2841,479,2832,487,2848,487,2848,485,2854,469,2859,453,2876,453,2878,449,2883,429,2884,423,2882,417,2883,409,2886,397,2887,395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885,237l2022,237,2032,257,2041,277,2051,297,2063,315,2065,319,2068,319,2070,321,2081,341,2091,361,2098,387,2103,415,2863,415,2872,395,2887,395,2891,385,2894,375,2131,375,2130,353,2140,335,2148,325,2145,325,2146,301,2156,283,2167,263,2173,241,2886,241,2885,237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899,299l2162,299,2166,301,2167,305,2158,323,2147,337,2138,355,2131,375,2894,375,2895,371,2898,359,2901,319,2901,315,2899,299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886,241l2173,241,2174,263,2165,283,2153,303,2145,325,2148,325,2153,319,2162,299,2899,299,2898,283,2891,253,2886,241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259,143l2256,153,2252,163,2245,169,2237,171,2298,171,2286,167,2276,161,2267,153,2259,143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285,139l2279,141,2286,149,2293,155,2299,163,2298,171,2847,171,2845,169,2832,157,2303,157,2294,153,2285,139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204,91l2197,91,2198,101,2195,107,2189,121,2184,137,2181,151,2184,165,2236,165,2234,151,2224,133,2211,113,2204,91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317,155l2303,157,2328,157,2317,155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347,151l2338,157,2832,157,2830,155,2425,155,2347,151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744,115l2660,117,2502,145,2425,155,2830,155,2812,139,2794,127,2772,119,2744,115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164,99l2164,109,2162,115,2158,119,2167,119,2164,99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140,47l2136,59,2141,75,2138,83,2152,83,2152,81,2148,63,2140,47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107,-45l2108,-29,2110,-15,2111,1,2109,15,2123,15,2118,-17,2107,-45xe" filled="true" fillcolor="#ffffff" stroked="false">
                <v:path arrowok="t"/>
                <v:fill type="solid"/>
              </v:shape>
              <v:shape style="position:absolute;left:2143;top:-41;width:146;height:193" type="#_x0000_t75" stroked="false">
                <v:imagedata r:id="rId25" o:title=""/>
              </v:shape>
              <v:shape style="position:absolute;left:1870;top:-351;width:1234;height:1518" type="#_x0000_t75" stroked="false">
                <v:imagedata r:id="rId26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3.977997pt;margin-top:-36.224167pt;width:100.5pt;height:94.95pt;mso-position-horizontal-relative:page;mso-position-vertical-relative:paragraph;z-index:1576" coordorigin="1480,-724" coordsize="2010,1899">
            <v:group style="position:absolute;left:1486;top:-718;width:1997;height:1886" coordorigin="1486,-718" coordsize="1997,1886">
              <v:shape style="position:absolute;left:1486;top:-718;width:1997;height:1886" coordorigin="1486,-718" coordsize="1997,1886" path="m3482,1167l1486,1167,1486,-718,3482,-718,3482,1167xe" filled="false" stroked="true" strokeweight=".615pt" strokecolor="#231f20">
                <v:path arrowok="t"/>
              </v:shape>
            </v:group>
            <v:group style="position:absolute;left:2166;top:-629;width:635;height:1729" coordorigin="2166,-629" coordsize="635,1729">
              <v:shape style="position:absolute;left:2166;top:-629;width:635;height:1729" coordorigin="2166,-629" coordsize="635,1729" path="m2317,-226l2276,-164,2237,-96,2205,-22,2181,60,2169,150,2166,229,2167,315,2170,404,2172,495,2174,575,2174,667,2173,727,2172,801,2172,884,2173,948,2176,1023,2212,1038,2250,1056,2289,1074,2331,1089,2396,1099,2465,1099,2533,1091,2593,1079,2504,1079,2411,1077,2327,1061,2254,1033,2197,999,2192,903,2193,884,2193,842,2197,792,2237,792,2197,758,2197,685,2195,611,2192,538,2190,464,2187,383,2185,303,2184,225,2187,151,2197,81,2200,76,2235,76,2227,72,2214,54,2211,16,2222,-23,2239,-61,2255,-91,2274,-125,2291,-155,2308,-185,2324,-215,2320,-220,2317,-226xe" filled="true" fillcolor="#231f20" stroked="false">
                <v:path arrowok="t"/>
                <v:fill type="solid"/>
              </v:shape>
              <v:shape style="position:absolute;left:2166;top:-629;width:635;height:1729" coordorigin="2166,-629" coordsize="635,1729" path="m2797,761l2773,761,2773,761,2778,799,2781,863,2782,928,2776,968,2725,1010,2619,1055,2560,1070,2504,1079,2593,1079,2614,1074,2634,1070,2653,1066,2737,1030,2790,985,2798,936,2797,903,2797,878,2797,761xe" filled="true" fillcolor="#231f20" stroked="false">
                <v:path arrowok="t"/>
                <v:fill type="solid"/>
              </v:shape>
              <v:shape style="position:absolute;left:2166;top:-629;width:635;height:1729" coordorigin="2166,-629" coordsize="635,1729" path="m2237,792l2197,792,2215,799,2232,811,2282,846,2338,871,2438,904,2495,910,2552,903,2596,888,2487,888,2407,878,2346,857,2288,827,2238,793,2237,792xe" filled="true" fillcolor="#231f20" stroked="false">
                <v:path arrowok="t"/>
                <v:fill type="solid"/>
              </v:shape>
              <v:shape style="position:absolute;left:2166;top:-629;width:635;height:1729" coordorigin="2166,-629" coordsize="635,1729" path="m2742,775l2693,816,2632,852,2563,878,2487,888,2596,888,2610,884,2667,857,2715,824,2749,785,2744,781,2742,775xe" filled="true" fillcolor="#231f20" stroked="false">
                <v:path arrowok="t"/>
                <v:fill type="solid"/>
              </v:shape>
              <v:shape style="position:absolute;left:2166;top:-629;width:635;height:1729" coordorigin="2166,-629" coordsize="635,1729" path="m2798,57l2769,57,2770,60,2773,61,2779,135,2781,215,2782,282,2782,315,2781,386,2780,471,2780,554,2781,611,2781,667,2778,715,2766,751,2771,755,2769,761,2770,761,2773,761,2797,761,2797,282,2798,220,2801,159,2801,112,2801,97,2798,57xe" filled="true" fillcolor="#231f20" stroked="false">
                <v:path arrowok="t"/>
                <v:fill type="solid"/>
              </v:shape>
              <v:shape style="position:absolute;left:2166;top:-629;width:635;height:1729" coordorigin="2166,-629" coordsize="635,1729" path="m2235,76l2200,76,2206,81,2212,89,2221,92,2267,112,2319,129,2375,141,2431,147,2513,147,2589,136,2617,128,2471,128,2383,124,2300,106,2276,97,2250,86,2235,76xe" filled="true" fillcolor="#231f20" stroked="false">
                <v:path arrowok="t"/>
                <v:fill type="solid"/>
              </v:shape>
              <v:shape style="position:absolute;left:2166;top:-629;width:635;height:1729" coordorigin="2166,-629" coordsize="635,1729" path="m2590,-578l2569,-578,2570,-531,2571,-487,2573,-447,2576,-409,2580,-368,2584,-328,2597,-250,2637,-183,2690,-132,2707,-115,2750,-37,2762,30,2747,49,2680,86,2561,119,2471,128,2617,128,2657,116,2716,90,2766,57,2798,57,2797,43,2793,28,2787,11,2780,-5,2773,-22,2767,-40,2761,-59,2755,-76,2749,-91,2742,-101,2733,-111,2723,-120,2657,-187,2614,-250,2603,-320,2595,-410,2592,-476,2591,-542,2590,-578xe" filled="true" fillcolor="#231f20" stroked="false">
                <v:path arrowok="t"/>
                <v:fill type="solid"/>
              </v:shape>
              <v:shape style="position:absolute;left:2166;top:-629;width:635;height:1729" coordorigin="2166,-629" coordsize="635,1729" path="m2569,-629l2567,-623,2562,-619,2565,-602,2557,-592,2542,-586,2528,-581,2533,-577,2531,-571,2549,-568,2557,-574,2569,-578,2590,-578,2590,-605,2583,-613,2579,-624,2569,-629xe" filled="true" fillcolor="#231f20" stroked="false">
                <v:path arrowok="t"/>
                <v:fill type="solid"/>
              </v:shape>
              <v:shape style="position:absolute;left:2355;top:-647;width:190;height:390" type="#_x0000_t75" stroked="false">
                <v:imagedata r:id="rId27" o:title=""/>
              </v:shape>
            </v:group>
            <v:group style="position:absolute;left:2593;top:-167;width:45;height:73" coordorigin="2593,-167" coordsize="45,73">
              <v:shape style="position:absolute;left:2593;top:-167;width:45;height:73" coordorigin="2593,-167" coordsize="45,73" path="m2593,-164l2600,-146,2606,-128,2614,-111,2621,-95,2625,-100,2631,-100,2631,-103,2633,-111,2628,-112,2629,-114,2631,-116,2635,-116,2633,-122,2599,-162,2593,-164xe" filled="true" fillcolor="#231f20" stroked="false">
                <v:path arrowok="t"/>
                <v:fill type="solid"/>
              </v:shape>
              <v:shape style="position:absolute;left:2593;top:-167;width:45;height:73" coordorigin="2593,-167" coordsize="45,73" path="m2631,-100l2625,-100,2631,-98,2631,-100xe" filled="true" fillcolor="#231f20" stroked="false">
                <v:path arrowok="t"/>
                <v:fill type="solid"/>
              </v:shape>
              <v:shape style="position:absolute;left:2593;top:-167;width:45;height:73" coordorigin="2593,-167" coordsize="45,73" path="m2635,-116l2631,-116,2635,-115,2635,-116xe" filled="true" fillcolor="#231f20" stroked="false">
                <v:path arrowok="t"/>
                <v:fill type="solid"/>
              </v:shape>
              <v:shape style="position:absolute;left:2593;top:-167;width:45;height:73" coordorigin="2593,-167" coordsize="45,73" path="m2600,-167l2599,-162,2605,-162,2600,-167xe" filled="true" fillcolor="#231f20" stroked="false">
                <v:path arrowok="t"/>
                <v:fill type="solid"/>
              </v:shape>
            </v:group>
            <v:group style="position:absolute;left:2224;top:133;width:506;height:90" coordorigin="2224,133" coordsize="506,90">
              <v:shape style="position:absolute;left:2224;top:133;width:506;height:90" coordorigin="2224,133" coordsize="506,90" path="m2224,144l2320,195,2434,219,2490,223,2546,219,2601,209,2624,202,2483,202,2401,195,2324,178,2297,168,2272,157,2248,148,2224,144xe" filled="true" fillcolor="#231f20" stroked="false">
                <v:path arrowok="t"/>
                <v:fill type="solid"/>
              </v:shape>
              <v:shape style="position:absolute;left:2224;top:133;width:506;height:90" coordorigin="2224,133" coordsize="506,90" path="m2725,133l2721,133,2716,134,2714,138,2711,140,2643,176,2565,196,2483,202,2624,202,2693,175,2729,145,2725,133xe" filled="true" fillcolor="#231f20" stroked="false">
                <v:path arrowok="t"/>
                <v:fill type="solid"/>
              </v:shape>
            </v:group>
            <v:group style="position:absolute;left:2228;top:737;width:508;height:118" coordorigin="2228,737" coordsize="508,118">
              <v:shape style="position:absolute;left:2228;top:737;width:508;height:118" coordorigin="2228,737" coordsize="508,118" path="m2228,751l2294,806,2355,832,2421,850,2455,854,2534,853,2601,839,2605,837,2462,837,2410,829,2362,815,2318,796,2279,775,2255,758,2242,752,2228,751xe" filled="true" fillcolor="#231f20" stroked="false">
                <v:path arrowok="t"/>
                <v:fill type="solid"/>
              </v:shape>
              <v:shape style="position:absolute;left:2228;top:737;width:508;height:118" coordorigin="2228,737" coordsize="508,118" path="m2735,737l2724,737,2676,782,2612,815,2540,834,2462,837,2605,837,2704,782,2736,751,2735,737xe" filled="true" fillcolor="#231f20" stroked="false">
                <v:path arrowok="t"/>
                <v:fill type="solid"/>
              </v:shape>
            </v:group>
            <v:group style="position:absolute;left:2650;top:925;width:16;height:14" coordorigin="2650,925" coordsize="16,14">
              <v:shape style="position:absolute;left:2650;top:925;width:16;height:14" coordorigin="2650,925" coordsize="16,14" path="m2661,925l2650,926,2652,937,2660,938,2665,936,2666,930,2661,925xe" filled="true" fillcolor="#231f20" stroked="false">
                <v:path arrowok="t"/>
                <v:fill type="solid"/>
              </v:shape>
            </v:group>
            <v:group style="position:absolute;left:2686;top:937;width:17;height:15" coordorigin="2686,937" coordsize="17,15">
              <v:shape style="position:absolute;left:2686;top:937;width:17;height:15" coordorigin="2686,937" coordsize="17,15" path="m2700,937l2687,937,2686,944,2686,946,2688,952,2697,951,2698,946,2702,944,2700,937xe" filled="true" fillcolor="#231f20" stroked="false">
                <v:path arrowok="t"/>
                <v:fill type="solid"/>
              </v:shape>
            </v:group>
            <v:group style="position:absolute;left:2303;top:943;width:19;height:13" coordorigin="2303,943" coordsize="19,13">
              <v:shape style="position:absolute;left:2303;top:943;width:19;height:13" coordorigin="2303,943" coordsize="19,13" path="m2321,943l2313,943,2304,944,2303,953,2308,955,2317,954,2321,943xe" filled="true" fillcolor="#231f20" stroked="false">
                <v:path arrowok="t"/>
                <v:fill type="solid"/>
              </v:shape>
            </v:group>
            <v:group style="position:absolute;left:2721;top:947;width:14;height:11" coordorigin="2721,947" coordsize="14,11">
              <v:shape style="position:absolute;left:2721;top:947;width:14;height:11" coordorigin="2721,947" coordsize="14,11" path="m2735,947l2721,947,2721,956,2727,958,2734,955,2735,947xe" filled="true" fillcolor="#231f20" stroked="false">
                <v:path arrowok="t"/>
                <v:fill type="solid"/>
              </v:shape>
            </v:group>
            <v:group style="position:absolute;left:2262;top:958;width:18;height:15" coordorigin="2262,958" coordsize="18,15">
              <v:shape style="position:absolute;left:2262;top:958;width:18;height:15" coordorigin="2262,958" coordsize="18,15" path="m2273,958l2269,959,2266,961,2262,972,2273,967,2279,967,2279,958,2273,958xe" filled="true" fillcolor="#231f20" stroked="false">
                <v:path arrowok="t"/>
                <v:fill type="solid"/>
              </v:shape>
              <v:shape style="position:absolute;left:2262;top:958;width:18;height:15" coordorigin="2262,958" coordsize="18,15" path="m2279,967l2273,967,2279,968,2279,967xe" filled="true" fillcolor="#231f20" stroked="false">
                <v:path arrowok="t"/>
                <v:fill type="solid"/>
              </v:shape>
            </v:group>
            <v:group style="position:absolute;left:2751;top:961;width:11;height:11" coordorigin="2751,961" coordsize="11,11">
              <v:shape style="position:absolute;left:2751;top:961;width:11;height:11" coordorigin="2751,961" coordsize="11,11" path="m2762,961l2752,961,2751,969,2755,972,2762,972,2762,961xe" filled="true" fillcolor="#231f20" stroked="false">
                <v:path arrowok="t"/>
                <v:fill type="solid"/>
              </v:shape>
            </v:group>
            <v:group style="position:absolute;left:2231;top:969;width:15;height:17" coordorigin="2231,969" coordsize="15,17">
              <v:shape style="position:absolute;left:2231;top:969;width:15;height:17" coordorigin="2231,969" coordsize="15,17" path="m2233,969l2231,985,2241,985,2243,981,2246,979,2245,972,2233,969xe" filled="true" fillcolor="#231f20" stroked="false">
                <v:path arrowok="t"/>
                <v:fill type="solid"/>
              </v:shape>
            </v:group>
            <v:group style="position:absolute;left:2202;top:984;width:17;height:15" coordorigin="2202,984" coordsize="17,15">
              <v:shape style="position:absolute;left:2202;top:984;width:17;height:15" coordorigin="2202,984" coordsize="17,15" path="m2216,984l2207,985,2206,990,2202,992,2204,999,2217,999,2218,992,2218,990,2216,984xe" filled="true" fillcolor="#231f20" stroked="false">
                <v:path arrowok="t"/>
                <v:fill type="solid"/>
              </v:shape>
            </v:group>
            <v:group style="position:absolute;left:2320;top:-263;width:41;height:43" coordorigin="2320,-263" coordsize="41,43">
              <v:shape style="position:absolute;left:2320;top:-263;width:41;height:43" coordorigin="2320,-263" coordsize="41,43" path="m2320,-220l2330,-230,2339,-242,2349,-253,2360,-263e" filled="false" stroked="true" strokeweight="2.205pt" strokecolor="#231f20">
                <v:path arrowok="t"/>
              </v:shape>
              <v:shape style="position:absolute;left:2387;top:-675;width:205;height:122" type="#_x0000_t75" stroked="false">
                <v:imagedata r:id="rId28" o:title=""/>
              </v:shape>
            </v:group>
            <v:group style="position:absolute;left:2744;top:755;width:27;height:26" coordorigin="2744,755" coordsize="27,26">
              <v:shape style="position:absolute;left:2744;top:755;width:27;height:26" coordorigin="2744,755" coordsize="27,26" path="m2744,781l2753,772,2760,761,2771,755e" filled="false" stroked="true" strokeweight="1.937pt" strokecolor="#231f20">
                <v:path arrowok="t"/>
              </v:shape>
              <v:shape style="position:absolute;left:2527;top:-314;width:194;height:358" type="#_x0000_t75" stroked="false">
                <v:imagedata r:id="rId29" o:title=""/>
              </v:shape>
            </v:group>
            <v:group style="position:absolute;left:2726;top:847;width:31;height:32" coordorigin="2726,847" coordsize="31,32">
              <v:shape style="position:absolute;left:2726;top:847;width:31;height:32" coordorigin="2726,847" coordsize="31,32" path="m2731,875l2742,879,2751,875,2756,866,2754,855,2751,851,2746,847,2741,848,2737,851,2732,851,2729,855,2726,861,2726,870,2731,875e" filled="false" stroked="true" strokeweight="1.32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4.052002pt;margin-top:-37.17976pt;width:102.5pt;height:96.85pt;mso-position-horizontal-relative:page;mso-position-vertical-relative:paragraph;z-index:1600" coordorigin="1481,-744" coordsize="2050,1937">
            <v:group style="position:absolute;left:1488;top:-737;width:2037;height:1924" coordorigin="1488,-737" coordsize="2037,1924">
              <v:shape style="position:absolute;left:1488;top:-737;width:2037;height:1924" coordorigin="1488,-737" coordsize="2037,1924" path="m3524,1187l1488,1187,1488,-737,3524,-737,3524,1187xe" filled="false" stroked="true" strokeweight=".627pt" strokecolor="#231f20">
                <v:path arrowok="t"/>
              </v:shape>
            </v:group>
            <v:group style="position:absolute;left:2434;top:-435;width:872;height:533" coordorigin="2434,-435" coordsize="872,533">
              <v:shape style="position:absolute;left:2434;top:-435;width:872;height:533" coordorigin="2434,-435" coordsize="872,533" path="m3306,97l2434,-401,2434,-435,3306,63,3306,97xe" filled="false" stroked="true" strokeweight=".627pt" strokecolor="#231f20">
                <v:path arrowok="t"/>
              </v:shape>
            </v:group>
            <v:group style="position:absolute;left:2434;top:-399;width:872;height:720" coordorigin="2434,-399" coordsize="872,720">
              <v:shape style="position:absolute;left:2434;top:-399;width:872;height:720" coordorigin="2434,-399" coordsize="872,720" path="m3306,321l2434,-178,2434,-399,3306,99,3306,321xe" filled="false" stroked="true" strokeweight=".627pt" strokecolor="#231f20">
                <v:path arrowok="t"/>
              </v:shape>
            </v:group>
            <v:group style="position:absolute;left:1568;top:39;width:872;height:540" coordorigin="1568,39" coordsize="872,540">
              <v:shape style="position:absolute;left:1568;top:39;width:872;height:540" coordorigin="1568,39" coordsize="872,540" path="m2439,578l1568,73,1568,39,2439,544,2439,578xe" filled="false" stroked="true" strokeweight=".627pt" strokecolor="#231f20">
                <v:path arrowok="t"/>
              </v:shape>
            </v:group>
            <v:group style="position:absolute;left:1568;top:75;width:872;height:728" coordorigin="1568,75" coordsize="872,728">
              <v:shape style="position:absolute;left:1568;top:75;width:872;height:728" coordorigin="1568,75" coordsize="872,728" path="m2439,802l1568,299,1568,75,2439,578,2439,802xe" filled="false" stroked="true" strokeweight=".627pt" strokecolor="#231f20">
                <v:path arrowok="t"/>
              </v:shape>
            </v:group>
            <v:group style="position:absolute;left:1568;top:-435;width:867;height:475" coordorigin="1568,-435" coordsize="867,475">
              <v:shape style="position:absolute;left:1568;top:-435;width:867;height:475" coordorigin="1568,-435" coordsize="867,475" path="m2434,-435l1568,39e" filled="false" stroked="true" strokeweight=".627pt" strokecolor="#231f20">
                <v:path arrowok="t"/>
              </v:shape>
            </v:group>
            <v:group style="position:absolute;left:1601;top:-399;width:834;height:458" coordorigin="1601,-399" coordsize="834,458">
              <v:shape style="position:absolute;left:1601;top:-399;width:834;height:458" coordorigin="1601,-399" coordsize="834,458" path="m2434,-399l1601,58e" filled="false" stroked="true" strokeweight=".627pt" strokecolor="#231f20">
                <v:path arrowok="t"/>
              </v:shape>
            </v:group>
            <v:group style="position:absolute;left:1804;top:-178;width:630;height:355" coordorigin="1804,-178" coordsize="630,355">
              <v:shape style="position:absolute;left:1804;top:-178;width:630;height:355" coordorigin="1804,-178" coordsize="630,355" path="m1804,176l2434,-178e" filled="false" stroked="true" strokeweight=".627pt" strokecolor="#231f20">
                <v:path arrowok="t"/>
              </v:shape>
            </v:group>
            <v:group style="position:absolute;left:2439;top:361;width:48;height:533" coordorigin="2439,361" coordsize="48,533">
              <v:shape style="position:absolute;left:2439;top:361;width:48;height:533" coordorigin="2439,361" coordsize="48,533" path="m2486,392l2439,361,2439,864,2486,894,2486,392xe" filled="false" stroked="true" strokeweight=".627pt" strokecolor="#231f20">
                <v:path arrowok="t"/>
              </v:shape>
            </v:group>
            <v:group style="position:absolute;left:2486;top:-166;width:959;height:1060" coordorigin="2486,-166" coordsize="959,1060">
              <v:shape style="position:absolute;left:2486;top:-166;width:959;height:1060" coordorigin="2486,-166" coordsize="959,1060" path="m3444,-166l2486,392,2486,894,3444,337,3444,-166xe" filled="true" fillcolor="#ffffff" stroked="false">
                <v:path arrowok="t"/>
                <v:fill type="solid"/>
              </v:shape>
            </v:group>
            <v:group style="position:absolute;left:2486;top:-166;width:959;height:1060" coordorigin="2486,-166" coordsize="959,1060">
              <v:shape style="position:absolute;left:2486;top:-166;width:959;height:1060" coordorigin="2486,-166" coordsize="959,1060" path="m2486,392l3444,-166,3444,337,2486,894,2486,392xe" filled="false" stroked="true" strokeweight=".627pt" strokecolor="#231f20">
                <v:path arrowok="t"/>
              </v:shape>
            </v:group>
            <v:group style="position:absolute;left:2439;top:-193;width:1006;height:585" coordorigin="2439,-193" coordsize="1006,585">
              <v:shape style="position:absolute;left:2439;top:-193;width:1006;height:585" coordorigin="2439,-193" coordsize="1006,585" path="m3407,-193l2439,361,2486,392,3444,-166,3407,-193xe" filled="true" fillcolor="#ffffff" stroked="false">
                <v:path arrowok="t"/>
                <v:fill type="solid"/>
              </v:shape>
            </v:group>
            <v:group style="position:absolute;left:2439;top:-193;width:1006;height:585" coordorigin="2439,-193" coordsize="1006,585">
              <v:shape style="position:absolute;left:2439;top:-193;width:1006;height:585" coordorigin="2439,-193" coordsize="1006,585" path="m2486,392l3444,-166,3407,-193,2439,361,2486,392xe" filled="false" stroked="true" strokeweight=".627pt" strokecolor="#231f20">
                <v:path arrowok="t"/>
              </v:shape>
            </v:group>
            <v:group style="position:absolute;left:2635;top:175;width:712;height:418" coordorigin="2635,175" coordsize="712,418">
              <v:shape style="position:absolute;left:2635;top:175;width:712;height:418" coordorigin="2635,175" coordsize="712,418" path="m2635,547l2646,558,2657,569,2669,581,2680,592,3346,208,3290,175e" filled="false" stroked="true" strokeweight="1.25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18"/>
          <w:footerReference w:type="default" r:id="rId19"/>
          <w:pgSz w:w="11910" w:h="16840"/>
          <w:pgMar w:header="377" w:footer="524" w:top="560" w:bottom="720" w:left="740" w:right="740"/>
          <w:pgNumType w:start="1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P041953E4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1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202.677002pt;margin-top:9.784173pt;width:189.95pt;height:401.55pt;mso-position-horizontal-relative:page;mso-position-vertical-relative:paragraph;z-index:169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758" w:right="34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Era da</w:t>
                  </w:r>
                  <w:r>
                    <w:rPr>
                      <w:rFonts w:ascii="Arial"/>
                      <w:b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8"/>
                    </w:rPr>
                    <w:t>primavera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BodyText"/>
                    <w:spacing w:line="297" w:lineRule="auto" w:before="0"/>
                    <w:ind w:left="108" w:right="340"/>
                    <w:jc w:val="left"/>
                  </w:pPr>
                  <w:r>
                    <w:rPr>
                      <w:color w:val="231F20"/>
                    </w:rPr>
                    <w:t>Mamãe como é que era? No tempo dos dinossauros também tinha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primavera?</w:t>
                  </w:r>
                  <w:r>
                    <w:rPr/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 w:hint="default"/>
                      <w:b/>
                      <w:bCs/>
                      <w:sz w:val="35"/>
                      <w:szCs w:val="35"/>
                    </w:rPr>
                  </w:pPr>
                </w:p>
                <w:p>
                  <w:pPr>
                    <w:pStyle w:val="BodyText"/>
                    <w:spacing w:line="297" w:lineRule="auto" w:before="0"/>
                    <w:ind w:left="108" w:right="309"/>
                    <w:jc w:val="left"/>
                  </w:pPr>
                  <w:r>
                    <w:rPr>
                      <w:color w:val="231F20"/>
                    </w:rPr>
                    <w:t>Não sei </w:t>
                  </w:r>
                  <w:r>
                    <w:rPr>
                      <w:color w:val="231F20"/>
                      <w:spacing w:val="-3"/>
                    </w:rPr>
                    <w:t>dizer, </w:t>
                  </w:r>
                  <w:r>
                    <w:rPr>
                      <w:color w:val="231F20"/>
                    </w:rPr>
                    <w:t>meu </w:t>
                  </w:r>
                  <w:r>
                    <w:rPr>
                      <w:color w:val="231F20"/>
                      <w:spacing w:val="-4"/>
                    </w:rPr>
                    <w:t>amor, </w:t>
                  </w:r>
                  <w:r>
                    <w:rPr>
                      <w:color w:val="231F20"/>
                      <w:spacing w:val="-4"/>
                    </w:rPr>
                  </w:r>
                  <w:r>
                    <w:rPr>
                      <w:color w:val="231F20"/>
                    </w:rPr>
                    <w:t>só sei de uma tiranossaura </w:t>
                  </w:r>
                  <w:r>
                    <w:rPr>
                      <w:color w:val="231F20"/>
                    </w:rPr>
                    <w:t>que adorava colher</w:t>
                  </w:r>
                  <w:r>
                    <w:rPr>
                      <w:color w:val="231F20"/>
                      <w:spacing w:val="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flor.</w:t>
                  </w:r>
                  <w:r>
                    <w:rPr>
                      <w:spacing w:val="-4"/>
                    </w:rPr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 w:hint="default"/>
                      <w:b/>
                      <w:bCs/>
                      <w:sz w:val="35"/>
                      <w:szCs w:val="35"/>
                    </w:rPr>
                  </w:pPr>
                </w:p>
                <w:p>
                  <w:pPr>
                    <w:pStyle w:val="BodyText"/>
                    <w:spacing w:line="297" w:lineRule="auto" w:before="0"/>
                    <w:ind w:left="108" w:right="386"/>
                    <w:jc w:val="left"/>
                  </w:pPr>
                  <w:r>
                    <w:rPr>
                      <w:color w:val="231F20"/>
                    </w:rPr>
                    <w:t>Mãe, mas o que ela fazia? Era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vegetariana,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108" w:right="340"/>
                    <w:jc w:val="left"/>
                  </w:pPr>
                  <w:r>
                    <w:rPr>
                      <w:color w:val="231F20"/>
                    </w:rPr>
                    <w:t>pegava as flores 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comia?</w:t>
                  </w:r>
                  <w:r>
                    <w:rPr/>
                  </w:r>
                </w:p>
                <w:p>
                  <w:pPr>
                    <w:spacing w:line="240" w:lineRule="auto" w:before="9"/>
                    <w:rPr>
                      <w:rFonts w:ascii="Arial" w:hAnsi="Arial" w:cs="Arial" w:eastAsia="Arial" w:hint="default"/>
                      <w:b/>
                      <w:bCs/>
                      <w:sz w:val="34"/>
                      <w:szCs w:val="34"/>
                    </w:rPr>
                  </w:pPr>
                </w:p>
                <w:p>
                  <w:pPr>
                    <w:pStyle w:val="BodyText"/>
                    <w:spacing w:line="400" w:lineRule="atLeast" w:before="0"/>
                    <w:ind w:left="108" w:right="565"/>
                    <w:jc w:val="left"/>
                  </w:pPr>
                  <w:r>
                    <w:rPr>
                      <w:color w:val="231F20"/>
                    </w:rPr>
                    <w:t>Meu bem, que fantasia, ela enfeitava com flores a caverna em que vivia... Ela era especial, inventava a primavera, Em plena Era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Glacial.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61"/>
        <w:ind w:left="224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3"/>
          <w:sz w:val="16"/>
        </w:rPr>
        <w:t>FRAGATA, </w:t>
      </w:r>
      <w:r>
        <w:rPr>
          <w:rFonts w:ascii="Arial" w:hAnsi="Arial"/>
          <w:color w:val="231F20"/>
          <w:sz w:val="16"/>
        </w:rPr>
        <w:t>Cláudio. </w:t>
      </w:r>
      <w:r>
        <w:rPr>
          <w:rFonts w:ascii="Arial" w:hAnsi="Arial"/>
          <w:i/>
          <w:color w:val="231F20"/>
          <w:sz w:val="16"/>
        </w:rPr>
        <w:t>Ciência Hoje da Criança</w:t>
      </w:r>
      <w:r>
        <w:rPr>
          <w:rFonts w:ascii="Arial" w:hAnsi="Arial"/>
          <w:color w:val="231F20"/>
          <w:sz w:val="16"/>
        </w:rPr>
        <w:t>. Set. 2012, n. 238.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(P041953E4_SUP)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0"/>
        <w:jc w:val="left"/>
      </w:pPr>
      <w:r>
        <w:rPr>
          <w:color w:val="231F20"/>
        </w:rPr>
        <w:t>No trecho, “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Ela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color w:val="231F20"/>
        </w:rPr>
        <w:t>era especial”, a palavra “ela”</w:t>
      </w:r>
      <w:r>
        <w:rPr>
          <w:color w:val="231F20"/>
          <w:spacing w:val="-1"/>
        </w:rPr>
        <w:t> </w:t>
      </w:r>
      <w:r>
        <w:rPr>
          <w:color w:val="231F20"/>
        </w:rPr>
        <w:t>substitui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caverna.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fantasia.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primavera.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tiranossaura.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03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0;top:155;width:84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6"/>
                        </w:rPr>
                        <w:t>P030714C2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1"/>
        <w:ind w:right="0"/>
        <w:jc w:val="left"/>
        <w:rPr>
          <w:b w:val="0"/>
          <w:bCs w:val="0"/>
        </w:rPr>
      </w:pPr>
      <w:r>
        <w:rPr>
          <w:color w:val="231F20"/>
        </w:rPr>
        <w:t>Faça um X no quadradinho da palavra que tem duas sílabas (pedaços).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31"/>
          <w:szCs w:val="31"/>
        </w:rPr>
      </w:pPr>
    </w:p>
    <w:p>
      <w:pPr>
        <w:pStyle w:val="ListParagraph"/>
        <w:numPr>
          <w:ilvl w:val="0"/>
          <w:numId w:val="5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abacate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5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água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animal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árvore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30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 abaixo para responder às questões a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seguir.</w:t>
      </w:r>
      <w:r>
        <w:rPr>
          <w:b w:val="0"/>
          <w:spacing w:val="-3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before="64"/>
        <w:ind w:left="175" w:right="175" w:firstLine="0"/>
        <w:jc w:val="center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56.192902pt;margin-top:.21983pt;width:482.9pt;height:362.05pt;mso-position-horizontal-relative:page;mso-position-vertical-relative:paragraph;z-index:-105160" coordorigin="1124,4" coordsize="9658,7241">
            <v:group style="position:absolute;left:1129;top:9;width:9648;height:2" coordorigin="1129,9" coordsize="9648,2">
              <v:shape style="position:absolute;left:1129;top:9;width:9648;height:2" coordorigin="1129,9" coordsize="9648,0" path="m1129,9l10777,9e" filled="false" stroked="true" strokeweight=".5pt" strokecolor="#231f20">
                <v:path arrowok="t"/>
              </v:shape>
            </v:group>
            <v:group style="position:absolute;left:1134;top:14;width:2;height:7221" coordorigin="1134,14" coordsize="2,7221">
              <v:shape style="position:absolute;left:1134;top:14;width:2;height:7221" coordorigin="1134,14" coordsize="0,7221" path="m1134,7235l1134,14e" filled="false" stroked="true" strokeweight=".5pt" strokecolor="#231f20">
                <v:path arrowok="t"/>
              </v:shape>
            </v:group>
            <v:group style="position:absolute;left:10772;top:14;width:2;height:7221" coordorigin="10772,14" coordsize="2,7221">
              <v:shape style="position:absolute;left:10772;top:14;width:2;height:7221" coordorigin="10772,14" coordsize="0,7221" path="m10772,7235l10772,14e" filled="false" stroked="true" strokeweight=".5pt" strokecolor="#231f20">
                <v:path arrowok="t"/>
              </v:shape>
            </v:group>
            <v:group style="position:absolute;left:1129;top:7240;width:9648;height:2" coordorigin="1129,7240" coordsize="9648,2">
              <v:shape style="position:absolute;left:1129;top:7240;width:9648;height:2" coordorigin="1129,7240" coordsize="9648,0" path="m1129,7240l10777,7240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231F20"/>
          <w:sz w:val="28"/>
        </w:rPr>
        <w:t>Santos Dumont: um mineiro cheio de talento</w:t>
      </w:r>
      <w:r>
        <w:rPr>
          <w:rFonts w:ascii="Arial"/>
          <w:sz w:val="28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41"/>
          <w:szCs w:val="41"/>
        </w:rPr>
      </w:pPr>
    </w:p>
    <w:p>
      <w:pPr>
        <w:pStyle w:val="BodyText"/>
        <w:spacing w:line="297" w:lineRule="auto" w:before="0"/>
        <w:ind w:left="507" w:right="505" w:firstLine="283"/>
        <w:jc w:val="both"/>
      </w:pPr>
      <w:r>
        <w:rPr>
          <w:color w:val="231F20"/>
          <w:spacing w:val="-4"/>
        </w:rPr>
        <w:t>Vocês </w:t>
      </w:r>
      <w:r>
        <w:rPr>
          <w:color w:val="231F20"/>
        </w:rPr>
        <w:t>sabem quem é o “pai da aviação”? Pois saibam que ele é um </w:t>
      </w:r>
      <w:r>
        <w:rPr>
          <w:color w:val="231F20"/>
        </w:rPr>
        <w:t>inventor nascido em Minas Gerais, chamado Alberto Santos</w:t>
      </w:r>
      <w:r>
        <w:rPr>
          <w:color w:val="231F20"/>
          <w:spacing w:val="-16"/>
        </w:rPr>
        <w:t> </w:t>
      </w:r>
      <w:r>
        <w:rPr>
          <w:color w:val="231F20"/>
        </w:rPr>
        <w:t>Dumont.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A paixão de Santos Dumont pela aviação vem desde criança, quando ele observava os passarinhos para tentar entender como eles voavam. A maior dúvida do inventor era: “Como os pássaros conseguem </w:t>
      </w:r>
      <w:r>
        <w:rPr>
          <w:color w:val="231F20"/>
          <w:spacing w:val="-4"/>
        </w:rPr>
        <w:t>voar, </w:t>
      </w:r>
      <w:r>
        <w:rPr>
          <w:color w:val="231F20"/>
        </w:rPr>
        <w:t>se eles são </w:t>
      </w:r>
      <w:r>
        <w:rPr>
          <w:color w:val="231F20"/>
        </w:rPr>
        <w:t>mais pesados que o</w:t>
      </w:r>
      <w:r>
        <w:rPr>
          <w:color w:val="231F20"/>
          <w:spacing w:val="-1"/>
        </w:rPr>
        <w:t> </w:t>
      </w:r>
      <w:r>
        <w:rPr>
          <w:color w:val="231F20"/>
        </w:rPr>
        <w:t>ar?”.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Seu</w:t>
      </w:r>
      <w:r>
        <w:rPr>
          <w:color w:val="231F20"/>
          <w:spacing w:val="-15"/>
        </w:rPr>
        <w:t> </w:t>
      </w:r>
      <w:r>
        <w:rPr>
          <w:color w:val="231F20"/>
        </w:rPr>
        <w:t>pai</w:t>
      </w:r>
      <w:r>
        <w:rPr>
          <w:color w:val="231F20"/>
          <w:spacing w:val="-15"/>
        </w:rPr>
        <w:t> </w:t>
      </w:r>
      <w:r>
        <w:rPr>
          <w:color w:val="231F20"/>
        </w:rPr>
        <w:t>notou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interesse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Santos</w:t>
      </w:r>
      <w:r>
        <w:rPr>
          <w:color w:val="231F20"/>
          <w:spacing w:val="-15"/>
        </w:rPr>
        <w:t> </w:t>
      </w:r>
      <w:r>
        <w:rPr>
          <w:color w:val="231F20"/>
        </w:rPr>
        <w:t>Dumont</w:t>
      </w:r>
      <w:r>
        <w:rPr>
          <w:color w:val="231F20"/>
          <w:spacing w:val="-15"/>
        </w:rPr>
        <w:t> </w:t>
      </w:r>
      <w:r>
        <w:rPr>
          <w:color w:val="231F20"/>
        </w:rPr>
        <w:t>pela</w:t>
      </w:r>
      <w:r>
        <w:rPr>
          <w:color w:val="231F20"/>
          <w:spacing w:val="-15"/>
        </w:rPr>
        <w:t> </w:t>
      </w:r>
      <w:r>
        <w:rPr>
          <w:color w:val="231F20"/>
        </w:rPr>
        <w:t>aviação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encaminhou </w:t>
      </w:r>
      <w:r>
        <w:rPr>
          <w:color w:val="231F20"/>
        </w:rPr>
        <w:t>para estudar na França. Em 1906 ele tentou um fato inédito: voar com um aparelho mais pesado que o</w:t>
      </w:r>
      <w:r>
        <w:rPr>
          <w:color w:val="231F20"/>
          <w:spacing w:val="-1"/>
        </w:rPr>
        <w:t> </w:t>
      </w:r>
      <w:r>
        <w:rPr>
          <w:color w:val="231F20"/>
        </w:rPr>
        <w:t>ar!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Na França, uma multidão de curiosos viu seu primeiro avião, o 14-BIS, voar a mais de dois metros do solo, ao longo de 60</w:t>
      </w:r>
      <w:r>
        <w:rPr>
          <w:color w:val="231F20"/>
          <w:spacing w:val="-2"/>
        </w:rPr>
        <w:t> </w:t>
      </w:r>
      <w:r>
        <w:rPr>
          <w:color w:val="231F20"/>
        </w:rPr>
        <w:t>metros.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Santos</w:t>
      </w:r>
      <w:r>
        <w:rPr>
          <w:color w:val="231F20"/>
          <w:spacing w:val="-9"/>
        </w:rPr>
        <w:t> </w:t>
      </w:r>
      <w:r>
        <w:rPr>
          <w:color w:val="231F20"/>
        </w:rPr>
        <w:t>Dumont</w:t>
      </w:r>
      <w:r>
        <w:rPr>
          <w:color w:val="231F20"/>
          <w:spacing w:val="-9"/>
        </w:rPr>
        <w:t> </w:t>
      </w:r>
      <w:r>
        <w:rPr>
          <w:color w:val="231F20"/>
        </w:rPr>
        <w:t>também</w:t>
      </w:r>
      <w:r>
        <w:rPr>
          <w:color w:val="231F20"/>
          <w:spacing w:val="-9"/>
        </w:rPr>
        <w:t> </w:t>
      </w:r>
      <w:r>
        <w:rPr>
          <w:color w:val="231F20"/>
        </w:rPr>
        <w:t>inventou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relógio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pulso</w:t>
      </w:r>
      <w:r>
        <w:rPr>
          <w:color w:val="231F20"/>
          <w:spacing w:val="-9"/>
        </w:rPr>
        <w:t> </w:t>
      </w:r>
      <w:r>
        <w:rPr>
          <w:color w:val="231F20"/>
        </w:rPr>
        <w:t>―</w:t>
      </w:r>
      <w:r>
        <w:rPr>
          <w:color w:val="231F20"/>
          <w:spacing w:val="-9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forma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ele </w:t>
      </w:r>
      <w:r>
        <w:rPr>
          <w:color w:val="231F20"/>
        </w:rPr>
        <w:t>encontrou para controlar melhor o tempo de</w:t>
      </w:r>
      <w:r>
        <w:rPr>
          <w:color w:val="231F20"/>
          <w:spacing w:val="-1"/>
        </w:rPr>
        <w:t> </w:t>
      </w:r>
      <w:r>
        <w:rPr>
          <w:color w:val="231F20"/>
        </w:rPr>
        <w:t>voo.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Na</w:t>
      </w:r>
      <w:r>
        <w:rPr>
          <w:color w:val="231F20"/>
          <w:spacing w:val="-17"/>
        </w:rPr>
        <w:t> </w:t>
      </w:r>
      <w:r>
        <w:rPr>
          <w:color w:val="231F20"/>
        </w:rPr>
        <w:t>época</w:t>
      </w:r>
      <w:r>
        <w:rPr>
          <w:color w:val="231F20"/>
          <w:spacing w:val="-17"/>
        </w:rPr>
        <w:t> </w:t>
      </w:r>
      <w:r>
        <w:rPr>
          <w:color w:val="231F20"/>
        </w:rPr>
        <w:t>em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Santos</w:t>
      </w:r>
      <w:r>
        <w:rPr>
          <w:color w:val="231F20"/>
          <w:spacing w:val="-17"/>
        </w:rPr>
        <w:t> </w:t>
      </w:r>
      <w:r>
        <w:rPr>
          <w:color w:val="231F20"/>
        </w:rPr>
        <w:t>Dumont</w:t>
      </w:r>
      <w:r>
        <w:rPr>
          <w:color w:val="231F20"/>
          <w:spacing w:val="-17"/>
        </w:rPr>
        <w:t> </w:t>
      </w:r>
      <w:r>
        <w:rPr>
          <w:color w:val="231F20"/>
        </w:rPr>
        <w:t>estudava</w:t>
      </w:r>
      <w:r>
        <w:rPr>
          <w:color w:val="231F20"/>
          <w:spacing w:val="-17"/>
        </w:rPr>
        <w:t> </w:t>
      </w:r>
      <w:r>
        <w:rPr>
          <w:color w:val="231F20"/>
        </w:rPr>
        <w:t>uma</w:t>
      </w:r>
      <w:r>
        <w:rPr>
          <w:color w:val="231F20"/>
          <w:spacing w:val="-17"/>
        </w:rPr>
        <w:t> </w:t>
      </w:r>
      <w:r>
        <w:rPr>
          <w:color w:val="231F20"/>
        </w:rPr>
        <w:t>maneira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voar,</w:t>
      </w:r>
      <w:r>
        <w:rPr>
          <w:color w:val="231F20"/>
          <w:spacing w:val="-17"/>
        </w:rPr>
        <w:t> </w:t>
      </w:r>
      <w:r>
        <w:rPr>
          <w:color w:val="231F20"/>
        </w:rPr>
        <w:t>também </w:t>
      </w:r>
      <w:r>
        <w:rPr>
          <w:color w:val="231F20"/>
        </w:rPr>
        <w:t>foram inventados a lâmpada e o gravador de som, por Thomas Edison, nos Estados</w:t>
      </w:r>
      <w:r>
        <w:rPr>
          <w:color w:val="231F20"/>
          <w:spacing w:val="-1"/>
        </w:rPr>
        <w:t> </w:t>
      </w:r>
      <w:r>
        <w:rPr>
          <w:color w:val="231F20"/>
        </w:rPr>
        <w:t>Unidos.</w:t>
      </w:r>
      <w:r>
        <w:rPr/>
      </w:r>
    </w:p>
    <w:p>
      <w:pPr>
        <w:spacing w:before="32"/>
        <w:ind w:left="164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7"/>
          <w:sz w:val="16"/>
        </w:rPr>
        <w:t>Disponível </w:t>
      </w:r>
      <w:r>
        <w:rPr>
          <w:rFonts w:ascii="Arial" w:hAnsi="Arial"/>
          <w:color w:val="231F20"/>
          <w:spacing w:val="-5"/>
          <w:sz w:val="16"/>
        </w:rPr>
        <w:t>em: </w:t>
      </w:r>
      <w:hyperlink r:id="rId32">
        <w:r>
          <w:rPr>
            <w:rFonts w:ascii="Arial" w:hAnsi="Arial"/>
            <w:color w:val="231F20"/>
            <w:spacing w:val="-8"/>
            <w:sz w:val="16"/>
          </w:rPr>
          <w:t>&lt;http://www.otempo.com.br/otempinho/leiamais/materiasdecapa/NOT/356500/1&gt;.</w:t>
        </w:r>
      </w:hyperlink>
      <w:r>
        <w:rPr>
          <w:rFonts w:ascii="Arial" w:hAnsi="Arial"/>
          <w:color w:val="231F20"/>
          <w:spacing w:val="-8"/>
          <w:sz w:val="16"/>
        </w:rPr>
        <w:t> </w:t>
      </w:r>
      <w:r>
        <w:rPr>
          <w:rFonts w:ascii="Arial" w:hAnsi="Arial"/>
          <w:color w:val="231F20"/>
          <w:spacing w:val="-6"/>
          <w:sz w:val="16"/>
        </w:rPr>
        <w:t>Acesso </w:t>
      </w:r>
      <w:r>
        <w:rPr>
          <w:rFonts w:ascii="Arial" w:hAnsi="Arial"/>
          <w:color w:val="231F20"/>
          <w:spacing w:val="-5"/>
          <w:sz w:val="16"/>
        </w:rPr>
        <w:t>em: </w:t>
      </w:r>
      <w:r>
        <w:rPr>
          <w:rFonts w:ascii="Arial" w:hAnsi="Arial"/>
          <w:color w:val="231F20"/>
          <w:spacing w:val="-4"/>
          <w:sz w:val="16"/>
        </w:rPr>
        <w:t>19 </w:t>
      </w:r>
      <w:r>
        <w:rPr>
          <w:rFonts w:ascii="Arial" w:hAnsi="Arial"/>
          <w:color w:val="231F20"/>
          <w:spacing w:val="-6"/>
          <w:sz w:val="16"/>
        </w:rPr>
        <w:t>set. 2013. </w:t>
      </w:r>
      <w:r>
        <w:rPr>
          <w:rFonts w:ascii="Arial" w:hAnsi="Arial"/>
          <w:color w:val="231F20"/>
          <w:spacing w:val="-7"/>
          <w:sz w:val="16"/>
        </w:rPr>
        <w:t>Fragmento.</w:t>
      </w:r>
      <w:r>
        <w:rPr>
          <w:rFonts w:ascii="Arial" w:hAnsi="Arial"/>
          <w:color w:val="231F20"/>
          <w:spacing w:val="16"/>
          <w:sz w:val="16"/>
        </w:rPr>
        <w:t> </w:t>
      </w:r>
      <w:r>
        <w:rPr>
          <w:rFonts w:ascii="Arial" w:hAnsi="Arial"/>
          <w:color w:val="231F20"/>
          <w:spacing w:val="-7"/>
          <w:sz w:val="16"/>
        </w:rPr>
        <w:t>(P040173E4_SUP)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0"/>
        <w:jc w:val="left"/>
      </w:pPr>
      <w:r>
        <w:rPr>
          <w:color w:val="231F20"/>
        </w:rPr>
        <w:t>Nesse texto, qual é o trecho que dá ideia de</w:t>
      </w:r>
      <w:r>
        <w:rPr>
          <w:color w:val="231F20"/>
          <w:spacing w:val="-2"/>
        </w:rPr>
        <w:t> </w:t>
      </w:r>
      <w:r>
        <w:rPr>
          <w:color w:val="231F20"/>
        </w:rPr>
        <w:t>lugar?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 w:cs="Arial" w:eastAsia="Arial" w:hint="default"/>
          <w:color w:val="231F20"/>
          <w:sz w:val="28"/>
          <w:szCs w:val="28"/>
        </w:rPr>
        <w:t>“Como os pássaros conseguem</w:t>
      </w:r>
      <w:r>
        <w:rPr>
          <w:rFonts w:ascii="Arial" w:hAnsi="Arial" w:cs="Arial" w:eastAsia="Arial" w:hint="default"/>
          <w:color w:val="231F20"/>
          <w:spacing w:val="-16"/>
          <w:sz w:val="28"/>
          <w:szCs w:val="28"/>
        </w:rPr>
        <w:t> </w:t>
      </w:r>
      <w:r>
        <w:rPr>
          <w:rFonts w:ascii="Arial" w:hAnsi="Arial" w:cs="Arial" w:eastAsia="Arial" w:hint="default"/>
          <w:color w:val="231F20"/>
          <w:sz w:val="28"/>
          <w:szCs w:val="28"/>
        </w:rPr>
        <w:t>voar,...”.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 w:cs="Arial" w:eastAsia="Arial" w:hint="default"/>
          <w:color w:val="231F20"/>
          <w:sz w:val="28"/>
          <w:szCs w:val="28"/>
        </w:rPr>
        <w:t>“...ele é um inventor nascido em Minas</w:t>
      </w:r>
      <w:r>
        <w:rPr>
          <w:rFonts w:ascii="Arial" w:hAnsi="Arial" w:cs="Arial" w:eastAsia="Arial" w:hint="default"/>
          <w:color w:val="231F20"/>
          <w:spacing w:val="-1"/>
          <w:sz w:val="28"/>
          <w:szCs w:val="28"/>
        </w:rPr>
        <w:t> </w:t>
      </w:r>
      <w:r>
        <w:rPr>
          <w:rFonts w:ascii="Arial" w:hAnsi="Arial" w:cs="Arial" w:eastAsia="Arial" w:hint="default"/>
          <w:color w:val="231F20"/>
          <w:sz w:val="28"/>
          <w:szCs w:val="28"/>
        </w:rPr>
        <w:t>Gerais,...”.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6"/>
        </w:numPr>
        <w:tabs>
          <w:tab w:pos="751" w:val="left" w:leader="none"/>
        </w:tabs>
        <w:spacing w:line="240" w:lineRule="auto" w:before="206" w:after="0"/>
        <w:ind w:left="750" w:right="0" w:hanging="547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 w:cs="Arial" w:eastAsia="Arial" w:hint="default"/>
          <w:color w:val="231F20"/>
          <w:sz w:val="28"/>
          <w:szCs w:val="28"/>
        </w:rPr>
        <w:t>“Em 1906 ele tentou um fato</w:t>
      </w:r>
      <w:r>
        <w:rPr>
          <w:rFonts w:ascii="Arial" w:hAnsi="Arial" w:cs="Arial" w:eastAsia="Arial" w:hint="default"/>
          <w:color w:val="231F20"/>
          <w:spacing w:val="-1"/>
          <w:sz w:val="28"/>
          <w:szCs w:val="28"/>
        </w:rPr>
        <w:t> </w:t>
      </w:r>
      <w:r>
        <w:rPr>
          <w:rFonts w:ascii="Arial" w:hAnsi="Arial" w:cs="Arial" w:eastAsia="Arial" w:hint="default"/>
          <w:color w:val="231F20"/>
          <w:sz w:val="28"/>
          <w:szCs w:val="28"/>
        </w:rPr>
        <w:t>inédito...”.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 w:cs="Arial" w:eastAsia="Arial" w:hint="default"/>
          <w:color w:val="231F20"/>
          <w:sz w:val="28"/>
          <w:szCs w:val="28"/>
        </w:rPr>
        <w:t>“Santos Dumont também inventou o relógio de</w:t>
      </w:r>
      <w:r>
        <w:rPr>
          <w:rFonts w:ascii="Arial" w:hAnsi="Arial" w:cs="Arial" w:eastAsia="Arial" w:hint="default"/>
          <w:color w:val="231F20"/>
          <w:spacing w:val="-1"/>
          <w:sz w:val="28"/>
          <w:szCs w:val="28"/>
        </w:rPr>
        <w:t> </w:t>
      </w:r>
      <w:r>
        <w:rPr>
          <w:rFonts w:ascii="Arial" w:hAnsi="Arial" w:cs="Arial" w:eastAsia="Arial" w:hint="default"/>
          <w:color w:val="231F20"/>
          <w:sz w:val="28"/>
          <w:szCs w:val="28"/>
        </w:rPr>
        <w:t>pulso...”.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31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3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acordo</w:t>
      </w:r>
      <w:r>
        <w:rPr>
          <w:color w:val="231F20"/>
          <w:spacing w:val="-16"/>
        </w:rPr>
        <w:t> </w:t>
      </w:r>
      <w:r>
        <w:rPr>
          <w:color w:val="231F20"/>
        </w:rPr>
        <w:t>com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esse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texto,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Santos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Dumont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inventou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relógio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pulso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porque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queria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20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controlar melhor o tempo de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voo.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estudar uma maneira de</w:t>
      </w:r>
      <w:r>
        <w:rPr>
          <w:rFonts w:ascii="Arial"/>
          <w:color w:val="231F20"/>
          <w:spacing w:val="3"/>
          <w:sz w:val="28"/>
        </w:rPr>
        <w:t> </w:t>
      </w:r>
      <w:r>
        <w:rPr>
          <w:rFonts w:ascii="Arial"/>
          <w:color w:val="231F20"/>
          <w:spacing w:val="-4"/>
          <w:sz w:val="28"/>
        </w:rPr>
        <w:t>voar.</w:t>
      </w:r>
      <w:r>
        <w:rPr>
          <w:rFonts w:ascii="Arial"/>
          <w:spacing w:val="-4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observar os passarinhos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voando.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voar a mais de dois metros do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solo.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42.52pt;margin-top:13.709181pt;width:510.25pt;height:22.7pt;mso-position-horizontal-relative:page;mso-position-vertical-relative:paragraph;z-index:1864;mso-wrap-distance-left:0;mso-wrap-distance-right:0" coordorigin="850,274" coordsize="10205,454">
            <v:group style="position:absolute;left:850;top:274;width:2098;height:454" coordorigin="850,274" coordsize="2098,454">
              <v:shape style="position:absolute;left:850;top:274;width:2098;height:454" coordorigin="850,274" coordsize="2098,454" path="m2948,274l850,274,850,728,2948,728,2948,274xe" filled="true" fillcolor="#d1d3d4" stroked="false">
                <v:path arrowok="t"/>
                <v:fill type="solid"/>
              </v:shape>
            </v:group>
            <v:group style="position:absolute;left:2948;top:274;width:8108;height:454" coordorigin="2948,274" coordsize="8108,454">
              <v:shape style="position:absolute;left:2948;top:274;width:8108;height:454" coordorigin="2948,274" coordsize="8108,454" path="m11055,274l2948,274,2948,728,11055,728,11055,274xe" filled="true" fillcolor="#d1d3d4" stroked="false">
                <v:path arrowok="t"/>
                <v:fill type="solid"/>
              </v:shape>
              <v:shape style="position:absolute;left:930;top:38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06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430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P041978E4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9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Esse texto serve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20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divulgar acidentes de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avião.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ensinar como fazer um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avião.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ensinar técnicas de controle de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voo.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informar sobre o inventor do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avião.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42.52pt;margin-top:13.709169pt;width:510.25pt;height:22.7pt;mso-position-horizontal-relative:page;mso-position-vertical-relative:paragraph;z-index:1936;mso-wrap-distance-left:0;mso-wrap-distance-right:0" coordorigin="850,274" coordsize="10205,454">
            <v:group style="position:absolute;left:850;top:274;width:2098;height:454" coordorigin="850,274" coordsize="2098,454">
              <v:shape style="position:absolute;left:850;top:274;width:2098;height:454" coordorigin="850,274" coordsize="2098,454" path="m2948,274l850,274,850,728,2948,728,2948,274xe" filled="true" fillcolor="#d1d3d4" stroked="false">
                <v:path arrowok="t"/>
                <v:fill type="solid"/>
              </v:shape>
            </v:group>
            <v:group style="position:absolute;left:2948;top:274;width:8108;height:454" coordorigin="2948,274" coordsize="8108,454">
              <v:shape style="position:absolute;left:2948;top:274;width:8108;height:454" coordorigin="2948,274" coordsize="8108,454" path="m11055,274l2948,274,2948,728,11055,728,11055,274xe" filled="true" fillcolor="#d1d3d4" stroked="false">
                <v:path arrowok="t"/>
                <v:fill type="solid"/>
              </v:shape>
              <v:shape style="position:absolute;left:930;top:38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07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430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P041974E4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9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Qual é o assunto desse</w:t>
      </w:r>
      <w:r>
        <w:rPr>
          <w:color w:val="231F20"/>
          <w:spacing w:val="-1"/>
        </w:rPr>
        <w:t> </w:t>
      </w:r>
      <w:r>
        <w:rPr>
          <w:color w:val="231F20"/>
        </w:rPr>
        <w:t>texto?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20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 invenção do gravador de</w:t>
      </w:r>
      <w:r>
        <w:rPr>
          <w:rFonts w:ascii="Arial" w:hAnsi="Arial"/>
          <w:color w:val="231F20"/>
          <w:spacing w:val="-17"/>
          <w:sz w:val="28"/>
        </w:rPr>
        <w:t> </w:t>
      </w:r>
      <w:r>
        <w:rPr>
          <w:rFonts w:ascii="Arial" w:hAnsi="Arial"/>
          <w:color w:val="231F20"/>
          <w:sz w:val="28"/>
        </w:rPr>
        <w:t>som.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As invenções de Thomas</w:t>
      </w:r>
      <w:r>
        <w:rPr>
          <w:rFonts w:ascii="Arial" w:hAnsi="Arial"/>
          <w:color w:val="231F20"/>
          <w:spacing w:val="-6"/>
          <w:sz w:val="28"/>
        </w:rPr>
        <w:t> </w:t>
      </w:r>
      <w:r>
        <w:rPr>
          <w:rFonts w:ascii="Arial" w:hAnsi="Arial"/>
          <w:color w:val="231F20"/>
          <w:sz w:val="28"/>
        </w:rPr>
        <w:t>Edison.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talento de Santos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Dumont.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Os inventores dos Estados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Unidos.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33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headerReference w:type="default" r:id="rId34"/>
          <w:pgSz w:w="11910" w:h="16840"/>
          <w:pgMar w:header="417" w:footer="524" w:top="1300" w:bottom="720" w:left="740" w:right="740"/>
        </w:sectPr>
      </w:pPr>
    </w:p>
    <w:p>
      <w:pPr>
        <w:pStyle w:val="Heading1"/>
        <w:spacing w:line="240" w:lineRule="auto"/>
        <w:ind w:right="-19"/>
        <w:jc w:val="left"/>
        <w:rPr>
          <w:b w:val="0"/>
          <w:bCs w:val="0"/>
        </w:rPr>
      </w:pPr>
      <w:r>
        <w:rPr>
          <w:color w:val="231F20"/>
        </w:rPr>
        <w:t>Leia a texto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 w:hint="default"/>
          <w:b/>
          <w:bCs/>
          <w:sz w:val="18"/>
          <w:szCs w:val="18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/>
        <w:pict>
          <v:shape style="position:absolute;margin-left:91.477997pt;margin-top:-223.335098pt;width:412.3198pt;height:219.839pt;mso-position-horizontal-relative:page;mso-position-vertical-relative:paragraph;z-index:1960" type="#_x0000_t75" stroked="false">
            <v:imagedata r:id="rId35" o:title=""/>
            <w10:wrap type="none"/>
          </v:shape>
        </w:pict>
      </w:r>
      <w:r>
        <w:rPr>
          <w:rFonts w:ascii="Arial" w:hAnsi="Arial"/>
          <w:color w:val="231F20"/>
          <w:sz w:val="16"/>
        </w:rPr>
        <w:t>Folha de São Paulo. </w:t>
      </w:r>
      <w:r>
        <w:rPr>
          <w:rFonts w:ascii="Arial" w:hAnsi="Arial"/>
          <w:i/>
          <w:color w:val="231F20"/>
          <w:sz w:val="16"/>
        </w:rPr>
        <w:t>Folhinha</w:t>
      </w:r>
      <w:r>
        <w:rPr>
          <w:rFonts w:ascii="Arial" w:hAnsi="Arial"/>
          <w:color w:val="231F20"/>
          <w:sz w:val="16"/>
        </w:rPr>
        <w:t>. p. 8, 12 </w:t>
      </w:r>
      <w:r>
        <w:rPr>
          <w:rFonts w:ascii="Arial" w:hAnsi="Arial"/>
          <w:color w:val="231F20"/>
          <w:spacing w:val="-3"/>
          <w:sz w:val="16"/>
        </w:rPr>
        <w:t>fev. </w:t>
      </w:r>
      <w:r>
        <w:rPr>
          <w:rFonts w:ascii="Arial" w:hAnsi="Arial"/>
          <w:color w:val="231F20"/>
          <w:sz w:val="16"/>
        </w:rPr>
        <w:t>2005.</w:t>
      </w:r>
      <w:r>
        <w:rPr>
          <w:rFonts w:ascii="Arial" w:hAnsi="Arial"/>
          <w:color w:val="231F20"/>
          <w:spacing w:val="1"/>
          <w:sz w:val="16"/>
        </w:rPr>
        <w:t> </w:t>
      </w:r>
      <w:r>
        <w:rPr>
          <w:rFonts w:ascii="Arial" w:hAnsi="Arial"/>
          <w:color w:val="231F20"/>
          <w:sz w:val="16"/>
        </w:rPr>
        <w:t>(P041681E4_SUP)</w:t>
      </w:r>
      <w:r>
        <w:rPr>
          <w:rFonts w:ascii="Arial" w:hAns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2694" w:space="1619"/>
            <w:col w:w="6117"/>
          </w:cols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Nesse texto, no alto da árvore, a mamãe passarinho</w:t>
      </w:r>
      <w:r>
        <w:rPr>
          <w:color w:val="231F20"/>
          <w:spacing w:val="-1"/>
        </w:rPr>
        <w:t> </w:t>
      </w:r>
      <w:r>
        <w:rPr>
          <w:color w:val="231F20"/>
        </w:rPr>
        <w:t>está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10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brincando com seu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filhote.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0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dando aula de voo ao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filhote.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ensinando os perigos da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mata.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mostrando como fazer um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avião.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type w:val="continuous"/>
          <w:pgSz w:w="11910" w:h="16840"/>
          <w:pgMar w:top="0" w:bottom="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10.034173pt;width:481.9pt;height:201.55pt;mso-position-horizontal-relative:page;mso-position-vertical-relative:paragraph;z-index:1984;mso-wrap-distance-left:0;mso-wrap-distance-right:0" type="#_x0000_t202" filled="false" stroked="true" strokeweight="1pt" strokecolor="#231f20">
            <v:textbox inset="0,0,0,0">
              <w:txbxContent>
                <w:p>
                  <w:pPr>
                    <w:spacing w:before="44"/>
                    <w:ind w:left="3210" w:right="3210" w:firstLine="0"/>
                    <w:jc w:val="center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O sonho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BodyText"/>
                    <w:spacing w:line="297" w:lineRule="auto" w:before="0"/>
                    <w:ind w:left="103" w:right="0" w:firstLine="283"/>
                    <w:jc w:val="left"/>
                  </w:pPr>
                  <w:r>
                    <w:rPr>
                      <w:color w:val="231F20"/>
                      <w:spacing w:val="-3"/>
                    </w:rPr>
                    <w:t>Carlos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morava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</w:rPr>
                    <w:t>com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</w:rPr>
                    <w:t>seu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avô.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</w:rPr>
                    <w:t>Os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dois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resolveram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fazer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</w:rPr>
                    <w:t>um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espantalho.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Carlos </w:t>
                  </w:r>
                  <w:r>
                    <w:rPr>
                      <w:color w:val="231F20"/>
                      <w:spacing w:val="-3"/>
                    </w:rPr>
                  </w:r>
                  <w:r>
                    <w:rPr>
                      <w:color w:val="231F20"/>
                    </w:rPr>
                    <w:t>ficou tão </w:t>
                  </w:r>
                  <w:r>
                    <w:rPr>
                      <w:color w:val="231F20"/>
                      <w:spacing w:val="-3"/>
                    </w:rPr>
                    <w:t>cansado que, após terminar </w:t>
                  </w:r>
                  <w:r>
                    <w:rPr>
                      <w:color w:val="231F20"/>
                    </w:rPr>
                    <w:t>o </w:t>
                  </w:r>
                  <w:r>
                    <w:rPr>
                      <w:color w:val="231F20"/>
                      <w:spacing w:val="-3"/>
                    </w:rPr>
                    <w:t>boneco, acabou caindo </w:t>
                  </w:r>
                  <w:r>
                    <w:rPr>
                      <w:color w:val="231F20"/>
                    </w:rPr>
                    <w:t>no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sono.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103" w:right="0" w:firstLine="283"/>
                    <w:jc w:val="left"/>
                  </w:pPr>
                  <w:r>
                    <w:rPr>
                      <w:color w:val="231F20"/>
                    </w:rPr>
                    <w:t>Sonhou que um urso apareceu no sítio e queria pegá-lo. Carlos não entendia o que um urso fazia num lugar tão quente, mas corria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dele.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103" w:right="0" w:firstLine="283"/>
                    <w:jc w:val="left"/>
                  </w:pPr>
                  <w:r>
                    <w:rPr>
                      <w:color w:val="231F20"/>
                    </w:rPr>
                    <w:t>O urso alcançou Carlos e já ia devorá-lo quando... o espantalho ganhou vida e lançou uma caixa de marimbondos em direção ao urso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gigante.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386" w:right="0"/>
                    <w:jc w:val="left"/>
                  </w:pPr>
                  <w:r>
                    <w:rPr>
                      <w:color w:val="231F20"/>
                    </w:rPr>
                    <w:t>O urso fugiu e Carlos acordou suando, apavorado e agradecido pelo</w:t>
                  </w:r>
                  <w:r>
                    <w:rPr>
                      <w:color w:val="231F20"/>
                      <w:spacing w:val="19"/>
                    </w:rPr>
                    <w:t> </w:t>
                  </w:r>
                  <w:r>
                    <w:rPr>
                      <w:color w:val="231F20"/>
                    </w:rPr>
                    <w:t>final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78"/>
                    <w:ind w:left="103" w:right="0"/>
                    <w:jc w:val="left"/>
                  </w:pPr>
                  <w:r>
                    <w:rPr>
                      <w:color w:val="231F20"/>
                    </w:rPr>
                    <w:t>feliz do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sonho.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487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SANTOS, A. </w:t>
      </w:r>
      <w:r>
        <w:rPr>
          <w:rFonts w:ascii="Arial" w:hAnsi="Arial"/>
          <w:i/>
          <w:color w:val="231F20"/>
          <w:sz w:val="16"/>
        </w:rPr>
        <w:t>Monstros</w:t>
      </w:r>
      <w:r>
        <w:rPr>
          <w:rFonts w:ascii="Arial" w:hAnsi="Arial"/>
          <w:color w:val="231F20"/>
          <w:sz w:val="16"/>
        </w:rPr>
        <w:t>. São Paulo: Leitura.s/d. p.5-9.(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P041934E4_SUP)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0"/>
        <w:jc w:val="left"/>
      </w:pPr>
      <w:r>
        <w:rPr>
          <w:color w:val="231F20"/>
        </w:rPr>
        <w:t>A personagem principal dessa história é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11"/>
        </w:numPr>
        <w:tabs>
          <w:tab w:pos="751" w:val="left" w:leader="none"/>
        </w:tabs>
        <w:spacing w:line="240" w:lineRule="auto" w:before="0" w:after="0"/>
        <w:ind w:left="750" w:right="0" w:hanging="53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avô.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1"/>
        </w:numPr>
        <w:tabs>
          <w:tab w:pos="751" w:val="left" w:leader="none"/>
        </w:tabs>
        <w:spacing w:line="240" w:lineRule="auto" w:before="206" w:after="0"/>
        <w:ind w:left="750" w:right="0" w:hanging="53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Carlos.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1"/>
        </w:numPr>
        <w:tabs>
          <w:tab w:pos="751" w:val="left" w:leader="none"/>
        </w:tabs>
        <w:spacing w:line="240" w:lineRule="auto" w:before="206" w:after="0"/>
        <w:ind w:left="750" w:right="0" w:hanging="547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espantalho.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1"/>
        </w:numPr>
        <w:tabs>
          <w:tab w:pos="751" w:val="left" w:leader="none"/>
        </w:tabs>
        <w:spacing w:line="240" w:lineRule="auto" w:before="206" w:after="0"/>
        <w:ind w:left="750" w:right="0" w:hanging="547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urso.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36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11"/>
        <w:rPr>
          <w:rFonts w:ascii="Arial" w:hAnsi="Arial" w:cs="Arial" w:eastAsia="Arial" w:hint="default"/>
          <w:sz w:val="18"/>
          <w:szCs w:val="18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P041834E4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1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261.55pt;mso-position-horizontal-relative:page;mso-position-vertical-relative:paragraph;z-index:208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3118" w:right="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8"/>
                    </w:rPr>
                    <w:t>Os homens pré-históricos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Os primeiros seres humanos apareceram na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África.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78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Os homens pré-históricos que se pareciam conosco eram caçadores nômades. Deslocavam-se em pequenos grupos e se abrigavam na entrada das cavernas ou sob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tendas.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Eles viviam da caça e da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colheita.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78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Os homens caçavam a rena com lanças 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varas.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78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Com as peles das renas, fabricavam suas roupas 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tendas.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78"/>
                    <w:ind w:left="108" w:right="0" w:firstLine="283"/>
                    <w:jc w:val="left"/>
                  </w:pPr>
                  <w:r>
                    <w:rPr>
                      <w:color w:val="231F20"/>
                    </w:rPr>
                    <w:t>Com os ossos das renas, produziam suas ferramentas: flechas, punhais, agulhas para costurar as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peles.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Eles comiam a carne das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renas.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78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Com os chifres das renas, eles faziam objetos, como enfeites 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armas.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Minha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1ª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Biblioteca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i/>
          <w:color w:val="231F20"/>
          <w:sz w:val="16"/>
        </w:rPr>
        <w:t>Larousse</w:t>
      </w:r>
      <w:r>
        <w:rPr>
          <w:rFonts w:ascii="Arial" w:hAnsi="Arial"/>
          <w:i/>
          <w:color w:val="231F20"/>
          <w:spacing w:val="-21"/>
          <w:sz w:val="16"/>
        </w:rPr>
        <w:t> </w:t>
      </w:r>
      <w:r>
        <w:rPr>
          <w:rFonts w:ascii="Arial" w:hAnsi="Arial"/>
          <w:i/>
          <w:color w:val="231F20"/>
          <w:sz w:val="16"/>
        </w:rPr>
        <w:t>Descobertas.</w:t>
      </w:r>
      <w:r>
        <w:rPr>
          <w:rFonts w:ascii="Arial" w:hAnsi="Arial"/>
          <w:i/>
          <w:color w:val="231F20"/>
          <w:spacing w:val="-23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Tradução: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Leila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Gouvêa.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São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Paulo: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Larousse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do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Brasil,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2007,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p.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62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-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63.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Fragmento.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(P041834E4_SUP)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97" w:lineRule="auto" w:before="135"/>
        <w:ind w:left="110" w:right="0"/>
        <w:jc w:val="left"/>
      </w:pPr>
      <w:r>
        <w:rPr>
          <w:color w:val="231F20"/>
        </w:rPr>
        <w:t>De acordo com esse texto, o que os homens pré-históricos faziam com os chifres das</w:t>
      </w:r>
      <w:r>
        <w:rPr>
          <w:color w:val="231F20"/>
          <w:spacing w:val="-1"/>
        </w:rPr>
        <w:t> </w:t>
      </w:r>
      <w:r>
        <w:rPr>
          <w:color w:val="231F20"/>
        </w:rPr>
        <w:t>renas?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12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Agulhas.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2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Armas.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Roupas.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pacing w:val="-5"/>
          <w:sz w:val="28"/>
        </w:rPr>
        <w:t>Tendas.</w:t>
      </w:r>
      <w:r>
        <w:rPr>
          <w:rFonts w:ascii="Arial"/>
          <w:spacing w:val="-5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37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42.52pt;margin-top:6.748pt;width:510.25pt;height:22.7pt;mso-position-horizontal-relative:page;mso-position-vertical-relative:paragraph;z-index:2224;mso-wrap-distance-left:0;mso-wrap-distance-right:0" coordorigin="850,135" coordsize="10205,454">
            <v:group style="position:absolute;left:850;top:135;width:2098;height:454" coordorigin="850,135" coordsize="2098,454">
              <v:shape style="position:absolute;left:850;top:135;width:2098;height:454" coordorigin="850,135" coordsize="2098,454" path="m2948,135l850,135,850,589,2948,589,2948,135xe" filled="true" fillcolor="#d1d3d4" stroked="false">
                <v:path arrowok="t"/>
                <v:fill type="solid"/>
              </v:shape>
            </v:group>
            <v:group style="position:absolute;left:2948;top:135;width:8108;height:454" coordorigin="2948,135" coordsize="8108,454">
              <v:shape style="position:absolute;left:2948;top:135;width:8108;height:454" coordorigin="2948,135" coordsize="8108,454" path="m11055,135l2948,135,2948,589,11055,589,11055,135xe" filled="true" fillcolor="#d1d3d4" stroked="false">
                <v:path arrowok="t"/>
                <v:fill type="solid"/>
              </v:shape>
              <v:shape style="position:absolute;left:930;top:246;width:1388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8"/>
                          <w:sz w:val="26"/>
                        </w:rPr>
                        <w:t>11</w:t>
                      </w:r>
                      <w:r>
                        <w:rPr>
                          <w:rFonts w:ascii="Arial" w:hAnsi="Arial"/>
                          <w:spacing w:val="-8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290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M031958E4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9"/>
          <w:szCs w:val="9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Observe a figura geométrica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100.051003pt;margin-top:12.847211pt;width:216.45pt;height:114.1pt;mso-position-horizontal-relative:page;mso-position-vertical-relative:paragraph;z-index:2248;mso-wrap-distance-left:0;mso-wrap-distance-right:0" coordorigin="2001,257" coordsize="4329,2282">
            <v:group style="position:absolute;left:2011;top:267;width:4309;height:2262" coordorigin="2011,267" coordsize="4309,2262">
              <v:shape style="position:absolute;left:2011;top:267;width:4309;height:2262" coordorigin="2011,267" coordsize="4309,2262" path="m2011,267l6319,267,6319,2528,2011,2528,2011,267xe" filled="true" fillcolor="#939598" stroked="false">
                <v:path arrowok="t"/>
                <v:fill type="solid"/>
              </v:shape>
            </v:group>
            <v:group style="position:absolute;left:2011;top:267;width:4309;height:2262" coordorigin="2011,267" coordsize="4309,2262">
              <v:shape style="position:absolute;left:2011;top:267;width:4309;height:2262" coordorigin="2011,267" coordsize="4309,2262" path="m2011,267l6319,267,6319,2528,2011,2528,2011,267xe" filled="false" stroked="true" strokeweight="1pt" strokecolor="#231f20">
                <v:path arrowok="t"/>
              </v:shape>
              <v:shape style="position:absolute;left:2001;top:257;width:275;height:275" type="#_x0000_t75" stroked="false">
                <v:imagedata r:id="rId40" o:title=""/>
              </v:shape>
              <v:shape style="position:absolute;left:6044;top:257;width:275;height:275" type="#_x0000_t75" stroked="false">
                <v:imagedata r:id="rId41" o:title=""/>
              </v:shape>
              <v:shape style="position:absolute;left:2001;top:2261;width:275;height:275" type="#_x0000_t75" stroked="false">
                <v:imagedata r:id="rId42" o:title=""/>
              </v:shape>
              <v:shape style="position:absolute;left:6044;top:2261;width:275;height:275" type="#_x0000_t75" stroked="false">
                <v:imagedata r:id="rId43" o:title="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Essa figura geométrica é</w:t>
      </w:r>
      <w:r>
        <w:rPr>
          <w:color w:val="231F20"/>
          <w:spacing w:val="-1"/>
        </w:rPr>
        <w:t> </w:t>
      </w:r>
      <w:r>
        <w:rPr>
          <w:color w:val="231F20"/>
        </w:rPr>
        <w:t>um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18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círculo.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quadrado.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retângulo.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triângulo.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42.52pt;margin-top:9.705183pt;width:510.25pt;height:22.7pt;mso-position-horizontal-relative:page;mso-position-vertical-relative:paragraph;z-index:2320;mso-wrap-distance-left:0;mso-wrap-distance-right:0" coordorigin="850,194" coordsize="10205,454">
            <v:group style="position:absolute;left:850;top:194;width:2098;height:454" coordorigin="850,194" coordsize="2098,454">
              <v:shape style="position:absolute;left:850;top:194;width:2098;height:454" coordorigin="850,194" coordsize="2098,454" path="m2948,194l850,194,850,648,2948,648,2948,194xe" filled="true" fillcolor="#d1d3d4" stroked="false">
                <v:path arrowok="t"/>
                <v:fill type="solid"/>
              </v:shape>
            </v:group>
            <v:group style="position:absolute;left:2948;top:194;width:8108;height:454" coordorigin="2948,194" coordsize="8108,454">
              <v:shape style="position:absolute;left:2948;top:194;width:8108;height:454" coordorigin="2948,194" coordsize="8108,454" path="m11055,194l2948,194,2948,648,11055,648,11055,194xe" filled="true" fillcolor="#d1d3d4" stroked="false">
                <v:path arrowok="t"/>
                <v:fill type="solid"/>
              </v:shape>
              <v:shape style="position:absolute;left:930;top:30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49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M041333E4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7"/>
        <w:rPr>
          <w:rFonts w:ascii="Arial" w:hAnsi="Arial" w:cs="Arial" w:eastAsia="Arial" w:hint="default"/>
          <w:sz w:val="5"/>
          <w:szCs w:val="5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Observe a conta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/>
      </w:r>
    </w:p>
    <w:p>
      <w:pPr>
        <w:spacing w:line="240" w:lineRule="auto" w:before="1"/>
        <w:rPr>
          <w:rFonts w:ascii="Arial" w:hAnsi="Arial" w:cs="Arial" w:eastAsia="Arial" w:hint="default"/>
          <w:sz w:val="14"/>
          <w:szCs w:val="14"/>
        </w:rPr>
      </w:pPr>
      <w:r>
        <w:rPr/>
        <w:pict>
          <v:shape style="position:absolute;margin-left:99.462601pt;margin-top:9.283207pt;width:85.05pt;height:74.4pt;mso-position-horizontal-relative:page;mso-position-vertical-relative:paragraph;z-index:234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63"/>
                    <w:ind w:left="667" w:right="0"/>
                    <w:jc w:val="left"/>
                  </w:pPr>
                  <w:r>
                    <w:rPr>
                      <w:color w:val="231F20"/>
                    </w:rPr>
                    <w:t>732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78"/>
                    <w:ind w:left="434" w:right="0"/>
                    <w:jc w:val="left"/>
                  </w:pP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108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7"/>
        <w:rPr>
          <w:rFonts w:ascii="Arial" w:hAnsi="Arial" w:cs="Arial" w:eastAsia="Arial" w:hint="default"/>
          <w:sz w:val="5"/>
          <w:szCs w:val="5"/>
        </w:rPr>
      </w:pPr>
    </w:p>
    <w:p>
      <w:pPr>
        <w:pStyle w:val="BodyText"/>
        <w:spacing w:line="614" w:lineRule="auto" w:before="64"/>
        <w:ind w:left="211" w:right="6269" w:hanging="102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115.762001pt;margin-top:-32.129169pt;width:52.45pt;height:.1pt;mso-position-horizontal-relative:page;mso-position-vertical-relative:paragraph;z-index:-104584" coordorigin="2315,-643" coordsize="1049,2">
            <v:shape style="position:absolute;left:2315;top:-643;width:1049;height:2" coordorigin="2315,-643" coordsize="1049,0" path="m2315,-643l3364,-643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Qual é o resultado dessa conta? </w:t>
      </w:r>
      <w:r>
        <w:rPr>
          <w:rFonts w:ascii="Arial" w:hAnsi="Arial"/>
          <w:color w:val="231F20"/>
        </w:rPr>
        <w:t>A) </w:t>
      </w:r>
      <w:r>
        <w:rPr>
          <w:rFonts w:ascii="Arial" w:hAnsi="Arial"/>
          <w:color w:val="231F20"/>
          <w:spacing w:val="22"/>
        </w:rPr>
        <w:t> </w:t>
      </w:r>
      <w:r>
        <w:rPr>
          <w:rFonts w:ascii="Arial" w:hAnsi="Arial"/>
          <w:color w:val="231F20"/>
        </w:rPr>
        <w:t>624</w:t>
      </w:r>
      <w:r>
        <w:rPr>
          <w:rFonts w:ascii="Arial" w:hAnsi="Arial"/>
        </w:rPr>
      </w:r>
    </w:p>
    <w:p>
      <w:pPr>
        <w:pStyle w:val="BodyText"/>
        <w:spacing w:line="240" w:lineRule="auto" w:before="40"/>
        <w:ind w:left="211" w:right="0"/>
        <w:jc w:val="left"/>
      </w:pPr>
      <w:r>
        <w:rPr>
          <w:rFonts w:ascii="Arial"/>
          <w:color w:val="231F20"/>
        </w:rPr>
        <w:t>B) </w:t>
      </w:r>
      <w:r>
        <w:rPr>
          <w:rFonts w:ascii="Arial"/>
          <w:color w:val="231F20"/>
          <w:spacing w:val="24"/>
        </w:rPr>
        <w:t> </w:t>
      </w:r>
      <w:r>
        <w:rPr>
          <w:color w:val="231F20"/>
        </w:rPr>
        <w:t>634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03" w:right="0"/>
        <w:jc w:val="left"/>
      </w:pPr>
      <w:r>
        <w:rPr>
          <w:rFonts w:ascii="Arial"/>
          <w:color w:val="231F20"/>
        </w:rPr>
        <w:t>C) </w:t>
      </w:r>
      <w:r>
        <w:rPr>
          <w:rFonts w:ascii="Arial"/>
          <w:color w:val="231F20"/>
          <w:spacing w:val="15"/>
        </w:rPr>
        <w:t> </w:t>
      </w:r>
      <w:r>
        <w:rPr>
          <w:color w:val="231F20"/>
        </w:rPr>
        <w:t>830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headerReference w:type="default" r:id="rId38"/>
          <w:footerReference w:type="default" r:id="rId39"/>
          <w:pgSz w:w="11910" w:h="16840"/>
          <w:pgMar w:header="377" w:footer="0" w:top="560" w:bottom="0" w:left="740" w:right="740"/>
        </w:sectPr>
      </w:pPr>
    </w:p>
    <w:p>
      <w:pPr>
        <w:pStyle w:val="BodyText"/>
        <w:spacing w:line="240" w:lineRule="auto" w:before="67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295.411011pt;margin-top:14.509119pt;width:4.45pt;height:8pt;mso-position-horizontal-relative:page;mso-position-vertical-relative:paragraph;z-index:2392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rFonts w:ascii="Arial" w:hAnsi="Arial" w:cs="Arial" w:eastAsia="Arial" w:hint="default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231F20"/>
                      <w:w w:val="99"/>
                      <w:sz w:val="16"/>
                    </w:rPr>
                    <w:t>9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D) </w:t>
      </w:r>
      <w:r>
        <w:rPr>
          <w:rFonts w:ascii="Arial"/>
          <w:color w:val="231F20"/>
          <w:spacing w:val="13"/>
        </w:rPr>
        <w:t> </w:t>
      </w:r>
      <w:r>
        <w:rPr>
          <w:rFonts w:ascii="Arial"/>
          <w:color w:val="231F20"/>
        </w:rPr>
        <w:t>840</w:t>
      </w:r>
      <w:r>
        <w:rPr>
          <w:rFonts w:ascii="Arial"/>
        </w:rPr>
      </w:r>
    </w:p>
    <w:p>
      <w:pPr>
        <w:spacing w:before="79"/>
        <w:ind w:left="20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color w:val="231F20"/>
          <w:sz w:val="16"/>
        </w:rPr>
        <w:t>BL02M04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258" w:space="4169"/>
            <w:col w:w="1003"/>
          </w:cols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0"/>
        <w:jc w:val="left"/>
      </w:pPr>
      <w:r>
        <w:rPr>
          <w:color w:val="231F20"/>
          <w:spacing w:val="-3"/>
        </w:rPr>
        <w:t>Mariana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ganhou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cartela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adesivos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abaixo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colou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todas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estrelinhas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teto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de </w:t>
      </w:r>
      <w:r>
        <w:rPr>
          <w:color w:val="231F20"/>
          <w:spacing w:val="-3"/>
        </w:rPr>
      </w:r>
      <w:r>
        <w:rPr>
          <w:color w:val="231F20"/>
        </w:rPr>
        <w:t>seu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quarto.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160.048004pt;margin-top:13.422464pt;width:275.5pt;height:139.4pt;mso-position-horizontal-relative:page;mso-position-vertical-relative:paragraph;z-index:2416;mso-wrap-distance-left:0;mso-wrap-distance-right:0" coordorigin="3201,268" coordsize="5510,2788">
            <v:group style="position:absolute;left:3449;top:444;width:630;height:746" coordorigin="3449,444" coordsize="630,746">
              <v:shape style="position:absolute;left:3449;top:444;width:630;height:746" coordorigin="3449,444" coordsize="630,746" path="m3563,825l3449,627,3645,627,3751,444,3861,633,4069,633,3969,817,4079,1007,3862,1007,3756,1190,3652,1010,3451,1010,3563,825xe" filled="false" stroked="true" strokeweight="1pt" strokecolor="#231f20">
                <v:path arrowok="t"/>
              </v:shape>
            </v:group>
            <v:group style="position:absolute;left:3449;top:1294;width:630;height:746" coordorigin="3449,1294" coordsize="630,746">
              <v:shape style="position:absolute;left:3449;top:1294;width:630;height:746" coordorigin="3449,1294" coordsize="630,746" path="m3563,1675l3449,1478,3645,1478,3751,1294,3861,1484,4069,1484,3969,1667,4079,1858,3862,1858,3756,2040,3652,1860,3451,1860,3563,1675xe" filled="false" stroked="true" strokeweight="1pt" strokecolor="#231f20">
                <v:path arrowok="t"/>
              </v:shape>
            </v:group>
            <v:group style="position:absolute;left:3449;top:2145;width:630;height:746" coordorigin="3449,2145" coordsize="630,746">
              <v:shape style="position:absolute;left:3449;top:2145;width:630;height:746" coordorigin="3449,2145" coordsize="630,746" path="m3563,2525l3449,2328,3645,2328,3751,2145,3861,2334,4069,2334,3969,2517,4079,2708,3862,2708,3756,2891,3652,2711,3451,2711,3563,2525xe" filled="false" stroked="true" strokeweight="1pt" strokecolor="#231f20">
                <v:path arrowok="t"/>
              </v:shape>
            </v:group>
            <v:group style="position:absolute;left:4180;top:444;width:630;height:746" coordorigin="4180,444" coordsize="630,746">
              <v:shape style="position:absolute;left:4180;top:444;width:630;height:746" coordorigin="4180,444" coordsize="630,746" path="m4295,825l4180,627,4377,627,4483,444,4592,633,4800,633,4700,817,4810,1007,4593,1007,4488,1190,4384,1010,4182,1010,4295,825xe" filled="false" stroked="true" strokeweight="1pt" strokecolor="#231f20">
                <v:path arrowok="t"/>
              </v:shape>
            </v:group>
            <v:group style="position:absolute;left:4180;top:1294;width:630;height:746" coordorigin="4180,1294" coordsize="630,746">
              <v:shape style="position:absolute;left:4180;top:1294;width:630;height:746" coordorigin="4180,1294" coordsize="630,746" path="m4295,1675l4180,1478,4377,1478,4483,1294,4592,1484,4800,1484,4700,1667,4810,1858,4593,1858,4488,2040,4384,1860,4182,1860,4295,1675xe" filled="false" stroked="true" strokeweight="1pt" strokecolor="#231f20">
                <v:path arrowok="t"/>
              </v:shape>
            </v:group>
            <v:group style="position:absolute;left:4180;top:2145;width:630;height:746" coordorigin="4180,2145" coordsize="630,746">
              <v:shape style="position:absolute;left:4180;top:2145;width:630;height:746" coordorigin="4180,2145" coordsize="630,746" path="m4295,2525l4180,2328,4377,2328,4483,2145,4592,2334,4800,2334,4700,2517,4810,2708,4593,2708,4488,2891,4384,2711,4182,2711,4295,2525xe" filled="false" stroked="true" strokeweight="1pt" strokecolor="#231f20">
                <v:path arrowok="t"/>
              </v:shape>
            </v:group>
            <v:group style="position:absolute;left:4900;top:444;width:630;height:746" coordorigin="4900,444" coordsize="630,746">
              <v:shape style="position:absolute;left:4900;top:444;width:630;height:746" coordorigin="4900,444" coordsize="630,746" path="m5015,825l4900,627,5097,627,5203,444,5312,633,5520,633,5420,817,5530,1007,5313,1007,5208,1190,5104,1010,4902,1010,5015,825xe" filled="false" stroked="true" strokeweight="1pt" strokecolor="#231f20">
                <v:path arrowok="t"/>
              </v:shape>
            </v:group>
            <v:group style="position:absolute;left:4900;top:1294;width:630;height:746" coordorigin="4900,1294" coordsize="630,746">
              <v:shape style="position:absolute;left:4900;top:1294;width:630;height:746" coordorigin="4900,1294" coordsize="630,746" path="m5015,1675l4900,1478,5097,1478,5203,1294,5312,1484,5520,1484,5420,1667,5530,1858,5313,1858,5208,2040,5104,1860,4902,1860,5015,1675xe" filled="false" stroked="true" strokeweight="1pt" strokecolor="#231f20">
                <v:path arrowok="t"/>
              </v:shape>
            </v:group>
            <v:group style="position:absolute;left:4900;top:2145;width:630;height:746" coordorigin="4900,2145" coordsize="630,746">
              <v:shape style="position:absolute;left:4900;top:2145;width:630;height:746" coordorigin="4900,2145" coordsize="630,746" path="m5015,2525l4900,2328,5097,2328,5203,2145,5312,2334,5520,2334,5420,2517,5530,2708,5313,2708,5208,2891,5104,2711,4902,2711,5015,2525xe" filled="false" stroked="true" strokeweight="1pt" strokecolor="#231f20">
                <v:path arrowok="t"/>
              </v:shape>
            </v:group>
            <v:group style="position:absolute;left:5632;top:444;width:630;height:746" coordorigin="5632,444" coordsize="630,746">
              <v:shape style="position:absolute;left:5632;top:444;width:630;height:746" coordorigin="5632,444" coordsize="630,746" path="m5746,825l5632,627,5828,627,5934,444,6043,633,6252,633,6151,817,6261,1007,6044,1007,5939,1190,5835,1010,5634,1010,5746,825xe" filled="false" stroked="true" strokeweight="1pt" strokecolor="#231f20">
                <v:path arrowok="t"/>
              </v:shape>
            </v:group>
            <v:group style="position:absolute;left:5632;top:1294;width:630;height:746" coordorigin="5632,1294" coordsize="630,746">
              <v:shape style="position:absolute;left:5632;top:1294;width:630;height:746" coordorigin="5632,1294" coordsize="630,746" path="m5746,1675l5632,1478,5828,1478,5934,1294,6043,1484,6252,1484,6151,1667,6261,1858,6044,1858,5939,2040,5835,1860,5634,1860,5746,1675xe" filled="false" stroked="true" strokeweight="1pt" strokecolor="#231f20">
                <v:path arrowok="t"/>
              </v:shape>
            </v:group>
            <v:group style="position:absolute;left:5632;top:2145;width:630;height:746" coordorigin="5632,2145" coordsize="630,746">
              <v:shape style="position:absolute;left:5632;top:2145;width:630;height:746" coordorigin="5632,2145" coordsize="630,746" path="m5746,2525l5632,2328,5828,2328,5934,2145,6043,2334,6252,2334,6151,2517,6261,2708,6044,2708,5939,2891,5835,2711,5634,2711,5746,2525xe" filled="false" stroked="true" strokeweight="1pt" strokecolor="#231f20">
                <v:path arrowok="t"/>
              </v:shape>
            </v:group>
            <v:group style="position:absolute;left:6354;top:444;width:630;height:746" coordorigin="6354,444" coordsize="630,746">
              <v:shape style="position:absolute;left:6354;top:444;width:630;height:746" coordorigin="6354,444" coordsize="630,746" path="m6469,825l6354,627,6551,627,6657,444,6766,633,6974,633,6874,817,6984,1007,6767,1007,6662,1190,6558,1010,6356,1010,6469,825xe" filled="false" stroked="true" strokeweight="1pt" strokecolor="#231f20">
                <v:path arrowok="t"/>
              </v:shape>
            </v:group>
            <v:group style="position:absolute;left:6354;top:1294;width:630;height:746" coordorigin="6354,1294" coordsize="630,746">
              <v:shape style="position:absolute;left:6354;top:1294;width:630;height:746" coordorigin="6354,1294" coordsize="630,746" path="m6469,1675l6354,1478,6551,1478,6657,1294,6766,1484,6974,1484,6874,1667,6984,1858,6767,1858,6662,2040,6558,1860,6356,1860,6469,1675xe" filled="false" stroked="true" strokeweight="1pt" strokecolor="#231f20">
                <v:path arrowok="t"/>
              </v:shape>
            </v:group>
            <v:group style="position:absolute;left:6354;top:2145;width:630;height:746" coordorigin="6354,2145" coordsize="630,746">
              <v:shape style="position:absolute;left:6354;top:2145;width:630;height:746" coordorigin="6354,2145" coordsize="630,746" path="m6469,2525l6354,2328,6551,2328,6657,2145,6766,2334,6974,2334,6874,2517,6984,2708,6767,2708,6662,2891,6558,2711,6356,2711,6469,2525xe" filled="false" stroked="true" strokeweight="1pt" strokecolor="#231f20">
                <v:path arrowok="t"/>
              </v:shape>
            </v:group>
            <v:group style="position:absolute;left:7074;top:444;width:630;height:746" coordorigin="7074,444" coordsize="630,746">
              <v:shape style="position:absolute;left:7074;top:444;width:630;height:746" coordorigin="7074,444" coordsize="630,746" path="m7189,825l7074,627,7271,627,7377,444,7486,633,7694,633,7594,817,7704,1007,7487,1007,7382,1190,7278,1010,7076,1010,7189,825xe" filled="false" stroked="true" strokeweight="1pt" strokecolor="#231f20">
                <v:path arrowok="t"/>
              </v:shape>
            </v:group>
            <v:group style="position:absolute;left:7074;top:1294;width:630;height:746" coordorigin="7074,1294" coordsize="630,746">
              <v:shape style="position:absolute;left:7074;top:1294;width:630;height:746" coordorigin="7074,1294" coordsize="630,746" path="m7189,1675l7074,1478,7271,1478,7377,1294,7486,1484,7694,1484,7594,1667,7704,1858,7487,1858,7382,2040,7278,1860,7076,1860,7189,1675xe" filled="false" stroked="true" strokeweight="1pt" strokecolor="#231f20">
                <v:path arrowok="t"/>
              </v:shape>
            </v:group>
            <v:group style="position:absolute;left:7074;top:2145;width:630;height:746" coordorigin="7074,2145" coordsize="630,746">
              <v:shape style="position:absolute;left:7074;top:2145;width:630;height:746" coordorigin="7074,2145" coordsize="630,746" path="m7189,2525l7074,2328,7271,2328,7377,2145,7486,2334,7694,2334,7594,2517,7704,2708,7487,2708,7382,2891,7278,2711,7076,2711,7189,2525xe" filled="false" stroked="true" strokeweight="1pt" strokecolor="#231f20">
                <v:path arrowok="t"/>
              </v:shape>
            </v:group>
            <v:group style="position:absolute;left:7806;top:444;width:630;height:746" coordorigin="7806,444" coordsize="630,746">
              <v:shape style="position:absolute;left:7806;top:444;width:630;height:746" coordorigin="7806,444" coordsize="630,746" path="m7920,825l7806,627,8002,627,8108,444,8217,633,8425,633,8325,817,8435,1007,8218,1007,8113,1190,8009,1010,7807,1010,7920,825xe" filled="false" stroked="true" strokeweight="1pt" strokecolor="#231f20">
                <v:path arrowok="t"/>
              </v:shape>
            </v:group>
            <v:group style="position:absolute;left:7806;top:1294;width:630;height:746" coordorigin="7806,1294" coordsize="630,746">
              <v:shape style="position:absolute;left:7806;top:1294;width:630;height:746" coordorigin="7806,1294" coordsize="630,746" path="m7920,1675l7806,1478,8002,1478,8108,1294,8217,1484,8425,1484,8325,1667,8435,1858,8218,1858,8113,2040,8009,1860,7807,1860,7920,1675xe" filled="false" stroked="true" strokeweight="1pt" strokecolor="#231f20">
                <v:path arrowok="t"/>
              </v:shape>
            </v:group>
            <v:group style="position:absolute;left:7806;top:2145;width:630;height:746" coordorigin="7806,2145" coordsize="630,746">
              <v:shape style="position:absolute;left:7806;top:2145;width:630;height:746" coordorigin="7806,2145" coordsize="630,746" path="m7920,2525l7806,2328,8002,2328,8108,2145,8217,2334,8425,2334,8325,2517,8435,2708,8218,2708,8113,2891,8009,2711,7807,2711,7920,2525xe" filled="false" stroked="true" strokeweight="1pt" strokecolor="#231f20">
                <v:path arrowok="t"/>
              </v:shape>
            </v:group>
            <v:group style="position:absolute;left:3309;top:360;width:5292;height:2604" coordorigin="3309,360" coordsize="5292,2604">
              <v:shape style="position:absolute;left:3309;top:360;width:5292;height:2604" coordorigin="3309,360" coordsize="5292,2604" path="m3309,360l8601,360,8601,2964,3309,2964,3309,360xe" filled="false" stroked="true" strokeweight="1.5pt" strokecolor="#231f20">
                <v:path arrowok="t"/>
              </v:shape>
            </v:group>
            <v:group style="position:absolute;left:3221;top:288;width:5470;height:2748" coordorigin="3221,288" coordsize="5470,2748">
              <v:shape style="position:absolute;left:3221;top:288;width:5470;height:2748" coordorigin="3221,288" coordsize="5470,2748" path="m3221,288l8690,288,8690,3036,3221,3036,3221,288xe" filled="false" stroked="true" strokeweight="2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Quantas estrelinhas Mariana colou no teto do seu</w:t>
      </w:r>
      <w:r>
        <w:rPr>
          <w:color w:val="231F20"/>
          <w:spacing w:val="-2"/>
        </w:rPr>
        <w:t> </w:t>
      </w:r>
      <w:r>
        <w:rPr>
          <w:color w:val="231F20"/>
        </w:rPr>
        <w:t>quarto?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14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18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4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22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44"/>
          <w:footerReference w:type="default" r:id="rId45"/>
          <w:pgSz w:w="11910" w:h="16840"/>
          <w:pgMar w:header="417" w:footer="524" w:top="1300" w:bottom="720" w:left="740" w:right="740"/>
          <w:pgNumType w:start="1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0"/>
        <w:jc w:val="left"/>
      </w:pPr>
      <w:r>
        <w:rPr>
          <w:color w:val="231F20"/>
        </w:rPr>
        <w:t>João marcou no calendário abaixo o dia 16 de outubro, data em que iniciou uma reforma em sua</w:t>
      </w:r>
      <w:r>
        <w:rPr>
          <w:color w:val="231F20"/>
          <w:spacing w:val="-1"/>
        </w:rPr>
        <w:t> </w:t>
      </w:r>
      <w:r>
        <w:rPr>
          <w:color w:val="231F20"/>
        </w:rPr>
        <w:t>casa.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</w:p>
    <w:tbl>
      <w:tblPr>
        <w:tblW w:w="0" w:type="auto"/>
        <w:jc w:val="left"/>
        <w:tblInd w:w="28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"/>
        <w:gridCol w:w="680"/>
        <w:gridCol w:w="680"/>
        <w:gridCol w:w="680"/>
        <w:gridCol w:w="680"/>
        <w:gridCol w:w="680"/>
        <w:gridCol w:w="680"/>
      </w:tblGrid>
      <w:tr>
        <w:trPr>
          <w:trHeight w:val="567" w:hRule="exact"/>
        </w:trPr>
        <w:tc>
          <w:tcPr>
            <w:tcW w:w="4762" w:type="dxa"/>
            <w:gridSpan w:val="7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152"/>
              <w:ind w:left="1805" w:right="180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OUTUBRO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80" w:hRule="exact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3" w:right="6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DOM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SEG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TER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9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QUA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3" w:right="6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QUI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SEX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SAB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80" w:hRule="exact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w w:val="99"/>
                <w:sz w:val="22"/>
              </w:rPr>
              <w:t>1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w w:val="99"/>
                <w:sz w:val="22"/>
              </w:rPr>
              <w:t>3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4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w w:val="99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6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7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80" w:hRule="exact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8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w w:val="99"/>
                <w:sz w:val="22"/>
              </w:rPr>
              <w:t>9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56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pacing w:val="-17"/>
                <w:sz w:val="22"/>
              </w:rPr>
              <w:t>11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2" w:right="6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12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0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13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0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14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80" w:hRule="exact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2" w:right="6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68"/>
              <w:ind w:left="70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16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17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18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3" w:right="6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19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20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80" w:hRule="exact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3" w:right="6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22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23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24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0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25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2" w:right="6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26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0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27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0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28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80" w:hRule="exact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2" w:right="6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29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0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30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0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31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4292"/>
        <w:jc w:val="left"/>
      </w:pPr>
      <w:r>
        <w:rPr/>
        <w:pict>
          <v:group style="position:absolute;margin-left:217.350006pt;margin-top:-110.815147pt;width:24.55pt;height:24.55pt;mso-position-horizontal-relative:page;mso-position-vertical-relative:paragraph;z-index:-104512" coordorigin="4347,-2216" coordsize="491,491">
            <v:shape style="position:absolute;left:4347;top:-2216;width:491;height:491" coordorigin="4347,-2216" coordsize="491,491" path="m4592,-1726l4670,-1739,4737,-1773,4790,-1826,4825,-1894,4837,-1971,4825,-2049,4790,-2116,4737,-2169,4670,-2204,4592,-2216,4515,-2204,4447,-2169,4394,-2116,4359,-2049,4347,-1971,4359,-1894,4394,-1826,4447,-1773,4515,-1739,4592,-1726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Essa reforma terminou no último dia desse mês. Quantos dias durou a reforma da casa de</w:t>
      </w:r>
      <w:r>
        <w:rPr>
          <w:color w:val="231F20"/>
          <w:spacing w:val="-1"/>
        </w:rPr>
        <w:t> </w:t>
      </w:r>
      <w:r>
        <w:rPr>
          <w:color w:val="231F20"/>
        </w:rPr>
        <w:t>João?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9"/>
          <w:szCs w:val="29"/>
        </w:rPr>
      </w:pPr>
    </w:p>
    <w:p>
      <w:pPr>
        <w:pStyle w:val="ListParagraph"/>
        <w:numPr>
          <w:ilvl w:val="0"/>
          <w:numId w:val="15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15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dias.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5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16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dias.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21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dias.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31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dias.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46"/>
          <w:pgSz w:w="11910" w:h="16840"/>
          <w:pgMar w:header="417" w:footer="524" w:top="1300" w:bottom="720" w:left="740" w:right="740"/>
          <w:pgNumType w:start="14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300" w:lineRule="exact" w:before="87"/>
        <w:ind w:left="110" w:right="504"/>
        <w:jc w:val="left"/>
      </w:pP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gráfico</w:t>
      </w:r>
      <w:r>
        <w:rPr>
          <w:color w:val="231F20"/>
          <w:spacing w:val="-6"/>
        </w:rPr>
        <w:t> </w:t>
      </w:r>
      <w:r>
        <w:rPr>
          <w:color w:val="231F20"/>
        </w:rPr>
        <w:t>abaixo</w:t>
      </w:r>
      <w:r>
        <w:rPr>
          <w:color w:val="231F20"/>
          <w:spacing w:val="-6"/>
        </w:rPr>
        <w:t> </w:t>
      </w:r>
      <w:r>
        <w:rPr>
          <w:color w:val="231F20"/>
        </w:rPr>
        <w:t>mostra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quantidade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pessoas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visitaram</w:t>
      </w:r>
      <w:r>
        <w:rPr>
          <w:color w:val="231F20"/>
          <w:spacing w:val="-6"/>
        </w:rPr>
        <w:t> </w:t>
      </w:r>
      <w:r>
        <w:rPr>
          <w:color w:val="231F20"/>
        </w:rPr>
        <w:t>alguns</w:t>
      </w:r>
      <w:r>
        <w:rPr>
          <w:color w:val="231F20"/>
          <w:spacing w:val="-6"/>
        </w:rPr>
        <w:t> </w:t>
      </w:r>
      <w:r>
        <w:rPr>
          <w:color w:val="231F20"/>
        </w:rPr>
        <w:t>animais</w:t>
      </w:r>
      <w:r>
        <w:rPr>
          <w:color w:val="231F20"/>
          <w:spacing w:val="-6"/>
        </w:rPr>
        <w:t> </w:t>
      </w:r>
      <w:r>
        <w:rPr>
          <w:color w:val="231F20"/>
        </w:rPr>
        <w:t>de </w:t>
      </w:r>
      <w:r>
        <w:rPr>
          <w:color w:val="231F20"/>
        </w:rPr>
        <w:t>um zoológico no último final de</w:t>
      </w:r>
      <w:r>
        <w:rPr>
          <w:color w:val="231F20"/>
          <w:spacing w:val="-1"/>
        </w:rPr>
        <w:t> </w:t>
      </w:r>
      <w:r>
        <w:rPr>
          <w:color w:val="231F20"/>
        </w:rPr>
        <w:t>semana.</w:t>
      </w:r>
      <w:r>
        <w:rPr/>
      </w:r>
    </w:p>
    <w:p>
      <w:pPr>
        <w:spacing w:before="148"/>
        <w:ind w:left="4342" w:right="4855" w:firstLine="0"/>
        <w:jc w:val="center"/>
        <w:rPr>
          <w:rFonts w:ascii="Arial" w:hAnsi="Arial" w:cs="Arial" w:eastAsia="Arial" w:hint="default"/>
          <w:sz w:val="19"/>
          <w:szCs w:val="19"/>
        </w:rPr>
      </w:pPr>
      <w:r>
        <w:rPr>
          <w:rFonts w:ascii="Arial" w:hAnsi="Arial"/>
          <w:b/>
          <w:color w:val="231F20"/>
          <w:w w:val="105"/>
          <w:sz w:val="19"/>
        </w:rPr>
        <w:t>Visitas do</w:t>
      </w:r>
      <w:r>
        <w:rPr>
          <w:rFonts w:ascii="Arial" w:hAnsi="Arial"/>
          <w:b/>
          <w:color w:val="231F20"/>
          <w:spacing w:val="-19"/>
          <w:w w:val="105"/>
          <w:sz w:val="19"/>
        </w:rPr>
        <w:t> </w:t>
      </w:r>
      <w:r>
        <w:rPr>
          <w:rFonts w:ascii="Arial" w:hAnsi="Arial"/>
          <w:b/>
          <w:color w:val="231F20"/>
          <w:w w:val="105"/>
          <w:sz w:val="19"/>
        </w:rPr>
        <w:t>Zoológico</w:t>
      </w:r>
      <w:r>
        <w:rPr>
          <w:rFonts w:ascii="Arial" w:hAnsi="Arial"/>
          <w:sz w:val="19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17"/>
          <w:szCs w:val="17"/>
        </w:rPr>
      </w:pPr>
    </w:p>
    <w:p>
      <w:pPr>
        <w:spacing w:before="0"/>
        <w:ind w:left="1615" w:right="504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/>
        <w:pict>
          <v:shape style="position:absolute;margin-left:138.421005pt;margin-top:5.170866pt;width:361.55pt;height:146.450pt;mso-position-horizontal-relative:page;mso-position-vertical-relative:paragraph;z-index:2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9"/>
                    <w:gridCol w:w="713"/>
                    <w:gridCol w:w="1080"/>
                    <w:gridCol w:w="713"/>
                    <w:gridCol w:w="1107"/>
                    <w:gridCol w:w="713"/>
                    <w:gridCol w:w="1085"/>
                    <w:gridCol w:w="713"/>
                    <w:gridCol w:w="540"/>
                  </w:tblGrid>
                  <w:tr>
                    <w:trPr>
                      <w:trHeight w:val="413" w:hRule="exact"/>
                    </w:trPr>
                    <w:tc>
                      <w:tcPr>
                        <w:tcW w:w="7203" w:type="dxa"/>
                        <w:gridSpan w:val="9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13" w:hRule="exact"/>
                    </w:trPr>
                    <w:tc>
                      <w:tcPr>
                        <w:tcW w:w="539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 w:val="restart"/>
                        <w:tcBorders>
                          <w:top w:val="single" w:sz="7" w:space="0" w:color="231F20"/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5951" w:type="dxa"/>
                        <w:gridSpan w:val="7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3" w:hRule="exact"/>
                    </w:trPr>
                    <w:tc>
                      <w:tcPr>
                        <w:tcW w:w="539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80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 w:val="restart"/>
                        <w:tcBorders>
                          <w:top w:val="single" w:sz="7" w:space="0" w:color="231F20"/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4158" w:type="dxa"/>
                        <w:gridSpan w:val="5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06" w:hRule="exact"/>
                    </w:trPr>
                    <w:tc>
                      <w:tcPr>
                        <w:tcW w:w="539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80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107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 w:val="restart"/>
                        <w:tcBorders>
                          <w:top w:val="single" w:sz="7" w:space="0" w:color="231F20"/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338" w:type="dxa"/>
                        <w:gridSpan w:val="3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13" w:hRule="exact"/>
                    </w:trPr>
                    <w:tc>
                      <w:tcPr>
                        <w:tcW w:w="539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80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107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85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 w:val="restart"/>
                        <w:tcBorders>
                          <w:top w:val="single" w:sz="7" w:space="0" w:color="231F20"/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540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13" w:hRule="exact"/>
                    </w:trPr>
                    <w:tc>
                      <w:tcPr>
                        <w:tcW w:w="539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80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107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85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540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9" w:hRule="exact"/>
                    </w:trPr>
                    <w:tc>
                      <w:tcPr>
                        <w:tcW w:w="539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80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107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85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540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w w:val="105"/>
          <w:sz w:val="19"/>
        </w:rPr>
        <w:t>70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spacing w:before="0"/>
        <w:ind w:left="1615" w:right="504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5"/>
          <w:sz w:val="19"/>
        </w:rPr>
        <w:t>60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spacing w:before="0"/>
        <w:ind w:left="1615" w:right="504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/>
        <w:pict>
          <v:shape style="position:absolute;margin-left:95.311836pt;margin-top:10.598552pt;width:11.9pt;height:48.6pt;mso-position-horizontal-relative:page;mso-position-vertical-relative:paragraph;z-index:2536" type="#_x0000_t202" filled="false" stroked="false">
            <v:textbox inset="0,0,0,0" style="layout-flow:vertical;mso-layout-flow-alt:bottom-to-top">
              <w:txbxContent>
                <w:p>
                  <w:pPr>
                    <w:spacing w:line="214" w:lineRule="exact" w:before="0"/>
                    <w:ind w:left="20" w:right="-734" w:firstLine="0"/>
                    <w:jc w:val="left"/>
                    <w:rPr>
                      <w:rFonts w:ascii="Arial" w:hAnsi="Arial" w:cs="Arial" w:eastAsia="Arial" w:hint="default"/>
                      <w:sz w:val="19"/>
                      <w:szCs w:val="19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4"/>
                      <w:w w:val="104"/>
                      <w:sz w:val="19"/>
                    </w:rPr>
                    <w:t>V</w:t>
                  </w:r>
                  <w:r>
                    <w:rPr>
                      <w:rFonts w:ascii="Arial"/>
                      <w:b/>
                      <w:color w:val="231F20"/>
                      <w:w w:val="104"/>
                      <w:sz w:val="19"/>
                    </w:rPr>
                    <w:t>isitantes</w:t>
                  </w:r>
                  <w:r>
                    <w:rPr>
                      <w:rFonts w:ascii="Arial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w w:val="105"/>
          <w:sz w:val="19"/>
        </w:rPr>
        <w:t>50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spacing w:before="0"/>
        <w:ind w:left="1615" w:right="504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5"/>
          <w:sz w:val="19"/>
        </w:rPr>
        <w:t>40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spacing w:before="0"/>
        <w:ind w:left="1615" w:right="504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5"/>
          <w:sz w:val="19"/>
        </w:rPr>
        <w:t>30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spacing w:before="0"/>
        <w:ind w:left="1615" w:right="504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5"/>
          <w:sz w:val="19"/>
        </w:rPr>
        <w:t>20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spacing w:before="0"/>
        <w:ind w:left="1615" w:right="504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5"/>
          <w:sz w:val="19"/>
        </w:rPr>
        <w:t>10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spacing w:before="0"/>
        <w:ind w:left="1725" w:right="0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4"/>
          <w:sz w:val="19"/>
        </w:rPr>
        <w:t>0</w:t>
      </w:r>
      <w:r>
        <w:rPr>
          <w:rFonts w:ascii="Arial"/>
          <w:sz w:val="19"/>
        </w:rPr>
      </w:r>
    </w:p>
    <w:p>
      <w:pPr>
        <w:tabs>
          <w:tab w:pos="4487" w:val="left" w:leader="none"/>
          <w:tab w:pos="6304" w:val="left" w:leader="none"/>
          <w:tab w:pos="8004" w:val="left" w:leader="none"/>
        </w:tabs>
        <w:spacing w:before="60"/>
        <w:ind w:left="2597" w:right="504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5"/>
          <w:sz w:val="19"/>
        </w:rPr>
        <w:t>macaco</w:t>
        <w:tab/>
      </w:r>
      <w:r>
        <w:rPr>
          <w:rFonts w:ascii="Arial"/>
          <w:color w:val="231F20"/>
          <w:w w:val="105"/>
          <w:position w:val="-1"/>
          <w:sz w:val="19"/>
        </w:rPr>
        <w:t>zebra</w:t>
        <w:tab/>
      </w:r>
      <w:r>
        <w:rPr>
          <w:rFonts w:ascii="Arial"/>
          <w:color w:val="231F20"/>
          <w:w w:val="105"/>
          <w:sz w:val="19"/>
        </w:rPr>
        <w:t>cobra</w:t>
        <w:tab/>
        <w:t>elefante</w:t>
      </w:r>
      <w:r>
        <w:rPr>
          <w:rFonts w:ascii="Arial"/>
          <w:sz w:val="19"/>
        </w:rPr>
      </w:r>
    </w:p>
    <w:p>
      <w:pPr>
        <w:spacing w:line="240" w:lineRule="auto" w:before="3"/>
        <w:rPr>
          <w:rFonts w:ascii="Arial" w:hAnsi="Arial" w:cs="Arial" w:eastAsia="Arial" w:hint="default"/>
          <w:sz w:val="14"/>
          <w:szCs w:val="14"/>
        </w:rPr>
      </w:pPr>
    </w:p>
    <w:p>
      <w:pPr>
        <w:spacing w:before="75"/>
        <w:ind w:left="4342" w:right="4189" w:firstLine="0"/>
        <w:jc w:val="center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b/>
          <w:color w:val="231F20"/>
          <w:w w:val="105"/>
          <w:sz w:val="19"/>
        </w:rPr>
        <w:t>Animais</w:t>
      </w:r>
      <w:r>
        <w:rPr>
          <w:rFonts w:ascii="Arial"/>
          <w:sz w:val="19"/>
        </w:rPr>
      </w:r>
    </w:p>
    <w:p>
      <w:pPr>
        <w:spacing w:line="240" w:lineRule="auto" w:before="1"/>
        <w:rPr>
          <w:rFonts w:ascii="Arial" w:hAnsi="Arial" w:cs="Arial" w:eastAsia="Arial" w:hint="default"/>
          <w:b/>
          <w:bCs/>
          <w:sz w:val="21"/>
          <w:szCs w:val="21"/>
        </w:rPr>
      </w:pPr>
    </w:p>
    <w:p>
      <w:pPr>
        <w:pStyle w:val="BodyText"/>
        <w:spacing w:line="240" w:lineRule="auto" w:before="64"/>
        <w:ind w:left="110" w:right="504"/>
        <w:jc w:val="left"/>
      </w:pPr>
      <w:r>
        <w:rPr>
          <w:color w:val="231F20"/>
        </w:rPr>
        <w:t>De acordo com esse gráfico, quantas pessoas visitaram o</w:t>
      </w:r>
      <w:r>
        <w:rPr>
          <w:color w:val="231F20"/>
          <w:spacing w:val="-2"/>
        </w:rPr>
        <w:t> </w:t>
      </w:r>
      <w:r>
        <w:rPr>
          <w:color w:val="231F20"/>
        </w:rPr>
        <w:t>elefante?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3"/>
        <w:rPr>
          <w:rFonts w:ascii="Arial" w:hAnsi="Arial" w:cs="Arial" w:eastAsia="Arial" w:hint="default"/>
          <w:sz w:val="29"/>
          <w:szCs w:val="29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40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50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  <w:r>
        <w:rPr/>
        <w:pict>
          <v:group style="position:absolute;margin-left:42.52pt;margin-top:16.700172pt;width:510.25pt;height:22.7pt;mso-position-horizontal-relative:page;mso-position-vertical-relative:paragraph;z-index:2512;mso-wrap-distance-left:0;mso-wrap-distance-right:0" coordorigin="850,334" coordsize="10205,454">
            <v:group style="position:absolute;left:850;top:334;width:2098;height:454" coordorigin="850,334" coordsize="2098,454">
              <v:shape style="position:absolute;left:850;top:334;width:2098;height:454" coordorigin="850,334" coordsize="2098,454" path="m2948,334l850,334,850,788,2948,788,2948,334xe" filled="true" fillcolor="#d1d3d4" stroked="false">
                <v:path arrowok="t"/>
                <v:fill type="solid"/>
              </v:shape>
            </v:group>
            <v:group style="position:absolute;left:2948;top:334;width:8108;height:454" coordorigin="2948,334" coordsize="8108,454">
              <v:shape style="position:absolute;left:2948;top:334;width:8108;height:454" coordorigin="2948,334" coordsize="8108,454" path="m11055,334l2948,334,2948,788,11055,788,11055,334xe" filled="true" fillcolor="#d1d3d4" stroked="false">
                <v:path arrowok="t"/>
                <v:fill type="solid"/>
              </v:shape>
              <v:shape style="position:absolute;left:930;top:44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16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25;top:489;width:849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sz w:val="16"/>
                        </w:rPr>
                        <w:t>M041321E4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300" w:lineRule="exact" w:before="87"/>
        <w:ind w:left="110" w:right="504"/>
        <w:jc w:val="left"/>
      </w:pPr>
      <w:r>
        <w:rPr>
          <w:color w:val="231F20"/>
          <w:spacing w:val="-3"/>
        </w:rPr>
        <w:t>Mateus utiliza </w:t>
      </w:r>
      <w:r>
        <w:rPr>
          <w:color w:val="231F20"/>
        </w:rPr>
        <w:t>o </w:t>
      </w:r>
      <w:r>
        <w:rPr>
          <w:color w:val="231F20"/>
          <w:spacing w:val="-3"/>
        </w:rPr>
        <w:t>ônibus número duzentos </w:t>
      </w:r>
      <w:r>
        <w:rPr>
          <w:color w:val="231F20"/>
        </w:rPr>
        <w:t>e </w:t>
      </w:r>
      <w:r>
        <w:rPr>
          <w:color w:val="231F20"/>
          <w:spacing w:val="-3"/>
        </w:rPr>
        <w:t>quarenta </w:t>
      </w:r>
      <w:r>
        <w:rPr>
          <w:color w:val="231F20"/>
        </w:rPr>
        <w:t>e </w:t>
      </w:r>
      <w:r>
        <w:rPr>
          <w:color w:val="231F20"/>
          <w:spacing w:val="-3"/>
        </w:rPr>
        <w:t>cinco para </w:t>
      </w:r>
      <w:r>
        <w:rPr>
          <w:color w:val="231F20"/>
        </w:rPr>
        <w:t>ir à </w:t>
      </w:r>
      <w:r>
        <w:rPr>
          <w:color w:val="231F20"/>
          <w:spacing w:val="-3"/>
        </w:rPr>
        <w:t>casa </w:t>
      </w:r>
      <w:r>
        <w:rPr>
          <w:color w:val="231F20"/>
        </w:rPr>
        <w:t>de </w:t>
      </w:r>
      <w:r>
        <w:rPr>
          <w:color w:val="231F20"/>
          <w:spacing w:val="-3"/>
        </w:rPr>
        <w:t>sua </w:t>
      </w:r>
      <w:r>
        <w:rPr>
          <w:color w:val="231F20"/>
          <w:spacing w:val="-3"/>
        </w:rPr>
        <w:t>amiga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Rafaela.</w:t>
      </w:r>
      <w:r>
        <w:rPr/>
      </w:r>
    </w:p>
    <w:p>
      <w:pPr>
        <w:pStyle w:val="BodyText"/>
        <w:spacing w:line="299" w:lineRule="exact" w:before="0"/>
        <w:ind w:left="110" w:right="504"/>
        <w:jc w:val="left"/>
      </w:pPr>
      <w:r>
        <w:rPr>
          <w:color w:val="231F20"/>
        </w:rPr>
        <w:t>Qual é o número desse ônibus que Mateus</w:t>
      </w:r>
      <w:r>
        <w:rPr>
          <w:color w:val="231F20"/>
          <w:spacing w:val="-2"/>
        </w:rPr>
        <w:t> </w:t>
      </w:r>
      <w:r>
        <w:rPr>
          <w:color w:val="231F20"/>
        </w:rPr>
        <w:t>utiliza?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0"/>
        <w:ind w:left="211" w:right="504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</w:t>
      </w:r>
      <w:r>
        <w:rPr>
          <w:rFonts w:ascii="Arial"/>
          <w:color w:val="231F20"/>
          <w:spacing w:val="22"/>
        </w:rPr>
        <w:t> </w:t>
      </w:r>
      <w:r>
        <w:rPr>
          <w:rFonts w:ascii="Arial"/>
          <w:color w:val="231F20"/>
        </w:rPr>
        <w:t>204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11" w:right="504"/>
        <w:jc w:val="left"/>
      </w:pPr>
      <w:r>
        <w:rPr>
          <w:rFonts w:ascii="Arial"/>
          <w:color w:val="231F20"/>
        </w:rPr>
        <w:t>B) </w:t>
      </w:r>
      <w:r>
        <w:rPr>
          <w:rFonts w:ascii="Arial"/>
          <w:color w:val="231F20"/>
          <w:spacing w:val="24"/>
        </w:rPr>
        <w:t> </w:t>
      </w:r>
      <w:r>
        <w:rPr>
          <w:color w:val="231F20"/>
        </w:rPr>
        <w:t>205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03" w:right="504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</w:t>
      </w:r>
      <w:r>
        <w:rPr>
          <w:rFonts w:ascii="Arial"/>
          <w:color w:val="231F20"/>
          <w:spacing w:val="13"/>
        </w:rPr>
        <w:t> </w:t>
      </w:r>
      <w:r>
        <w:rPr>
          <w:rFonts w:ascii="Arial"/>
          <w:color w:val="231F20"/>
        </w:rPr>
        <w:t>240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headerReference w:type="default" r:id="rId47"/>
          <w:footerReference w:type="default" r:id="rId48"/>
          <w:pgSz w:w="11910" w:h="16840"/>
          <w:pgMar w:header="417" w:footer="0" w:top="1300" w:bottom="0" w:left="740" w:right="0"/>
          <w:pgNumType w:start="15"/>
        </w:sectPr>
      </w:pPr>
    </w:p>
    <w:p>
      <w:pPr>
        <w:tabs>
          <w:tab w:pos="5301" w:val="right" w:leader="none"/>
        </w:tabs>
        <w:spacing w:before="298"/>
        <w:ind w:left="20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28"/>
        </w:rPr>
        <w:t>D) </w:t>
      </w:r>
      <w:r>
        <w:rPr>
          <w:rFonts w:ascii="Arial"/>
          <w:color w:val="231F20"/>
          <w:spacing w:val="16"/>
          <w:sz w:val="28"/>
        </w:rPr>
        <w:t> </w:t>
      </w:r>
      <w:r>
        <w:rPr>
          <w:rFonts w:ascii="Arial"/>
          <w:color w:val="231F20"/>
          <w:sz w:val="28"/>
        </w:rPr>
        <w:t>245</w:t>
      </w:r>
      <w:r>
        <w:rPr>
          <w:rFonts w:ascii="Times New Roman"/>
          <w:color w:val="231F20"/>
          <w:position w:val="-2"/>
          <w:sz w:val="16"/>
        </w:rPr>
        <w:tab/>
      </w:r>
      <w:r>
        <w:rPr>
          <w:rFonts w:ascii="Arial"/>
          <w:color w:val="231F20"/>
          <w:position w:val="-2"/>
          <w:sz w:val="16"/>
        </w:rPr>
        <w:t>12</w:t>
      </w:r>
      <w:r>
        <w:rPr>
          <w:rFonts w:ascii="Arial"/>
          <w:sz w:val="16"/>
        </w:rPr>
      </w:r>
    </w:p>
    <w:p>
      <w:pPr>
        <w:spacing w:before="247"/>
        <w:ind w:left="20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color w:val="231F20"/>
          <w:sz w:val="16"/>
        </w:rPr>
        <w:t>BL02M04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0"/>
          <w:cols w:num="2" w:equalWidth="0">
            <w:col w:w="5302" w:space="4124"/>
            <w:col w:w="1744"/>
          </w:cols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Observe as canetas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/>
      </w:r>
    </w:p>
    <w:p>
      <w:pPr>
        <w:spacing w:line="240" w:lineRule="auto" w:before="7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110.973999pt;margin-top:35.298195pt;width:44.25pt;height:70pt;mso-position-horizontal-relative:page;mso-position-vertical-relative:paragraph;z-index:2584;mso-wrap-distance-left:0;mso-wrap-distance-right:0" coordorigin="2219,706" coordsize="885,1400">
            <v:shape style="position:absolute;left:2219;top:706;width:885;height:1400" coordorigin="2219,706" coordsize="885,1400" path="m2947,706l2914,741,2881,777,2847,813,2809,844,2772,918,2734,991,2695,1063,2657,1135,2617,1207,2578,1278,2538,1349,2497,1420,2457,1491,2295,1773,2282,1859,2256,1940,2231,2021,2219,2105,2289,2058,2299,2049,2251,2049,2256,2032,2262,2016,2266,1999,2270,1980,2313,1980,2304,1974,2293,1964,2282,1955,2290,1918,2299,1884,2310,1851,2320,1817,2373,1817,2360,1808,2326,1785,2364,1715,2402,1645,2440,1575,2478,1505,2517,1435,2595,1297,2808,917,2828,882,2884,882,2880,879,2860,857,2942,857,2913,837,2878,819,2896,797,2936,759,2954,737,3009,737,2983,724,2947,706xe" filled="true" fillcolor="#231f20" stroked="false">
              <v:path arrowok="t"/>
              <v:fill type="solid"/>
            </v:shape>
            <v:shape style="position:absolute;left:2219;top:706;width:885;height:1400" coordorigin="2219,706" coordsize="885,1400" path="m2313,1980l2270,1980,2279,1986,2287,1994,2296,2000,2307,2005,2294,2017,2282,2030,2268,2041,2251,2049,2299,2049,2350,2004,2370,1986,2332,1986,2316,1982,2313,1980xe" filled="true" fillcolor="#231f20" stroked="false">
              <v:path arrowok="t"/>
              <v:fill type="solid"/>
            </v:shape>
            <v:shape style="position:absolute;left:2219;top:706;width:885;height:1400" coordorigin="2219,706" coordsize="885,1400" path="m2373,1817l2320,1817,2352,1834,2381,1853,2410,1873,2439,1892,2414,1917,2386,1940,2359,1962,2332,1986,2370,1986,2412,1950,2483,1905,2501,1873,2464,1873,2428,1853,2394,1831,2373,1817xe" filled="true" fillcolor="#231f20" stroked="false">
              <v:path arrowok="t"/>
              <v:fill type="solid"/>
            </v:shape>
            <v:shape style="position:absolute;left:2219;top:706;width:885;height:1400" coordorigin="2219,706" coordsize="885,1400" path="m2884,882l2828,882,2868,902,2945,944,2985,963,2945,1033,2905,1103,2807,1277,2707,1456,2668,1526,2628,1596,2587,1666,2547,1736,2506,1805,2464,1873,2501,1873,2520,1839,2634,1636,2671,1568,2709,1502,2747,1437,2785,1374,2822,1315,2852,1315,2861,1266,2888,1192,2925,1123,2964,1054,3003,983,3025,932,2991,932,2952,917,2913,899,2884,882xe" filled="true" fillcolor="#231f20" stroked="false">
              <v:path arrowok="t"/>
              <v:fill type="solid"/>
            </v:shape>
            <v:shape style="position:absolute;left:2219;top:706;width:885;height:1400" coordorigin="2219,706" coordsize="885,1400" path="m2852,1315l2822,1315,2811,1353,2796,1391,2785,1429,2784,1465,2832,1406,2874,1346,2847,1346,2852,1315xe" filled="true" fillcolor="#231f20" stroked="false">
              <v:path arrowok="t"/>
              <v:fill type="solid"/>
            </v:shape>
            <v:shape style="position:absolute;left:2219;top:706;width:885;height:1400" coordorigin="2219,706" coordsize="885,1400" path="m3079,907l3035,907,3045,913,3053,920,3062,927,3073,932,3037,1003,3000,1072,2962,1141,2923,1209,2885,1277,2847,1346,2874,1346,2917,1277,2955,1209,2992,1140,3029,1070,3066,1000,3104,932,3092,916,3079,907xe" filled="true" fillcolor="#231f20" stroked="false">
              <v:path arrowok="t"/>
              <v:fill type="solid"/>
            </v:shape>
            <v:shape style="position:absolute;left:2219;top:706;width:885;height:1400" coordorigin="2219,706" coordsize="885,1400" path="m2942,857l2860,857,2898,860,2933,879,2965,905,2991,932,3025,932,3035,907,3079,907,3076,904,3070,901,3010,901,2977,881,2945,859,2942,857xe" filled="true" fillcolor="#231f20" stroked="false">
              <v:path arrowok="t"/>
              <v:fill type="solid"/>
            </v:shape>
            <v:shape style="position:absolute;left:2219;top:706;width:885;height:1400" coordorigin="2219,706" coordsize="885,1400" path="m3009,737l2954,737,2979,750,3003,764,3027,777,3054,788,3043,815,3030,842,3018,870,3010,901,3070,901,3059,892,3048,875,3056,851,3065,827,3075,804,3086,781,3052,762,3018,742,3009,737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67.468994pt;margin-top:50.694195pt;width:34.550pt;height:54.6pt;mso-position-horizontal-relative:page;mso-position-vertical-relative:paragraph;z-index:2608;mso-wrap-distance-left:0;mso-wrap-distance-right:0" coordorigin="3349,1014" coordsize="691,1092">
            <v:shape style="position:absolute;left:3349;top:1014;width:691;height:1092" coordorigin="3349,1014" coordsize="691,1092" path="m3917,1014l3891,1041,3865,1070,3839,1097,3809,1122,3771,1196,3733,1270,3693,1343,3653,1416,3613,1488,3572,1560,3532,1632,3444,1784,3408,1846,3398,1913,3378,1976,3358,2040,3349,2105,3403,2069,3411,2061,3374,2061,3378,2048,3382,2036,3386,2022,3389,2008,3423,2008,3415,2003,3407,1995,3398,1988,3404,1960,3412,1933,3420,1907,3428,1880,3469,1880,3459,1873,3433,1856,3471,1784,3509,1713,3548,1643,3587,1572,3666,1432,3824,1151,3868,1151,3864,1149,3849,1131,3913,1131,3890,1116,3863,1102,3877,1085,3908,1055,3922,1038,3965,1038,3945,1028,3917,1014xe" filled="true" fillcolor="#231f20" stroked="false">
              <v:path arrowok="t"/>
              <v:fill type="solid"/>
            </v:shape>
            <v:shape style="position:absolute;left:3349;top:1014;width:691;height:1092" coordorigin="3349,1014" coordsize="691,1092" path="m3423,2008l3389,2008,3399,2013,3405,2024,3418,2027,3408,2036,3398,2046,3387,2055,3374,2061,3411,2061,3451,2026,3467,2012,3437,2012,3425,2009,3423,2008xe" filled="true" fillcolor="#231f20" stroked="false">
              <v:path arrowok="t"/>
              <v:fill type="solid"/>
            </v:shape>
            <v:shape style="position:absolute;left:3349;top:1014;width:691;height:1092" coordorigin="3349,1014" coordsize="691,1092" path="m3469,1880l3428,1880,3453,1893,3475,1908,3498,1924,3521,1939,3501,1958,3479,1976,3458,1994,3437,2012,3467,2012,3500,1984,3555,1949,3569,1924,3540,1924,3512,1909,3485,1891,3469,1880xe" filled="true" fillcolor="#231f20" stroked="false">
              <v:path arrowok="t"/>
              <v:fill type="solid"/>
            </v:shape>
            <v:shape style="position:absolute;left:3349;top:1014;width:691;height:1092" coordorigin="3349,1014" coordsize="691,1092" path="m3868,1151l3824,1151,3855,1166,3915,1199,3947,1215,3906,1286,3866,1357,3745,1571,3705,1643,3665,1714,3624,1784,3582,1855,3540,1924,3569,1924,3592,1883,3668,1747,3706,1679,3744,1613,3782,1549,3819,1489,3844,1489,3853,1439,3882,1371,3955,1241,3977,1190,3951,1190,3921,1179,3890,1165,3868,1151xe" filled="true" fillcolor="#231f20" stroked="false">
              <v:path arrowok="t"/>
              <v:fill type="solid"/>
            </v:shape>
            <v:shape style="position:absolute;left:3349;top:1014;width:691;height:1092" coordorigin="3349,1014" coordsize="691,1092" path="m3844,1489l3819,1489,3811,1518,3799,1548,3790,1577,3790,1606,3839,1544,3859,1513,3839,1513,3844,1489xe" filled="true" fillcolor="#231f20" stroked="false">
              <v:path arrowok="t"/>
              <v:fill type="solid"/>
            </v:shape>
            <v:shape style="position:absolute;left:3349;top:1014;width:691;height:1092" coordorigin="3349,1014" coordsize="691,1092" path="m4020,1171l3986,1171,3996,1176,4002,1187,4015,1190,3982,1256,3946,1321,3874,1449,3839,1513,3859,1513,3883,1477,3923,1406,3962,1334,4000,1262,4040,1190,4030,1178,4020,1171xe" filled="true" fillcolor="#231f20" stroked="false">
              <v:path arrowok="t"/>
              <v:fill type="solid"/>
            </v:shape>
            <v:shape style="position:absolute;left:3349;top:1014;width:691;height:1092" coordorigin="3349,1014" coordsize="691,1092" path="m3913,1131l3849,1131,3878,1134,3906,1149,3931,1169,3951,1190,3977,1190,3986,1171,4020,1171,4017,1169,4013,1166,3966,1166,3940,1150,3915,1133,3913,1131xe" filled="true" fillcolor="#231f20" stroked="false">
              <v:path arrowok="t"/>
              <v:fill type="solid"/>
            </v:shape>
            <v:shape style="position:absolute;left:3349;top:1014;width:691;height:1092" coordorigin="3349,1014" coordsize="691,1092" path="m3965,1038l3922,1038,3942,1048,3960,1059,3979,1070,4000,1078,3991,1099,3982,1120,3973,1141,3966,1166,4013,1166,4004,1159,3995,1146,4002,1127,4009,1108,4017,1090,4025,1073,3999,1057,3972,1042,3965,1038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16.903pt;margin-top:67.209198pt;width:24.1pt;height:38.1pt;mso-position-horizontal-relative:page;mso-position-vertical-relative:paragraph;z-index:2632;mso-wrap-distance-left:0;mso-wrap-distance-right:0" coordorigin="4338,1344" coordsize="482,762">
            <v:shape style="position:absolute;left:4338;top:1344;width:482;height:762" coordorigin="4338,1344" coordsize="482,762" path="m4734,1344l4716,1363,4698,1383,4679,1402,4659,1419,4621,1493,4582,1567,4542,1639,4502,1711,4461,1782,4379,1925,4372,1971,4358,2015,4344,2059,4338,2105,4376,2080,4381,2075,4355,2075,4359,2062,4364,2051,4365,2037,4385,2037,4381,2030,4372,2023,4376,2004,4382,1985,4387,1967,4393,1948,4422,1948,4415,1943,4396,1931,4434,1860,4473,1790,4512,1719,4551,1649,4669,1440,4700,1440,4697,1438,4686,1426,4731,1426,4715,1416,4696,1406,4706,1394,4728,1373,4737,1361,4767,1361,4754,1354,4734,1344xe" filled="true" fillcolor="#231f20" stroked="false">
              <v:path arrowok="t"/>
              <v:fill type="solid"/>
            </v:shape>
            <v:shape style="position:absolute;left:4338;top:1344;width:482;height:762" coordorigin="4338,1344" coordsize="482,762" path="m4385,2037l4365,2037,4373,2041,4377,2049,4386,2051,4376,2059,4369,2070,4355,2075,4381,2075,4409,2050,4420,2041,4400,2041,4386,2039,4385,2037xe" filled="true" fillcolor="#231f20" stroked="false">
              <v:path arrowok="t"/>
              <v:fill type="solid"/>
            </v:shape>
            <v:shape style="position:absolute;left:4338;top:1344;width:482;height:762" coordorigin="4338,1344" coordsize="482,762" path="m4422,1948l4393,1948,4410,1958,4426,1968,4442,1979,4458,1989,4444,2003,4429,2015,4414,2028,4400,2041,4420,2041,4443,2021,4481,1996,4491,1979,4471,1979,4451,1968,4433,1956,4422,1948xe" filled="true" fillcolor="#231f20" stroked="false">
              <v:path arrowok="t"/>
              <v:fill type="solid"/>
            </v:shape>
            <v:shape style="position:absolute;left:4338;top:1344;width:482;height:762" coordorigin="4338,1344" coordsize="482,762" path="m4700,1440l4669,1440,4691,1451,4733,1473,4755,1484,4714,1555,4594,1768,4554,1839,4513,1910,4471,1979,4491,1979,4518,1931,4555,1865,4592,1799,4629,1735,4666,1675,4683,1675,4694,1628,4722,1571,4754,1514,4776,1467,4758,1467,4737,1459,4715,1449,4700,1440xe" filled="true" fillcolor="#231f20" stroked="false">
              <v:path arrowok="t"/>
              <v:fill type="solid"/>
            </v:shape>
            <v:shape style="position:absolute;left:4338;top:1344;width:482;height:762" coordorigin="4338,1344" coordsize="482,762" path="m4683,1675l4666,1675,4660,1696,4652,1717,4646,1737,4645,1757,4694,1692,4679,1692,4683,1675xe" filled="true" fillcolor="#231f20" stroked="false">
              <v:path arrowok="t"/>
              <v:fill type="solid"/>
            </v:shape>
            <v:shape style="position:absolute;left:4338;top:1344;width:482;height:762" coordorigin="4338,1344" coordsize="482,762" path="m4806,1453l4782,1453,4789,1457,4793,1465,4802,1467,4773,1525,4742,1581,4710,1636,4679,1692,4694,1692,4695,1691,4738,1618,4778,1542,4819,1467,4813,1458,4806,1453xe" filled="true" fillcolor="#231f20" stroked="false">
              <v:path arrowok="t"/>
              <v:fill type="solid"/>
            </v:shape>
            <v:shape style="position:absolute;left:4338;top:1344;width:482;height:762" coordorigin="4338,1344" coordsize="482,762" path="m4731,1426l4686,1426,4707,1428,4726,1438,4743,1452,4758,1467,4776,1467,4782,1453,4806,1453,4804,1452,4801,1450,4768,1450,4750,1439,4733,1427,4731,1426xe" filled="true" fillcolor="#231f20" stroked="false">
              <v:path arrowok="t"/>
              <v:fill type="solid"/>
            </v:shape>
            <v:shape style="position:absolute;left:4338;top:1344;width:482;height:762" coordorigin="4338,1344" coordsize="482,762" path="m4767,1361l4737,1361,4751,1368,4764,1376,4777,1383,4792,1389,4786,1404,4779,1418,4773,1433,4768,1450,4801,1450,4795,1446,4789,1436,4793,1423,4798,1410,4803,1397,4809,1385,4791,1374,4772,1364,4767,1361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59.109985pt;margin-top:11.096196pt;width:59.55pt;height:94.2pt;mso-position-horizontal-relative:page;mso-position-vertical-relative:paragraph;z-index:2656;mso-wrap-distance-left:0;mso-wrap-distance-right:0" coordorigin="5182,222" coordsize="1191,1884">
            <v:shape style="position:absolute;left:5182;top:222;width:1191;height:1884" coordorigin="5182,222" coordsize="1191,1884" path="m6162,222l6116,269,6072,318,6027,366,5976,408,5940,479,5903,551,5866,621,5829,692,5791,762,5753,832,5715,902,5676,971,5637,1040,5598,1109,5559,1178,5481,1315,5284,1658,5275,1736,5256,1810,5232,1883,5208,1955,5190,2029,5182,2105,5246,2065,5289,2029,5224,2029,5232,2007,5239,1985,5245,1962,5250,1936,5309,1936,5296,1928,5282,1915,5267,1903,5277,1854,5290,1808,5304,1763,5317,1717,5389,1717,5372,1705,5326,1675,5365,1602,5403,1530,5443,1458,5482,1386,5521,1314,5601,1171,6001,458,6077,458,6071,454,6044,425,6154,425,6116,399,6069,374,6093,345,6146,293,6170,264,6245,264,6210,246,6162,222xe" filled="true" fillcolor="#231f20" stroked="false">
              <v:path arrowok="t"/>
              <v:fill type="solid"/>
            </v:shape>
            <v:shape style="position:absolute;left:5182;top:222;width:1191;height:1884" coordorigin="5182,222" coordsize="1191,1884" path="m5309,1936l5250,1936,5262,1945,5274,1955,5286,1964,5300,1970,5283,1986,5266,2003,5247,2018,5224,2029,5289,2029,5303,2018,5358,1969,5385,1945,5334,1945,5313,1939,5309,1936xe" filled="true" fillcolor="#231f20" stroked="false">
              <v:path arrowok="t"/>
              <v:fill type="solid"/>
            </v:shape>
            <v:shape style="position:absolute;left:5182;top:222;width:1191;height:1884" coordorigin="5182,222" coordsize="1191,1884" path="m5389,1717l5317,1717,5360,1739,5400,1765,5438,1792,5478,1818,5443,1851,5407,1882,5370,1913,5334,1945,5385,1945,5413,1920,5472,1874,5537,1835,5561,1793,5512,1793,5462,1766,5417,1736,5389,1717xe" filled="true" fillcolor="#231f20" stroked="false">
              <v:path arrowok="t"/>
              <v:fill type="solid"/>
            </v:shape>
            <v:shape style="position:absolute;left:5182;top:222;width:1191;height:1884" coordorigin="5182,222" coordsize="1191,1884" path="m6077,458l6001,458,6055,485,6159,542,6213,568,6174,636,6135,704,6096,773,5904,1115,5788,1321,5749,1389,5710,1457,5671,1525,5632,1592,5592,1659,5552,1726,5512,1793,5561,1793,5578,1763,5619,1689,5744,1465,5786,1390,5828,1317,5869,1245,5911,1174,5952,1106,5993,1041,6033,1041,6039,1001,6062,925,6094,853,6131,783,6171,713,6211,643,6249,570,6266,526,6221,526,6168,507,6115,482,6077,458xe" filled="true" fillcolor="#231f20" stroked="false">
              <v:path arrowok="t"/>
              <v:fill type="solid"/>
            </v:shape>
            <v:shape style="position:absolute;left:5182;top:222;width:1191;height:1884" coordorigin="5182,222" coordsize="1191,1884" path="m6033,1041l5993,1041,5978,1093,5958,1144,5943,1194,5942,1244,5989,1187,6034,1126,6062,1083,6027,1083,6033,1041xe" filled="true" fillcolor="#231f20" stroked="false">
              <v:path arrowok="t"/>
              <v:fill type="solid"/>
            </v:shape>
            <v:shape style="position:absolute;left:5182;top:222;width:1191;height:1884" coordorigin="5182,222" coordsize="1191,1884" path="m6339,492l6280,492,6293,501,6304,511,6316,520,6331,526,6295,598,6258,669,6220,738,6181,807,6103,945,6065,1014,6027,1083,6062,1083,6115,999,6153,933,6190,865,6227,797,6263,729,6299,661,6335,593,6373,526,6357,504,6339,492xe" filled="true" fillcolor="#231f20" stroked="false">
              <v:path arrowok="t"/>
              <v:fill type="solid"/>
            </v:shape>
            <v:shape style="position:absolute;left:5182;top:222;width:1191;height:1884" coordorigin="5182,222" coordsize="1191,1884" path="m6154,425l6044,425,6095,430,6143,455,6185,490,6221,526,6266,526,6280,492,6339,492,6334,489,6327,484,6246,484,6201,457,6159,428,6154,425xe" filled="true" fillcolor="#231f20" stroked="false">
              <v:path arrowok="t"/>
              <v:fill type="solid"/>
            </v:shape>
            <v:shape style="position:absolute;left:5182;top:222;width:1191;height:1884" coordorigin="5182,222" coordsize="1191,1884" path="m6245,264l6170,264,6205,281,6236,300,6269,318,6306,332,6290,369,6273,405,6258,442,6246,484,6327,484,6312,473,6297,450,6308,417,6320,385,6334,354,6348,323,6302,297,6257,271,6245,264xe" filled="true" fillcolor="#231f2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tabs>
          <w:tab w:pos="2609" w:val="left" w:leader="none"/>
          <w:tab w:pos="3615" w:val="left" w:leader="none"/>
          <w:tab w:pos="4585" w:val="left" w:leader="none"/>
        </w:tabs>
        <w:spacing w:line="240" w:lineRule="auto" w:before="77"/>
        <w:ind w:left="1542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</w:t>
        <w:tab/>
        <w:t>2</w:t>
        <w:tab/>
        <w:t>3</w:t>
        <w:tab/>
        <w:t>4</w:t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A caneta menor é a de</w:t>
      </w:r>
      <w:r>
        <w:rPr>
          <w:color w:val="231F20"/>
          <w:spacing w:val="-17"/>
        </w:rPr>
        <w:t> </w:t>
      </w:r>
      <w:r>
        <w:rPr>
          <w:color w:val="231F20"/>
        </w:rPr>
        <w:t>número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w w:val="99"/>
          <w:sz w:val="28"/>
        </w:rPr>
        <w:t>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w w:val="99"/>
          <w:sz w:val="28"/>
        </w:rPr>
        <w:t>3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4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08159pt;width:510.25pt;height:22.7pt;mso-position-horizontal-relative:page;mso-position-vertical-relative:paragraph;z-index:2728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8,2948,658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8,11055,658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18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60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M041357E4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0"/>
        <w:jc w:val="left"/>
      </w:pPr>
      <w:r>
        <w:rPr>
          <w:color w:val="231F20"/>
          <w:spacing w:val="-3"/>
        </w:rPr>
        <w:t>Ana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fez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salgados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festa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aniversário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seu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filho.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Ela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arrumou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esses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salgados </w:t>
      </w:r>
      <w:r>
        <w:rPr>
          <w:color w:val="231F20"/>
          <w:spacing w:val="-4"/>
        </w:rPr>
      </w:r>
      <w:r>
        <w:rPr>
          <w:color w:val="231F20"/>
        </w:rPr>
        <w:t>em  8 bandejas com 25 salgados em cada</w:t>
      </w:r>
      <w:r>
        <w:rPr>
          <w:color w:val="231F20"/>
          <w:spacing w:val="-1"/>
        </w:rPr>
        <w:t> </w:t>
      </w:r>
      <w:r>
        <w:rPr>
          <w:color w:val="231F20"/>
        </w:rPr>
        <w:t>uma.</w:t>
      </w:r>
      <w:r>
        <w:rPr/>
      </w:r>
    </w:p>
    <w:p>
      <w:pPr>
        <w:pStyle w:val="BodyText"/>
        <w:spacing w:line="240" w:lineRule="auto" w:before="3"/>
        <w:ind w:left="110" w:right="0"/>
        <w:jc w:val="left"/>
      </w:pPr>
      <w:r>
        <w:rPr>
          <w:color w:val="231F20"/>
        </w:rPr>
        <w:t>Quantos salgados Ana fez para essa festa de</w:t>
      </w:r>
      <w:r>
        <w:rPr>
          <w:color w:val="231F20"/>
          <w:spacing w:val="-18"/>
        </w:rPr>
        <w:t> </w:t>
      </w:r>
      <w:r>
        <w:rPr>
          <w:color w:val="231F20"/>
        </w:rPr>
        <w:t>aniversário?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240" w:lineRule="auto" w:before="0" w:after="0"/>
        <w:ind w:left="203" w:right="0" w:firstLine="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25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633" w:lineRule="auto" w:before="206" w:after="0"/>
        <w:ind w:left="203" w:right="9284" w:firstLine="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33 </w:t>
      </w:r>
      <w:r>
        <w:rPr>
          <w:rFonts w:ascii="Arial"/>
          <w:color w:val="231F20"/>
          <w:sz w:val="28"/>
        </w:rPr>
        <w:t>C) </w:t>
      </w:r>
      <w:r>
        <w:rPr>
          <w:rFonts w:ascii="Arial"/>
          <w:color w:val="231F20"/>
          <w:sz w:val="28"/>
        </w:rPr>
        <w:t>160 </w:t>
      </w:r>
      <w:r>
        <w:rPr>
          <w:rFonts w:ascii="Arial"/>
          <w:color w:val="231F20"/>
          <w:sz w:val="28"/>
        </w:rPr>
        <w:t>D) </w:t>
      </w:r>
      <w:r>
        <w:rPr>
          <w:rFonts w:ascii="Arial"/>
          <w:color w:val="231F20"/>
          <w:spacing w:val="13"/>
          <w:sz w:val="28"/>
        </w:rPr>
        <w:t> </w:t>
      </w:r>
      <w:r>
        <w:rPr>
          <w:rFonts w:ascii="Arial"/>
          <w:color w:val="231F20"/>
          <w:sz w:val="28"/>
        </w:rPr>
        <w:t>200</w:t>
      </w:r>
      <w:r>
        <w:rPr>
          <w:rFonts w:ascii="Arial"/>
          <w:sz w:val="28"/>
        </w:rPr>
      </w:r>
    </w:p>
    <w:p>
      <w:pPr>
        <w:spacing w:after="0" w:line="633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49"/>
          <w:footerReference w:type="default" r:id="rId50"/>
          <w:pgSz w:w="11910" w:h="16840"/>
          <w:pgMar w:header="417" w:footer="524" w:top="1300" w:bottom="720" w:left="740" w:right="740"/>
          <w:pgNumType w:start="13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Observe abaixo o desenho de uma sala de</w:t>
      </w:r>
      <w:r>
        <w:rPr>
          <w:color w:val="231F20"/>
          <w:spacing w:val="-2"/>
        </w:rPr>
        <w:t> </w:t>
      </w:r>
      <w:r>
        <w:rPr>
          <w:color w:val="231F20"/>
        </w:rPr>
        <w:t>aula.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8"/>
          <w:szCs w:val="18"/>
        </w:rPr>
      </w:pPr>
    </w:p>
    <w:p>
      <w:pPr>
        <w:spacing w:before="0"/>
        <w:ind w:left="971" w:right="175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99.212601pt;margin-top:-26.156103pt;width:202.3pt;height:229.75pt;mso-position-horizontal-relative:page;mso-position-vertical-relative:paragraph;z-index:3088" coordorigin="1984,-523" coordsize="4046,4595">
            <v:group style="position:absolute;left:1990;top:-517;width:4029;height:65" coordorigin="1990,-517" coordsize="4029,65">
              <v:shape style="position:absolute;left:1990;top:-517;width:4029;height:65" coordorigin="1990,-517" coordsize="4029,65" path="m6018,-517l1990,-517,2060,-452,5949,-452,6018,-517xe" filled="true" fillcolor="#929497" stroked="false">
                <v:path arrowok="t"/>
                <v:fill type="solid"/>
              </v:shape>
            </v:group>
            <v:group style="position:absolute;left:1990;top:-517;width:4029;height:2" coordorigin="1990,-517" coordsize="4029,2">
              <v:shape style="position:absolute;left:1990;top:-517;width:4029;height:2" coordorigin="1990,-517" coordsize="4029,0" path="m1990,-517l6018,-517e" filled="false" stroked="true" strokeweight=".6pt" strokecolor="#828487">
                <v:path arrowok="t"/>
              </v:shape>
            </v:group>
            <v:group style="position:absolute;left:2060;top:-452;width:3890;height:2" coordorigin="2060,-452" coordsize="3890,2">
              <v:shape style="position:absolute;left:2060;top:-452;width:3890;height:2" coordorigin="2060,-452" coordsize="3890,0" path="m2060,-452l5949,-452e" filled="false" stroked="true" strokeweight=".6pt" strokecolor="#828487">
                <v:path arrowok="t"/>
              </v:shape>
            </v:group>
            <v:group style="position:absolute;left:5949;top:-517;width:70;height:4577" coordorigin="5949,-517" coordsize="70,4577">
              <v:shape style="position:absolute;left:5949;top:-517;width:70;height:4577" coordorigin="5949,-517" coordsize="70,4577" path="m6018,-517l5949,-452,5949,3995,6018,4059,6018,-517xe" filled="true" fillcolor="#929497" stroked="false">
                <v:path arrowok="t"/>
                <v:fill type="solid"/>
              </v:shape>
            </v:group>
            <v:group style="position:absolute;left:6018;top:-517;width:2;height:4577" coordorigin="6018,-517" coordsize="2,4577">
              <v:shape style="position:absolute;left:6018;top:-517;width:2;height:4577" coordorigin="6018,-517" coordsize="0,4577" path="m6018,-517l6018,4059e" filled="false" stroked="true" strokeweight=".6pt" strokecolor="#828487">
                <v:path arrowok="t"/>
              </v:shape>
            </v:group>
            <v:group style="position:absolute;left:5949;top:-452;width:2;height:4447" coordorigin="5949,-452" coordsize="2,4447">
              <v:shape style="position:absolute;left:5949;top:-452;width:2;height:4447" coordorigin="5949,-452" coordsize="0,4447" path="m5949,-452l5949,3995e" filled="false" stroked="true" strokeweight=".6pt" strokecolor="#828487">
                <v:path arrowok="t"/>
              </v:shape>
            </v:group>
            <v:group style="position:absolute;left:1990;top:3995;width:4029;height:65" coordorigin="1990,3995" coordsize="4029,65">
              <v:shape style="position:absolute;left:1990;top:3995;width:4029;height:65" coordorigin="1990,3995" coordsize="4029,65" path="m5949,3995l2060,3995,1990,4059,6018,4059,5949,3995xe" filled="true" fillcolor="#929497" stroked="false">
                <v:path arrowok="t"/>
                <v:fill type="solid"/>
              </v:shape>
            </v:group>
            <v:group style="position:absolute;left:1990;top:4059;width:4029;height:2" coordorigin="1990,4059" coordsize="4029,2">
              <v:shape style="position:absolute;left:1990;top:4059;width:4029;height:2" coordorigin="1990,4059" coordsize="4029,0" path="m6018,4059l1990,4059e" filled="false" stroked="true" strokeweight=".6pt" strokecolor="#828487">
                <v:path arrowok="t"/>
              </v:shape>
            </v:group>
            <v:group style="position:absolute;left:2060;top:3995;width:3890;height:2" coordorigin="2060,3995" coordsize="3890,2">
              <v:shape style="position:absolute;left:2060;top:3995;width:3890;height:2" coordorigin="2060,3995" coordsize="3890,0" path="m5949,3995l2060,3995e" filled="false" stroked="true" strokeweight=".6pt" strokecolor="#828487">
                <v:path arrowok="t"/>
              </v:shape>
            </v:group>
            <v:group style="position:absolute;left:1990;top:-517;width:70;height:4577" coordorigin="1990,-517" coordsize="70,4577">
              <v:shape style="position:absolute;left:1990;top:-517;width:70;height:4577" coordorigin="1990,-517" coordsize="70,4577" path="m1990,-517l1990,4059,2060,3995,2060,-452,1990,-517xe" filled="true" fillcolor="#929497" stroked="false">
                <v:path arrowok="t"/>
                <v:fill type="solid"/>
              </v:shape>
            </v:group>
            <v:group style="position:absolute;left:1990;top:-517;width:2;height:4577" coordorigin="1990,-517" coordsize="2,4577">
              <v:shape style="position:absolute;left:1990;top:-517;width:2;height:4577" coordorigin="1990,-517" coordsize="0,4577" path="m1990,4059l1990,-517e" filled="false" stroked="true" strokeweight=".6pt" strokecolor="#828487">
                <v:path arrowok="t"/>
              </v:shape>
            </v:group>
            <v:group style="position:absolute;left:2060;top:-452;width:2;height:4447" coordorigin="2060,-452" coordsize="2,4447">
              <v:shape style="position:absolute;left:2060;top:-452;width:2;height:4447" coordorigin="2060,-452" coordsize="0,4447" path="m2060,3995l2060,-452e" filled="false" stroked="true" strokeweight=".6pt" strokecolor="#828487">
                <v:path arrowok="t"/>
              </v:shape>
              <v:shape style="position:absolute;left:2632;top:1053;width:244;height:228" type="#_x0000_t75" stroked="false">
                <v:imagedata r:id="rId52" o:title=""/>
              </v:shape>
            </v:group>
            <v:group style="position:absolute;left:2395;top:800;width:717;height:367" coordorigin="2395,800" coordsize="717,367">
              <v:shape style="position:absolute;left:2395;top:800;width:717;height:367" coordorigin="2395,800" coordsize="717,367" path="m2395,1167l3112,1167,3112,800,2395,800,2395,1167xe" filled="true" fillcolor="#ffffff" stroked="false">
                <v:path arrowok="t"/>
                <v:fill type="solid"/>
              </v:shape>
              <v:shape style="position:absolute;left:3753;top:1053;width:244;height:228" type="#_x0000_t75" stroked="false">
                <v:imagedata r:id="rId53" o:title=""/>
              </v:shape>
            </v:group>
            <v:group style="position:absolute;left:3516;top:800;width:718;height:367" coordorigin="3516,800" coordsize="718,367">
              <v:shape style="position:absolute;left:3516;top:800;width:718;height:367" coordorigin="3516,800" coordsize="718,367" path="m3516,1167l4234,1167,4234,800,3516,800,3516,1167xe" filled="true" fillcolor="#ffffff" stroked="false">
                <v:path arrowok="t"/>
                <v:fill type="solid"/>
              </v:shape>
              <v:shape style="position:absolute;left:4875;top:1053;width:244;height:228" type="#_x0000_t75" stroked="false">
                <v:imagedata r:id="rId54" o:title=""/>
              </v:shape>
            </v:group>
            <v:group style="position:absolute;left:4638;top:800;width:718;height:367" coordorigin="4638,800" coordsize="718,367">
              <v:shape style="position:absolute;left:4638;top:800;width:718;height:367" coordorigin="4638,800" coordsize="718,367" path="m4638,1167l5356,1167,5356,800,4638,800,4638,1167xe" filled="true" fillcolor="#ffffff" stroked="false">
                <v:path arrowok="t"/>
                <v:fill type="solid"/>
              </v:shape>
              <v:shape style="position:absolute;left:2620;top:1830;width:244;height:228" type="#_x0000_t75" stroked="false">
                <v:imagedata r:id="rId55" o:title=""/>
              </v:shape>
            </v:group>
            <v:group style="position:absolute;left:2383;top:1577;width:718;height:368" coordorigin="2383,1577" coordsize="718,368">
              <v:shape style="position:absolute;left:2383;top:1577;width:718;height:368" coordorigin="2383,1577" coordsize="718,368" path="m2383,1944l3101,1944,3101,1577,2383,1577,2383,1944xe" filled="true" fillcolor="#ffffff" stroked="false">
                <v:path arrowok="t"/>
                <v:fill type="solid"/>
              </v:shape>
              <v:shape style="position:absolute;left:3742;top:1830;width:244;height:228" type="#_x0000_t75" stroked="false">
                <v:imagedata r:id="rId56" o:title=""/>
              </v:shape>
            </v:group>
            <v:group style="position:absolute;left:3505;top:1577;width:718;height:368" coordorigin="3505,1577" coordsize="718,368">
              <v:shape style="position:absolute;left:3505;top:1577;width:718;height:368" coordorigin="3505,1577" coordsize="718,368" path="m3505,1944l4222,1944,4222,1577,3505,1577,3505,1944xe" filled="true" fillcolor="#ffffff" stroked="false">
                <v:path arrowok="t"/>
                <v:fill type="solid"/>
              </v:shape>
              <v:shape style="position:absolute;left:4864;top:1830;width:244;height:228" type="#_x0000_t75" stroked="false">
                <v:imagedata r:id="rId57" o:title=""/>
              </v:shape>
            </v:group>
            <v:group style="position:absolute;left:4627;top:1577;width:718;height:368" coordorigin="4627,1577" coordsize="718,368">
              <v:shape style="position:absolute;left:4627;top:1577;width:718;height:368" coordorigin="4627,1577" coordsize="718,368" path="m4627,1944l5344,1944,5344,1577,4627,1577,4627,1944xe" filled="true" fillcolor="#ffffff" stroked="false">
                <v:path arrowok="t"/>
                <v:fill type="solid"/>
              </v:shape>
              <v:shape style="position:absolute;left:2620;top:2618;width:244;height:228" type="#_x0000_t75" stroked="false">
                <v:imagedata r:id="rId58" o:title=""/>
              </v:shape>
            </v:group>
            <v:group style="position:absolute;left:2384;top:2365;width:717;height:367" coordorigin="2384,2365" coordsize="717,367">
              <v:shape style="position:absolute;left:2384;top:2365;width:717;height:367" coordorigin="2384,2365" coordsize="717,367" path="m2384,2732l3101,2732,3101,2365,2384,2365,2384,2732xe" filled="true" fillcolor="#ffffff" stroked="false">
                <v:path arrowok="t"/>
                <v:fill type="solid"/>
              </v:shape>
              <v:shape style="position:absolute;left:3742;top:2618;width:244;height:228" type="#_x0000_t75" stroked="false">
                <v:imagedata r:id="rId59" o:title=""/>
              </v:shape>
            </v:group>
            <v:group style="position:absolute;left:3505;top:2365;width:718;height:367" coordorigin="3505,2365" coordsize="718,367">
              <v:shape style="position:absolute;left:3505;top:2365;width:718;height:367" coordorigin="3505,2365" coordsize="718,367" path="m3505,2732l4222,2732,4222,2365,3505,2365,3505,2732xe" filled="true" fillcolor="#ffffff" stroked="false">
                <v:path arrowok="t"/>
                <v:fill type="solid"/>
              </v:shape>
              <v:shape style="position:absolute;left:4864;top:2618;width:244;height:228" type="#_x0000_t75" stroked="false">
                <v:imagedata r:id="rId60" o:title=""/>
              </v:shape>
            </v:group>
            <v:group style="position:absolute;left:4627;top:2365;width:718;height:367" coordorigin="4627,2365" coordsize="718,367">
              <v:shape style="position:absolute;left:4627;top:2365;width:718;height:367" coordorigin="4627,2365" coordsize="718,367" path="m4627,2732l5344,2732,5344,2365,4627,2365,4627,2732xe" filled="true" fillcolor="#ffffff" stroked="false">
                <v:path arrowok="t"/>
                <v:fill type="solid"/>
              </v:shape>
              <v:shape style="position:absolute;left:2620;top:3449;width:244;height:228" type="#_x0000_t75" stroked="false">
                <v:imagedata r:id="rId61" o:title=""/>
              </v:shape>
            </v:group>
            <v:group style="position:absolute;left:2384;top:3196;width:717;height:367" coordorigin="2384,3196" coordsize="717,367">
              <v:shape style="position:absolute;left:2384;top:3196;width:717;height:367" coordorigin="2384,3196" coordsize="717,367" path="m2384,3563l3101,3563,3101,3196,2384,3196,2384,3563xe" filled="true" fillcolor="#ffffff" stroked="false">
                <v:path arrowok="t"/>
                <v:fill type="solid"/>
              </v:shape>
              <v:shape style="position:absolute;left:3742;top:3449;width:244;height:228" type="#_x0000_t75" stroked="false">
                <v:imagedata r:id="rId62" o:title=""/>
              </v:shape>
            </v:group>
            <v:group style="position:absolute;left:3505;top:3196;width:718;height:367" coordorigin="3505,3196" coordsize="718,367">
              <v:shape style="position:absolute;left:3505;top:3196;width:718;height:367" coordorigin="3505,3196" coordsize="718,367" path="m3505,3563l4222,3563,4222,3196,3505,3196,3505,3563xe" filled="true" fillcolor="#ffffff" stroked="false">
                <v:path arrowok="t"/>
                <v:fill type="solid"/>
              </v:shape>
              <v:shape style="position:absolute;left:4864;top:3449;width:244;height:228" type="#_x0000_t75" stroked="false">
                <v:imagedata r:id="rId63" o:title=""/>
              </v:shape>
            </v:group>
            <v:group style="position:absolute;left:4627;top:3196;width:718;height:367" coordorigin="4627,3196" coordsize="718,367">
              <v:shape style="position:absolute;left:4627;top:3196;width:718;height:367" coordorigin="4627,3196" coordsize="718,367" path="m4627,3563l5344,3563,5344,3196,4627,3196,4627,3563xe" filled="true" fillcolor="#ffffff" stroked="false">
                <v:path arrowok="t"/>
                <v:fill type="solid"/>
              </v:shape>
              <v:shape style="position:absolute;left:4611;top:-91;width:244;height:228" type="#_x0000_t75" stroked="false">
                <v:imagedata r:id="rId64" o:title=""/>
              </v:shape>
            </v:group>
            <v:group style="position:absolute;left:4131;top:23;width:1204;height:367" coordorigin="4131,23" coordsize="1204,367">
              <v:shape style="position:absolute;left:4131;top:23;width:1204;height:367" coordorigin="4131,23" coordsize="1204,367" path="m4131,390l5334,390,5334,23,4131,23,4131,390xe" filled="true" fillcolor="#ffffff" stroked="false">
                <v:path arrowok="t"/>
                <v:fill type="solid"/>
              </v:shape>
            </v:group>
            <v:group style="position:absolute;left:2483;top:-420;width:1719;height:2" coordorigin="2483,-420" coordsize="1719,2">
              <v:shape style="position:absolute;left:2483;top:-420;width:1719;height:2" coordorigin="2483,-420" coordsize="1719,0" path="m2483,-420l4202,-420e" filled="false" stroked="true" strokeweight="3.083pt" strokecolor="#c5c7c9">
                <v:path arrowok="t"/>
              </v:shape>
            </v:group>
            <v:group style="position:absolute;left:2483;top:-451;width:1719;height:62" coordorigin="2483,-451" coordsize="1719,62">
              <v:shape style="position:absolute;left:2483;top:-451;width:1719;height:62" coordorigin="2483,-451" coordsize="1719,62" path="m2483,-389l4202,-389,4202,-451,2483,-451,2483,-389xe" filled="false" stroked="true" strokeweight=".6pt" strokecolor="#abadb0">
                <v:path arrowok="t"/>
              </v:shape>
            </v:group>
            <v:group style="position:absolute;left:5983;top:-150;width:2;height:573" coordorigin="5983,-150" coordsize="2,573">
              <v:shape style="position:absolute;left:5983;top:-150;width:2;height:573" coordorigin="5983,-150" coordsize="0,573" path="m5983,-150l5983,422e" filled="false" stroked="true" strokeweight="4.076000pt" strokecolor="#ffffff">
                <v:path arrowok="t"/>
              </v:shape>
            </v:group>
            <v:group style="position:absolute;left:5942;top:-150;width:82;height:573" coordorigin="5942,-150" coordsize="82,573">
              <v:shape style="position:absolute;left:5942;top:-150;width:82;height:573" coordorigin="5942,-150" coordsize="82,573" path="m6024,-150l5942,-150,5942,422,6024,422,6024,-150xe" filled="false" stroked="true" strokeweight=".6pt" strokecolor="#ffffff">
                <v:path arrowok="t"/>
              </v:shape>
            </v:group>
            <v:group style="position:absolute;left:5949;top:411;width:70;height:2" coordorigin="5949,411" coordsize="70,2">
              <v:shape style="position:absolute;left:5949;top:411;width:70;height:2" coordorigin="5949,411" coordsize="70,0" path="m5949,411l6018,411e" filled="false" stroked="true" strokeweight="1.068pt" strokecolor="#929497">
                <v:path arrowok="t"/>
              </v:shape>
            </v:group>
            <v:group style="position:absolute;left:5949;top:-139;width:70;height:2" coordorigin="5949,-139" coordsize="70,2">
              <v:shape style="position:absolute;left:5949;top:-139;width:70;height:2" coordorigin="5949,-139" coordsize="70,0" path="m5949,-139l6018,-139e" filled="false" stroked="true" strokeweight="1.106pt" strokecolor="#929497">
                <v:path arrowok="t"/>
              </v:shape>
            </v:group>
            <v:group style="position:absolute;left:5949;top:-150;width:70;height:23" coordorigin="5949,-150" coordsize="70,23">
              <v:shape style="position:absolute;left:5949;top:-150;width:70;height:23" coordorigin="5949,-150" coordsize="70,23" path="m6018,-150l5949,-150,5949,-128,5972,-128e" filled="false" stroked="true" strokeweight=".6pt" strokecolor="#828487">
                <v:path arrowok="t"/>
              </v:shape>
            </v:group>
            <v:group style="position:absolute;left:5995;top:-150;width:23;height:23" coordorigin="5995,-150" coordsize="23,23">
              <v:shape style="position:absolute;left:5995;top:-150;width:23;height:23" coordorigin="5995,-150" coordsize="23,23" path="m5995,-128l6018,-128,6018,-150e" filled="false" stroked="true" strokeweight=".6pt" strokecolor="#828487">
                <v:path arrowok="t"/>
              </v:shape>
            </v:group>
            <v:group style="position:absolute;left:5949;top:400;width:70;height:22" coordorigin="5949,400" coordsize="70,22">
              <v:shape style="position:absolute;left:5949;top:400;width:70;height:22" coordorigin="5949,400" coordsize="70,22" path="m6018,422l5949,422,5949,400,5972,400e" filled="false" stroked="true" strokeweight=".6pt" strokecolor="#828487">
                <v:path arrowok="t"/>
              </v:shape>
            </v:group>
            <v:group style="position:absolute;left:5995;top:400;width:23;height:22" coordorigin="5995,400" coordsize="23,22">
              <v:shape style="position:absolute;left:5995;top:400;width:23;height:22" coordorigin="5995,400" coordsize="23,22" path="m5995,400l6018,400,6018,422e" filled="false" stroked="true" strokeweight=".6pt" strokecolor="#828487">
                <v:path arrowok="t"/>
              </v:shape>
            </v:group>
            <v:group style="position:absolute;left:5972;top:396;width:24;height:2" coordorigin="5972,396" coordsize="24,2">
              <v:shape style="position:absolute;left:5972;top:396;width:24;height:2" coordorigin="5972,396" coordsize="24,0" path="m5972,396l5995,396e" filled="false" stroked="true" strokeweight=".419pt" strokecolor="#929497">
                <v:path arrowok="t"/>
              </v:shape>
            </v:group>
            <v:group style="position:absolute;left:5972;top:-124;width:24;height:2" coordorigin="5972,-124" coordsize="24,2">
              <v:shape style="position:absolute;left:5972;top:-124;width:24;height:2" coordorigin="5972,-124" coordsize="24,0" path="m5972,-124l5995,-124e" filled="false" stroked="true" strokeweight=".42pt" strokecolor="#929497">
                <v:path arrowok="t"/>
              </v:shape>
            </v:group>
            <v:group style="position:absolute;left:5972;top:-128;width:24;height:9" coordorigin="5972,-128" coordsize="24,9">
              <v:shape style="position:absolute;left:5972;top:-128;width:24;height:9" coordorigin="5972,-128" coordsize="24,9" path="m5972,-128l5972,-120,5995,-120,5995,-128e" filled="false" stroked="true" strokeweight=".6pt" strokecolor="#828487">
                <v:path arrowok="t"/>
              </v:shape>
            </v:group>
            <v:group style="position:absolute;left:5972;top:392;width:24;height:9" coordorigin="5972,392" coordsize="24,9">
              <v:shape style="position:absolute;left:5972;top:392;width:24;height:9" coordorigin="5972,392" coordsize="24,9" path="m5972,400l5972,392,5995,392,5995,400e" filled="false" stroked="true" strokeweight=".6pt" strokecolor="#828487">
                <v:path arrowok="t"/>
              </v:shape>
            </v:group>
            <v:group style="position:absolute;left:5949;top:-150;width:70;height:2" coordorigin="5949,-150" coordsize="70,2">
              <v:shape style="position:absolute;left:5949;top:-150;width:70;height:2" coordorigin="5949,-150" coordsize="70,0" path="m6018,-150l5949,-150e" filled="false" stroked="true" strokeweight=".6pt" strokecolor="#828487">
                <v:path arrowok="t"/>
              </v:shape>
            </v:group>
            <v:group style="position:absolute;left:5949;top:422;width:70;height:2" coordorigin="5949,422" coordsize="70,2">
              <v:shape style="position:absolute;left:5949;top:422;width:70;height:2" coordorigin="5949,422" coordsize="70,0" path="m6018,422l5949,422e" filled="false" stroked="true" strokeweight=".6pt" strokecolor="#828487">
                <v:path arrowok="t"/>
              </v:shape>
            </v:group>
            <v:group style="position:absolute;left:5382;top:-128;width:567;height:529" coordorigin="5382,-128" coordsize="567,529">
              <v:shape style="position:absolute;left:5382;top:-128;width:567;height:529" coordorigin="5382,-128" coordsize="567,529" path="m5949,400l5863,394,5780,377,5704,349,5632,310,5568,263,5512,208,5465,146,5427,78,5400,4,5385,-74,5383,-101,5382,-128e" filled="false" stroked="true" strokeweight=".6pt" strokecolor="#828487">
                <v:path arrowok="t"/>
              </v:shape>
            </v:group>
            <v:group style="position:absolute;left:5382;top:-128;width:567;height:22" coordorigin="5382,-128" coordsize="567,22">
              <v:shape style="position:absolute;left:5382;top:-128;width:567;height:22" coordorigin="5382,-128" coordsize="567,22" path="m5382,-107l5949,-107,5949,-128,5382,-128,5382,-107xe" filled="true" fillcolor="#929497" stroked="false">
                <v:path arrowok="t"/>
                <v:fill type="solid"/>
              </v:shape>
            </v:group>
            <v:group style="position:absolute;left:5376;top:-134;width:579;height:34" coordorigin="5376,-134" coordsize="579,34">
              <v:shape style="position:absolute;left:5376;top:-134;width:579;height:34" coordorigin="5376,-134" coordsize="579,34" path="m5376,-101l5955,-101,5955,-134,5376,-134,5376,-101xe" filled="true" fillcolor="#828487" stroked="false">
                <v:path arrowok="t"/>
                <v:fill type="solid"/>
              </v:shape>
            </v:group>
            <v:group style="position:absolute;left:4234;top:4027;width:1434;height:2" coordorigin="4234,4027" coordsize="1434,2">
              <v:shape style="position:absolute;left:4234;top:4027;width:1434;height:2" coordorigin="4234,4027" coordsize="1434,0" path="m4234,4027l5668,4027e" filled="false" stroked="true" strokeweight="3.813pt" strokecolor="#ffffff">
                <v:path arrowok="t"/>
              </v:shape>
            </v:group>
            <v:group style="position:absolute;left:4234;top:3989;width:1434;height:77" coordorigin="4234,3989" coordsize="1434,77">
              <v:shape style="position:absolute;left:4234;top:3989;width:1434;height:77" coordorigin="4234,3989" coordsize="1434,77" path="m4234,4066l5668,4066,5668,3989,4234,3989,4234,4066xe" filled="false" stroked="true" strokeweight=".6pt" strokecolor="#ffffff">
                <v:path arrowok="t"/>
              </v:shape>
            </v:group>
            <v:group style="position:absolute;left:5645;top:4027;width:23;height:2" coordorigin="5645,4027" coordsize="23,2">
              <v:shape style="position:absolute;left:5645;top:4027;width:23;height:2" coordorigin="5645,4027" coordsize="23,0" path="m5645,4027l5668,4027e" filled="false" stroked="true" strokeweight="3.242pt" strokecolor="#929497">
                <v:path arrowok="t"/>
              </v:shape>
            </v:group>
            <v:group style="position:absolute;left:4234;top:4027;width:23;height:2" coordorigin="4234,4027" coordsize="23,2">
              <v:shape style="position:absolute;left:4234;top:4027;width:23;height:2" coordorigin="4234,4027" coordsize="23,0" path="m4234,4027l4257,4027e" filled="false" stroked="true" strokeweight="3.242pt" strokecolor="#929497">
                <v:path arrowok="t"/>
              </v:shape>
            </v:group>
            <v:group style="position:absolute;left:4228;top:4027;width:35;height:2" coordorigin="4228,4027" coordsize="35,2">
              <v:shape style="position:absolute;left:4228;top:4027;width:35;height:2" coordorigin="4228,4027" coordsize="35,0" path="m4228,4027l4263,4027e" filled="false" stroked="true" strokeweight="3.842pt" strokecolor="#828487">
                <v:path arrowok="t"/>
              </v:shape>
            </v:group>
            <v:group style="position:absolute;left:5639;top:4027;width:35;height:2" coordorigin="5639,4027" coordsize="35,2">
              <v:shape style="position:absolute;left:5639;top:4027;width:35;height:2" coordorigin="5639,4027" coordsize="35,0" path="m5639,4027l5674,4027e" filled="false" stroked="true" strokeweight="3.842pt" strokecolor="#828487">
                <v:path arrowok="t"/>
              </v:shape>
            </v:group>
            <v:group style="position:absolute;left:5621;top:4005;width:24;height:23" coordorigin="5621,4005" coordsize="24,23">
              <v:shape style="position:absolute;left:5621;top:4005;width:24;height:23" coordorigin="5621,4005" coordsize="24,23" path="m5621,4027l5645,4027,5645,4005,5621,4005,5621,4027xe" filled="true" fillcolor="#929497" stroked="false">
                <v:path arrowok="t"/>
                <v:fill type="solid"/>
              </v:shape>
            </v:group>
            <v:group style="position:absolute;left:4257;top:4005;width:24;height:23" coordorigin="4257,4005" coordsize="24,23">
              <v:shape style="position:absolute;left:4257;top:4005;width:24;height:23" coordorigin="4257,4005" coordsize="24,23" path="m4257,4027l4280,4027,4280,4005,4257,4005,4257,4027xe" filled="true" fillcolor="#929497" stroked="false">
                <v:path arrowok="t"/>
                <v:fill type="solid"/>
              </v:shape>
            </v:group>
            <v:group style="position:absolute;left:4251;top:3999;width:36;height:35" coordorigin="4251,3999" coordsize="36,35">
              <v:shape style="position:absolute;left:4251;top:3999;width:36;height:35" coordorigin="4251,3999" coordsize="36,35" path="m4251,4033l4286,4033,4286,3999,4251,3999,4251,4033xe" filled="true" fillcolor="#828487" stroked="false">
                <v:path arrowok="t"/>
                <v:fill type="solid"/>
              </v:shape>
            </v:group>
            <v:group style="position:absolute;left:5615;top:3999;width:36;height:35" coordorigin="5615,3999" coordsize="36,35">
              <v:shape style="position:absolute;left:5615;top:3999;width:36;height:35" coordorigin="5615,3999" coordsize="36,35" path="m5615,4033l5651,4033,5651,3999,5615,3999,5615,4033xe" filled="true" fillcolor="#828487" stroked="false">
                <v:path arrowok="t"/>
                <v:fill type="solid"/>
              </v:shape>
            </v:group>
            <v:group style="position:absolute;left:4280;top:4017;width:1342;height:2" coordorigin="4280,4017" coordsize="1342,2">
              <v:shape style="position:absolute;left:4280;top:4017;width:1342;height:2" coordorigin="4280,4017" coordsize="1342,0" path="m4280,4017l5621,4017e" filled="false" stroked="true" strokeweight=".6pt" strokecolor="#828487">
                <v:path arrowok="t"/>
              </v:shape>
            </v:group>
            <v:group style="position:absolute;left:4234;top:3995;width:2;height:65" coordorigin="4234,3995" coordsize="2,65">
              <v:shape style="position:absolute;left:4234;top:3995;width:2;height:65" coordorigin="4234,3995" coordsize="0,65" path="m4234,4059l4234,3995e" filled="false" stroked="true" strokeweight=".6pt" strokecolor="#828487">
                <v:path arrowok="t"/>
              </v:shape>
            </v:group>
            <v:group style="position:absolute;left:5668;top:3995;width:2;height:65" coordorigin="5668,3995" coordsize="2,65">
              <v:shape style="position:absolute;left:5668;top:3995;width:2;height:65" coordorigin="5668,3995" coordsize="0,65" path="m5668,4059l5668,3995e" filled="false" stroked="true" strokeweight=".6pt" strokecolor="#828487">
                <v:path arrowok="t"/>
              </v:shape>
            </v:group>
            <v:group style="position:absolute;left:5633;top:4033;width:13;height:2" coordorigin="5633,4033" coordsize="13,2">
              <v:shape style="position:absolute;left:5633;top:4033;width:13;height:2" coordorigin="5633,4033" coordsize="13,0" path="m5633,4033l5645,4033e" filled="false" stroked="true" strokeweight=".535pt" strokecolor="#929497">
                <v:path arrowok="t"/>
              </v:shape>
            </v:group>
            <v:group style="position:absolute;left:4257;top:4033;width:13;height:2" coordorigin="4257,4033" coordsize="13,2">
              <v:shape style="position:absolute;left:4257;top:4033;width:13;height:2" coordorigin="4257,4033" coordsize="13,0" path="m4257,4033l4269,4033e" filled="false" stroked="true" strokeweight=".535pt" strokecolor="#929497">
                <v:path arrowok="t"/>
              </v:shape>
            </v:group>
            <v:group style="position:absolute;left:4251;top:4021;width:25;height:23" coordorigin="4251,4021" coordsize="25,23">
              <v:shape style="position:absolute;left:4251;top:4021;width:25;height:23" coordorigin="4251,4021" coordsize="25,23" path="m4251,4044l4275,4044,4275,4021,4251,4021,4251,4044xe" filled="true" fillcolor="#828487" stroked="false">
                <v:path arrowok="t"/>
                <v:fill type="solid"/>
              </v:shape>
            </v:group>
            <v:group style="position:absolute;left:5627;top:4021;width:25;height:23" coordorigin="5627,4021" coordsize="25,23">
              <v:shape style="position:absolute;left:5627;top:4021;width:25;height:23" coordorigin="5627,4021" coordsize="25,23" path="m5627,4044l5651,4044,5651,4021,5627,4021,5627,4044xe" filled="true" fillcolor="#828487" stroked="false">
                <v:path arrowok="t"/>
                <v:fill type="solid"/>
              </v:shape>
            </v:group>
            <v:group style="position:absolute;left:2245;top:4027;width:1434;height:2" coordorigin="2245,4027" coordsize="1434,2">
              <v:shape style="position:absolute;left:2245;top:4027;width:1434;height:2" coordorigin="2245,4027" coordsize="1434,0" path="m2245,4027l3679,4027e" filled="false" stroked="true" strokeweight="3.813pt" strokecolor="#ffffff">
                <v:path arrowok="t"/>
              </v:shape>
            </v:group>
            <v:group style="position:absolute;left:2245;top:3989;width:1434;height:77" coordorigin="2245,3989" coordsize="1434,77">
              <v:shape style="position:absolute;left:2245;top:3989;width:1434;height:77" coordorigin="2245,3989" coordsize="1434,77" path="m2245,4066l3679,4066,3679,3989,2245,3989,2245,4066xe" filled="false" stroked="true" strokeweight=".6pt" strokecolor="#ffffff">
                <v:path arrowok="t"/>
              </v:shape>
            </v:group>
            <v:group style="position:absolute;left:3656;top:4027;width:23;height:2" coordorigin="3656,4027" coordsize="23,2">
              <v:shape style="position:absolute;left:3656;top:4027;width:23;height:2" coordorigin="3656,4027" coordsize="23,0" path="m3656,4027l3679,4027e" filled="false" stroked="true" strokeweight="3.242pt" strokecolor="#929497">
                <v:path arrowok="t"/>
              </v:shape>
            </v:group>
            <v:group style="position:absolute;left:2245;top:4027;width:24;height:2" coordorigin="2245,4027" coordsize="24,2">
              <v:shape style="position:absolute;left:2245;top:4027;width:24;height:2" coordorigin="2245,4027" coordsize="24,0" path="m2245,4027l2268,4027e" filled="false" stroked="true" strokeweight="3.242pt" strokecolor="#929497">
                <v:path arrowok="t"/>
              </v:shape>
            </v:group>
            <v:group style="position:absolute;left:2239;top:4027;width:36;height:2" coordorigin="2239,4027" coordsize="36,2">
              <v:shape style="position:absolute;left:2239;top:4027;width:36;height:2" coordorigin="2239,4027" coordsize="36,0" path="m2239,4027l2274,4027e" filled="false" stroked="true" strokeweight="3.842pt" strokecolor="#828487">
                <v:path arrowok="t"/>
              </v:shape>
            </v:group>
            <v:group style="position:absolute;left:3650;top:4027;width:35;height:2" coordorigin="3650,4027" coordsize="35,2">
              <v:shape style="position:absolute;left:3650;top:4027;width:35;height:2" coordorigin="3650,4027" coordsize="35,0" path="m3650,4027l3685,4027e" filled="false" stroked="true" strokeweight="3.842pt" strokecolor="#828487">
                <v:path arrowok="t"/>
              </v:shape>
            </v:group>
            <v:group style="position:absolute;left:3632;top:4005;width:24;height:23" coordorigin="3632,4005" coordsize="24,23">
              <v:shape style="position:absolute;left:3632;top:4005;width:24;height:23" coordorigin="3632,4005" coordsize="24,23" path="m3632,4027l3656,4027,3656,4005,3632,4005,3632,4027xe" filled="true" fillcolor="#929497" stroked="false">
                <v:path arrowok="t"/>
                <v:fill type="solid"/>
              </v:shape>
            </v:group>
            <v:group style="position:absolute;left:2268;top:4005;width:23;height:23" coordorigin="2268,4005" coordsize="23,23">
              <v:shape style="position:absolute;left:2268;top:4005;width:23;height:23" coordorigin="2268,4005" coordsize="23,23" path="m2268,4027l2291,4027,2291,4005,2268,4005,2268,4027xe" filled="true" fillcolor="#929497" stroked="false">
                <v:path arrowok="t"/>
                <v:fill type="solid"/>
              </v:shape>
            </v:group>
            <v:group style="position:absolute;left:2262;top:3999;width:35;height:35" coordorigin="2262,3999" coordsize="35,35">
              <v:shape style="position:absolute;left:2262;top:3999;width:35;height:35" coordorigin="2262,3999" coordsize="35,35" path="m2262,4033l2297,4033,2297,3999,2262,3999,2262,4033xe" filled="true" fillcolor="#828487" stroked="false">
                <v:path arrowok="t"/>
                <v:fill type="solid"/>
              </v:shape>
            </v:group>
            <v:group style="position:absolute;left:3626;top:3999;width:36;height:35" coordorigin="3626,3999" coordsize="36,35">
              <v:shape style="position:absolute;left:3626;top:3999;width:36;height:35" coordorigin="3626,3999" coordsize="36,35" path="m3626,4033l3662,4033,3662,3999,3626,3999,3626,4033xe" filled="true" fillcolor="#828487" stroked="false">
                <v:path arrowok="t"/>
                <v:fill type="solid"/>
              </v:shape>
            </v:group>
            <v:group style="position:absolute;left:2291;top:4017;width:1342;height:2" coordorigin="2291,4017" coordsize="1342,2">
              <v:shape style="position:absolute;left:2291;top:4017;width:1342;height:2" coordorigin="2291,4017" coordsize="1342,0" path="m2291,4017l3632,4017e" filled="false" stroked="true" strokeweight=".6pt" strokecolor="#828487">
                <v:path arrowok="t"/>
              </v:shape>
            </v:group>
            <v:group style="position:absolute;left:2245;top:3995;width:2;height:65" coordorigin="2245,3995" coordsize="2,65">
              <v:shape style="position:absolute;left:2245;top:3995;width:2;height:65" coordorigin="2245,3995" coordsize="0,65" path="m2245,4059l2245,3995e" filled="false" stroked="true" strokeweight=".6pt" strokecolor="#828487">
                <v:path arrowok="t"/>
              </v:shape>
            </v:group>
            <v:group style="position:absolute;left:3679;top:3995;width:2;height:65" coordorigin="3679,3995" coordsize="2,65">
              <v:shape style="position:absolute;left:3679;top:3995;width:2;height:65" coordorigin="3679,3995" coordsize="0,65" path="m3679,4059l3679,3995e" filled="false" stroked="true" strokeweight=".6pt" strokecolor="#828487">
                <v:path arrowok="t"/>
              </v:shape>
            </v:group>
            <v:group style="position:absolute;left:3644;top:4033;width:12;height:2" coordorigin="3644,4033" coordsize="12,2">
              <v:shape style="position:absolute;left:3644;top:4033;width:12;height:2" coordorigin="3644,4033" coordsize="12,0" path="m3644,4033l3656,4033e" filled="false" stroked="true" strokeweight=".535pt" strokecolor="#929497">
                <v:path arrowok="t"/>
              </v:shape>
            </v:group>
            <v:group style="position:absolute;left:2268;top:4033;width:12;height:2" coordorigin="2268,4033" coordsize="12,2">
              <v:shape style="position:absolute;left:2268;top:4033;width:12;height:2" coordorigin="2268,4033" coordsize="12,0" path="m2268,4033l2280,4033e" filled="false" stroked="true" strokeweight=".535pt" strokecolor="#929497">
                <v:path arrowok="t"/>
              </v:shape>
            </v:group>
            <v:group style="position:absolute;left:2262;top:4021;width:24;height:23" coordorigin="2262,4021" coordsize="24,23">
              <v:shape style="position:absolute;left:2262;top:4021;width:24;height:23" coordorigin="2262,4021" coordsize="24,23" path="m2262,4044l2286,4044,2286,4021,2262,4021,2262,4044xe" filled="true" fillcolor="#828487" stroked="false">
                <v:path arrowok="t"/>
                <v:fill type="solid"/>
              </v:shape>
            </v:group>
            <v:group style="position:absolute;left:3638;top:4021;width:24;height:23" coordorigin="3638,4021" coordsize="24,23">
              <v:shape style="position:absolute;left:3638;top:4021;width:24;height:23" coordorigin="3638,4021" coordsize="24,23" path="m3638,4044l3662,4044,3662,4021,3638,4021,3638,4044xe" filled="true" fillcolor="#828487" stroked="false">
                <v:path arrowok="t"/>
                <v:fill type="solid"/>
              </v:shape>
              <v:shape style="position:absolute;left:2962;top:-372;width:78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6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22"/>
                        </w:rPr>
                        <w:t>Quadro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131;top:23;width:1204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37"/>
                        <w:ind w:left="119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Professor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95;top:800;width:717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81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Carla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16;top:800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60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Lucas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38;top:800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108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Vitor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83;top:1577;width:718;height:368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93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Hélio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05;top:1577;width:718;height:368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81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Vânia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27;top:1577;width:718;height:368" type="#_x0000_t202" filled="false" stroked="true" strokeweight=".6pt" strokecolor="#696a6c">
                <v:textbox inset="0,0,0,0">
                  <w:txbxContent>
                    <w:p>
                      <w:pPr>
                        <w:spacing w:before="27"/>
                        <w:ind w:left="149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Ana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84;top:2365;width:717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9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Artur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05;top:2365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72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Felipe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27;top:2365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-10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Gabriel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84;top:3196;width:717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9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Luisa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05;top:3196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72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Pedro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27;top:3196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5" w:right="-29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Mateus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31F20"/>
          <w:w w:val="105"/>
          <w:sz w:val="22"/>
        </w:rPr>
        <w:t>Porta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16"/>
        <w:ind w:left="110" w:right="0"/>
        <w:jc w:val="left"/>
      </w:pPr>
      <w:r>
        <w:rPr>
          <w:color w:val="231F20"/>
        </w:rPr>
        <w:t>De acordo com esse desenho, qual é o aluno que se senta entre Artur e</w:t>
      </w:r>
      <w:r>
        <w:rPr>
          <w:color w:val="231F20"/>
          <w:spacing w:val="-17"/>
        </w:rPr>
        <w:t> </w:t>
      </w:r>
      <w:r>
        <w:rPr>
          <w:color w:val="231F20"/>
        </w:rPr>
        <w:t>Gabriel?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19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Ana.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9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Felipe.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Luisa.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Pedro.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51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62;top:15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M031935E4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1"/>
        <w:ind w:left="110" w:right="0"/>
        <w:jc w:val="left"/>
      </w:pPr>
      <w:r>
        <w:rPr>
          <w:color w:val="231F20"/>
        </w:rPr>
        <w:t>Observe</w:t>
      </w:r>
      <w:r>
        <w:rPr>
          <w:color w:val="231F20"/>
          <w:spacing w:val="-26"/>
        </w:rPr>
        <w:t> </w:t>
      </w:r>
      <w:r>
        <w:rPr>
          <w:color w:val="231F20"/>
        </w:rPr>
        <w:t>na</w:t>
      </w:r>
      <w:r>
        <w:rPr>
          <w:color w:val="231F20"/>
          <w:spacing w:val="-25"/>
        </w:rPr>
        <w:t> </w:t>
      </w:r>
      <w:r>
        <w:rPr>
          <w:color w:val="231F20"/>
        </w:rPr>
        <w:t>tabela</w:t>
      </w:r>
      <w:r>
        <w:rPr>
          <w:color w:val="231F20"/>
          <w:spacing w:val="-25"/>
        </w:rPr>
        <w:t> </w:t>
      </w:r>
      <w:r>
        <w:rPr>
          <w:color w:val="231F20"/>
        </w:rPr>
        <w:t>abaixo</w:t>
      </w:r>
      <w:r>
        <w:rPr>
          <w:color w:val="231F20"/>
          <w:spacing w:val="-25"/>
        </w:rPr>
        <w:t> </w:t>
      </w:r>
      <w:r>
        <w:rPr>
          <w:color w:val="231F20"/>
        </w:rPr>
        <w:t>o</w:t>
      </w:r>
      <w:r>
        <w:rPr>
          <w:color w:val="231F20"/>
          <w:spacing w:val="-25"/>
        </w:rPr>
        <w:t> </w:t>
      </w:r>
      <w:r>
        <w:rPr>
          <w:color w:val="231F20"/>
        </w:rPr>
        <w:t>número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participantes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cada</w:t>
      </w:r>
      <w:r>
        <w:rPr>
          <w:color w:val="231F20"/>
          <w:spacing w:val="-25"/>
        </w:rPr>
        <w:t> </w:t>
      </w:r>
      <w:r>
        <w:rPr>
          <w:color w:val="231F20"/>
        </w:rPr>
        <w:t>equipe</w:t>
      </w:r>
      <w:r>
        <w:rPr>
          <w:color w:val="231F20"/>
          <w:spacing w:val="-25"/>
        </w:rPr>
        <w:t> </w:t>
      </w:r>
      <w:r>
        <w:rPr>
          <w:color w:val="231F20"/>
        </w:rPr>
        <w:t>das</w:t>
      </w:r>
      <w:r>
        <w:rPr>
          <w:color w:val="231F20"/>
          <w:spacing w:val="-25"/>
        </w:rPr>
        <w:t> </w:t>
      </w:r>
      <w:r>
        <w:rPr>
          <w:color w:val="231F20"/>
        </w:rPr>
        <w:t>olimpíadas </w:t>
      </w:r>
      <w:r>
        <w:rPr>
          <w:color w:val="231F20"/>
        </w:rPr>
        <w:t>de uma</w:t>
      </w:r>
      <w:r>
        <w:rPr>
          <w:color w:val="231F20"/>
          <w:spacing w:val="-1"/>
        </w:rPr>
        <w:t> </w:t>
      </w:r>
      <w:r>
        <w:rPr>
          <w:color w:val="231F20"/>
        </w:rPr>
        <w:t>escola.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10"/>
          <w:szCs w:val="10"/>
        </w:rPr>
      </w:pPr>
    </w:p>
    <w:tbl>
      <w:tblPr>
        <w:tblW w:w="0" w:type="auto"/>
        <w:jc w:val="left"/>
        <w:tblInd w:w="26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6"/>
        <w:gridCol w:w="2586"/>
      </w:tblGrid>
      <w:tr>
        <w:trPr>
          <w:trHeight w:val="667" w:hRule="exact"/>
        </w:trPr>
        <w:tc>
          <w:tcPr>
            <w:tcW w:w="2586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 w:hint="default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804" w:right="8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EQUIPE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66" w:lineRule="auto" w:before="62"/>
              <w:ind w:left="418" w:right="0" w:firstLine="197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NÚMERO DE </w:t>
            </w:r>
            <w:r>
              <w:rPr>
                <w:rFonts w:ascii="Arial" w:hAnsi="Arial"/>
                <w:b/>
                <w:color w:val="231F20"/>
                <w:spacing w:val="-4"/>
                <w:sz w:val="22"/>
              </w:rPr>
              <w:t>PARTICIPANTES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586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04" w:right="799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Azul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96" w:right="8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308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586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04" w:right="8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Vermelha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96" w:right="8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318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586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04" w:right="799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Amarela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96" w:right="8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328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586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04" w:right="8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pacing w:val="-3"/>
                <w:sz w:val="22"/>
              </w:rPr>
              <w:t>Verde</w:t>
            </w:r>
            <w:r>
              <w:rPr>
                <w:rFonts w:ascii="Arial"/>
                <w:spacing w:val="-3"/>
                <w:sz w:val="22"/>
              </w:rPr>
            </w:r>
          </w:p>
        </w:tc>
        <w:tc>
          <w:tcPr>
            <w:tcW w:w="25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96" w:right="8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338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De acordo com essa tabela, a equipe que possui, no total, 328 participantes é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20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amarela.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0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azul.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verde.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vermelha.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65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42.52pt;margin-top:7.248977pt;width:510.25pt;height:22.7pt;mso-position-horizontal-relative:page;mso-position-vertical-relative:paragraph;z-index:3304;mso-wrap-distance-left:0;mso-wrap-distance-right:0" coordorigin="850,145" coordsize="10205,454">
            <v:group style="position:absolute;left:850;top:145;width:2098;height:454" coordorigin="850,145" coordsize="2098,454">
              <v:shape style="position:absolute;left:850;top:145;width:2098;height:454" coordorigin="850,145" coordsize="2098,454" path="m2948,145l850,145,850,599,2948,599,2948,145xe" filled="true" fillcolor="#d1d3d4" stroked="false">
                <v:path arrowok="t"/>
                <v:fill type="solid"/>
              </v:shape>
            </v:group>
            <v:group style="position:absolute;left:2948;top:145;width:8108;height:454" coordorigin="2948,145" coordsize="8108,454">
              <v:shape style="position:absolute;left:2948;top:145;width:8108;height:454" coordorigin="2948,145" coordsize="8108,454" path="m11055,145l2948,145,2948,599,11055,599,11055,145xe" filled="true" fillcolor="#d1d3d4" stroked="false">
                <v:path arrowok="t"/>
                <v:fill type="solid"/>
              </v:shape>
              <v:shape style="position:absolute;left:930;top:256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00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P030143E4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8"/>
        <w:ind w:right="0"/>
        <w:jc w:val="left"/>
        <w:rPr>
          <w:b w:val="0"/>
          <w:bCs w:val="0"/>
        </w:rPr>
      </w:pPr>
      <w:r>
        <w:rPr>
          <w:color w:val="231F20"/>
        </w:rPr>
        <w:t>Leia a palavra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260.619995pt;margin-top:9.784187pt;width:74.05pt;height:28.35pt;mso-position-horizontal-relative:page;mso-position-vertical-relative:paragraph;z-index:332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260" w:right="0"/>
                    <w:jc w:val="left"/>
                  </w:pPr>
                  <w:r>
                    <w:rPr>
                      <w:color w:val="231F20"/>
                    </w:rPr>
                    <w:t>Lagarta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Faça um X no número de sílabas (pedaços) da palavra que você</w:t>
      </w:r>
      <w:r>
        <w:rPr>
          <w:color w:val="231F20"/>
          <w:spacing w:val="-2"/>
        </w:rPr>
        <w:t> </w:t>
      </w:r>
      <w:r>
        <w:rPr>
          <w:color w:val="231F20"/>
        </w:rPr>
        <w:t>leu.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1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w w:val="99"/>
          <w:sz w:val="28"/>
        </w:rPr>
        <w:t>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1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w w:val="99"/>
          <w:sz w:val="28"/>
        </w:rPr>
        <w:t>3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7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footerReference w:type="default" r:id="rId66"/>
          <w:pgSz w:w="11910" w:h="16840"/>
          <w:pgMar w:footer="524" w:header="377" w:top="560" w:bottom="720" w:left="740" w:right="740"/>
          <w:pgNumType w:start="16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233.162994pt;margin-top:9.784173pt;width:128.9500pt;height:178.2pt;mso-position-horizontal-relative:page;mso-position-vertical-relative:paragraph;z-index:335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16"/>
                    <w:ind w:left="607" w:right="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Os bichos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75" w:right="0"/>
                    <w:jc w:val="left"/>
                  </w:pPr>
                  <w:r>
                    <w:rPr>
                      <w:color w:val="231F20"/>
                    </w:rPr>
                    <w:t>O tico-tico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78"/>
                    <w:ind w:left="75" w:right="147"/>
                    <w:jc w:val="left"/>
                  </w:pPr>
                  <w:r>
                    <w:rPr>
                      <w:color w:val="231F20"/>
                      <w:spacing w:val="-11"/>
                    </w:rPr>
                    <w:t>Tem </w:t>
                  </w:r>
                  <w:r>
                    <w:rPr>
                      <w:color w:val="231F20"/>
                    </w:rPr>
                    <w:t>raiva do mico. </w:t>
                  </w:r>
                  <w:r>
                    <w:rPr>
                      <w:color w:val="231F20"/>
                    </w:rPr>
                    <w:t>Com toda razão: O mico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acha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75" w:right="679"/>
                    <w:jc w:val="left"/>
                  </w:pPr>
                  <w:r>
                    <w:rPr>
                      <w:color w:val="231F20"/>
                    </w:rPr>
                    <w:t>Que no ninho Do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passarinho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75" w:right="0"/>
                    <w:jc w:val="left"/>
                  </w:pPr>
                  <w:r>
                    <w:rPr>
                      <w:color w:val="231F20"/>
                    </w:rPr>
                    <w:t>Está sua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refeição.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2429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COELHO, R.S. Bichos. Belo Horizonte: Aletria. p.39, 2009.</w:t>
      </w:r>
      <w:r>
        <w:rPr>
          <w:rFonts w:ascii="Arial"/>
          <w:color w:val="231F20"/>
          <w:spacing w:val="-10"/>
          <w:sz w:val="16"/>
        </w:rPr>
        <w:t> </w:t>
      </w:r>
      <w:r>
        <w:rPr>
          <w:rFonts w:ascii="Arial"/>
          <w:color w:val="231F20"/>
          <w:sz w:val="16"/>
        </w:rPr>
        <w:t>(P041723E4_SUP)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0"/>
        <w:jc w:val="left"/>
      </w:pPr>
      <w:r>
        <w:rPr>
          <w:color w:val="231F20"/>
        </w:rPr>
        <w:t>Nesse texto, o tico-tico tem raiva do mico porque o</w:t>
      </w:r>
      <w:r>
        <w:rPr>
          <w:color w:val="231F20"/>
          <w:spacing w:val="-1"/>
        </w:rPr>
        <w:t> </w:t>
      </w:r>
      <w:r>
        <w:rPr>
          <w:color w:val="231F20"/>
        </w:rPr>
        <w:t>mico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acha que é um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passarinho.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come  os ovos do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tico-tico.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pensa que sempre tem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razão.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rouba a refeição do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tico-tico.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67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23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P010300E4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1"/>
        <w:ind w:right="0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cena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group style="position:absolute;margin-left:149.278pt;margin-top:9.534173pt;width:296.75pt;height:342.05pt;mso-position-horizontal-relative:page;mso-position-vertical-relative:paragraph;z-index:3448;mso-wrap-distance-left:0;mso-wrap-distance-right:0" coordorigin="2986,191" coordsize="5935,6841">
            <v:group style="position:absolute;left:2991;top:196;width:5925;height:2" coordorigin="2991,196" coordsize="5925,2">
              <v:shape style="position:absolute;left:2991;top:196;width:5925;height:2" coordorigin="2991,196" coordsize="5925,0" path="m2991,196l8915,196e" filled="false" stroked="true" strokeweight=".5pt" strokecolor="#231f20">
                <v:path arrowok="t"/>
              </v:shape>
            </v:group>
            <v:group style="position:absolute;left:2996;top:201;width:2;height:6821" coordorigin="2996,201" coordsize="2,6821">
              <v:shape style="position:absolute;left:2996;top:201;width:2;height:6821" coordorigin="2996,201" coordsize="0,6821" path="m2996,7021l2996,201e" filled="false" stroked="true" strokeweight=".5pt" strokecolor="#231f20">
                <v:path arrowok="t"/>
              </v:shape>
            </v:group>
            <v:group style="position:absolute;left:8910;top:201;width:2;height:6821" coordorigin="8910,201" coordsize="2,6821">
              <v:shape style="position:absolute;left:8910;top:201;width:2;height:6821" coordorigin="8910,201" coordsize="0,6821" path="m8910,7021l8910,201e" filled="false" stroked="true" strokeweight=".5pt" strokecolor="#231f20">
                <v:path arrowok="t"/>
              </v:shape>
            </v:group>
            <v:group style="position:absolute;left:2991;top:7026;width:5925;height:2" coordorigin="2991,7026" coordsize="5925,2">
              <v:shape style="position:absolute;left:2991;top:7026;width:5925;height:2" coordorigin="2991,7026" coordsize="5925,0" path="m2991,7026l8915,7026e" filled="false" stroked="true" strokeweight=".5pt" strokecolor="#231f20">
                <v:path arrowok="t"/>
              </v:shape>
              <v:shape style="position:absolute;left:3331;top:213;width:5243;height:6700" type="#_x0000_t75" stroked="false">
                <v:imagedata r:id="rId69" o:title=""/>
              </v:shape>
              <v:shape style="position:absolute;left:7462;top:2322;width:370;height:200" type="#_x0000_t75" stroked="false">
                <v:imagedata r:id="rId70" o:title=""/>
              </v:shape>
            </v:group>
            <v:group style="position:absolute;left:6614;top:2525;width:126;height:46" coordorigin="6614,2525" coordsize="126,46">
              <v:shape style="position:absolute;left:6614;top:2525;width:126;height:46" coordorigin="6614,2525" coordsize="126,46" path="m6740,2525l6614,2546,6614,2556,6740,2570,6740,2525xe" filled="true" fillcolor="#ffffff" stroked="false">
                <v:path arrowok="t"/>
                <v:fill type="solid"/>
              </v:shape>
            </v:group>
            <v:group style="position:absolute;left:3508;top:1944;width:3011;height:1944" coordorigin="3508,1944" coordsize="3011,1944">
              <v:shape style="position:absolute;left:3508;top:1944;width:3011;height:1944" coordorigin="3508,1944" coordsize="3011,1944" path="m3891,1944l3827,1965,3755,2026,3732,2123,3723,2168,3714,2213,3704,2258,3693,2298,3680,2340,3669,2378,3660,2418,3653,2451,3648,2485,3645,2518,3647,2551,3648,2592,3627,2663,3588,2727,3567,2756,3547,2786,3528,2816,3513,2853,3508,2890,3514,2927,3535,2963,3574,3023,3600,3087,3618,3154,3630,3224,3638,3267,3661,3350,3673,3440,3675,3537,3677,3585,3685,3698,3696,3811,3708,3864,3714,3888,3723,3871,3730,3857,3736,3845,3740,3833,3753,3783,3766,3733,3791,3633,3798,3612,3809,3595,3825,3583,3850,3580,3859,3576,3885,3519,3887,3473,3888,3450,3899,3396,3922,3348,3951,3303,3981,3259,3999,3229,4010,3197,4015,3163,4013,3128,4010,3103,4008,3079,4023,3011,4072,2962,4098,2943,4120,2922,4138,2897,4151,2868,4174,2815,4205,2771,4247,2739,4303,2723,4374,2708,4440,2684,4504,2654,4567,2619,4627,2594,4690,2584,4754,2583,5871,2583,5851,2569,5805,2541,5771,2528,5608,2528,5561,2526,5516,2512,5473,2485,5470,2482,5466,2480,5462,2479,5380,2459,5302,2424,5226,2389,5146,2365,5115,2361,4859,2361,4804,2352,4766,2340,4309,2340,4239,2328,4171,2308,4105,2283,4047,2250,4003,2202,3970,2144,3945,2081,3922,1999,3917,1971,3911,1955,3903,1946,3891,1944xe" filled="true" fillcolor="#ffffff" stroked="false">
                <v:path arrowok="t"/>
                <v:fill type="solid"/>
              </v:shape>
              <v:shape style="position:absolute;left:3508;top:1944;width:3011;height:1944" coordorigin="3508,1944" coordsize="3011,1944" path="m6181,2696l5741,2696,5782,2698,5823,2702,5881,2706,5940,2712,5999,2720,6057,2729,6136,2738,6214,2741,6292,2740,6371,2736,6516,2727,6518,2717,6346,2711,6277,2707,6208,2700,6181,2696xe" filled="true" fillcolor="#ffffff" stroked="false">
                <v:path arrowok="t"/>
                <v:fill type="solid"/>
              </v:shape>
              <v:shape style="position:absolute;left:3508;top:1944;width:3011;height:1944" coordorigin="3508,1944" coordsize="3011,1944" path="m5871,2583l4754,2583,4819,2585,4962,2593,5153,2607,5248,2616,5320,2629,5390,2663,5452,2696,5516,2717,5583,2729,5656,2738,5664,2738,5667,2735,5701,2706,5741,2696,6181,2696,6140,2690,6071,2676,6010,2658,5954,2633,5901,2603,5871,2583xe" filled="true" fillcolor="#ffffff" stroked="false">
                <v:path arrowok="t"/>
                <v:fill type="solid"/>
              </v:shape>
              <v:shape style="position:absolute;left:3508;top:1944;width:3011;height:1944" coordorigin="3508,1944" coordsize="3011,1944" path="m5709,2517l5657,2522,5608,2528,5771,2528,5759,2524,5709,2517xe" filled="true" fillcolor="#ffffff" stroked="false">
                <v:path arrowok="t"/>
                <v:fill type="solid"/>
              </v:shape>
              <v:shape style="position:absolute;left:3508;top:1944;width:3011;height:1944" coordorigin="3508,1944" coordsize="3011,1944" path="m5032,2354l4975,2354,4918,2359,4859,2361,5115,2361,5089,2357,5032,2354xe" filled="true" fillcolor="#ffffff" stroked="false">
                <v:path arrowok="t"/>
                <v:fill type="solid"/>
              </v:shape>
              <v:shape style="position:absolute;left:3508;top:1944;width:3011;height:1944" coordorigin="3508,1944" coordsize="3011,1944" path="m4606,2287l4560,2291,4512,2303,4467,2318,4452,2323,4380,2340,4309,2340,4766,2340,4751,2335,4700,2311,4653,2293,4606,2287xe" filled="true" fillcolor="#ffffff" stroked="false">
                <v:path arrowok="t"/>
                <v:fill type="solid"/>
              </v:shape>
            </v:group>
            <v:group style="position:absolute;left:6278;top:1637;width:420;height:372" coordorigin="6278,1637" coordsize="420,372">
              <v:shape style="position:absolute;left:6278;top:1637;width:420;height:372" coordorigin="6278,1637" coordsize="420,372" path="m6278,1853l6337,1905,6401,1944,6469,1971,6540,1990,6613,2001,6688,2009,6688,2000,6689,1989,6689,1985,6660,1985,6625,1969,6626,1967,6569,1967,6591,1915,6594,1892,6376,1892,6360,1875,6358,1855,6313,1855,6278,1853xe" filled="true" fillcolor="#231f20" stroked="false">
                <v:path arrowok="t"/>
                <v:fill type="solid"/>
              </v:shape>
              <v:shape style="position:absolute;left:6278;top:1637;width:420;height:372" coordorigin="6278,1637" coordsize="420,372" path="m6566,1649l6513,1649,6547,1655,6581,1672,6645,1739,6671,1826,6677,1902,6677,1905,6673,1945,6660,1985,6689,1985,6690,1978,6691,1966,6697,1902,6697,1838,6685,1777,6658,1717,6601,1662,6566,1649xe" filled="true" fillcolor="#231f20" stroked="false">
                <v:path arrowok="t"/>
                <v:fill type="solid"/>
              </v:shape>
              <v:shape style="position:absolute;left:6278;top:1637;width:420;height:372" coordorigin="6278,1637" coordsize="420,372" path="m6563,1746l6491,1746,6544,1757,6584,1780,6614,1812,6631,1850,6631,1888,6626,1913,6619,1938,6602,1958,6569,1967,6626,1967,6651,1902,6654,1848,6633,1801,6586,1758,6563,1746xe" filled="true" fillcolor="#231f20" stroked="false">
                <v:path arrowok="t"/>
                <v:fill type="solid"/>
              </v:shape>
              <v:shape style="position:absolute;left:6278;top:1637;width:420;height:372" coordorigin="6278,1637" coordsize="420,372" path="m6498,1795l6485,1798,6457,1819,6430,1842,6404,1867,6376,1892,6594,1892,6596,1872,6581,1836,6548,1808,6532,1801,6515,1796,6498,1795xe" filled="true" fillcolor="#231f20" stroked="false">
                <v:path arrowok="t"/>
                <v:fill type="solid"/>
              </v:shape>
              <v:shape style="position:absolute;left:6278;top:1637;width:420;height:372" coordorigin="6278,1637" coordsize="420,372" path="m6533,1637l6466,1642,6413,1673,6350,1756,6313,1855,6358,1855,6365,1832,6376,1810,6392,1790,6365,1790,6354,1781,6377,1754,6400,1726,6424,1700,6449,1675,6480,1655,6513,1649,6566,1649,6533,1637xe" filled="true" fillcolor="#231f20" stroked="false">
                <v:path arrowok="t"/>
                <v:fill type="solid"/>
              </v:shape>
              <v:shape style="position:absolute;left:6278;top:1637;width:420;height:372" coordorigin="6278,1637" coordsize="420,372" path="m6467,1723l6414,1744,6365,1790,6392,1790,6406,1773,6444,1751,6491,1746,6563,1746,6524,1727,6467,1723xe" filled="true" fillcolor="#231f20" stroked="false">
                <v:path arrowok="t"/>
                <v:fill type="solid"/>
              </v:shape>
            </v:group>
            <v:group style="position:absolute;left:5613;top:1910;width:826;height:363" coordorigin="5613,1910" coordsize="826,363">
              <v:shape style="position:absolute;left:5613;top:1910;width:826;height:363" coordorigin="5613,1910" coordsize="826,363" path="m5921,2043l5751,2043,5765,2047,5778,2056,5790,2069,5823,2112,5857,2153,5930,2233,5998,2271,6037,2273,6078,2264,6139,2244,6019,2244,5976,2235,5938,2212,5908,2175,5901,2161,5900,2150,5906,2142,5922,2137,5950,2131,5978,2124,6025,2113,6082,2113,6075,2108,5938,2108,5899,2107,5863,2096,5829,2076,5798,2044,5921,2044,5921,2043xe" filled="true" fillcolor="#231f20" stroked="false">
                <v:path arrowok="t"/>
                <v:fill type="solid"/>
              </v:shape>
              <v:shape style="position:absolute;left:5613;top:1910;width:826;height:363" coordorigin="5613,1910" coordsize="826,363" path="m6082,2113l6025,2113,6070,2149,6084,2160,6098,2170,6146,2205,6103,2223,6084,2231,6066,2237,6019,2244,6139,2244,6179,2231,6230,2215,6280,2200,6289,2199,6318,2199,6316,2174,6223,2174,6203,2173,6185,2169,6153,2155,6121,2139,6091,2120,6082,2113xe" filled="true" fillcolor="#231f20" stroked="false">
                <v:path arrowok="t"/>
                <v:fill type="solid"/>
              </v:shape>
              <v:shape style="position:absolute;left:5613;top:1910;width:826;height:363" coordorigin="5613,1910" coordsize="826,363" path="m6318,2199l6289,2199,6299,2202,6309,2205,6319,2208,6318,2199xe" filled="true" fillcolor="#231f20" stroked="false">
                <v:path arrowok="t"/>
                <v:fill type="solid"/>
              </v:shape>
              <v:shape style="position:absolute;left:5613;top:1910;width:826;height:363" coordorigin="5613,1910" coordsize="826,363" path="m6238,2120l6230,2127,6268,2171,6245,2172,6223,2174,6316,2174,6316,2170,6335,2164,6377,2164,6383,2162,6382,2161,6297,2161,6282,2159,6275,2154,6265,2146,6256,2138,6247,2129,6238,2120xe" filled="true" fillcolor="#231f20" stroked="false">
                <v:path arrowok="t"/>
                <v:fill type="solid"/>
              </v:shape>
              <v:shape style="position:absolute;left:5613;top:1910;width:826;height:363" coordorigin="5613,1910" coordsize="826,363" path="m6377,2164l6335,2164,6362,2169,6377,2164xe" filled="true" fillcolor="#231f20" stroked="false">
                <v:path arrowok="t"/>
                <v:fill type="solid"/>
              </v:shape>
              <v:shape style="position:absolute;left:5613;top:1910;width:826;height:363" coordorigin="5613,1910" coordsize="826,363" path="m6265,2056l6258,2066,6282,2074,6300,2087,6310,2106,6313,2129,6313,2131,6313,2139,6311,2153,6297,2161,6382,2161,6333,2110,6340,2098,6370,2098,6265,2056xe" filled="true" fillcolor="#231f20" stroked="false">
                <v:path arrowok="t"/>
                <v:fill type="solid"/>
              </v:shape>
              <v:shape style="position:absolute;left:5613;top:1910;width:826;height:363" coordorigin="5613,1910" coordsize="826,363" path="m6370,2098l6340,2098,6434,2136,6438,2126,6370,2098xe" filled="true" fillcolor="#231f20" stroked="false">
                <v:path arrowok="t"/>
                <v:fill type="solid"/>
              </v:shape>
              <v:shape style="position:absolute;left:5613;top:1910;width:826;height:363" coordorigin="5613,1910" coordsize="826,363" path="m6052,2012l6038,2060,6012,2088,5977,2102,5938,2108,6075,2108,6063,2099,6056,2086,6054,2067,6053,2041,6052,2012xe" filled="true" fillcolor="#231f20" stroked="false">
                <v:path arrowok="t"/>
                <v:fill type="solid"/>
              </v:shape>
              <v:shape style="position:absolute;left:5613;top:1910;width:826;height:363" coordorigin="5613,1910" coordsize="826,363" path="m5678,1910l5782,1942,5781,1952,5706,1952,5703,1959,5773,2003,5769,2015,5613,2050,5615,2060,5735,2043,5751,2043,5921,2043,5922,2031,5849,2023,5786,2005,5783,2003,5785,1983,5790,1981,5804,1973,5818,1966,5833,1961,5846,1960,5881,1960,5832,1940,5755,1920,5678,1910xe" filled="true" fillcolor="#231f20" stroked="false">
                <v:path arrowok="t"/>
                <v:fill type="solid"/>
              </v:shape>
              <v:shape style="position:absolute;left:5613;top:1910;width:826;height:363" coordorigin="5613,1910" coordsize="826,363" path="m5881,1960l5846,1960,5869,1966,5892,1975,5917,1987,5946,1999,5898,1967,5881,1960xe" filled="true" fillcolor="#231f20" stroked="false">
                <v:path arrowok="t"/>
                <v:fill type="solid"/>
              </v:shape>
            </v:group>
            <v:group style="position:absolute;left:5978;top:1809;width:250;height:178" coordorigin="5978,1809" coordsize="250,178">
              <v:shape style="position:absolute;left:5978;top:1809;width:250;height:178" coordorigin="5978,1809" coordsize="250,178" path="m6011,1809l5987,1824,5978,1852,5985,1888,6001,1919,6022,1946,6049,1969,6085,1986,6146,1961,6152,1959,6069,1959,6058,1951,6019,1886,6003,1851,6005,1841,6014,1834,6027,1833,6123,1833,6088,1820,6047,1809,6011,1809xe" filled="true" fillcolor="#231f20" stroked="false">
                <v:path arrowok="t"/>
                <v:fill type="solid"/>
              </v:shape>
              <v:shape style="position:absolute;left:5978;top:1809;width:250;height:178" coordorigin="5978,1809" coordsize="250,178" path="m6123,1833l6027,1833,6074,1839,6118,1852,6158,1874,6193,1909,6167,1933,6137,1945,6074,1957,6069,1959,6152,1959,6178,1947,6208,1932,6222,1917,6227,1900,6222,1882,6207,1869,6168,1852,6128,1835,6123,1833xe" filled="true" fillcolor="#231f20" stroked="false">
                <v:path arrowok="t"/>
                <v:fill type="solid"/>
              </v:shape>
            </v:group>
            <v:group style="position:absolute;left:5508;top:1877;width:149;height:32" coordorigin="5508,1877" coordsize="149,32">
              <v:shape style="position:absolute;left:5508;top:1877;width:149;height:32" coordorigin="5508,1877" coordsize="149,32" path="m5510,1877l5508,1887,5655,1909,5656,1898,5510,1877xe" filled="true" fillcolor="#231f20" stroked="false">
                <v:path arrowok="t"/>
                <v:fill type="solid"/>
              </v:shape>
              <v:shape style="position:absolute;left:6354;top:1649;width:323;height:336" type="#_x0000_t75" stroked="false">
                <v:imagedata r:id="rId71" o:title=""/>
              </v:shape>
              <v:shape style="position:absolute;left:5562;top:1423;width:432;height:378" type="#_x0000_t75" stroked="false">
                <v:imagedata r:id="rId72" o:title=""/>
              </v:shape>
              <v:shape style="position:absolute;left:5900;top:2113;width:246;height:131" type="#_x0000_t75" stroked="false">
                <v:imagedata r:id="rId73" o:title=""/>
              </v:shape>
            </v:group>
            <v:group style="position:absolute;left:6003;top:1833;width:190;height:126" coordorigin="6003,1833" coordsize="190,126">
              <v:shape style="position:absolute;left:6003;top:1833;width:190;height:126" coordorigin="6003,1833" coordsize="190,126" path="m6027,1833l6014,1834,6005,1841,6003,1851,6008,1866,6042,1925,6069,1959,6074,1957,6137,1945,6167,1933,6193,1909,6158,1874,6118,1852,6074,1839,6027,1833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before="21"/>
        <w:ind w:left="1148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74">
        <w:r>
          <w:rPr>
            <w:rFonts w:ascii="Arial" w:hAnsi="Arial"/>
            <w:color w:val="231F20"/>
            <w:sz w:val="16"/>
          </w:rPr>
          <w:t>em: &lt;http://www.turminha.com.br/desenho-para-colorir&gt;.</w:t>
        </w:r>
      </w:hyperlink>
      <w:r>
        <w:rPr>
          <w:rFonts w:ascii="Arial" w:hAnsi="Arial"/>
          <w:color w:val="231F20"/>
          <w:sz w:val="16"/>
        </w:rPr>
        <w:t> Acesso em: 23 maio 2012.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16"/>
        </w:rPr>
        <w:t>(P010300E4_SUP)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0"/>
        <w:jc w:val="left"/>
      </w:pPr>
      <w:r>
        <w:rPr>
          <w:color w:val="231F20"/>
        </w:rPr>
        <w:t>Faça um X na frase que conta o que acontece nessa</w:t>
      </w:r>
      <w:r>
        <w:rPr>
          <w:color w:val="231F20"/>
          <w:spacing w:val="-1"/>
        </w:rPr>
        <w:t> </w:t>
      </w:r>
      <w:r>
        <w:rPr>
          <w:color w:val="231F20"/>
        </w:rPr>
        <w:t>cena.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</w:t>
      </w:r>
      <w:r>
        <w:rPr>
          <w:rFonts w:ascii="Arial"/>
          <w:color w:val="231F20"/>
          <w:spacing w:val="-7"/>
          <w:sz w:val="28"/>
        </w:rPr>
        <w:t>GATO </w:t>
      </w:r>
      <w:r>
        <w:rPr>
          <w:rFonts w:ascii="Arial"/>
          <w:color w:val="231F20"/>
          <w:sz w:val="28"/>
        </w:rPr>
        <w:t>CORRE NO</w:t>
      </w:r>
      <w:r>
        <w:rPr>
          <w:rFonts w:ascii="Arial"/>
          <w:color w:val="231F20"/>
          <w:spacing w:val="11"/>
          <w:sz w:val="28"/>
        </w:rPr>
        <w:t> </w:t>
      </w:r>
      <w:r>
        <w:rPr>
          <w:rFonts w:ascii="Arial"/>
          <w:color w:val="231F20"/>
          <w:spacing w:val="-6"/>
          <w:sz w:val="28"/>
        </w:rPr>
        <w:t>MATO.</w:t>
      </w:r>
      <w:r>
        <w:rPr>
          <w:rFonts w:ascii="Arial"/>
          <w:spacing w:val="-6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</w:t>
      </w:r>
      <w:r>
        <w:rPr>
          <w:rFonts w:ascii="Arial"/>
          <w:color w:val="231F20"/>
          <w:spacing w:val="-7"/>
          <w:sz w:val="28"/>
        </w:rPr>
        <w:t>GATO </w:t>
      </w:r>
      <w:r>
        <w:rPr>
          <w:rFonts w:ascii="Arial"/>
          <w:color w:val="231F20"/>
          <w:spacing w:val="-5"/>
          <w:sz w:val="28"/>
        </w:rPr>
        <w:t>GOSTA </w:t>
      </w:r>
      <w:r>
        <w:rPr>
          <w:rFonts w:ascii="Arial"/>
          <w:color w:val="231F20"/>
          <w:sz w:val="28"/>
        </w:rPr>
        <w:t>DO</w:t>
      </w:r>
      <w:r>
        <w:rPr>
          <w:rFonts w:ascii="Arial"/>
          <w:color w:val="231F20"/>
          <w:spacing w:val="1"/>
          <w:sz w:val="28"/>
        </w:rPr>
        <w:t> </w:t>
      </w:r>
      <w:r>
        <w:rPr>
          <w:rFonts w:ascii="Arial"/>
          <w:color w:val="231F20"/>
          <w:sz w:val="28"/>
        </w:rPr>
        <w:t>GALO.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</w:t>
      </w:r>
      <w:r>
        <w:rPr>
          <w:rFonts w:ascii="Arial"/>
          <w:color w:val="231F20"/>
          <w:spacing w:val="-7"/>
          <w:sz w:val="28"/>
        </w:rPr>
        <w:t>GATO </w:t>
      </w:r>
      <w:r>
        <w:rPr>
          <w:rFonts w:ascii="Arial"/>
          <w:color w:val="231F20"/>
          <w:spacing w:val="-5"/>
          <w:sz w:val="28"/>
        </w:rPr>
        <w:t>SENTA </w:t>
      </w:r>
      <w:r>
        <w:rPr>
          <w:rFonts w:ascii="Arial"/>
          <w:color w:val="231F20"/>
          <w:sz w:val="28"/>
        </w:rPr>
        <w:t>NO</w:t>
      </w:r>
      <w:r>
        <w:rPr>
          <w:rFonts w:ascii="Arial"/>
          <w:color w:val="231F20"/>
          <w:spacing w:val="4"/>
          <w:sz w:val="28"/>
        </w:rPr>
        <w:t> </w:t>
      </w:r>
      <w:r>
        <w:rPr>
          <w:rFonts w:ascii="Arial"/>
          <w:color w:val="231F20"/>
          <w:spacing w:val="-5"/>
          <w:sz w:val="28"/>
        </w:rPr>
        <w:t>PRATO.</w:t>
      </w:r>
      <w:r>
        <w:rPr>
          <w:rFonts w:ascii="Arial"/>
          <w:spacing w:val="-5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</w:t>
      </w:r>
      <w:r>
        <w:rPr>
          <w:rFonts w:ascii="Arial"/>
          <w:color w:val="231F20"/>
          <w:spacing w:val="-7"/>
          <w:sz w:val="28"/>
        </w:rPr>
        <w:t>GATO </w:t>
      </w:r>
      <w:r>
        <w:rPr>
          <w:rFonts w:ascii="Arial"/>
          <w:color w:val="231F20"/>
          <w:sz w:val="28"/>
        </w:rPr>
        <w:t>SOBE NO</w:t>
      </w:r>
      <w:r>
        <w:rPr>
          <w:rFonts w:ascii="Arial"/>
          <w:color w:val="231F20"/>
          <w:spacing w:val="8"/>
          <w:sz w:val="28"/>
        </w:rPr>
        <w:t> </w:t>
      </w:r>
      <w:r>
        <w:rPr>
          <w:rFonts w:ascii="Arial"/>
          <w:color w:val="231F20"/>
          <w:sz w:val="28"/>
        </w:rPr>
        <w:t>GALHO.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68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1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64"/>
        <w:ind w:right="0"/>
        <w:jc w:val="left"/>
        <w:rPr>
          <w:b w:val="0"/>
          <w:bCs w:val="0"/>
        </w:rPr>
      </w:pPr>
      <w:r>
        <w:rPr>
          <w:color w:val="231F20"/>
        </w:rPr>
        <w:t>Leia o texto abaixo para responder às</w:t>
      </w:r>
      <w:r>
        <w:rPr>
          <w:color w:val="231F20"/>
          <w:spacing w:val="-1"/>
        </w:rPr>
        <w:t> </w:t>
      </w:r>
      <w:r>
        <w:rPr>
          <w:color w:val="231F20"/>
        </w:rPr>
        <w:t>questões.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before="64"/>
        <w:ind w:left="242" w:right="175" w:firstLine="0"/>
        <w:jc w:val="center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56.192902pt;margin-top:.219815pt;width:482.9pt;height:362.05pt;mso-position-horizontal-relative:page;mso-position-vertical-relative:paragraph;z-index:-103408" coordorigin="1124,4" coordsize="9658,7241">
            <v:group style="position:absolute;left:1129;top:9;width:9648;height:2" coordorigin="1129,9" coordsize="9648,2">
              <v:shape style="position:absolute;left:1129;top:9;width:9648;height:2" coordorigin="1129,9" coordsize="9648,0" path="m1129,9l10777,9e" filled="false" stroked="true" strokeweight=".5pt" strokecolor="#231f20">
                <v:path arrowok="t"/>
              </v:shape>
            </v:group>
            <v:group style="position:absolute;left:1134;top:14;width:2;height:7221" coordorigin="1134,14" coordsize="2,7221">
              <v:shape style="position:absolute;left:1134;top:14;width:2;height:7221" coordorigin="1134,14" coordsize="0,7221" path="m1134,7235l1134,14e" filled="false" stroked="true" strokeweight=".5pt" strokecolor="#231f20">
                <v:path arrowok="t"/>
              </v:shape>
            </v:group>
            <v:group style="position:absolute;left:10772;top:14;width:2;height:7221" coordorigin="10772,14" coordsize="2,7221">
              <v:shape style="position:absolute;left:10772;top:14;width:2;height:7221" coordorigin="10772,14" coordsize="0,7221" path="m10772,7235l10772,14e" filled="false" stroked="true" strokeweight=".5pt" strokecolor="#231f20">
                <v:path arrowok="t"/>
              </v:shape>
            </v:group>
            <v:group style="position:absolute;left:1129;top:7240;width:9648;height:2" coordorigin="1129,7240" coordsize="9648,2">
              <v:shape style="position:absolute;left:1129;top:7240;width:9648;height:2" coordorigin="1129,7240" coordsize="9648,0" path="m1129,7240l10777,7240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231F20"/>
          <w:sz w:val="28"/>
        </w:rPr>
        <w:t>Artur e os cavaleiros da Távola</w:t>
      </w:r>
      <w:r>
        <w:rPr>
          <w:rFonts w:ascii="Arial" w:hAnsi="Arial"/>
          <w:b/>
          <w:color w:val="231F20"/>
          <w:spacing w:val="-1"/>
          <w:sz w:val="28"/>
        </w:rPr>
        <w:t> </w:t>
      </w:r>
      <w:r>
        <w:rPr>
          <w:rFonts w:ascii="Arial" w:hAnsi="Arial"/>
          <w:b/>
          <w:color w:val="231F20"/>
          <w:sz w:val="28"/>
        </w:rPr>
        <w:t>Redonda</w:t>
      </w:r>
      <w:r>
        <w:rPr>
          <w:rFonts w:ascii="Arial" w:hAnsi="Arial"/>
          <w:sz w:val="28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41"/>
          <w:szCs w:val="41"/>
        </w:rPr>
      </w:pPr>
    </w:p>
    <w:p>
      <w:pPr>
        <w:pStyle w:val="BodyText"/>
        <w:spacing w:line="297" w:lineRule="auto" w:before="0"/>
        <w:ind w:left="507" w:right="505" w:firstLine="283"/>
        <w:jc w:val="both"/>
      </w:pPr>
      <w:r>
        <w:rPr>
          <w:color w:val="231F20"/>
        </w:rPr>
        <w:t>Artur era filho secreto do rei Pendragon. Ao </w:t>
      </w:r>
      <w:r>
        <w:rPr>
          <w:color w:val="231F20"/>
          <w:spacing w:val="-3"/>
        </w:rPr>
        <w:t>nascer, </w:t>
      </w:r>
      <w:r>
        <w:rPr>
          <w:color w:val="231F20"/>
        </w:rPr>
        <w:t>foi confiado ao mago </w:t>
      </w:r>
      <w:r>
        <w:rPr>
          <w:color w:val="231F20"/>
        </w:rPr>
        <w:t>Merlim, que cuidou de sua educação, mas não lhe contou sua verdadeira origem nem destino que o</w:t>
      </w:r>
      <w:r>
        <w:rPr>
          <w:color w:val="231F20"/>
          <w:spacing w:val="-1"/>
        </w:rPr>
        <w:t> </w:t>
      </w:r>
      <w:r>
        <w:rPr>
          <w:color w:val="231F20"/>
        </w:rPr>
        <w:t>esperava.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Dezesseis</w:t>
      </w:r>
      <w:r>
        <w:rPr>
          <w:color w:val="231F20"/>
          <w:spacing w:val="-33"/>
        </w:rPr>
        <w:t> </w:t>
      </w:r>
      <w:r>
        <w:rPr>
          <w:color w:val="231F20"/>
        </w:rPr>
        <w:t>anos</w:t>
      </w:r>
      <w:r>
        <w:rPr>
          <w:color w:val="231F20"/>
          <w:spacing w:val="-33"/>
        </w:rPr>
        <w:t> </w:t>
      </w:r>
      <w:r>
        <w:rPr>
          <w:color w:val="231F20"/>
        </w:rPr>
        <w:t>mais</w:t>
      </w:r>
      <w:r>
        <w:rPr>
          <w:color w:val="231F20"/>
          <w:spacing w:val="-33"/>
        </w:rPr>
        <w:t> </w:t>
      </w:r>
      <w:r>
        <w:rPr>
          <w:color w:val="231F20"/>
        </w:rPr>
        <w:t>tarde,</w:t>
      </w:r>
      <w:r>
        <w:rPr>
          <w:color w:val="231F20"/>
          <w:spacing w:val="-33"/>
        </w:rPr>
        <w:t> </w:t>
      </w:r>
      <w:r>
        <w:rPr>
          <w:color w:val="231F20"/>
        </w:rPr>
        <w:t>o</w:t>
      </w:r>
      <w:r>
        <w:rPr>
          <w:color w:val="231F20"/>
          <w:spacing w:val="-33"/>
        </w:rPr>
        <w:t> </w:t>
      </w:r>
      <w:r>
        <w:rPr>
          <w:color w:val="231F20"/>
        </w:rPr>
        <w:t>rei</w:t>
      </w:r>
      <w:r>
        <w:rPr>
          <w:color w:val="231F20"/>
          <w:spacing w:val="-33"/>
        </w:rPr>
        <w:t> </w:t>
      </w:r>
      <w:r>
        <w:rPr>
          <w:color w:val="231F20"/>
        </w:rPr>
        <w:t>morreu</w:t>
      </w:r>
      <w:r>
        <w:rPr>
          <w:color w:val="231F20"/>
          <w:spacing w:val="-33"/>
        </w:rPr>
        <w:t> </w:t>
      </w:r>
      <w:r>
        <w:rPr>
          <w:color w:val="231F20"/>
        </w:rPr>
        <w:t>sem</w:t>
      </w:r>
      <w:r>
        <w:rPr>
          <w:color w:val="231F20"/>
          <w:spacing w:val="-33"/>
        </w:rPr>
        <w:t> </w:t>
      </w:r>
      <w:r>
        <w:rPr>
          <w:color w:val="231F20"/>
        </w:rPr>
        <w:t>deixar</w:t>
      </w:r>
      <w:r>
        <w:rPr>
          <w:color w:val="231F20"/>
          <w:spacing w:val="-33"/>
        </w:rPr>
        <w:t> </w:t>
      </w:r>
      <w:r>
        <w:rPr>
          <w:color w:val="231F20"/>
        </w:rPr>
        <w:t>herdeiro.</w:t>
      </w:r>
      <w:r>
        <w:rPr>
          <w:color w:val="231F20"/>
          <w:spacing w:val="-33"/>
        </w:rPr>
        <w:t> </w:t>
      </w:r>
      <w:r>
        <w:rPr>
          <w:color w:val="231F20"/>
        </w:rPr>
        <w:t>Para</w:t>
      </w:r>
      <w:r>
        <w:rPr>
          <w:color w:val="231F20"/>
          <w:spacing w:val="-33"/>
        </w:rPr>
        <w:t> </w:t>
      </w:r>
      <w:r>
        <w:rPr>
          <w:color w:val="231F20"/>
        </w:rPr>
        <w:t>escolher </w:t>
      </w:r>
      <w:r>
        <w:rPr>
          <w:color w:val="231F20"/>
        </w:rPr>
        <w:t>um novo rei, surgiu uma espada encantada que exibia o nome Excalibur, encravada numa pedra, na qual se lia: “Aquele que conquistar essa espada será o</w:t>
      </w:r>
      <w:r>
        <w:rPr>
          <w:color w:val="231F20"/>
          <w:spacing w:val="-1"/>
        </w:rPr>
        <w:t> </w:t>
      </w:r>
      <w:r>
        <w:rPr>
          <w:color w:val="231F20"/>
        </w:rPr>
        <w:t>rei”.</w:t>
      </w:r>
      <w:r>
        <w:rPr/>
      </w:r>
    </w:p>
    <w:p>
      <w:pPr>
        <w:pStyle w:val="BodyText"/>
        <w:spacing w:line="297" w:lineRule="auto" w:before="3"/>
        <w:ind w:left="507" w:right="510" w:firstLine="283"/>
        <w:jc w:val="both"/>
      </w:pPr>
      <w:r>
        <w:rPr>
          <w:color w:val="231F20"/>
          <w:spacing w:val="-7"/>
        </w:rPr>
        <w:t>Todos </w:t>
      </w:r>
      <w:r>
        <w:rPr>
          <w:color w:val="231F20"/>
        </w:rPr>
        <w:t>os cavaleiros do reino tentaram retirar a espada da pedra. Mas </w:t>
      </w:r>
      <w:r>
        <w:rPr>
          <w:color w:val="231F20"/>
        </w:rPr>
        <w:t>nenhum</w:t>
      </w:r>
      <w:r>
        <w:rPr>
          <w:color w:val="231F20"/>
          <w:spacing w:val="-1"/>
        </w:rPr>
        <w:t> </w:t>
      </w:r>
      <w:r>
        <w:rPr>
          <w:color w:val="231F20"/>
        </w:rPr>
        <w:t>conseguiu.</w:t>
      </w:r>
      <w:r>
        <w:rPr/>
      </w:r>
    </w:p>
    <w:p>
      <w:pPr>
        <w:pStyle w:val="BodyText"/>
        <w:spacing w:line="297" w:lineRule="auto" w:before="3"/>
        <w:ind w:left="507" w:right="506" w:firstLine="283"/>
        <w:jc w:val="both"/>
      </w:pPr>
      <w:r>
        <w:rPr>
          <w:color w:val="231F20"/>
        </w:rPr>
        <w:t>Na sua vez, Artur apoderou-se da arma sem a mínima dificuldade. Foi inacreditável. Ele foi consagrado</w:t>
      </w:r>
      <w:r>
        <w:rPr>
          <w:color w:val="231F20"/>
          <w:spacing w:val="-1"/>
        </w:rPr>
        <w:t> </w:t>
      </w:r>
      <w:r>
        <w:rPr>
          <w:color w:val="231F20"/>
        </w:rPr>
        <w:t>rei.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Um dia, Merlim aconselhou Artur a reunir os melhores cavaleiros. Diante deles, o mágico fez aparecer uma távola redonda e vários assentos. Neles estava escrito, em ouro, o nome de cada</w:t>
      </w:r>
      <w:r>
        <w:rPr>
          <w:color w:val="231F20"/>
          <w:spacing w:val="-1"/>
        </w:rPr>
        <w:t> </w:t>
      </w:r>
      <w:r>
        <w:rPr>
          <w:color w:val="231F20"/>
        </w:rPr>
        <w:t>cavaleiro.</w:t>
      </w:r>
      <w:r>
        <w:rPr/>
      </w:r>
    </w:p>
    <w:p>
      <w:pPr>
        <w:pStyle w:val="BodyText"/>
        <w:spacing w:line="297" w:lineRule="auto" w:before="3"/>
        <w:ind w:left="507" w:right="512" w:firstLine="283"/>
        <w:jc w:val="both"/>
      </w:pPr>
      <w:r>
        <w:rPr>
          <w:color w:val="231F20"/>
        </w:rPr>
        <w:t>Os</w:t>
      </w:r>
      <w:r>
        <w:rPr>
          <w:color w:val="231F20"/>
          <w:spacing w:val="-34"/>
        </w:rPr>
        <w:t> </w:t>
      </w:r>
      <w:r>
        <w:rPr>
          <w:color w:val="231F20"/>
        </w:rPr>
        <w:t>cavaleiros</w:t>
      </w:r>
      <w:r>
        <w:rPr>
          <w:color w:val="231F20"/>
          <w:spacing w:val="-34"/>
        </w:rPr>
        <w:t> </w:t>
      </w:r>
      <w:r>
        <w:rPr>
          <w:color w:val="231F20"/>
        </w:rPr>
        <w:t>da</w:t>
      </w:r>
      <w:r>
        <w:rPr>
          <w:color w:val="231F20"/>
          <w:spacing w:val="-38"/>
        </w:rPr>
        <w:t> </w:t>
      </w:r>
      <w:r>
        <w:rPr>
          <w:color w:val="231F20"/>
        </w:rPr>
        <w:t>Távola</w:t>
      </w:r>
      <w:r>
        <w:rPr>
          <w:color w:val="231F20"/>
          <w:spacing w:val="-34"/>
        </w:rPr>
        <w:t> </w:t>
      </w:r>
      <w:r>
        <w:rPr>
          <w:color w:val="231F20"/>
        </w:rPr>
        <w:t>Redonda</w:t>
      </w:r>
      <w:r>
        <w:rPr>
          <w:color w:val="231F20"/>
          <w:spacing w:val="-34"/>
        </w:rPr>
        <w:t> </w:t>
      </w:r>
      <w:r>
        <w:rPr>
          <w:color w:val="231F20"/>
        </w:rPr>
        <w:t>fizeram</w:t>
      </w:r>
      <w:r>
        <w:rPr>
          <w:color w:val="231F20"/>
          <w:spacing w:val="-34"/>
        </w:rPr>
        <w:t> </w:t>
      </w:r>
      <w:r>
        <w:rPr>
          <w:color w:val="231F20"/>
        </w:rPr>
        <w:t>um</w:t>
      </w:r>
      <w:r>
        <w:rPr>
          <w:color w:val="231F20"/>
          <w:spacing w:val="-34"/>
        </w:rPr>
        <w:t> </w:t>
      </w:r>
      <w:r>
        <w:rPr>
          <w:color w:val="231F20"/>
        </w:rPr>
        <w:t>juramento:</w:t>
      </w:r>
      <w:r>
        <w:rPr>
          <w:color w:val="231F20"/>
          <w:spacing w:val="-34"/>
        </w:rPr>
        <w:t> </w:t>
      </w:r>
      <w:r>
        <w:rPr>
          <w:color w:val="231F20"/>
        </w:rPr>
        <w:t>Percorreriam</w:t>
      </w:r>
      <w:r>
        <w:rPr>
          <w:color w:val="231F20"/>
          <w:spacing w:val="-34"/>
        </w:rPr>
        <w:t> </w:t>
      </w:r>
      <w:r>
        <w:rPr>
          <w:color w:val="231F20"/>
        </w:rPr>
        <w:t>todo </w:t>
      </w:r>
      <w:r>
        <w:rPr>
          <w:color w:val="231F20"/>
        </w:rPr>
        <w:t>o reino socorrendo damas em perigo e combatendo os</w:t>
      </w:r>
      <w:r>
        <w:rPr>
          <w:color w:val="231F20"/>
          <w:spacing w:val="-2"/>
        </w:rPr>
        <w:t> </w:t>
      </w:r>
      <w:r>
        <w:rPr>
          <w:color w:val="231F20"/>
        </w:rPr>
        <w:t>maus.</w:t>
      </w:r>
      <w:r>
        <w:rPr/>
      </w:r>
    </w:p>
    <w:p>
      <w:pPr>
        <w:spacing w:before="32"/>
        <w:ind w:left="175" w:right="175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Minha 1ª Biblioteca </w:t>
      </w:r>
      <w:r>
        <w:rPr>
          <w:rFonts w:ascii="Arial" w:hAnsi="Arial"/>
          <w:i/>
          <w:color w:val="231F20"/>
          <w:sz w:val="16"/>
        </w:rPr>
        <w:t>Larousse Heróis</w:t>
      </w:r>
      <w:r>
        <w:rPr>
          <w:rFonts w:ascii="Arial" w:hAnsi="Arial"/>
          <w:color w:val="231F20"/>
          <w:sz w:val="16"/>
        </w:rPr>
        <w:t>. Tradução: Adriana de Oliveira Silva. São Paulo: Larousse do Brasil, 2007, p. 10 -</w:t>
      </w:r>
      <w:r>
        <w:rPr>
          <w:rFonts w:ascii="Arial" w:hAnsi="Arial"/>
          <w:color w:val="231F20"/>
          <w:spacing w:val="-28"/>
          <w:sz w:val="16"/>
        </w:rPr>
        <w:t> </w:t>
      </w:r>
      <w:r>
        <w:rPr>
          <w:rFonts w:ascii="Arial" w:hAnsi="Arial"/>
          <w:color w:val="231F20"/>
          <w:spacing w:val="-4"/>
          <w:sz w:val="16"/>
        </w:rPr>
        <w:t>11. </w:t>
      </w:r>
      <w:r>
        <w:rPr>
          <w:rFonts w:ascii="Arial" w:hAnsi="Arial"/>
          <w:color w:val="231F20"/>
          <w:sz w:val="16"/>
        </w:rPr>
        <w:t>(P041831E4_SUP)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42.52pt;margin-top:10.805667pt;width:510.25pt;height:22.7pt;mso-position-horizontal-relative:page;mso-position-vertical-relative:paragraph;z-index:3520;mso-wrap-distance-left:0;mso-wrap-distance-right:0" coordorigin="850,216" coordsize="10205,454">
            <v:group style="position:absolute;left:850;top:216;width:2098;height:454" coordorigin="850,216" coordsize="2098,454">
              <v:shape style="position:absolute;left:850;top:216;width:2098;height:454" coordorigin="850,216" coordsize="2098,454" path="m2948,216l850,216,850,670,2948,670,2948,216xe" filled="true" fillcolor="#d1d3d4" stroked="false">
                <v:path arrowok="t"/>
                <v:fill type="solid"/>
              </v:shape>
            </v:group>
            <v:group style="position:absolute;left:2948;top:216;width:8108;height:454" coordorigin="2948,216" coordsize="8108,454">
              <v:shape style="position:absolute;left:2948;top:216;width:8108;height:454" coordorigin="2948,216" coordsize="8108,454" path="m11055,216l2948,216,2948,670,11055,670,11055,216xe" filled="true" fillcolor="#d1d3d4" stroked="false">
                <v:path arrowok="t"/>
                <v:fill type="solid"/>
              </v:shape>
              <v:shape style="position:absolute;left:930;top:327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24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71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P041833E4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De acordo com esse texto, os cavaleiros do rei Artur</w:t>
      </w:r>
      <w:r>
        <w:rPr>
          <w:color w:val="231F20"/>
          <w:spacing w:val="-17"/>
        </w:rPr>
        <w:t> </w:t>
      </w:r>
      <w:r>
        <w:rPr>
          <w:color w:val="231F20"/>
        </w:rPr>
        <w:t>prometeram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construir uma grande távola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redonda.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percorrer o reino ajudando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pessoas.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retirar a espada Excalibur da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pedra.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revelar o segredo do rei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Pendragon.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25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P041831E4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1"/>
        <w:ind w:left="110" w:right="0"/>
        <w:jc w:val="left"/>
      </w:pPr>
      <w:r>
        <w:rPr>
          <w:color w:val="231F20"/>
        </w:rPr>
        <w:t>Esse texto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um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conto.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um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diário.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uma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carta.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uma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notícia.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02162pt;width:510.25pt;height:22.7pt;mso-position-horizontal-relative:page;mso-position-vertical-relative:paragraph;z-index:3688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8,2948,658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8,11055,658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26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0;top:359;width:84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6"/>
                        </w:rPr>
                        <w:t>P020026D3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8"/>
        <w:ind w:right="0"/>
        <w:jc w:val="left"/>
        <w:rPr>
          <w:b w:val="0"/>
          <w:bCs w:val="0"/>
        </w:rPr>
      </w:pPr>
      <w:r>
        <w:rPr>
          <w:color w:val="231F20"/>
        </w:rPr>
        <w:t>Faça um X na frase que está escrita</w:t>
      </w:r>
      <w:r>
        <w:rPr>
          <w:color w:val="231F20"/>
          <w:spacing w:val="-1"/>
        </w:rPr>
        <w:t> </w:t>
      </w:r>
      <w:r>
        <w:rPr>
          <w:color w:val="231F20"/>
        </w:rPr>
        <w:t>corretamente.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31"/>
          <w:szCs w:val="31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ASMENINASADORAM  BRINCAR  DE</w:t>
      </w:r>
      <w:r>
        <w:rPr>
          <w:rFonts w:ascii="Arial"/>
          <w:color w:val="231F20"/>
          <w:spacing w:val="77"/>
          <w:sz w:val="28"/>
        </w:rPr>
        <w:t> </w:t>
      </w:r>
      <w:r>
        <w:rPr>
          <w:rFonts w:ascii="Arial"/>
          <w:color w:val="231F20"/>
          <w:sz w:val="28"/>
        </w:rPr>
        <w:t>PULARCORDA.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AS  MENINAS  ADORAM  BRINCAR  DE  PULAR</w:t>
      </w:r>
      <w:r>
        <w:rPr>
          <w:rFonts w:ascii="Arial"/>
          <w:color w:val="231F20"/>
          <w:spacing w:val="61"/>
          <w:sz w:val="28"/>
        </w:rPr>
        <w:t> </w:t>
      </w:r>
      <w:r>
        <w:rPr>
          <w:rFonts w:ascii="Arial"/>
          <w:color w:val="231F20"/>
          <w:sz w:val="28"/>
        </w:rPr>
        <w:t>CORDA.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ASMENINAS  ADORAMBRINCAR  DE</w:t>
      </w:r>
      <w:r>
        <w:rPr>
          <w:rFonts w:ascii="Arial"/>
          <w:color w:val="231F20"/>
          <w:spacing w:val="61"/>
          <w:sz w:val="28"/>
        </w:rPr>
        <w:t> </w:t>
      </w:r>
      <w:r>
        <w:rPr>
          <w:rFonts w:ascii="Arial"/>
          <w:color w:val="231F20"/>
          <w:sz w:val="28"/>
        </w:rPr>
        <w:t>PULARCORDA.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  <w:tab w:pos="6599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AS</w:t>
      </w:r>
      <w:r>
        <w:rPr>
          <w:rFonts w:ascii="Arial"/>
          <w:color w:val="231F20"/>
          <w:spacing w:val="53"/>
          <w:sz w:val="28"/>
        </w:rPr>
        <w:t> </w:t>
      </w:r>
      <w:r>
        <w:rPr>
          <w:rFonts w:ascii="Arial"/>
          <w:color w:val="231F20"/>
          <w:sz w:val="28"/>
        </w:rPr>
        <w:t>MENINASADORAM  </w:t>
      </w:r>
      <w:r>
        <w:rPr>
          <w:rFonts w:ascii="Arial"/>
          <w:color w:val="231F20"/>
          <w:spacing w:val="29"/>
          <w:sz w:val="28"/>
        </w:rPr>
        <w:t> </w:t>
      </w:r>
      <w:r>
        <w:rPr>
          <w:rFonts w:ascii="Arial"/>
          <w:color w:val="231F20"/>
          <w:sz w:val="28"/>
        </w:rPr>
        <w:t>BRINCARDEPULAR</w:t>
        <w:tab/>
        <w:t>CORDA.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footerReference w:type="default" r:id="rId75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181.55pt;mso-position-horizontal-relative:page;mso-position-vertical-relative:paragraph;z-index:371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3210" w:right="3210" w:firstLine="0"/>
                    <w:jc w:val="center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Aranha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BodyText"/>
                    <w:spacing w:line="297" w:lineRule="auto" w:before="0"/>
                    <w:ind w:left="108" w:right="0" w:firstLine="283"/>
                    <w:jc w:val="left"/>
                  </w:pPr>
                  <w:r>
                    <w:rPr>
                      <w:color w:val="231F20"/>
                    </w:rPr>
                    <w:t>O homem pede uma salada em um restaurante e quando vai </w:t>
                  </w:r>
                  <w:r>
                    <w:rPr>
                      <w:color w:val="231F20"/>
                      <w:spacing w:val="-3"/>
                    </w:rPr>
                    <w:t>comer, </w:t>
                  </w:r>
                  <w:r>
                    <w:rPr>
                      <w:color w:val="231F20"/>
                    </w:rPr>
                    <w:t>vê </w:t>
                  </w:r>
                  <w:r>
                    <w:rPr>
                      <w:color w:val="231F20"/>
                    </w:rPr>
                    <w:t>uma mosca no tomate. Imediatamente, ele chama 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garçom: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27"/>
                    </w:numPr>
                    <w:tabs>
                      <w:tab w:pos="649" w:val="left" w:leader="none"/>
                    </w:tabs>
                    <w:spacing w:line="297" w:lineRule="auto" w:before="3" w:after="0"/>
                    <w:ind w:left="108" w:right="106" w:firstLine="283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Garçom! Olha só o tamanho desta mosca pousada no meu tomate! E agora, o que eu</w:t>
                  </w:r>
                  <w:r>
                    <w:rPr>
                      <w:rFonts w:ascii="Arial" w:hAns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faço?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BodyText"/>
                    <w:spacing w:line="240" w:lineRule="auto" w:before="3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O garçom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responde: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27"/>
                    </w:numPr>
                    <w:tabs>
                      <w:tab w:pos="643" w:val="left" w:leader="none"/>
                    </w:tabs>
                    <w:spacing w:line="297" w:lineRule="auto" w:before="78" w:after="0"/>
                    <w:ind w:left="108" w:right="106" w:firstLine="283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Fica frio... Olha só o tamanho da aranha que saiu da alface! Já, já ela come a</w:t>
                  </w:r>
                  <w:r>
                    <w:rPr>
                      <w:rFonts w:ascii="Arial" w:hAns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mosca!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13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78">
        <w:r>
          <w:rPr>
            <w:rFonts w:ascii="Arial" w:hAnsi="Arial"/>
            <w:color w:val="231F20"/>
            <w:sz w:val="16"/>
          </w:rPr>
          <w:t>em: &lt;http://criancas.uol.com.br/piadas/livro-de-piadas/aranha.jhtm&gt;.</w:t>
        </w:r>
      </w:hyperlink>
      <w:r>
        <w:rPr>
          <w:rFonts w:ascii="Arial" w:hAnsi="Arial"/>
          <w:color w:val="231F20"/>
          <w:sz w:val="16"/>
        </w:rPr>
        <w:t> Acesso em: 14 </w:t>
      </w:r>
      <w:r>
        <w:rPr>
          <w:rFonts w:ascii="Arial" w:hAnsi="Arial"/>
          <w:color w:val="231F20"/>
          <w:spacing w:val="-3"/>
          <w:sz w:val="16"/>
        </w:rPr>
        <w:t>nov. 2011.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(P040056D3_SUP)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0"/>
        <w:jc w:val="left"/>
      </w:pPr>
      <w:r>
        <w:rPr>
          <w:color w:val="231F20"/>
        </w:rPr>
        <w:t>O que faz esse texto ficar</w:t>
      </w:r>
      <w:r>
        <w:rPr>
          <w:color w:val="231F20"/>
          <w:spacing w:val="-1"/>
        </w:rPr>
        <w:t> </w:t>
      </w:r>
      <w:r>
        <w:rPr>
          <w:color w:val="231F20"/>
        </w:rPr>
        <w:t>engraçado?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 reclamação do</w:t>
      </w:r>
      <w:r>
        <w:rPr>
          <w:rFonts w:ascii="Arial" w:hAnsi="Arial"/>
          <w:color w:val="231F20"/>
          <w:spacing w:val="-17"/>
          <w:sz w:val="28"/>
        </w:rPr>
        <w:t> </w:t>
      </w:r>
      <w:r>
        <w:rPr>
          <w:rFonts w:ascii="Arial" w:hAnsi="Arial"/>
          <w:color w:val="231F20"/>
          <w:sz w:val="28"/>
        </w:rPr>
        <w:t>homem.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 resposta do</w:t>
      </w:r>
      <w:r>
        <w:rPr>
          <w:rFonts w:ascii="Arial" w:hAnsi="Arial"/>
          <w:color w:val="231F20"/>
          <w:spacing w:val="-17"/>
          <w:sz w:val="28"/>
        </w:rPr>
        <w:t> </w:t>
      </w:r>
      <w:r>
        <w:rPr>
          <w:rFonts w:ascii="Arial" w:hAnsi="Arial"/>
          <w:color w:val="231F20"/>
          <w:sz w:val="28"/>
        </w:rPr>
        <w:t>garçom.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surgimento da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mosca.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tamanho da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aranha.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76"/>
          <w:footerReference w:type="default" r:id="rId77"/>
          <w:pgSz w:w="11910" w:h="16840"/>
          <w:pgMar w:header="417" w:footer="524" w:top="1300" w:bottom="720" w:left="740" w:right="740"/>
          <w:pgNumType w:start="21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301.55pt;mso-position-horizontal-relative:page;mso-position-vertical-relative:paragraph;z-index:373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3210" w:right="3210" w:firstLine="0"/>
                    <w:jc w:val="center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A roda dos</w:t>
                  </w:r>
                  <w:r>
                    <w:rPr>
                      <w:rFonts w:ascii="Arial"/>
                      <w:b/>
                      <w:color w:val="231F20"/>
                      <w:spacing w:val="-12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8"/>
                    </w:rPr>
                    <w:t>caranguejos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ListParagraph"/>
                    <w:numPr>
                      <w:ilvl w:val="0"/>
                      <w:numId w:val="29"/>
                    </w:numPr>
                    <w:tabs>
                      <w:tab w:pos="621" w:val="left" w:leader="none"/>
                    </w:tabs>
                    <w:spacing w:line="297" w:lineRule="auto" w:before="0" w:after="0"/>
                    <w:ind w:left="108" w:right="106" w:firstLine="283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Papai! – reclama Carlos do fundo do seu rochedo. – Estou com dor nas patas esta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manhã.</w:t>
                  </w:r>
                  <w:r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29"/>
                    </w:numPr>
                    <w:tabs>
                      <w:tab w:pos="610" w:val="left" w:leader="none"/>
                    </w:tabs>
                    <w:spacing w:line="240" w:lineRule="auto" w:before="3" w:after="0"/>
                    <w:ind w:left="609" w:right="0" w:hanging="218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Ah, ah – responde seu pai, rindo. – Não teria aula de dança por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acaso?</w:t>
                  </w:r>
                  <w:r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29"/>
                    </w:numPr>
                    <w:tabs>
                      <w:tab w:pos="642" w:val="left" w:leader="none"/>
                    </w:tabs>
                    <w:spacing w:line="297" w:lineRule="auto" w:before="78" w:after="0"/>
                    <w:ind w:left="108" w:right="106" w:firstLine="283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É... – suspira o caranguejinho. – Mas papai, não quero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ir,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não consigo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andar de lado como os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outros...</w:t>
                  </w:r>
                  <w:r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spacing w:line="240" w:lineRule="auto" w:before="3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Só que papai-caranguejo insistiu e Carlos foi à aula, fazendo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beicinho...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78"/>
                    <w:ind w:left="108" w:right="106" w:firstLine="283"/>
                    <w:jc w:val="left"/>
                  </w:pPr>
                  <w:r>
                    <w:rPr>
                      <w:color w:val="231F20"/>
                    </w:rPr>
                    <w:t>No caminho, bem atrás de uma anêmona-do-mar, Carlos vislumbra uma senhorita-caranguejo diante do seu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espelho.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29"/>
                    </w:numPr>
                    <w:tabs>
                      <w:tab w:pos="626" w:val="left" w:leader="none"/>
                    </w:tabs>
                    <w:spacing w:line="240" w:lineRule="auto" w:before="3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Não conseguirei nunca! – chora ela. – Ando sempre para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7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frente!</w:t>
                  </w:r>
                  <w:r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29"/>
                    </w:numPr>
                    <w:tabs>
                      <w:tab w:pos="589" w:val="left" w:leader="none"/>
                    </w:tabs>
                    <w:spacing w:line="297" w:lineRule="auto" w:before="78" w:after="0"/>
                    <w:ind w:left="391" w:right="113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Eu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também!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–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exclama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Carlos,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aproximando-se.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–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se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treinássemos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juntos?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5"/>
                      <w:sz w:val="28"/>
                      <w:szCs w:val="28"/>
                    </w:rPr>
                    <w:t>Carlos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Zulmira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chegaram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ao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fim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da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5"/>
                      <w:sz w:val="28"/>
                      <w:szCs w:val="28"/>
                    </w:rPr>
                    <w:t>aula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de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5"/>
                      <w:sz w:val="28"/>
                      <w:szCs w:val="28"/>
                    </w:rPr>
                    <w:t>dança,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avançando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4"/>
                      <w:sz w:val="28"/>
                      <w:szCs w:val="28"/>
                    </w:rPr>
                    <w:t>bem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de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lado!</w:t>
                  </w:r>
                  <w:r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29"/>
                    </w:numPr>
                    <w:tabs>
                      <w:tab w:pos="615" w:val="left" w:leader="none"/>
                    </w:tabs>
                    <w:spacing w:line="240" w:lineRule="auto" w:before="3" w:after="0"/>
                    <w:ind w:left="614" w:right="0" w:hanging="223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Muito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bem!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4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–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exclama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professor.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4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–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4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Carlos,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ponha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música!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9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Agora,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todos</w:t>
                  </w:r>
                  <w:r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spacing w:line="240" w:lineRule="auto" w:before="78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poderemos fazer uma linda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roda!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99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TESSANDIER,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Catherine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et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al.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i/>
          <w:color w:val="231F20"/>
          <w:sz w:val="16"/>
        </w:rPr>
        <w:t>365</w:t>
      </w:r>
      <w:r>
        <w:rPr>
          <w:rFonts w:ascii="Arial" w:hAnsi="Arial"/>
          <w:i/>
          <w:color w:val="231F20"/>
          <w:spacing w:val="-14"/>
          <w:sz w:val="16"/>
        </w:rPr>
        <w:t> </w:t>
      </w:r>
      <w:r>
        <w:rPr>
          <w:rFonts w:ascii="Arial" w:hAnsi="Arial"/>
          <w:i/>
          <w:color w:val="231F20"/>
          <w:sz w:val="16"/>
        </w:rPr>
        <w:t>histórias</w:t>
      </w:r>
      <w:r>
        <w:rPr>
          <w:rFonts w:ascii="Arial" w:hAnsi="Arial"/>
          <w:i/>
          <w:color w:val="231F20"/>
          <w:spacing w:val="-13"/>
          <w:sz w:val="16"/>
        </w:rPr>
        <w:t> </w:t>
      </w:r>
      <w:r>
        <w:rPr>
          <w:rFonts w:ascii="Arial" w:hAnsi="Arial"/>
          <w:i/>
          <w:color w:val="231F20"/>
          <w:sz w:val="16"/>
        </w:rPr>
        <w:t>para</w:t>
      </w:r>
      <w:r>
        <w:rPr>
          <w:rFonts w:ascii="Arial" w:hAnsi="Arial"/>
          <w:i/>
          <w:color w:val="231F20"/>
          <w:spacing w:val="-14"/>
          <w:sz w:val="16"/>
        </w:rPr>
        <w:t> </w:t>
      </w:r>
      <w:r>
        <w:rPr>
          <w:rFonts w:ascii="Arial" w:hAnsi="Arial"/>
          <w:i/>
          <w:color w:val="231F20"/>
          <w:spacing w:val="-3"/>
          <w:sz w:val="16"/>
        </w:rPr>
        <w:t>sonhar.</w:t>
      </w:r>
      <w:r>
        <w:rPr>
          <w:rFonts w:ascii="Arial" w:hAnsi="Arial"/>
          <w:i/>
          <w:color w:val="231F20"/>
          <w:spacing w:val="-16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Trad.: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Renata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Cordeiro.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São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Paulo: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Ciranda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Cultural,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pacing w:val="-4"/>
          <w:sz w:val="16"/>
        </w:rPr>
        <w:t>2011.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p.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102.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(P010131E4_SUP)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0"/>
        <w:jc w:val="left"/>
      </w:pPr>
      <w:r>
        <w:rPr>
          <w:color w:val="231F20"/>
        </w:rPr>
        <w:t>Quem é a personagem principal dessa</w:t>
      </w:r>
      <w:r>
        <w:rPr>
          <w:color w:val="231F20"/>
          <w:spacing w:val="-2"/>
        </w:rPr>
        <w:t> </w:t>
      </w:r>
      <w:r>
        <w:rPr>
          <w:color w:val="231F20"/>
        </w:rPr>
        <w:t>história?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30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Carlos.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0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papai.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</w:t>
      </w:r>
      <w:r>
        <w:rPr>
          <w:rFonts w:ascii="Arial"/>
          <w:color w:val="231F20"/>
          <w:spacing w:val="-17"/>
          <w:sz w:val="28"/>
        </w:rPr>
        <w:t> </w:t>
      </w:r>
      <w:r>
        <w:rPr>
          <w:rFonts w:ascii="Arial"/>
          <w:color w:val="231F20"/>
          <w:sz w:val="28"/>
        </w:rPr>
        <w:t>professor.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Zulmira.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79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70.613998pt;margin-top:52.48283pt;width:188.448pt;height:97.123pt;mso-position-horizontal-relative:page;mso-position-vertical-relative:paragraph;z-index:3760" type="#_x0000_t75" stroked="false">
            <v:imagedata r:id="rId81" o:title=""/>
            <w10:wrap type="none"/>
          </v:shape>
        </w:pict>
      </w:r>
      <w:r>
        <w:rPr>
          <w:color w:val="231F20"/>
        </w:rPr>
        <w:t>Faça um X na placa em que aparecem somente</w:t>
      </w:r>
      <w:r>
        <w:rPr>
          <w:color w:val="231F20"/>
          <w:spacing w:val="-1"/>
        </w:rPr>
        <w:t> </w:t>
      </w:r>
      <w:r>
        <w:rPr>
          <w:color w:val="231F20"/>
        </w:rPr>
        <w:t>letras.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30"/>
          <w:szCs w:val="30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178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3998pt;margin-top:-32.024185pt;width:187.2pt;height:97.92pt;mso-position-horizontal-relative:page;mso-position-vertical-relative:paragraph;z-index:3784" type="#_x0000_t75" stroked="false">
            <v:imagedata r:id="rId82" o:title=""/>
            <w10:wrap type="none"/>
          </v:shape>
        </w:pict>
      </w:r>
      <w:r>
        <w:rPr/>
        <w:pict>
          <v:shape style="position:absolute;margin-left:70.613998pt;margin-top:73.896812pt;width:181.617pt;height:119.822pt;mso-position-horizontal-relative:page;mso-position-vertical-relative:paragraph;z-index:3808" type="#_x0000_t75" stroked="false">
            <v:imagedata r:id="rId83" o:title=""/>
            <w10:wrap type="none"/>
          </v:shape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3"/>
        <w:rPr>
          <w:rFonts w:ascii="Arial" w:hAnsi="Arial" w:cs="Arial" w:eastAsia="Arial" w:hint="default"/>
          <w:sz w:val="35"/>
          <w:szCs w:val="35"/>
        </w:rPr>
      </w:pPr>
    </w:p>
    <w:p>
      <w:pPr>
        <w:pStyle w:val="BodyText"/>
        <w:spacing w:line="240" w:lineRule="auto" w:before="0"/>
        <w:ind w:left="203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 w:before="0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113998pt;margin-top:-50.871159pt;width:184.5pt;height:117.85pt;mso-position-horizontal-relative:page;mso-position-vertical-relative:paragraph;z-index:3832" coordorigin="1402,-1017" coordsize="3690,2357">
            <v:group style="position:absolute;left:1412;top:-1007;width:3670;height:2" coordorigin="1412,-1007" coordsize="3670,2">
              <v:shape style="position:absolute;left:1412;top:-1007;width:3670;height:2" coordorigin="1412,-1007" coordsize="3670,0" path="m1412,-1007l5082,-1007e" filled="false" stroked="true" strokeweight="1pt" strokecolor="#231f20">
                <v:path arrowok="t"/>
              </v:shape>
            </v:group>
            <v:group style="position:absolute;left:1422;top:-997;width:2;height:2317" coordorigin="1422,-997" coordsize="2,2317">
              <v:shape style="position:absolute;left:1422;top:-997;width:2;height:2317" coordorigin="1422,-997" coordsize="0,2317" path="m1422,1319l1422,-997e" filled="false" stroked="true" strokeweight="1pt" strokecolor="#231f20">
                <v:path arrowok="t"/>
              </v:shape>
            </v:group>
            <v:group style="position:absolute;left:5072;top:-997;width:2;height:2317" coordorigin="5072,-997" coordsize="2,2317">
              <v:shape style="position:absolute;left:5072;top:-997;width:2;height:2317" coordorigin="5072,-997" coordsize="0,2317" path="m5072,1319l5072,-997e" filled="false" stroked="true" strokeweight="1pt" strokecolor="#231f20">
                <v:path arrowok="t"/>
              </v:shape>
            </v:group>
            <v:group style="position:absolute;left:1412;top:1329;width:3670;height:2" coordorigin="1412,1329" coordsize="3670,2">
              <v:shape style="position:absolute;left:1412;top:1329;width:3670;height:2" coordorigin="1412,1329" coordsize="3670,0" path="m1412,1329l5082,1329e" filled="false" stroked="true" strokeweight="1pt" strokecolor="#231f20">
                <v:path arrowok="t"/>
              </v:shape>
              <v:shape style="position:absolute;left:1789;top:-997;width:2916;height:2316" type="#_x0000_t75" stroked="false">
                <v:imagedata r:id="rId84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80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11"/>
        <w:rPr>
          <w:rFonts w:ascii="Arial" w:hAnsi="Arial" w:cs="Arial" w:eastAsia="Arial" w:hint="default"/>
          <w:sz w:val="18"/>
          <w:szCs w:val="18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P030332E4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1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before="64"/>
        <w:ind w:left="175" w:right="175" w:firstLine="0"/>
        <w:jc w:val="center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56.192902pt;margin-top:.21983pt;width:482.9pt;height:322.05pt;mso-position-horizontal-relative:page;mso-position-vertical-relative:paragraph;z-index:-103024" coordorigin="1124,4" coordsize="9658,6441">
            <v:group style="position:absolute;left:1129;top:9;width:9648;height:2" coordorigin="1129,9" coordsize="9648,2">
              <v:shape style="position:absolute;left:1129;top:9;width:9648;height:2" coordorigin="1129,9" coordsize="9648,0" path="m1129,9l10777,9e" filled="false" stroked="true" strokeweight=".5pt" strokecolor="#231f20">
                <v:path arrowok="t"/>
              </v:shape>
            </v:group>
            <v:group style="position:absolute;left:1134;top:14;width:2;height:6421" coordorigin="1134,14" coordsize="2,6421">
              <v:shape style="position:absolute;left:1134;top:14;width:2;height:6421" coordorigin="1134,14" coordsize="0,6421" path="m1134,6435l1134,14e" filled="false" stroked="true" strokeweight=".5pt" strokecolor="#231f20">
                <v:path arrowok="t"/>
              </v:shape>
            </v:group>
            <v:group style="position:absolute;left:10772;top:14;width:2;height:6421" coordorigin="10772,14" coordsize="2,6421">
              <v:shape style="position:absolute;left:10772;top:14;width:2;height:6421" coordorigin="10772,14" coordsize="0,6421" path="m10772,6435l10772,14e" filled="false" stroked="true" strokeweight=".5pt" strokecolor="#231f20">
                <v:path arrowok="t"/>
              </v:shape>
            </v:group>
            <v:group style="position:absolute;left:1129;top:6440;width:9648;height:2" coordorigin="1129,6440" coordsize="9648,2">
              <v:shape style="position:absolute;left:1129;top:6440;width:9648;height:2" coordorigin="1129,6440" coordsize="9648,0" path="m1129,6440l10777,6440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231F20"/>
          <w:sz w:val="28"/>
        </w:rPr>
        <w:t>Lagartixa solta o rabo para enganar predador, conta</w:t>
      </w:r>
      <w:r>
        <w:rPr>
          <w:rFonts w:ascii="Arial"/>
          <w:b/>
          <w:color w:val="231F20"/>
          <w:spacing w:val="-17"/>
          <w:sz w:val="28"/>
        </w:rPr>
        <w:t> </w:t>
      </w:r>
      <w:r>
        <w:rPr>
          <w:rFonts w:ascii="Arial"/>
          <w:b/>
          <w:color w:val="231F20"/>
          <w:sz w:val="28"/>
        </w:rPr>
        <w:t>livro</w:t>
      </w:r>
      <w:r>
        <w:rPr>
          <w:rFonts w:ascii="Arial"/>
          <w:sz w:val="28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41"/>
          <w:szCs w:val="41"/>
        </w:rPr>
      </w:pPr>
    </w:p>
    <w:p>
      <w:pPr>
        <w:pStyle w:val="BodyText"/>
        <w:spacing w:line="297" w:lineRule="auto" w:before="0"/>
        <w:ind w:left="507" w:right="505" w:firstLine="283"/>
        <w:jc w:val="both"/>
      </w:pPr>
      <w:r>
        <w:rPr>
          <w:color w:val="231F20"/>
        </w:rPr>
        <w:t>A lagartixa não é muito maior do que um dedo indicador, mas assusta muita</w:t>
      </w:r>
      <w:r>
        <w:rPr>
          <w:color w:val="231F20"/>
          <w:spacing w:val="-1"/>
        </w:rPr>
        <w:t> </w:t>
      </w:r>
      <w:r>
        <w:rPr>
          <w:color w:val="231F20"/>
        </w:rPr>
        <w:t>gente.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No</w:t>
      </w:r>
      <w:r>
        <w:rPr>
          <w:color w:val="231F20"/>
          <w:spacing w:val="-22"/>
        </w:rPr>
        <w:t> </w:t>
      </w:r>
      <w:r>
        <w:rPr>
          <w:color w:val="231F20"/>
        </w:rPr>
        <w:t>livro</w:t>
      </w:r>
      <w:r>
        <w:rPr>
          <w:color w:val="231F20"/>
          <w:spacing w:val="-22"/>
        </w:rPr>
        <w:t> </w:t>
      </w:r>
      <w:r>
        <w:rPr>
          <w:color w:val="231F20"/>
        </w:rPr>
        <w:t>“Minha</w:t>
      </w:r>
      <w:r>
        <w:rPr>
          <w:color w:val="231F20"/>
          <w:spacing w:val="-22"/>
        </w:rPr>
        <w:t> </w:t>
      </w:r>
      <w:r>
        <w:rPr>
          <w:color w:val="231F20"/>
        </w:rPr>
        <w:t>Querida</w:t>
      </w:r>
      <w:r>
        <w:rPr>
          <w:color w:val="231F20"/>
          <w:spacing w:val="-22"/>
        </w:rPr>
        <w:t> </w:t>
      </w:r>
      <w:r>
        <w:rPr>
          <w:color w:val="231F20"/>
        </w:rPr>
        <w:t>Lagartixa”,</w:t>
      </w:r>
      <w:r>
        <w:rPr>
          <w:color w:val="231F20"/>
          <w:spacing w:val="-22"/>
        </w:rPr>
        <w:t> </w:t>
      </w:r>
      <w:r>
        <w:rPr>
          <w:color w:val="231F20"/>
        </w:rPr>
        <w:t>Wess</w:t>
      </w:r>
      <w:r>
        <w:rPr>
          <w:color w:val="231F20"/>
          <w:spacing w:val="-22"/>
        </w:rPr>
        <w:t> </w:t>
      </w:r>
      <w:r>
        <w:rPr>
          <w:color w:val="231F20"/>
        </w:rPr>
        <w:t>é</w:t>
      </w:r>
      <w:r>
        <w:rPr>
          <w:color w:val="231F20"/>
          <w:spacing w:val="-22"/>
        </w:rPr>
        <w:t> </w:t>
      </w:r>
      <w:r>
        <w:rPr>
          <w:color w:val="231F20"/>
        </w:rPr>
        <w:t>um</w:t>
      </w:r>
      <w:r>
        <w:rPr>
          <w:color w:val="231F20"/>
          <w:spacing w:val="-22"/>
        </w:rPr>
        <w:t> </w:t>
      </w:r>
      <w:r>
        <w:rPr>
          <w:color w:val="231F20"/>
        </w:rPr>
        <w:t>garoto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vê</w:t>
      </w:r>
      <w:r>
        <w:rPr>
          <w:color w:val="231F20"/>
          <w:spacing w:val="-22"/>
        </w:rPr>
        <w:t> </w:t>
      </w:r>
      <w:r>
        <w:rPr>
          <w:color w:val="231F20"/>
        </w:rPr>
        <w:t>em</w:t>
      </w:r>
      <w:r>
        <w:rPr>
          <w:color w:val="231F20"/>
          <w:spacing w:val="-22"/>
        </w:rPr>
        <w:t> </w:t>
      </w:r>
      <w:r>
        <w:rPr>
          <w:color w:val="231F20"/>
        </w:rPr>
        <w:t>apuros </w:t>
      </w:r>
      <w:r>
        <w:rPr>
          <w:color w:val="231F20"/>
        </w:rPr>
        <w:t>ao dar de cara com um desses répteis na cozinha de sua</w:t>
      </w:r>
      <w:r>
        <w:rPr>
          <w:color w:val="231F20"/>
          <w:spacing w:val="-2"/>
        </w:rPr>
        <w:t> </w:t>
      </w:r>
      <w:r>
        <w:rPr>
          <w:color w:val="231F20"/>
        </w:rPr>
        <w:t>casa.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Vânia, sua mãe, tenta explicar que o bicho não faz mal. Ela conta ao filho que existem 300 espécies de</w:t>
      </w:r>
      <w:r>
        <w:rPr>
          <w:color w:val="231F20"/>
          <w:spacing w:val="-1"/>
        </w:rPr>
        <w:t> </w:t>
      </w:r>
      <w:r>
        <w:rPr>
          <w:color w:val="231F20"/>
        </w:rPr>
        <w:t>lagartixa.</w:t>
      </w:r>
      <w:r>
        <w:rPr/>
      </w:r>
    </w:p>
    <w:p>
      <w:pPr>
        <w:pStyle w:val="BodyText"/>
        <w:spacing w:line="240" w:lineRule="auto" w:before="3"/>
        <w:ind w:left="790" w:right="0"/>
        <w:jc w:val="left"/>
      </w:pPr>
      <w:r>
        <w:rPr>
          <w:color w:val="231F20"/>
        </w:rPr>
        <w:t>Elas</w:t>
      </w:r>
      <w:r>
        <w:rPr>
          <w:color w:val="231F20"/>
          <w:spacing w:val="-21"/>
        </w:rPr>
        <w:t> </w:t>
      </w:r>
      <w:r>
        <w:rPr>
          <w:color w:val="231F20"/>
        </w:rPr>
        <w:t>pertencem</w:t>
      </w:r>
      <w:r>
        <w:rPr>
          <w:color w:val="231F20"/>
          <w:spacing w:val="-21"/>
        </w:rPr>
        <w:t> </w:t>
      </w:r>
      <w:r>
        <w:rPr>
          <w:color w:val="231F20"/>
        </w:rPr>
        <w:t>ao</w:t>
      </w:r>
      <w:r>
        <w:rPr>
          <w:color w:val="231F20"/>
          <w:spacing w:val="-21"/>
        </w:rPr>
        <w:t> </w:t>
      </w:r>
      <w:r>
        <w:rPr>
          <w:color w:val="231F20"/>
        </w:rPr>
        <w:t>mesmo</w:t>
      </w:r>
      <w:r>
        <w:rPr>
          <w:color w:val="231F20"/>
          <w:spacing w:val="-21"/>
        </w:rPr>
        <w:t> </w:t>
      </w:r>
      <w:r>
        <w:rPr>
          <w:color w:val="231F20"/>
        </w:rPr>
        <w:t>grupo</w:t>
      </w:r>
      <w:r>
        <w:rPr>
          <w:color w:val="231F20"/>
          <w:spacing w:val="-20"/>
        </w:rPr>
        <w:t> </w:t>
      </w:r>
      <w:r>
        <w:rPr>
          <w:color w:val="231F20"/>
        </w:rPr>
        <w:t>das</w:t>
      </w:r>
      <w:r>
        <w:rPr>
          <w:color w:val="231F20"/>
          <w:spacing w:val="-21"/>
        </w:rPr>
        <w:t> </w:t>
      </w:r>
      <w:r>
        <w:rPr>
          <w:color w:val="231F20"/>
        </w:rPr>
        <w:t>cobras,</w:t>
      </w:r>
      <w:r>
        <w:rPr>
          <w:color w:val="231F20"/>
          <w:spacing w:val="-21"/>
        </w:rPr>
        <w:t> </w:t>
      </w:r>
      <w:r>
        <w:rPr>
          <w:color w:val="231F20"/>
        </w:rPr>
        <w:t>das</w:t>
      </w:r>
      <w:r>
        <w:rPr>
          <w:color w:val="231F20"/>
          <w:spacing w:val="-21"/>
        </w:rPr>
        <w:t> </w:t>
      </w:r>
      <w:r>
        <w:rPr>
          <w:color w:val="231F20"/>
        </w:rPr>
        <w:t>tartarugas</w:t>
      </w:r>
      <w:r>
        <w:rPr>
          <w:color w:val="231F20"/>
          <w:spacing w:val="-21"/>
        </w:rPr>
        <w:t> </w:t>
      </w:r>
      <w:r>
        <w:rPr>
          <w:color w:val="231F20"/>
        </w:rPr>
        <w:t>e</w:t>
      </w:r>
      <w:r>
        <w:rPr>
          <w:color w:val="231F20"/>
          <w:spacing w:val="-21"/>
        </w:rPr>
        <w:t> </w:t>
      </w:r>
      <w:r>
        <w:rPr>
          <w:color w:val="231F20"/>
        </w:rPr>
        <w:t>dos</w:t>
      </w:r>
      <w:r>
        <w:rPr>
          <w:color w:val="231F20"/>
          <w:spacing w:val="-21"/>
        </w:rPr>
        <w:t> </w:t>
      </w:r>
      <w:r>
        <w:rPr>
          <w:color w:val="231F20"/>
        </w:rPr>
        <w:t>jacarés.</w:t>
      </w:r>
      <w:r>
        <w:rPr/>
      </w:r>
    </w:p>
    <w:p>
      <w:pPr>
        <w:pStyle w:val="BodyText"/>
        <w:spacing w:line="297" w:lineRule="auto" w:before="78"/>
        <w:ind w:left="507" w:right="505" w:firstLine="283"/>
        <w:jc w:val="both"/>
      </w:pPr>
      <w:r>
        <w:rPr>
          <w:color w:val="231F20"/>
        </w:rPr>
        <w:t>Vânia</w:t>
      </w:r>
      <w:r>
        <w:rPr>
          <w:color w:val="231F20"/>
          <w:spacing w:val="-14"/>
        </w:rPr>
        <w:t> </w:t>
      </w:r>
      <w:r>
        <w:rPr>
          <w:color w:val="231F20"/>
        </w:rPr>
        <w:t>conta</w:t>
      </w:r>
      <w:r>
        <w:rPr>
          <w:color w:val="231F20"/>
          <w:spacing w:val="-14"/>
        </w:rPr>
        <w:t> </w:t>
      </w:r>
      <w:r>
        <w:rPr>
          <w:color w:val="231F20"/>
        </w:rPr>
        <w:t>então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lagartixas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alimentam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filhotes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barata,</w:t>
      </w:r>
      <w:r>
        <w:rPr>
          <w:color w:val="231F20"/>
          <w:spacing w:val="-14"/>
        </w:rPr>
        <w:t> </w:t>
      </w:r>
      <w:r>
        <w:rPr>
          <w:color w:val="231F20"/>
        </w:rPr>
        <w:t>de </w:t>
      </w:r>
      <w:r>
        <w:rPr>
          <w:color w:val="231F20"/>
        </w:rPr>
        <w:t>escorpião e de alguns insetos que transmitem</w:t>
      </w:r>
      <w:r>
        <w:rPr>
          <w:color w:val="231F20"/>
          <w:spacing w:val="-2"/>
        </w:rPr>
        <w:t> </w:t>
      </w:r>
      <w:r>
        <w:rPr>
          <w:color w:val="231F20"/>
        </w:rPr>
        <w:t>doenças.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São</w:t>
      </w:r>
      <w:r>
        <w:rPr>
          <w:color w:val="231F20"/>
          <w:spacing w:val="-29"/>
        </w:rPr>
        <w:t> </w:t>
      </w:r>
      <w:r>
        <w:rPr>
          <w:color w:val="231F20"/>
        </w:rPr>
        <w:t>também</w:t>
      </w:r>
      <w:r>
        <w:rPr>
          <w:color w:val="231F20"/>
          <w:spacing w:val="-29"/>
        </w:rPr>
        <w:t> </w:t>
      </w:r>
      <w:r>
        <w:rPr>
          <w:color w:val="231F20"/>
        </w:rPr>
        <w:t>espertas.</w:t>
      </w:r>
      <w:r>
        <w:rPr>
          <w:color w:val="231F20"/>
          <w:spacing w:val="-29"/>
        </w:rPr>
        <w:t> </w:t>
      </w:r>
      <w:r>
        <w:rPr>
          <w:color w:val="231F20"/>
        </w:rPr>
        <w:t>Quando</w:t>
      </w:r>
      <w:r>
        <w:rPr>
          <w:color w:val="231F20"/>
          <w:spacing w:val="-29"/>
        </w:rPr>
        <w:t> </w:t>
      </w:r>
      <w:r>
        <w:rPr>
          <w:color w:val="231F20"/>
        </w:rPr>
        <w:t>se</w:t>
      </w:r>
      <w:r>
        <w:rPr>
          <w:color w:val="231F20"/>
          <w:spacing w:val="-29"/>
        </w:rPr>
        <w:t> </w:t>
      </w:r>
      <w:r>
        <w:rPr>
          <w:color w:val="231F20"/>
        </w:rPr>
        <w:t>sentem</w:t>
      </w:r>
      <w:r>
        <w:rPr>
          <w:color w:val="231F20"/>
          <w:spacing w:val="-29"/>
        </w:rPr>
        <w:t> </w:t>
      </w:r>
      <w:r>
        <w:rPr>
          <w:color w:val="231F20"/>
        </w:rPr>
        <w:t>ameaçadas</w:t>
      </w:r>
      <w:r>
        <w:rPr>
          <w:color w:val="231F20"/>
          <w:spacing w:val="-29"/>
        </w:rPr>
        <w:t> </w:t>
      </w:r>
      <w:r>
        <w:rPr>
          <w:color w:val="231F20"/>
        </w:rPr>
        <w:t>por</w:t>
      </w:r>
      <w:r>
        <w:rPr>
          <w:color w:val="231F20"/>
          <w:spacing w:val="-29"/>
        </w:rPr>
        <w:t> </w:t>
      </w:r>
      <w:r>
        <w:rPr>
          <w:color w:val="231F20"/>
        </w:rPr>
        <w:t>algum</w:t>
      </w:r>
      <w:r>
        <w:rPr>
          <w:color w:val="231F20"/>
          <w:spacing w:val="-29"/>
        </w:rPr>
        <w:t> </w:t>
      </w:r>
      <w:r>
        <w:rPr>
          <w:color w:val="231F20"/>
        </w:rPr>
        <w:t>predador, </w:t>
      </w:r>
      <w:r>
        <w:rPr>
          <w:color w:val="231F20"/>
        </w:rPr>
        <w:t>elas soltam o rabo e evitam ser capturadas. Depois, a cauda se regenera, quer </w:t>
      </w:r>
      <w:r>
        <w:rPr>
          <w:color w:val="231F20"/>
          <w:spacing w:val="-3"/>
        </w:rPr>
        <w:t>dizer, </w:t>
      </w:r>
      <w:r>
        <w:rPr>
          <w:color w:val="231F20"/>
        </w:rPr>
        <w:t>cresce</w:t>
      </w:r>
      <w:r>
        <w:rPr>
          <w:color w:val="231F20"/>
          <w:spacing w:val="4"/>
        </w:rPr>
        <w:t> </w:t>
      </w:r>
      <w:r>
        <w:rPr>
          <w:color w:val="231F20"/>
        </w:rPr>
        <w:t>novamente.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A aula de Vânia dá certo. Wess deixa o medo de lado e aprende até a admirar as lagartixas</w:t>
      </w:r>
      <w:r>
        <w:rPr>
          <w:color w:val="231F20"/>
          <w:spacing w:val="-1"/>
        </w:rPr>
        <w:t> </w:t>
      </w:r>
      <w:r>
        <w:rPr>
          <w:color w:val="231F20"/>
        </w:rPr>
        <w:t>magrelas.</w:t>
      </w:r>
      <w:r>
        <w:rPr/>
      </w:r>
    </w:p>
    <w:p>
      <w:pPr>
        <w:spacing w:before="32"/>
        <w:ind w:left="27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7"/>
          <w:sz w:val="16"/>
        </w:rPr>
        <w:t>Disponível </w:t>
      </w:r>
      <w:r>
        <w:rPr>
          <w:rFonts w:ascii="Arial" w:hAnsi="Arial"/>
          <w:color w:val="231F20"/>
          <w:spacing w:val="-5"/>
          <w:sz w:val="16"/>
        </w:rPr>
        <w:t>em: </w:t>
      </w:r>
      <w:hyperlink r:id="rId86">
        <w:r>
          <w:rPr>
            <w:rFonts w:ascii="Arial" w:hAnsi="Arial"/>
            <w:color w:val="231F20"/>
            <w:spacing w:val="-8"/>
            <w:sz w:val="16"/>
          </w:rPr>
          <w:t>&lt;http://www1.folha.uol.com.br/folhinha/1144174-lagartixa-solta-o-rabo-para-enganar-predador-conta-livro.shtml&gt;.</w:t>
        </w:r>
      </w:hyperlink>
      <w:r>
        <w:rPr>
          <w:rFonts w:ascii="Arial" w:hAnsi="Arial"/>
          <w:color w:val="231F20"/>
          <w:spacing w:val="-8"/>
          <w:sz w:val="16"/>
        </w:rPr>
        <w:t> </w:t>
      </w:r>
      <w:r>
        <w:rPr>
          <w:rFonts w:ascii="Arial" w:hAnsi="Arial"/>
          <w:color w:val="231F20"/>
          <w:spacing w:val="-6"/>
          <w:sz w:val="16"/>
        </w:rPr>
        <w:t>Acesso </w:t>
      </w:r>
      <w:r>
        <w:rPr>
          <w:rFonts w:ascii="Arial" w:hAnsi="Arial"/>
          <w:color w:val="231F20"/>
          <w:spacing w:val="-5"/>
          <w:sz w:val="16"/>
        </w:rPr>
        <w:t>em: </w:t>
      </w:r>
      <w:r>
        <w:rPr>
          <w:rFonts w:ascii="Arial" w:hAnsi="Arial"/>
          <w:color w:val="231F20"/>
          <w:spacing w:val="-4"/>
          <w:sz w:val="16"/>
        </w:rPr>
        <w:t>29 </w:t>
      </w:r>
      <w:r>
        <w:rPr>
          <w:rFonts w:ascii="Arial" w:hAnsi="Arial"/>
          <w:color w:val="231F20"/>
          <w:spacing w:val="-6"/>
          <w:sz w:val="16"/>
        </w:rPr>
        <w:t>ago. </w:t>
      </w:r>
      <w:r>
        <w:rPr>
          <w:rFonts w:ascii="Arial" w:hAnsi="Arial"/>
          <w:color w:val="231F20"/>
          <w:spacing w:val="16"/>
          <w:sz w:val="16"/>
        </w:rPr>
        <w:t> </w:t>
      </w:r>
      <w:r>
        <w:rPr>
          <w:rFonts w:ascii="Arial" w:hAnsi="Arial"/>
          <w:color w:val="231F20"/>
          <w:spacing w:val="-7"/>
          <w:sz w:val="16"/>
        </w:rPr>
        <w:t>2012.</w:t>
      </w:r>
      <w:r>
        <w:rPr>
          <w:rFonts w:ascii="Arial" w:hAnsi="Arial"/>
          <w:sz w:val="16"/>
        </w:rPr>
      </w:r>
    </w:p>
    <w:p>
      <w:pPr>
        <w:spacing w:before="36"/>
        <w:ind w:left="0" w:right="115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7"/>
          <w:sz w:val="16"/>
        </w:rPr>
        <w:t>Fragmento. (P030329E4_SUP)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97" w:lineRule="auto" w:before="135"/>
        <w:ind w:left="110" w:right="0"/>
        <w:jc w:val="left"/>
      </w:pP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trecho</w:t>
      </w:r>
      <w:r>
        <w:rPr>
          <w:color w:val="231F20"/>
          <w:spacing w:val="-10"/>
        </w:rPr>
        <w:t> </w:t>
      </w:r>
      <w:r>
        <w:rPr>
          <w:color w:val="231F20"/>
        </w:rPr>
        <w:t>“Wess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garoto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vê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apuros</w:t>
      </w:r>
      <w:r>
        <w:rPr>
          <w:color w:val="231F20"/>
          <w:spacing w:val="-10"/>
        </w:rPr>
        <w:t> </w:t>
      </w:r>
      <w:r>
        <w:rPr>
          <w:color w:val="231F20"/>
        </w:rPr>
        <w:t>ao</w:t>
      </w:r>
      <w:r>
        <w:rPr>
          <w:color w:val="231F20"/>
          <w:spacing w:val="-1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10"/>
        </w:rPr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dar</w:t>
      </w:r>
      <w:r>
        <w:rPr>
          <w:rFonts w:ascii="Arial" w:hAnsi="Arial" w:cs="Arial" w:eastAsia="Arial" w:hint="default"/>
          <w:b/>
          <w:bCs/>
          <w:color w:val="231F20"/>
          <w:spacing w:val="-10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de</w:t>
      </w:r>
      <w:r>
        <w:rPr>
          <w:rFonts w:ascii="Arial" w:hAnsi="Arial" w:cs="Arial" w:eastAsia="Arial" w:hint="default"/>
          <w:b/>
          <w:bCs/>
          <w:color w:val="231F20"/>
          <w:spacing w:val="-10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cara</w:t>
      </w:r>
      <w:r>
        <w:rPr>
          <w:rFonts w:ascii="Arial" w:hAnsi="Arial" w:cs="Arial" w:eastAsia="Arial" w:hint="default"/>
          <w:b/>
          <w:bCs/>
          <w:color w:val="231F20"/>
          <w:spacing w:val="-9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9"/>
        </w:rPr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desses </w:t>
      </w:r>
      <w:r>
        <w:rPr>
          <w:color w:val="231F20"/>
        </w:rPr>
        <w:t>répteis na cozinha de sua casa.”, a expressão “dar de cara”</w:t>
      </w:r>
      <w:r>
        <w:rPr>
          <w:color w:val="231F20"/>
          <w:spacing w:val="-2"/>
        </w:rPr>
        <w:t> </w:t>
      </w:r>
      <w:r>
        <w:rPr>
          <w:color w:val="231F20"/>
        </w:rPr>
        <w:t>significa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31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pacing w:val="-3"/>
          <w:sz w:val="28"/>
        </w:rPr>
        <w:t>bater.</w:t>
      </w:r>
      <w:r>
        <w:rPr>
          <w:rFonts w:ascii="Arial"/>
          <w:spacing w:val="-3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1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pacing w:val="-4"/>
          <w:sz w:val="28"/>
        </w:rPr>
        <w:t>cair.</w:t>
      </w:r>
      <w:r>
        <w:rPr>
          <w:rFonts w:ascii="Arial"/>
          <w:spacing w:val="-4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encontrar.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observar.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85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42.52pt;margin-top:7.248977pt;width:510.25pt;height:22.7pt;mso-position-horizontal-relative:page;mso-position-vertical-relative:paragraph;z-index:4072;mso-wrap-distance-left:0;mso-wrap-distance-right:0" coordorigin="850,145" coordsize="10205,454">
            <v:group style="position:absolute;left:850;top:145;width:2098;height:454" coordorigin="850,145" coordsize="2098,454">
              <v:shape style="position:absolute;left:850;top:145;width:2098;height:454" coordorigin="850,145" coordsize="2098,454" path="m2948,145l850,145,850,599,2948,599,2948,145xe" filled="true" fillcolor="#d1d3d4" stroked="false">
                <v:path arrowok="t"/>
                <v:fill type="solid"/>
              </v:shape>
            </v:group>
            <v:group style="position:absolute;left:2948;top:145;width:8108;height:454" coordorigin="2948,145" coordsize="8108,454">
              <v:shape style="position:absolute;left:2948;top:145;width:8108;height:454" coordorigin="2948,145" coordsize="8108,454" path="m11055,145l2948,145,2948,599,11055,599,11055,145xe" filled="true" fillcolor="#d1d3d4" stroked="false">
                <v:path arrowok="t"/>
                <v:fill type="solid"/>
              </v:shape>
              <v:shape style="position:absolute;left:930;top:256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25;top:300;width:849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sz w:val="16"/>
                        </w:rPr>
                        <w:t>M031931E4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  <w:spacing w:val="-3"/>
        </w:rPr>
        <w:t>Observe abaixo </w:t>
      </w:r>
      <w:r>
        <w:rPr>
          <w:color w:val="231F20"/>
        </w:rPr>
        <w:t>a </w:t>
      </w:r>
      <w:r>
        <w:rPr>
          <w:color w:val="231F20"/>
          <w:spacing w:val="-3"/>
        </w:rPr>
        <w:t>maneira como </w:t>
      </w:r>
      <w:r>
        <w:rPr>
          <w:color w:val="231F20"/>
          <w:spacing w:val="-6"/>
        </w:rPr>
        <w:t>Vanessa </w:t>
      </w:r>
      <w:r>
        <w:rPr>
          <w:color w:val="231F20"/>
          <w:spacing w:val="-3"/>
        </w:rPr>
        <w:t>arrumou </w:t>
      </w:r>
      <w:r>
        <w:rPr>
          <w:color w:val="231F20"/>
        </w:rPr>
        <w:t>os </w:t>
      </w:r>
      <w:r>
        <w:rPr>
          <w:color w:val="231F20"/>
          <w:spacing w:val="-3"/>
        </w:rPr>
        <w:t>móveis </w:t>
      </w:r>
      <w:r>
        <w:rPr>
          <w:color w:val="231F20"/>
        </w:rPr>
        <w:t>em sua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sala.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168.667007pt;margin-top:10.535211pt;width:257.95pt;height:164.4pt;mso-position-horizontal-relative:page;mso-position-vertical-relative:paragraph;z-index:4216;mso-wrap-distance-left:0;mso-wrap-distance-right:0" coordorigin="3373,211" coordsize="5159,3288">
            <v:group style="position:absolute;left:3384;top:235;width:5137;height:98" coordorigin="3384,235" coordsize="5137,98">
              <v:shape style="position:absolute;left:3384;top:235;width:5137;height:98" coordorigin="3384,235" coordsize="5137,98" path="m8521,235l3384,235,3480,332,8426,332,8521,235xe" filled="true" fillcolor="#bcbec0" stroked="false">
                <v:path arrowok="t"/>
                <v:fill type="solid"/>
              </v:shape>
            </v:group>
            <v:group style="position:absolute;left:3480;top:332;width:4946;height:2" coordorigin="3480,332" coordsize="4946,2">
              <v:shape style="position:absolute;left:3480;top:332;width:4946;height:2" coordorigin="3480,332" coordsize="4946,0" path="m3480,332l8426,332e" filled="false" stroked="true" strokeweight="1.1pt" strokecolor="#231f20">
                <v:path arrowok="t"/>
              </v:shape>
            </v:group>
            <v:group style="position:absolute;left:3384;top:235;width:5137;height:2" coordorigin="3384,235" coordsize="5137,2">
              <v:shape style="position:absolute;left:3384;top:235;width:5137;height:2" coordorigin="3384,235" coordsize="5137,0" path="m3384,235l8521,235e" filled="false" stroked="true" strokeweight="1.1pt" strokecolor="#231f20">
                <v:path arrowok="t"/>
              </v:shape>
            </v:group>
            <v:group style="position:absolute;left:8426;top:235;width:96;height:3240" coordorigin="8426,235" coordsize="96,3240">
              <v:shape style="position:absolute;left:8426;top:235;width:96;height:3240" coordorigin="8426,235" coordsize="96,3240" path="m8521,235l8426,332,8426,3376,8521,3474,8521,235xe" filled="true" fillcolor="#bcbec0" stroked="false">
                <v:path arrowok="t"/>
                <v:fill type="solid"/>
              </v:shape>
            </v:group>
            <v:group style="position:absolute;left:8426;top:344;width:2;height:3045" coordorigin="8426,344" coordsize="2,3045">
              <v:shape style="position:absolute;left:8426;top:344;width:2;height:3045" coordorigin="8426,344" coordsize="0,3045" path="m8426,344l8426,3389e" filled="false" stroked="true" strokeweight="1.1pt" strokecolor="#231f20">
                <v:path arrowok="t"/>
              </v:shape>
            </v:group>
            <v:group style="position:absolute;left:8521;top:247;width:2;height:3240" coordorigin="8521,247" coordsize="2,3240">
              <v:shape style="position:absolute;left:8521;top:247;width:2;height:3240" coordorigin="8521,247" coordsize="0,3240" path="m8521,247l8521,3486e" filled="false" stroked="true" strokeweight="1.1pt" strokecolor="#231f20">
                <v:path arrowok="t"/>
              </v:shape>
            </v:group>
            <v:group style="position:absolute;left:3384;top:3376;width:5137;height:98" coordorigin="3384,3376" coordsize="5137,98">
              <v:shape style="position:absolute;left:3384;top:3376;width:5137;height:98" coordorigin="3384,3376" coordsize="5137,98" path="m8426,3376l3480,3376,3384,3474,8521,3474,8426,3376xe" filled="true" fillcolor="#bcbec0" stroked="false">
                <v:path arrowok="t"/>
                <v:fill type="solid"/>
              </v:shape>
            </v:group>
            <v:group style="position:absolute;left:3480;top:3376;width:4946;height:2" coordorigin="3480,3376" coordsize="4946,2">
              <v:shape style="position:absolute;left:3480;top:3376;width:4946;height:2" coordorigin="3480,3376" coordsize="4946,0" path="m8426,3376l3480,3376e" filled="false" stroked="true" strokeweight="1.1pt" strokecolor="#231f20">
                <v:path arrowok="t"/>
              </v:shape>
            </v:group>
            <v:group style="position:absolute;left:3384;top:3474;width:5137;height:2" coordorigin="3384,3474" coordsize="5137,2">
              <v:shape style="position:absolute;left:3384;top:3474;width:5137;height:2" coordorigin="3384,3474" coordsize="5137,0" path="m8521,3474l3384,3474e" filled="false" stroked="true" strokeweight="1.1pt" strokecolor="#231f20">
                <v:path arrowok="t"/>
              </v:shape>
            </v:group>
            <v:group style="position:absolute;left:3384;top:235;width:96;height:3240" coordorigin="3384,235" coordsize="96,3240">
              <v:shape style="position:absolute;left:3384;top:235;width:96;height:3240" coordorigin="3384,235" coordsize="96,3240" path="m3384,235l3384,3474,3480,3376,3480,332,3384,235xe" filled="true" fillcolor="#bcbec0" stroked="false">
                <v:path arrowok="t"/>
                <v:fill type="solid"/>
              </v:shape>
            </v:group>
            <v:group style="position:absolute;left:3384;top:235;width:96;height:3240" coordorigin="3384,235" coordsize="96,3240">
              <v:shape style="position:absolute;left:3384;top:235;width:96;height:3240" coordorigin="3384,235" coordsize="96,3240" path="m3384,3474l3384,235,3480,332,3480,3376,3384,3474xe" filled="false" stroked="true" strokeweight="1.1pt" strokecolor="#231f20">
                <v:path arrowok="t"/>
              </v:shape>
            </v:group>
            <v:group style="position:absolute;left:3480;top:332;width:2;height:3045" coordorigin="3480,332" coordsize="2,3045">
              <v:shape style="position:absolute;left:3480;top:332;width:2;height:3045" coordorigin="3480,332" coordsize="0,3045" path="m3480,3376l3480,332e" filled="false" stroked="true" strokeweight=".353pt" strokecolor="#231f20">
                <v:path arrowok="t"/>
              </v:shape>
            </v:group>
            <v:group style="position:absolute;left:3384;top:235;width:2;height:3240" coordorigin="3384,235" coordsize="2,3240">
              <v:shape style="position:absolute;left:3384;top:235;width:2;height:3240" coordorigin="3384,235" coordsize="0,3240" path="m3384,3474l3384,235e" filled="false" stroked="true" strokeweight=".353pt" strokecolor="#231f20">
                <v:path arrowok="t"/>
              </v:shape>
            </v:group>
            <v:group style="position:absolute;left:7518;top:232;width:813;height:103" coordorigin="7518,232" coordsize="813,103">
              <v:shape style="position:absolute;left:7518;top:232;width:813;height:103" coordorigin="7518,232" coordsize="813,103" path="m7518,232l8330,232,8330,334,7518,334,7518,232xe" filled="true" fillcolor="#ffffff" stroked="false">
                <v:path arrowok="t"/>
                <v:fill type="solid"/>
              </v:shape>
            </v:group>
            <v:group style="position:absolute;left:7518;top:232;width:813;height:103" coordorigin="7518,232" coordsize="813,103">
              <v:shape style="position:absolute;left:7518;top:232;width:813;height:103" coordorigin="7518,232" coordsize="813,103" path="m7518,232l8330,232,8330,334,7518,334,7518,232xe" filled="false" stroked="true" strokeweight=".353pt" strokecolor="#ffffff">
                <v:path arrowok="t"/>
              </v:shape>
            </v:group>
            <v:group style="position:absolute;left:7542;top:235;width:2;height:98" coordorigin="7542,235" coordsize="2,98">
              <v:shape style="position:absolute;left:7542;top:235;width:2;height:98" coordorigin="7542,235" coordsize="0,98" path="m7542,235l7542,332e" filled="false" stroked="true" strokeweight="2.389pt" strokecolor="#ffffff">
                <v:path arrowok="t"/>
              </v:shape>
            </v:group>
            <v:group style="position:absolute;left:8306;top:235;width:2;height:98" coordorigin="8306,235" coordsize="2,98">
              <v:shape style="position:absolute;left:8306;top:235;width:2;height:98" coordorigin="8306,235" coordsize="0,98" path="m8306,235l8306,332e" filled="false" stroked="true" strokeweight="2.389pt" strokecolor="#ffffff">
                <v:path arrowok="t"/>
              </v:shape>
            </v:group>
            <v:group style="position:absolute;left:7518;top:235;width:48;height:25" coordorigin="7518,235" coordsize="48,25">
              <v:shape style="position:absolute;left:7518;top:235;width:48;height:25" coordorigin="7518,235" coordsize="48,25" path="m7565,259l7565,235,7518,235e" filled="false" stroked="true" strokeweight=".353pt" strokecolor="#231f20">
                <v:path arrowok="t"/>
              </v:shape>
            </v:group>
            <v:group style="position:absolute;left:7518;top:235;width:48;height:98" coordorigin="7518,235" coordsize="48,98">
              <v:shape style="position:absolute;left:7518;top:235;width:48;height:98" coordorigin="7518,235" coordsize="48,98" path="m7518,235l7518,332,7565,332,7565,296e" filled="false" stroked="true" strokeweight=".353pt" strokecolor="#231f20">
                <v:path arrowok="t"/>
              </v:shape>
            </v:group>
            <v:group style="position:absolute;left:8282;top:235;width:48;height:25" coordorigin="8282,235" coordsize="48,25">
              <v:shape style="position:absolute;left:8282;top:235;width:48;height:25" coordorigin="8282,235" coordsize="48,25" path="m8282,259l8282,235,8330,235e" filled="false" stroked="true" strokeweight=".353pt" strokecolor="#231f20">
                <v:path arrowok="t"/>
              </v:shape>
            </v:group>
            <v:group style="position:absolute;left:8282;top:235;width:48;height:98" coordorigin="8282,235" coordsize="48,98">
              <v:shape style="position:absolute;left:8282;top:235;width:48;height:98" coordorigin="8282,235" coordsize="48,98" path="m8330,235l8330,332,8282,332,8282,296e" filled="false" stroked="true" strokeweight=".353pt" strokecolor="#231f20">
                <v:path arrowok="t"/>
              </v:shape>
            </v:group>
            <v:group style="position:absolute;left:7565;top:277;width:12;height:2" coordorigin="7565,277" coordsize="12,2">
              <v:shape style="position:absolute;left:7565;top:277;width:12;height:2" coordorigin="7565,277" coordsize="12,0" path="m7565,277l7577,277e" filled="false" stroked="true" strokeweight="1.827pt" strokecolor="#ffffff">
                <v:path arrowok="t"/>
              </v:shape>
            </v:group>
            <v:group style="position:absolute;left:8270;top:277;width:12;height:2" coordorigin="8270,277" coordsize="12,2">
              <v:shape style="position:absolute;left:8270;top:277;width:12;height:2" coordorigin="8270,277" coordsize="12,0" path="m8270,277l8282,277e" filled="false" stroked="true" strokeweight="1.827pt" strokecolor="#ffffff">
                <v:path arrowok="t"/>
              </v:shape>
            </v:group>
            <v:group style="position:absolute;left:7565;top:259;width:12;height:37" coordorigin="7565,259" coordsize="12,37">
              <v:shape style="position:absolute;left:7565;top:259;width:12;height:37" coordorigin="7565,259" coordsize="12,37" path="m7565,296l7577,296,7577,259,7565,259e" filled="false" stroked="true" strokeweight=".353pt" strokecolor="#231f20">
                <v:path arrowok="t"/>
              </v:shape>
            </v:group>
            <v:group style="position:absolute;left:8270;top:259;width:12;height:37" coordorigin="8270,259" coordsize="12,37">
              <v:shape style="position:absolute;left:8270;top:259;width:12;height:37" coordorigin="8270,259" coordsize="12,37" path="m8282,296l8270,296,8270,259,8282,259e" filled="false" stroked="true" strokeweight=".353pt" strokecolor="#231f20">
                <v:path arrowok="t"/>
              </v:shape>
            </v:group>
            <v:group style="position:absolute;left:7518;top:235;width:2;height:98" coordorigin="7518,235" coordsize="2,98">
              <v:shape style="position:absolute;left:7518;top:235;width:2;height:98" coordorigin="7518,235" coordsize="0,98" path="m7518,235l7518,332e" filled="false" stroked="true" strokeweight=".353pt" strokecolor="#231f20">
                <v:path arrowok="t"/>
              </v:shape>
            </v:group>
            <v:group style="position:absolute;left:8330;top:235;width:2;height:98" coordorigin="8330,235" coordsize="2,98">
              <v:shape style="position:absolute;left:8330;top:235;width:2;height:98" coordorigin="8330,235" coordsize="0,98" path="m8330,235l8330,332e" filled="false" stroked="true" strokeweight=".353pt" strokecolor="#231f20">
                <v:path arrowok="t"/>
              </v:shape>
            </v:group>
            <v:group style="position:absolute;left:7565;top:332;width:717;height:731" coordorigin="7565,332" coordsize="717,731">
              <v:shape style="position:absolute;left:7565;top:332;width:717;height:731" coordorigin="7565,332" coordsize="717,731" path="m7565,332l7569,407,7580,479,7598,549,7622,617,7652,680,7688,741,7729,797,7775,849,7826,896,7881,938,7941,975,8003,1005,8069,1030,8138,1048,8209,1059,8282,1063e" filled="false" stroked="true" strokeweight="1.1pt" strokecolor="#231f20">
                <v:path arrowok="t"/>
              </v:shape>
            </v:group>
            <v:group style="position:absolute;left:8246;top:332;width:36;height:731" coordorigin="8246,332" coordsize="36,731">
              <v:shape style="position:absolute;left:8246;top:332;width:36;height:731" coordorigin="8246,332" coordsize="36,731" path="m8246,1063l8282,1063,8282,332,8246,332,8246,1063xe" filled="true" fillcolor="#ffffff" stroked="false">
                <v:path arrowok="t"/>
                <v:fill type="solid"/>
              </v:shape>
            </v:group>
            <v:group style="position:absolute;left:8235;top:321;width:58;height:753" coordorigin="8235,321" coordsize="58,753">
              <v:shape style="position:absolute;left:8235;top:321;width:58;height:753" coordorigin="8235,321" coordsize="58,753" path="m8235,1074l8293,1074,8293,321,8235,321,8235,1074xe" filled="true" fillcolor="#231f20" stroked="false">
                <v:path arrowok="t"/>
                <v:fill type="solid"/>
              </v:shape>
            </v:group>
            <v:group style="position:absolute;left:6920;top:1610;width:514;height:512" coordorigin="6920,1610" coordsize="514,512">
              <v:shape style="position:absolute;left:6920;top:1610;width:514;height:512" coordorigin="6920,1610" coordsize="514,512" path="m7093,1610l6967,1610,6986,1614,7001,1624,7011,1640,7015,1659,7015,2073,7011,2091,7001,2107,6986,2117,6967,2121,6949,2117,6934,2107,6923,2091,6920,2073,6920,1659,6923,1640,6934,1624,6949,1614,6967,1610,6986,1614,7001,1624,7011,1640,7015,1659,7015,2073,7011,2091,7001,2107,6986,2117,6967,2121,7433,2121,7433,1610,7093,1610xe" filled="false" stroked="true" strokeweight="1.1pt" strokecolor="#231f20">
                <v:path arrowok="t"/>
              </v:shape>
            </v:group>
            <v:group style="position:absolute;left:7841;top:1610;width:514;height:512" coordorigin="7841,1610" coordsize="514,512">
              <v:shape style="position:absolute;left:7841;top:1610;width:514;height:512" coordorigin="7841,1610" coordsize="514,512" path="m8182,2121l8307,2121,8288,2117,8273,2107,8263,2092,8259,2073,8259,1659,8263,1640,8273,1624,8288,1614,8307,1610,8326,1614,8341,1624,8351,1640,8355,1659,8355,2073,8351,2092,8341,2107,8326,2117,8307,2121,8288,2117,8273,2107,8263,2092,8259,2073,8259,1659,8263,1640,8273,1624,8288,1614,8307,1610,7841,1610,7841,2121,8182,2121xe" filled="false" stroked="true" strokeweight="1.1pt" strokecolor="#231f20">
                <v:path arrowok="t"/>
              </v:shape>
            </v:group>
            <v:group style="position:absolute;left:7841;top:1610;width:514;height:512" coordorigin="7841,1610" coordsize="514,512">
              <v:shape style="position:absolute;left:7841;top:1610;width:514;height:512" coordorigin="7841,1610" coordsize="514,512" path="m8182,2121l8307,2121,8288,2117,8273,2107,8263,2092,8259,2073,8259,1659,8263,1640,8273,1624,8288,1614,8307,1610,8326,1614,8341,1624,8351,1640,8355,1659,8355,2073,8351,2092,8341,2107,8326,2117,8307,2121,8288,2117,8273,2107,8263,2092,8259,2073,8259,1659,8263,1640,8273,1624,8288,1614,8307,1610,7841,1610,7841,2121,8182,2121xe" filled="false" stroked="true" strokeweight=".353pt" strokecolor="#231f20">
                <v:path arrowok="t"/>
              </v:shape>
            </v:group>
            <v:group style="position:absolute;left:7385;top:1135;width:502;height:524" coordorigin="7385,1135" coordsize="502,524">
              <v:shape style="position:absolute;left:7385;top:1135;width:502;height:524" coordorigin="7385,1135" coordsize="502,524" path="m7385,1184l7385,1659,7887,1659,7887,1232,7433,1232,7415,1228,7399,1218,7389,1203,7385,1184xe" filled="true" fillcolor="#ffffff" stroked="false">
                <v:path arrowok="t"/>
                <v:fill type="solid"/>
              </v:shape>
              <v:shape style="position:absolute;left:7385;top:1135;width:502;height:524" coordorigin="7385,1135" coordsize="502,524" path="m7839,1135l7433,1135,7415,1139,7399,1149,7389,1165,7385,1184,7389,1203,7399,1218,7415,1228,7433,1232,7839,1232,7858,1228,7873,1218,7883,1203,7887,1184,7883,1165,7873,1149,7858,1139,7839,1135xe" filled="true" fillcolor="#ffffff" stroked="false">
                <v:path arrowok="t"/>
                <v:fill type="solid"/>
              </v:shape>
              <v:shape style="position:absolute;left:7385;top:1135;width:502;height:524" coordorigin="7385,1135" coordsize="502,524" path="m7887,1184l7883,1203,7873,1218,7858,1228,7839,1232,7887,1232,7887,1184xe" filled="true" fillcolor="#ffffff" stroked="false">
                <v:path arrowok="t"/>
                <v:fill type="solid"/>
              </v:shape>
            </v:group>
            <v:group style="position:absolute;left:7385;top:1135;width:502;height:524" coordorigin="7385,1135" coordsize="502,524">
              <v:shape style="position:absolute;left:7385;top:1135;width:502;height:524" coordorigin="7385,1135" coordsize="502,524" path="m7887,1311l7887,1184,7883,1203,7873,1218,7858,1228,7839,1232,7433,1232,7415,1228,7399,1218,7389,1203,7385,1184,7389,1165,7399,1149,7415,1139,7433,1135,7839,1135,7858,1139,7873,1149,7883,1165,7887,1184,7883,1203,7873,1218,7858,1228,7839,1232,7433,1232,7415,1228,7399,1218,7389,1203,7385,1184,7385,1659,7887,1659,7887,1311xe" filled="false" stroked="true" strokeweight="1.1pt" strokecolor="#231f20">
                <v:path arrowok="t"/>
              </v:shape>
            </v:group>
            <v:group style="position:absolute;left:7385;top:2074;width:502;height:524" coordorigin="7385,2074" coordsize="502,524">
              <v:shape style="position:absolute;left:7385;top:2074;width:502;height:524" coordorigin="7385,2074" coordsize="502,524" path="m7839,2500l7433,2500,7415,2504,7399,2515,7389,2530,7385,2549,7389,2568,7399,2584,7415,2594,7433,2598,7839,2598,7858,2594,7873,2584,7883,2568,7887,2549,7883,2530,7873,2515,7858,2504,7839,2500xe" filled="true" fillcolor="#ffffff" stroked="false">
                <v:path arrowok="t"/>
                <v:fill type="solid"/>
              </v:shape>
              <v:shape style="position:absolute;left:7385;top:2074;width:502;height:524" coordorigin="7385,2074" coordsize="502,524" path="m7887,2074l7385,2074,7385,2549,7389,2530,7399,2515,7415,2504,7433,2500,7887,2500,7887,2074xe" filled="true" fillcolor="#ffffff" stroked="false">
                <v:path arrowok="t"/>
                <v:fill type="solid"/>
              </v:shape>
              <v:shape style="position:absolute;left:7385;top:2074;width:502;height:524" coordorigin="7385,2074" coordsize="502,524" path="m7887,2500l7839,2500,7858,2504,7873,2515,7883,2530,7887,2549,7887,2500xe" filled="true" fillcolor="#ffffff" stroked="false">
                <v:path arrowok="t"/>
                <v:fill type="solid"/>
              </v:shape>
            </v:group>
            <v:group style="position:absolute;left:7385;top:2074;width:502;height:524" coordorigin="7385,2074" coordsize="502,524">
              <v:shape style="position:absolute;left:7385;top:2074;width:502;height:524" coordorigin="7385,2074" coordsize="502,524" path="m7385,2421l7385,2549,7389,2530,7399,2515,7415,2504,7433,2500,7839,2500,7858,2504,7873,2515,7883,2530,7887,2549,7883,2568,7873,2584,7858,2594,7839,2598,7433,2598,7415,2594,7399,2584,7389,2568,7385,2549,7389,2530,7399,2515,7415,2504,7433,2500,7839,2500,7858,2504,7873,2515,7883,2530,7887,2549,7887,2074,7385,2074,7385,2421xe" filled="false" stroked="true" strokeweight="1.1pt" strokecolor="#231f20">
                <v:path arrowok="t"/>
              </v:shape>
            </v:group>
            <v:group style="position:absolute;left:7207;top:1428;width:861;height:877" coordorigin="7207,1428" coordsize="861,877">
              <v:shape style="position:absolute;left:7207;top:1428;width:861;height:877" coordorigin="7207,1428" coordsize="861,877" path="m7207,1428l8067,1428,8067,2305,7207,2305,7207,1428xe" filled="true" fillcolor="#ffffff" stroked="false">
                <v:path arrowok="t"/>
                <v:fill type="solid"/>
              </v:shape>
            </v:group>
            <v:group style="position:absolute;left:7518;top:3374;width:813;height:103" coordorigin="7518,3374" coordsize="813,103">
              <v:shape style="position:absolute;left:7518;top:3374;width:813;height:103" coordorigin="7518,3374" coordsize="813,103" path="m7518,3374l8330,3374,8330,3476,7518,3476,7518,3374xe" filled="true" fillcolor="#ffffff" stroked="false">
                <v:path arrowok="t"/>
                <v:fill type="solid"/>
              </v:shape>
            </v:group>
            <v:group style="position:absolute;left:7518;top:3374;width:813;height:103" coordorigin="7518,3374" coordsize="813,103">
              <v:shape style="position:absolute;left:7518;top:3374;width:813;height:103" coordorigin="7518,3374" coordsize="813,103" path="m7518,3476l8330,3476,8330,3374,7518,3374,7518,3476xe" filled="false" stroked="true" strokeweight=".353pt" strokecolor="#ffffff">
                <v:path arrowok="t"/>
              </v:shape>
            </v:group>
            <v:group style="position:absolute;left:7542;top:3376;width:2;height:98" coordorigin="7542,3376" coordsize="2,98">
              <v:shape style="position:absolute;left:7542;top:3376;width:2;height:98" coordorigin="7542,3376" coordsize="0,98" path="m7542,3376l7542,3474e" filled="false" stroked="true" strokeweight="2.389pt" strokecolor="#ffffff">
                <v:path arrowok="t"/>
              </v:shape>
            </v:group>
            <v:group style="position:absolute;left:8306;top:3376;width:2;height:98" coordorigin="8306,3376" coordsize="2,98">
              <v:shape style="position:absolute;left:8306;top:3376;width:2;height:98" coordorigin="8306,3376" coordsize="0,98" path="m8306,3376l8306,3474e" filled="false" stroked="true" strokeweight="2.389pt" strokecolor="#ffffff">
                <v:path arrowok="t"/>
              </v:shape>
            </v:group>
            <v:group style="position:absolute;left:7518;top:3449;width:48;height:25" coordorigin="7518,3449" coordsize="48,25">
              <v:shape style="position:absolute;left:7518;top:3449;width:48;height:25" coordorigin="7518,3449" coordsize="48,25" path="m7565,3449l7565,3474,7518,3474e" filled="false" stroked="true" strokeweight=".353pt" strokecolor="#231f20">
                <v:path arrowok="t"/>
              </v:shape>
            </v:group>
            <v:group style="position:absolute;left:7518;top:3376;width:48;height:98" coordorigin="7518,3376" coordsize="48,98">
              <v:shape style="position:absolute;left:7518;top:3376;width:48;height:98" coordorigin="7518,3376" coordsize="48,98" path="m7518,3474l7518,3376,7565,3376,7565,3413e" filled="false" stroked="true" strokeweight=".353pt" strokecolor="#231f20">
                <v:path arrowok="t"/>
              </v:shape>
            </v:group>
            <v:group style="position:absolute;left:8282;top:3449;width:48;height:25" coordorigin="8282,3449" coordsize="48,25">
              <v:shape style="position:absolute;left:8282;top:3449;width:48;height:25" coordorigin="8282,3449" coordsize="48,25" path="m8282,3449l8282,3474,8330,3474e" filled="false" stroked="true" strokeweight=".353pt" strokecolor="#231f20">
                <v:path arrowok="t"/>
              </v:shape>
            </v:group>
            <v:group style="position:absolute;left:8282;top:3376;width:48;height:98" coordorigin="8282,3376" coordsize="48,98">
              <v:shape style="position:absolute;left:8282;top:3376;width:48;height:98" coordorigin="8282,3376" coordsize="48,98" path="m8330,3474l8330,3376,8282,3376,8282,3413e" filled="false" stroked="true" strokeweight=".353pt" strokecolor="#231f20">
                <v:path arrowok="t"/>
              </v:shape>
            </v:group>
            <v:group style="position:absolute;left:7565;top:3431;width:12;height:2" coordorigin="7565,3431" coordsize="12,2">
              <v:shape style="position:absolute;left:7565;top:3431;width:12;height:2" coordorigin="7565,3431" coordsize="12,0" path="m7565,3431l7577,3431e" filled="false" stroked="true" strokeweight="1.827pt" strokecolor="#ffffff">
                <v:path arrowok="t"/>
              </v:shape>
            </v:group>
            <v:group style="position:absolute;left:8270;top:3431;width:12;height:2" coordorigin="8270,3431" coordsize="12,2">
              <v:shape style="position:absolute;left:8270;top:3431;width:12;height:2" coordorigin="8270,3431" coordsize="12,0" path="m8270,3431l8282,3431e" filled="false" stroked="true" strokeweight="1.827pt" strokecolor="#ffffff">
                <v:path arrowok="t"/>
              </v:shape>
            </v:group>
            <v:group style="position:absolute;left:7565;top:3413;width:12;height:37" coordorigin="7565,3413" coordsize="12,37">
              <v:shape style="position:absolute;left:7565;top:3413;width:12;height:37" coordorigin="7565,3413" coordsize="12,37" path="m7565,3413l7577,3413,7577,3449,7565,3449e" filled="false" stroked="true" strokeweight=".353pt" strokecolor="#231f20">
                <v:path arrowok="t"/>
              </v:shape>
            </v:group>
            <v:group style="position:absolute;left:8270;top:3413;width:12;height:37" coordorigin="8270,3413" coordsize="12,37">
              <v:shape style="position:absolute;left:8270;top:3413;width:12;height:37" coordorigin="8270,3413" coordsize="12,37" path="m8282,3413l8270,3413,8270,3449,8282,3449e" filled="false" stroked="true" strokeweight=".353pt" strokecolor="#231f20">
                <v:path arrowok="t"/>
              </v:shape>
            </v:group>
            <v:group style="position:absolute;left:7518;top:3376;width:2;height:98" coordorigin="7518,3376" coordsize="2,98">
              <v:shape style="position:absolute;left:7518;top:3376;width:2;height:98" coordorigin="7518,3376" coordsize="0,98" path="m7518,3474l7518,3376e" filled="false" stroked="true" strokeweight=".353pt" strokecolor="#231f20">
                <v:path arrowok="t"/>
              </v:shape>
            </v:group>
            <v:group style="position:absolute;left:8330;top:3376;width:2;height:98" coordorigin="8330,3376" coordsize="2,98">
              <v:shape style="position:absolute;left:8330;top:3376;width:2;height:98" coordorigin="8330,3376" coordsize="0,98" path="m8330,3474l8330,3376e" filled="false" stroked="true" strokeweight=".353pt" strokecolor="#231f20">
                <v:path arrowok="t"/>
              </v:shape>
            </v:group>
            <v:group style="position:absolute;left:7565;top:2646;width:717;height:731" coordorigin="7565,2646" coordsize="717,731">
              <v:shape style="position:absolute;left:7565;top:2646;width:717;height:731" coordorigin="7565,2646" coordsize="717,731" path="m7565,3376l7569,3302,7580,3229,7598,3159,7622,3092,7652,3028,7688,2968,7729,2912,7775,2860,7826,2813,7881,2770,7941,2734,8003,2703,8069,2679,8138,2661,8209,2649,8282,2646e" filled="false" stroked="true" strokeweight="1.1pt" strokecolor="#231f20">
                <v:path arrowok="t"/>
              </v:shape>
            </v:group>
            <v:group style="position:absolute;left:8246;top:2646;width:36;height:731" coordorigin="8246,2646" coordsize="36,731">
              <v:shape style="position:absolute;left:8246;top:2646;width:36;height:731" coordorigin="8246,2646" coordsize="36,731" path="m8246,3376l8282,3376,8282,2646,8246,2646,8246,3376xe" filled="true" fillcolor="#ffffff" stroked="false">
                <v:path arrowok="t"/>
                <v:fill type="solid"/>
              </v:shape>
            </v:group>
            <v:group style="position:absolute;left:8235;top:2635;width:58;height:753" coordorigin="8235,2635" coordsize="58,753">
              <v:shape style="position:absolute;left:8235;top:2635;width:58;height:753" coordorigin="8235,2635" coordsize="58,753" path="m8235,3387l8293,3387,8293,2635,8235,2635,8235,3387xe" filled="true" fillcolor="#231f20" stroked="false">
                <v:path arrowok="t"/>
                <v:fill type="solid"/>
              </v:shape>
            </v:group>
            <v:group style="position:absolute;left:4701;top:420;width:1787;height:790" coordorigin="4701,420" coordsize="1787,790">
              <v:shape style="position:absolute;left:4701;top:420;width:1787;height:790" coordorigin="4701,420" coordsize="1787,790" path="m5892,420l5818,431,5744,439,5669,444,5594,445,5520,444,5445,439,5371,431,5297,420,5223,431,5148,439,5074,444,4999,445,4924,444,4850,439,4775,431,4701,420,4701,1180,4775,1192,4849,1201,4924,1206,4999,1209,5074,1206,5148,1201,5223,1192,5297,1180,5371,1192,5445,1201,5520,1206,5594,1209,5669,1206,5744,1201,5818,1192,5892,1180,5966,1191,6041,1199,6115,1203,6190,1205,6265,1203,6339,1199,6413,1191,6488,1180,6488,420,6413,431,6339,439,6265,444,6190,445,6115,444,6041,439,5966,431,5892,420xe" filled="false" stroked="true" strokeweight="1.1pt" strokecolor="#231f20">
                <v:path arrowok="t"/>
              </v:shape>
            </v:group>
            <v:group style="position:absolute;left:5892;top:420;width:2;height:760" coordorigin="5892,420" coordsize="2,760">
              <v:shape style="position:absolute;left:5892;top:420;width:2;height:760" coordorigin="5892,420" coordsize="0,760" path="m5892,420l5892,1180e" filled="false" stroked="true" strokeweight=".353pt" strokecolor="#231f20">
                <v:path arrowok="t"/>
              </v:shape>
            </v:group>
            <v:group style="position:absolute;left:5297;top:420;width:2;height:760" coordorigin="5297,420" coordsize="2,760">
              <v:shape style="position:absolute;left:5297;top:420;width:2;height:760" coordorigin="5297,420" coordsize="0,760" path="m5297,420l5297,1180e" filled="false" stroked="true" strokeweight=".353pt" strokecolor="#231f20">
                <v:path arrowok="t"/>
              </v:shape>
            </v:group>
            <v:group style="position:absolute;left:6326;top:1019;width:25;height:30" coordorigin="6326,1019" coordsize="25,30">
              <v:shape style="position:absolute;left:6326;top:1019;width:25;height:30" coordorigin="6326,1019" coordsize="25,30" path="m6326,1034l6326,1025,6332,1019,6339,1019,6346,1019,6351,1025,6351,1034,6351,1042,6346,1048,6339,1048,6332,1048,6326,1042,6326,1034xe" filled="false" stroked="true" strokeweight=".353pt" strokecolor="#231f20">
                <v:path arrowok="t"/>
              </v:shape>
            </v:group>
            <v:group style="position:absolute;left:6029;top:668;width:25;height:30" coordorigin="6029,668" coordsize="25,30">
              <v:shape style="position:absolute;left:6029;top:668;width:25;height:30" coordorigin="6029,668" coordsize="25,30" path="m6029,683l6029,675,6034,668,6041,668,6048,668,6053,675,6053,683,6053,691,6048,697,6041,697,6034,697,6029,691,6029,683xe" filled="false" stroked="true" strokeweight=".353pt" strokecolor="#231f20">
                <v:path arrowok="t"/>
              </v:shape>
            </v:group>
            <v:group style="position:absolute;left:6177;top:668;width:25;height:30" coordorigin="6177,668" coordsize="25,30">
              <v:shape style="position:absolute;left:6177;top:668;width:25;height:30" coordorigin="6177,668" coordsize="25,30" path="m6177,683l6177,675,6183,668,6190,668,6197,668,6202,675,6202,683,6202,691,6197,697,6190,697,6183,697,6177,691,6177,683xe" filled="false" stroked="true" strokeweight=".353pt" strokecolor="#231f20">
                <v:path arrowok="t"/>
              </v:shape>
            </v:group>
            <v:group style="position:absolute;left:6326;top:668;width:25;height:30" coordorigin="6326,668" coordsize="25,30">
              <v:shape style="position:absolute;left:6326;top:668;width:25;height:30" coordorigin="6326,668" coordsize="25,30" path="m6326,683l6326,675,6332,668,6339,668,6346,668,6351,675,6351,683,6351,691,6346,697,6339,697,6332,697,6326,691,6326,683xe" filled="false" stroked="true" strokeweight=".353pt" strokecolor="#231f20">
                <v:path arrowok="t"/>
              </v:shape>
            </v:group>
            <v:group style="position:absolute;left:6029;top:844;width:25;height:30" coordorigin="6029,844" coordsize="25,30">
              <v:shape style="position:absolute;left:6029;top:844;width:25;height:30" coordorigin="6029,844" coordsize="25,30" path="m6029,858l6029,850,6034,844,6041,844,6048,844,6053,850,6053,858,6053,866,6048,873,6041,873,6034,873,6029,866,6029,858xe" filled="false" stroked="true" strokeweight=".353pt" strokecolor="#231f20">
                <v:path arrowok="t"/>
              </v:shape>
            </v:group>
            <v:group style="position:absolute;left:6177;top:844;width:25;height:30" coordorigin="6177,844" coordsize="25,30">
              <v:shape style="position:absolute;left:6177;top:844;width:25;height:30" coordorigin="6177,844" coordsize="25,30" path="m6177,858l6177,850,6183,844,6190,844,6197,844,6202,850,6202,858,6202,866,6197,873,6190,873,6183,873,6177,866,6177,858xe" filled="false" stroked="true" strokeweight=".353pt" strokecolor="#231f20">
                <v:path arrowok="t"/>
              </v:shape>
            </v:group>
            <v:group style="position:absolute;left:6326;top:844;width:25;height:30" coordorigin="6326,844" coordsize="25,30">
              <v:shape style="position:absolute;left:6326;top:844;width:25;height:30" coordorigin="6326,844" coordsize="25,30" path="m6326,858l6326,850,6332,844,6339,844,6346,844,6351,850,6351,858,6351,866,6346,873,6339,873,6332,873,6326,866,6326,858xe" filled="false" stroked="true" strokeweight=".353pt" strokecolor="#231f20">
                <v:path arrowok="t"/>
              </v:shape>
            </v:group>
            <v:group style="position:absolute;left:6029;top:1019;width:25;height:30" coordorigin="6029,1019" coordsize="25,30">
              <v:shape style="position:absolute;left:6029;top:1019;width:25;height:30" coordorigin="6029,1019" coordsize="25,30" path="m6029,1034l6029,1025,6034,1019,6041,1019,6048,1019,6053,1025,6053,1034,6053,1042,6048,1048,6041,1048,6034,1048,6029,1042,6029,1034xe" filled="false" stroked="true" strokeweight=".353pt" strokecolor="#231f20">
                <v:path arrowok="t"/>
              </v:shape>
            </v:group>
            <v:group style="position:absolute;left:6177;top:1019;width:25;height:30" coordorigin="6177,1019" coordsize="25,30">
              <v:shape style="position:absolute;left:6177;top:1019;width:25;height:30" coordorigin="6177,1019" coordsize="25,30" path="m6177,1034l6177,1025,6183,1019,6190,1019,6197,1019,6202,1025,6202,1034,6202,1042,6197,1048,6190,1048,6183,1048,6177,1042,6177,1034xe" filled="false" stroked="true" strokeweight=".353pt" strokecolor="#231f20">
                <v:path arrowok="t"/>
              </v:shape>
            </v:group>
            <v:group style="position:absolute;left:6351;top:1034;width:25;height:2" coordorigin="6351,1034" coordsize="25,2">
              <v:shape style="position:absolute;left:6351;top:1034;width:25;height:2" coordorigin="6351,1034" coordsize="25,0" path="m6351,1034l6376,1034e" filled="false" stroked="true" strokeweight=".550pt" strokecolor="#231f20">
                <v:path arrowok="t"/>
              </v:shape>
            </v:group>
            <v:group style="position:absolute;left:6302;top:1034;width:25;height:2" coordorigin="6302,1034" coordsize="25,2">
              <v:shape style="position:absolute;left:6302;top:1034;width:25;height:2" coordorigin="6302,1034" coordsize="25,0" path="m6302,1034l6326,1034e" filled="false" stroked="true" strokeweight=".550pt" strokecolor="#231f20">
                <v:path arrowok="t"/>
              </v:shape>
            </v:group>
            <v:group style="position:absolute;left:6339;top:1048;width:2;height:30" coordorigin="6339,1048" coordsize="2,30">
              <v:shape style="position:absolute;left:6339;top:1048;width:2;height:30" coordorigin="6339,1048" coordsize="0,30" path="m6339,1048l6339,1077e" filled="false" stroked="true" strokeweight=".550pt" strokecolor="#231f20">
                <v:path arrowok="t"/>
              </v:shape>
            </v:group>
            <v:group style="position:absolute;left:6339;top:990;width:2;height:30" coordorigin="6339,990" coordsize="2,30">
              <v:shape style="position:absolute;left:6339;top:990;width:2;height:30" coordorigin="6339,990" coordsize="0,30" path="m6339,990l6339,1019e" filled="false" stroked="true" strokeweight=".550pt" strokecolor="#231f20">
                <v:path arrowok="t"/>
              </v:shape>
            </v:group>
            <v:group style="position:absolute;left:6053;top:683;width:25;height:2" coordorigin="6053,683" coordsize="25,2">
              <v:shape style="position:absolute;left:6053;top:683;width:25;height:2" coordorigin="6053,683" coordsize="25,0" path="m6053,683l6078,683e" filled="false" stroked="true" strokeweight=".550pt" strokecolor="#231f20">
                <v:path arrowok="t"/>
              </v:shape>
            </v:group>
            <v:group style="position:absolute;left:6004;top:683;width:25;height:2" coordorigin="6004,683" coordsize="25,2">
              <v:shape style="position:absolute;left:6004;top:683;width:25;height:2" coordorigin="6004,683" coordsize="25,0" path="m6004,683l6029,683e" filled="false" stroked="true" strokeweight=".550pt" strokecolor="#231f20">
                <v:path arrowok="t"/>
              </v:shape>
            </v:group>
            <v:group style="position:absolute;left:6041;top:697;width:2;height:30" coordorigin="6041,697" coordsize="2,30">
              <v:shape style="position:absolute;left:6041;top:697;width:2;height:30" coordorigin="6041,697" coordsize="0,30" path="m6041,697l6041,727e" filled="false" stroked="true" strokeweight=".550pt" strokecolor="#231f20">
                <v:path arrowok="t"/>
              </v:shape>
            </v:group>
            <v:group style="position:absolute;left:6041;top:639;width:2;height:30" coordorigin="6041,639" coordsize="2,30">
              <v:shape style="position:absolute;left:6041;top:639;width:2;height:30" coordorigin="6041,639" coordsize="0,30" path="m6041,639l6041,668e" filled="false" stroked="true" strokeweight=".550pt" strokecolor="#231f20">
                <v:path arrowok="t"/>
              </v:shape>
            </v:group>
            <v:group style="position:absolute;left:6202;top:683;width:25;height:2" coordorigin="6202,683" coordsize="25,2">
              <v:shape style="position:absolute;left:6202;top:683;width:25;height:2" coordorigin="6202,683" coordsize="25,0" path="m6202,683l6227,683e" filled="false" stroked="true" strokeweight=".550pt" strokecolor="#231f20">
                <v:path arrowok="t"/>
              </v:shape>
            </v:group>
            <v:group style="position:absolute;left:6153;top:683;width:25;height:2" coordorigin="6153,683" coordsize="25,2">
              <v:shape style="position:absolute;left:6153;top:683;width:25;height:2" coordorigin="6153,683" coordsize="25,0" path="m6153,683l6177,683e" filled="false" stroked="true" strokeweight=".550pt" strokecolor="#231f20">
                <v:path arrowok="t"/>
              </v:shape>
            </v:group>
            <v:group style="position:absolute;left:6190;top:697;width:2;height:30" coordorigin="6190,697" coordsize="2,30">
              <v:shape style="position:absolute;left:6190;top:697;width:2;height:30" coordorigin="6190,697" coordsize="0,30" path="m6190,697l6190,727e" filled="false" stroked="true" strokeweight=".550pt" strokecolor="#231f20">
                <v:path arrowok="t"/>
              </v:shape>
            </v:group>
            <v:group style="position:absolute;left:6190;top:639;width:2;height:30" coordorigin="6190,639" coordsize="2,30">
              <v:shape style="position:absolute;left:6190;top:639;width:2;height:30" coordorigin="6190,639" coordsize="0,30" path="m6190,639l6190,668e" filled="false" stroked="true" strokeweight=".550pt" strokecolor="#231f20">
                <v:path arrowok="t"/>
              </v:shape>
            </v:group>
            <v:group style="position:absolute;left:6351;top:683;width:25;height:2" coordorigin="6351,683" coordsize="25,2">
              <v:shape style="position:absolute;left:6351;top:683;width:25;height:2" coordorigin="6351,683" coordsize="25,0" path="m6351,683l6376,683e" filled="false" stroked="true" strokeweight=".550pt" strokecolor="#231f20">
                <v:path arrowok="t"/>
              </v:shape>
            </v:group>
            <v:group style="position:absolute;left:6302;top:683;width:25;height:2" coordorigin="6302,683" coordsize="25,2">
              <v:shape style="position:absolute;left:6302;top:683;width:25;height:2" coordorigin="6302,683" coordsize="25,0" path="m6302,683l6326,683e" filled="false" stroked="true" strokeweight=".550pt" strokecolor="#231f20">
                <v:path arrowok="t"/>
              </v:shape>
            </v:group>
            <v:group style="position:absolute;left:6339;top:697;width:2;height:30" coordorigin="6339,697" coordsize="2,30">
              <v:shape style="position:absolute;left:6339;top:697;width:2;height:30" coordorigin="6339,697" coordsize="0,30" path="m6339,697l6339,727e" filled="false" stroked="true" strokeweight=".550pt" strokecolor="#231f20">
                <v:path arrowok="t"/>
              </v:shape>
            </v:group>
            <v:group style="position:absolute;left:6339;top:639;width:2;height:30" coordorigin="6339,639" coordsize="2,30">
              <v:shape style="position:absolute;left:6339;top:639;width:2;height:30" coordorigin="6339,639" coordsize="0,30" path="m6339,639l6339,668e" filled="false" stroked="true" strokeweight=".550pt" strokecolor="#231f20">
                <v:path arrowok="t"/>
              </v:shape>
            </v:group>
            <v:group style="position:absolute;left:6053;top:858;width:25;height:2" coordorigin="6053,858" coordsize="25,2">
              <v:shape style="position:absolute;left:6053;top:858;width:25;height:2" coordorigin="6053,858" coordsize="25,0" path="m6053,858l6078,858e" filled="false" stroked="true" strokeweight=".550pt" strokecolor="#231f20">
                <v:path arrowok="t"/>
              </v:shape>
            </v:group>
            <v:group style="position:absolute;left:6004;top:858;width:25;height:2" coordorigin="6004,858" coordsize="25,2">
              <v:shape style="position:absolute;left:6004;top:858;width:25;height:2" coordorigin="6004,858" coordsize="25,0" path="m6004,858l6029,858e" filled="false" stroked="true" strokeweight=".550pt" strokecolor="#231f20">
                <v:path arrowok="t"/>
              </v:shape>
            </v:group>
            <v:group style="position:absolute;left:6041;top:873;width:2;height:30" coordorigin="6041,873" coordsize="2,30">
              <v:shape style="position:absolute;left:6041;top:873;width:2;height:30" coordorigin="6041,873" coordsize="0,30" path="m6041,873l6041,902e" filled="false" stroked="true" strokeweight=".550pt" strokecolor="#231f20">
                <v:path arrowok="t"/>
              </v:shape>
            </v:group>
            <v:group style="position:absolute;left:6041;top:814;width:2;height:30" coordorigin="6041,814" coordsize="2,30">
              <v:shape style="position:absolute;left:6041;top:814;width:2;height:30" coordorigin="6041,814" coordsize="0,30" path="m6041,814l6041,844e" filled="false" stroked="true" strokeweight=".550pt" strokecolor="#231f20">
                <v:path arrowok="t"/>
              </v:shape>
            </v:group>
            <v:group style="position:absolute;left:6202;top:858;width:25;height:2" coordorigin="6202,858" coordsize="25,2">
              <v:shape style="position:absolute;left:6202;top:858;width:25;height:2" coordorigin="6202,858" coordsize="25,0" path="m6202,858l6227,858e" filled="false" stroked="true" strokeweight=".550pt" strokecolor="#231f20">
                <v:path arrowok="t"/>
              </v:shape>
            </v:group>
            <v:group style="position:absolute;left:6153;top:858;width:25;height:2" coordorigin="6153,858" coordsize="25,2">
              <v:shape style="position:absolute;left:6153;top:858;width:25;height:2" coordorigin="6153,858" coordsize="25,0" path="m6153,858l6177,858e" filled="false" stroked="true" strokeweight=".550pt" strokecolor="#231f20">
                <v:path arrowok="t"/>
              </v:shape>
            </v:group>
            <v:group style="position:absolute;left:6190;top:873;width:2;height:30" coordorigin="6190,873" coordsize="2,30">
              <v:shape style="position:absolute;left:6190;top:873;width:2;height:30" coordorigin="6190,873" coordsize="0,30" path="m6190,873l6190,902e" filled="false" stroked="true" strokeweight=".550pt" strokecolor="#231f20">
                <v:path arrowok="t"/>
              </v:shape>
            </v:group>
            <v:group style="position:absolute;left:6190;top:814;width:2;height:30" coordorigin="6190,814" coordsize="2,30">
              <v:shape style="position:absolute;left:6190;top:814;width:2;height:30" coordorigin="6190,814" coordsize="0,30" path="m6190,814l6190,844e" filled="false" stroked="true" strokeweight=".550pt" strokecolor="#231f20">
                <v:path arrowok="t"/>
              </v:shape>
            </v:group>
            <v:group style="position:absolute;left:6351;top:858;width:25;height:2" coordorigin="6351,858" coordsize="25,2">
              <v:shape style="position:absolute;left:6351;top:858;width:25;height:2" coordorigin="6351,858" coordsize="25,0" path="m6351,858l6376,858e" filled="false" stroked="true" strokeweight=".550pt" strokecolor="#231f20">
                <v:path arrowok="t"/>
              </v:shape>
            </v:group>
            <v:group style="position:absolute;left:6302;top:858;width:25;height:2" coordorigin="6302,858" coordsize="25,2">
              <v:shape style="position:absolute;left:6302;top:858;width:25;height:2" coordorigin="6302,858" coordsize="25,0" path="m6302,858l6326,858e" filled="false" stroked="true" strokeweight=".550pt" strokecolor="#231f20">
                <v:path arrowok="t"/>
              </v:shape>
            </v:group>
            <v:group style="position:absolute;left:6339;top:873;width:2;height:30" coordorigin="6339,873" coordsize="2,30">
              <v:shape style="position:absolute;left:6339;top:873;width:2;height:30" coordorigin="6339,873" coordsize="0,30" path="m6339,873l6339,902e" filled="false" stroked="true" strokeweight=".550pt" strokecolor="#231f20">
                <v:path arrowok="t"/>
              </v:shape>
            </v:group>
            <v:group style="position:absolute;left:6339;top:814;width:2;height:30" coordorigin="6339,814" coordsize="2,30">
              <v:shape style="position:absolute;left:6339;top:814;width:2;height:30" coordorigin="6339,814" coordsize="0,30" path="m6339,814l6339,844e" filled="false" stroked="true" strokeweight=".550pt" strokecolor="#231f20">
                <v:path arrowok="t"/>
              </v:shape>
            </v:group>
            <v:group style="position:absolute;left:6053;top:1034;width:25;height:2" coordorigin="6053,1034" coordsize="25,2">
              <v:shape style="position:absolute;left:6053;top:1034;width:25;height:2" coordorigin="6053,1034" coordsize="25,0" path="m6053,1034l6078,1034e" filled="false" stroked="true" strokeweight=".550pt" strokecolor="#231f20">
                <v:path arrowok="t"/>
              </v:shape>
            </v:group>
            <v:group style="position:absolute;left:6004;top:1034;width:25;height:2" coordorigin="6004,1034" coordsize="25,2">
              <v:shape style="position:absolute;left:6004;top:1034;width:25;height:2" coordorigin="6004,1034" coordsize="25,0" path="m6004,1034l6029,1034e" filled="false" stroked="true" strokeweight=".550pt" strokecolor="#231f20">
                <v:path arrowok="t"/>
              </v:shape>
            </v:group>
            <v:group style="position:absolute;left:6041;top:1048;width:2;height:30" coordorigin="6041,1048" coordsize="2,30">
              <v:shape style="position:absolute;left:6041;top:1048;width:2;height:30" coordorigin="6041,1048" coordsize="0,30" path="m6041,1048l6041,1077e" filled="false" stroked="true" strokeweight=".550pt" strokecolor="#231f20">
                <v:path arrowok="t"/>
              </v:shape>
            </v:group>
            <v:group style="position:absolute;left:6041;top:990;width:2;height:30" coordorigin="6041,990" coordsize="2,30">
              <v:shape style="position:absolute;left:6041;top:990;width:2;height:30" coordorigin="6041,990" coordsize="0,30" path="m6041,990l6041,1019e" filled="false" stroked="true" strokeweight=".550pt" strokecolor="#231f20">
                <v:path arrowok="t"/>
              </v:shape>
            </v:group>
            <v:group style="position:absolute;left:6202;top:1034;width:25;height:2" coordorigin="6202,1034" coordsize="25,2">
              <v:shape style="position:absolute;left:6202;top:1034;width:25;height:2" coordorigin="6202,1034" coordsize="25,0" path="m6202,1034l6227,1034e" filled="false" stroked="true" strokeweight=".550pt" strokecolor="#231f20">
                <v:path arrowok="t"/>
              </v:shape>
            </v:group>
            <v:group style="position:absolute;left:6153;top:1034;width:25;height:2" coordorigin="6153,1034" coordsize="25,2">
              <v:shape style="position:absolute;left:6153;top:1034;width:25;height:2" coordorigin="6153,1034" coordsize="25,0" path="m6153,1034l6177,1034e" filled="false" stroked="true" strokeweight=".550pt" strokecolor="#231f20">
                <v:path arrowok="t"/>
              </v:shape>
            </v:group>
            <v:group style="position:absolute;left:6190;top:1048;width:2;height:30" coordorigin="6190,1048" coordsize="2,30">
              <v:shape style="position:absolute;left:6190;top:1048;width:2;height:30" coordorigin="6190,1048" coordsize="0,30" path="m6190,1048l6190,1077e" filled="false" stroked="true" strokeweight=".550pt" strokecolor="#231f20">
                <v:path arrowok="t"/>
              </v:shape>
            </v:group>
            <v:group style="position:absolute;left:6190;top:990;width:2;height:30" coordorigin="6190,990" coordsize="2,30">
              <v:shape style="position:absolute;left:6190;top:990;width:2;height:30" coordorigin="6190,990" coordsize="0,30" path="m6190,990l6190,1019e" filled="false" stroked="true" strokeweight=".550pt" strokecolor="#231f20">
                <v:path arrowok="t"/>
              </v:shape>
            </v:group>
            <v:group style="position:absolute;left:5135;top:1019;width:25;height:30" coordorigin="5135,1019" coordsize="25,30">
              <v:shape style="position:absolute;left:5135;top:1019;width:25;height:30" coordorigin="5135,1019" coordsize="25,30" path="m5135,1034l5135,1025,5141,1019,5148,1019,5155,1019,5160,1025,5160,1034,5160,1042,5155,1048,5148,1048,5141,1048,5135,1042,5135,1034xe" filled="false" stroked="true" strokeweight=".353pt" strokecolor="#231f20">
                <v:path arrowok="t"/>
              </v:shape>
            </v:group>
            <v:group style="position:absolute;left:4838;top:668;width:25;height:30" coordorigin="4838,668" coordsize="25,30">
              <v:shape style="position:absolute;left:4838;top:668;width:25;height:30" coordorigin="4838,668" coordsize="25,30" path="m4838,683l4838,675,4843,668,4850,668,4857,668,4862,675,4862,683,4862,691,4857,697,4850,697,4843,697,4838,691,4838,683xe" filled="false" stroked="true" strokeweight=".353pt" strokecolor="#231f20">
                <v:path arrowok="t"/>
              </v:shape>
            </v:group>
            <v:group style="position:absolute;left:4986;top:668;width:25;height:30" coordorigin="4986,668" coordsize="25,30">
              <v:shape style="position:absolute;left:4986;top:668;width:25;height:30" coordorigin="4986,668" coordsize="25,30" path="m4986,683l4986,675,4992,668,4999,668,5006,668,5011,675,5011,683,5011,691,5006,697,4999,697,4992,697,4986,691,4986,683xe" filled="false" stroked="true" strokeweight=".353pt" strokecolor="#231f20">
                <v:path arrowok="t"/>
              </v:shape>
            </v:group>
            <v:group style="position:absolute;left:5135;top:668;width:25;height:30" coordorigin="5135,668" coordsize="25,30">
              <v:shape style="position:absolute;left:5135;top:668;width:25;height:30" coordorigin="5135,668" coordsize="25,30" path="m5135,683l5135,675,5141,668,5148,668,5155,668,5160,675,5160,683,5160,691,5155,697,5148,697,5141,697,5135,691,5135,683xe" filled="false" stroked="true" strokeweight=".353pt" strokecolor="#231f20">
                <v:path arrowok="t"/>
              </v:shape>
            </v:group>
            <v:group style="position:absolute;left:4838;top:844;width:25;height:30" coordorigin="4838,844" coordsize="25,30">
              <v:shape style="position:absolute;left:4838;top:844;width:25;height:30" coordorigin="4838,844" coordsize="25,30" path="m4838,858l4838,850,4843,844,4850,844,4857,844,4862,850,4862,858,4862,866,4857,873,4850,873,4843,873,4838,866,4838,858xe" filled="false" stroked="true" strokeweight=".353pt" strokecolor="#231f20">
                <v:path arrowok="t"/>
              </v:shape>
            </v:group>
            <v:group style="position:absolute;left:4986;top:844;width:25;height:30" coordorigin="4986,844" coordsize="25,30">
              <v:shape style="position:absolute;left:4986;top:844;width:25;height:30" coordorigin="4986,844" coordsize="25,30" path="m4986,858l4986,850,4992,844,4999,844,5006,844,5011,850,5011,858,5011,866,5006,873,4999,873,4992,873,4986,866,4986,858xe" filled="false" stroked="true" strokeweight=".353pt" strokecolor="#231f20">
                <v:path arrowok="t"/>
              </v:shape>
            </v:group>
            <v:group style="position:absolute;left:5135;top:844;width:25;height:30" coordorigin="5135,844" coordsize="25,30">
              <v:shape style="position:absolute;left:5135;top:844;width:25;height:30" coordorigin="5135,844" coordsize="25,30" path="m5135,858l5135,850,5141,844,5148,844,5155,844,5160,850,5160,858,5160,866,5155,873,5148,873,5141,873,5135,866,5135,858xe" filled="false" stroked="true" strokeweight=".353pt" strokecolor="#231f20">
                <v:path arrowok="t"/>
              </v:shape>
            </v:group>
            <v:group style="position:absolute;left:4838;top:1019;width:25;height:30" coordorigin="4838,1019" coordsize="25,30">
              <v:shape style="position:absolute;left:4838;top:1019;width:25;height:30" coordorigin="4838,1019" coordsize="25,30" path="m4838,1034l4838,1025,4843,1019,4850,1019,4857,1019,4862,1025,4862,1034,4862,1042,4857,1048,4850,1048,4843,1048,4838,1042,4838,1034xe" filled="false" stroked="true" strokeweight=".353pt" strokecolor="#231f20">
                <v:path arrowok="t"/>
              </v:shape>
            </v:group>
            <v:group style="position:absolute;left:4986;top:1019;width:25;height:30" coordorigin="4986,1019" coordsize="25,30">
              <v:shape style="position:absolute;left:4986;top:1019;width:25;height:30" coordorigin="4986,1019" coordsize="25,30" path="m4986,1034l4986,1025,4992,1019,4999,1019,5006,1019,5011,1025,5011,1034,5011,1042,5006,1048,4999,1048,4992,1048,4986,1042,4986,1034xe" filled="false" stroked="true" strokeweight=".353pt" strokecolor="#231f20">
                <v:path arrowok="t"/>
              </v:shape>
            </v:group>
            <v:group style="position:absolute;left:5160;top:1034;width:25;height:2" coordorigin="5160,1034" coordsize="25,2">
              <v:shape style="position:absolute;left:5160;top:1034;width:25;height:2" coordorigin="5160,1034" coordsize="25,0" path="m5160,1034l5185,1034e" filled="false" stroked="true" strokeweight=".550pt" strokecolor="#231f20">
                <v:path arrowok="t"/>
              </v:shape>
            </v:group>
            <v:group style="position:absolute;left:5111;top:1034;width:25;height:2" coordorigin="5111,1034" coordsize="25,2">
              <v:shape style="position:absolute;left:5111;top:1034;width:25;height:2" coordorigin="5111,1034" coordsize="25,0" path="m5111,1034l5135,1034e" filled="false" stroked="true" strokeweight=".550pt" strokecolor="#231f20">
                <v:path arrowok="t"/>
              </v:shape>
            </v:group>
            <v:group style="position:absolute;left:5148;top:1048;width:2;height:30" coordorigin="5148,1048" coordsize="2,30">
              <v:shape style="position:absolute;left:5148;top:1048;width:2;height:30" coordorigin="5148,1048" coordsize="0,30" path="m5148,1048l5148,1077e" filled="false" stroked="true" strokeweight=".550pt" strokecolor="#231f20">
                <v:path arrowok="t"/>
              </v:shape>
            </v:group>
            <v:group style="position:absolute;left:5148;top:990;width:2;height:30" coordorigin="5148,990" coordsize="2,30">
              <v:shape style="position:absolute;left:5148;top:990;width:2;height:30" coordorigin="5148,990" coordsize="0,30" path="m5148,990l5148,1019e" filled="false" stroked="true" strokeweight=".550pt" strokecolor="#231f20">
                <v:path arrowok="t"/>
              </v:shape>
            </v:group>
            <v:group style="position:absolute;left:4862;top:683;width:25;height:2" coordorigin="4862,683" coordsize="25,2">
              <v:shape style="position:absolute;left:4862;top:683;width:25;height:2" coordorigin="4862,683" coordsize="25,0" path="m4862,683l4887,683e" filled="false" stroked="true" strokeweight=".550pt" strokecolor="#231f20">
                <v:path arrowok="t"/>
              </v:shape>
            </v:group>
            <v:group style="position:absolute;left:4813;top:683;width:25;height:2" coordorigin="4813,683" coordsize="25,2">
              <v:shape style="position:absolute;left:4813;top:683;width:25;height:2" coordorigin="4813,683" coordsize="25,0" path="m4813,683l4838,683e" filled="false" stroked="true" strokeweight=".550pt" strokecolor="#231f20">
                <v:path arrowok="t"/>
              </v:shape>
            </v:group>
            <v:group style="position:absolute;left:4850;top:697;width:2;height:30" coordorigin="4850,697" coordsize="2,30">
              <v:shape style="position:absolute;left:4850;top:697;width:2;height:30" coordorigin="4850,697" coordsize="0,30" path="m4850,697l4850,727e" filled="false" stroked="true" strokeweight=".550pt" strokecolor="#231f20">
                <v:path arrowok="t"/>
              </v:shape>
            </v:group>
            <v:group style="position:absolute;left:4850;top:639;width:2;height:30" coordorigin="4850,639" coordsize="2,30">
              <v:shape style="position:absolute;left:4850;top:639;width:2;height:30" coordorigin="4850,639" coordsize="0,30" path="m4850,639l4850,668e" filled="false" stroked="true" strokeweight=".550pt" strokecolor="#231f20">
                <v:path arrowok="t"/>
              </v:shape>
            </v:group>
            <v:group style="position:absolute;left:5011;top:683;width:25;height:2" coordorigin="5011,683" coordsize="25,2">
              <v:shape style="position:absolute;left:5011;top:683;width:25;height:2" coordorigin="5011,683" coordsize="25,0" path="m5011,683l5036,683e" filled="false" stroked="true" strokeweight=".550pt" strokecolor="#231f20">
                <v:path arrowok="t"/>
              </v:shape>
            </v:group>
            <v:group style="position:absolute;left:4962;top:683;width:25;height:2" coordorigin="4962,683" coordsize="25,2">
              <v:shape style="position:absolute;left:4962;top:683;width:25;height:2" coordorigin="4962,683" coordsize="25,0" path="m4962,683l4986,683e" filled="false" stroked="true" strokeweight=".550pt" strokecolor="#231f20">
                <v:path arrowok="t"/>
              </v:shape>
            </v:group>
            <v:group style="position:absolute;left:4999;top:697;width:2;height:30" coordorigin="4999,697" coordsize="2,30">
              <v:shape style="position:absolute;left:4999;top:697;width:2;height:30" coordorigin="4999,697" coordsize="0,30" path="m4999,697l4999,727e" filled="false" stroked="true" strokeweight=".550pt" strokecolor="#231f20">
                <v:path arrowok="t"/>
              </v:shape>
            </v:group>
            <v:group style="position:absolute;left:4999;top:639;width:2;height:30" coordorigin="4999,639" coordsize="2,30">
              <v:shape style="position:absolute;left:4999;top:639;width:2;height:30" coordorigin="4999,639" coordsize="0,30" path="m4999,639l4999,668e" filled="false" stroked="true" strokeweight=".550pt" strokecolor="#231f20">
                <v:path arrowok="t"/>
              </v:shape>
            </v:group>
            <v:group style="position:absolute;left:5160;top:683;width:25;height:2" coordorigin="5160,683" coordsize="25,2">
              <v:shape style="position:absolute;left:5160;top:683;width:25;height:2" coordorigin="5160,683" coordsize="25,0" path="m5160,683l5185,683e" filled="false" stroked="true" strokeweight=".550pt" strokecolor="#231f20">
                <v:path arrowok="t"/>
              </v:shape>
            </v:group>
            <v:group style="position:absolute;left:5111;top:683;width:25;height:2" coordorigin="5111,683" coordsize="25,2">
              <v:shape style="position:absolute;left:5111;top:683;width:25;height:2" coordorigin="5111,683" coordsize="25,0" path="m5111,683l5135,683e" filled="false" stroked="true" strokeweight=".550pt" strokecolor="#231f20">
                <v:path arrowok="t"/>
              </v:shape>
            </v:group>
            <v:group style="position:absolute;left:5148;top:697;width:2;height:30" coordorigin="5148,697" coordsize="2,30">
              <v:shape style="position:absolute;left:5148;top:697;width:2;height:30" coordorigin="5148,697" coordsize="0,30" path="m5148,697l5148,727e" filled="false" stroked="true" strokeweight=".550pt" strokecolor="#231f20">
                <v:path arrowok="t"/>
              </v:shape>
            </v:group>
            <v:group style="position:absolute;left:5148;top:639;width:2;height:30" coordorigin="5148,639" coordsize="2,30">
              <v:shape style="position:absolute;left:5148;top:639;width:2;height:30" coordorigin="5148,639" coordsize="0,30" path="m5148,639l5148,668e" filled="false" stroked="true" strokeweight=".550pt" strokecolor="#231f20">
                <v:path arrowok="t"/>
              </v:shape>
            </v:group>
            <v:group style="position:absolute;left:4862;top:858;width:25;height:2" coordorigin="4862,858" coordsize="25,2">
              <v:shape style="position:absolute;left:4862;top:858;width:25;height:2" coordorigin="4862,858" coordsize="25,0" path="m4862,858l4887,858e" filled="false" stroked="true" strokeweight=".550pt" strokecolor="#231f20">
                <v:path arrowok="t"/>
              </v:shape>
            </v:group>
            <v:group style="position:absolute;left:4813;top:858;width:25;height:2" coordorigin="4813,858" coordsize="25,2">
              <v:shape style="position:absolute;left:4813;top:858;width:25;height:2" coordorigin="4813,858" coordsize="25,0" path="m4813,858l4838,858e" filled="false" stroked="true" strokeweight=".550pt" strokecolor="#231f20">
                <v:path arrowok="t"/>
              </v:shape>
            </v:group>
            <v:group style="position:absolute;left:4850;top:873;width:2;height:30" coordorigin="4850,873" coordsize="2,30">
              <v:shape style="position:absolute;left:4850;top:873;width:2;height:30" coordorigin="4850,873" coordsize="0,30" path="m4850,873l4850,902e" filled="false" stroked="true" strokeweight=".550pt" strokecolor="#231f20">
                <v:path arrowok="t"/>
              </v:shape>
            </v:group>
            <v:group style="position:absolute;left:4850;top:814;width:2;height:30" coordorigin="4850,814" coordsize="2,30">
              <v:shape style="position:absolute;left:4850;top:814;width:2;height:30" coordorigin="4850,814" coordsize="0,30" path="m4850,814l4850,844e" filled="false" stroked="true" strokeweight=".550pt" strokecolor="#231f20">
                <v:path arrowok="t"/>
              </v:shape>
            </v:group>
            <v:group style="position:absolute;left:5011;top:858;width:25;height:2" coordorigin="5011,858" coordsize="25,2">
              <v:shape style="position:absolute;left:5011;top:858;width:25;height:2" coordorigin="5011,858" coordsize="25,0" path="m5011,858l5036,858e" filled="false" stroked="true" strokeweight=".550pt" strokecolor="#231f20">
                <v:path arrowok="t"/>
              </v:shape>
            </v:group>
            <v:group style="position:absolute;left:4962;top:858;width:25;height:2" coordorigin="4962,858" coordsize="25,2">
              <v:shape style="position:absolute;left:4962;top:858;width:25;height:2" coordorigin="4962,858" coordsize="25,0" path="m4962,858l4986,858e" filled="false" stroked="true" strokeweight=".550pt" strokecolor="#231f20">
                <v:path arrowok="t"/>
              </v:shape>
            </v:group>
            <v:group style="position:absolute;left:4999;top:873;width:2;height:30" coordorigin="4999,873" coordsize="2,30">
              <v:shape style="position:absolute;left:4999;top:873;width:2;height:30" coordorigin="4999,873" coordsize="0,30" path="m4999,873l4999,902e" filled="false" stroked="true" strokeweight=".550pt" strokecolor="#231f20">
                <v:path arrowok="t"/>
              </v:shape>
            </v:group>
            <v:group style="position:absolute;left:4999;top:814;width:2;height:30" coordorigin="4999,814" coordsize="2,30">
              <v:shape style="position:absolute;left:4999;top:814;width:2;height:30" coordorigin="4999,814" coordsize="0,30" path="m4999,814l4999,844e" filled="false" stroked="true" strokeweight=".550pt" strokecolor="#231f20">
                <v:path arrowok="t"/>
              </v:shape>
            </v:group>
            <v:group style="position:absolute;left:5160;top:858;width:25;height:2" coordorigin="5160,858" coordsize="25,2">
              <v:shape style="position:absolute;left:5160;top:858;width:25;height:2" coordorigin="5160,858" coordsize="25,0" path="m5160,858l5185,858e" filled="false" stroked="true" strokeweight=".550pt" strokecolor="#231f20">
                <v:path arrowok="t"/>
              </v:shape>
            </v:group>
            <v:group style="position:absolute;left:5111;top:858;width:25;height:2" coordorigin="5111,858" coordsize="25,2">
              <v:shape style="position:absolute;left:5111;top:858;width:25;height:2" coordorigin="5111,858" coordsize="25,0" path="m5111,858l5135,858e" filled="false" stroked="true" strokeweight=".550pt" strokecolor="#231f20">
                <v:path arrowok="t"/>
              </v:shape>
            </v:group>
            <v:group style="position:absolute;left:5148;top:873;width:2;height:30" coordorigin="5148,873" coordsize="2,30">
              <v:shape style="position:absolute;left:5148;top:873;width:2;height:30" coordorigin="5148,873" coordsize="0,30" path="m5148,873l5148,902e" filled="false" stroked="true" strokeweight=".550pt" strokecolor="#231f20">
                <v:path arrowok="t"/>
              </v:shape>
            </v:group>
            <v:group style="position:absolute;left:5148;top:814;width:2;height:30" coordorigin="5148,814" coordsize="2,30">
              <v:shape style="position:absolute;left:5148;top:814;width:2;height:30" coordorigin="5148,814" coordsize="0,30" path="m5148,814l5148,844e" filled="false" stroked="true" strokeweight=".550pt" strokecolor="#231f20">
                <v:path arrowok="t"/>
              </v:shape>
            </v:group>
            <v:group style="position:absolute;left:4862;top:1034;width:25;height:2" coordorigin="4862,1034" coordsize="25,2">
              <v:shape style="position:absolute;left:4862;top:1034;width:25;height:2" coordorigin="4862,1034" coordsize="25,0" path="m4862,1034l4887,1034e" filled="false" stroked="true" strokeweight=".550pt" strokecolor="#231f20">
                <v:path arrowok="t"/>
              </v:shape>
            </v:group>
            <v:group style="position:absolute;left:4813;top:1034;width:25;height:2" coordorigin="4813,1034" coordsize="25,2">
              <v:shape style="position:absolute;left:4813;top:1034;width:25;height:2" coordorigin="4813,1034" coordsize="25,0" path="m4813,1034l4838,1034e" filled="false" stroked="true" strokeweight=".550pt" strokecolor="#231f20">
                <v:path arrowok="t"/>
              </v:shape>
            </v:group>
            <v:group style="position:absolute;left:4850;top:1048;width:2;height:30" coordorigin="4850,1048" coordsize="2,30">
              <v:shape style="position:absolute;left:4850;top:1048;width:2;height:30" coordorigin="4850,1048" coordsize="0,30" path="m4850,1048l4850,1077e" filled="false" stroked="true" strokeweight=".550pt" strokecolor="#231f20">
                <v:path arrowok="t"/>
              </v:shape>
            </v:group>
            <v:group style="position:absolute;left:4850;top:990;width:2;height:30" coordorigin="4850,990" coordsize="2,30">
              <v:shape style="position:absolute;left:4850;top:990;width:2;height:30" coordorigin="4850,990" coordsize="0,30" path="m4850,990l4850,1019e" filled="false" stroked="true" strokeweight=".550pt" strokecolor="#231f20">
                <v:path arrowok="t"/>
              </v:shape>
            </v:group>
            <v:group style="position:absolute;left:5011;top:1034;width:25;height:2" coordorigin="5011,1034" coordsize="25,2">
              <v:shape style="position:absolute;left:5011;top:1034;width:25;height:2" coordorigin="5011,1034" coordsize="25,0" path="m5011,1034l5036,1034e" filled="false" stroked="true" strokeweight=".550pt" strokecolor="#231f20">
                <v:path arrowok="t"/>
              </v:shape>
            </v:group>
            <v:group style="position:absolute;left:4962;top:1034;width:25;height:2" coordorigin="4962,1034" coordsize="25,2">
              <v:shape style="position:absolute;left:4962;top:1034;width:25;height:2" coordorigin="4962,1034" coordsize="25,0" path="m4962,1034l4986,1034e" filled="false" stroked="true" strokeweight=".550pt" strokecolor="#231f20">
                <v:path arrowok="t"/>
              </v:shape>
            </v:group>
            <v:group style="position:absolute;left:4999;top:1048;width:2;height:30" coordorigin="4999,1048" coordsize="2,30">
              <v:shape style="position:absolute;left:4999;top:1048;width:2;height:30" coordorigin="4999,1048" coordsize="0,30" path="m4999,1048l4999,1077e" filled="false" stroked="true" strokeweight=".550pt" strokecolor="#231f20">
                <v:path arrowok="t"/>
              </v:shape>
            </v:group>
            <v:group style="position:absolute;left:4999;top:990;width:2;height:30" coordorigin="4999,990" coordsize="2,30">
              <v:shape style="position:absolute;left:4999;top:990;width:2;height:30" coordorigin="4999,990" coordsize="0,30" path="m4999,990l4999,1019e" filled="false" stroked="true" strokeweight=".550pt" strokecolor="#231f20">
                <v:path arrowok="t"/>
              </v:shape>
            </v:group>
            <v:group style="position:absolute;left:4627;top:332;width:1936;height:877" coordorigin="4627,332" coordsize="1936,877">
              <v:shape style="position:absolute;left:4627;top:332;width:1936;height:877" coordorigin="4627,332" coordsize="1936,877" path="m6562,332l4627,332,4627,1209,4701,1209,4701,1180,4705,1104,4709,1028,4711,952,4713,876,4713,800,4713,724,4711,648,4709,572,4705,496,4701,420,6562,420,6562,332xe" filled="true" fillcolor="#ffffff" stroked="false">
                <v:path arrowok="t"/>
                <v:fill type="solid"/>
              </v:shape>
              <v:shape style="position:absolute;left:4627;top:332;width:1936;height:877" coordorigin="4627,332" coordsize="1936,877" path="m6562,420l6488,420,6483,496,6480,572,6478,648,6476,724,6476,800,6476,876,6478,952,6480,1028,6483,1104,6488,1180,6488,1209,6562,1209,6562,420xe" filled="true" fillcolor="#ffffff" stroked="false">
                <v:path arrowok="t"/>
                <v:fill type="solid"/>
              </v:shape>
              <v:shape style="position:absolute;left:4627;top:332;width:1936;height:877" coordorigin="4627,332" coordsize="1936,877" path="m6488,420l5892,420,5966,434,6040,444,6115,451,6190,453,6265,451,6339,444,6414,434,6488,420xe" filled="true" fillcolor="#ffffff" stroked="false">
                <v:path arrowok="t"/>
                <v:fill type="solid"/>
              </v:shape>
              <v:shape style="position:absolute;left:4627;top:332;width:1936;height:877" coordorigin="4627,332" coordsize="1936,877" path="m5892,420l5297,420,5371,434,5445,444,5520,450,5594,452,5669,450,5744,444,5818,434,5892,420xe" filled="true" fillcolor="#ffffff" stroked="false">
                <v:path arrowok="t"/>
                <v:fill type="solid"/>
              </v:shape>
              <v:shape style="position:absolute;left:4627;top:332;width:1936;height:877" coordorigin="4627,332" coordsize="1936,877" path="m5297,420l4701,420,4775,434,4849,444,4924,450,4999,452,5074,450,5148,444,5223,434,5297,420xe" filled="true" fillcolor="#ffffff" stroked="false">
                <v:path arrowok="t"/>
                <v:fill type="solid"/>
              </v:shape>
            </v:group>
            <v:group style="position:absolute;left:4627;top:332;width:1936;height:877" coordorigin="4627,332" coordsize="1936,877">
              <v:shape style="position:absolute;left:4627;top:332;width:1936;height:877" coordorigin="4627,332" coordsize="1936,877" path="m6488,332l4627,332,4627,1209,4701,1209,4701,1180,4705,1104,4709,1028,4711,952,4713,876,4713,800,4713,724,4711,648,4709,572,4705,496,4701,420,4775,434,4849,444,4924,450,4999,452,5074,450,5148,444,5223,434,5297,420,5371,434,5445,444,5520,450,5594,452,5669,450,5744,444,5818,434,5892,420,5966,434,6040,444,6115,451,6190,453,6265,451,6339,444,6414,434,6488,420,6483,496,6480,572,6478,648,6476,724,6476,800,6476,876,6478,952,6480,1028,6483,1104,6488,1180,6488,1209,6562,1209,6562,332,6488,332xe" filled="false" stroked="true" strokeweight="1.1pt" strokecolor="#231f20">
                <v:path arrowok="t"/>
              </v:shape>
              <v:shape style="position:absolute;left:5403;top:633;width:383;height:449" type="#_x0000_t75" stroked="false">
                <v:imagedata r:id="rId88" o:title=""/>
              </v:shape>
            </v:group>
            <v:group style="position:absolute;left:4913;top:2579;width:1506;height:768" coordorigin="4913,2579" coordsize="1506,768">
              <v:shape style="position:absolute;left:4913;top:2579;width:1506;height:768" coordorigin="4913,2579" coordsize="1506,768" path="m4913,3346l6419,3346,6419,2579,4913,2579,4913,3346xe" filled="false" stroked="true" strokeweight="1.1pt" strokecolor="#231f20">
                <v:path arrowok="t"/>
              </v:shape>
            </v:group>
            <v:group style="position:absolute;left:5296;top:2607;width:765;height:501" coordorigin="5296,2607" coordsize="765,501">
              <v:shape style="position:absolute;left:5296;top:2607;width:765;height:501" coordorigin="5296,2607" coordsize="765,501" path="m6024,2871l5332,2871,5361,2937,5401,2999,5453,3056,5514,3108,5842,3108,5903,3056,5954,2999,5995,2937,6024,2871xe" filled="true" fillcolor="#949698" stroked="false">
                <v:path arrowok="t"/>
                <v:fill type="solid"/>
              </v:shape>
              <v:shape style="position:absolute;left:5296;top:2607;width:765;height:501" coordorigin="5296,2607" coordsize="765,501" path="m5678,2607l5601,2609,5525,2612,5448,2617,5372,2624,5296,2634,5296,2871,6060,2871,6060,2634,5984,2624,5908,2617,5831,2612,5755,2609,5678,2607xe" filled="true" fillcolor="#949698" stroked="false">
                <v:path arrowok="t"/>
                <v:fill type="solid"/>
              </v:shape>
            </v:group>
            <v:group style="position:absolute;left:5296;top:2607;width:765;height:264" coordorigin="5296,2607" coordsize="765,264">
              <v:shape style="position:absolute;left:5296;top:2607;width:765;height:264" coordorigin="5296,2607" coordsize="765,264" path="m6060,2634l5984,2624,5908,2617,5831,2612,5755,2609,5678,2607,5601,2609,5525,2612,5448,2617,5372,2624,5296,2634,5296,2871,6060,2871,6060,2634xe" filled="false" stroked="true" strokeweight=".353pt" strokecolor="#231f20">
                <v:path arrowok="t"/>
              </v:shape>
            </v:group>
            <v:group style="position:absolute;left:5332;top:2871;width:692;height:238" coordorigin="5332,2871" coordsize="692,238">
              <v:shape style="position:absolute;left:5332;top:2871;width:692;height:238" coordorigin="5332,2871" coordsize="692,238" path="m6024,2871l5332,2871,5361,2937,5401,2999,5453,3056,5514,3108,5842,3108,5903,3056,5954,2999,5995,2937,6024,2871xe" filled="false" stroked="true" strokeweight=".353pt" strokecolor="#231f20">
                <v:path arrowok="t"/>
              </v:shape>
            </v:group>
            <v:group style="position:absolute;left:5296;top:2647;width:765;height:27" coordorigin="5296,2647" coordsize="765,27">
              <v:shape style="position:absolute;left:5296;top:2647;width:765;height:27" coordorigin="5296,2647" coordsize="765,27" path="m6060,2673l5984,2664,5908,2656,5831,2651,5755,2648,5678,2647,5601,2648,5525,2651,5448,2656,5372,2664,5296,2673e" filled="false" stroked="true" strokeweight=".353pt" strokecolor="#231f20">
                <v:path arrowok="t"/>
              </v:shape>
            </v:group>
            <v:group style="position:absolute;left:5296;top:2832;width:765;height:2" coordorigin="5296,2832" coordsize="765,2">
              <v:shape style="position:absolute;left:5296;top:2832;width:765;height:2" coordorigin="5296,2832" coordsize="765,0" path="m6060,2832l5296,2832e" filled="false" stroked="true" strokeweight=".353pt" strokecolor="#231f20">
                <v:path arrowok="t"/>
              </v:shape>
            </v:group>
            <v:group style="position:absolute;left:5423;top:2871;width:2;height:93" coordorigin="5423,2871" coordsize="2,93">
              <v:shape style="position:absolute;left:5423;top:2871;width:2;height:93" coordorigin="5423,2871" coordsize="0,93" path="m5423,2963l5423,2871e" filled="false" stroked="true" strokeweight=".353pt" strokecolor="#231f20">
                <v:path arrowok="t"/>
              </v:shape>
            </v:group>
            <v:group style="position:absolute;left:5453;top:2871;width:2;height:93" coordorigin="5453,2871" coordsize="2,93">
              <v:shape style="position:absolute;left:5453;top:2871;width:2;height:93" coordorigin="5453,2871" coordsize="0,93" path="m5453,2963l5453,2871e" filled="false" stroked="true" strokeweight=".353pt" strokecolor="#231f20">
                <v:path arrowok="t"/>
              </v:shape>
            </v:group>
            <v:group style="position:absolute;left:5483;top:2871;width:2;height:93" coordorigin="5483,2871" coordsize="2,93">
              <v:shape style="position:absolute;left:5483;top:2871;width:2;height:93" coordorigin="5483,2871" coordsize="0,93" path="m5483,2963l5483,2871e" filled="false" stroked="true" strokeweight=".353pt" strokecolor="#231f20">
                <v:path arrowok="t"/>
              </v:shape>
            </v:group>
            <v:group style="position:absolute;left:5513;top:2871;width:2;height:93" coordorigin="5513,2871" coordsize="2,93">
              <v:shape style="position:absolute;left:5513;top:2871;width:2;height:93" coordorigin="5513,2871" coordsize="0,93" path="m5513,2963l5513,2871e" filled="false" stroked="true" strokeweight=".353pt" strokecolor="#231f20">
                <v:path arrowok="t"/>
              </v:shape>
            </v:group>
            <v:group style="position:absolute;left:5543;top:2871;width:2;height:93" coordorigin="5543,2871" coordsize="2,93">
              <v:shape style="position:absolute;left:5543;top:2871;width:2;height:93" coordorigin="5543,2871" coordsize="0,93" path="m5543,2963l5543,2871e" filled="false" stroked="true" strokeweight=".353pt" strokecolor="#231f20">
                <v:path arrowok="t"/>
              </v:shape>
            </v:group>
            <v:group style="position:absolute;left:5573;top:2871;width:2;height:93" coordorigin="5573,2871" coordsize="2,93">
              <v:shape style="position:absolute;left:5573;top:2871;width:2;height:93" coordorigin="5573,2871" coordsize="0,93" path="m5573,2963l5573,2871e" filled="false" stroked="true" strokeweight=".353pt" strokecolor="#231f20">
                <v:path arrowok="t"/>
              </v:shape>
            </v:group>
            <v:group style="position:absolute;left:5603;top:2871;width:2;height:93" coordorigin="5603,2871" coordsize="2,93">
              <v:shape style="position:absolute;left:5603;top:2871;width:2;height:93" coordorigin="5603,2871" coordsize="0,93" path="m5603,2963l5603,2871e" filled="false" stroked="true" strokeweight=".353pt" strokecolor="#231f20">
                <v:path arrowok="t"/>
              </v:shape>
            </v:group>
            <v:group style="position:absolute;left:5633;top:2871;width:2;height:93" coordorigin="5633,2871" coordsize="2,93">
              <v:shape style="position:absolute;left:5633;top:2871;width:2;height:93" coordorigin="5633,2871" coordsize="0,93" path="m5633,2963l5633,2871e" filled="false" stroked="true" strokeweight=".353pt" strokecolor="#231f20">
                <v:path arrowok="t"/>
              </v:shape>
            </v:group>
            <v:group style="position:absolute;left:5723;top:2871;width:2;height:93" coordorigin="5723,2871" coordsize="2,93">
              <v:shape style="position:absolute;left:5723;top:2871;width:2;height:93" coordorigin="5723,2871" coordsize="0,93" path="m5723,2963l5723,2871e" filled="false" stroked="true" strokeweight=".353pt" strokecolor="#231f20">
                <v:path arrowok="t"/>
              </v:shape>
            </v:group>
            <v:group style="position:absolute;left:5753;top:2871;width:2;height:93" coordorigin="5753,2871" coordsize="2,93">
              <v:shape style="position:absolute;left:5753;top:2871;width:2;height:93" coordorigin="5753,2871" coordsize="0,93" path="m5753,2963l5753,2871e" filled="false" stroked="true" strokeweight=".353pt" strokecolor="#231f20">
                <v:path arrowok="t"/>
              </v:shape>
            </v:group>
            <v:group style="position:absolute;left:5783;top:2871;width:2;height:93" coordorigin="5783,2871" coordsize="2,93">
              <v:shape style="position:absolute;left:5783;top:2871;width:2;height:93" coordorigin="5783,2871" coordsize="0,93" path="m5783,2963l5783,2871e" filled="false" stroked="true" strokeweight=".353pt" strokecolor="#231f20">
                <v:path arrowok="t"/>
              </v:shape>
            </v:group>
            <v:group style="position:absolute;left:5813;top:2871;width:2;height:93" coordorigin="5813,2871" coordsize="2,93">
              <v:shape style="position:absolute;left:5813;top:2871;width:2;height:93" coordorigin="5813,2871" coordsize="0,93" path="m5813,2963l5813,2871e" filled="false" stroked="true" strokeweight=".353pt" strokecolor="#231f20">
                <v:path arrowok="t"/>
              </v:shape>
            </v:group>
            <v:group style="position:absolute;left:5843;top:2871;width:2;height:93" coordorigin="5843,2871" coordsize="2,93">
              <v:shape style="position:absolute;left:5843;top:2871;width:2;height:93" coordorigin="5843,2871" coordsize="0,93" path="m5843,2963l5843,2871e" filled="false" stroked="true" strokeweight=".353pt" strokecolor="#231f20">
                <v:path arrowok="t"/>
              </v:shape>
            </v:group>
            <v:group style="position:absolute;left:5873;top:2871;width:2;height:93" coordorigin="5873,2871" coordsize="2,93">
              <v:shape style="position:absolute;left:5873;top:2871;width:2;height:93" coordorigin="5873,2871" coordsize="0,93" path="m5873,2963l5873,2871e" filled="false" stroked="true" strokeweight=".353pt" strokecolor="#231f20">
                <v:path arrowok="t"/>
              </v:shape>
            </v:group>
            <v:group style="position:absolute;left:5903;top:2871;width:2;height:93" coordorigin="5903,2871" coordsize="2,93">
              <v:shape style="position:absolute;left:5903;top:2871;width:2;height:93" coordorigin="5903,2871" coordsize="0,93" path="m5903,2963l5903,2871e" filled="false" stroked="true" strokeweight=".353pt" strokecolor="#231f20">
                <v:path arrowok="t"/>
              </v:shape>
            </v:group>
            <v:group style="position:absolute;left:5933;top:2871;width:2;height:93" coordorigin="5933,2871" coordsize="2,93">
              <v:shape style="position:absolute;left:5933;top:2871;width:2;height:93" coordorigin="5933,2871" coordsize="0,93" path="m5933,2963l5933,2871e" filled="false" stroked="true" strokeweight=".353pt" strokecolor="#231f20">
                <v:path arrowok="t"/>
              </v:shape>
            </v:group>
            <v:group style="position:absolute;left:5478;top:2990;width:2;height:53" coordorigin="5478,2990" coordsize="2,53">
              <v:shape style="position:absolute;left:5478;top:2990;width:2;height:53" coordorigin="5478,2990" coordsize="0,53" path="m5478,3043l5478,2990e" filled="false" stroked="true" strokeweight=".353pt" strokecolor="#231f20">
                <v:path arrowok="t"/>
              </v:shape>
            </v:group>
            <v:group style="position:absolute;left:5514;top:2990;width:2;height:53" coordorigin="5514,2990" coordsize="2,53">
              <v:shape style="position:absolute;left:5514;top:2990;width:2;height:53" coordorigin="5514,2990" coordsize="0,53" path="m5514,3043l5514,2990e" filled="false" stroked="true" strokeweight=".353pt" strokecolor="#231f20">
                <v:path arrowok="t"/>
              </v:shape>
            </v:group>
            <v:group style="position:absolute;left:5551;top:2990;width:2;height:53" coordorigin="5551,2990" coordsize="2,53">
              <v:shape style="position:absolute;left:5551;top:2990;width:2;height:53" coordorigin="5551,2990" coordsize="0,53" path="m5551,3043l5551,2990e" filled="false" stroked="true" strokeweight=".353pt" strokecolor="#231f20">
                <v:path arrowok="t"/>
              </v:shape>
            </v:group>
            <v:group style="position:absolute;left:5587;top:2990;width:2;height:53" coordorigin="5587,2990" coordsize="2,53">
              <v:shape style="position:absolute;left:5587;top:2990;width:2;height:53" coordorigin="5587,2990" coordsize="0,53" path="m5587,3043l5587,2990e" filled="false" stroked="true" strokeweight=".353pt" strokecolor="#231f20">
                <v:path arrowok="t"/>
              </v:shape>
            </v:group>
            <v:group style="position:absolute;left:5623;top:2990;width:2;height:53" coordorigin="5623,2990" coordsize="2,53">
              <v:shape style="position:absolute;left:5623;top:2990;width:2;height:53" coordorigin="5623,2990" coordsize="0,53" path="m5623,3043l5623,2990e" filled="false" stroked="true" strokeweight=".353pt" strokecolor="#231f20">
                <v:path arrowok="t"/>
              </v:shape>
            </v:group>
            <v:group style="position:absolute;left:5733;top:2990;width:2;height:53" coordorigin="5733,2990" coordsize="2,53">
              <v:shape style="position:absolute;left:5733;top:2990;width:2;height:53" coordorigin="5733,2990" coordsize="0,53" path="m5733,3043l5733,2990e" filled="false" stroked="true" strokeweight=".353pt" strokecolor="#231f20">
                <v:path arrowok="t"/>
              </v:shape>
            </v:group>
            <v:group style="position:absolute;left:5769;top:2990;width:2;height:53" coordorigin="5769,2990" coordsize="2,53">
              <v:shape style="position:absolute;left:5769;top:2990;width:2;height:53" coordorigin="5769,2990" coordsize="0,53" path="m5769,3043l5769,2990e" filled="false" stroked="true" strokeweight=".353pt" strokecolor="#231f20">
                <v:path arrowok="t"/>
              </v:shape>
            </v:group>
            <v:group style="position:absolute;left:5805;top:2990;width:2;height:53" coordorigin="5805,2990" coordsize="2,53">
              <v:shape style="position:absolute;left:5805;top:2990;width:2;height:53" coordorigin="5805,2990" coordsize="0,53" path="m5805,3043l5805,2990e" filled="false" stroked="true" strokeweight=".353pt" strokecolor="#231f20">
                <v:path arrowok="t"/>
              </v:shape>
            </v:group>
            <v:group style="position:absolute;left:5842;top:2990;width:2;height:53" coordorigin="5842,2990" coordsize="2,53">
              <v:shape style="position:absolute;left:5842;top:2990;width:2;height:53" coordorigin="5842,2990" coordsize="0,53" path="m5842,3043l5842,2990e" filled="false" stroked="true" strokeweight=".353pt" strokecolor="#231f20">
                <v:path arrowok="t"/>
              </v:shape>
            </v:group>
            <v:group style="position:absolute;left:5878;top:2990;width:2;height:53" coordorigin="5878,2990" coordsize="2,53">
              <v:shape style="position:absolute;left:5878;top:2990;width:2;height:53" coordorigin="5878,2990" coordsize="0,53" path="m5878,3043l5878,2990e" filled="false" stroked="true" strokeweight=".353pt" strokecolor="#231f20">
                <v:path arrowok="t"/>
              </v:shape>
            </v:group>
            <v:group style="position:absolute;left:3384;top:1343;width:96;height:1023" coordorigin="3384,1343" coordsize="96,1023">
              <v:shape style="position:absolute;left:3384;top:1343;width:96;height:1023" coordorigin="3384,1343" coordsize="96,1023" path="m3384,1343l3480,1343,3480,2366,3384,2366,3384,1343xe" filled="true" fillcolor="#ffffff" stroked="false">
                <v:path arrowok="t"/>
                <v:fill type="solid"/>
              </v:shape>
            </v:group>
            <v:group style="position:absolute;left:3384;top:1343;width:96;height:1023" coordorigin="3384,1343" coordsize="96,1023">
              <v:shape style="position:absolute;left:3384;top:1343;width:96;height:1023" coordorigin="3384,1343" coordsize="96,1023" path="m3384,2366l3480,2366,3480,1343,3384,1343,3384,2366xe" filled="false" stroked="true" strokeweight="1.058pt" strokecolor="#231f20">
                <v:path arrowok="t"/>
              </v:shape>
            </v:group>
            <v:group style="position:absolute;left:3719;top:1611;width:120;height:804" coordorigin="3719,1611" coordsize="120,804">
              <v:shape style="position:absolute;left:3719;top:1611;width:120;height:804" coordorigin="3719,1611" coordsize="120,804" path="m3767,2414l3838,2414,3821,2335,3808,2255,3798,2174,3792,2093,3791,2013,3792,1932,3798,1851,3808,1770,3821,1690,3838,1611,3767,1611,3749,1690,3736,1770,3726,1851,3721,1932,3719,2013,3721,2093,3726,2174,3736,2255,3749,2335,3767,2414xe" filled="false" stroked="true" strokeweight="1.1pt" strokecolor="#231f20">
                <v:path arrowok="t"/>
              </v:shape>
            </v:group>
            <v:group style="position:absolute;left:3791;top:1611;width:717;height:804" coordorigin="3791,1611" coordsize="717,804">
              <v:shape style="position:absolute;left:3791;top:1611;width:717;height:804" coordorigin="3791,1611" coordsize="717,804" path="m4483,2378l4493,2297,4500,2216,4505,2135,4507,2053,4507,1972,4505,1891,4500,1809,4493,1728,4483,1647,4483,1611,3838,1611,3821,1690,3808,1770,3798,1851,3792,1932,3791,2013,3792,2093,3798,2174,3808,2255,3821,2335,3838,2414,4483,2414,4483,2378xe" filled="false" stroked="true" strokeweight="1.1pt" strokecolor="#231f20">
                <v:path arrowok="t"/>
              </v:shape>
            </v:group>
            <v:group style="position:absolute;left:3910;top:2414;width:574;height:2" coordorigin="3910,2414" coordsize="574,2">
              <v:shape style="position:absolute;left:3910;top:2414;width:574;height:2" coordorigin="3910,2414" coordsize="574,0" path="m3910,2414l4483,2414e" filled="false" stroked="true" strokeweight="3.653pt" strokecolor="#ffffff">
                <v:path arrowok="t"/>
              </v:shape>
            </v:group>
            <v:group style="position:absolute;left:3910;top:1611;width:574;height:2" coordorigin="3910,1611" coordsize="574,2">
              <v:shape style="position:absolute;left:3910;top:1611;width:574;height:2" coordorigin="3910,1611" coordsize="574,0" path="m3910,1611l4483,1611e" filled="false" stroked="true" strokeweight="3.653pt" strokecolor="#ffffff">
                <v:path arrowok="t"/>
              </v:shape>
            </v:group>
            <v:group style="position:absolute;left:3910;top:2378;width:574;height:74" coordorigin="3910,2378" coordsize="574,74">
              <v:shape style="position:absolute;left:3910;top:2378;width:574;height:74" coordorigin="3910,2378" coordsize="574,74" path="m4483,2378l3910,2378,3910,2451,4483,2451,4483,2378xe" filled="false" stroked="true" strokeweight="1.1pt" strokecolor="#231f20">
                <v:path arrowok="t"/>
              </v:shape>
            </v:group>
            <v:group style="position:absolute;left:3910;top:1574;width:574;height:74" coordorigin="3910,1574" coordsize="574,74">
              <v:shape style="position:absolute;left:3910;top:1574;width:574;height:74" coordorigin="3910,1574" coordsize="574,74" path="m4483,1574l3910,1574,3910,1647,4483,1647,4483,1574xe" filled="false" stroked="true" strokeweight="1.1pt" strokecolor="#231f20">
                <v:path arrowok="t"/>
              </v:shape>
            </v:group>
            <v:group style="position:absolute;left:4029;top:1647;width:2;height:731" coordorigin="4029,1647" coordsize="2,731">
              <v:shape style="position:absolute;left:4029;top:1647;width:2;height:731" coordorigin="4029,1647" coordsize="0,731" path="m4029,2378l4029,1647e" filled="false" stroked="true" strokeweight="1.1pt" strokecolor="#231f20">
                <v:path arrowok="t"/>
              </v:shape>
            </v:group>
            <v:group style="position:absolute;left:4113;top:2220;width:24;height:25" coordorigin="4113,2220" coordsize="24,25">
              <v:shape style="position:absolute;left:4113;top:2220;width:24;height:25" coordorigin="4113,2220" coordsize="24,25" path="m4125,2244l4118,2244,4113,2238,4113,2232,4113,2225,4118,2220,4125,2220,4132,2220,4137,2225,4137,2232,4137,2238,4132,2244,4125,2244xe" filled="false" stroked="true" strokeweight=".353pt" strokecolor="#231f20">
                <v:path arrowok="t"/>
              </v:shape>
            </v:group>
            <v:group style="position:absolute;left:4256;top:2220;width:24;height:25" coordorigin="4256,2220" coordsize="24,25">
              <v:shape style="position:absolute;left:4256;top:2220;width:24;height:25" coordorigin="4256,2220" coordsize="24,25" path="m4268,2244l4262,2244,4256,2238,4256,2232,4256,2225,4262,2220,4268,2220,4275,2220,4280,2225,4280,2232,4280,2238,4275,2244,4268,2244xe" filled="false" stroked="true" strokeweight=".353pt" strokecolor="#231f20">
                <v:path arrowok="t"/>
              </v:shape>
            </v:group>
            <v:group style="position:absolute;left:4400;top:2220;width:24;height:25" coordorigin="4400,2220" coordsize="24,25">
              <v:shape style="position:absolute;left:4400;top:2220;width:24;height:25" coordorigin="4400,2220" coordsize="24,25" path="m4412,2244l4405,2244,4400,2238,4400,2232,4400,2225,4405,2220,4412,2220,4418,2220,4424,2225,4424,2232,4424,2238,4418,2244,4412,2244xe" filled="false" stroked="true" strokeweight=".353pt" strokecolor="#231f20">
                <v:path arrowok="t"/>
              </v:shape>
            </v:group>
            <v:group style="position:absolute;left:4113;top:1781;width:24;height:25" coordorigin="4113,1781" coordsize="24,25">
              <v:shape style="position:absolute;left:4113;top:1781;width:24;height:25" coordorigin="4113,1781" coordsize="24,25" path="m4125,1806l4118,1806,4113,1800,4113,1793,4113,1787,4118,1781,4125,1781,4132,1781,4137,1787,4137,1793,4137,1800,4132,1806,4125,1806xe" filled="false" stroked="true" strokeweight=".353pt" strokecolor="#231f20">
                <v:path arrowok="t"/>
              </v:shape>
            </v:group>
            <v:group style="position:absolute;left:4256;top:1781;width:24;height:25" coordorigin="4256,1781" coordsize="24,25">
              <v:shape style="position:absolute;left:4256;top:1781;width:24;height:25" coordorigin="4256,1781" coordsize="24,25" path="m4268,1806l4262,1806,4256,1800,4256,1793,4256,1787,4262,1781,4268,1781,4275,1781,4280,1787,4280,1793,4280,1800,4275,1806,4268,1806xe" filled="false" stroked="true" strokeweight=".353pt" strokecolor="#231f20">
                <v:path arrowok="t"/>
              </v:shape>
            </v:group>
            <v:group style="position:absolute;left:4400;top:1781;width:24;height:25" coordorigin="4400,1781" coordsize="24,25">
              <v:shape style="position:absolute;left:4400;top:1781;width:24;height:25" coordorigin="4400,1781" coordsize="24,25" path="m4412,1806l4405,1806,4400,1800,4400,1793,4400,1787,4405,1781,4412,1781,4418,1781,4424,1787,4424,1793,4424,1800,4418,1806,4412,1806xe" filled="false" stroked="true" strokeweight=".353pt" strokecolor="#231f20">
                <v:path arrowok="t"/>
              </v:shape>
            </v:group>
            <v:group style="position:absolute;left:4113;top:2000;width:24;height:25" coordorigin="4113,2000" coordsize="24,25">
              <v:shape style="position:absolute;left:4113;top:2000;width:24;height:25" coordorigin="4113,2000" coordsize="24,25" path="m4125,2025l4118,2025,4113,2019,4113,2013,4113,2006,4118,2000,4125,2000,4132,2000,4137,2006,4137,2013,4137,2019,4132,2025,4125,2025xe" filled="false" stroked="true" strokeweight=".353pt" strokecolor="#231f20">
                <v:path arrowok="t"/>
              </v:shape>
            </v:group>
            <v:group style="position:absolute;left:4256;top:2000;width:24;height:25" coordorigin="4256,2000" coordsize="24,25">
              <v:shape style="position:absolute;left:4256;top:2000;width:24;height:25" coordorigin="4256,2000" coordsize="24,25" path="m4268,2025l4262,2025,4256,2019,4256,2013,4256,2006,4262,2000,4268,2000,4275,2000,4280,2006,4280,2013,4280,2019,4275,2025,4268,2025xe" filled="false" stroked="true" strokeweight=".353pt" strokecolor="#231f20">
                <v:path arrowok="t"/>
              </v:shape>
            </v:group>
            <v:group style="position:absolute;left:4400;top:2000;width:24;height:25" coordorigin="4400,2000" coordsize="24,25">
              <v:shape style="position:absolute;left:4400;top:2000;width:24;height:25" coordorigin="4400,2000" coordsize="24,25" path="m4412,2025l4405,2025,4400,2019,4400,2013,4400,2006,4405,2000,4412,2000,4418,2000,4424,2006,4424,2013,4424,2019,4418,2025,4412,2025xe" filled="false" stroked="true" strokeweight=".353pt" strokecolor="#231f20">
                <v:path arrowok="t"/>
              </v:shape>
            </v:group>
            <v:group style="position:absolute;left:4125;top:2244;width:2;height:25" coordorigin="4125,2244" coordsize="2,25">
              <v:shape style="position:absolute;left:4125;top:2244;width:2;height:25" coordorigin="4125,2244" coordsize="0,25" path="m4125,2268l4125,2244e" filled="false" stroked="true" strokeweight=".550pt" strokecolor="#231f20">
                <v:path arrowok="t"/>
              </v:shape>
            </v:group>
            <v:group style="position:absolute;left:4125;top:2195;width:2;height:25" coordorigin="4125,2195" coordsize="2,25">
              <v:shape style="position:absolute;left:4125;top:2195;width:2;height:25" coordorigin="4125,2195" coordsize="0,25" path="m4125,2220l4125,2195e" filled="false" stroked="true" strokeweight=".550pt" strokecolor="#231f20">
                <v:path arrowok="t"/>
              </v:shape>
            </v:group>
            <v:group style="position:absolute;left:4089;top:2232;width:24;height:2" coordorigin="4089,2232" coordsize="24,2">
              <v:shape style="position:absolute;left:4089;top:2232;width:24;height:2" coordorigin="4089,2232" coordsize="24,0" path="m4089,2232l4113,2232e" filled="false" stroked="true" strokeweight=".550pt" strokecolor="#231f20">
                <v:path arrowok="t"/>
              </v:shape>
            </v:group>
            <v:group style="position:absolute;left:4137;top:2232;width:24;height:2" coordorigin="4137,2232" coordsize="24,2">
              <v:shape style="position:absolute;left:4137;top:2232;width:24;height:2" coordorigin="4137,2232" coordsize="24,0" path="m4137,2232l4161,2232e" filled="false" stroked="true" strokeweight=".550pt" strokecolor="#231f20">
                <v:path arrowok="t"/>
              </v:shape>
            </v:group>
            <v:group style="position:absolute;left:4268;top:2244;width:2;height:25" coordorigin="4268,2244" coordsize="2,25">
              <v:shape style="position:absolute;left:4268;top:2244;width:2;height:25" coordorigin="4268,2244" coordsize="0,25" path="m4268,2268l4268,2244e" filled="false" stroked="true" strokeweight=".550pt" strokecolor="#231f20">
                <v:path arrowok="t"/>
              </v:shape>
            </v:group>
            <v:group style="position:absolute;left:4268;top:2195;width:2;height:25" coordorigin="4268,2195" coordsize="2,25">
              <v:shape style="position:absolute;left:4268;top:2195;width:2;height:25" coordorigin="4268,2195" coordsize="0,25" path="m4268,2220l4268,2195e" filled="false" stroked="true" strokeweight=".550pt" strokecolor="#231f20">
                <v:path arrowok="t"/>
              </v:shape>
            </v:group>
            <v:group style="position:absolute;left:4233;top:2232;width:24;height:2" coordorigin="4233,2232" coordsize="24,2">
              <v:shape style="position:absolute;left:4233;top:2232;width:24;height:2" coordorigin="4233,2232" coordsize="24,0" path="m4233,2232l4256,2232e" filled="false" stroked="true" strokeweight=".550pt" strokecolor="#231f20">
                <v:path arrowok="t"/>
              </v:shape>
            </v:group>
            <v:group style="position:absolute;left:4280;top:2232;width:24;height:2" coordorigin="4280,2232" coordsize="24,2">
              <v:shape style="position:absolute;left:4280;top:2232;width:24;height:2" coordorigin="4280,2232" coordsize="24,0" path="m4280,2232l4304,2232e" filled="false" stroked="true" strokeweight=".550pt" strokecolor="#231f20">
                <v:path arrowok="t"/>
              </v:shape>
            </v:group>
            <v:group style="position:absolute;left:4412;top:2244;width:2;height:25" coordorigin="4412,2244" coordsize="2,25">
              <v:shape style="position:absolute;left:4412;top:2244;width:2;height:25" coordorigin="4412,2244" coordsize="0,25" path="m4412,2268l4412,2244e" filled="false" stroked="true" strokeweight=".550pt" strokecolor="#231f20">
                <v:path arrowok="t"/>
              </v:shape>
            </v:group>
            <v:group style="position:absolute;left:4412;top:2195;width:2;height:25" coordorigin="4412,2195" coordsize="2,25">
              <v:shape style="position:absolute;left:4412;top:2195;width:2;height:25" coordorigin="4412,2195" coordsize="0,25" path="m4412,2220l4412,2195e" filled="false" stroked="true" strokeweight=".550pt" strokecolor="#231f20">
                <v:path arrowok="t"/>
              </v:shape>
            </v:group>
            <v:group style="position:absolute;left:4376;top:2232;width:24;height:2" coordorigin="4376,2232" coordsize="24,2">
              <v:shape style="position:absolute;left:4376;top:2232;width:24;height:2" coordorigin="4376,2232" coordsize="24,0" path="m4376,2232l4400,2232e" filled="false" stroked="true" strokeweight=".550pt" strokecolor="#231f20">
                <v:path arrowok="t"/>
              </v:shape>
            </v:group>
            <v:group style="position:absolute;left:4424;top:2232;width:24;height:2" coordorigin="4424,2232" coordsize="24,2">
              <v:shape style="position:absolute;left:4424;top:2232;width:24;height:2" coordorigin="4424,2232" coordsize="24,0" path="m4424,2232l4448,2232e" filled="false" stroked="true" strokeweight=".550pt" strokecolor="#231f20">
                <v:path arrowok="t"/>
              </v:shape>
            </v:group>
            <v:group style="position:absolute;left:4125;top:1806;width:2;height:25" coordorigin="4125,1806" coordsize="2,25">
              <v:shape style="position:absolute;left:4125;top:1806;width:2;height:25" coordorigin="4125,1806" coordsize="0,25" path="m4125,1830l4125,1806e" filled="false" stroked="true" strokeweight=".550pt" strokecolor="#231f20">
                <v:path arrowok="t"/>
              </v:shape>
            </v:group>
            <v:group style="position:absolute;left:4125;top:1757;width:2;height:25" coordorigin="4125,1757" coordsize="2,25">
              <v:shape style="position:absolute;left:4125;top:1757;width:2;height:25" coordorigin="4125,1757" coordsize="0,25" path="m4125,1781l4125,1757e" filled="false" stroked="true" strokeweight=".550pt" strokecolor="#231f20">
                <v:path arrowok="t"/>
              </v:shape>
            </v:group>
            <v:group style="position:absolute;left:4089;top:1793;width:24;height:2" coordorigin="4089,1793" coordsize="24,2">
              <v:shape style="position:absolute;left:4089;top:1793;width:24;height:2" coordorigin="4089,1793" coordsize="24,0" path="m4089,1793l4113,1793e" filled="false" stroked="true" strokeweight=".550pt" strokecolor="#231f20">
                <v:path arrowok="t"/>
              </v:shape>
            </v:group>
            <v:group style="position:absolute;left:4137;top:1793;width:24;height:2" coordorigin="4137,1793" coordsize="24,2">
              <v:shape style="position:absolute;left:4137;top:1793;width:24;height:2" coordorigin="4137,1793" coordsize="24,0" path="m4137,1793l4161,1793e" filled="false" stroked="true" strokeweight=".550pt" strokecolor="#231f20">
                <v:path arrowok="t"/>
              </v:shape>
            </v:group>
            <v:group style="position:absolute;left:4268;top:1806;width:2;height:25" coordorigin="4268,1806" coordsize="2,25">
              <v:shape style="position:absolute;left:4268;top:1806;width:2;height:25" coordorigin="4268,1806" coordsize="0,25" path="m4268,1830l4268,1806e" filled="false" stroked="true" strokeweight=".550pt" strokecolor="#231f20">
                <v:path arrowok="t"/>
              </v:shape>
            </v:group>
            <v:group style="position:absolute;left:4268;top:1757;width:2;height:25" coordorigin="4268,1757" coordsize="2,25">
              <v:shape style="position:absolute;left:4268;top:1757;width:2;height:25" coordorigin="4268,1757" coordsize="0,25" path="m4268,1781l4268,1757e" filled="false" stroked="true" strokeweight=".550pt" strokecolor="#231f20">
                <v:path arrowok="t"/>
              </v:shape>
            </v:group>
            <v:group style="position:absolute;left:4233;top:1793;width:24;height:2" coordorigin="4233,1793" coordsize="24,2">
              <v:shape style="position:absolute;left:4233;top:1793;width:24;height:2" coordorigin="4233,1793" coordsize="24,0" path="m4233,1793l4256,1793e" filled="false" stroked="true" strokeweight=".550pt" strokecolor="#231f20">
                <v:path arrowok="t"/>
              </v:shape>
            </v:group>
            <v:group style="position:absolute;left:4280;top:1793;width:24;height:2" coordorigin="4280,1793" coordsize="24,2">
              <v:shape style="position:absolute;left:4280;top:1793;width:24;height:2" coordorigin="4280,1793" coordsize="24,0" path="m4280,1793l4304,1793e" filled="false" stroked="true" strokeweight=".550pt" strokecolor="#231f20">
                <v:path arrowok="t"/>
              </v:shape>
            </v:group>
            <v:group style="position:absolute;left:4412;top:1806;width:2;height:25" coordorigin="4412,1806" coordsize="2,25">
              <v:shape style="position:absolute;left:4412;top:1806;width:2;height:25" coordorigin="4412,1806" coordsize="0,25" path="m4412,1830l4412,1806e" filled="false" stroked="true" strokeweight=".550pt" strokecolor="#231f20">
                <v:path arrowok="t"/>
              </v:shape>
            </v:group>
            <v:group style="position:absolute;left:4412;top:1757;width:2;height:25" coordorigin="4412,1757" coordsize="2,25">
              <v:shape style="position:absolute;left:4412;top:1757;width:2;height:25" coordorigin="4412,1757" coordsize="0,25" path="m4412,1781l4412,1757e" filled="false" stroked="true" strokeweight=".550pt" strokecolor="#231f20">
                <v:path arrowok="t"/>
              </v:shape>
            </v:group>
            <v:group style="position:absolute;left:4376;top:1793;width:24;height:2" coordorigin="4376,1793" coordsize="24,2">
              <v:shape style="position:absolute;left:4376;top:1793;width:24;height:2" coordorigin="4376,1793" coordsize="24,0" path="m4376,1793l4400,1793e" filled="false" stroked="true" strokeweight=".550pt" strokecolor="#231f20">
                <v:path arrowok="t"/>
              </v:shape>
            </v:group>
            <v:group style="position:absolute;left:4424;top:1793;width:24;height:2" coordorigin="4424,1793" coordsize="24,2">
              <v:shape style="position:absolute;left:4424;top:1793;width:24;height:2" coordorigin="4424,1793" coordsize="24,0" path="m4424,1793l4448,1793e" filled="false" stroked="true" strokeweight=".550pt" strokecolor="#231f20">
                <v:path arrowok="t"/>
              </v:shape>
            </v:group>
            <v:group style="position:absolute;left:4125;top:2025;width:2;height:25" coordorigin="4125,2025" coordsize="2,25">
              <v:shape style="position:absolute;left:4125;top:2025;width:2;height:25" coordorigin="4125,2025" coordsize="0,25" path="m4125,2049l4125,2025e" filled="false" stroked="true" strokeweight=".550pt" strokecolor="#231f20">
                <v:path arrowok="t"/>
              </v:shape>
            </v:group>
            <v:group style="position:absolute;left:4125;top:1976;width:2;height:25" coordorigin="4125,1976" coordsize="2,25">
              <v:shape style="position:absolute;left:4125;top:1976;width:2;height:25" coordorigin="4125,1976" coordsize="0,25" path="m4125,2000l4125,1976e" filled="false" stroked="true" strokeweight=".550pt" strokecolor="#231f20">
                <v:path arrowok="t"/>
              </v:shape>
            </v:group>
            <v:group style="position:absolute;left:4089;top:2013;width:24;height:2" coordorigin="4089,2013" coordsize="24,2">
              <v:shape style="position:absolute;left:4089;top:2013;width:24;height:2" coordorigin="4089,2013" coordsize="24,0" path="m4089,2013l4113,2013e" filled="false" stroked="true" strokeweight=".550pt" strokecolor="#231f20">
                <v:path arrowok="t"/>
              </v:shape>
            </v:group>
            <v:group style="position:absolute;left:4137;top:2013;width:24;height:2" coordorigin="4137,2013" coordsize="24,2">
              <v:shape style="position:absolute;left:4137;top:2013;width:24;height:2" coordorigin="4137,2013" coordsize="24,0" path="m4137,2013l4161,2013e" filled="false" stroked="true" strokeweight=".550pt" strokecolor="#231f20">
                <v:path arrowok="t"/>
              </v:shape>
            </v:group>
            <v:group style="position:absolute;left:4268;top:2025;width:2;height:25" coordorigin="4268,2025" coordsize="2,25">
              <v:shape style="position:absolute;left:4268;top:2025;width:2;height:25" coordorigin="4268,2025" coordsize="0,25" path="m4268,2049l4268,2025e" filled="false" stroked="true" strokeweight=".550pt" strokecolor="#231f20">
                <v:path arrowok="t"/>
              </v:shape>
            </v:group>
            <v:group style="position:absolute;left:4268;top:1976;width:2;height:25" coordorigin="4268,1976" coordsize="2,25">
              <v:shape style="position:absolute;left:4268;top:1976;width:2;height:25" coordorigin="4268,1976" coordsize="0,25" path="m4268,2000l4268,1976e" filled="false" stroked="true" strokeweight=".550pt" strokecolor="#231f20">
                <v:path arrowok="t"/>
              </v:shape>
            </v:group>
            <v:group style="position:absolute;left:4233;top:2013;width:24;height:2" coordorigin="4233,2013" coordsize="24,2">
              <v:shape style="position:absolute;left:4233;top:2013;width:24;height:2" coordorigin="4233,2013" coordsize="24,0" path="m4233,2013l4256,2013e" filled="false" stroked="true" strokeweight=".550pt" strokecolor="#231f20">
                <v:path arrowok="t"/>
              </v:shape>
            </v:group>
            <v:group style="position:absolute;left:4280;top:2013;width:24;height:2" coordorigin="4280,2013" coordsize="24,2">
              <v:shape style="position:absolute;left:4280;top:2013;width:24;height:2" coordorigin="4280,2013" coordsize="24,0" path="m4280,2013l4304,2013e" filled="false" stroked="true" strokeweight=".550pt" strokecolor="#231f20">
                <v:path arrowok="t"/>
              </v:shape>
            </v:group>
            <v:group style="position:absolute;left:4412;top:2025;width:2;height:25" coordorigin="4412,2025" coordsize="2,25">
              <v:shape style="position:absolute;left:4412;top:2025;width:2;height:25" coordorigin="4412,2025" coordsize="0,25" path="m4412,2049l4412,2025e" filled="false" stroked="true" strokeweight=".550pt" strokecolor="#231f20">
                <v:path arrowok="t"/>
              </v:shape>
            </v:group>
            <v:group style="position:absolute;left:4412;top:1976;width:2;height:25" coordorigin="4412,1976" coordsize="2,25">
              <v:shape style="position:absolute;left:4412;top:1976;width:2;height:25" coordorigin="4412,1976" coordsize="0,25" path="m4412,2000l4412,1976e" filled="false" stroked="true" strokeweight=".550pt" strokecolor="#231f20">
                <v:path arrowok="t"/>
              </v:shape>
            </v:group>
            <v:group style="position:absolute;left:4376;top:2013;width:24;height:2" coordorigin="4376,2013" coordsize="24,2">
              <v:shape style="position:absolute;left:4376;top:2013;width:24;height:2" coordorigin="4376,2013" coordsize="24,0" path="m4376,2013l4400,2013e" filled="false" stroked="true" strokeweight=".550pt" strokecolor="#231f20">
                <v:path arrowok="t"/>
              </v:shape>
            </v:group>
            <v:group style="position:absolute;left:4424;top:2013;width:24;height:2" coordorigin="4424,2013" coordsize="24,2">
              <v:shape style="position:absolute;left:4424;top:2013;width:24;height:2" coordorigin="4424,2013" coordsize="24,0" path="m4424,2013l4448,2013e" filled="false" stroked="true" strokeweight=".550pt" strokecolor="#231f20">
                <v:path arrowok="t"/>
              </v:shape>
            </v:group>
            <v:group style="position:absolute;left:3864;top:637;width:554;height:564" coordorigin="3864,637" coordsize="554,564">
              <v:shape style="position:absolute;left:3864;top:637;width:554;height:564" coordorigin="3864,637" coordsize="554,564" path="m3864,919l3874,844,3902,776,3945,719,4001,675,4067,647,4141,637,4214,647,4280,675,4336,719,4380,776,4408,844,4417,919,4408,994,4380,1061,4336,1118,4280,1162,4214,1191,4141,1201,4067,1191,4001,1162,3945,1118,3902,1061,3874,994,3864,919xe" filled="false" stroked="true" strokeweight="1.1pt" strokecolor="#231f20">
                <v:path arrowok="t"/>
              </v:shape>
              <v:shape style="position:absolute;left:4913;top:2579;width:1506;height:798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1"/>
                        <w:rPr>
                          <w:rFonts w:ascii="Arial" w:hAnsi="Arial" w:cs="Arial" w:eastAsia="Arial" w:hint="default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257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Televisão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657;top:415;width:948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pacing w:val="-1"/>
                          <w:w w:val="95"/>
                          <w:sz w:val="22"/>
                        </w:rPr>
                        <w:t>Luminária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325;top:1218;width:44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pacing w:val="-1"/>
                          <w:w w:val="95"/>
                          <w:sz w:val="22"/>
                        </w:rPr>
                        <w:t>Sofá</w:t>
                      </w:r>
                      <w:r>
                        <w:rPr>
                          <w:rFonts w:ascii="Arial" w:hAnsi="Arial"/>
                          <w:spacing w:val="-1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718;top:2524;width:80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w w:val="95"/>
                          <w:sz w:val="22"/>
                        </w:rPr>
                        <w:t>Poltrona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7207;top:1428;width:861;height:877" type="#_x0000_t202" filled="false" stroked="true" strokeweight="1.1pt" strokecolor="#231f20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Arial" w:hAnsi="Arial" w:cs="Arial" w:eastAsia="Arial" w:hint="default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13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Mesa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De acordo com esse desenho, o sofá ficou mais próximo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32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luminária.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2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mesa.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poltrona.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televisão.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footerReference w:type="default" r:id="rId87"/>
          <w:pgSz w:w="11910" w:h="16840"/>
          <w:pgMar w:footer="524" w:header="377" w:top="560" w:bottom="720" w:left="740" w:right="740"/>
          <w:pgNumType w:start="25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Observe</w:t>
      </w:r>
      <w:r>
        <w:rPr>
          <w:color w:val="231F20"/>
          <w:spacing w:val="-34"/>
        </w:rPr>
        <w:t> </w:t>
      </w:r>
      <w:r>
        <w:rPr>
          <w:color w:val="231F20"/>
        </w:rPr>
        <w:t>na</w:t>
      </w:r>
      <w:r>
        <w:rPr>
          <w:color w:val="231F20"/>
          <w:spacing w:val="-34"/>
        </w:rPr>
        <w:t> </w:t>
      </w:r>
      <w:r>
        <w:rPr>
          <w:color w:val="231F20"/>
        </w:rPr>
        <w:t>tabela</w:t>
      </w:r>
      <w:r>
        <w:rPr>
          <w:color w:val="231F20"/>
          <w:spacing w:val="-34"/>
        </w:rPr>
        <w:t> </w:t>
      </w:r>
      <w:r>
        <w:rPr>
          <w:color w:val="231F20"/>
        </w:rPr>
        <w:t>abaixo</w:t>
      </w:r>
      <w:r>
        <w:rPr>
          <w:color w:val="231F20"/>
          <w:spacing w:val="-34"/>
        </w:rPr>
        <w:t> </w:t>
      </w:r>
      <w:r>
        <w:rPr>
          <w:color w:val="231F20"/>
        </w:rPr>
        <w:t>os</w:t>
      </w:r>
      <w:r>
        <w:rPr>
          <w:color w:val="231F20"/>
          <w:spacing w:val="-34"/>
        </w:rPr>
        <w:t> </w:t>
      </w:r>
      <w:r>
        <w:rPr>
          <w:color w:val="231F20"/>
        </w:rPr>
        <w:t>passeios</w:t>
      </w:r>
      <w:r>
        <w:rPr>
          <w:color w:val="231F20"/>
          <w:spacing w:val="-34"/>
        </w:rPr>
        <w:t> </w:t>
      </w:r>
      <w:r>
        <w:rPr>
          <w:color w:val="231F20"/>
        </w:rPr>
        <w:t>feitos</w:t>
      </w:r>
      <w:r>
        <w:rPr>
          <w:color w:val="231F20"/>
          <w:spacing w:val="-34"/>
        </w:rPr>
        <w:t> </w:t>
      </w:r>
      <w:r>
        <w:rPr>
          <w:color w:val="231F20"/>
        </w:rPr>
        <w:t>por</w:t>
      </w:r>
      <w:r>
        <w:rPr>
          <w:color w:val="231F20"/>
          <w:spacing w:val="-34"/>
        </w:rPr>
        <w:t> </w:t>
      </w:r>
      <w:r>
        <w:rPr>
          <w:color w:val="231F20"/>
        </w:rPr>
        <w:t>algumas</w:t>
      </w:r>
      <w:r>
        <w:rPr>
          <w:color w:val="231F20"/>
          <w:spacing w:val="-34"/>
        </w:rPr>
        <w:t> </w:t>
      </w:r>
      <w:r>
        <w:rPr>
          <w:color w:val="231F20"/>
        </w:rPr>
        <w:t>crianças</w:t>
      </w:r>
      <w:r>
        <w:rPr>
          <w:color w:val="231F20"/>
          <w:spacing w:val="-34"/>
        </w:rPr>
        <w:t> </w:t>
      </w:r>
      <w:r>
        <w:rPr>
          <w:color w:val="231F20"/>
        </w:rPr>
        <w:t>nas</w:t>
      </w:r>
      <w:r>
        <w:rPr>
          <w:color w:val="231F20"/>
          <w:spacing w:val="-34"/>
        </w:rPr>
        <w:t> </w:t>
      </w:r>
      <w:r>
        <w:rPr>
          <w:color w:val="231F20"/>
        </w:rPr>
        <w:t>últimas</w:t>
      </w:r>
      <w:r>
        <w:rPr>
          <w:color w:val="231F20"/>
          <w:spacing w:val="-34"/>
        </w:rPr>
        <w:t> </w:t>
      </w:r>
      <w:r>
        <w:rPr>
          <w:color w:val="231F20"/>
        </w:rPr>
        <w:t>férias.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6"/>
          <w:szCs w:val="16"/>
        </w:rPr>
      </w:pPr>
    </w:p>
    <w:tbl>
      <w:tblPr>
        <w:tblW w:w="0" w:type="auto"/>
        <w:jc w:val="left"/>
        <w:tblInd w:w="29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1"/>
        <w:gridCol w:w="2211"/>
      </w:tblGrid>
      <w:tr>
        <w:trPr>
          <w:trHeight w:val="431" w:hRule="exact"/>
        </w:trPr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49"/>
              <w:ind w:left="494" w:right="494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b/>
                <w:color w:val="231F20"/>
                <w:sz w:val="28"/>
              </w:rPr>
              <w:t>Crianças</w:t>
            </w:r>
            <w:r>
              <w:rPr>
                <w:rFonts w:ascii="Arial" w:hAnsi="Arial"/>
                <w:sz w:val="28"/>
              </w:rPr>
            </w:r>
          </w:p>
        </w:tc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49"/>
              <w:ind w:left="494" w:right="494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b/>
                <w:color w:val="231F20"/>
                <w:sz w:val="28"/>
              </w:rPr>
              <w:t>Passeio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494" w:right="494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Aline</w:t>
            </w:r>
            <w:r>
              <w:rPr>
                <w:rFonts w:ascii="Arial"/>
                <w:sz w:val="28"/>
              </w:rPr>
            </w:r>
          </w:p>
        </w:tc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494" w:right="494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Circo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494" w:right="494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Mateus</w:t>
            </w:r>
            <w:r>
              <w:rPr>
                <w:rFonts w:ascii="Arial"/>
                <w:sz w:val="28"/>
              </w:rPr>
            </w:r>
          </w:p>
        </w:tc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494" w:right="494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Clube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494" w:right="494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Pedro</w:t>
            </w:r>
            <w:r>
              <w:rPr>
                <w:rFonts w:ascii="Arial"/>
                <w:sz w:val="28"/>
              </w:rPr>
            </w:r>
          </w:p>
        </w:tc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494" w:right="494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Parque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494" w:right="494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Vitor</w:t>
            </w:r>
            <w:r>
              <w:rPr>
                <w:rFonts w:ascii="Arial"/>
                <w:sz w:val="28"/>
              </w:rPr>
            </w:r>
          </w:p>
        </w:tc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494" w:right="494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pacing w:val="-6"/>
                <w:sz w:val="28"/>
              </w:rPr>
              <w:t>Teatro</w:t>
            </w:r>
            <w:r>
              <w:rPr>
                <w:rFonts w:ascii="Arial"/>
                <w:spacing w:val="-6"/>
                <w:sz w:val="2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De acordo com essa tabela, qual foi o passeio feito por Pedro nessas</w:t>
      </w:r>
      <w:r>
        <w:rPr>
          <w:color w:val="231F20"/>
          <w:spacing w:val="-2"/>
        </w:rPr>
        <w:t> </w:t>
      </w:r>
      <w:r>
        <w:rPr>
          <w:color w:val="231F20"/>
        </w:rPr>
        <w:t>férias?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33"/>
        </w:numPr>
        <w:tabs>
          <w:tab w:pos="673" w:val="left" w:leader="none"/>
        </w:tabs>
        <w:spacing w:line="240" w:lineRule="auto" w:before="0" w:after="0"/>
        <w:ind w:left="672" w:right="0" w:hanging="460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pacing w:val="-5"/>
          <w:sz w:val="28"/>
        </w:rPr>
        <w:t>Teatro.</w:t>
      </w:r>
      <w:r>
        <w:rPr>
          <w:rFonts w:ascii="Arial"/>
          <w:spacing w:val="-5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3"/>
        </w:numPr>
        <w:tabs>
          <w:tab w:pos="673" w:val="left" w:leader="none"/>
        </w:tabs>
        <w:spacing w:line="240" w:lineRule="auto" w:before="206" w:after="0"/>
        <w:ind w:left="672" w:right="0" w:hanging="460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Parque.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3"/>
        </w:numPr>
        <w:tabs>
          <w:tab w:pos="673" w:val="left" w:leader="none"/>
        </w:tabs>
        <w:spacing w:line="240" w:lineRule="auto" w:before="206" w:after="0"/>
        <w:ind w:left="672" w:right="0" w:hanging="46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Clube.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3"/>
        </w:numPr>
        <w:tabs>
          <w:tab w:pos="673" w:val="left" w:leader="none"/>
        </w:tabs>
        <w:spacing w:line="240" w:lineRule="auto" w:before="206" w:after="0"/>
        <w:ind w:left="672" w:right="0" w:hanging="46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Circo.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07153pt;width:510.25pt;height:22.7pt;mso-position-horizontal-relative:page;mso-position-vertical-relative:paragraph;z-index:4288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8,2948,658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8,11055,658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33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60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M041348E4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2986"/>
        <w:jc w:val="left"/>
      </w:pPr>
      <w:r>
        <w:rPr>
          <w:color w:val="231F20"/>
        </w:rPr>
        <w:t>Lavínia e Ana são irmãs. Lavínia tem 12 anos e Ana tem</w:t>
      </w:r>
      <w:r>
        <w:rPr>
          <w:color w:val="231F20"/>
          <w:spacing w:val="-33"/>
        </w:rPr>
        <w:t> </w:t>
      </w:r>
      <w:r>
        <w:rPr>
          <w:color w:val="231F20"/>
        </w:rPr>
        <w:t>3. </w:t>
      </w:r>
      <w:r>
        <w:rPr>
          <w:color w:val="231F20"/>
        </w:rPr>
        <w:t>Quantos anos Lavínia tem a mais que</w:t>
      </w:r>
      <w:r>
        <w:rPr>
          <w:color w:val="231F20"/>
          <w:spacing w:val="-17"/>
        </w:rPr>
        <w:t> </w:t>
      </w:r>
      <w:r>
        <w:rPr>
          <w:color w:val="231F20"/>
        </w:rPr>
        <w:t>Ana?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9"/>
          <w:szCs w:val="29"/>
        </w:rPr>
      </w:pPr>
    </w:p>
    <w:p>
      <w:pPr>
        <w:pStyle w:val="ListParagraph"/>
        <w:numPr>
          <w:ilvl w:val="0"/>
          <w:numId w:val="34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4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w w:val="99"/>
          <w:sz w:val="28"/>
        </w:rPr>
        <w:t>9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15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18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89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0"/>
        <w:jc w:val="left"/>
      </w:pPr>
      <w:r>
        <w:rPr>
          <w:color w:val="231F20"/>
        </w:rPr>
        <w:t>Observe abaixo o número de camisas que Mauro terá que organizar na prateleira de sua</w:t>
      </w:r>
      <w:r>
        <w:rPr>
          <w:color w:val="231F20"/>
          <w:spacing w:val="-1"/>
        </w:rPr>
        <w:t> </w:t>
      </w:r>
      <w:r>
        <w:rPr>
          <w:color w:val="231F20"/>
        </w:rPr>
        <w:t>loja.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189.585999pt;margin-top:13.422464pt;width:216.15pt;height:183.85pt;mso-position-horizontal-relative:page;mso-position-vertical-relative:paragraph;z-index:4312;mso-wrap-distance-left:0;mso-wrap-distance-right:0" coordorigin="3792,268" coordsize="4323,3677">
            <v:group style="position:absolute;left:3792;top:268;width:822;height:872" coordorigin="3792,268" coordsize="822,872">
              <v:shape style="position:absolute;left:3792;top:268;width:822;height:872" coordorigin="3792,268" coordsize="822,872" path="m4178,268l4136,280,4103,301,4078,329,4062,361,4019,369,3937,380,3885,419,3872,450,3851,497,3830,544,3810,590,3792,634,3824,656,3857,677,3889,699,3920,723,3920,1140,4475,1140,4475,1125,3934,1125,3933,1050,3933,974,3935,886,3937,805,3938,725,3937,702,3922,702,3894,684,3866,666,3839,647,3810,630,3810,620,3816,616,3819,609,3839,609,3823,599,3837,564,3853,528,3887,454,3893,440,3939,396,4062,376,4089,376,4081,357,4088,347,4094,336,4099,324,4116,324,4110,312,4148,291,4197,284,4262,284,4227,270,4178,268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4089,376l4062,376,4073,381,4083,395,4094,412,4104,427,4115,439,4127,451,4138,462,4145,473,4147,489,4147,497,4147,511,4146,533,4145,556,4145,1125,4157,1125,4157,528,4157,511,4155,489,4155,467,4157,448,4159,444,4141,444,4122,426,4106,406,4092,383,4089,376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4214,407l4192,407,4198,410,4201,416,4207,419,4207,564,4206,639,4205,822,4205,886,4204,965,4204,1050,4205,1125,4215,1125,4216,1044,4216,965,4217,886,4217,822,4217,440,4240,440,4234,431,4225,419,4216,408,4214,407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4469,620l4457,621,4462,629,4461,644,4459,712,4459,805,4460,898,4462,965,4462,974,4462,1050,4461,1125,4475,1125,4475,712,4510,698,4514,696,4475,696,4477,684,4476,684,4475,671,4503,659,4509,657,4475,657,4475,646,4475,644,4476,634,4476,629,4476,623,4469,620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3839,609l3819,609,3844,626,3870,643,3896,659,3922,675,3922,702,3937,702,3937,661,3922,661,3896,646,3872,631,3847,614,3839,609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4601,624l4585,624,4587,631,4593,635,4593,644,4563,657,4505,684,4475,696,4514,696,4579,666,4614,651,4601,624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4477,682l4476,684,4477,684,4477,682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3930,622l3922,626,3921,635,3921,637,3922,647,3922,651,3922,661,3937,661,3936,651,3936,644,3936,639,3942,625,3930,622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4415,374l4314,374,4356,381,4401,386,4443,394,4477,411,4485,421,4492,433,4499,448,4504,461,4530,511,4543,536,4562,575,4579,613,4552,624,4526,637,4500,648,4475,657,4509,657,4531,646,4556,635,4585,624,4601,624,4592,605,4569,557,4546,509,4523,462,4516,447,4508,429,4499,413,4490,401,4454,382,4415,374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4240,440l4217,440,4222,440,4228,448,4233,459,4236,469,4258,451,4265,444,4242,444,4240,440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4116,324l4099,324,4112,349,4127,370,4148,386,4174,396,4177,401,4166,411,4153,428,4145,436,4141,444,4159,444,4163,435,4173,423,4184,413,4192,407,4214,407,4207,396,4236,389,4244,384,4199,384,4166,379,4142,363,4124,340,4116,324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4306,332l4289,332,4297,365,4285,395,4264,422,4242,444,4265,444,4279,428,4297,401,4314,374,4415,374,4409,372,4360,367,4314,359,4306,332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4262,284l4197,284,4245,291,4281,314,4269,340,4251,362,4228,378,4199,384,4244,384,4259,375,4276,356,4289,332,4306,332,4301,317,4270,287,4262,284xe" filled="true" fillcolor="#231f20" stroked="false">
                <v:path arrowok="t"/>
                <v:fill type="solid"/>
              </v:shape>
              <v:shape style="position:absolute;left:4081;top:284;width:216;height:160" type="#_x0000_t75" stroked="false">
                <v:imagedata r:id="rId91" o:title=""/>
              </v:shape>
              <v:shape style="position:absolute;left:3792;top:374;width:822;height:1704" type="#_x0000_t75" stroked="false">
                <v:imagedata r:id="rId92" o:title=""/>
              </v:shape>
              <v:shape style="position:absolute;left:4081;top:1222;width:216;height:160" type="#_x0000_t75" stroked="false">
                <v:imagedata r:id="rId91" o:title=""/>
              </v:shape>
              <v:shape style="position:absolute;left:3792;top:1312;width:822;height:1695" type="#_x0000_t75" stroked="false">
                <v:imagedata r:id="rId93" o:title=""/>
              </v:shape>
              <v:shape style="position:absolute;left:4081;top:2151;width:216;height:160" type="#_x0000_t75" stroked="false">
                <v:imagedata r:id="rId94" o:title=""/>
              </v:shape>
              <v:shape style="position:absolute;left:3792;top:2241;width:822;height:1704" type="#_x0000_t75" stroked="false">
                <v:imagedata r:id="rId95" o:title=""/>
              </v:shape>
              <v:shape style="position:absolute;left:4081;top:3090;width:216;height:160" type="#_x0000_t75" stroked="false">
                <v:imagedata r:id="rId96" o:title=""/>
              </v:shape>
              <v:shape style="position:absolute;left:3810;top:3179;width:783;height:752" type="#_x0000_t75" stroked="false">
                <v:imagedata r:id="rId97" o:title=""/>
              </v:shape>
            </v:group>
            <v:group style="position:absolute;left:4667;top:268;width:822;height:872" coordorigin="4667,268" coordsize="822,872">
              <v:shape style="position:absolute;left:4667;top:268;width:822;height:872" coordorigin="4667,268" coordsize="822,872" path="m5053,268l5011,280,4978,301,4953,329,4937,361,4894,369,4812,380,4761,419,4747,450,4726,497,4705,544,4685,590,4667,634,4699,656,4732,677,4764,699,4795,723,4795,1140,5350,1140,5350,1125,4809,1125,4808,1050,4808,974,4810,886,4812,805,4813,725,4812,702,4797,702,4769,684,4741,666,4714,647,4685,630,4685,620,4691,616,4694,609,4714,609,4698,599,4712,564,4728,528,4762,454,4768,440,4814,396,4937,376,4964,376,4956,357,4963,347,4969,336,4974,324,4991,324,4985,312,5023,291,5072,284,5137,284,5102,270,5053,268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4964,376l4937,376,4948,381,4958,395,4969,412,4979,427,4990,439,5002,451,5013,462,5020,473,5022,489,5022,497,5022,511,5021,533,5020,556,5020,1125,5032,1125,5032,528,5032,511,5030,489,5030,467,5032,448,5034,444,5016,444,4997,426,4981,406,4967,383,4964,376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5089,407l5067,407,5073,410,5076,416,5082,419,5082,564,5081,639,5080,822,5080,886,5079,965,5079,1050,5080,1125,5090,1125,5091,1044,5091,965,5092,886,5092,822,5092,440,5115,440,5109,431,5100,419,5091,408,5089,407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5344,620l5332,621,5337,629,5336,644,5334,712,5334,805,5335,898,5337,965,5337,974,5337,1050,5336,1125,5350,1125,5350,712,5386,698,5389,696,5350,696,5352,684,5352,684,5350,671,5378,659,5384,657,5350,657,5350,646,5350,644,5351,634,5351,629,5351,623,5344,620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4714,609l4694,609,4719,626,4745,643,4771,659,4797,675,4797,702,4812,702,4812,661,4797,661,4771,646,4747,631,4722,614,4714,609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5476,624l5460,624,5462,631,5468,635,5468,644,5438,657,5380,684,5350,696,5389,696,5454,666,5489,651,5476,624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5352,682l5352,684,5352,684,5352,682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4805,622l4797,626,4796,635,4796,637,4797,647,4797,651,4797,661,4812,661,4811,651,4811,644,4811,639,4817,625,4805,622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5291,374l5189,374,5231,381,5276,386,5318,394,5352,411,5360,421,5367,433,5374,448,5379,461,5405,511,5418,536,5437,575,5454,613,5427,624,5401,637,5375,648,5350,657,5384,657,5406,646,5432,635,5460,624,5476,624,5467,605,5444,557,5421,509,5398,462,5391,447,5383,429,5374,413,5365,401,5329,382,5291,374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5115,440l5092,440,5097,440,5103,448,5108,459,5111,469,5133,451,5140,444,5117,444,5115,440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4991,324l4974,324,4987,349,5002,370,5023,386,5049,396,5052,401,5041,411,5028,428,5020,436,5016,444,5034,444,5038,435,5048,423,5059,413,5067,407,5089,407,5082,396,5111,389,5119,384,5074,384,5041,379,5017,363,4999,340,4991,324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5181,332l5164,332,5172,365,5160,395,5139,422,5117,444,5140,444,5154,428,5172,401,5189,374,5291,374,5284,372,5235,367,5189,359,5181,332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5137,284l5072,284,5120,291,5156,314,5144,340,5126,362,5103,378,5074,384,5119,384,5134,375,5151,356,5164,332,5181,332,5176,317,5145,287,5137,284xe" filled="true" fillcolor="#231f20" stroked="false">
                <v:path arrowok="t"/>
                <v:fill type="solid"/>
              </v:shape>
              <v:shape style="position:absolute;left:4956;top:284;width:216;height:160" type="#_x0000_t75" stroked="false">
                <v:imagedata r:id="rId98" o:title=""/>
              </v:shape>
              <v:shape style="position:absolute;left:4667;top:374;width:822;height:1704" type="#_x0000_t75" stroked="false">
                <v:imagedata r:id="rId99" o:title=""/>
              </v:shape>
              <v:shape style="position:absolute;left:4956;top:1222;width:216;height:160" type="#_x0000_t75" stroked="false">
                <v:imagedata r:id="rId98" o:title=""/>
              </v:shape>
              <v:shape style="position:absolute;left:4667;top:1312;width:822;height:1695" type="#_x0000_t75" stroked="false">
                <v:imagedata r:id="rId100" o:title=""/>
              </v:shape>
              <v:shape style="position:absolute;left:4956;top:2151;width:216;height:160" type="#_x0000_t75" stroked="false">
                <v:imagedata r:id="rId101" o:title=""/>
              </v:shape>
              <v:shape style="position:absolute;left:4667;top:2241;width:822;height:1704" type="#_x0000_t75" stroked="false">
                <v:imagedata r:id="rId102" o:title=""/>
              </v:shape>
              <v:shape style="position:absolute;left:4956;top:3090;width:216;height:160" type="#_x0000_t75" stroked="false">
                <v:imagedata r:id="rId103" o:title=""/>
              </v:shape>
              <v:shape style="position:absolute;left:4685;top:3179;width:783;height:752" type="#_x0000_t75" stroked="false">
                <v:imagedata r:id="rId104" o:title=""/>
              </v:shape>
            </v:group>
            <v:group style="position:absolute;left:5551;top:268;width:822;height:872" coordorigin="5551,268" coordsize="822,872">
              <v:shape style="position:absolute;left:5551;top:268;width:822;height:872" coordorigin="5551,268" coordsize="822,872" path="m5937,268l5896,280,5862,301,5837,329,5821,361,5778,369,5696,380,5645,419,5631,450,5610,497,5589,544,5569,590,5551,634,5583,656,5616,677,5649,699,5679,723,5679,1140,6234,1140,6234,1125,5693,1125,5692,1050,5692,974,5694,886,5696,805,5697,725,5696,702,5681,702,5653,684,5625,666,5598,647,5569,630,5570,620,5575,616,5578,609,5598,609,5582,599,5596,564,5612,528,5646,454,5652,440,5698,396,5821,376,5848,376,5840,357,5847,347,5853,336,5859,324,5875,324,5869,312,5907,291,5956,284,6021,284,5986,270,5937,268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5848,376l5821,376,5832,381,5842,395,5853,412,5863,427,5874,439,5886,451,5898,462,5904,473,5906,489,5906,497,5906,511,5905,533,5904,556,5904,1125,5916,1125,5916,528,5916,511,5914,489,5914,467,5916,448,5918,444,5900,444,5881,426,5865,406,5851,383,5848,376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5974,407l5951,407,5958,410,5960,416,5966,419,5966,564,5965,639,5964,822,5964,886,5964,965,5964,1050,5964,1125,5974,1125,5975,1044,5976,965,5976,886,5976,822,5976,440,5999,440,5993,431,5984,419,5975,408,5974,407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6228,620l6216,621,6221,629,6220,644,6218,712,6218,805,6219,898,6221,965,6221,974,6221,1050,6220,1125,6234,1125,6234,712,6270,698,6273,696,6234,696,6236,684,6236,684,6234,671,6262,659,6268,657,6234,657,6234,646,6234,644,6235,634,6235,629,6235,623,6228,620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5598,609l5578,609,5603,626,5629,643,5655,659,5681,675,5681,702,5696,702,5696,661,5681,661,5655,646,5631,631,5607,614,5598,609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6360,624l6344,624,6346,631,6352,635,6352,644,6322,657,6264,684,6234,696,6273,696,6338,666,6373,651,6360,624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6236,682l6236,684,6236,684,6236,682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5689,622l5681,626,5680,635,5680,637,5681,647,5681,651,5681,661,5696,661,5695,651,5695,644,5695,639,5701,625,5689,622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6175,374l6073,374,6115,381,6160,386,6202,394,6236,411,6244,421,6251,433,6258,448,6263,461,6289,511,6302,536,6321,575,6338,613,6311,624,6285,637,6259,648,6234,657,6268,657,6290,646,6316,635,6344,624,6360,624,6351,605,6328,557,6305,509,6282,462,6275,447,6267,429,6258,413,6249,401,6213,382,6175,374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5999,440l5976,440,5981,440,5987,448,5992,459,5995,469,6018,451,6024,444,6001,444,5999,440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5875,324l5859,324,5871,349,5886,370,5907,386,5933,396,5936,401,5925,411,5912,428,5904,436,5900,444,5918,444,5922,435,5932,423,5943,413,5951,407,5974,407,5966,396,5995,389,6003,384,5958,384,5925,379,5901,363,5883,340,5875,324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6065,332l6049,332,6056,365,6044,395,6023,422,6001,444,6024,444,6038,428,6057,401,6073,374,6175,374,6168,372,6119,367,6073,359,6065,332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6021,284l5956,284,6004,291,6040,314,6028,340,6010,362,5987,378,5958,384,6003,384,6018,375,6035,356,6049,332,6065,332,6060,317,6029,287,6021,284xe" filled="true" fillcolor="#231f20" stroked="false">
                <v:path arrowok="t"/>
                <v:fill type="solid"/>
              </v:shape>
              <v:shape style="position:absolute;left:5840;top:284;width:216;height:160" type="#_x0000_t75" stroked="false">
                <v:imagedata r:id="rId105" o:title=""/>
              </v:shape>
              <v:shape style="position:absolute;left:5551;top:374;width:822;height:1704" type="#_x0000_t75" stroked="false">
                <v:imagedata r:id="rId106" o:title=""/>
              </v:shape>
              <v:shape style="position:absolute;left:5840;top:1222;width:216;height:160" type="#_x0000_t75" stroked="false">
                <v:imagedata r:id="rId105" o:title=""/>
              </v:shape>
              <v:shape style="position:absolute;left:5551;top:1312;width:822;height:1695" type="#_x0000_t75" stroked="false">
                <v:imagedata r:id="rId107" o:title=""/>
              </v:shape>
              <v:shape style="position:absolute;left:5840;top:2151;width:216;height:160" type="#_x0000_t75" stroked="false">
                <v:imagedata r:id="rId108" o:title=""/>
              </v:shape>
              <v:shape style="position:absolute;left:5551;top:2241;width:822;height:1704" type="#_x0000_t75" stroked="false">
                <v:imagedata r:id="rId109" o:title=""/>
              </v:shape>
              <v:shape style="position:absolute;left:5840;top:3090;width:216;height:160" type="#_x0000_t75" stroked="false">
                <v:imagedata r:id="rId110" o:title=""/>
              </v:shape>
              <v:shape style="position:absolute;left:5569;top:3179;width:783;height:752" type="#_x0000_t75" stroked="false">
                <v:imagedata r:id="rId111" o:title=""/>
              </v:shape>
            </v:group>
            <v:group style="position:absolute;left:6426;top:268;width:822;height:872" coordorigin="6426,268" coordsize="822,872">
              <v:shape style="position:absolute;left:6426;top:268;width:822;height:872" coordorigin="6426,268" coordsize="822,872" path="m6812,268l6771,280,6737,301,6712,329,6696,361,6653,369,6571,380,6520,419,6506,450,6485,497,6464,544,6444,590,6426,634,6458,656,6491,677,6524,699,6554,723,6554,1140,7109,1140,7109,1125,6568,1125,6567,1050,6567,974,6569,886,6571,805,6572,725,6571,702,6556,702,6528,684,6500,666,6473,647,6444,630,6445,620,6450,616,6453,609,6473,609,6457,599,6471,564,6487,528,6521,454,6527,440,6573,396,6696,376,6723,376,6715,357,6722,347,6728,336,6734,324,6750,324,6744,312,6782,291,6831,284,6896,284,6861,270,6812,268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6723,376l6696,376,6707,381,6717,395,6728,412,6738,427,6749,439,6761,451,6773,462,6779,473,6781,489,6781,497,6781,511,6780,533,6779,556,6779,1125,6791,1125,6791,528,6791,511,6789,489,6789,467,6791,448,6793,444,6775,444,6756,426,6740,406,6726,383,6723,376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6849,407l6826,407,6833,410,6835,416,6841,419,6841,564,6840,639,6839,822,6839,886,6839,965,6839,1050,6839,1125,6849,1125,6850,1044,6851,965,6851,886,6851,822,6851,440,6874,440,6868,431,6859,419,6850,408,6849,407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7103,620l7091,621,7096,629,7095,644,7093,712,7093,805,7094,898,7096,965,7096,974,7096,1050,7095,1125,7109,1125,7109,712,7145,698,7148,696,7109,696,7111,684,7111,684,7109,671,7137,659,7143,657,7109,657,7109,646,7109,644,7110,634,7110,629,7110,623,7103,620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6473,609l6453,609,6478,626,6504,643,6530,659,6556,675,6556,702,6571,702,6571,661,6556,661,6530,646,6506,631,6482,614,6473,609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7235,624l7219,624,7221,631,7227,635,7227,644,7197,657,7139,684,7109,696,7148,696,7213,666,7248,651,7235,624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7111,682l7111,684,7111,684,7111,682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6564,622l6556,626,6555,635,6555,637,6556,647,6556,651,6556,661,6571,661,6570,651,6570,644,6570,639,6576,625,6564,622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7050,374l6948,374,6990,381,7035,386,7077,394,7111,411,7119,421,7126,433,7133,448,7138,461,7164,511,7177,536,7196,575,7213,613,7186,624,7160,637,7134,648,7109,657,7143,657,7165,646,7191,635,7219,624,7235,624,7226,605,7203,557,7180,509,7157,462,7150,447,7142,429,7133,413,7124,401,7088,382,7050,374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6874,440l6851,440,6856,440,6862,448,6867,459,6870,469,6893,451,6899,444,6876,444,6874,440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6750,324l6734,324,6746,349,6761,370,6782,386,6808,396,6811,401,6800,411,6787,428,6779,436,6775,444,6793,444,6797,435,6807,423,6818,413,6826,407,6849,407,6841,396,6870,389,6878,384,6833,384,6800,379,6776,363,6758,340,6750,324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6940,332l6924,332,6931,365,6919,395,6898,422,6876,444,6899,444,6913,428,6932,401,6948,374,7050,374,7043,372,6994,367,6948,359,6940,332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6896,284l6831,284,6879,291,6915,314,6903,340,6885,362,6862,378,6833,384,6878,384,6893,375,6910,356,6924,332,6940,332,6935,317,6904,287,6896,284xe" filled="true" fillcolor="#231f20" stroked="false">
                <v:path arrowok="t"/>
                <v:fill type="solid"/>
              </v:shape>
              <v:shape style="position:absolute;left:6715;top:284;width:216;height:160" type="#_x0000_t75" stroked="false">
                <v:imagedata r:id="rId112" o:title=""/>
              </v:shape>
              <v:shape style="position:absolute;left:6426;top:374;width:822;height:1704" type="#_x0000_t75" stroked="false">
                <v:imagedata r:id="rId113" o:title=""/>
              </v:shape>
              <v:shape style="position:absolute;left:6715;top:1222;width:216;height:160" type="#_x0000_t75" stroked="false">
                <v:imagedata r:id="rId112" o:title=""/>
              </v:shape>
              <v:shape style="position:absolute;left:6426;top:1312;width:822;height:1695" type="#_x0000_t75" stroked="false">
                <v:imagedata r:id="rId114" o:title=""/>
              </v:shape>
              <v:shape style="position:absolute;left:6715;top:2151;width:216;height:160" type="#_x0000_t75" stroked="false">
                <v:imagedata r:id="rId115" o:title=""/>
              </v:shape>
              <v:shape style="position:absolute;left:6426;top:2241;width:822;height:1704" type="#_x0000_t75" stroked="false">
                <v:imagedata r:id="rId116" o:title=""/>
              </v:shape>
              <v:shape style="position:absolute;left:6715;top:3090;width:216;height:160" type="#_x0000_t75" stroked="false">
                <v:imagedata r:id="rId117" o:title=""/>
              </v:shape>
              <v:shape style="position:absolute;left:6444;top:3179;width:783;height:752" type="#_x0000_t75" stroked="false">
                <v:imagedata r:id="rId118" o:title=""/>
              </v:shape>
            </v:group>
            <v:group style="position:absolute;left:7292;top:268;width:822;height:872" coordorigin="7292,268" coordsize="822,872">
              <v:shape style="position:absolute;left:7292;top:268;width:822;height:872" coordorigin="7292,268" coordsize="822,872" path="m7678,268l7637,280,7603,301,7578,329,7562,361,7519,369,7437,380,7386,419,7372,450,7351,497,7330,544,7310,590,7292,634,7324,656,7357,677,7390,699,7420,723,7420,1140,7975,1140,7975,1125,7434,1125,7433,1050,7433,974,7435,886,7437,805,7438,725,7437,702,7422,702,7394,684,7366,666,7339,647,7310,630,7311,620,7316,616,7319,609,7339,609,7323,599,7337,564,7353,528,7387,454,7393,440,7439,396,7562,376,7589,376,7581,357,7588,347,7594,336,7600,324,7616,324,7610,312,7648,291,7697,284,7762,284,7727,270,7678,268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589,376l7562,376,7573,381,7583,395,7594,412,7604,427,7615,439,7628,451,7639,462,7645,473,7647,489,7647,497,7647,511,7646,533,7645,556,7645,1125,7657,1125,7657,528,7657,511,7655,489,7655,467,7657,448,7659,444,7641,444,7622,426,7606,406,7592,383,7589,376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715,407l7692,407,7699,410,7701,416,7707,419,7707,564,7706,639,7705,822,7705,886,7705,965,7705,1050,7705,1125,7715,1125,7716,1044,7717,965,7717,886,7717,822,7717,440,7740,440,7734,431,7725,419,7716,408,7715,407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969,620l7957,621,7962,629,7961,644,7959,712,7959,805,7960,898,7962,965,7962,974,7963,1050,7961,1125,7975,1125,7975,712,8011,698,8014,696,7975,696,7977,684,7977,684,7975,671,8003,659,8009,657,7975,657,7975,646,7975,644,7976,634,7976,629,7976,623,7969,620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339,609l7319,609,7344,626,7370,643,7396,659,7422,675,7422,702,7437,702,7437,661,7422,661,7396,646,7372,631,7348,614,7339,609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8101,624l8085,624,8087,631,8093,635,8093,644,8063,657,8005,684,7975,696,8014,696,8079,666,8114,651,8101,624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977,682l7977,684,7977,684,7977,682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430,622l7422,626,7421,635,7421,637,7422,647,7422,651,7422,661,7437,661,7436,651,7436,644,7436,639,7442,625,7430,622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916,374l7814,374,7856,381,7901,386,7943,394,7977,411,7986,421,7992,433,7999,448,8004,461,8030,511,8043,536,8062,575,8079,613,8052,624,8026,637,8000,648,7975,657,8009,657,8031,646,8057,635,8085,624,8101,624,8092,605,8069,557,8046,509,8023,462,8016,447,8008,429,7999,413,7990,401,7954,382,7916,374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740,440l7717,440,7722,440,7728,448,7733,459,7736,469,7759,451,7765,444,7742,444,7740,440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616,324l7600,324,7612,349,7628,370,7648,386,7674,396,7677,401,7666,411,7653,428,7645,436,7641,444,7659,444,7663,435,7673,423,7684,413,7692,407,7715,407,7707,396,7736,389,7744,384,7699,384,7667,379,7642,363,7624,340,7616,324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806,332l7790,332,7797,365,7785,395,7764,422,7742,444,7765,444,7779,428,7798,401,7814,374,7916,374,7909,372,7860,367,7814,359,7806,332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762,284l7697,284,7745,291,7781,314,7769,340,7751,362,7728,378,7699,384,7744,384,7759,375,7776,356,7790,332,7806,332,7801,317,7770,287,7762,284xe" filled="true" fillcolor="#231f20" stroked="false">
                <v:path arrowok="t"/>
                <v:fill type="solid"/>
              </v:shape>
              <v:shape style="position:absolute;left:7581;top:284;width:216;height:160" type="#_x0000_t75" stroked="false">
                <v:imagedata r:id="rId119" o:title=""/>
              </v:shape>
              <v:shape style="position:absolute;left:7292;top:374;width:822;height:1704" type="#_x0000_t75" stroked="false">
                <v:imagedata r:id="rId120" o:title=""/>
              </v:shape>
              <v:shape style="position:absolute;left:7581;top:1222;width:216;height:160" type="#_x0000_t75" stroked="false">
                <v:imagedata r:id="rId119" o:title=""/>
              </v:shape>
              <v:shape style="position:absolute;left:7292;top:1312;width:822;height:1695" type="#_x0000_t75" stroked="false">
                <v:imagedata r:id="rId121" o:title=""/>
              </v:shape>
              <v:shape style="position:absolute;left:7581;top:2151;width:216;height:160" type="#_x0000_t75" stroked="false">
                <v:imagedata r:id="rId122" o:title=""/>
              </v:shape>
              <v:shape style="position:absolute;left:7292;top:2241;width:822;height:1704" type="#_x0000_t75" stroked="false">
                <v:imagedata r:id="rId123" o:title=""/>
              </v:shape>
              <v:shape style="position:absolute;left:7581;top:3090;width:216;height:160" type="#_x0000_t75" stroked="false">
                <v:imagedata r:id="rId124" o:title=""/>
              </v:shape>
              <v:shape style="position:absolute;left:7310;top:3179;width:783;height:752" type="#_x0000_t75" stroked="false">
                <v:imagedata r:id="rId125" o:title="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No total, quantas camisas Mauro terá que organizar nessa</w:t>
      </w:r>
      <w:r>
        <w:rPr>
          <w:color w:val="231F20"/>
          <w:spacing w:val="-2"/>
        </w:rPr>
        <w:t> </w:t>
      </w:r>
      <w:r>
        <w:rPr>
          <w:color w:val="231F20"/>
        </w:rPr>
        <w:t>prateleira?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35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4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5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w w:val="99"/>
          <w:sz w:val="28"/>
        </w:rPr>
        <w:t>5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24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90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107"/>
        <w:jc w:val="left"/>
      </w:pPr>
      <w:r>
        <w:rPr>
          <w:color w:val="231F20"/>
        </w:rPr>
        <w:t>Marcos</w:t>
      </w:r>
      <w:r>
        <w:rPr>
          <w:color w:val="231F20"/>
          <w:spacing w:val="-11"/>
        </w:rPr>
        <w:t> </w:t>
      </w:r>
      <w:r>
        <w:rPr>
          <w:color w:val="231F20"/>
        </w:rPr>
        <w:t>organizou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seus</w:t>
      </w:r>
      <w:r>
        <w:rPr>
          <w:color w:val="231F20"/>
          <w:spacing w:val="-11"/>
        </w:rPr>
        <w:t> </w:t>
      </w:r>
      <w:r>
        <w:rPr>
          <w:color w:val="231F20"/>
        </w:rPr>
        <w:t>chaveiros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porta-chaves,</w:t>
      </w:r>
      <w:r>
        <w:rPr>
          <w:color w:val="231F20"/>
          <w:spacing w:val="-11"/>
        </w:rPr>
        <w:t> </w:t>
      </w:r>
      <w:r>
        <w:rPr>
          <w:color w:val="231F20"/>
        </w:rPr>
        <w:t>começando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chaveiro </w:t>
      </w:r>
      <w:r>
        <w:rPr>
          <w:color w:val="231F20"/>
        </w:rPr>
        <w:t>com mais chaves até o chaveiro com menos</w:t>
      </w:r>
      <w:r>
        <w:rPr>
          <w:color w:val="231F20"/>
          <w:spacing w:val="-1"/>
        </w:rPr>
        <w:t> </w:t>
      </w:r>
      <w:r>
        <w:rPr>
          <w:color w:val="231F20"/>
        </w:rPr>
        <w:t>chaves.</w:t>
      </w:r>
      <w:r>
        <w:rPr/>
      </w:r>
    </w:p>
    <w:p>
      <w:pPr>
        <w:pStyle w:val="BodyText"/>
        <w:spacing w:line="240" w:lineRule="auto" w:before="3"/>
        <w:ind w:left="110" w:right="0"/>
        <w:jc w:val="left"/>
      </w:pPr>
      <w:r>
        <w:rPr/>
        <w:pict>
          <v:group style="position:absolute;margin-left:65.349037pt;margin-top:33.582867pt;width:140.050pt;height:96pt;mso-position-horizontal-relative:page;mso-position-vertical-relative:paragraph;z-index:4336" coordorigin="1307,672" coordsize="2801,1920">
            <v:shape style="position:absolute;left:3103;top:1585;width:637;height:640" type="#_x0000_t75" stroked="false">
              <v:imagedata r:id="rId127" o:title=""/>
            </v:shape>
            <v:group style="position:absolute;left:3312;top:1862;width:405;height:342" coordorigin="3312,1862" coordsize="405,342">
              <v:shape style="position:absolute;left:3312;top:1862;width:405;height:342" coordorigin="3312,1862" coordsize="405,342" path="m3660,2115l3609,2115,3618,2126,3623,2141,3625,2158,3625,2178,3704,2204,3708,2193,3716,2185,3717,2171,3699,2152,3680,2133,3660,2115xe" filled="true" fillcolor="#ffffff" stroked="false">
                <v:path arrowok="t"/>
                <v:fill type="solid"/>
              </v:shape>
              <v:shape style="position:absolute;left:3312;top:1862;width:405;height:342" coordorigin="3312,1862" coordsize="405,342" path="m3587,2043l3522,2043,3543,2046,3560,2057,3571,2073,3568,2083,3562,2091,3560,2103,3567,2111,3573,2122,3594,2123,3598,2116,3609,2115,3660,2115,3639,2095,3619,2076,3587,2043xe" filled="true" fillcolor="#ffffff" stroked="false">
                <v:path arrowok="t"/>
                <v:fill type="solid"/>
              </v:shape>
              <v:shape style="position:absolute;left:3312;top:1862;width:405;height:342" coordorigin="3312,1862" coordsize="405,342" path="m3493,1953l3446,1953,3456,1959,3461,1962,3467,1971,3469,1979,3469,1988,3468,1999,3471,2017,3479,2031,3489,2042,3502,2050,3522,2043,3587,2043,3580,2036,3560,2017,3530,1988,3499,1959,3493,1953xe" filled="true" fillcolor="#ffffff" stroked="false">
                <v:path arrowok="t"/>
                <v:fill type="solid"/>
              </v:shape>
              <v:shape style="position:absolute;left:3312;top:1862;width:405;height:342" coordorigin="3312,1862" coordsize="405,342" path="m3489,1949l3317,1949,3342,1954,3367,1959,3392,1964,3415,1970,3428,1967,3429,1954,3446,1953,3493,1953,3489,1949xe" filled="true" fillcolor="#ffffff" stroked="false">
                <v:path arrowok="t"/>
                <v:fill type="solid"/>
              </v:shape>
              <v:shape style="position:absolute;left:3312;top:1862;width:405;height:342" coordorigin="3312,1862" coordsize="405,342" path="m3396,1863l3379,1883,3359,1902,3339,1920,3322,1938,3312,1949,3317,1949,3489,1949,3469,1930,3440,1902,3430,1892,3420,1882,3410,1872,3401,1863,3397,1863,3396,1863xe" filled="true" fillcolor="#ffffff" stroked="false">
                <v:path arrowok="t"/>
                <v:fill type="solid"/>
              </v:shape>
              <v:shape style="position:absolute;left:3312;top:1862;width:405;height:342" coordorigin="3312,1862" coordsize="405,342" path="m3399,1862l3397,1863,3401,1863,3400,1863,3399,1862xe" filled="true" fillcolor="#ffffff" stroked="false">
                <v:path arrowok="t"/>
                <v:fill type="solid"/>
              </v:shape>
            </v:group>
            <v:group style="position:absolute;left:2342;top:676;width:727;height:727" coordorigin="2342,676" coordsize="727,727">
              <v:shape style="position:absolute;left:2342;top:676;width:727;height:727" coordorigin="2342,676" coordsize="727,727" path="m3069,1039l3062,1112,3041,1181,3007,1242,2963,1296,2909,1340,2847,1374,2779,1395,2706,1403,2633,1395,2564,1374,2503,1340,2449,1296,2405,1242,2371,1181,2350,1112,2342,1039,2350,966,2371,898,2405,836,2449,782,2503,738,2564,704,2633,683,2706,676,2779,683,2847,704,2909,738,2963,782,3007,836,3041,898,3062,966,3069,1039xe" filled="false" stroked="true" strokeweight=".4pt" strokecolor="#231f20">
                <v:path arrowok="t"/>
              </v:shape>
            </v:group>
            <v:group style="position:absolute;left:2369;top:697;width:674;height:674" coordorigin="2369,697" coordsize="674,674">
              <v:shape style="position:absolute;left:2369;top:697;width:674;height:674" coordorigin="2369,697" coordsize="674,674" path="m3043,1034l3034,1111,3009,1182,2969,1245,2917,1297,2854,1337,2783,1362,2706,1371,2629,1362,2558,1337,2495,1297,2443,1245,2403,1182,2378,1111,2369,1034,2378,957,2403,886,2443,823,2495,771,2558,731,2629,706,2706,697,2783,706,2854,731,2917,771,2969,823,3009,886,3034,957,3043,1034xe" filled="false" stroked="true" strokeweight=".4pt" strokecolor="#231f20">
                <v:path arrowok="t"/>
              </v:shape>
              <v:shape style="position:absolute;left:2891;top:1335;width:349;height:406" type="#_x0000_t75" stroked="false">
                <v:imagedata r:id="rId128" o:title=""/>
              </v:shape>
            </v:group>
            <v:group style="position:absolute;left:2545;top:1786;width:381;height:806" coordorigin="2545,1786" coordsize="381,806">
              <v:shape style="position:absolute;left:2545;top:1786;width:381;height:806" coordorigin="2545,1786" coordsize="381,806" path="m2743,2341l2718,2341,2731,2354,2732,2361,2730,2372,2708,2387,2701,2411,2709,2437,2730,2456,2724,2467,2714,2478,2705,2488,2699,2498,2712,2521,2725,2544,2740,2568,2756,2591,2772,2587,2788,2582,2803,2575,2810,2570,2764,2570,2722,2499,2735,2484,2745,2469,2751,2455,2751,2440,2747,2437,2735,2437,2719,2422,2722,2410,2723,2400,2732,2392,2741,2390,2750,2384,2752,2365,2746,2345,2743,2341xe" filled="true" fillcolor="#231f20" stroked="false">
                <v:path arrowok="t"/>
                <v:fill type="solid"/>
              </v:shape>
              <v:shape style="position:absolute;left:2545;top:1786;width:381;height:806" coordorigin="2545,1786" coordsize="381,806" path="m2781,2111l2756,2111,2756,2112,2759,2112,2759,2114,2761,2127,2762,2141,2762,2155,2763,2169,2767,2213,2771,2252,2775,2293,2779,2335,2781,2363,2784,2418,2787,2445,2790,2473,2793,2501,2795,2527,2796,2554,2786,2564,2775,2564,2764,2570,2810,2570,2818,2564,2836,2542,2838,2537,2814,2537,2815,2527,2808,2454,2806,2430,2800,2351,2793,2269,2785,2189,2777,2111,2781,2111xe" filled="true" fillcolor="#231f20" stroked="false">
                <v:path arrowok="t"/>
                <v:fill type="solid"/>
              </v:shape>
              <v:shape style="position:absolute;left:2545;top:1786;width:381;height:806" coordorigin="2545,1786" coordsize="381,806" path="m2876,2103l2851,2103,2847,2114,2843,2125,2839,2136,2836,2147,2830,2151,2820,2151,2810,2151,2802,2154,2799,2162,2799,2175,2802,2200,2807,2276,2817,2411,2822,2472,2823,2488,2825,2504,2824,2518,2819,2533,2814,2537,2838,2537,2843,2521,2843,2518,2844,2504,2844,2498,2836,2387,2831,2321,2825,2243,2821,2171,2826,2171,2833,2171,2851,2165,2855,2160,2857,2148,2860,2138,2863,2127,2868,2116,2873,2107,2876,2103xe" filled="true" fillcolor="#231f20" stroked="false">
                <v:path arrowok="t"/>
                <v:fill type="solid"/>
              </v:shape>
              <v:shape style="position:absolute;left:2545;top:1786;width:381;height:806" coordorigin="2545,1786" coordsize="381,806" path="m2743,2434l2735,2437,2747,2437,2743,2434xe" filled="true" fillcolor="#231f20" stroked="false">
                <v:path arrowok="t"/>
                <v:fill type="solid"/>
              </v:shape>
              <v:shape style="position:absolute;left:2545;top:1786;width:381;height:806" coordorigin="2545,1786" coordsize="381,806" path="m2738,2221l2708,2221,2719,2231,2718,2240,2709,2243,2703,2252,2692,2274,2687,2299,2689,2322,2701,2339,2708,2345,2718,2341,2743,2341,2733,2329,2713,2321,2708,2307,2731,2249,2742,2246,2739,2223,2738,2221xe" filled="true" fillcolor="#231f20" stroked="false">
                <v:path arrowok="t"/>
                <v:fill type="solid"/>
              </v:shape>
              <v:shape style="position:absolute;left:2545;top:1786;width:381;height:806" coordorigin="2545,1786" coordsize="381,806" path="m2720,1786l2647,1807,2579,1867,2545,1979,2556,2039,2586,2093,2594,2103,2613,2124,2623,2135,2664,2189,2672,2202,2681,2213,2690,2221,2701,2229,2708,2221,2738,2221,2734,2211,2732,2210,2712,2210,2700,2204,2686,2184,2671,2164,2655,2144,2640,2124,2636,2121,2651,2119,2676,2117,2703,2116,2730,2114,2756,2111,2781,2111,2796,2108,2832,2105,2851,2103,2876,2103,2876,2103,2632,2103,2619,2100,2580,2046,2565,1963,2574,1920,2621,1850,2681,1814,2741,1805,2818,1805,2796,1795,2758,1786,2720,1786xe" filled="true" fillcolor="#231f20" stroked="false">
                <v:path arrowok="t"/>
                <v:fill type="solid"/>
              </v:shape>
              <v:shape style="position:absolute;left:2545;top:1786;width:381;height:806" coordorigin="2545,1786" coordsize="381,806" path="m2721,2201l2712,2210,2732,2210,2721,2201xe" filled="true" fillcolor="#231f20" stroked="false">
                <v:path arrowok="t"/>
                <v:fill type="solid"/>
              </v:shape>
              <v:shape style="position:absolute;left:2545;top:1786;width:381;height:806" coordorigin="2545,1786" coordsize="381,806" path="m2833,2171l2826,2171,2832,2171,2833,2171xe" filled="true" fillcolor="#231f20" stroked="false">
                <v:path arrowok="t"/>
                <v:fill type="solid"/>
              </v:shape>
              <v:shape style="position:absolute;left:2545;top:1786;width:381;height:806" coordorigin="2545,1786" coordsize="381,806" path="m2818,1805l2741,1805,2772,1810,2802,1820,2831,1836,2877,1881,2901,1936,2905,1993,2889,2050,2883,2061,2877,2074,2866,2084,2850,2085,2840,2085,2800,2088,2723,2093,2682,2096,2666,2099,2648,2102,2632,2103,2876,2103,2878,2100,2885,2095,2890,2087,2920,2027,2926,1962,2911,1899,2874,1845,2836,1814,2818,1805xe" filled="true" fillcolor="#231f20" stroked="false">
                <v:path arrowok="t"/>
                <v:fill type="solid"/>
              </v:shape>
              <v:shape style="position:absolute;left:2565;top:1805;width:340;height:297" type="#_x0000_t75" stroked="false">
                <v:imagedata r:id="rId129" o:title=""/>
              </v:shape>
            </v:group>
            <v:group style="position:absolute;left:2777;top:2103;width:74;height:434" coordorigin="2777,2103" coordsize="74,434">
              <v:shape style="position:absolute;left:2777;top:2103;width:74;height:434" coordorigin="2777,2103" coordsize="74,434" path="m2851,2103l2832,2105,2796,2108,2777,2111,2785,2190,2793,2271,2800,2351,2806,2430,2808,2454,2810,2478,2812,2501,2815,2524,2815,2527,2814,2537,2819,2533,2824,2518,2825,2504,2823,2488,2822,2472,2817,2404,2807,2269,2802,2200,2800,2189,2799,2175,2799,2162,2802,2154,2810,2151,2820,2151,2830,2151,2836,2147,2839,2136,2843,2125,2847,2114,2851,2103xe" filled="true" fillcolor="#ffffff" stroked="false">
                <v:path arrowok="t"/>
                <v:fill type="solid"/>
              </v:shape>
            </v:group>
            <v:group style="position:absolute;left:2636;top:2111;width:161;height:460" coordorigin="2636,2111" coordsize="161,460">
              <v:shape style="position:absolute;left:2636;top:2111;width:161;height:460" coordorigin="2636,2111" coordsize="161,460" path="m2786,2434l2743,2434,2751,2440,2751,2455,2745,2469,2735,2484,2722,2499,2764,2570,2775,2564,2786,2564,2796,2554,2795,2527,2793,2501,2790,2473,2787,2445,2786,2434xe" filled="true" fillcolor="#ffffff" stroked="false">
                <v:path arrowok="t"/>
                <v:fill type="solid"/>
              </v:shape>
              <v:shape style="position:absolute;left:2636;top:2111;width:161;height:460" coordorigin="2636,2111" coordsize="161,460" path="m2766,2201l2721,2201,2734,2211,2739,2223,2742,2246,2731,2249,2721,2261,2712,2276,2708,2292,2708,2307,2713,2321,2733,2329,2746,2345,2752,2365,2750,2384,2741,2390,2732,2392,2723,2400,2722,2410,2719,2422,2735,2437,2743,2434,2786,2434,2784,2418,2781,2363,2779,2335,2775,2292,2771,2251,2767,2210,2766,2201xe" filled="true" fillcolor="#ffffff" stroked="false">
                <v:path arrowok="t"/>
                <v:fill type="solid"/>
              </v:shape>
              <v:shape style="position:absolute;left:2636;top:2111;width:161;height:460" coordorigin="2636,2111" coordsize="161,460" path="m2756,2111l2730,2114,2703,2116,2676,2117,2651,2119,2636,2121,2640,2124,2655,2144,2671,2164,2686,2184,2700,2204,2712,2210,2721,2201,2766,2201,2763,2169,2762,2155,2762,2141,2761,2127,2759,2114,2759,2112,2756,2112,2756,2111xe" filled="true" fillcolor="#ffffff" stroked="false">
                <v:path arrowok="t"/>
                <v:fill type="solid"/>
              </v:shape>
            </v:group>
            <v:group style="position:absolute;left:2690;top:1404;width:54;height:54" coordorigin="2690,1404" coordsize="54,54">
              <v:shape style="position:absolute;left:2690;top:1404;width:54;height:54" coordorigin="2690,1404" coordsize="54,54" path="m2738,1448l2729,1455,2720,1458,2709,1457,2700,1452,2693,1443,2690,1433,2691,1423,2696,1413,2704,1407,2714,1404,2725,1405,2734,1410,2741,1418,2744,1428,2743,1438,2738,1448xe" filled="false" stroked="true" strokeweight=".4pt" strokecolor="#231f20">
                <v:path arrowok="t"/>
              </v:shape>
            </v:group>
            <v:group style="position:absolute;left:2697;top:1465;width:54;height:54" coordorigin="2697,1465" coordsize="54,54">
              <v:shape style="position:absolute;left:2697;top:1465;width:54;height:54" coordorigin="2697,1465" coordsize="54,54" path="m2745,1510l2736,1516,2727,1519,2716,1518,2707,1513,2700,1505,2697,1495,2698,1484,2703,1475,2711,1468,2721,1465,2732,1466,2741,1471,2748,1480,2751,1490,2750,1500,2745,1510xe" filled="false" stroked="true" strokeweight=".4pt" strokecolor="#231f20">
                <v:path arrowok="t"/>
              </v:shape>
            </v:group>
            <v:group style="position:absolute;left:2699;top:1530;width:54;height:54" coordorigin="2699,1530" coordsize="54,54">
              <v:shape style="position:absolute;left:2699;top:1530;width:54;height:54" coordorigin="2699,1530" coordsize="54,54" path="m2747,1574l2738,1581,2728,1584,2718,1583,2708,1578,2702,1569,2699,1559,2700,1549,2705,1539,2713,1533,2723,1530,2733,1531,2743,1536,2750,1544,2753,1554,2752,1564,2747,1574xe" filled="false" stroked="true" strokeweight=".4pt" strokecolor="#231f20">
                <v:path arrowok="t"/>
              </v:shape>
            </v:group>
            <v:group style="position:absolute;left:2698;top:1592;width:54;height:54" coordorigin="2698,1592" coordsize="54,54">
              <v:shape style="position:absolute;left:2698;top:1592;width:54;height:54" coordorigin="2698,1592" coordsize="54,54" path="m2746,1636l2738,1643,2728,1646,2717,1645,2708,1640,2701,1631,2698,1622,2699,1611,2704,1602,2713,1595,2723,1592,2733,1593,2743,1598,2749,1606,2752,1616,2751,1627,2746,1636xe" filled="false" stroked="true" strokeweight=".4pt" strokecolor="#231f20">
                <v:path arrowok="t"/>
              </v:shape>
            </v:group>
            <v:group style="position:absolute;left:2704;top:1656;width:54;height:54" coordorigin="2704,1656" coordsize="54,54">
              <v:shape style="position:absolute;left:2704;top:1656;width:54;height:54" coordorigin="2704,1656" coordsize="54,54" path="m2752,1700l2744,1707,2734,1710,2724,1709,2714,1704,2707,1695,2704,1685,2705,1675,2710,1666,2719,1659,2729,1656,2739,1657,2749,1662,2755,1670,2758,1680,2757,1691,2752,1700xe" filled="false" stroked="true" strokeweight=".4pt" strokecolor="#231f20">
                <v:path arrowok="t"/>
              </v:shape>
            </v:group>
            <v:group style="position:absolute;left:2698;top:1714;width:54;height:54" coordorigin="2698,1714" coordsize="54,54">
              <v:shape style="position:absolute;left:2698;top:1714;width:54;height:54" coordorigin="2698,1714" coordsize="54,54" path="m2746,1758l2737,1765,2727,1767,2717,1766,2708,1761,2701,1753,2698,1743,2699,1733,2704,1723,2712,1716,2722,1714,2733,1715,2742,1720,2749,1728,2752,1738,2751,1748,2746,1758xe" filled="false" stroked="true" strokeweight=".4pt" strokecolor="#231f20">
                <v:path arrowok="t"/>
              </v:shape>
            </v:group>
            <v:group style="position:absolute;left:2700;top:1771;width:54;height:54" coordorigin="2700,1771" coordsize="54,54">
              <v:shape style="position:absolute;left:2700;top:1771;width:54;height:54" coordorigin="2700,1771" coordsize="54,54" path="m2748,1815l2739,1822,2729,1825,2719,1824,2710,1819,2703,1810,2700,1800,2701,1790,2706,1781,2714,1774,2724,1771,2735,1772,2744,1777,2751,1785,2754,1795,2753,1806,2748,1815xe" filled="false" stroked="true" strokeweight=".4pt" strokecolor="#231f20">
                <v:path arrowok="t"/>
              </v:shape>
            </v:group>
            <v:group style="position:absolute;left:2697;top:1832;width:54;height:54" coordorigin="2697,1832" coordsize="54,54">
              <v:shape style="position:absolute;left:2697;top:1832;width:54;height:54" coordorigin="2697,1832" coordsize="54,54" path="m2745,1876l2736,1883,2726,1886,2716,1885,2707,1880,2700,1871,2697,1861,2698,1851,2703,1842,2711,1835,2721,1832,2732,1833,2741,1838,2748,1846,2751,1856,2750,1867,2745,1876xe" filled="false" stroked="true" strokeweight=".4pt" strokecolor="#231f20">
                <v:path arrowok="t"/>
              </v:shape>
            </v:group>
            <v:group style="position:absolute;left:2712;top:1404;width:18;height:512" coordorigin="2712,1404" coordsize="18,512">
              <v:shape style="position:absolute;left:2712;top:1404;width:18;height:512" coordorigin="2712,1404" coordsize="18,512" path="m2712,1404l2724,1479,2729,1584,2729,1700,2727,1807,2724,1886,2723,1916e" filled="false" stroked="true" strokeweight=".4pt" strokecolor="#231f20">
                <v:path arrowok="t"/>
              </v:shape>
              <v:shape style="position:absolute;left:1677;top:1594;width:637;height:640" type="#_x0000_t75" stroked="false">
                <v:imagedata r:id="rId130" o:title=""/>
              </v:shape>
            </v:group>
            <v:group style="position:absolute;left:1699;top:1871;width:405;height:342" coordorigin="1699,1871" coordsize="405,342">
              <v:shape style="position:absolute;left:1699;top:1871;width:405;height:342" coordorigin="1699,1871" coordsize="405,342" path="m2017,1871l2016,1872,2006,1881,1997,1891,1987,1901,1977,1911,1947,1940,1917,1968,1887,1997,1856,2026,1836,2046,1797,2086,1778,2105,1757,2124,1737,2142,1718,2161,1699,2180,1701,2194,1709,2202,1713,2213,1791,2188,1791,2168,1794,2150,1799,2135,1808,2124,1848,2124,1850,2121,1856,2112,1854,2101,1849,2093,1846,2082,1857,2067,1874,2056,1895,2052,1926,2052,1928,2052,1938,2040,1945,2026,1948,2008,1948,1997,1947,1988,1949,1980,1956,1972,1960,1968,1971,1963,2079,1963,2099,1958,2104,1958,2095,1948,2077,1929,2057,1911,2038,1892,2021,1873,2020,1873,2017,1871xe" filled="true" fillcolor="#ffffff" stroked="false">
                <v:path arrowok="t"/>
                <v:fill type="solid"/>
              </v:shape>
              <v:shape style="position:absolute;left:1699;top:1871;width:405;height:342" coordorigin="1699,1871" coordsize="405,342" path="m1848,2124l1808,2124,1818,2125,1822,2132,1844,2131,1848,2124xe" filled="true" fillcolor="#ffffff" stroked="false">
                <v:path arrowok="t"/>
                <v:fill type="solid"/>
              </v:shape>
              <v:shape style="position:absolute;left:1699;top:1871;width:405;height:342" coordorigin="1699,1871" coordsize="405,342" path="m1926,2052l1895,2052,1915,2059,1926,2052xe" filled="true" fillcolor="#ffffff" stroked="false">
                <v:path arrowok="t"/>
                <v:fill type="solid"/>
              </v:shape>
              <v:shape style="position:absolute;left:1699;top:1871;width:405;height:342" coordorigin="1699,1871" coordsize="405,342" path="m2079,1963l1971,1963,1987,1963,1989,1976,2001,1979,2025,1974,2050,1968,2075,1963,2079,1963xe" filled="true" fillcolor="#ffffff" stroked="false">
                <v:path arrowok="t"/>
                <v:fill type="solid"/>
              </v:shape>
              <v:shape style="position:absolute;left:1699;top:1871;width:405;height:342" coordorigin="1699,1871" coordsize="405,342" path="m2104,1958l2099,1958,2104,1959,2104,1958xe" filled="true" fillcolor="#ffffff" stroked="false">
                <v:path arrowok="t"/>
                <v:fill type="solid"/>
              </v:shape>
              <v:shape style="position:absolute;left:1699;top:1871;width:405;height:342" coordorigin="1699,1871" coordsize="405,342" path="m2021,1872l2020,1873,2021,1873,2021,1872xe" filled="true" fillcolor="#ffffff" stroked="false">
                <v:path arrowok="t"/>
                <v:fill type="solid"/>
              </v:shape>
              <v:shape style="position:absolute;left:2177;top:1344;width:349;height:406" type="#_x0000_t75" stroked="false">
                <v:imagedata r:id="rId131" o:title=""/>
              </v:shape>
              <v:shape style="position:absolute;left:3376;top:1215;width:731;height:503" type="#_x0000_t75" stroked="false">
                <v:imagedata r:id="rId132" o:title=""/>
              </v:shape>
            </v:group>
            <v:group style="position:absolute;left:3635;top:1457;width:454;height:242" coordorigin="3635,1457" coordsize="454,242">
              <v:shape style="position:absolute;left:3635;top:1457;width:454;height:242" coordorigin="3635,1457" coordsize="454,242" path="m4045,1640l3966,1640,3978,1648,3987,1661,3995,1677,4000,1696,4083,1699,4084,1687,4089,1677,4086,1663,4063,1650,4045,1640xe" filled="true" fillcolor="#ffffff" stroked="false">
                <v:path arrowok="t"/>
                <v:fill type="solid"/>
              </v:shape>
              <v:shape style="position:absolute;left:3635;top:1457;width:454;height:242" coordorigin="3635,1457" coordsize="454,242" path="m3953,1593l3884,1593,3903,1599,3918,1611,3918,1622,3915,1631,3917,1643,3925,1649,3934,1657,3955,1652,3956,1644,3966,1640,4045,1640,4040,1637,4015,1625,3990,1613,3965,1600,3953,1593xe" filled="true" fillcolor="#ffffff" stroked="false">
                <v:path arrowok="t"/>
                <v:fill type="solid"/>
              </v:shape>
              <v:shape style="position:absolute;left:3635;top:1457;width:454;height:242" coordorigin="3635,1457" coordsize="454,242" path="m3836,1532l3764,1532,3776,1534,3781,1536,3790,1542,3794,1550,3797,1560,3799,1569,3807,1585,3818,1597,3831,1605,3845,1609,3863,1596,3884,1593,3953,1593,3917,1573,3892,1560,3855,1541,3836,1532xe" filled="true" fillcolor="#ffffff" stroked="false">
                <v:path arrowok="t"/>
                <v:fill type="solid"/>
              </v:shape>
              <v:shape style="position:absolute;left:3635;top:1457;width:454;height:242" coordorigin="3635,1457" coordsize="454,242" path="m3694,1457l3692,1459,3691,1459,3680,1483,3667,1507,3653,1530,3641,1552,3635,1566,3640,1564,3665,1562,3690,1560,3715,1557,3740,1556,3751,1550,3749,1537,3764,1532,3836,1532,3744,1484,3731,1478,3719,1470,3707,1464,3698,1459,3692,1459,3691,1459,3698,1459,3695,1458,3694,1457xe" filled="true" fillcolor="#ffffff" stroked="false">
                <v:path arrowok="t"/>
                <v:fill type="solid"/>
              </v:shape>
              <v:shape style="position:absolute;left:3065;top:1096;width:427;height:286" type="#_x0000_t75" stroked="false">
                <v:imagedata r:id="rId133" o:title=""/>
              </v:shape>
            </v:group>
            <v:group style="position:absolute;left:3072;top:1116;width:438;height:267" coordorigin="3072,1116" coordsize="438,267">
              <v:shape style="position:absolute;left:3072;top:1116;width:438;height:267" coordorigin="3072,1116" coordsize="438,267" path="m3072,1116l3141,1146,3232,1199,3330,1261,3419,1320,3484,1365,3509,1383e" filled="false" stroked="true" strokeweight=".4pt" strokecolor="#231f20">
                <v:path arrowok="t"/>
              </v:shape>
              <v:shape style="position:absolute;left:1307;top:1215;width:732;height:503" type="#_x0000_t75" stroked="false">
                <v:imagedata r:id="rId134" o:title=""/>
              </v:shape>
            </v:group>
            <v:group style="position:absolute;left:1326;top:1457;width:454;height:242" coordorigin="1326,1457" coordsize="454,242">
              <v:shape style="position:absolute;left:1326;top:1457;width:454;height:242" coordorigin="1326,1457" coordsize="454,242" path="m1721,1457l1720,1458,1708,1464,1695,1470,1683,1478,1671,1484,1560,1541,1523,1560,1498,1573,1449,1600,1425,1613,1400,1625,1375,1637,1351,1650,1328,1663,1326,1677,1331,1687,1332,1699,1415,1696,1420,1677,1427,1661,1437,1648,1448,1640,1498,1640,1500,1631,1497,1622,1497,1611,1511,1599,1531,1593,1600,1593,1608,1585,1616,1569,1619,1558,1621,1550,1625,1542,1634,1536,1639,1534,1651,1532,1763,1532,1762,1530,1748,1507,1735,1483,1724,1459,1723,1459,1721,1457xe" filled="true" fillcolor="#ffffff" stroked="false">
                <v:path arrowok="t"/>
                <v:fill type="solid"/>
              </v:shape>
              <v:shape style="position:absolute;left:1326;top:1457;width:454;height:242" coordorigin="1326,1457" coordsize="454,242" path="m1498,1640l1448,1640,1458,1644,1460,1652,1481,1657,1490,1649,1498,1643,1498,1640xe" filled="true" fillcolor="#ffffff" stroked="false">
                <v:path arrowok="t"/>
                <v:fill type="solid"/>
              </v:shape>
              <v:shape style="position:absolute;left:1326;top:1457;width:454;height:242" coordorigin="1326,1457" coordsize="454,242" path="m1600,1593l1531,1593,1552,1596,1570,1609,1584,1605,1597,1597,1600,1593xe" filled="true" fillcolor="#ffffff" stroked="false">
                <v:path arrowok="t"/>
                <v:fill type="solid"/>
              </v:shape>
              <v:shape style="position:absolute;left:1326;top:1457;width:454;height:242" coordorigin="1326,1457" coordsize="454,242" path="m1763,1532l1651,1532,1666,1537,1664,1550,1675,1556,1699,1557,1725,1560,1750,1562,1775,1564,1780,1566,1774,1552,1763,1532xe" filled="true" fillcolor="#ffffff" stroked="false">
                <v:path arrowok="t"/>
                <v:fill type="solid"/>
              </v:shape>
              <v:shape style="position:absolute;left:1326;top:1457;width:454;height:242" coordorigin="1326,1457" coordsize="454,242" path="m1724,1459l1723,1459,1724,1459,1724,1459xe" filled="true" fillcolor="#ffffff" stroked="false">
                <v:path arrowok="t"/>
                <v:fill type="solid"/>
              </v:shape>
              <v:shape style="position:absolute;left:1923;top:1096;width:427;height:286" type="#_x0000_t75" stroked="false">
                <v:imagedata r:id="rId135" o:title=""/>
              </v:shape>
            </v:group>
            <v:group style="position:absolute;left:1906;top:1116;width:438;height:267" coordorigin="1906,1116" coordsize="438,267">
              <v:shape style="position:absolute;left:1906;top:1116;width:438;height:267" coordorigin="1906,1116" coordsize="438,267" path="m2343,1116l2274,1146,2183,1199,2085,1261,1996,1320,1931,1365,1906,1383e" filled="false" stroked="true" strokeweight=".4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3.574005pt;margin-top:33.582867pt;width:121.6pt;height:96pt;mso-position-horizontal-relative:page;mso-position-vertical-relative:paragraph;z-index:4360" coordorigin="4271,672" coordsize="2432,1920">
            <v:shape style="position:absolute;left:5698;top:1585;width:637;height:640" type="#_x0000_t75" stroked="false">
              <v:imagedata r:id="rId136" o:title=""/>
            </v:shape>
            <v:group style="position:absolute;left:5907;top:1862;width:405;height:342" coordorigin="5907,1862" coordsize="405,342">
              <v:shape style="position:absolute;left:5907;top:1862;width:405;height:342" coordorigin="5907,1862" coordsize="405,342" path="m6255,2115l6204,2115,6213,2126,6218,2141,6220,2158,6220,2178,6299,2204,6303,2193,6311,2185,6312,2171,6294,2152,6275,2133,6255,2115xe" filled="true" fillcolor="#ffffff" stroked="false">
                <v:path arrowok="t"/>
                <v:fill type="solid"/>
              </v:shape>
              <v:shape style="position:absolute;left:5907;top:1862;width:405;height:342" coordorigin="5907,1862" coordsize="405,342" path="m6182,2043l6117,2043,6137,2046,6155,2057,6166,2073,6163,2083,6157,2091,6155,2103,6161,2111,6168,2122,6189,2123,6193,2116,6204,2115,6255,2115,6234,2095,6214,2076,6182,2043xe" filled="true" fillcolor="#ffffff" stroked="false">
                <v:path arrowok="t"/>
                <v:fill type="solid"/>
              </v:shape>
              <v:shape style="position:absolute;left:5907;top:1862;width:405;height:342" coordorigin="5907,1862" coordsize="405,342" path="m6088,1953l6041,1953,6051,1959,6056,1962,6062,1971,6064,1979,6064,1988,6063,1999,6066,2017,6074,2031,6084,2042,6096,2050,6117,2043,6182,2043,6175,2036,6155,2017,6124,1988,6094,1959,6088,1953xe" filled="true" fillcolor="#ffffff" stroked="false">
                <v:path arrowok="t"/>
                <v:fill type="solid"/>
              </v:shape>
              <v:shape style="position:absolute;left:5907;top:1862;width:405;height:342" coordorigin="5907,1862" coordsize="405,342" path="m6084,1949l5912,1949,5937,1954,5962,1959,5986,1964,6010,1970,6022,1967,6024,1954,6041,1953,6088,1953,6084,1949xe" filled="true" fillcolor="#ffffff" stroked="false">
                <v:path arrowok="t"/>
                <v:fill type="solid"/>
              </v:shape>
              <v:shape style="position:absolute;left:5907;top:1862;width:405;height:342" coordorigin="5907,1862" coordsize="405,342" path="m5991,1863l5974,1883,5954,1902,5934,1920,5917,1938,5907,1949,5912,1949,6084,1949,6064,1930,6035,1902,6025,1892,6015,1882,6005,1872,5996,1863,5992,1863,5991,1863xe" filled="true" fillcolor="#ffffff" stroked="false">
                <v:path arrowok="t"/>
                <v:fill type="solid"/>
              </v:shape>
              <v:shape style="position:absolute;left:5907;top:1862;width:405;height:342" coordorigin="5907,1862" coordsize="405,342" path="m5994,1862l5992,1863,5996,1863,5995,1863,5994,1862xe" filled="true" fillcolor="#ffffff" stroked="false">
                <v:path arrowok="t"/>
                <v:fill type="solid"/>
              </v:shape>
            </v:group>
            <v:group style="position:absolute;left:4937;top:676;width:727;height:727" coordorigin="4937,676" coordsize="727,727">
              <v:shape style="position:absolute;left:4937;top:676;width:727;height:727" coordorigin="4937,676" coordsize="727,727" path="m5664,1039l5657,1112,5636,1181,5602,1242,5558,1296,5504,1340,5442,1374,5374,1395,5301,1403,5228,1395,5159,1374,5098,1340,5044,1296,4999,1242,4966,1181,4945,1112,4937,1039,4945,966,4966,898,4999,836,5044,782,5098,738,5159,704,5228,683,5301,676,5374,683,5442,704,5504,738,5558,782,5602,836,5636,898,5657,966,5664,1039xe" filled="false" stroked="true" strokeweight=".4pt" strokecolor="#231f20">
                <v:path arrowok="t"/>
              </v:shape>
            </v:group>
            <v:group style="position:absolute;left:4964;top:697;width:674;height:674" coordorigin="4964,697" coordsize="674,674">
              <v:shape style="position:absolute;left:4964;top:697;width:674;height:674" coordorigin="4964,697" coordsize="674,674" path="m5638,1034l5629,1111,5603,1182,5564,1245,5512,1297,5449,1337,5378,1362,5301,1371,5223,1362,5153,1337,5090,1297,5038,1245,4998,1182,4973,1111,4964,1034,4973,957,4998,886,5038,823,5090,771,5153,731,5223,706,5301,697,5378,706,5449,731,5512,771,5564,823,5603,886,5629,957,5638,1034xe" filled="false" stroked="true" strokeweight=".4pt" strokecolor="#231f20">
                <v:path arrowok="t"/>
              </v:shape>
              <v:shape style="position:absolute;left:5485;top:1335;width:349;height:406" type="#_x0000_t75" stroked="false">
                <v:imagedata r:id="rId137" o:title=""/>
              </v:shape>
            </v:group>
            <v:group style="position:absolute;left:5140;top:1786;width:381;height:806" coordorigin="5140,1786" coordsize="381,806">
              <v:shape style="position:absolute;left:5140;top:1786;width:381;height:806" coordorigin="5140,1786" coordsize="381,806" path="m5338,2341l5313,2341,5326,2354,5327,2361,5325,2372,5302,2387,5296,2411,5304,2437,5325,2456,5318,2467,5309,2478,5300,2488,5294,2498,5307,2521,5320,2544,5335,2568,5351,2591,5367,2587,5383,2582,5398,2575,5405,2570,5359,2570,5317,2499,5330,2484,5340,2469,5346,2455,5346,2440,5342,2437,5330,2437,5314,2422,5317,2410,5317,2400,5327,2392,5336,2390,5345,2384,5347,2365,5341,2345,5338,2341xe" filled="true" fillcolor="#231f20" stroked="false">
                <v:path arrowok="t"/>
                <v:fill type="solid"/>
              </v:shape>
              <v:shape style="position:absolute;left:5140;top:1786;width:381;height:806" coordorigin="5140,1786" coordsize="381,806" path="m5376,2111l5351,2111,5351,2112,5354,2112,5354,2114,5356,2127,5357,2141,5357,2155,5358,2169,5362,2213,5366,2252,5369,2293,5374,2335,5376,2363,5379,2418,5382,2445,5385,2473,5388,2501,5390,2527,5391,2554,5381,2564,5370,2564,5359,2570,5405,2570,5412,2564,5431,2542,5433,2537,5409,2537,5410,2527,5403,2454,5401,2430,5395,2351,5387,2269,5380,2189,5372,2111,5376,2111xe" filled="true" fillcolor="#231f20" stroked="false">
                <v:path arrowok="t"/>
                <v:fill type="solid"/>
              </v:shape>
              <v:shape style="position:absolute;left:5140;top:1786;width:381;height:806" coordorigin="5140,1786" coordsize="381,806" path="m5471,2103l5445,2103,5442,2114,5438,2125,5434,2136,5431,2147,5425,2151,5415,2151,5404,2151,5397,2154,5394,2162,5394,2175,5397,2200,5402,2276,5412,2411,5417,2472,5418,2488,5420,2504,5419,2518,5413,2533,5409,2537,5433,2537,5438,2521,5438,2518,5439,2504,5439,2498,5431,2387,5426,2321,5420,2243,5416,2171,5421,2171,5427,2171,5446,2165,5450,2160,5452,2148,5454,2138,5458,2127,5462,2116,5468,2107,5471,2103xe" filled="true" fillcolor="#231f20" stroked="false">
                <v:path arrowok="t"/>
                <v:fill type="solid"/>
              </v:shape>
              <v:shape style="position:absolute;left:5140;top:1786;width:381;height:806" coordorigin="5140,1786" coordsize="381,806" path="m5338,2434l5330,2437,5342,2437,5338,2434xe" filled="true" fillcolor="#231f20" stroked="false">
                <v:path arrowok="t"/>
                <v:fill type="solid"/>
              </v:shape>
              <v:shape style="position:absolute;left:5140;top:1786;width:381;height:806" coordorigin="5140,1786" coordsize="381,806" path="m5333,2221l5303,2221,5314,2231,5313,2240,5304,2243,5298,2252,5287,2274,5282,2299,5284,2322,5296,2339,5303,2345,5313,2341,5338,2341,5328,2329,5308,2321,5303,2307,5326,2249,5337,2246,5333,2223,5333,2221xe" filled="true" fillcolor="#231f20" stroked="false">
                <v:path arrowok="t"/>
                <v:fill type="solid"/>
              </v:shape>
              <v:shape style="position:absolute;left:5140;top:1786;width:381;height:806" coordorigin="5140,1786" coordsize="381,806" path="m5315,1786l5241,1807,5174,1867,5140,1979,5151,2039,5180,2093,5189,2103,5208,2124,5218,2135,5259,2189,5267,2202,5276,2213,5285,2221,5296,2229,5303,2221,5333,2221,5329,2211,5327,2210,5306,2210,5295,2204,5281,2184,5266,2164,5250,2144,5235,2124,5231,2121,5245,2119,5271,2117,5298,2116,5325,2114,5351,2111,5376,2111,5390,2108,5427,2105,5445,2103,5471,2103,5471,2103,5227,2103,5214,2100,5175,2046,5160,1963,5169,1920,5216,1850,5276,1814,5336,1805,5412,1805,5391,1795,5352,1786,5315,1786xe" filled="true" fillcolor="#231f20" stroked="false">
                <v:path arrowok="t"/>
                <v:fill type="solid"/>
              </v:shape>
              <v:shape style="position:absolute;left:5140;top:1786;width:381;height:806" coordorigin="5140,1786" coordsize="381,806" path="m5316,2201l5306,2210,5327,2210,5316,2201xe" filled="true" fillcolor="#231f20" stroked="false">
                <v:path arrowok="t"/>
                <v:fill type="solid"/>
              </v:shape>
              <v:shape style="position:absolute;left:5140;top:1786;width:381;height:806" coordorigin="5140,1786" coordsize="381,806" path="m5427,2171l5421,2171,5427,2171,5427,2171xe" filled="true" fillcolor="#231f20" stroked="false">
                <v:path arrowok="t"/>
                <v:fill type="solid"/>
              </v:shape>
              <v:shape style="position:absolute;left:5140;top:1786;width:381;height:806" coordorigin="5140,1786" coordsize="381,806" path="m5412,1805l5336,1805,5367,1810,5397,1820,5426,1836,5472,1881,5496,1936,5500,1993,5483,2050,5478,2061,5472,2074,5461,2084,5445,2085,5435,2085,5395,2088,5318,2093,5277,2096,5261,2099,5243,2102,5227,2103,5471,2103,5473,2100,5480,2095,5485,2087,5515,2027,5521,1962,5506,1899,5469,1845,5431,1814,5412,1805xe" filled="true" fillcolor="#231f20" stroked="false">
                <v:path arrowok="t"/>
                <v:fill type="solid"/>
              </v:shape>
              <v:shape style="position:absolute;left:5160;top:1805;width:340;height:297" type="#_x0000_t75" stroked="false">
                <v:imagedata r:id="rId129" o:title=""/>
              </v:shape>
            </v:group>
            <v:group style="position:absolute;left:5372;top:2103;width:74;height:434" coordorigin="5372,2103" coordsize="74,434">
              <v:shape style="position:absolute;left:5372;top:2103;width:74;height:434" coordorigin="5372,2103" coordsize="74,434" path="m5445,2103l5427,2105,5390,2108,5372,2111,5380,2190,5388,2271,5395,2351,5401,2430,5403,2454,5405,2478,5407,2501,5410,2524,5410,2527,5409,2537,5413,2533,5419,2518,5420,2504,5418,2488,5417,2472,5412,2404,5402,2269,5397,2200,5395,2189,5394,2175,5394,2162,5397,2154,5404,2151,5415,2151,5425,2151,5431,2147,5434,2136,5438,2125,5442,2114,5445,2103xe" filled="true" fillcolor="#ffffff" stroked="false">
                <v:path arrowok="t"/>
                <v:fill type="solid"/>
              </v:shape>
            </v:group>
            <v:group style="position:absolute;left:5231;top:2111;width:161;height:460" coordorigin="5231,2111" coordsize="161,460">
              <v:shape style="position:absolute;left:5231;top:2111;width:161;height:460" coordorigin="5231,2111" coordsize="161,460" path="m5381,2434l5338,2434,5346,2440,5346,2455,5340,2469,5330,2484,5317,2499,5359,2570,5370,2564,5381,2564,5391,2554,5390,2527,5388,2501,5385,2473,5382,2445,5381,2434xe" filled="true" fillcolor="#ffffff" stroked="false">
                <v:path arrowok="t"/>
                <v:fill type="solid"/>
              </v:shape>
              <v:shape style="position:absolute;left:5231;top:2111;width:161;height:460" coordorigin="5231,2111" coordsize="161,460" path="m5361,2201l5316,2201,5329,2211,5333,2223,5337,2246,5326,2249,5316,2261,5307,2276,5303,2292,5303,2307,5308,2321,5328,2329,5341,2345,5347,2365,5345,2384,5336,2390,5327,2392,5317,2400,5317,2410,5314,2422,5330,2437,5338,2434,5381,2434,5379,2418,5376,2363,5374,2335,5369,2292,5366,2251,5362,2210,5361,2201xe" filled="true" fillcolor="#ffffff" stroked="false">
                <v:path arrowok="t"/>
                <v:fill type="solid"/>
              </v:shape>
              <v:shape style="position:absolute;left:5231;top:2111;width:161;height:460" coordorigin="5231,2111" coordsize="161,460" path="m5351,2111l5325,2114,5298,2116,5271,2117,5245,2119,5231,2121,5235,2124,5250,2144,5266,2164,5281,2184,5295,2204,5306,2210,5316,2201,5361,2201,5358,2169,5357,2155,5357,2141,5356,2127,5354,2114,5354,2112,5351,2112,5351,2111xe" filled="true" fillcolor="#ffffff" stroked="false">
                <v:path arrowok="t"/>
                <v:fill type="solid"/>
              </v:shape>
            </v:group>
            <v:group style="position:absolute;left:5285;top:1404;width:54;height:54" coordorigin="5285,1404" coordsize="54,54">
              <v:shape style="position:absolute;left:5285;top:1404;width:54;height:54" coordorigin="5285,1404" coordsize="54,54" path="m5333,1448l5324,1455,5314,1458,5304,1457,5295,1452,5288,1443,5285,1433,5286,1423,5291,1413,5299,1407,5309,1404,5320,1405,5329,1410,5336,1418,5339,1428,5338,1438,5333,1448xe" filled="false" stroked="true" strokeweight=".4pt" strokecolor="#231f20">
                <v:path arrowok="t"/>
              </v:shape>
            </v:group>
            <v:group style="position:absolute;left:5292;top:1465;width:54;height:54" coordorigin="5292,1465" coordsize="54,54">
              <v:shape style="position:absolute;left:5292;top:1465;width:54;height:54" coordorigin="5292,1465" coordsize="54,54" path="m5340,1510l5331,1516,5321,1519,5311,1518,5302,1513,5295,1505,5292,1495,5293,1484,5298,1475,5306,1468,5316,1465,5327,1466,5336,1471,5343,1480,5346,1490,5345,1500,5340,1510xe" filled="false" stroked="true" strokeweight=".4pt" strokecolor="#231f20">
                <v:path arrowok="t"/>
              </v:shape>
            </v:group>
            <v:group style="position:absolute;left:5294;top:1530;width:54;height:54" coordorigin="5294,1530" coordsize="54,54">
              <v:shape style="position:absolute;left:5294;top:1530;width:54;height:54" coordorigin="5294,1530" coordsize="54,54" path="m5341,1574l5333,1581,5323,1584,5313,1583,5303,1578,5296,1569,5294,1559,5295,1549,5300,1539,5308,1533,5318,1530,5328,1531,5338,1536,5345,1544,5347,1554,5346,1564,5341,1574xe" filled="false" stroked="true" strokeweight=".4pt" strokecolor="#231f20">
                <v:path arrowok="t"/>
              </v:shape>
            </v:group>
            <v:group style="position:absolute;left:5293;top:1592;width:54;height:54" coordorigin="5293,1592" coordsize="54,54">
              <v:shape style="position:absolute;left:5293;top:1592;width:54;height:54" coordorigin="5293,1592" coordsize="54,54" path="m5341,1636l5333,1643,5323,1646,5312,1645,5303,1640,5296,1631,5293,1622,5294,1611,5299,1602,5308,1595,5318,1592,5328,1593,5337,1598,5344,1606,5347,1616,5346,1627,5341,1636xe" filled="false" stroked="true" strokeweight=".4pt" strokecolor="#231f20">
                <v:path arrowok="t"/>
              </v:shape>
            </v:group>
            <v:group style="position:absolute;left:5299;top:1656;width:54;height:54" coordorigin="5299,1656" coordsize="54,54">
              <v:shape style="position:absolute;left:5299;top:1656;width:54;height:54" coordorigin="5299,1656" coordsize="54,54" path="m5347,1700l5339,1707,5329,1710,5318,1709,5309,1704,5302,1695,5299,1685,5300,1675,5305,1666,5314,1659,5324,1656,5334,1657,5344,1662,5350,1670,5353,1680,5352,1691,5347,1700xe" filled="false" stroked="true" strokeweight=".4pt" strokecolor="#231f20">
                <v:path arrowok="t"/>
              </v:shape>
            </v:group>
            <v:group style="position:absolute;left:5293;top:1714;width:54;height:54" coordorigin="5293,1714" coordsize="54,54">
              <v:shape style="position:absolute;left:5293;top:1714;width:54;height:54" coordorigin="5293,1714" coordsize="54,54" path="m5341,1758l5332,1765,5322,1767,5312,1766,5303,1761,5296,1753,5293,1743,5294,1733,5299,1723,5307,1716,5317,1714,5328,1715,5337,1720,5344,1728,5347,1738,5346,1748,5341,1758xe" filled="false" stroked="true" strokeweight=".4pt" strokecolor="#231f20">
                <v:path arrowok="t"/>
              </v:shape>
            </v:group>
            <v:group style="position:absolute;left:5295;top:1771;width:54;height:54" coordorigin="5295,1771" coordsize="54,54">
              <v:shape style="position:absolute;left:5295;top:1771;width:54;height:54" coordorigin="5295,1771" coordsize="54,54" path="m5343,1815l5334,1822,5324,1825,5314,1824,5304,1819,5298,1810,5295,1800,5296,1790,5301,1781,5309,1774,5319,1771,5329,1772,5339,1777,5346,1785,5349,1795,5348,1806,5343,1815xe" filled="false" stroked="true" strokeweight=".4pt" strokecolor="#231f20">
                <v:path arrowok="t"/>
              </v:shape>
            </v:group>
            <v:group style="position:absolute;left:5292;top:1832;width:54;height:54" coordorigin="5292,1832" coordsize="54,54">
              <v:shape style="position:absolute;left:5292;top:1832;width:54;height:54" coordorigin="5292,1832" coordsize="54,54" path="m5340,1876l5331,1883,5321,1886,5311,1885,5301,1880,5295,1871,5292,1861,5293,1851,5298,1842,5306,1835,5316,1832,5327,1833,5336,1838,5343,1846,5346,1856,5345,1867,5340,1876xe" filled="false" stroked="true" strokeweight=".4pt" strokecolor="#231f20">
                <v:path arrowok="t"/>
              </v:shape>
            </v:group>
            <v:group style="position:absolute;left:5307;top:1404;width:18;height:512" coordorigin="5307,1404" coordsize="18,512">
              <v:shape style="position:absolute;left:5307;top:1404;width:18;height:512" coordorigin="5307,1404" coordsize="18,512" path="m5307,1404l5319,1479,5324,1584,5324,1700,5322,1807,5319,1886,5317,1916e" filled="false" stroked="true" strokeweight=".4pt" strokecolor="#231f20">
                <v:path arrowok="t"/>
              </v:shape>
              <v:shape style="position:absolute;left:4271;top:1594;width:637;height:640" type="#_x0000_t75" stroked="false">
                <v:imagedata r:id="rId138" o:title=""/>
              </v:shape>
            </v:group>
            <v:group style="position:absolute;left:4294;top:1871;width:405;height:342" coordorigin="4294,1871" coordsize="405,342">
              <v:shape style="position:absolute;left:4294;top:1871;width:405;height:342" coordorigin="4294,1871" coordsize="405,342" path="m4612,1871l4611,1872,4601,1881,4591,1891,4582,1901,4572,1911,4542,1940,4512,1968,4482,1997,4451,2026,4431,2046,4392,2086,4373,2105,4352,2124,4332,2142,4312,2161,4294,2180,4296,2194,4304,2202,4308,2213,4386,2188,4386,2168,4389,2150,4394,2135,4403,2124,4443,2124,4445,2121,4451,2112,4449,2101,4444,2093,4441,2082,4451,2067,4469,2056,4490,2052,4521,2052,4522,2052,4533,2040,4540,2026,4543,2008,4543,1997,4542,1988,4544,1980,4551,1972,4555,1968,4566,1963,4674,1963,4694,1958,4699,1958,4690,1948,4672,1929,4652,1911,4633,1892,4616,1873,4615,1873,4612,1871xe" filled="true" fillcolor="#ffffff" stroked="false">
                <v:path arrowok="t"/>
                <v:fill type="solid"/>
              </v:shape>
              <v:shape style="position:absolute;left:4294;top:1871;width:405;height:342" coordorigin="4294,1871" coordsize="405,342" path="m4443,2124l4403,2124,4413,2125,4417,2132,4439,2131,4443,2124xe" filled="true" fillcolor="#ffffff" stroked="false">
                <v:path arrowok="t"/>
                <v:fill type="solid"/>
              </v:shape>
              <v:shape style="position:absolute;left:4294;top:1871;width:405;height:342" coordorigin="4294,1871" coordsize="405,342" path="m4521,2052l4490,2052,4510,2059,4521,2052xe" filled="true" fillcolor="#ffffff" stroked="false">
                <v:path arrowok="t"/>
                <v:fill type="solid"/>
              </v:shape>
              <v:shape style="position:absolute;left:4294;top:1871;width:405;height:342" coordorigin="4294,1871" coordsize="405,342" path="m4674,1963l4566,1963,4582,1963,4584,1976,4596,1979,4620,1974,4645,1968,4670,1963,4674,1963xe" filled="true" fillcolor="#ffffff" stroked="false">
                <v:path arrowok="t"/>
                <v:fill type="solid"/>
              </v:shape>
              <v:shape style="position:absolute;left:4294;top:1871;width:405;height:342" coordorigin="4294,1871" coordsize="405,342" path="m4699,1958l4694,1958,4699,1959,4699,1958xe" filled="true" fillcolor="#ffffff" stroked="false">
                <v:path arrowok="t"/>
                <v:fill type="solid"/>
              </v:shape>
              <v:shape style="position:absolute;left:4294;top:1871;width:405;height:342" coordorigin="4294,1871" coordsize="405,342" path="m4616,1872l4615,1873,4616,1873,4616,1872xe" filled="true" fillcolor="#ffffff" stroked="false">
                <v:path arrowok="t"/>
                <v:fill type="solid"/>
              </v:shape>
              <v:shape style="position:absolute;left:4772;top:1344;width:349;height:406" type="#_x0000_t75" stroked="false">
                <v:imagedata r:id="rId131" o:title=""/>
              </v:shape>
              <v:shape style="position:absolute;left:5971;top:1215;width:731;height:503" type="#_x0000_t75" stroked="false">
                <v:imagedata r:id="rId139" o:title=""/>
              </v:shape>
            </v:group>
            <v:group style="position:absolute;left:6230;top:1457;width:454;height:242" coordorigin="6230,1457" coordsize="454,242">
              <v:shape style="position:absolute;left:6230;top:1457;width:454;height:242" coordorigin="6230,1457" coordsize="454,242" path="m6640,1640l6561,1640,6573,1648,6582,1661,6589,1677,6595,1696,6678,1699,6679,1687,6684,1677,6681,1663,6658,1650,6640,1640xe" filled="true" fillcolor="#ffffff" stroked="false">
                <v:path arrowok="t"/>
                <v:fill type="solid"/>
              </v:shape>
              <v:shape style="position:absolute;left:6230;top:1457;width:454;height:242" coordorigin="6230,1457" coordsize="454,242" path="m6548,1593l6478,1593,6498,1599,6513,1611,6513,1622,6510,1631,6512,1643,6520,1649,6529,1657,6550,1652,6551,1644,6561,1640,6640,1640,6634,1637,6610,1625,6585,1613,6560,1600,6548,1593xe" filled="true" fillcolor="#ffffff" stroked="false">
                <v:path arrowok="t"/>
                <v:fill type="solid"/>
              </v:shape>
              <v:shape style="position:absolute;left:6230;top:1457;width:454;height:242" coordorigin="6230,1457" coordsize="454,242" path="m6431,1532l6359,1532,6371,1534,6376,1536,6385,1542,6389,1550,6391,1560,6394,1569,6402,1585,6413,1597,6426,1605,6440,1609,6458,1596,6478,1593,6548,1593,6512,1573,6487,1560,6449,1541,6431,1532xe" filled="true" fillcolor="#ffffff" stroked="false">
                <v:path arrowok="t"/>
                <v:fill type="solid"/>
              </v:shape>
              <v:shape style="position:absolute;left:6230;top:1457;width:454;height:242" coordorigin="6230,1457" coordsize="454,242" path="m6289,1457l6287,1459,6285,1459,6275,1483,6262,1507,6248,1530,6236,1552,6230,1566,6235,1564,6260,1562,6285,1560,6310,1557,6335,1556,6346,1550,6344,1537,6359,1532,6431,1532,6339,1484,6326,1478,6314,1470,6302,1464,6293,1459,6287,1459,6286,1459,6293,1459,6290,1458,6289,1457xe" filled="true" fillcolor="#ffffff" stroked="false">
                <v:path arrowok="t"/>
                <v:fill type="solid"/>
              </v:shape>
              <v:shape style="position:absolute;left:5660;top:1096;width:427;height:286" type="#_x0000_t75" stroked="false">
                <v:imagedata r:id="rId140" o:title=""/>
              </v:shape>
            </v:group>
            <v:group style="position:absolute;left:5667;top:1116;width:438;height:267" coordorigin="5667,1116" coordsize="438,267">
              <v:shape style="position:absolute;left:5667;top:1116;width:438;height:267" coordorigin="5667,1116" coordsize="438,267" path="m5667,1116l5736,1146,5827,1199,5925,1261,6014,1320,6079,1365,6104,1383e" filled="false" stroked="true" strokeweight=".4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5.265991pt;margin-top:33.582867pt;width:70.1pt;height:96pt;mso-position-horizontal-relative:page;mso-position-vertical-relative:paragraph;z-index:4384" coordorigin="6905,672" coordsize="1402,1920">
            <v:shape style="position:absolute;left:7670;top:1585;width:637;height:640" type="#_x0000_t75" stroked="false">
              <v:imagedata r:id="rId141" o:title=""/>
            </v:shape>
            <v:group style="position:absolute;left:7879;top:1862;width:405;height:342" coordorigin="7879,1862" coordsize="405,342">
              <v:shape style="position:absolute;left:7879;top:1862;width:405;height:342" coordorigin="7879,1862" coordsize="405,342" path="m8227,2115l8176,2115,8185,2126,8190,2141,8192,2158,8192,2178,8271,2204,8275,2193,8283,2185,8284,2171,8266,2152,8247,2133,8227,2115xe" filled="true" fillcolor="#ffffff" stroked="false">
                <v:path arrowok="t"/>
                <v:fill type="solid"/>
              </v:shape>
              <v:shape style="position:absolute;left:7879;top:1862;width:405;height:342" coordorigin="7879,1862" coordsize="405,342" path="m8154,2043l8089,2043,8109,2046,8127,2057,8138,2073,8135,2083,8129,2091,8127,2103,8133,2111,8140,2122,8161,2123,8165,2116,8176,2115,8227,2115,8206,2095,8186,2076,8154,2043xe" filled="true" fillcolor="#ffffff" stroked="false">
                <v:path arrowok="t"/>
                <v:fill type="solid"/>
              </v:shape>
              <v:shape style="position:absolute;left:7879;top:1862;width:405;height:342" coordorigin="7879,1862" coordsize="405,342" path="m8060,1953l8012,1953,8023,1959,8028,1962,8034,1971,8036,1979,8036,1988,8035,1999,8038,2017,8046,2031,8056,2042,8068,2050,8089,2043,8154,2043,8147,2036,8127,2017,8096,1988,8066,1959,8060,1953xe" filled="true" fillcolor="#ffffff" stroked="false">
                <v:path arrowok="t"/>
                <v:fill type="solid"/>
              </v:shape>
              <v:shape style="position:absolute;left:7879;top:1862;width:405;height:342" coordorigin="7879,1862" coordsize="405,342" path="m8055,1949l7884,1949,7909,1954,7934,1959,7958,1964,7982,1970,7994,1967,7996,1954,8012,1953,8060,1953,8055,1949xe" filled="true" fillcolor="#ffffff" stroked="false">
                <v:path arrowok="t"/>
                <v:fill type="solid"/>
              </v:shape>
              <v:shape style="position:absolute;left:7879;top:1862;width:405;height:342" coordorigin="7879,1862" coordsize="405,342" path="m7963,1863l7946,1883,7926,1902,7906,1920,7889,1938,7879,1949,7884,1949,8055,1949,8036,1930,8006,1902,7997,1892,7987,1882,7977,1872,7968,1863,7964,1863,7963,1863xe" filled="true" fillcolor="#ffffff" stroked="false">
                <v:path arrowok="t"/>
                <v:fill type="solid"/>
              </v:shape>
              <v:shape style="position:absolute;left:7879;top:1862;width:405;height:342" coordorigin="7879,1862" coordsize="405,342" path="m7966,1862l7964,1863,7968,1863,7967,1863,7966,1862xe" filled="true" fillcolor="#ffffff" stroked="false">
                <v:path arrowok="t"/>
                <v:fill type="solid"/>
              </v:shape>
            </v:group>
            <v:group style="position:absolute;left:6909;top:676;width:727;height:727" coordorigin="6909,676" coordsize="727,727">
              <v:shape style="position:absolute;left:6909;top:676;width:727;height:727" coordorigin="6909,676" coordsize="727,727" path="m7636,1039l7629,1112,7608,1181,7574,1242,7530,1296,7476,1340,7414,1374,7346,1395,7273,1403,7200,1395,7131,1374,7070,1340,7016,1296,6971,1242,6938,1181,6917,1112,6909,1039,6917,966,6938,898,6971,836,7016,782,7070,738,7131,704,7200,683,7273,676,7346,683,7414,704,7476,738,7530,782,7574,836,7608,898,7629,966,7636,1039xe" filled="false" stroked="true" strokeweight=".4pt" strokecolor="#231f20">
                <v:path arrowok="t"/>
              </v:shape>
            </v:group>
            <v:group style="position:absolute;left:6936;top:697;width:674;height:674" coordorigin="6936,697" coordsize="674,674">
              <v:shape style="position:absolute;left:6936;top:697;width:674;height:674" coordorigin="6936,697" coordsize="674,674" path="m7610,1034l7601,1111,7575,1182,7536,1245,7484,1297,7421,1337,7350,1362,7273,1371,7195,1362,7125,1337,7062,1297,7010,1245,6970,1182,6945,1111,6936,1034,6945,957,6970,886,7010,823,7062,771,7125,731,7195,706,7273,697,7350,706,7421,731,7484,771,7536,823,7575,886,7601,957,7610,1034xe" filled="false" stroked="true" strokeweight=".4pt" strokecolor="#231f20">
                <v:path arrowok="t"/>
              </v:shape>
              <v:shape style="position:absolute;left:7457;top:1335;width:349;height:406" type="#_x0000_t75" stroked="false">
                <v:imagedata r:id="rId137" o:title=""/>
              </v:shape>
            </v:group>
            <v:group style="position:absolute;left:7112;top:1786;width:381;height:806" coordorigin="7112,1786" coordsize="381,806">
              <v:shape style="position:absolute;left:7112;top:1786;width:381;height:806" coordorigin="7112,1786" coordsize="381,806" path="m7310,2341l7285,2341,7298,2354,7299,2361,7297,2372,7274,2387,7268,2411,7276,2437,7297,2456,7290,2467,7281,2478,7272,2488,7266,2498,7279,2521,7292,2544,7307,2568,7323,2591,7339,2587,7355,2582,7370,2575,7377,2570,7331,2570,7289,2499,7302,2484,7312,2469,7318,2455,7318,2440,7314,2437,7302,2437,7286,2422,7289,2410,7289,2400,7299,2392,7308,2390,7317,2384,7319,2365,7313,2345,7310,2341xe" filled="true" fillcolor="#231f20" stroked="false">
                <v:path arrowok="t"/>
                <v:fill type="solid"/>
              </v:shape>
              <v:shape style="position:absolute;left:7112;top:1786;width:381;height:806" coordorigin="7112,1786" coordsize="381,806" path="m7348,2111l7323,2111,7323,2112,7326,2112,7326,2114,7328,2127,7329,2141,7329,2155,7330,2169,7334,2213,7338,2252,7341,2293,7346,2335,7348,2363,7351,2418,7354,2445,7357,2473,7360,2501,7362,2527,7363,2554,7353,2564,7342,2564,7331,2570,7377,2570,7384,2564,7403,2542,7405,2537,7381,2537,7382,2527,7375,2454,7373,2430,7367,2351,7359,2269,7352,2189,7344,2111,7348,2111xe" filled="true" fillcolor="#231f20" stroked="false">
                <v:path arrowok="t"/>
                <v:fill type="solid"/>
              </v:shape>
              <v:shape style="position:absolute;left:7112;top:1786;width:381;height:806" coordorigin="7112,1786" coordsize="381,806" path="m7443,2103l7417,2103,7414,2114,7410,2125,7406,2136,7403,2147,7397,2151,7387,2151,7376,2151,7369,2154,7366,2162,7366,2175,7369,2200,7374,2276,7384,2411,7389,2472,7390,2488,7392,2504,7391,2518,7385,2533,7381,2537,7405,2537,7410,2521,7410,2518,7411,2504,7411,2498,7403,2387,7398,2321,7392,2243,7388,2171,7393,2171,7399,2171,7418,2165,7421,2160,7424,2148,7426,2138,7430,2127,7434,2116,7440,2107,7443,2103xe" filled="true" fillcolor="#231f20" stroked="false">
                <v:path arrowok="t"/>
                <v:fill type="solid"/>
              </v:shape>
              <v:shape style="position:absolute;left:7112;top:1786;width:381;height:806" coordorigin="7112,1786" coordsize="381,806" path="m7310,2434l7302,2437,7314,2437,7310,2434xe" filled="true" fillcolor="#231f20" stroked="false">
                <v:path arrowok="t"/>
                <v:fill type="solid"/>
              </v:shape>
              <v:shape style="position:absolute;left:7112;top:1786;width:381;height:806" coordorigin="7112,1786" coordsize="381,806" path="m7305,2221l7275,2221,7286,2231,7285,2240,7276,2243,7269,2252,7259,2274,7254,2299,7256,2322,7268,2339,7275,2345,7285,2341,7310,2341,7300,2329,7280,2321,7275,2307,7298,2249,7309,2246,7305,2223,7305,2221xe" filled="true" fillcolor="#231f20" stroked="false">
                <v:path arrowok="t"/>
                <v:fill type="solid"/>
              </v:shape>
              <v:shape style="position:absolute;left:7112;top:1786;width:381;height:806" coordorigin="7112,1786" coordsize="381,806" path="m7287,1786l7213,1807,7146,1867,7112,1979,7123,2039,7152,2093,7161,2103,7180,2124,7190,2135,7231,2189,7239,2202,7248,2213,7257,2221,7268,2229,7275,2221,7305,2221,7301,2211,7299,2210,7278,2210,7267,2204,7253,2184,7238,2164,7222,2144,7207,2124,7203,2121,7217,2119,7243,2117,7270,2116,7297,2114,7323,2111,7348,2111,7362,2108,7399,2105,7417,2103,7443,2103,7443,2103,7199,2103,7186,2100,7147,2046,7132,1963,7141,1920,7188,1850,7248,1814,7308,1805,7384,1805,7363,1795,7324,1786,7287,1786xe" filled="true" fillcolor="#231f20" stroked="false">
                <v:path arrowok="t"/>
                <v:fill type="solid"/>
              </v:shape>
              <v:shape style="position:absolute;left:7112;top:1786;width:381;height:806" coordorigin="7112,1786" coordsize="381,806" path="m7288,2201l7278,2210,7299,2210,7288,2201xe" filled="true" fillcolor="#231f20" stroked="false">
                <v:path arrowok="t"/>
                <v:fill type="solid"/>
              </v:shape>
              <v:shape style="position:absolute;left:7112;top:1786;width:381;height:806" coordorigin="7112,1786" coordsize="381,806" path="m7399,2171l7393,2171,7399,2171,7399,2171xe" filled="true" fillcolor="#231f20" stroked="false">
                <v:path arrowok="t"/>
                <v:fill type="solid"/>
              </v:shape>
              <v:shape style="position:absolute;left:7112;top:1786;width:381;height:806" coordorigin="7112,1786" coordsize="381,806" path="m7384,1805l7308,1805,7339,1810,7369,1820,7398,1836,7444,1881,7468,1936,7472,1993,7455,2050,7450,2061,7444,2074,7433,2084,7417,2085,7407,2085,7367,2088,7290,2093,7249,2096,7233,2099,7215,2102,7199,2103,7443,2103,7445,2100,7452,2095,7457,2087,7487,2027,7493,1962,7478,1899,7441,1845,7403,1814,7384,1805xe" filled="true" fillcolor="#231f20" stroked="false">
                <v:path arrowok="t"/>
                <v:fill type="solid"/>
              </v:shape>
              <v:shape style="position:absolute;left:7132;top:1805;width:340;height:297" type="#_x0000_t75" stroked="false">
                <v:imagedata r:id="rId129" o:title=""/>
              </v:shape>
            </v:group>
            <v:group style="position:absolute;left:7344;top:2103;width:74;height:434" coordorigin="7344,2103" coordsize="74,434">
              <v:shape style="position:absolute;left:7344;top:2103;width:74;height:434" coordorigin="7344,2103" coordsize="74,434" path="m7417,2103l7399,2105,7362,2108,7344,2111,7352,2190,7360,2271,7367,2351,7373,2430,7375,2454,7377,2478,7379,2501,7382,2524,7382,2527,7381,2537,7385,2533,7391,2518,7392,2504,7390,2488,7389,2472,7384,2404,7374,2269,7369,2200,7367,2189,7366,2175,7366,2162,7369,2154,7376,2151,7387,2151,7397,2151,7403,2147,7406,2136,7410,2125,7414,2114,7417,2103xe" filled="true" fillcolor="#ffffff" stroked="false">
                <v:path arrowok="t"/>
                <v:fill type="solid"/>
              </v:shape>
            </v:group>
            <v:group style="position:absolute;left:7203;top:2111;width:161;height:460" coordorigin="7203,2111" coordsize="161,460">
              <v:shape style="position:absolute;left:7203;top:2111;width:161;height:460" coordorigin="7203,2111" coordsize="161,460" path="m7353,2434l7310,2434,7318,2440,7318,2455,7312,2469,7302,2484,7289,2499,7331,2570,7342,2564,7353,2564,7363,2554,7362,2527,7360,2501,7357,2473,7354,2445,7353,2434xe" filled="true" fillcolor="#ffffff" stroked="false">
                <v:path arrowok="t"/>
                <v:fill type="solid"/>
              </v:shape>
              <v:shape style="position:absolute;left:7203;top:2111;width:161;height:460" coordorigin="7203,2111" coordsize="161,460" path="m7333,2201l7288,2201,7301,2211,7305,2223,7309,2246,7298,2249,7288,2261,7279,2276,7275,2292,7275,2307,7280,2321,7300,2329,7313,2345,7319,2365,7317,2384,7308,2390,7299,2392,7289,2400,7289,2410,7286,2422,7302,2437,7310,2434,7353,2434,7351,2418,7348,2363,7346,2335,7341,2292,7338,2251,7334,2210,7333,2201xe" filled="true" fillcolor="#ffffff" stroked="false">
                <v:path arrowok="t"/>
                <v:fill type="solid"/>
              </v:shape>
              <v:shape style="position:absolute;left:7203;top:2111;width:161;height:460" coordorigin="7203,2111" coordsize="161,460" path="m7323,2111l7297,2114,7270,2116,7243,2117,7217,2119,7203,2121,7207,2124,7222,2144,7238,2164,7253,2184,7267,2204,7278,2210,7288,2201,7333,2201,7330,2169,7329,2155,7329,2141,7328,2127,7326,2114,7326,2112,7323,2112,7323,2111xe" filled="true" fillcolor="#ffffff" stroked="false">
                <v:path arrowok="t"/>
                <v:fill type="solid"/>
              </v:shape>
            </v:group>
            <v:group style="position:absolute;left:7257;top:1404;width:54;height:54" coordorigin="7257,1404" coordsize="54,54">
              <v:shape style="position:absolute;left:7257;top:1404;width:54;height:54" coordorigin="7257,1404" coordsize="54,54" path="m7305,1448l7296,1455,7286,1458,7276,1457,7267,1452,7260,1443,7257,1433,7258,1423,7263,1413,7271,1407,7281,1404,7292,1405,7301,1410,7308,1418,7311,1428,7310,1438,7305,1448xe" filled="false" stroked="true" strokeweight=".4pt" strokecolor="#231f20">
                <v:path arrowok="t"/>
              </v:shape>
            </v:group>
            <v:group style="position:absolute;left:7264;top:1465;width:54;height:54" coordorigin="7264,1465" coordsize="54,54">
              <v:shape style="position:absolute;left:7264;top:1465;width:54;height:54" coordorigin="7264,1465" coordsize="54,54" path="m7312,1510l7303,1516,7293,1519,7283,1518,7274,1513,7267,1505,7264,1495,7265,1484,7270,1475,7278,1468,7288,1465,7299,1466,7308,1471,7315,1480,7318,1490,7317,1500,7312,1510xe" filled="false" stroked="true" strokeweight=".4pt" strokecolor="#231f20">
                <v:path arrowok="t"/>
              </v:shape>
            </v:group>
            <v:group style="position:absolute;left:7266;top:1530;width:54;height:54" coordorigin="7266,1530" coordsize="54,54">
              <v:shape style="position:absolute;left:7266;top:1530;width:54;height:54" coordorigin="7266,1530" coordsize="54,54" path="m7313,1574l7305,1581,7295,1584,7285,1583,7275,1578,7268,1569,7266,1559,7267,1549,7272,1539,7280,1533,7290,1530,7300,1531,7310,1536,7317,1544,7319,1554,7318,1564,7313,1574xe" filled="false" stroked="true" strokeweight=".4pt" strokecolor="#231f20">
                <v:path arrowok="t"/>
              </v:shape>
            </v:group>
            <v:group style="position:absolute;left:7265;top:1592;width:54;height:54" coordorigin="7265,1592" coordsize="54,54">
              <v:shape style="position:absolute;left:7265;top:1592;width:54;height:54" coordorigin="7265,1592" coordsize="54,54" path="m7313,1636l7305,1643,7295,1646,7284,1645,7275,1640,7268,1631,7265,1622,7266,1611,7271,1602,7280,1595,7290,1592,7300,1593,7309,1598,7316,1606,7319,1616,7318,1627,7313,1636xe" filled="false" stroked="true" strokeweight=".4pt" strokecolor="#231f20">
                <v:path arrowok="t"/>
              </v:shape>
            </v:group>
            <v:group style="position:absolute;left:7271;top:1656;width:54;height:54" coordorigin="7271,1656" coordsize="54,54">
              <v:shape style="position:absolute;left:7271;top:1656;width:54;height:54" coordorigin="7271,1656" coordsize="54,54" path="m7319,1700l7311,1707,7301,1710,7290,1709,7281,1704,7274,1695,7271,1685,7272,1675,7277,1666,7286,1659,7296,1656,7306,1657,7315,1662,7322,1670,7325,1680,7324,1691,7319,1700xe" filled="false" stroked="true" strokeweight=".4pt" strokecolor="#231f20">
                <v:path arrowok="t"/>
              </v:shape>
            </v:group>
            <v:group style="position:absolute;left:7265;top:1714;width:54;height:54" coordorigin="7265,1714" coordsize="54,54">
              <v:shape style="position:absolute;left:7265;top:1714;width:54;height:54" coordorigin="7265,1714" coordsize="54,54" path="m7313,1758l7304,1765,7294,1767,7284,1766,7274,1761,7268,1753,7265,1743,7266,1733,7271,1723,7279,1716,7289,1714,7300,1715,7309,1720,7316,1728,7319,1738,7318,1748,7313,1758xe" filled="false" stroked="true" strokeweight=".4pt" strokecolor="#231f20">
                <v:path arrowok="t"/>
              </v:shape>
            </v:group>
            <v:group style="position:absolute;left:7267;top:1771;width:54;height:54" coordorigin="7267,1771" coordsize="54,54">
              <v:shape style="position:absolute;left:7267;top:1771;width:54;height:54" coordorigin="7267,1771" coordsize="54,54" path="m7315,1815l7306,1822,7296,1825,7286,1824,7276,1819,7270,1810,7267,1800,7268,1790,7273,1781,7281,1774,7291,1771,7301,1772,7311,1777,7318,1785,7321,1795,7320,1806,7315,1815xe" filled="false" stroked="true" strokeweight=".4pt" strokecolor="#231f20">
                <v:path arrowok="t"/>
              </v:shape>
            </v:group>
            <v:group style="position:absolute;left:7264;top:1832;width:54;height:54" coordorigin="7264,1832" coordsize="54,54">
              <v:shape style="position:absolute;left:7264;top:1832;width:54;height:54" coordorigin="7264,1832" coordsize="54,54" path="m7312,1876l7303,1883,7293,1886,7283,1885,7273,1880,7267,1871,7264,1861,7265,1851,7270,1842,7278,1835,7288,1832,7299,1833,7308,1838,7315,1846,7318,1856,7317,1867,7312,1876xe" filled="false" stroked="true" strokeweight=".4pt" strokecolor="#231f20">
                <v:path arrowok="t"/>
              </v:shape>
            </v:group>
            <v:group style="position:absolute;left:7279;top:1404;width:18;height:512" coordorigin="7279,1404" coordsize="18,512">
              <v:shape style="position:absolute;left:7279;top:1404;width:18;height:512" coordorigin="7279,1404" coordsize="18,512" path="m7279,1404l7291,1479,7296,1584,7296,1700,7294,1807,7291,1886,7289,1916e" filled="false" stroked="true" strokeweight=".4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3.626007pt;margin-top:33.582867pt;width:103.2pt;height:96pt;mso-position-horizontal-relative:page;mso-position-vertical-relative:paragraph;z-index:4408" coordorigin="8473,672" coordsize="2064,1920">
            <v:shape style="position:absolute;left:9899;top:1585;width:637;height:640" type="#_x0000_t75" stroked="false">
              <v:imagedata r:id="rId142" o:title=""/>
            </v:shape>
            <v:group style="position:absolute;left:10108;top:1862;width:405;height:342" coordorigin="10108,1862" coordsize="405,342">
              <v:shape style="position:absolute;left:10108;top:1862;width:405;height:342" coordorigin="10108,1862" coordsize="405,342" path="m10456,2115l10405,2115,10414,2126,10419,2141,10421,2158,10421,2178,10500,2204,10504,2193,10512,2185,10513,2171,10495,2152,10476,2133,10456,2115xe" filled="true" fillcolor="#ffffff" stroked="false">
                <v:path arrowok="t"/>
                <v:fill type="solid"/>
              </v:shape>
              <v:shape style="position:absolute;left:10108;top:1862;width:405;height:342" coordorigin="10108,1862" coordsize="405,342" path="m10383,2043l10318,2043,10338,2046,10356,2057,10367,2073,10364,2083,10358,2091,10356,2103,10362,2111,10369,2122,10390,2123,10394,2116,10405,2115,10456,2115,10435,2095,10415,2076,10383,2043xe" filled="true" fillcolor="#ffffff" stroked="false">
                <v:path arrowok="t"/>
                <v:fill type="solid"/>
              </v:shape>
              <v:shape style="position:absolute;left:10108;top:1862;width:405;height:342" coordorigin="10108,1862" coordsize="405,342" path="m10289,1953l10242,1953,10252,1959,10257,1962,10263,1971,10265,1979,10265,1988,10264,1999,10267,2017,10275,2031,10285,2042,10297,2050,10318,2043,10383,2043,10376,2036,10356,2017,10325,1988,10295,1959,10289,1953xe" filled="true" fillcolor="#ffffff" stroked="false">
                <v:path arrowok="t"/>
                <v:fill type="solid"/>
              </v:shape>
              <v:shape style="position:absolute;left:10108;top:1862;width:405;height:342" coordorigin="10108,1862" coordsize="405,342" path="m10285,1949l10113,1949,10138,1954,10163,1959,10187,1964,10211,1970,10223,1967,10225,1954,10242,1953,10289,1953,10285,1949xe" filled="true" fillcolor="#ffffff" stroked="false">
                <v:path arrowok="t"/>
                <v:fill type="solid"/>
              </v:shape>
              <v:shape style="position:absolute;left:10108;top:1862;width:405;height:342" coordorigin="10108,1862" coordsize="405,342" path="m10192,1863l10175,1883,10155,1902,10135,1920,10118,1938,10108,1949,10113,1949,10285,1949,10265,1930,10236,1902,10226,1892,10216,1882,10206,1872,10197,1863,10193,1863,10192,1863xe" filled="true" fillcolor="#ffffff" stroked="false">
                <v:path arrowok="t"/>
                <v:fill type="solid"/>
              </v:shape>
              <v:shape style="position:absolute;left:10108;top:1862;width:405;height:342" coordorigin="10108,1862" coordsize="405,342" path="m10195,1862l10193,1863,10197,1863,10196,1863,10195,1862xe" filled="true" fillcolor="#ffffff" stroked="false">
                <v:path arrowok="t"/>
                <v:fill type="solid"/>
              </v:shape>
            </v:group>
            <v:group style="position:absolute;left:9138;top:676;width:727;height:727" coordorigin="9138,676" coordsize="727,727">
              <v:shape style="position:absolute;left:9138;top:676;width:727;height:727" coordorigin="9138,676" coordsize="727,727" path="m9865,1039l9858,1112,9837,1181,9803,1242,9759,1296,9705,1340,9643,1374,9575,1395,9502,1403,9429,1395,9360,1374,9299,1340,9245,1296,9200,1242,9167,1181,9146,1112,9138,1039,9146,966,9167,898,9200,836,9245,782,9299,738,9360,704,9429,683,9502,676,9575,683,9643,704,9705,738,9759,782,9803,836,9837,898,9858,966,9865,1039xe" filled="false" stroked="true" strokeweight=".4pt" strokecolor="#231f20">
                <v:path arrowok="t"/>
              </v:shape>
            </v:group>
            <v:group style="position:absolute;left:9165;top:697;width:674;height:674" coordorigin="9165,697" coordsize="674,674">
              <v:shape style="position:absolute;left:9165;top:697;width:674;height:674" coordorigin="9165,697" coordsize="674,674" path="m9839,1034l9830,1111,9805,1182,9765,1245,9713,1297,9650,1337,9579,1362,9502,1371,9425,1362,9354,1337,9291,1297,9239,1245,9199,1182,9174,1111,9165,1034,9174,957,9199,886,9239,823,9291,771,9354,731,9425,706,9502,697,9579,706,9650,731,9713,771,9765,823,9805,886,9830,957,9839,1034xe" filled="false" stroked="true" strokeweight=".4pt" strokecolor="#231f20">
                <v:path arrowok="t"/>
              </v:shape>
              <v:shape style="position:absolute;left:9687;top:1335;width:349;height:406" type="#_x0000_t75" stroked="false">
                <v:imagedata r:id="rId143" o:title=""/>
              </v:shape>
            </v:group>
            <v:group style="position:absolute;left:9341;top:1786;width:381;height:806" coordorigin="9341,1786" coordsize="381,806">
              <v:shape style="position:absolute;left:9341;top:1786;width:381;height:806" coordorigin="9341,1786" coordsize="381,806" path="m9539,2341l9514,2341,9527,2354,9528,2361,9526,2372,9503,2387,9497,2411,9505,2437,9526,2456,9519,2467,9510,2478,9501,2488,9495,2498,9508,2521,9521,2544,9536,2568,9552,2591,9568,2587,9584,2582,9599,2575,9606,2570,9560,2570,9518,2499,9531,2484,9541,2469,9547,2455,9547,2440,9543,2437,9531,2437,9515,2422,9518,2410,9518,2400,9528,2392,9537,2390,9546,2384,9548,2365,9542,2345,9539,2341xe" filled="true" fillcolor="#231f20" stroked="false">
                <v:path arrowok="t"/>
                <v:fill type="solid"/>
              </v:shape>
              <v:shape style="position:absolute;left:9341;top:1786;width:381;height:806" coordorigin="9341,1786" coordsize="381,806" path="m9577,2111l9552,2111,9552,2112,9555,2112,9555,2114,9557,2127,9558,2141,9558,2155,9559,2169,9563,2213,9567,2252,9571,2293,9575,2335,9577,2363,9580,2418,9583,2445,9586,2473,9589,2501,9591,2527,9592,2554,9582,2564,9571,2564,9560,2570,9606,2570,9613,2564,9632,2542,9634,2537,9610,2537,9611,2527,9604,2454,9602,2430,9596,2351,9589,2269,9581,2189,9573,2111,9577,2111xe" filled="true" fillcolor="#231f20" stroked="false">
                <v:path arrowok="t"/>
                <v:fill type="solid"/>
              </v:shape>
              <v:shape style="position:absolute;left:9341;top:1786;width:381;height:806" coordorigin="9341,1786" coordsize="381,806" path="m9672,2103l9646,2103,9643,2114,9639,2125,9635,2136,9632,2147,9626,2151,9616,2151,9605,2151,9598,2154,9595,2162,9595,2175,9598,2200,9603,2276,9613,2411,9618,2472,9619,2488,9621,2504,9620,2518,9614,2533,9610,2537,9634,2537,9639,2521,9639,2518,9640,2504,9640,2498,9632,2387,9627,2321,9621,2243,9617,2171,9622,2171,9628,2171,9647,2165,9651,2160,9653,2148,9655,2138,9659,2127,9663,2116,9669,2107,9672,2103xe" filled="true" fillcolor="#231f20" stroked="false">
                <v:path arrowok="t"/>
                <v:fill type="solid"/>
              </v:shape>
              <v:shape style="position:absolute;left:9341;top:1786;width:381;height:806" coordorigin="9341,1786" coordsize="381,806" path="m9539,2434l9531,2437,9543,2437,9539,2434xe" filled="true" fillcolor="#231f20" stroked="false">
                <v:path arrowok="t"/>
                <v:fill type="solid"/>
              </v:shape>
              <v:shape style="position:absolute;left:9341;top:1786;width:381;height:806" coordorigin="9341,1786" coordsize="381,806" path="m9534,2221l9504,2221,9515,2231,9514,2240,9505,2243,9499,2252,9488,2274,9483,2299,9485,2322,9497,2339,9504,2345,9514,2341,9539,2341,9529,2329,9509,2321,9504,2307,9527,2249,9538,2246,9535,2223,9534,2221xe" filled="true" fillcolor="#231f20" stroked="false">
                <v:path arrowok="t"/>
                <v:fill type="solid"/>
              </v:shape>
              <v:shape style="position:absolute;left:9341;top:1786;width:381;height:806" coordorigin="9341,1786" coordsize="381,806" path="m9516,1786l9443,1807,9375,1867,9341,1979,9352,2039,9381,2093,9390,2103,9409,2124,9419,2135,9460,2189,9468,2202,9477,2213,9486,2221,9497,2229,9504,2221,9534,2221,9530,2211,9528,2210,9508,2210,9496,2204,9482,2184,9467,2164,9451,2144,9436,2124,9432,2121,9446,2119,9472,2117,9499,2116,9526,2114,9552,2111,9577,2111,9591,2108,9628,2105,9646,2103,9672,2103,9672,2103,9428,2103,9415,2100,9376,2046,9361,1963,9370,1920,9417,1850,9477,1814,9537,1805,9613,1805,9592,1795,9553,1786,9516,1786xe" filled="true" fillcolor="#231f20" stroked="false">
                <v:path arrowok="t"/>
                <v:fill type="solid"/>
              </v:shape>
              <v:shape style="position:absolute;left:9341;top:1786;width:381;height:806" coordorigin="9341,1786" coordsize="381,806" path="m9517,2201l9508,2210,9528,2210,9517,2201xe" filled="true" fillcolor="#231f20" stroked="false">
                <v:path arrowok="t"/>
                <v:fill type="solid"/>
              </v:shape>
              <v:shape style="position:absolute;left:9341;top:1786;width:381;height:806" coordorigin="9341,1786" coordsize="381,806" path="m9628,2171l9622,2171,9628,2171,9628,2171xe" filled="true" fillcolor="#231f20" stroked="false">
                <v:path arrowok="t"/>
                <v:fill type="solid"/>
              </v:shape>
              <v:shape style="position:absolute;left:9341;top:1786;width:381;height:806" coordorigin="9341,1786" coordsize="381,806" path="m9613,1805l9537,1805,9568,1810,9598,1820,9627,1836,9673,1881,9697,1936,9701,1993,9684,2050,9679,2061,9673,2074,9662,2084,9646,2085,9636,2085,9596,2088,9519,2093,9478,2096,9462,2099,9444,2102,9428,2103,9672,2103,9674,2100,9681,2095,9686,2087,9716,2027,9722,1962,9707,1899,9670,1845,9632,1814,9613,1805xe" filled="true" fillcolor="#231f20" stroked="false">
                <v:path arrowok="t"/>
                <v:fill type="solid"/>
              </v:shape>
              <v:shape style="position:absolute;left:9361;top:1805;width:340;height:297" type="#_x0000_t75" stroked="false">
                <v:imagedata r:id="rId129" o:title=""/>
              </v:shape>
            </v:group>
            <v:group style="position:absolute;left:9573;top:2103;width:74;height:434" coordorigin="9573,2103" coordsize="74,434">
              <v:shape style="position:absolute;left:9573;top:2103;width:74;height:434" coordorigin="9573,2103" coordsize="74,434" path="m9646,2103l9628,2105,9591,2108,9573,2111,9581,2190,9589,2271,9596,2351,9602,2430,9604,2454,9606,2478,9608,2501,9611,2524,9611,2527,9610,2537,9614,2533,9620,2518,9621,2504,9619,2488,9618,2472,9613,2404,9603,2269,9598,2200,9596,2189,9595,2175,9595,2162,9598,2154,9605,2151,9616,2151,9626,2151,9632,2147,9635,2136,9639,2125,9643,2114,9646,2103xe" filled="true" fillcolor="#ffffff" stroked="false">
                <v:path arrowok="t"/>
                <v:fill type="solid"/>
              </v:shape>
            </v:group>
            <v:group style="position:absolute;left:9432;top:2111;width:161;height:460" coordorigin="9432,2111" coordsize="161,460">
              <v:shape style="position:absolute;left:9432;top:2111;width:161;height:460" coordorigin="9432,2111" coordsize="161,460" path="m9582,2434l9539,2434,9547,2440,9547,2455,9541,2469,9531,2484,9518,2499,9560,2570,9571,2564,9582,2564,9592,2554,9591,2527,9589,2501,9586,2473,9583,2445,9582,2434xe" filled="true" fillcolor="#ffffff" stroked="false">
                <v:path arrowok="t"/>
                <v:fill type="solid"/>
              </v:shape>
              <v:shape style="position:absolute;left:9432;top:2111;width:161;height:460" coordorigin="9432,2111" coordsize="161,460" path="m9562,2201l9517,2201,9530,2211,9534,2223,9538,2246,9527,2249,9517,2261,9508,2276,9504,2292,9504,2307,9509,2321,9529,2329,9542,2345,9548,2365,9546,2384,9537,2390,9528,2392,9518,2400,9518,2410,9515,2422,9531,2437,9539,2434,9582,2434,9580,2418,9577,2363,9575,2335,9570,2292,9567,2251,9563,2210,9562,2201xe" filled="true" fillcolor="#ffffff" stroked="false">
                <v:path arrowok="t"/>
                <v:fill type="solid"/>
              </v:shape>
              <v:shape style="position:absolute;left:9432;top:2111;width:161;height:460" coordorigin="9432,2111" coordsize="161,460" path="m9552,2111l9526,2114,9499,2116,9472,2117,9446,2119,9432,2121,9436,2124,9451,2144,9467,2164,9482,2184,9496,2204,9508,2210,9517,2201,9562,2201,9559,2169,9558,2155,9558,2141,9557,2127,9555,2114,9555,2112,9552,2112,9552,2111xe" filled="true" fillcolor="#ffffff" stroked="false">
                <v:path arrowok="t"/>
                <v:fill type="solid"/>
              </v:shape>
            </v:group>
            <v:group style="position:absolute;left:9486;top:1404;width:54;height:54" coordorigin="9486,1404" coordsize="54,54">
              <v:shape style="position:absolute;left:9486;top:1404;width:54;height:54" coordorigin="9486,1404" coordsize="54,54" path="m9534,1448l9525,1455,9515,1458,9505,1457,9496,1452,9489,1443,9486,1433,9487,1423,9492,1413,9500,1407,9510,1404,9521,1405,9530,1410,9537,1418,9540,1428,9539,1438,9534,1448xe" filled="false" stroked="true" strokeweight=".4pt" strokecolor="#231f20">
                <v:path arrowok="t"/>
              </v:shape>
            </v:group>
            <v:group style="position:absolute;left:9493;top:1465;width:54;height:54" coordorigin="9493,1465" coordsize="54,54">
              <v:shape style="position:absolute;left:9493;top:1465;width:54;height:54" coordorigin="9493,1465" coordsize="54,54" path="m9541,1510l9532,1516,9522,1519,9512,1518,9503,1513,9496,1505,9493,1495,9494,1484,9499,1475,9507,1468,9517,1465,9528,1466,9537,1471,9544,1480,9547,1490,9546,1500,9541,1510xe" filled="false" stroked="true" strokeweight=".4pt" strokecolor="#231f20">
                <v:path arrowok="t"/>
              </v:shape>
            </v:group>
            <v:group style="position:absolute;left:9495;top:1530;width:54;height:54" coordorigin="9495,1530" coordsize="54,54">
              <v:shape style="position:absolute;left:9495;top:1530;width:54;height:54" coordorigin="9495,1530" coordsize="54,54" path="m9542,1574l9534,1581,9524,1584,9514,1583,9504,1578,9497,1569,9495,1559,9496,1549,9501,1539,9509,1533,9519,1530,9529,1531,9539,1536,9546,1544,9548,1554,9547,1564,9542,1574xe" filled="false" stroked="true" strokeweight=".4pt" strokecolor="#231f20">
                <v:path arrowok="t"/>
              </v:shape>
            </v:group>
            <v:group style="position:absolute;left:9494;top:1592;width:54;height:54" coordorigin="9494,1592" coordsize="54,54">
              <v:shape style="position:absolute;left:9494;top:1592;width:54;height:54" coordorigin="9494,1592" coordsize="54,54" path="m9542,1636l9534,1643,9524,1646,9513,1645,9504,1640,9497,1631,9494,1622,9495,1611,9500,1602,9509,1595,9519,1592,9529,1593,9538,1598,9545,1606,9548,1616,9547,1627,9542,1636xe" filled="false" stroked="true" strokeweight=".4pt" strokecolor="#231f20">
                <v:path arrowok="t"/>
              </v:shape>
            </v:group>
            <v:group style="position:absolute;left:9500;top:1656;width:54;height:54" coordorigin="9500,1656" coordsize="54,54">
              <v:shape style="position:absolute;left:9500;top:1656;width:54;height:54" coordorigin="9500,1656" coordsize="54,54" path="m9548,1700l9540,1707,9530,1710,9519,1709,9510,1704,9503,1695,9500,1685,9501,1675,9506,1666,9515,1659,9525,1656,9535,1657,9545,1662,9551,1670,9554,1680,9553,1691,9548,1700xe" filled="false" stroked="true" strokeweight=".4pt" strokecolor="#231f20">
                <v:path arrowok="t"/>
              </v:shape>
            </v:group>
            <v:group style="position:absolute;left:9494;top:1714;width:54;height:54" coordorigin="9494,1714" coordsize="54,54">
              <v:shape style="position:absolute;left:9494;top:1714;width:54;height:54" coordorigin="9494,1714" coordsize="54,54" path="m9542,1758l9533,1765,9523,1767,9513,1766,9504,1761,9497,1753,9494,1743,9495,1733,9500,1723,9508,1716,9518,1714,9529,1715,9538,1720,9545,1728,9548,1738,9547,1748,9542,1758xe" filled="false" stroked="true" strokeweight=".4pt" strokecolor="#231f20">
                <v:path arrowok="t"/>
              </v:shape>
            </v:group>
            <v:group style="position:absolute;left:9496;top:1771;width:54;height:54" coordorigin="9496,1771" coordsize="54,54">
              <v:shape style="position:absolute;left:9496;top:1771;width:54;height:54" coordorigin="9496,1771" coordsize="54,54" path="m9544,1815l9535,1822,9525,1825,9515,1824,9505,1819,9499,1810,9496,1800,9497,1790,9502,1781,9510,1774,9520,1771,9530,1772,9540,1777,9547,1785,9550,1795,9549,1806,9544,1815xe" filled="false" stroked="true" strokeweight=".4pt" strokecolor="#231f20">
                <v:path arrowok="t"/>
              </v:shape>
            </v:group>
            <v:group style="position:absolute;left:9493;top:1832;width:54;height:54" coordorigin="9493,1832" coordsize="54,54">
              <v:shape style="position:absolute;left:9493;top:1832;width:54;height:54" coordorigin="9493,1832" coordsize="54,54" path="m9541,1876l9532,1883,9522,1886,9512,1885,9503,1880,9496,1871,9493,1861,9494,1851,9499,1842,9507,1835,9517,1832,9528,1833,9537,1838,9544,1846,9547,1856,9546,1867,9541,1876xe" filled="false" stroked="true" strokeweight=".4pt" strokecolor="#231f20">
                <v:path arrowok="t"/>
              </v:shape>
            </v:group>
            <v:group style="position:absolute;left:9508;top:1404;width:18;height:512" coordorigin="9508,1404" coordsize="18,512">
              <v:shape style="position:absolute;left:9508;top:1404;width:18;height:512" coordorigin="9508,1404" coordsize="18,512" path="m9508,1404l9520,1479,9525,1584,9525,1700,9523,1807,9520,1886,9518,1916e" filled="false" stroked="true" strokeweight=".4pt" strokecolor="#231f20">
                <v:path arrowok="t"/>
              </v:shape>
              <v:shape style="position:absolute;left:8473;top:1594;width:637;height:640" type="#_x0000_t75" stroked="false">
                <v:imagedata r:id="rId144" o:title=""/>
              </v:shape>
            </v:group>
            <v:group style="position:absolute;left:8495;top:1871;width:405;height:342" coordorigin="8495,1871" coordsize="405,342">
              <v:shape style="position:absolute;left:8495;top:1871;width:405;height:342" coordorigin="8495,1871" coordsize="405,342" path="m8813,1871l8812,1872,8802,1881,8792,1891,8783,1901,8773,1911,8743,1940,8713,1968,8683,1997,8652,2026,8632,2046,8593,2086,8574,2105,8553,2124,8533,2142,8514,2161,8495,2180,8497,2194,8505,2202,8509,2213,8587,2188,8587,2168,8590,2150,8595,2135,8604,2124,8644,2124,8646,2121,8652,2112,8650,2101,8645,2093,8642,2082,8652,2067,8670,2056,8691,2052,8722,2052,8723,2052,8734,2040,8741,2026,8744,2008,8744,1997,8743,1988,8745,1980,8752,1972,8756,1968,8767,1963,8875,1963,8895,1958,8900,1958,8891,1948,8873,1929,8853,1911,8834,1892,8817,1873,8816,1873,8813,1871xe" filled="true" fillcolor="#ffffff" stroked="false">
                <v:path arrowok="t"/>
                <v:fill type="solid"/>
              </v:shape>
              <v:shape style="position:absolute;left:8495;top:1871;width:405;height:342" coordorigin="8495,1871" coordsize="405,342" path="m8644,2124l8604,2124,8614,2125,8618,2132,8640,2131,8644,2124xe" filled="true" fillcolor="#ffffff" stroked="false">
                <v:path arrowok="t"/>
                <v:fill type="solid"/>
              </v:shape>
              <v:shape style="position:absolute;left:8495;top:1871;width:405;height:342" coordorigin="8495,1871" coordsize="405,342" path="m8722,2052l8691,2052,8711,2059,8722,2052xe" filled="true" fillcolor="#ffffff" stroked="false">
                <v:path arrowok="t"/>
                <v:fill type="solid"/>
              </v:shape>
              <v:shape style="position:absolute;left:8495;top:1871;width:405;height:342" coordorigin="8495,1871" coordsize="405,342" path="m8875,1963l8767,1963,8783,1963,8785,1976,8797,1979,8821,1974,8846,1968,8871,1963,8875,1963xe" filled="true" fillcolor="#ffffff" stroked="false">
                <v:path arrowok="t"/>
                <v:fill type="solid"/>
              </v:shape>
              <v:shape style="position:absolute;left:8495;top:1871;width:405;height:342" coordorigin="8495,1871" coordsize="405,342" path="m8900,1958l8895,1958,8900,1959,8900,1958xe" filled="true" fillcolor="#ffffff" stroked="false">
                <v:path arrowok="t"/>
                <v:fill type="solid"/>
              </v:shape>
              <v:shape style="position:absolute;left:8495;top:1871;width:405;height:342" coordorigin="8495,1871" coordsize="405,342" path="m8817,1872l8816,1873,8817,1873,8817,1872xe" filled="true" fillcolor="#ffffff" stroked="false">
                <v:path arrowok="t"/>
                <v:fill type="solid"/>
              </v:shape>
              <v:shape style="position:absolute;left:8973;top:1344;width:349;height:406" type="#_x0000_t75" stroked="false">
                <v:imagedata r:id="rId145" o:title=""/>
              </v:shape>
            </v:group>
            <w10:wrap type="none"/>
          </v:group>
        </w:pict>
      </w:r>
      <w:r>
        <w:rPr>
          <w:color w:val="231F20"/>
        </w:rPr>
        <w:t>Qual é a ordem dos chaveiros organizados por</w:t>
      </w:r>
      <w:r>
        <w:rPr>
          <w:color w:val="231F20"/>
          <w:spacing w:val="-2"/>
        </w:rPr>
        <w:t> </w:t>
      </w:r>
      <w:r>
        <w:rPr>
          <w:color w:val="231F20"/>
        </w:rPr>
        <w:t>Marcos?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198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110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65.348938pt;margin-top:-37.651169pt;width:140.050pt;height:96pt;mso-position-horizontal-relative:page;mso-position-vertical-relative:paragraph;z-index:4432" coordorigin="1307,-753" coordsize="2801,1920">
            <v:shape style="position:absolute;left:3103;top:160;width:637;height:640" type="#_x0000_t75" stroked="false">
              <v:imagedata r:id="rId146" o:title=""/>
            </v:shape>
            <v:group style="position:absolute;left:3312;top:437;width:405;height:342" coordorigin="3312,437" coordsize="405,342">
              <v:shape style="position:absolute;left:3312;top:437;width:405;height:342" coordorigin="3312,437" coordsize="405,342" path="m3660,690l3609,690,3618,701,3623,716,3625,734,3625,754,3704,779,3708,768,3716,760,3717,746,3699,727,3680,708,3660,690xe" filled="true" fillcolor="#ffffff" stroked="false">
                <v:path arrowok="t"/>
                <v:fill type="solid"/>
              </v:shape>
              <v:shape style="position:absolute;left:3312;top:437;width:405;height:342" coordorigin="3312,437" coordsize="405,342" path="m3587,618l3522,618,3543,622,3560,633,3571,648,3568,658,3562,667,3560,678,3567,687,3573,697,3594,698,3598,691,3609,690,3660,690,3639,671,3619,652,3587,618xe" filled="true" fillcolor="#ffffff" stroked="false">
                <v:path arrowok="t"/>
                <v:fill type="solid"/>
              </v:shape>
              <v:shape style="position:absolute;left:3312;top:437;width:405;height:342" coordorigin="3312,437" coordsize="405,342" path="m3493,529l3446,529,3456,534,3461,538,3467,546,3469,554,3469,563,3468,574,3471,592,3479,606,3489,618,3502,625,3522,618,3587,618,3580,612,3560,592,3530,563,3499,534,3493,529xe" filled="true" fillcolor="#ffffff" stroked="false">
                <v:path arrowok="t"/>
                <v:fill type="solid"/>
              </v:shape>
              <v:shape style="position:absolute;left:3312;top:437;width:405;height:342" coordorigin="3312,437" coordsize="405,342" path="m3489,524l3317,524,3342,529,3367,534,3392,539,3415,545,3428,542,3429,529,3446,529,3493,529,3489,524xe" filled="true" fillcolor="#ffffff" stroked="false">
                <v:path arrowok="t"/>
                <v:fill type="solid"/>
              </v:shape>
              <v:shape style="position:absolute;left:3312;top:437;width:405;height:342" coordorigin="3312,437" coordsize="405,342" path="m3396,438l3379,458,3359,477,3339,495,3322,514,3312,525,3317,524,3489,524,3469,506,3440,477,3430,467,3420,457,3410,447,3401,439,3397,439,3396,438xe" filled="true" fillcolor="#ffffff" stroked="false">
                <v:path arrowok="t"/>
                <v:fill type="solid"/>
              </v:shape>
              <v:shape style="position:absolute;left:3312;top:437;width:405;height:342" coordorigin="3312,437" coordsize="405,342" path="m3399,437l3397,439,3401,439,3400,438,3399,437xe" filled="true" fillcolor="#ffffff" stroked="false">
                <v:path arrowok="t"/>
                <v:fill type="solid"/>
              </v:shape>
            </v:group>
            <v:group style="position:absolute;left:2342;top:-749;width:727;height:727" coordorigin="2342,-749" coordsize="727,727">
              <v:shape style="position:absolute;left:2342;top:-749;width:727;height:727" coordorigin="2342,-749" coordsize="727,727" path="m3069,-386l3062,-312,3041,-244,3007,-182,2963,-129,2909,-84,2847,-51,2779,-30,2706,-22,2633,-30,2564,-51,2503,-84,2449,-129,2405,-182,2371,-244,2350,-312,2342,-386,2350,-459,2371,-527,2405,-589,2449,-643,2503,-687,2564,-720,2633,-742,2706,-749,2779,-742,2847,-720,2909,-687,2963,-643,3007,-589,3041,-527,3062,-459,3069,-386xe" filled="false" stroked="true" strokeweight=".4pt" strokecolor="#231f20">
                <v:path arrowok="t"/>
              </v:shape>
            </v:group>
            <v:group style="position:absolute;left:2369;top:-728;width:674;height:674" coordorigin="2369,-728" coordsize="674,674">
              <v:shape style="position:absolute;left:2369;top:-728;width:674;height:674" coordorigin="2369,-728" coordsize="674,674" path="m3043,-391l3034,-313,3009,-242,2969,-180,2917,-128,2854,-88,2783,-63,2706,-54,2629,-63,2558,-88,2495,-128,2443,-180,2403,-242,2378,-313,2369,-391,2378,-468,2403,-539,2443,-601,2495,-654,2558,-693,2629,-719,2706,-728,2783,-719,2854,-693,2917,-654,2969,-601,3009,-539,3034,-468,3043,-391xe" filled="false" stroked="true" strokeweight=".4pt" strokecolor="#231f20">
                <v:path arrowok="t"/>
              </v:shape>
              <v:shape style="position:absolute;left:2891;top:-90;width:349;height:406" type="#_x0000_t75" stroked="false">
                <v:imagedata r:id="rId147" o:title=""/>
              </v:shape>
            </v:group>
            <v:group style="position:absolute;left:2545;top:361;width:381;height:806" coordorigin="2545,361" coordsize="381,806">
              <v:shape style="position:absolute;left:2545;top:361;width:381;height:806" coordorigin="2545,361" coordsize="381,806" path="m2743,916l2718,916,2731,929,2732,936,2730,948,2708,962,2701,987,2709,1012,2730,1031,2724,1042,2714,1053,2705,1064,2699,1073,2712,1096,2725,1120,2740,1143,2756,1166,2772,1163,2788,1158,2803,1150,2810,1145,2764,1145,2722,1075,2735,1059,2745,1045,2751,1030,2751,1016,2747,1013,2735,1013,2719,997,2722,985,2723,975,2732,967,2741,965,2750,959,2752,940,2746,921,2743,916xe" filled="true" fillcolor="#231f20" stroked="false">
                <v:path arrowok="t"/>
                <v:fill type="solid"/>
              </v:shape>
              <v:shape style="position:absolute;left:2545;top:361;width:381;height:806" coordorigin="2545,361" coordsize="381,806" path="m2781,686l2756,686,2756,687,2759,688,2759,690,2761,702,2762,716,2762,731,2763,744,2767,788,2771,828,2775,868,2779,910,2781,938,2784,993,2787,1021,2790,1049,2793,1077,2795,1103,2796,1129,2786,1139,2775,1140,2764,1145,2810,1145,2818,1140,2836,1117,2838,1112,2814,1112,2815,1102,2808,1029,2806,1006,2800,926,2793,844,2785,764,2777,687,2781,686xe" filled="true" fillcolor="#231f20" stroked="false">
                <v:path arrowok="t"/>
                <v:fill type="solid"/>
              </v:shape>
              <v:shape style="position:absolute;left:2545;top:361;width:381;height:806" coordorigin="2545,361" coordsize="381,806" path="m2876,678l2851,678,2847,689,2843,700,2839,711,2836,722,2830,726,2820,726,2810,727,2802,730,2799,738,2799,750,2802,776,2807,851,2817,987,2822,1047,2823,1064,2825,1079,2824,1093,2819,1108,2814,1112,2838,1112,2843,1096,2843,1093,2844,1079,2844,1073,2836,962,2831,896,2825,818,2821,747,2826,746,2833,746,2851,740,2855,735,2857,724,2860,713,2863,702,2868,692,2873,682,2876,678xe" filled="true" fillcolor="#231f20" stroked="false">
                <v:path arrowok="t"/>
                <v:fill type="solid"/>
              </v:shape>
              <v:shape style="position:absolute;left:2545;top:361;width:381;height:806" coordorigin="2545,361" coordsize="381,806" path="m2743,1009l2735,1013,2747,1013,2743,1009xe" filled="true" fillcolor="#231f20" stroked="false">
                <v:path arrowok="t"/>
                <v:fill type="solid"/>
              </v:shape>
              <v:shape style="position:absolute;left:2545;top:361;width:381;height:806" coordorigin="2545,361" coordsize="381,806" path="m2738,796l2708,796,2719,806,2718,815,2709,818,2703,828,2692,849,2687,874,2689,897,2701,914,2708,920,2718,916,2743,916,2733,904,2713,896,2708,883,2731,824,2742,821,2739,798,2738,796xe" filled="true" fillcolor="#231f20" stroked="false">
                <v:path arrowok="t"/>
                <v:fill type="solid"/>
              </v:shape>
              <v:shape style="position:absolute;left:2545;top:361;width:381;height:806" coordorigin="2545,361" coordsize="381,806" path="m2720,361l2647,383,2579,442,2545,554,2556,614,2586,668,2594,678,2613,699,2623,710,2664,764,2672,777,2681,788,2690,796,2701,804,2708,796,2738,796,2734,787,2732,785,2712,785,2700,780,2686,760,2671,739,2655,719,2640,699,2636,696,2651,694,2676,692,2703,691,2730,690,2756,686,2781,686,2796,684,2832,681,2851,678,2876,678,2876,678,2632,678,2619,675,2580,621,2565,538,2574,495,2621,425,2681,390,2741,381,2818,381,2796,370,2758,362,2720,361xe" filled="true" fillcolor="#231f20" stroked="false">
                <v:path arrowok="t"/>
                <v:fill type="solid"/>
              </v:shape>
              <v:shape style="position:absolute;left:2545;top:361;width:381;height:806" coordorigin="2545,361" coordsize="381,806" path="m2721,777l2712,785,2732,785,2721,777xe" filled="true" fillcolor="#231f20" stroked="false">
                <v:path arrowok="t"/>
                <v:fill type="solid"/>
              </v:shape>
              <v:shape style="position:absolute;left:2545;top:361;width:381;height:806" coordorigin="2545,361" coordsize="381,806" path="m2833,746l2826,746,2832,746,2833,746xe" filled="true" fillcolor="#231f20" stroked="false">
                <v:path arrowok="t"/>
                <v:fill type="solid"/>
              </v:shape>
              <v:shape style="position:absolute;left:2545;top:361;width:381;height:806" coordorigin="2545,361" coordsize="381,806" path="m2818,381l2741,381,2772,385,2802,395,2831,411,2877,457,2901,511,2905,569,2889,625,2883,636,2877,649,2866,659,2850,660,2840,661,2800,664,2723,669,2682,672,2666,674,2648,677,2632,678,2876,678,2878,675,2885,670,2890,663,2920,602,2926,537,2911,475,2874,421,2836,389,2818,381xe" filled="true" fillcolor="#231f20" stroked="false">
                <v:path arrowok="t"/>
                <v:fill type="solid"/>
              </v:shape>
              <v:shape style="position:absolute;left:2565;top:381;width:340;height:297" type="#_x0000_t75" stroked="false">
                <v:imagedata r:id="rId148" o:title=""/>
              </v:shape>
            </v:group>
            <v:group style="position:absolute;left:2777;top:678;width:74;height:434" coordorigin="2777,678" coordsize="74,434">
              <v:shape style="position:absolute;left:2777;top:678;width:74;height:434" coordorigin="2777,678" coordsize="74,434" path="m2851,678l2832,681,2796,684,2777,687,2785,766,2793,846,2800,926,2806,1006,2808,1029,2810,1053,2812,1077,2815,1099,2815,1103,2814,1112,2819,1108,2824,1093,2825,1079,2823,1064,2822,1047,2817,979,2807,844,2802,776,2800,764,2799,750,2799,738,2802,730,2810,727,2820,726,2830,726,2836,722,2839,711,2843,700,2847,689,2851,678xe" filled="true" fillcolor="#ffffff" stroked="false">
                <v:path arrowok="t"/>
                <v:fill type="solid"/>
              </v:shape>
            </v:group>
            <v:group style="position:absolute;left:2636;top:686;width:161;height:460" coordorigin="2636,686" coordsize="161,460">
              <v:shape style="position:absolute;left:2636;top:686;width:161;height:460" coordorigin="2636,686" coordsize="161,460" path="m2786,1009l2743,1009,2751,1016,2751,1030,2745,1045,2735,1059,2722,1075,2764,1145,2775,1140,2786,1139,2796,1129,2795,1103,2793,1076,2790,1049,2787,1021,2786,1009xe" filled="true" fillcolor="#ffffff" stroked="false">
                <v:path arrowok="t"/>
                <v:fill type="solid"/>
              </v:shape>
              <v:shape style="position:absolute;left:2636;top:686;width:161;height:460" coordorigin="2636,686" coordsize="161,460" path="m2766,777l2721,777,2734,787,2739,798,2742,821,2731,824,2721,836,2712,851,2708,867,2708,883,2713,896,2733,905,2746,921,2752,940,2750,959,2741,965,2732,967,2723,975,2722,985,2719,997,2735,1013,2743,1009,2786,1009,2784,993,2781,938,2779,910,2775,867,2771,826,2767,785,2766,777xe" filled="true" fillcolor="#ffffff" stroked="false">
                <v:path arrowok="t"/>
                <v:fill type="solid"/>
              </v:shape>
              <v:shape style="position:absolute;left:2636;top:686;width:161;height:460" coordorigin="2636,686" coordsize="161,460" path="m2756,686l2730,690,2703,691,2676,692,2651,694,2636,696,2640,699,2655,719,2671,739,2686,760,2700,780,2712,785,2721,777,2766,777,2763,744,2762,730,2762,716,2761,702,2759,689,2759,688,2756,687,2756,686xe" filled="true" fillcolor="#ffffff" stroked="false">
                <v:path arrowok="t"/>
                <v:fill type="solid"/>
              </v:shape>
            </v:group>
            <v:group style="position:absolute;left:2690;top:-21;width:54;height:54" coordorigin="2690,-21" coordsize="54,54">
              <v:shape style="position:absolute;left:2690;top:-21;width:54;height:54" coordorigin="2690,-21" coordsize="54,54" path="m2738,23l2729,30,2720,33,2709,32,2700,27,2693,18,2690,9,2691,-2,2696,-11,2704,-18,2714,-21,2725,-20,2734,-15,2741,-7,2744,3,2743,14,2738,23xe" filled="false" stroked="true" strokeweight=".4pt" strokecolor="#231f20">
                <v:path arrowok="t"/>
              </v:shape>
            </v:group>
            <v:group style="position:absolute;left:2697;top:41;width:54;height:54" coordorigin="2697,41" coordsize="54,54">
              <v:shape style="position:absolute;left:2697;top:41;width:54;height:54" coordorigin="2697,41" coordsize="54,54" path="m2745,85l2736,92,2727,95,2716,94,2707,88,2700,80,2697,70,2698,60,2703,50,2711,44,2721,41,2732,42,2741,47,2748,55,2751,65,2750,75,2745,85xe" filled="false" stroked="true" strokeweight=".4pt" strokecolor="#231f20">
                <v:path arrowok="t"/>
              </v:shape>
            </v:group>
            <v:group style="position:absolute;left:2699;top:105;width:54;height:54" coordorigin="2699,105" coordsize="54,54">
              <v:shape style="position:absolute;left:2699;top:105;width:54;height:54" coordorigin="2699,105" coordsize="54,54" path="m2747,149l2738,156,2728,159,2718,158,2708,153,2702,145,2699,135,2700,124,2705,115,2713,108,2723,105,2733,106,2743,111,2750,119,2753,129,2752,140,2747,149xe" filled="false" stroked="true" strokeweight=".4pt" strokecolor="#231f20">
                <v:path arrowok="t"/>
              </v:shape>
            </v:group>
            <v:group style="position:absolute;left:2698;top:167;width:54;height:54" coordorigin="2698,167" coordsize="54,54">
              <v:shape style="position:absolute;left:2698;top:167;width:54;height:54" coordorigin="2698,167" coordsize="54,54" path="m2746,212l2738,218,2728,221,2717,220,2708,215,2701,207,2698,197,2699,186,2704,177,2713,170,2723,167,2733,168,2743,173,2749,182,2752,192,2751,202,2746,212xe" filled="false" stroked="true" strokeweight=".4pt" strokecolor="#231f20">
                <v:path arrowok="t"/>
              </v:shape>
            </v:group>
            <v:group style="position:absolute;left:2704;top:231;width:54;height:54" coordorigin="2704,231" coordsize="54,54">
              <v:shape style="position:absolute;left:2704;top:231;width:54;height:54" coordorigin="2704,231" coordsize="54,54" path="m2752,275l2744,282,2734,285,2724,284,2714,279,2707,271,2704,261,2705,250,2710,241,2719,234,2729,231,2739,232,2749,237,2755,246,2758,256,2757,266,2752,275xe" filled="false" stroked="true" strokeweight=".4pt" strokecolor="#231f20">
                <v:path arrowok="t"/>
              </v:shape>
            </v:group>
            <v:group style="position:absolute;left:2698;top:289;width:54;height:54" coordorigin="2698,289" coordsize="54,54">
              <v:shape style="position:absolute;left:2698;top:289;width:54;height:54" coordorigin="2698,289" coordsize="54,54" path="m2746,333l2737,340,2727,343,2717,342,2708,337,2701,328,2698,318,2699,308,2704,299,2712,292,2722,289,2733,290,2742,295,2749,303,2752,313,2751,324,2746,333xe" filled="false" stroked="true" strokeweight=".4pt" strokecolor="#231f20">
                <v:path arrowok="t"/>
              </v:shape>
            </v:group>
            <v:group style="position:absolute;left:2700;top:346;width:54;height:54" coordorigin="2700,346" coordsize="54,54">
              <v:shape style="position:absolute;left:2700;top:346;width:54;height:54" coordorigin="2700,346" coordsize="54,54" path="m2748,390l2739,397,2729,400,2719,399,2710,394,2703,386,2700,376,2701,365,2706,356,2714,349,2724,346,2735,347,2744,352,2751,361,2754,371,2753,381,2748,390xe" filled="false" stroked="true" strokeweight=".4pt" strokecolor="#231f20">
                <v:path arrowok="t"/>
              </v:shape>
            </v:group>
            <v:group style="position:absolute;left:2697;top:407;width:54;height:54" coordorigin="2697,407" coordsize="54,54">
              <v:shape style="position:absolute;left:2697;top:407;width:54;height:54" coordorigin="2697,407" coordsize="54,54" path="m2745,451l2736,458,2726,461,2716,460,2707,455,2700,447,2697,437,2698,426,2703,417,2711,410,2721,407,2732,408,2741,413,2748,422,2751,432,2750,442,2745,451xe" filled="false" stroked="true" strokeweight=".4pt" strokecolor="#231f20">
                <v:path arrowok="t"/>
              </v:shape>
            </v:group>
            <v:group style="position:absolute;left:2712;top:-20;width:18;height:512" coordorigin="2712,-20" coordsize="18,512">
              <v:shape style="position:absolute;left:2712;top:-20;width:18;height:512" coordorigin="2712,-20" coordsize="18,512" path="m2712,-20l2724,54,2729,159,2729,275,2727,382,2724,461,2723,492e" filled="false" stroked="true" strokeweight=".4pt" strokecolor="#231f20">
                <v:path arrowok="t"/>
              </v:shape>
              <v:shape style="position:absolute;left:1677;top:170;width:637;height:640" type="#_x0000_t75" stroked="false">
                <v:imagedata r:id="rId149" o:title=""/>
              </v:shape>
            </v:group>
            <v:group style="position:absolute;left:1699;top:447;width:405;height:342" coordorigin="1699,447" coordsize="405,342">
              <v:shape style="position:absolute;left:1699;top:447;width:405;height:342" coordorigin="1699,447" coordsize="405,342" path="m2017,447l2016,448,2006,457,1997,467,1987,477,1977,487,1947,515,1917,544,1887,573,1856,601,1836,621,1797,661,1778,680,1757,699,1737,718,1718,736,1699,755,1701,770,1709,777,1713,789,1791,763,1791,743,1794,725,1799,711,1808,700,1848,700,1850,696,1856,688,1854,676,1849,668,1846,657,1857,642,1874,631,1895,628,1926,628,1928,627,1938,616,1945,601,1948,583,1948,573,1947,564,1949,555,1956,547,1960,543,1971,538,2079,538,2099,534,2104,534,2095,523,2077,505,2057,486,2038,467,2021,448,2020,448,2017,447xe" filled="true" fillcolor="#ffffff" stroked="false">
                <v:path arrowok="t"/>
                <v:fill type="solid"/>
              </v:shape>
              <v:shape style="position:absolute;left:1699;top:447;width:405;height:342" coordorigin="1699,447" coordsize="405,342" path="m1848,700l1808,700,1818,700,1822,708,1844,706,1848,700xe" filled="true" fillcolor="#ffffff" stroked="false">
                <v:path arrowok="t"/>
                <v:fill type="solid"/>
              </v:shape>
              <v:shape style="position:absolute;left:1699;top:447;width:405;height:342" coordorigin="1699,447" coordsize="405,342" path="m1926,628l1895,628,1915,635,1926,628xe" filled="true" fillcolor="#ffffff" stroked="false">
                <v:path arrowok="t"/>
                <v:fill type="solid"/>
              </v:shape>
              <v:shape style="position:absolute;left:1699;top:447;width:405;height:342" coordorigin="1699,447" coordsize="405,342" path="m2079,538l1971,538,1987,539,1989,551,2001,555,2025,549,2050,544,2075,539,2079,538xe" filled="true" fillcolor="#ffffff" stroked="false">
                <v:path arrowok="t"/>
                <v:fill type="solid"/>
              </v:shape>
              <v:shape style="position:absolute;left:1699;top:447;width:405;height:342" coordorigin="1699,447" coordsize="405,342" path="m2104,534l2099,534,2104,534,2104,534xe" filled="true" fillcolor="#ffffff" stroked="false">
                <v:path arrowok="t"/>
                <v:fill type="solid"/>
              </v:shape>
              <v:shape style="position:absolute;left:1699;top:447;width:405;height:342" coordorigin="1699,447" coordsize="405,342" path="m2021,448l2020,448,2021,448,2021,448xe" filled="true" fillcolor="#ffffff" stroked="false">
                <v:path arrowok="t"/>
                <v:fill type="solid"/>
              </v:shape>
              <v:shape style="position:absolute;left:2177;top:-81;width:349;height:406" type="#_x0000_t75" stroked="false">
                <v:imagedata r:id="rId150" o:title=""/>
              </v:shape>
              <v:shape style="position:absolute;left:3376;top:-210;width:731;height:503" type="#_x0000_t75" stroked="false">
                <v:imagedata r:id="rId151" o:title=""/>
              </v:shape>
            </v:group>
            <v:group style="position:absolute;left:3635;top:33;width:454;height:242" coordorigin="3635,33" coordsize="454,242">
              <v:shape style="position:absolute;left:3635;top:33;width:454;height:242" coordorigin="3635,33" coordsize="454,242" path="m4045,216l3966,216,3978,224,3987,236,3995,253,4000,272,4083,274,4084,262,4089,252,4086,238,4063,225,4045,216xe" filled="true" fillcolor="#ffffff" stroked="false">
                <v:path arrowok="t"/>
                <v:fill type="solid"/>
              </v:shape>
              <v:shape style="position:absolute;left:3635;top:33;width:454;height:242" coordorigin="3635,33" coordsize="454,242" path="m3953,169l3884,169,3903,174,3918,186,3918,197,3915,206,3917,218,3925,224,3934,232,3955,228,3956,219,3966,216,4045,216,4040,213,4015,201,3990,188,3965,176,3953,169xe" filled="true" fillcolor="#ffffff" stroked="false">
                <v:path arrowok="t"/>
                <v:fill type="solid"/>
              </v:shape>
              <v:shape style="position:absolute;left:3635;top:33;width:454;height:242" coordorigin="3635,33" coordsize="454,242" path="m3836,107l3764,107,3776,109,3781,112,3790,117,3794,125,3797,135,3799,144,3807,160,3818,172,3831,180,3845,184,3863,171,3884,169,3953,169,3917,148,3892,135,3855,117,3836,107xe" filled="true" fillcolor="#ffffff" stroked="false">
                <v:path arrowok="t"/>
                <v:fill type="solid"/>
              </v:shape>
              <v:shape style="position:absolute;left:3635;top:33;width:454;height:242" coordorigin="3635,33" coordsize="454,242" path="m3694,33l3692,35,3691,35,3680,58,3667,82,3653,105,3641,128,3635,141,3640,139,3665,137,3690,135,3715,133,3740,132,3751,125,3749,112,3764,107,3836,107,3744,60,3731,53,3719,46,3707,39,3698,35,3692,35,3691,34,3698,34,3695,33,3694,33xe" filled="true" fillcolor="#ffffff" stroked="false">
                <v:path arrowok="t"/>
                <v:fill type="solid"/>
              </v:shape>
              <v:shape style="position:absolute;left:3065;top:-329;width:427;height:286" type="#_x0000_t75" stroked="false">
                <v:imagedata r:id="rId152" o:title=""/>
              </v:shape>
            </v:group>
            <v:group style="position:absolute;left:3072;top:-308;width:438;height:267" coordorigin="3072,-308" coordsize="438,267">
              <v:shape style="position:absolute;left:3072;top:-308;width:438;height:267" coordorigin="3072,-308" coordsize="438,267" path="m3072,-308l3141,-278,3232,-226,3330,-164,3419,-104,3484,-60,3509,-42e" filled="false" stroked="true" strokeweight=".4pt" strokecolor="#231f20">
                <v:path arrowok="t"/>
              </v:shape>
              <v:shape style="position:absolute;left:1307;top:-210;width:732;height:503" type="#_x0000_t75" stroked="false">
                <v:imagedata r:id="rId153" o:title=""/>
              </v:shape>
            </v:group>
            <v:group style="position:absolute;left:1326;top:33;width:454;height:242" coordorigin="1326,33" coordsize="454,242">
              <v:shape style="position:absolute;left:1326;top:33;width:454;height:242" coordorigin="1326,33" coordsize="454,242" path="m1721,33l1720,33,1708,39,1695,46,1683,53,1671,60,1560,117,1523,135,1498,148,1449,176,1425,188,1400,201,1375,213,1351,225,1328,238,1326,252,1331,262,1332,274,1415,272,1420,253,1427,236,1437,224,1448,216,1498,216,1500,206,1497,197,1497,186,1511,174,1531,169,1600,169,1608,160,1616,144,1619,134,1621,125,1625,117,1634,112,1639,109,1651,107,1763,107,1762,105,1748,82,1735,58,1724,35,1723,35,1721,33xe" filled="true" fillcolor="#ffffff" stroked="false">
                <v:path arrowok="t"/>
                <v:fill type="solid"/>
              </v:shape>
              <v:shape style="position:absolute;left:1326;top:33;width:454;height:242" coordorigin="1326,33" coordsize="454,242" path="m1498,216l1448,216,1458,219,1460,228,1481,232,1490,224,1498,218,1498,216xe" filled="true" fillcolor="#ffffff" stroked="false">
                <v:path arrowok="t"/>
                <v:fill type="solid"/>
              </v:shape>
              <v:shape style="position:absolute;left:1326;top:33;width:454;height:242" coordorigin="1326,33" coordsize="454,242" path="m1600,169l1531,169,1552,171,1570,184,1584,180,1597,172,1600,169xe" filled="true" fillcolor="#ffffff" stroked="false">
                <v:path arrowok="t"/>
                <v:fill type="solid"/>
              </v:shape>
              <v:shape style="position:absolute;left:1326;top:33;width:454;height:242" coordorigin="1326,33" coordsize="454,242" path="m1763,107l1651,107,1666,112,1664,125,1675,132,1699,133,1725,135,1750,137,1775,139,1780,141,1774,128,1763,107xe" filled="true" fillcolor="#ffffff" stroked="false">
                <v:path arrowok="t"/>
                <v:fill type="solid"/>
              </v:shape>
              <v:shape style="position:absolute;left:1326;top:33;width:454;height:242" coordorigin="1326,33" coordsize="454,242" path="m1724,34l1723,35,1724,35,1724,34xe" filled="true" fillcolor="#ffffff" stroked="false">
                <v:path arrowok="t"/>
                <v:fill type="solid"/>
              </v:shape>
              <v:shape style="position:absolute;left:1923;top:-329;width:427;height:286" type="#_x0000_t75" stroked="false">
                <v:imagedata r:id="rId154" o:title=""/>
              </v:shape>
            </v:group>
            <v:group style="position:absolute;left:1906;top:-308;width:438;height:267" coordorigin="1906,-308" coordsize="438,267">
              <v:shape style="position:absolute;left:1906;top:-308;width:438;height:267" coordorigin="1906,-308" coordsize="438,267" path="m2343,-308l2274,-278,2183,-226,2085,-164,1996,-104,1931,-60,1906,-42e" filled="false" stroked="true" strokeweight=".4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3.574005pt;margin-top:-37.651169pt;width:121.6pt;height:96pt;mso-position-horizontal-relative:page;mso-position-vertical-relative:paragraph;z-index:4456" coordorigin="4271,-753" coordsize="2432,1920">
            <v:shape style="position:absolute;left:5698;top:160;width:637;height:640" type="#_x0000_t75" stroked="false">
              <v:imagedata r:id="rId155" o:title=""/>
            </v:shape>
            <v:group style="position:absolute;left:5907;top:437;width:405;height:342" coordorigin="5907,437" coordsize="405,342">
              <v:shape style="position:absolute;left:5907;top:437;width:405;height:342" coordorigin="5907,437" coordsize="405,342" path="m6255,690l6204,690,6213,701,6218,716,6220,734,6220,754,6299,779,6303,768,6311,760,6312,746,6294,727,6275,708,6255,690xe" filled="true" fillcolor="#ffffff" stroked="false">
                <v:path arrowok="t"/>
                <v:fill type="solid"/>
              </v:shape>
              <v:shape style="position:absolute;left:5907;top:437;width:405;height:342" coordorigin="5907,437" coordsize="405,342" path="m6182,618l6117,618,6137,622,6155,633,6166,648,6163,658,6157,667,6155,678,6161,687,6168,697,6189,698,6193,691,6204,690,6255,690,6234,671,6214,652,6182,618xe" filled="true" fillcolor="#ffffff" stroked="false">
                <v:path arrowok="t"/>
                <v:fill type="solid"/>
              </v:shape>
              <v:shape style="position:absolute;left:5907;top:437;width:405;height:342" coordorigin="5907,437" coordsize="405,342" path="m6088,529l6041,529,6051,534,6056,538,6062,546,6064,554,6064,563,6063,574,6066,592,6074,606,6084,618,6096,625,6117,618,6182,618,6175,612,6155,592,6124,563,6094,534,6088,529xe" filled="true" fillcolor="#ffffff" stroked="false">
                <v:path arrowok="t"/>
                <v:fill type="solid"/>
              </v:shape>
              <v:shape style="position:absolute;left:5907;top:437;width:405;height:342" coordorigin="5907,437" coordsize="405,342" path="m6084,524l5912,524,5937,529,5962,534,5986,539,6010,545,6022,542,6024,529,6041,529,6088,529,6084,524xe" filled="true" fillcolor="#ffffff" stroked="false">
                <v:path arrowok="t"/>
                <v:fill type="solid"/>
              </v:shape>
              <v:shape style="position:absolute;left:5907;top:437;width:405;height:342" coordorigin="5907,437" coordsize="405,342" path="m5991,438l5974,458,5954,477,5934,495,5917,514,5907,525,5912,524,6084,524,6064,506,6035,477,6025,467,6015,457,6005,447,5996,439,5992,439,5991,438xe" filled="true" fillcolor="#ffffff" stroked="false">
                <v:path arrowok="t"/>
                <v:fill type="solid"/>
              </v:shape>
              <v:shape style="position:absolute;left:5907;top:437;width:405;height:342" coordorigin="5907,437" coordsize="405,342" path="m5994,437l5992,439,5996,439,5995,438,5994,437xe" filled="true" fillcolor="#ffffff" stroked="false">
                <v:path arrowok="t"/>
                <v:fill type="solid"/>
              </v:shape>
            </v:group>
            <v:group style="position:absolute;left:4937;top:-749;width:727;height:727" coordorigin="4937,-749" coordsize="727,727">
              <v:shape style="position:absolute;left:4937;top:-749;width:727;height:727" coordorigin="4937,-749" coordsize="727,727" path="m5664,-386l5657,-312,5636,-244,5602,-182,5558,-129,5504,-84,5442,-51,5374,-30,5301,-22,5228,-30,5159,-51,5098,-84,5044,-129,4999,-182,4966,-244,4945,-312,4937,-386,4945,-459,4966,-527,4999,-589,5044,-643,5098,-687,5159,-720,5228,-742,5301,-749,5374,-742,5442,-720,5504,-687,5558,-643,5602,-589,5636,-527,5657,-459,5664,-386xe" filled="false" stroked="true" strokeweight=".4pt" strokecolor="#231f20">
                <v:path arrowok="t"/>
              </v:shape>
            </v:group>
            <v:group style="position:absolute;left:4964;top:-728;width:674;height:674" coordorigin="4964,-728" coordsize="674,674">
              <v:shape style="position:absolute;left:4964;top:-728;width:674;height:674" coordorigin="4964,-728" coordsize="674,674" path="m5638,-391l5629,-313,5603,-242,5564,-180,5512,-128,5449,-88,5378,-63,5301,-54,5223,-63,5153,-88,5090,-128,5038,-180,4998,-242,4973,-313,4964,-391,4973,-468,4998,-539,5038,-601,5090,-654,5153,-693,5223,-719,5301,-728,5378,-719,5449,-693,5512,-654,5564,-601,5603,-539,5629,-468,5638,-391xe" filled="false" stroked="true" strokeweight=".4pt" strokecolor="#231f20">
                <v:path arrowok="t"/>
              </v:shape>
              <v:shape style="position:absolute;left:5485;top:-90;width:349;height:406" type="#_x0000_t75" stroked="false">
                <v:imagedata r:id="rId156" o:title=""/>
              </v:shape>
            </v:group>
            <v:group style="position:absolute;left:5140;top:361;width:381;height:806" coordorigin="5140,361" coordsize="381,806">
              <v:shape style="position:absolute;left:5140;top:361;width:381;height:806" coordorigin="5140,361" coordsize="381,806" path="m5338,916l5313,916,5326,929,5327,936,5325,948,5302,962,5296,987,5304,1012,5325,1031,5318,1042,5309,1053,5300,1064,5294,1073,5307,1096,5320,1120,5335,1143,5351,1166,5367,1163,5383,1158,5398,1150,5405,1145,5359,1145,5317,1075,5330,1059,5340,1045,5346,1030,5346,1016,5342,1013,5330,1013,5314,997,5317,985,5317,975,5327,967,5336,965,5345,959,5347,940,5341,921,5338,916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376,686l5351,686,5351,687,5354,688,5354,690,5356,702,5357,716,5357,731,5358,744,5362,788,5366,828,5369,868,5374,910,5376,938,5379,993,5382,1021,5385,1049,5388,1077,5390,1103,5391,1129,5381,1139,5370,1140,5359,1145,5405,1145,5412,1140,5431,1117,5433,1112,5409,1112,5410,1102,5403,1029,5401,1006,5395,926,5387,844,5380,764,5372,687,5376,686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471,678l5445,678,5442,689,5438,700,5434,711,5431,722,5425,726,5415,726,5404,727,5397,730,5394,738,5394,750,5397,776,5402,851,5412,987,5417,1047,5418,1064,5420,1079,5419,1093,5413,1108,5409,1112,5433,1112,5438,1096,5438,1093,5439,1079,5439,1073,5431,962,5426,896,5420,818,5416,747,5421,746,5427,746,5446,740,5450,735,5452,724,5454,713,5458,702,5462,692,5468,682,5471,678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338,1009l5330,1013,5342,1013,5338,1009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333,796l5303,796,5314,806,5313,815,5304,818,5298,828,5287,849,5282,874,5284,897,5296,914,5303,920,5313,916,5338,916,5328,904,5308,896,5303,883,5326,824,5337,821,5333,798,5333,796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315,361l5241,383,5174,442,5140,554,5151,614,5180,668,5189,678,5208,699,5218,710,5259,764,5267,777,5276,788,5285,796,5296,804,5303,796,5333,796,5329,787,5327,785,5306,785,5295,780,5281,760,5266,739,5250,719,5235,699,5231,696,5245,694,5271,692,5298,691,5325,690,5351,686,5376,686,5390,684,5427,681,5445,678,5471,678,5471,678,5227,678,5214,675,5175,621,5160,538,5169,495,5216,425,5276,390,5336,381,5412,381,5391,370,5352,362,5315,361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316,777l5306,785,5327,785,5316,777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427,746l5421,746,5427,746,5427,746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412,381l5336,381,5367,385,5397,395,5426,411,5472,457,5496,511,5500,569,5483,625,5478,636,5472,649,5461,659,5445,660,5435,661,5395,664,5318,669,5277,672,5261,674,5243,677,5227,678,5471,678,5473,675,5480,670,5485,663,5515,602,5521,537,5506,475,5469,421,5431,389,5412,381xe" filled="true" fillcolor="#231f20" stroked="false">
                <v:path arrowok="t"/>
                <v:fill type="solid"/>
              </v:shape>
              <v:shape style="position:absolute;left:5160;top:381;width:340;height:297" type="#_x0000_t75" stroked="false">
                <v:imagedata r:id="rId148" o:title=""/>
              </v:shape>
            </v:group>
            <v:group style="position:absolute;left:5372;top:678;width:74;height:434" coordorigin="5372,678" coordsize="74,434">
              <v:shape style="position:absolute;left:5372;top:678;width:74;height:434" coordorigin="5372,678" coordsize="74,434" path="m5445,678l5427,681,5390,684,5372,687,5380,766,5388,846,5395,926,5401,1006,5403,1029,5405,1053,5407,1077,5410,1099,5410,1103,5409,1112,5413,1108,5419,1093,5420,1079,5418,1064,5417,1047,5412,979,5402,844,5397,776,5395,764,5394,750,5394,738,5397,730,5404,727,5415,726,5425,726,5431,722,5434,711,5438,700,5442,689,5445,678xe" filled="true" fillcolor="#ffffff" stroked="false">
                <v:path arrowok="t"/>
                <v:fill type="solid"/>
              </v:shape>
            </v:group>
            <v:group style="position:absolute;left:5231;top:686;width:161;height:460" coordorigin="5231,686" coordsize="161,460">
              <v:shape style="position:absolute;left:5231;top:686;width:161;height:460" coordorigin="5231,686" coordsize="161,460" path="m5381,1009l5338,1009,5346,1016,5346,1030,5340,1045,5330,1059,5317,1075,5359,1145,5370,1140,5381,1139,5391,1129,5390,1103,5388,1076,5385,1049,5382,1021,5381,1009xe" filled="true" fillcolor="#ffffff" stroked="false">
                <v:path arrowok="t"/>
                <v:fill type="solid"/>
              </v:shape>
              <v:shape style="position:absolute;left:5231;top:686;width:161;height:460" coordorigin="5231,686" coordsize="161,460" path="m5361,777l5316,777,5329,787,5333,798,5337,821,5326,824,5316,836,5307,851,5303,867,5303,883,5308,896,5328,905,5341,921,5347,940,5345,959,5336,965,5327,967,5317,975,5317,985,5314,997,5330,1013,5338,1009,5381,1009,5379,993,5376,938,5374,910,5369,867,5366,826,5362,785,5361,777xe" filled="true" fillcolor="#ffffff" stroked="false">
                <v:path arrowok="t"/>
                <v:fill type="solid"/>
              </v:shape>
              <v:shape style="position:absolute;left:5231;top:686;width:161;height:460" coordorigin="5231,686" coordsize="161,460" path="m5351,686l5325,690,5298,691,5271,692,5245,694,5231,696,5235,699,5250,719,5266,739,5281,760,5295,780,5306,785,5316,777,5361,777,5358,744,5357,730,5357,716,5356,702,5354,689,5354,688,5351,687,5351,686xe" filled="true" fillcolor="#ffffff" stroked="false">
                <v:path arrowok="t"/>
                <v:fill type="solid"/>
              </v:shape>
            </v:group>
            <v:group style="position:absolute;left:5285;top:-21;width:54;height:54" coordorigin="5285,-21" coordsize="54,54">
              <v:shape style="position:absolute;left:5285;top:-21;width:54;height:54" coordorigin="5285,-21" coordsize="54,54" path="m5333,23l5324,30,5314,33,5304,32,5295,27,5288,18,5285,9,5286,-2,5291,-11,5299,-18,5309,-21,5320,-20,5329,-15,5336,-7,5339,3,5338,14,5333,23xe" filled="false" stroked="true" strokeweight=".4pt" strokecolor="#231f20">
                <v:path arrowok="t"/>
              </v:shape>
            </v:group>
            <v:group style="position:absolute;left:5292;top:41;width:54;height:54" coordorigin="5292,41" coordsize="54,54">
              <v:shape style="position:absolute;left:5292;top:41;width:54;height:54" coordorigin="5292,41" coordsize="54,54" path="m5340,85l5331,92,5321,95,5311,94,5302,88,5295,80,5292,70,5293,60,5298,50,5306,44,5316,41,5327,42,5336,47,5343,55,5346,65,5345,75,5340,85xe" filled="false" stroked="true" strokeweight=".4pt" strokecolor="#231f20">
                <v:path arrowok="t"/>
              </v:shape>
            </v:group>
            <v:group style="position:absolute;left:5294;top:105;width:54;height:54" coordorigin="5294,105" coordsize="54,54">
              <v:shape style="position:absolute;left:5294;top:105;width:54;height:54" coordorigin="5294,105" coordsize="54,54" path="m5341,149l5333,156,5323,159,5313,158,5303,153,5296,145,5294,135,5295,124,5300,115,5308,108,5318,105,5328,106,5338,111,5345,119,5347,129,5346,140,5341,149xe" filled="false" stroked="true" strokeweight=".4pt" strokecolor="#231f20">
                <v:path arrowok="t"/>
              </v:shape>
            </v:group>
            <v:group style="position:absolute;left:5293;top:167;width:54;height:54" coordorigin="5293,167" coordsize="54,54">
              <v:shape style="position:absolute;left:5293;top:167;width:54;height:54" coordorigin="5293,167" coordsize="54,54" path="m5341,212l5333,218,5323,221,5312,220,5303,215,5296,207,5293,197,5294,186,5299,177,5308,170,5318,167,5328,168,5337,173,5344,182,5347,192,5346,202,5341,212xe" filled="false" stroked="true" strokeweight=".4pt" strokecolor="#231f20">
                <v:path arrowok="t"/>
              </v:shape>
            </v:group>
            <v:group style="position:absolute;left:5299;top:231;width:54;height:54" coordorigin="5299,231" coordsize="54,54">
              <v:shape style="position:absolute;left:5299;top:231;width:54;height:54" coordorigin="5299,231" coordsize="54,54" path="m5347,275l5339,282,5329,285,5318,284,5309,279,5302,271,5299,261,5300,250,5305,241,5314,234,5324,231,5334,232,5344,237,5350,246,5353,256,5352,266,5347,275xe" filled="false" stroked="true" strokeweight=".4pt" strokecolor="#231f20">
                <v:path arrowok="t"/>
              </v:shape>
            </v:group>
            <v:group style="position:absolute;left:5293;top:289;width:54;height:54" coordorigin="5293,289" coordsize="54,54">
              <v:shape style="position:absolute;left:5293;top:289;width:54;height:54" coordorigin="5293,289" coordsize="54,54" path="m5341,333l5332,340,5322,343,5312,342,5303,337,5296,328,5293,318,5294,308,5299,299,5307,292,5317,289,5328,290,5337,295,5344,303,5347,313,5346,324,5341,333xe" filled="false" stroked="true" strokeweight=".4pt" strokecolor="#231f20">
                <v:path arrowok="t"/>
              </v:shape>
            </v:group>
            <v:group style="position:absolute;left:5295;top:346;width:54;height:54" coordorigin="5295,346" coordsize="54,54">
              <v:shape style="position:absolute;left:5295;top:346;width:54;height:54" coordorigin="5295,346" coordsize="54,54" path="m5343,390l5334,397,5324,400,5314,399,5304,394,5298,386,5295,376,5296,365,5301,356,5309,349,5319,346,5329,347,5339,352,5346,361,5349,371,5348,381,5343,390xe" filled="false" stroked="true" strokeweight=".4pt" strokecolor="#231f20">
                <v:path arrowok="t"/>
              </v:shape>
            </v:group>
            <v:group style="position:absolute;left:5292;top:407;width:54;height:54" coordorigin="5292,407" coordsize="54,54">
              <v:shape style="position:absolute;left:5292;top:407;width:54;height:54" coordorigin="5292,407" coordsize="54,54" path="m5340,451l5331,458,5321,461,5311,460,5301,455,5295,447,5292,437,5293,426,5298,417,5306,410,5316,407,5327,408,5336,413,5343,422,5346,432,5345,442,5340,451xe" filled="false" stroked="true" strokeweight=".4pt" strokecolor="#231f20">
                <v:path arrowok="t"/>
              </v:shape>
            </v:group>
            <v:group style="position:absolute;left:5307;top:-20;width:18;height:512" coordorigin="5307,-20" coordsize="18,512">
              <v:shape style="position:absolute;left:5307;top:-20;width:18;height:512" coordorigin="5307,-20" coordsize="18,512" path="m5307,-20l5319,54,5324,159,5324,275,5322,382,5319,461,5317,492e" filled="false" stroked="true" strokeweight=".4pt" strokecolor="#231f20">
                <v:path arrowok="t"/>
              </v:shape>
              <v:shape style="position:absolute;left:4271;top:170;width:637;height:640" type="#_x0000_t75" stroked="false">
                <v:imagedata r:id="rId157" o:title=""/>
              </v:shape>
            </v:group>
            <v:group style="position:absolute;left:4294;top:447;width:405;height:342" coordorigin="4294,447" coordsize="405,342">
              <v:shape style="position:absolute;left:4294;top:447;width:405;height:342" coordorigin="4294,447" coordsize="405,342" path="m4612,447l4611,448,4601,457,4591,467,4582,477,4572,487,4542,515,4512,544,4482,573,4451,601,4431,621,4392,661,4373,680,4352,699,4332,718,4312,736,4294,755,4296,770,4304,777,4308,789,4386,763,4386,743,4389,725,4394,711,4403,700,4443,700,4445,696,4451,688,4449,676,4444,668,4441,657,4451,642,4469,631,4490,628,4521,628,4522,627,4533,616,4540,601,4543,583,4543,573,4542,564,4544,555,4551,547,4555,543,4566,538,4674,538,4694,534,4699,534,4690,523,4672,505,4652,486,4633,467,4616,448,4615,448,4612,447xe" filled="true" fillcolor="#ffffff" stroked="false">
                <v:path arrowok="t"/>
                <v:fill type="solid"/>
              </v:shape>
              <v:shape style="position:absolute;left:4294;top:447;width:405;height:342" coordorigin="4294,447" coordsize="405,342" path="m4443,700l4403,700,4413,700,4417,708,4439,706,4443,700xe" filled="true" fillcolor="#ffffff" stroked="false">
                <v:path arrowok="t"/>
                <v:fill type="solid"/>
              </v:shape>
              <v:shape style="position:absolute;left:4294;top:447;width:405;height:342" coordorigin="4294,447" coordsize="405,342" path="m4521,628l4490,628,4510,635,4521,628xe" filled="true" fillcolor="#ffffff" stroked="false">
                <v:path arrowok="t"/>
                <v:fill type="solid"/>
              </v:shape>
              <v:shape style="position:absolute;left:4294;top:447;width:405;height:342" coordorigin="4294,447" coordsize="405,342" path="m4674,538l4566,538,4582,539,4584,551,4596,555,4620,549,4645,544,4670,539,4674,538xe" filled="true" fillcolor="#ffffff" stroked="false">
                <v:path arrowok="t"/>
                <v:fill type="solid"/>
              </v:shape>
              <v:shape style="position:absolute;left:4294;top:447;width:405;height:342" coordorigin="4294,447" coordsize="405,342" path="m4699,534l4694,534,4699,534,4699,534xe" filled="true" fillcolor="#ffffff" stroked="false">
                <v:path arrowok="t"/>
                <v:fill type="solid"/>
              </v:shape>
              <v:shape style="position:absolute;left:4294;top:447;width:405;height:342" coordorigin="4294,447" coordsize="405,342" path="m4616,448l4615,448,4616,448,4616,448xe" filled="true" fillcolor="#ffffff" stroked="false">
                <v:path arrowok="t"/>
                <v:fill type="solid"/>
              </v:shape>
              <v:shape style="position:absolute;left:4772;top:-81;width:349;height:406" type="#_x0000_t75" stroked="false">
                <v:imagedata r:id="rId150" o:title=""/>
              </v:shape>
              <v:shape style="position:absolute;left:5971;top:-210;width:731;height:503" type="#_x0000_t75" stroked="false">
                <v:imagedata r:id="rId158" o:title=""/>
              </v:shape>
            </v:group>
            <v:group style="position:absolute;left:6230;top:33;width:454;height:242" coordorigin="6230,33" coordsize="454,242">
              <v:shape style="position:absolute;left:6230;top:33;width:454;height:242" coordorigin="6230,33" coordsize="454,242" path="m6640,216l6561,216,6573,224,6582,236,6589,253,6595,272,6678,274,6679,262,6684,252,6681,238,6658,225,6640,216xe" filled="true" fillcolor="#ffffff" stroked="false">
                <v:path arrowok="t"/>
                <v:fill type="solid"/>
              </v:shape>
              <v:shape style="position:absolute;left:6230;top:33;width:454;height:242" coordorigin="6230,33" coordsize="454,242" path="m6548,169l6478,169,6498,174,6513,186,6513,197,6510,206,6512,218,6520,224,6529,232,6550,228,6551,219,6561,216,6640,216,6634,213,6610,201,6585,188,6560,176,6548,169xe" filled="true" fillcolor="#ffffff" stroked="false">
                <v:path arrowok="t"/>
                <v:fill type="solid"/>
              </v:shape>
              <v:shape style="position:absolute;left:6230;top:33;width:454;height:242" coordorigin="6230,33" coordsize="454,242" path="m6431,107l6359,107,6371,109,6376,112,6385,117,6389,125,6391,135,6394,144,6402,160,6413,172,6426,180,6440,184,6458,171,6478,169,6548,169,6512,148,6487,135,6449,117,6431,107xe" filled="true" fillcolor="#ffffff" stroked="false">
                <v:path arrowok="t"/>
                <v:fill type="solid"/>
              </v:shape>
              <v:shape style="position:absolute;left:6230;top:33;width:454;height:242" coordorigin="6230,33" coordsize="454,242" path="m6289,33l6287,35,6285,35,6275,58,6262,82,6248,105,6236,128,6230,141,6235,139,6260,137,6285,135,6310,133,6335,132,6346,125,6344,112,6359,107,6431,107,6339,60,6326,53,6314,46,6302,39,6293,35,6287,35,6286,34,6293,34,6290,33,6289,33xe" filled="true" fillcolor="#ffffff" stroked="false">
                <v:path arrowok="t"/>
                <v:fill type="solid"/>
              </v:shape>
              <v:shape style="position:absolute;left:5660;top:-329;width:427;height:286" type="#_x0000_t75" stroked="false">
                <v:imagedata r:id="rId159" o:title=""/>
              </v:shape>
            </v:group>
            <v:group style="position:absolute;left:5667;top:-308;width:438;height:267" coordorigin="5667,-308" coordsize="438,267">
              <v:shape style="position:absolute;left:5667;top:-308;width:438;height:267" coordorigin="5667,-308" coordsize="438,267" path="m5667,-308l5736,-278,5827,-226,5925,-164,6014,-104,6079,-60,6104,-42e" filled="false" stroked="true" strokeweight=".4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3.316986pt;margin-top:-37.651169pt;width:103.2pt;height:96pt;mso-position-horizontal-relative:page;mso-position-vertical-relative:paragraph;z-index:4480" coordorigin="6866,-753" coordsize="2064,1920">
            <v:shape style="position:absolute;left:8293;top:160;width:637;height:640" type="#_x0000_t75" stroked="false">
              <v:imagedata r:id="rId160" o:title=""/>
            </v:shape>
            <v:group style="position:absolute;left:8502;top:437;width:405;height:342" coordorigin="8502,437" coordsize="405,342">
              <v:shape style="position:absolute;left:8502;top:437;width:405;height:342" coordorigin="8502,437" coordsize="405,342" path="m8850,690l8798,690,8807,701,8813,716,8815,734,8815,754,8894,779,8898,768,8906,760,8907,746,8889,727,8869,708,8850,690xe" filled="true" fillcolor="#ffffff" stroked="false">
                <v:path arrowok="t"/>
                <v:fill type="solid"/>
              </v:shape>
              <v:shape style="position:absolute;left:8502;top:437;width:405;height:342" coordorigin="8502,437" coordsize="405,342" path="m8777,618l8712,618,8732,622,8750,633,8761,648,8758,658,8752,667,8750,678,8756,687,8762,697,8784,698,8788,691,8798,690,8850,690,8829,671,8809,652,8777,618xe" filled="true" fillcolor="#ffffff" stroked="false">
                <v:path arrowok="t"/>
                <v:fill type="solid"/>
              </v:shape>
              <v:shape style="position:absolute;left:8502;top:437;width:405;height:342" coordorigin="8502,437" coordsize="405,342" path="m8683,529l8635,529,8646,534,8650,538,8657,546,8659,554,8659,563,8658,574,8661,592,8668,606,8679,618,8691,625,8712,618,8777,618,8770,612,8750,592,8719,563,8689,534,8683,529xe" filled="true" fillcolor="#ffffff" stroked="false">
                <v:path arrowok="t"/>
                <v:fill type="solid"/>
              </v:shape>
              <v:shape style="position:absolute;left:8502;top:437;width:405;height:342" coordorigin="8502,437" coordsize="405,342" path="m8678,524l8507,524,8532,529,8557,534,8581,539,8605,545,8617,542,8619,529,8635,529,8683,529,8678,524xe" filled="true" fillcolor="#ffffff" stroked="false">
                <v:path arrowok="t"/>
                <v:fill type="solid"/>
              </v:shape>
              <v:shape style="position:absolute;left:8502;top:437;width:405;height:342" coordorigin="8502,437" coordsize="405,342" path="m8586,438l8569,458,8549,477,8529,495,8512,514,8502,525,8507,524,8678,524,8659,506,8629,477,8619,467,8610,457,8600,447,8591,439,8587,439,8586,438xe" filled="true" fillcolor="#ffffff" stroked="false">
                <v:path arrowok="t"/>
                <v:fill type="solid"/>
              </v:shape>
              <v:shape style="position:absolute;left:8502;top:437;width:405;height:342" coordorigin="8502,437" coordsize="405,342" path="m8589,437l8587,439,8591,439,8590,438,8589,437xe" filled="true" fillcolor="#ffffff" stroked="false">
                <v:path arrowok="t"/>
                <v:fill type="solid"/>
              </v:shape>
            </v:group>
            <v:group style="position:absolute;left:7532;top:-749;width:727;height:727" coordorigin="7532,-749" coordsize="727,727">
              <v:shape style="position:absolute;left:7532;top:-749;width:727;height:727" coordorigin="7532,-749" coordsize="727,727" path="m8259,-386l8252,-312,8230,-244,8197,-182,8153,-129,8099,-84,8037,-51,7969,-30,7896,-22,7822,-30,7754,-51,7692,-84,7639,-129,7594,-182,7561,-244,7540,-312,7532,-386,7540,-459,7561,-527,7594,-589,7639,-643,7692,-687,7754,-720,7822,-742,7896,-749,7969,-742,8037,-720,8099,-687,8153,-643,8197,-589,8230,-527,8252,-459,8259,-386xe" filled="false" stroked="true" strokeweight=".4pt" strokecolor="#231f20">
                <v:path arrowok="t"/>
              </v:shape>
            </v:group>
            <v:group style="position:absolute;left:7559;top:-728;width:674;height:674" coordorigin="7559,-728" coordsize="674,674">
              <v:shape style="position:absolute;left:7559;top:-728;width:674;height:674" coordorigin="7559,-728" coordsize="674,674" path="m8233,-391l8224,-313,8198,-242,8159,-180,8106,-128,8044,-88,7973,-63,7896,-54,7818,-63,7747,-88,7685,-128,7633,-180,7593,-242,7568,-313,7559,-391,7568,-468,7593,-539,7633,-601,7685,-654,7747,-693,7818,-719,7896,-728,7973,-719,8044,-693,8106,-654,8159,-601,8198,-539,8224,-468,8233,-391xe" filled="false" stroked="true" strokeweight=".4pt" strokecolor="#231f20">
                <v:path arrowok="t"/>
              </v:shape>
              <v:shape style="position:absolute;left:8080;top:-90;width:349;height:406" type="#_x0000_t75" stroked="false">
                <v:imagedata r:id="rId156" o:title=""/>
              </v:shape>
            </v:group>
            <v:group style="position:absolute;left:7735;top:361;width:381;height:806" coordorigin="7735,361" coordsize="381,806">
              <v:shape style="position:absolute;left:7735;top:361;width:381;height:806" coordorigin="7735,361" coordsize="381,806" path="m7932,916l7908,916,7921,929,7922,936,7920,948,7897,962,7891,987,7898,1012,7919,1031,7913,1042,7904,1053,7895,1064,7889,1073,7902,1096,7915,1120,7930,1143,7946,1166,7962,1163,7978,1158,7993,1150,7999,1145,7954,1145,7912,1075,7925,1059,7935,1045,7940,1030,7941,1016,7937,1013,7925,1013,7909,997,7911,985,7912,975,7921,967,7931,965,7940,959,7942,940,7936,921,7932,916xe" filled="true" fillcolor="#231f20" stroked="false">
                <v:path arrowok="t"/>
                <v:fill type="solid"/>
              </v:shape>
              <v:shape style="position:absolute;left:7735;top:361;width:381;height:806" coordorigin="7735,361" coordsize="381,806" path="m7971,686l7946,686,7946,687,7949,688,7949,690,7951,702,7951,716,7952,731,7953,744,7957,788,7961,828,7964,868,7969,910,7971,938,7974,993,7976,1021,7980,1049,7983,1077,7985,1103,7986,1129,7976,1139,7965,1140,7954,1145,7999,1145,8007,1140,8026,1117,8027,1112,8004,1112,8005,1102,7997,1029,7996,1006,7990,926,7982,844,7975,764,7967,687,7971,686xe" filled="true" fillcolor="#231f20" stroked="false">
                <v:path arrowok="t"/>
                <v:fill type="solid"/>
              </v:shape>
              <v:shape style="position:absolute;left:7735;top:361;width:381;height:806" coordorigin="7735,361" coordsize="381,806" path="m8066,678l8040,678,8037,689,8033,700,8029,711,8026,722,8020,726,8010,726,7999,727,7991,730,7989,738,7989,750,7991,776,7997,851,8007,987,8011,1047,8013,1064,8014,1079,8013,1093,8008,1108,8004,1112,8027,1112,8033,1096,8033,1093,8034,1079,8034,1073,8026,962,8021,896,8015,818,8011,747,8016,746,8022,746,8041,740,8044,735,8047,724,8049,713,8053,702,8057,692,8063,682,8066,678xe" filled="true" fillcolor="#231f20" stroked="false">
                <v:path arrowok="t"/>
                <v:fill type="solid"/>
              </v:shape>
              <v:shape style="position:absolute;left:7735;top:361;width:381;height:806" coordorigin="7735,361" coordsize="381,806" path="m7933,1009l7925,1013,7937,1013,7933,1009xe" filled="true" fillcolor="#231f20" stroked="false">
                <v:path arrowok="t"/>
                <v:fill type="solid"/>
              </v:shape>
              <v:shape style="position:absolute;left:7735;top:361;width:381;height:806" coordorigin="7735,361" coordsize="381,806" path="m7928,796l7898,796,7909,806,7908,815,7899,818,7892,828,7882,849,7877,874,7879,897,7891,914,7898,920,7908,916,7932,916,7922,904,7903,896,7898,883,7921,824,7932,821,7928,798,7928,796xe" filled="true" fillcolor="#231f20" stroked="false">
                <v:path arrowok="t"/>
                <v:fill type="solid"/>
              </v:shape>
              <v:shape style="position:absolute;left:7735;top:361;width:381;height:806" coordorigin="7735,361" coordsize="381,806" path="m7910,361l7836,383,7769,442,7735,554,7746,614,7775,668,7784,678,7803,699,7812,710,7854,764,7862,777,7871,788,7879,796,7890,804,7898,796,7928,796,7924,787,7922,785,7901,785,7890,780,7876,760,7861,739,7845,719,7830,699,7826,696,7840,694,7865,692,7893,691,7920,690,7946,686,7971,686,7985,684,8022,681,8040,678,8066,678,8066,678,7821,678,7809,675,7770,621,7755,538,7764,495,7811,425,7870,390,7931,381,8007,381,7986,370,7947,362,7910,361xe" filled="true" fillcolor="#231f20" stroked="false">
                <v:path arrowok="t"/>
                <v:fill type="solid"/>
              </v:shape>
              <v:shape style="position:absolute;left:7735;top:361;width:381;height:806" coordorigin="7735,361" coordsize="381,806" path="m7911,777l7901,785,7922,785,7911,777xe" filled="true" fillcolor="#231f20" stroked="false">
                <v:path arrowok="t"/>
                <v:fill type="solid"/>
              </v:shape>
              <v:shape style="position:absolute;left:7735;top:361;width:381;height:806" coordorigin="7735,361" coordsize="381,806" path="m8022,746l8016,746,8022,746,8022,746xe" filled="true" fillcolor="#231f20" stroked="false">
                <v:path arrowok="t"/>
                <v:fill type="solid"/>
              </v:shape>
              <v:shape style="position:absolute;left:7735;top:361;width:381;height:806" coordorigin="7735,361" coordsize="381,806" path="m8007,381l7931,381,7962,385,7992,395,8021,411,8067,457,8091,511,8095,569,8078,625,8073,636,8067,649,8055,659,8039,660,8029,661,7990,664,7912,669,7872,672,7856,674,7838,677,7821,678,8066,678,8068,675,8074,670,8080,663,8109,602,8116,537,8101,475,8064,421,8025,389,8007,381xe" filled="true" fillcolor="#231f20" stroked="false">
                <v:path arrowok="t"/>
                <v:fill type="solid"/>
              </v:shape>
              <v:shape style="position:absolute;left:7755;top:381;width:340;height:297" type="#_x0000_t75" stroked="false">
                <v:imagedata r:id="rId161" o:title=""/>
              </v:shape>
            </v:group>
            <v:group style="position:absolute;left:7967;top:678;width:74;height:434" coordorigin="7967,678" coordsize="74,434">
              <v:shape style="position:absolute;left:7967;top:678;width:74;height:434" coordorigin="7967,678" coordsize="74,434" path="m8040,678l8022,681,7985,684,7967,687,7975,766,7982,846,7990,926,7996,1006,7997,1029,7999,1053,8002,1077,8004,1099,8005,1103,8004,1112,8008,1108,8013,1093,8014,1079,8013,1064,8012,1047,8007,979,7996,844,7991,776,7990,764,7989,750,7989,738,7991,730,7999,727,8010,726,8020,726,8026,722,8029,711,8033,700,8037,689,8040,678xe" filled="true" fillcolor="#ffffff" stroked="false">
                <v:path arrowok="t"/>
                <v:fill type="solid"/>
              </v:shape>
            </v:group>
            <v:group style="position:absolute;left:7826;top:686;width:161;height:460" coordorigin="7826,686" coordsize="161,460">
              <v:shape style="position:absolute;left:7826;top:686;width:161;height:460" coordorigin="7826,686" coordsize="161,460" path="m7975,1009l7933,1009,7941,1016,7940,1030,7935,1045,7925,1059,7912,1075,7954,1145,7965,1140,7976,1139,7986,1129,7985,1103,7983,1076,7980,1049,7976,1021,7975,1009xe" filled="true" fillcolor="#ffffff" stroked="false">
                <v:path arrowok="t"/>
                <v:fill type="solid"/>
              </v:shape>
              <v:shape style="position:absolute;left:7826;top:686;width:161;height:460" coordorigin="7826,686" coordsize="161,460" path="m7956,777l7911,777,7924,787,7928,798,7932,821,7921,824,7911,836,7902,851,7898,867,7898,883,7903,896,7922,905,7936,921,7942,940,7940,959,7931,965,7921,967,7912,975,7911,985,7909,997,7925,1013,7933,1009,7975,1009,7974,993,7971,938,7969,910,7964,867,7960,826,7957,785,7956,777xe" filled="true" fillcolor="#ffffff" stroked="false">
                <v:path arrowok="t"/>
                <v:fill type="solid"/>
              </v:shape>
              <v:shape style="position:absolute;left:7826;top:686;width:161;height:460" coordorigin="7826,686" coordsize="161,460" path="m7946,686l7920,690,7893,691,7865,692,7840,694,7826,696,7830,699,7845,719,7861,739,7876,760,7890,780,7901,785,7911,777,7956,777,7953,744,7952,730,7951,716,7951,702,7949,689,7949,688,7946,687,7946,686xe" filled="true" fillcolor="#ffffff" stroked="false">
                <v:path arrowok="t"/>
                <v:fill type="solid"/>
              </v:shape>
            </v:group>
            <v:group style="position:absolute;left:7880;top:-21;width:54;height:54" coordorigin="7880,-21" coordsize="54,54">
              <v:shape style="position:absolute;left:7880;top:-21;width:54;height:54" coordorigin="7880,-21" coordsize="54,54" path="m7928,23l7919,30,7909,33,7899,32,7889,27,7883,18,7880,9,7881,-2,7886,-11,7894,-18,7904,-21,7915,-20,7924,-15,7931,-7,7934,3,7933,14,7928,23xe" filled="false" stroked="true" strokeweight=".4pt" strokecolor="#231f20">
                <v:path arrowok="t"/>
              </v:shape>
            </v:group>
            <v:group style="position:absolute;left:7887;top:41;width:54;height:54" coordorigin="7887,41" coordsize="54,54">
              <v:shape style="position:absolute;left:7887;top:41;width:54;height:54" coordorigin="7887,41" coordsize="54,54" path="m7935,85l7926,92,7916,95,7906,94,7896,88,7890,80,7887,70,7888,60,7893,50,7901,44,7911,41,7922,42,7931,47,7938,55,7941,65,7940,75,7935,85xe" filled="false" stroked="true" strokeweight=".4pt" strokecolor="#231f20">
                <v:path arrowok="t"/>
              </v:shape>
            </v:group>
            <v:group style="position:absolute;left:7888;top:105;width:54;height:54" coordorigin="7888,105" coordsize="54,54">
              <v:shape style="position:absolute;left:7888;top:105;width:54;height:54" coordorigin="7888,105" coordsize="54,54" path="m7936,149l7928,156,7918,159,7908,158,7898,153,7891,145,7888,135,7889,124,7894,115,7903,108,7913,105,7923,106,7933,111,7939,119,7942,129,7941,140,7936,149xe" filled="false" stroked="true" strokeweight=".4pt" strokecolor="#231f20">
                <v:path arrowok="t"/>
              </v:shape>
            </v:group>
            <v:group style="position:absolute;left:7888;top:167;width:54;height:54" coordorigin="7888,167" coordsize="54,54">
              <v:shape style="position:absolute;left:7888;top:167;width:54;height:54" coordorigin="7888,167" coordsize="54,54" path="m7936,212l7927,218,7918,221,7907,220,7898,215,7891,207,7888,197,7889,186,7894,177,7902,170,7912,167,7923,168,7932,173,7939,182,7942,192,7941,202,7936,212xe" filled="false" stroked="true" strokeweight=".4pt" strokecolor="#231f20">
                <v:path arrowok="t"/>
              </v:shape>
            </v:group>
            <v:group style="position:absolute;left:7894;top:231;width:54;height:54" coordorigin="7894,231" coordsize="54,54">
              <v:shape style="position:absolute;left:7894;top:231;width:54;height:54" coordorigin="7894,231" coordsize="54,54" path="m7942,275l7934,282,7924,285,7913,284,7904,279,7897,271,7894,261,7895,250,7900,241,7909,234,7919,231,7929,232,7938,237,7945,246,7948,256,7947,266,7942,275xe" filled="false" stroked="true" strokeweight=".4pt" strokecolor="#231f20">
                <v:path arrowok="t"/>
              </v:shape>
            </v:group>
            <v:group style="position:absolute;left:7888;top:289;width:54;height:54" coordorigin="7888,289" coordsize="54,54">
              <v:shape style="position:absolute;left:7888;top:289;width:54;height:54" coordorigin="7888,289" coordsize="54,54" path="m7936,333l7927,340,7917,343,7907,342,7897,337,7891,328,7888,318,7889,308,7894,299,7902,292,7912,289,7922,290,7932,295,7939,303,7942,313,7941,324,7936,333xe" filled="false" stroked="true" strokeweight=".4pt" strokecolor="#231f20">
                <v:path arrowok="t"/>
              </v:shape>
            </v:group>
            <v:group style="position:absolute;left:7890;top:346;width:54;height:54" coordorigin="7890,346" coordsize="54,54">
              <v:shape style="position:absolute;left:7890;top:346;width:54;height:54" coordorigin="7890,346" coordsize="54,54" path="m7937,390l7929,397,7919,400,7909,399,7899,394,7892,386,7890,376,7891,365,7896,356,7904,349,7914,346,7924,347,7934,352,7941,361,7943,371,7942,381,7937,390xe" filled="false" stroked="true" strokeweight=".4pt" strokecolor="#231f20">
                <v:path arrowok="t"/>
              </v:shape>
            </v:group>
            <v:group style="position:absolute;left:7887;top:407;width:54;height:54" coordorigin="7887,407" coordsize="54,54">
              <v:shape style="position:absolute;left:7887;top:407;width:54;height:54" coordorigin="7887,407" coordsize="54,54" path="m7934,451l7926,458,7916,461,7906,460,7896,455,7890,447,7887,437,7888,426,7893,417,7901,410,7911,407,7921,408,7931,413,7938,422,7941,432,7940,442,7934,451xe" filled="false" stroked="true" strokeweight=".4pt" strokecolor="#231f20">
                <v:path arrowok="t"/>
              </v:shape>
            </v:group>
            <v:group style="position:absolute;left:7902;top:-20;width:18;height:512" coordorigin="7902,-20" coordsize="18,512">
              <v:shape style="position:absolute;left:7902;top:-20;width:18;height:512" coordorigin="7902,-20" coordsize="18,512" path="m7902,-20l7914,54,7919,159,7919,275,7917,382,7914,461,7912,492e" filled="false" stroked="true" strokeweight=".4pt" strokecolor="#231f20">
                <v:path arrowok="t"/>
              </v:shape>
              <v:shape style="position:absolute;left:6866;top:170;width:637;height:640" type="#_x0000_t75" stroked="false">
                <v:imagedata r:id="rId162" o:title=""/>
              </v:shape>
            </v:group>
            <v:group style="position:absolute;left:6889;top:447;width:405;height:342" coordorigin="6889,447" coordsize="405,342">
              <v:shape style="position:absolute;left:6889;top:447;width:405;height:342" coordorigin="6889,447" coordsize="405,342" path="m7207,447l7206,448,7196,457,7186,467,7177,477,7167,487,7137,515,7107,544,7077,573,7046,601,7026,621,6987,661,6967,680,6947,699,6927,718,6907,736,6889,755,6891,770,6898,777,6903,789,6981,763,6981,743,6983,725,6989,711,6998,700,7038,700,7040,696,7046,688,7044,676,7038,668,7035,657,7046,642,7064,631,7085,628,7116,628,7117,627,7128,616,7135,601,7138,583,7138,573,7137,564,7139,555,7146,547,7150,543,7161,538,7268,538,7289,534,7294,534,7284,523,7267,505,7247,486,7227,467,7211,448,7209,448,7207,447xe" filled="true" fillcolor="#ffffff" stroked="false">
                <v:path arrowok="t"/>
                <v:fill type="solid"/>
              </v:shape>
              <v:shape style="position:absolute;left:6889;top:447;width:405;height:342" coordorigin="6889,447" coordsize="405,342" path="m7038,700l6998,700,7008,700,7012,708,7034,706,7038,700xe" filled="true" fillcolor="#ffffff" stroked="false">
                <v:path arrowok="t"/>
                <v:fill type="solid"/>
              </v:shape>
              <v:shape style="position:absolute;left:6889;top:447;width:405;height:342" coordorigin="6889,447" coordsize="405,342" path="m7116,628l7085,628,7105,635,7116,628xe" filled="true" fillcolor="#ffffff" stroked="false">
                <v:path arrowok="t"/>
                <v:fill type="solid"/>
              </v:shape>
              <v:shape style="position:absolute;left:6889;top:447;width:405;height:342" coordorigin="6889,447" coordsize="405,342" path="m7268,538l7161,538,7177,539,7179,551,7191,555,7215,549,7240,544,7264,539,7268,538xe" filled="true" fillcolor="#ffffff" stroked="false">
                <v:path arrowok="t"/>
                <v:fill type="solid"/>
              </v:shape>
              <v:shape style="position:absolute;left:6889;top:447;width:405;height:342" coordorigin="6889,447" coordsize="405,342" path="m7294,534l7289,534,7294,534,7294,534xe" filled="true" fillcolor="#ffffff" stroked="false">
                <v:path arrowok="t"/>
                <v:fill type="solid"/>
              </v:shape>
              <v:shape style="position:absolute;left:6889;top:447;width:405;height:342" coordorigin="6889,447" coordsize="405,342" path="m7211,448l7209,448,7211,448,7211,448xe" filled="true" fillcolor="#ffffff" stroked="false">
                <v:path arrowok="t"/>
                <v:fill type="solid"/>
              </v:shape>
              <v:shape style="position:absolute;left:7367;top:-81;width:349;height:406" type="#_x0000_t75" stroked="false">
                <v:imagedata r:id="rId163" o:title=""/>
              </v:shape>
            </v:group>
            <w10:wrap type="none"/>
          </v:group>
        </w:pict>
      </w:r>
      <w:r>
        <w:rPr/>
        <w:pict>
          <v:group style="position:absolute;margin-left:456.717987pt;margin-top:-37.651169pt;width:70.1pt;height:96pt;mso-position-horizontal-relative:page;mso-position-vertical-relative:paragraph;z-index:4504" coordorigin="9134,-753" coordsize="1402,1920">
            <v:shape style="position:absolute;left:9899;top:160;width:637;height:640" type="#_x0000_t75" stroked="false">
              <v:imagedata r:id="rId164" o:title=""/>
            </v:shape>
            <v:group style="position:absolute;left:10108;top:437;width:405;height:342" coordorigin="10108,437" coordsize="405,342">
              <v:shape style="position:absolute;left:10108;top:437;width:405;height:342" coordorigin="10108,437" coordsize="405,342" path="m10456,690l10405,690,10414,701,10419,716,10421,734,10421,754,10500,779,10504,768,10512,760,10513,746,10495,727,10476,708,10456,690xe" filled="true" fillcolor="#ffffff" stroked="false">
                <v:path arrowok="t"/>
                <v:fill type="solid"/>
              </v:shape>
              <v:shape style="position:absolute;left:10108;top:437;width:405;height:342" coordorigin="10108,437" coordsize="405,342" path="m10383,618l10318,618,10338,622,10356,633,10367,648,10364,658,10358,667,10356,678,10362,687,10369,697,10390,698,10394,691,10405,690,10456,690,10435,671,10415,652,10383,618xe" filled="true" fillcolor="#ffffff" stroked="false">
                <v:path arrowok="t"/>
                <v:fill type="solid"/>
              </v:shape>
              <v:shape style="position:absolute;left:10108;top:437;width:405;height:342" coordorigin="10108,437" coordsize="405,342" path="m10289,529l10242,529,10252,534,10257,538,10263,546,10265,554,10265,563,10264,574,10267,592,10275,606,10285,618,10297,625,10318,618,10383,618,10376,612,10356,592,10325,563,10295,534,10289,529xe" filled="true" fillcolor="#ffffff" stroked="false">
                <v:path arrowok="t"/>
                <v:fill type="solid"/>
              </v:shape>
              <v:shape style="position:absolute;left:10108;top:437;width:405;height:342" coordorigin="10108,437" coordsize="405,342" path="m10285,524l10113,524,10138,529,10163,534,10187,539,10211,545,10223,542,10225,529,10242,529,10289,529,10285,524xe" filled="true" fillcolor="#ffffff" stroked="false">
                <v:path arrowok="t"/>
                <v:fill type="solid"/>
              </v:shape>
              <v:shape style="position:absolute;left:10108;top:437;width:405;height:342" coordorigin="10108,437" coordsize="405,342" path="m10192,438l10175,458,10155,477,10135,495,10118,514,10108,525,10113,524,10285,524,10265,506,10236,477,10226,467,10216,457,10206,447,10197,439,10193,439,10192,438xe" filled="true" fillcolor="#ffffff" stroked="false">
                <v:path arrowok="t"/>
                <v:fill type="solid"/>
              </v:shape>
              <v:shape style="position:absolute;left:10108;top:437;width:405;height:342" coordorigin="10108,437" coordsize="405,342" path="m10195,437l10193,439,10197,439,10196,438,10195,437xe" filled="true" fillcolor="#ffffff" stroked="false">
                <v:path arrowok="t"/>
                <v:fill type="solid"/>
              </v:shape>
            </v:group>
            <v:group style="position:absolute;left:9138;top:-749;width:727;height:727" coordorigin="9138,-749" coordsize="727,727">
              <v:shape style="position:absolute;left:9138;top:-749;width:727;height:727" coordorigin="9138,-749" coordsize="727,727" path="m9865,-386l9858,-312,9837,-244,9803,-182,9759,-129,9705,-84,9643,-51,9575,-30,9502,-22,9429,-30,9360,-51,9299,-84,9245,-129,9200,-182,9167,-244,9146,-312,9138,-386,9146,-459,9167,-527,9200,-589,9245,-643,9299,-687,9360,-720,9429,-742,9502,-749,9575,-742,9643,-720,9705,-687,9759,-643,9803,-589,9837,-527,9858,-459,9865,-386xe" filled="false" stroked="true" strokeweight=".4pt" strokecolor="#231f20">
                <v:path arrowok="t"/>
              </v:shape>
            </v:group>
            <v:group style="position:absolute;left:9165;top:-728;width:674;height:674" coordorigin="9165,-728" coordsize="674,674">
              <v:shape style="position:absolute;left:9165;top:-728;width:674;height:674" coordorigin="9165,-728" coordsize="674,674" path="m9839,-391l9830,-313,9805,-242,9765,-180,9713,-128,9650,-88,9579,-63,9502,-54,9425,-63,9354,-88,9291,-128,9239,-180,9199,-242,9174,-313,9165,-391,9174,-468,9199,-539,9239,-601,9291,-654,9354,-693,9425,-719,9502,-728,9579,-719,9650,-693,9713,-654,9765,-601,9805,-539,9830,-468,9839,-391xe" filled="false" stroked="true" strokeweight=".4pt" strokecolor="#231f20">
                <v:path arrowok="t"/>
              </v:shape>
              <v:shape style="position:absolute;left:9686;top:-90;width:349;height:406" type="#_x0000_t75" stroked="false">
                <v:imagedata r:id="rId165" o:title=""/>
              </v:shape>
            </v:group>
            <v:group style="position:absolute;left:9341;top:361;width:381;height:806" coordorigin="9341,361" coordsize="381,806">
              <v:shape style="position:absolute;left:9341;top:361;width:381;height:806" coordorigin="9341,361" coordsize="381,806" path="m9539,916l9514,916,9527,929,9528,936,9526,948,9503,962,9497,987,9505,1012,9526,1031,9519,1042,9510,1053,9501,1064,9495,1073,9508,1096,9521,1120,9536,1143,9552,1166,9568,1163,9584,1158,9599,1150,9606,1145,9560,1145,9518,1075,9531,1059,9541,1045,9547,1030,9547,1016,9543,1013,9531,1013,9515,997,9518,985,9518,975,9528,967,9537,965,9546,959,9548,940,9542,921,9539,916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577,686l9552,686,9552,687,9555,688,9555,690,9557,702,9558,716,9558,731,9559,744,9563,788,9567,828,9571,868,9575,910,9577,938,9580,993,9583,1021,9586,1049,9589,1077,9591,1103,9592,1129,9582,1139,9571,1140,9560,1145,9606,1145,9613,1140,9632,1117,9634,1112,9610,1112,9611,1102,9604,1029,9602,1006,9596,926,9589,844,9581,764,9573,687,9577,686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672,678l9646,678,9643,689,9639,700,9635,711,9632,722,9626,726,9616,726,9605,727,9598,730,9595,738,9595,750,9598,776,9603,851,9613,987,9618,1047,9619,1064,9621,1079,9620,1093,9614,1108,9610,1112,9634,1112,9639,1096,9639,1093,9640,1079,9640,1073,9632,962,9627,896,9621,818,9617,747,9622,746,9628,746,9647,740,9651,735,9653,724,9655,713,9659,702,9663,692,9669,682,9672,678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539,1009l9531,1013,9543,1013,9539,1009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534,796l9504,796,9515,806,9514,815,9505,818,9499,828,9488,849,9483,874,9485,897,9497,914,9504,920,9514,916,9539,916,9529,904,9509,896,9504,883,9527,824,9538,821,9534,798,9534,796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516,361l9443,383,9375,442,9341,554,9352,614,9381,668,9390,678,9409,699,9419,710,9460,764,9468,777,9477,788,9486,796,9497,804,9504,796,9534,796,9530,787,9528,785,9507,785,9496,780,9482,760,9467,739,9451,719,9436,699,9432,696,9446,694,9472,692,9499,691,9526,690,9552,686,9577,686,9591,684,9628,681,9646,678,9672,678,9672,678,9428,678,9415,675,9376,621,9361,538,9370,495,9417,425,9477,390,9537,381,9613,381,9592,370,9553,362,9516,361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517,777l9507,785,9528,785,9517,777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628,746l9622,746,9628,746,9628,746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613,381l9537,381,9568,385,9598,395,9627,411,9673,457,9697,511,9701,569,9684,625,9679,636,9673,649,9662,659,9646,660,9636,661,9596,664,9519,669,9478,672,9462,674,9444,677,9428,678,9672,678,9674,675,9681,670,9686,663,9716,602,9722,537,9707,475,9670,421,9632,389,9613,381xe" filled="true" fillcolor="#231f20" stroked="false">
                <v:path arrowok="t"/>
                <v:fill type="solid"/>
              </v:shape>
              <v:shape style="position:absolute;left:9361;top:381;width:340;height:297" type="#_x0000_t75" stroked="false">
                <v:imagedata r:id="rId166" o:title=""/>
              </v:shape>
            </v:group>
            <v:group style="position:absolute;left:9573;top:678;width:74;height:434" coordorigin="9573,678" coordsize="74,434">
              <v:shape style="position:absolute;left:9573;top:678;width:74;height:434" coordorigin="9573,678" coordsize="74,434" path="m9646,678l9628,681,9591,684,9573,687,9581,766,9589,846,9596,926,9602,1006,9604,1029,9606,1053,9608,1077,9611,1099,9611,1103,9610,1112,9614,1108,9620,1093,9621,1079,9619,1064,9618,1047,9613,979,9603,844,9598,776,9596,764,9595,750,9595,738,9598,730,9605,727,9616,726,9626,726,9632,722,9635,711,9639,700,9643,689,9646,678xe" filled="true" fillcolor="#ffffff" stroked="false">
                <v:path arrowok="t"/>
                <v:fill type="solid"/>
              </v:shape>
            </v:group>
            <v:group style="position:absolute;left:9432;top:686;width:161;height:460" coordorigin="9432,686" coordsize="161,460">
              <v:shape style="position:absolute;left:9432;top:686;width:161;height:460" coordorigin="9432,686" coordsize="161,460" path="m9582,1009l9539,1009,9547,1016,9547,1030,9541,1045,9531,1059,9518,1075,9560,1145,9571,1140,9582,1139,9592,1129,9591,1103,9589,1076,9586,1049,9583,1021,9582,1009xe" filled="true" fillcolor="#ffffff" stroked="false">
                <v:path arrowok="t"/>
                <v:fill type="solid"/>
              </v:shape>
              <v:shape style="position:absolute;left:9432;top:686;width:161;height:460" coordorigin="9432,686" coordsize="161,460" path="m9562,777l9517,777,9530,787,9534,798,9538,821,9527,824,9517,836,9508,851,9504,867,9504,883,9509,896,9529,905,9542,921,9548,940,9546,959,9537,965,9528,967,9518,975,9518,985,9515,997,9531,1013,9539,1009,9582,1009,9580,993,9577,938,9575,910,9570,867,9567,826,9563,785,9562,777xe" filled="true" fillcolor="#ffffff" stroked="false">
                <v:path arrowok="t"/>
                <v:fill type="solid"/>
              </v:shape>
              <v:shape style="position:absolute;left:9432;top:686;width:161;height:460" coordorigin="9432,686" coordsize="161,460" path="m9552,686l9526,690,9499,691,9472,692,9446,694,9432,696,9436,699,9451,719,9467,739,9482,760,9496,780,9507,785,9517,777,9562,777,9559,744,9558,730,9558,716,9557,702,9555,689,9555,688,9552,687,9552,686xe" filled="true" fillcolor="#ffffff" stroked="false">
                <v:path arrowok="t"/>
                <v:fill type="solid"/>
              </v:shape>
            </v:group>
            <v:group style="position:absolute;left:9486;top:-21;width:54;height:54" coordorigin="9486,-21" coordsize="54,54">
              <v:shape style="position:absolute;left:9486;top:-21;width:54;height:54" coordorigin="9486,-21" coordsize="54,54" path="m9534,23l9525,30,9515,33,9505,32,9496,27,9489,18,9486,9,9487,-2,9492,-11,9500,-18,9510,-21,9521,-20,9530,-15,9537,-7,9540,3,9539,14,9534,23xe" filled="false" stroked="true" strokeweight=".4pt" strokecolor="#231f20">
                <v:path arrowok="t"/>
              </v:shape>
            </v:group>
            <v:group style="position:absolute;left:9493;top:41;width:54;height:54" coordorigin="9493,41" coordsize="54,54">
              <v:shape style="position:absolute;left:9493;top:41;width:54;height:54" coordorigin="9493,41" coordsize="54,54" path="m9541,85l9532,92,9522,95,9512,94,9503,88,9496,80,9493,70,9494,60,9499,50,9507,44,9517,41,9528,42,9537,47,9544,55,9547,65,9546,75,9541,85xe" filled="false" stroked="true" strokeweight=".4pt" strokecolor="#231f20">
                <v:path arrowok="t"/>
              </v:shape>
            </v:group>
            <v:group style="position:absolute;left:9495;top:105;width:54;height:54" coordorigin="9495,105" coordsize="54,54">
              <v:shape style="position:absolute;left:9495;top:105;width:54;height:54" coordorigin="9495,105" coordsize="54,54" path="m9542,149l9534,156,9524,159,9514,158,9504,153,9497,145,9495,135,9496,124,9501,115,9509,108,9519,105,9529,106,9539,111,9546,119,9548,129,9547,140,9542,149xe" filled="false" stroked="true" strokeweight=".4pt" strokecolor="#231f20">
                <v:path arrowok="t"/>
              </v:shape>
            </v:group>
            <v:group style="position:absolute;left:9494;top:167;width:54;height:54" coordorigin="9494,167" coordsize="54,54">
              <v:shape style="position:absolute;left:9494;top:167;width:54;height:54" coordorigin="9494,167" coordsize="54,54" path="m9542,212l9534,218,9524,221,9513,220,9504,215,9497,207,9494,197,9495,186,9500,177,9509,170,9519,167,9529,168,9538,173,9545,182,9548,192,9547,202,9542,212xe" filled="false" stroked="true" strokeweight=".4pt" strokecolor="#231f20">
                <v:path arrowok="t"/>
              </v:shape>
            </v:group>
            <v:group style="position:absolute;left:9500;top:231;width:54;height:54" coordorigin="9500,231" coordsize="54,54">
              <v:shape style="position:absolute;left:9500;top:231;width:54;height:54" coordorigin="9500,231" coordsize="54,54" path="m9548,275l9540,282,9530,285,9519,284,9510,279,9503,271,9500,261,9501,250,9506,241,9515,234,9525,231,9535,232,9545,237,9551,246,9554,256,9553,266,9548,275xe" filled="false" stroked="true" strokeweight=".4pt" strokecolor="#231f20">
                <v:path arrowok="t"/>
              </v:shape>
            </v:group>
            <v:group style="position:absolute;left:9494;top:289;width:54;height:54" coordorigin="9494,289" coordsize="54,54">
              <v:shape style="position:absolute;left:9494;top:289;width:54;height:54" coordorigin="9494,289" coordsize="54,54" path="m9542,333l9533,340,9523,343,9513,342,9504,337,9497,328,9494,318,9495,308,9500,299,9508,292,9518,289,9529,290,9538,295,9545,303,9548,313,9547,324,9542,333xe" filled="false" stroked="true" strokeweight=".4pt" strokecolor="#231f20">
                <v:path arrowok="t"/>
              </v:shape>
            </v:group>
            <v:group style="position:absolute;left:9496;top:346;width:54;height:54" coordorigin="9496,346" coordsize="54,54">
              <v:shape style="position:absolute;left:9496;top:346;width:54;height:54" coordorigin="9496,346" coordsize="54,54" path="m9544,390l9535,397,9525,400,9515,399,9505,394,9499,386,9496,376,9497,365,9502,356,9510,349,9520,346,9530,347,9540,352,9547,361,9550,371,9549,381,9544,390xe" filled="false" stroked="true" strokeweight=".4pt" strokecolor="#231f20">
                <v:path arrowok="t"/>
              </v:shape>
            </v:group>
            <v:group style="position:absolute;left:9493;top:407;width:54;height:54" coordorigin="9493,407" coordsize="54,54">
              <v:shape style="position:absolute;left:9493;top:407;width:54;height:54" coordorigin="9493,407" coordsize="54,54" path="m9541,451l9532,458,9522,461,9512,460,9502,455,9496,447,9493,437,9494,426,9499,417,9507,410,9517,407,9528,408,9537,413,9544,422,9547,432,9546,442,9541,451xe" filled="false" stroked="true" strokeweight=".4pt" strokecolor="#231f20">
                <v:path arrowok="t"/>
              </v:shape>
            </v:group>
            <v:group style="position:absolute;left:9508;top:-20;width:18;height:512" coordorigin="9508,-20" coordsize="18,512">
              <v:shape style="position:absolute;left:9508;top:-20;width:18;height:512" coordorigin="9508,-20" coordsize="18,512" path="m9508,-20l9520,54,9525,159,9525,275,9523,382,9520,461,9518,492e" filled="false" stroked="true" strokeweight=".4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110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65.447601pt;margin-top:-37.648174pt;width:121.6pt;height:96pt;mso-position-horizontal-relative:page;mso-position-vertical-relative:paragraph;z-index:4528" coordorigin="1309,-753" coordsize="2432,1920">
            <v:shape style="position:absolute;left:2735;top:160;width:637;height:640" type="#_x0000_t75" stroked="false">
              <v:imagedata r:id="rId167" o:title=""/>
            </v:shape>
            <v:group style="position:absolute;left:2945;top:437;width:405;height:342" coordorigin="2945,437" coordsize="405,342">
              <v:shape style="position:absolute;left:2945;top:437;width:405;height:342" coordorigin="2945,437" coordsize="405,342" path="m3293,690l3241,690,3250,701,3255,716,3258,734,3258,754,3336,779,3340,768,3348,760,3350,746,3331,727,3312,708,3293,690xe" filled="true" fillcolor="#ffffff" stroked="false">
                <v:path arrowok="t"/>
                <v:fill type="solid"/>
              </v:shape>
              <v:shape style="position:absolute;left:2945;top:437;width:405;height:342" coordorigin="2945,437" coordsize="405,342" path="m3219,618l3154,618,3175,622,3192,633,3203,648,3200,659,3195,667,3193,678,3199,687,3205,697,3227,698,3231,691,3241,690,3293,690,3271,671,3252,652,3219,618xe" filled="true" fillcolor="#ffffff" stroked="false">
                <v:path arrowok="t"/>
                <v:fill type="solid"/>
              </v:shape>
              <v:shape style="position:absolute;left:2945;top:437;width:405;height:342" coordorigin="2945,437" coordsize="405,342" path="m3126,529l3078,529,3089,534,3093,538,3100,546,3102,554,3101,563,3101,574,3104,592,3111,606,3121,618,3134,625,3154,618,3219,618,3213,612,3193,592,3162,563,3132,534,3126,529xe" filled="true" fillcolor="#ffffff" stroked="false">
                <v:path arrowok="t"/>
                <v:fill type="solid"/>
              </v:shape>
              <v:shape style="position:absolute;left:2945;top:437;width:405;height:342" coordorigin="2945,437" coordsize="405,342" path="m3121,524l2950,524,2974,529,2999,534,3024,540,3048,545,3060,542,3062,529,3078,529,3126,529,3121,524xe" filled="true" fillcolor="#ffffff" stroked="false">
                <v:path arrowok="t"/>
                <v:fill type="solid"/>
              </v:shape>
              <v:shape style="position:absolute;left:2945;top:437;width:405;height:342" coordorigin="2945,437" coordsize="405,342" path="m3028,438l3011,458,2992,477,2972,496,2954,514,2945,525,2950,524,3121,524,3102,506,3072,477,3062,468,3052,457,3043,447,3033,439,3029,439,3028,438xe" filled="true" fillcolor="#ffffff" stroked="false">
                <v:path arrowok="t"/>
                <v:fill type="solid"/>
              </v:shape>
              <v:shape style="position:absolute;left:2945;top:437;width:405;height:342" coordorigin="2945,437" coordsize="405,342" path="m3032,437l3029,439,3033,439,3033,438,3032,437xe" filled="true" fillcolor="#ffffff" stroked="false">
                <v:path arrowok="t"/>
                <v:fill type="solid"/>
              </v:shape>
            </v:group>
            <v:group style="position:absolute;left:1975;top:-749;width:727;height:727" coordorigin="1975,-749" coordsize="727,727">
              <v:shape style="position:absolute;left:1975;top:-749;width:727;height:727" coordorigin="1975,-749" coordsize="727,727" path="m2702,-386l2694,-312,2673,-244,2640,-182,2595,-129,2541,-84,2480,-51,2411,-29,2338,-22,2265,-29,2197,-51,2135,-84,2081,-129,2037,-182,2003,-244,1982,-312,1975,-386,1982,-459,2003,-527,2037,-589,2081,-643,2135,-687,2197,-720,2265,-742,2338,-749,2411,-742,2480,-720,2541,-687,2595,-643,2640,-589,2673,-527,2694,-459,2702,-386xe" filled="false" stroked="true" strokeweight=".4pt" strokecolor="#231f20">
                <v:path arrowok="t"/>
              </v:shape>
            </v:group>
            <v:group style="position:absolute;left:2001;top:-727;width:674;height:674" coordorigin="2001,-727" coordsize="674,674">
              <v:shape style="position:absolute;left:2001;top:-727;width:674;height:674" coordorigin="2001,-727" coordsize="674,674" path="m2675,-391l2666,-313,2641,-242,2601,-180,2549,-128,2486,-88,2416,-62,2338,-54,2261,-62,2190,-88,2127,-128,2075,-180,2036,-242,2010,-313,2001,-391,2010,-468,2036,-539,2075,-601,2127,-653,2190,-693,2261,-719,2338,-727,2416,-719,2486,-693,2549,-653,2601,-601,2641,-539,2666,-468,2675,-391xe" filled="false" stroked="true" strokeweight=".4pt" strokecolor="#231f20">
                <v:path arrowok="t"/>
              </v:shape>
              <v:shape style="position:absolute;left:2523;top:-90;width:349;height:406" type="#_x0000_t75" stroked="false">
                <v:imagedata r:id="rId168" o:title=""/>
              </v:shape>
            </v:group>
            <v:group style="position:absolute;left:2178;top:361;width:381;height:806" coordorigin="2178,361" coordsize="381,806">
              <v:shape style="position:absolute;left:2178;top:361;width:381;height:806" coordorigin="2178,361" coordsize="381,806" path="m2375,917l2351,917,2364,929,2364,936,2363,948,2340,963,2333,987,2341,1012,2362,1031,2356,1042,2347,1053,2338,1064,2332,1073,2344,1096,2358,1120,2372,1143,2389,1166,2405,1163,2420,1158,2436,1150,2442,1145,2397,1145,2354,1075,2367,1060,2377,1045,2383,1030,2383,1016,2379,1013,2367,1013,2352,997,2354,985,2355,975,2364,968,2373,965,2383,959,2385,941,2378,921,2375,917xe" filled="true" fillcolor="#231f20" stroked="false">
                <v:path arrowok="t"/>
                <v:fill type="solid"/>
              </v:shape>
              <v:shape style="position:absolute;left:2178;top:361;width:381;height:806" coordorigin="2178,361" coordsize="381,806" path="m2414,686l2388,686,2389,687,2391,688,2392,690,2393,702,2394,716,2395,731,2395,744,2400,788,2403,828,2407,868,2411,910,2414,938,2417,994,2419,1021,2422,1049,2425,1077,2428,1103,2429,1129,2418,1139,2407,1140,2397,1145,2442,1145,2450,1140,2468,1117,2470,1112,2447,1112,2448,1103,2440,1029,2438,1006,2432,926,2425,844,2417,764,2410,687,2414,686xe" filled="true" fillcolor="#231f20" stroked="false">
                <v:path arrowok="t"/>
                <v:fill type="solid"/>
              </v:shape>
              <v:shape style="position:absolute;left:2178;top:361;width:381;height:806" coordorigin="2178,361" coordsize="381,806" path="m2508,678l2483,678,2480,689,2475,700,2471,711,2469,722,2462,726,2452,726,2442,727,2434,730,2431,738,2431,750,2434,776,2440,851,2450,987,2454,1047,2456,1064,2457,1079,2456,1094,2451,1109,2447,1112,2470,1112,2476,1096,2476,1094,2476,1079,2476,1073,2468,963,2463,897,2458,819,2453,747,2458,746,2465,746,2484,740,2487,735,2489,724,2492,713,2495,702,2500,692,2506,682,2508,678xe" filled="true" fillcolor="#231f20" stroked="false">
                <v:path arrowok="t"/>
                <v:fill type="solid"/>
              </v:shape>
              <v:shape style="position:absolute;left:2178;top:361;width:381;height:806" coordorigin="2178,361" coordsize="381,806" path="m2375,1009l2367,1013,2379,1013,2375,1009xe" filled="true" fillcolor="#231f20" stroked="false">
                <v:path arrowok="t"/>
                <v:fill type="solid"/>
              </v:shape>
              <v:shape style="position:absolute;left:2178;top:361;width:381;height:806" coordorigin="2178,361" coordsize="381,806" path="m2370,796l2341,796,2352,806,2350,815,2341,819,2335,828,2324,849,2319,874,2322,897,2334,915,2341,920,2351,917,2375,917,2365,905,2345,897,2341,883,2364,824,2375,821,2371,798,2370,796xe" filled="true" fillcolor="#231f20" stroked="false">
                <v:path arrowok="t"/>
                <v:fill type="solid"/>
              </v:shape>
              <v:shape style="position:absolute;left:2178;top:361;width:381;height:806" coordorigin="2178,361" coordsize="381,806" path="m2353,361l2279,383,2212,443,2178,555,2189,614,2218,668,2227,678,2245,699,2255,710,2296,765,2305,777,2313,788,2322,797,2333,804,2341,796,2370,796,2366,787,2364,785,2344,785,2333,780,2318,760,2303,740,2288,719,2273,699,2269,696,2283,694,2308,692,2335,691,2363,690,2388,686,2414,686,2428,684,2465,681,2483,678,2508,678,2508,678,2264,678,2252,675,2212,621,2198,538,2206,495,2253,425,2313,390,2374,381,2450,381,2429,370,2390,362,2353,361xe" filled="true" fillcolor="#231f20" stroked="false">
                <v:path arrowok="t"/>
                <v:fill type="solid"/>
              </v:shape>
              <v:shape style="position:absolute;left:2178;top:361;width:381;height:806" coordorigin="2178,361" coordsize="381,806" path="m2354,777l2344,785,2364,785,2354,777xe" filled="true" fillcolor="#231f20" stroked="false">
                <v:path arrowok="t"/>
                <v:fill type="solid"/>
              </v:shape>
              <v:shape style="position:absolute;left:2178;top:361;width:381;height:806" coordorigin="2178,361" coordsize="381,806" path="m2465,746l2458,746,2464,746,2465,746xe" filled="true" fillcolor="#231f20" stroked="false">
                <v:path arrowok="t"/>
                <v:fill type="solid"/>
              </v:shape>
              <v:shape style="position:absolute;left:2178;top:361;width:381;height:806" coordorigin="2178,361" coordsize="381,806" path="m2450,381l2374,381,2404,385,2435,395,2463,411,2509,457,2534,511,2537,569,2521,625,2516,636,2510,649,2498,659,2482,660,2472,661,2433,664,2355,669,2314,672,2298,674,2281,677,2264,678,2508,678,2510,675,2517,670,2522,663,2552,602,2559,537,2543,475,2507,421,2468,390,2450,381xe" filled="true" fillcolor="#231f20" stroked="false">
                <v:path arrowok="t"/>
                <v:fill type="solid"/>
              </v:shape>
              <v:shape style="position:absolute;left:2198;top:381;width:340;height:297" type="#_x0000_t75" stroked="false">
                <v:imagedata r:id="rId169" o:title=""/>
              </v:shape>
            </v:group>
            <v:group style="position:absolute;left:2410;top:678;width:74;height:434" coordorigin="2410,678" coordsize="74,434">
              <v:shape style="position:absolute;left:2410;top:678;width:74;height:434" coordorigin="2410,678" coordsize="74,434" path="m2483,678l2465,681,2428,684,2410,687,2417,766,2425,846,2432,926,2438,1006,2440,1029,2442,1053,2444,1077,2447,1099,2448,1103,2447,1112,2451,1109,2456,1094,2457,1079,2456,1064,2454,1047,2449,979,2439,844,2434,776,2433,764,2431,750,2431,738,2434,730,2442,727,2452,726,2462,726,2469,722,2471,711,2475,700,2480,689,2483,678xe" filled="true" fillcolor="#ffffff" stroked="false">
                <v:path arrowok="t"/>
                <v:fill type="solid"/>
              </v:shape>
            </v:group>
            <v:group style="position:absolute;left:2269;top:686;width:161;height:460" coordorigin="2269,686" coordsize="161,460">
              <v:shape style="position:absolute;left:2269;top:686;width:161;height:460" coordorigin="2269,686" coordsize="161,460" path="m2418,1009l2375,1009,2383,1016,2383,1030,2377,1045,2367,1060,2354,1075,2397,1145,2407,1140,2418,1139,2429,1129,2428,1103,2425,1076,2422,1049,2419,1021,2418,1009xe" filled="true" fillcolor="#ffffff" stroked="false">
                <v:path arrowok="t"/>
                <v:fill type="solid"/>
              </v:shape>
              <v:shape style="position:absolute;left:2269;top:686;width:161;height:460" coordorigin="2269,686" coordsize="161,460" path="m2399,777l2354,777,2366,787,2371,798,2375,821,2364,824,2354,836,2344,851,2340,867,2341,883,2345,897,2365,905,2378,921,2385,941,2383,959,2373,965,2364,968,2355,975,2354,985,2352,997,2367,1013,2375,1009,2418,1009,2417,994,2414,938,2411,910,2407,867,2403,827,2399,785,2399,777xe" filled="true" fillcolor="#ffffff" stroked="false">
                <v:path arrowok="t"/>
                <v:fill type="solid"/>
              </v:shape>
              <v:shape style="position:absolute;left:2269;top:686;width:161;height:460" coordorigin="2269,686" coordsize="161,460" path="m2388,686l2362,690,2335,691,2308,692,2283,694,2269,696,2273,699,2288,719,2303,740,2318,760,2333,780,2344,785,2354,777,2399,777,2395,744,2395,730,2394,716,2393,702,2392,689,2391,688,2389,687,2388,686xe" filled="true" fillcolor="#ffffff" stroked="false">
                <v:path arrowok="t"/>
                <v:fill type="solid"/>
              </v:shape>
            </v:group>
            <v:group style="position:absolute;left:2322;top:-21;width:54;height:54" coordorigin="2322,-21" coordsize="54,54">
              <v:shape style="position:absolute;left:2322;top:-21;width:54;height:54" coordorigin="2322,-21" coordsize="54,54" path="m2370,23l2362,30,2352,33,2342,32,2332,27,2325,19,2322,9,2323,-2,2328,-11,2337,-18,2347,-21,2357,-20,2367,-15,2373,-6,2376,3,2375,14,2370,23xe" filled="false" stroked="true" strokeweight=".4pt" strokecolor="#231f20">
                <v:path arrowok="t"/>
              </v:shape>
            </v:group>
            <v:group style="position:absolute;left:2329;top:41;width:54;height:54" coordorigin="2329,41" coordsize="54,54">
              <v:shape style="position:absolute;left:2329;top:41;width:54;height:54" coordorigin="2329,41" coordsize="54,54" path="m2377,85l2369,92,2359,95,2349,94,2339,88,2332,80,2329,70,2330,60,2335,50,2344,44,2354,41,2364,42,2374,47,2380,55,2383,65,2382,75,2377,85xe" filled="false" stroked="true" strokeweight=".4pt" strokecolor="#231f20">
                <v:path arrowok="t"/>
              </v:shape>
            </v:group>
            <v:group style="position:absolute;left:2331;top:105;width:54;height:54" coordorigin="2331,105" coordsize="54,54">
              <v:shape style="position:absolute;left:2331;top:105;width:54;height:54" coordorigin="2331,105" coordsize="54,54" path="m2379,149l2370,156,2361,159,2350,158,2341,153,2334,145,2331,135,2332,124,2337,115,2345,108,2355,105,2366,106,2375,111,2382,120,2385,130,2384,140,2379,149xe" filled="false" stroked="true" strokeweight=".4pt" strokecolor="#231f20">
                <v:path arrowok="t"/>
              </v:shape>
            </v:group>
            <v:group style="position:absolute;left:2331;top:167;width:54;height:54" coordorigin="2331,167" coordsize="54,54">
              <v:shape style="position:absolute;left:2331;top:167;width:54;height:54" coordorigin="2331,167" coordsize="54,54" path="m2378,212l2370,218,2360,221,2350,220,2340,215,2334,207,2331,197,2332,187,2337,177,2345,170,2355,167,2365,168,2375,173,2382,182,2385,192,2384,202,2378,212xe" filled="false" stroked="true" strokeweight=".4pt" strokecolor="#231f20">
                <v:path arrowok="t"/>
              </v:shape>
            </v:group>
            <v:group style="position:absolute;left:2337;top:231;width:54;height:54" coordorigin="2337,231" coordsize="54,54">
              <v:shape style="position:absolute;left:2337;top:231;width:54;height:54" coordorigin="2337,231" coordsize="54,54" path="m2385,275l2376,282,2366,285,2356,284,2346,279,2340,271,2337,261,2338,250,2343,241,2351,234,2361,231,2371,232,2381,237,2388,246,2391,256,2390,266,2385,275xe" filled="false" stroked="true" strokeweight=".4pt" strokecolor="#231f20">
                <v:path arrowok="t"/>
              </v:shape>
            </v:group>
            <v:group style="position:absolute;left:2330;top:289;width:54;height:54" coordorigin="2330,289" coordsize="54,54">
              <v:shape style="position:absolute;left:2330;top:289;width:54;height:54" coordorigin="2330,289" coordsize="54,54" path="m2378,333l2370,340,2360,343,2349,342,2340,337,2333,328,2330,318,2331,308,2336,299,2345,292,2355,289,2365,290,2375,295,2381,303,2384,313,2383,324,2378,333xe" filled="false" stroked="true" strokeweight=".4pt" strokecolor="#231f20">
                <v:path arrowok="t"/>
              </v:shape>
            </v:group>
            <v:group style="position:absolute;left:2332;top:346;width:54;height:54" coordorigin="2332,346" coordsize="54,54">
              <v:shape style="position:absolute;left:2332;top:346;width:54;height:54" coordorigin="2332,346" coordsize="54,54" path="m2380,391l2372,397,2362,400,2351,399,2342,394,2335,386,2332,376,2333,365,2338,356,2347,349,2357,346,2367,347,2376,352,2383,361,2386,371,2385,381,2380,391xe" filled="false" stroked="true" strokeweight=".4pt" strokecolor="#231f20">
                <v:path arrowok="t"/>
              </v:shape>
            </v:group>
            <v:group style="position:absolute;left:2329;top:407;width:54;height:54" coordorigin="2329,407" coordsize="54,54">
              <v:shape style="position:absolute;left:2329;top:407;width:54;height:54" coordorigin="2329,407" coordsize="54,54" path="m2377,452l2369,458,2359,461,2348,460,2339,455,2332,447,2329,437,2330,427,2335,417,2344,410,2354,407,2364,408,2373,413,2380,422,2383,432,2382,442,2377,452xe" filled="false" stroked="true" strokeweight=".4pt" strokecolor="#231f20">
                <v:path arrowok="t"/>
              </v:shape>
            </v:group>
            <v:group style="position:absolute;left:2344;top:-20;width:18;height:512" coordorigin="2344,-20" coordsize="18,512">
              <v:shape style="position:absolute;left:2344;top:-20;width:18;height:512" coordorigin="2344,-20" coordsize="18,512" path="m2344,-20l2356,54,2361,159,2362,275,2359,382,2356,461,2355,492e" filled="false" stroked="true" strokeweight=".4pt" strokecolor="#231f20">
                <v:path arrowok="t"/>
              </v:shape>
              <v:shape style="position:absolute;left:1309;top:170;width:637;height:640" type="#_x0000_t75" stroked="false">
                <v:imagedata r:id="rId170" o:title=""/>
              </v:shape>
            </v:group>
            <v:group style="position:absolute;left:1332;top:447;width:405;height:342" coordorigin="1332,447" coordsize="405,342">
              <v:shape style="position:absolute;left:1332;top:447;width:405;height:342" coordorigin="1332,447" coordsize="405,342" path="m1650,447l1649,448,1639,457,1629,467,1619,477,1609,487,1580,515,1550,544,1519,573,1489,602,1469,621,1430,661,1410,680,1389,699,1369,718,1350,736,1332,756,1333,770,1341,777,1345,789,1424,763,1424,743,1426,725,1431,711,1440,700,1480,700,1482,696,1489,688,1487,676,1481,668,1478,657,1489,642,1506,631,1527,628,1559,628,1560,627,1570,616,1578,601,1581,583,1580,573,1580,564,1582,555,1588,547,1593,543,1603,538,1711,538,1732,534,1736,534,1727,523,1710,505,1690,486,1670,467,1654,448,1652,448,1650,447xe" filled="true" fillcolor="#ffffff" stroked="false">
                <v:path arrowok="t"/>
                <v:fill type="solid"/>
              </v:shape>
              <v:shape style="position:absolute;left:1332;top:447;width:405;height:342" coordorigin="1332,447" coordsize="405,342" path="m1480,700l1440,700,1451,700,1454,708,1476,707,1480,700xe" filled="true" fillcolor="#ffffff" stroked="false">
                <v:path arrowok="t"/>
                <v:fill type="solid"/>
              </v:shape>
              <v:shape style="position:absolute;left:1332;top:447;width:405;height:342" coordorigin="1332,447" coordsize="405,342" path="m1559,628l1527,628,1547,635,1559,628xe" filled="true" fillcolor="#ffffff" stroked="false">
                <v:path arrowok="t"/>
                <v:fill type="solid"/>
              </v:shape>
              <v:shape style="position:absolute;left:1332;top:447;width:405;height:342" coordorigin="1332,447" coordsize="405,342" path="m1711,538l1603,538,1620,539,1621,552,1634,555,1657,549,1682,544,1707,539,1711,538xe" filled="true" fillcolor="#ffffff" stroked="false">
                <v:path arrowok="t"/>
                <v:fill type="solid"/>
              </v:shape>
              <v:shape style="position:absolute;left:1332;top:447;width:405;height:342" coordorigin="1332,447" coordsize="405,342" path="m1736,534l1732,534,1737,534,1736,534xe" filled="true" fillcolor="#ffffff" stroked="false">
                <v:path arrowok="t"/>
                <v:fill type="solid"/>
              </v:shape>
              <v:shape style="position:absolute;left:1332;top:447;width:405;height:342" coordorigin="1332,447" coordsize="405,342" path="m1653,448l1652,448,1654,448,1653,448xe" filled="true" fillcolor="#ffffff" stroked="false">
                <v:path arrowok="t"/>
                <v:fill type="solid"/>
              </v:shape>
              <v:shape style="position:absolute;left:1810;top:-81;width:349;height:406" type="#_x0000_t75" stroked="false">
                <v:imagedata r:id="rId171" o:title=""/>
              </v:shape>
              <v:shape style="position:absolute;left:3009;top:-210;width:731;height:503" type="#_x0000_t75" stroked="false">
                <v:imagedata r:id="rId172" o:title=""/>
              </v:shape>
            </v:group>
            <v:group style="position:absolute;left:3268;top:33;width:454;height:242" coordorigin="3268,33" coordsize="454,242">
              <v:shape style="position:absolute;left:3268;top:33;width:454;height:242" coordorigin="3268,33" coordsize="454,242" path="m3678,216l3599,216,3610,224,3620,236,3627,253,3633,272,3715,274,3716,262,3721,252,3719,238,3696,225,3678,216xe" filled="true" fillcolor="#ffffff" stroked="false">
                <v:path arrowok="t"/>
                <v:fill type="solid"/>
              </v:shape>
              <v:shape style="position:absolute;left:3268;top:33;width:454;height:242" coordorigin="3268,33" coordsize="454,242" path="m3586,169l3516,169,3536,174,3551,186,3551,197,3548,206,3549,218,3557,224,3566,233,3587,228,3589,219,3599,216,3678,216,3672,213,3647,201,3622,188,3598,176,3586,169xe" filled="true" fillcolor="#ffffff" stroked="false">
                <v:path arrowok="t"/>
                <v:fill type="solid"/>
              </v:shape>
              <v:shape style="position:absolute;left:3268;top:33;width:454;height:242" coordorigin="3268,33" coordsize="454,242" path="m3468,107l3396,107,3408,109,3414,112,3422,118,3427,125,3429,135,3431,144,3439,160,3450,172,3463,180,3478,184,3495,171,3516,169,3586,169,3549,148,3525,135,3487,117,3468,107xe" filled="true" fillcolor="#ffffff" stroked="false">
                <v:path arrowok="t"/>
                <v:fill type="solid"/>
              </v:shape>
              <v:shape style="position:absolute;left:3268;top:33;width:454;height:242" coordorigin="3268,33" coordsize="454,242" path="m3326,33l3324,35,3323,35,3312,58,3299,82,3285,105,3274,128,3268,141,3272,139,3297,137,3323,135,3348,133,3372,132,3383,125,3381,112,3396,107,3468,107,3376,60,3364,53,3352,46,3340,39,3331,35,3324,35,3323,34,3330,34,3327,33,3326,33xe" filled="true" fillcolor="#ffffff" stroked="false">
                <v:path arrowok="t"/>
                <v:fill type="solid"/>
              </v:shape>
              <v:shape style="position:absolute;left:2698;top:-329;width:427;height:286" type="#_x0000_t75" stroked="false">
                <v:imagedata r:id="rId173" o:title=""/>
              </v:shape>
            </v:group>
            <v:group style="position:absolute;left:2704;top:-308;width:438;height:267" coordorigin="2704,-308" coordsize="438,267">
              <v:shape style="position:absolute;left:2704;top:-308;width:438;height:267" coordorigin="2704,-308" coordsize="438,267" path="m2704,-308l2773,-278,2864,-226,2962,-164,3051,-104,3116,-59,3141,-42e" filled="false" stroked="true" strokeweight=".4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95.091736pt;margin-top:-37.648174pt;width:140.050pt;height:96pt;mso-position-horizontal-relative:page;mso-position-vertical-relative:paragraph;z-index:4552" coordorigin="3902,-753" coordsize="2801,1920">
            <v:shape style="position:absolute;left:5698;top:160;width:637;height:640" type="#_x0000_t75" stroked="false">
              <v:imagedata r:id="rId174" o:title=""/>
            </v:shape>
            <v:group style="position:absolute;left:5907;top:437;width:405;height:342" coordorigin="5907,437" coordsize="405,342">
              <v:shape style="position:absolute;left:5907;top:437;width:405;height:342" coordorigin="5907,437" coordsize="405,342" path="m6255,690l6204,690,6213,701,6218,716,6220,734,6220,754,6299,779,6303,768,6311,760,6312,746,6294,727,6275,708,6255,690xe" filled="true" fillcolor="#ffffff" stroked="false">
                <v:path arrowok="t"/>
                <v:fill type="solid"/>
              </v:shape>
              <v:shape style="position:absolute;left:5907;top:437;width:405;height:342" coordorigin="5907,437" coordsize="405,342" path="m6182,618l6117,618,6137,622,6155,633,6166,648,6163,659,6157,667,6155,678,6161,687,6168,697,6189,698,6193,691,6204,690,6255,690,6234,671,6214,652,6182,618xe" filled="true" fillcolor="#ffffff" stroked="false">
                <v:path arrowok="t"/>
                <v:fill type="solid"/>
              </v:shape>
              <v:shape style="position:absolute;left:5907;top:437;width:405;height:342" coordorigin="5907,437" coordsize="405,342" path="m6088,529l6041,529,6051,534,6056,538,6062,546,6064,554,6064,563,6063,574,6066,592,6074,606,6084,618,6096,625,6117,618,6182,618,6175,612,6155,592,6124,563,6094,534,6088,529xe" filled="true" fillcolor="#ffffff" stroked="false">
                <v:path arrowok="t"/>
                <v:fill type="solid"/>
              </v:shape>
              <v:shape style="position:absolute;left:5907;top:437;width:405;height:342" coordorigin="5907,437" coordsize="405,342" path="m6084,524l5912,524,5937,529,5962,534,5986,540,6010,545,6022,542,6024,529,6041,529,6088,529,6084,524xe" filled="true" fillcolor="#ffffff" stroked="false">
                <v:path arrowok="t"/>
                <v:fill type="solid"/>
              </v:shape>
              <v:shape style="position:absolute;left:5907;top:437;width:405;height:342" coordorigin="5907,437" coordsize="405,342" path="m5991,438l5974,458,5954,477,5934,496,5917,514,5907,525,5912,524,6084,524,6064,506,6034,477,6025,468,6015,457,6005,447,5996,439,5992,439,5991,438xe" filled="true" fillcolor="#ffffff" stroked="false">
                <v:path arrowok="t"/>
                <v:fill type="solid"/>
              </v:shape>
              <v:shape style="position:absolute;left:5907;top:437;width:405;height:342" coordorigin="5907,437" coordsize="405,342" path="m5994,437l5992,439,5996,439,5995,438,5994,437xe" filled="true" fillcolor="#ffffff" stroked="false">
                <v:path arrowok="t"/>
                <v:fill type="solid"/>
              </v:shape>
            </v:group>
            <v:group style="position:absolute;left:4937;top:-749;width:727;height:727" coordorigin="4937,-749" coordsize="727,727">
              <v:shape style="position:absolute;left:4937;top:-749;width:727;height:727" coordorigin="4937,-749" coordsize="727,727" path="m5664,-386l5657,-312,5636,-244,5602,-182,5558,-129,5504,-84,5442,-51,5374,-29,5301,-22,5228,-29,5159,-51,5098,-84,5044,-129,4999,-182,4966,-244,4945,-312,4937,-386,4945,-459,4966,-527,4999,-589,5044,-643,5098,-687,5159,-720,5228,-742,5301,-749,5374,-742,5442,-720,5504,-687,5558,-643,5602,-589,5636,-527,5657,-459,5664,-386xe" filled="false" stroked="true" strokeweight=".4pt" strokecolor="#231f20">
                <v:path arrowok="t"/>
              </v:shape>
            </v:group>
            <v:group style="position:absolute;left:4964;top:-727;width:674;height:674" coordorigin="4964,-727" coordsize="674,674">
              <v:shape style="position:absolute;left:4964;top:-727;width:674;height:674" coordorigin="4964,-727" coordsize="674,674" path="m5638,-391l5629,-313,5603,-242,5564,-180,5512,-128,5449,-88,5378,-62,5301,-54,5223,-62,5153,-88,5090,-128,5038,-180,4998,-242,4973,-313,4964,-391,4973,-468,4998,-539,5038,-601,5090,-653,5153,-693,5223,-719,5301,-727,5378,-719,5449,-693,5512,-653,5564,-601,5603,-539,5629,-468,5638,-391xe" filled="false" stroked="true" strokeweight=".4pt" strokecolor="#231f20">
                <v:path arrowok="t"/>
              </v:shape>
              <v:shape style="position:absolute;left:5485;top:-90;width:349;height:406" type="#_x0000_t75" stroked="false">
                <v:imagedata r:id="rId168" o:title=""/>
              </v:shape>
            </v:group>
            <v:group style="position:absolute;left:5140;top:361;width:381;height:806" coordorigin="5140,361" coordsize="381,806">
              <v:shape style="position:absolute;left:5140;top:361;width:381;height:806" coordorigin="5140,361" coordsize="381,806" path="m5338,917l5313,917,5326,929,5327,936,5325,948,5302,963,5296,987,5304,1012,5325,1031,5318,1042,5309,1053,5300,1064,5294,1073,5307,1096,5320,1120,5335,1143,5351,1166,5367,1163,5383,1158,5398,1150,5405,1145,5359,1145,5317,1075,5330,1060,5340,1045,5346,1030,5346,1016,5342,1013,5330,1013,5314,997,5317,985,5317,975,5327,968,5336,965,5345,959,5347,941,5341,921,5338,917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376,686l5351,686,5351,687,5354,688,5354,690,5356,702,5357,716,5357,731,5358,744,5362,788,5366,828,5369,868,5374,910,5376,938,5379,994,5382,1021,5385,1049,5388,1077,5390,1103,5391,1129,5381,1139,5370,1140,5359,1145,5405,1145,5412,1140,5431,1117,5433,1112,5409,1112,5410,1103,5403,1029,5401,1006,5395,926,5387,844,5380,764,5372,687,5376,686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471,678l5445,678,5442,689,5438,700,5434,711,5431,722,5425,726,5415,726,5404,727,5397,730,5394,738,5394,750,5397,776,5402,851,5412,987,5417,1047,5418,1064,5420,1079,5419,1094,5413,1109,5409,1112,5433,1112,5438,1096,5438,1094,5439,1079,5439,1073,5431,963,5426,897,5420,819,5416,747,5421,746,5427,746,5446,740,5450,735,5452,724,5454,713,5458,702,5462,692,5468,682,5471,678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338,1009l5330,1013,5342,1013,5338,1009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333,796l5303,796,5314,806,5313,815,5304,819,5298,828,5287,849,5282,874,5284,897,5296,915,5303,920,5313,917,5338,917,5328,905,5308,897,5303,883,5326,824,5337,821,5333,798,5333,796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315,361l5241,383,5174,443,5140,555,5151,614,5180,668,5189,678,5208,699,5218,710,5259,765,5267,777,5276,788,5285,797,5296,804,5303,796,5333,796,5329,787,5327,785,5306,785,5295,780,5281,760,5266,740,5250,719,5235,699,5231,696,5245,694,5271,692,5298,691,5325,690,5351,686,5376,686,5390,684,5427,681,5445,678,5471,678,5471,678,5227,678,5214,675,5175,621,5160,538,5169,495,5216,425,5276,390,5336,381,5412,381,5391,370,5352,362,5315,361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316,777l5306,785,5327,785,5316,777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427,746l5421,746,5427,746,5427,746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412,381l5336,381,5367,385,5397,395,5426,411,5472,457,5496,511,5500,569,5483,625,5478,636,5472,649,5461,659,5445,660,5435,661,5395,664,5318,669,5277,672,5261,674,5243,677,5227,678,5471,678,5473,675,5480,670,5485,663,5515,602,5521,537,5506,475,5469,421,5431,390,5412,381xe" filled="true" fillcolor="#231f20" stroked="false">
                <v:path arrowok="t"/>
                <v:fill type="solid"/>
              </v:shape>
              <v:shape style="position:absolute;left:5160;top:381;width:340;height:297" type="#_x0000_t75" stroked="false">
                <v:imagedata r:id="rId169" o:title=""/>
              </v:shape>
            </v:group>
            <v:group style="position:absolute;left:5372;top:678;width:74;height:434" coordorigin="5372,678" coordsize="74,434">
              <v:shape style="position:absolute;left:5372;top:678;width:74;height:434" coordorigin="5372,678" coordsize="74,434" path="m5445,678l5427,681,5390,684,5372,687,5380,766,5388,846,5395,926,5401,1006,5403,1029,5405,1053,5407,1077,5410,1099,5410,1103,5409,1112,5413,1109,5419,1094,5420,1079,5418,1064,5417,1047,5412,979,5402,844,5397,776,5395,764,5394,750,5394,738,5397,730,5404,727,5415,726,5425,726,5431,722,5434,711,5438,700,5442,689,5445,678xe" filled="true" fillcolor="#ffffff" stroked="false">
                <v:path arrowok="t"/>
                <v:fill type="solid"/>
              </v:shape>
            </v:group>
            <v:group style="position:absolute;left:5231;top:686;width:161;height:460" coordorigin="5231,686" coordsize="161,460">
              <v:shape style="position:absolute;left:5231;top:686;width:161;height:460" coordorigin="5231,686" coordsize="161,460" path="m5381,1009l5338,1009,5346,1016,5346,1030,5340,1045,5330,1060,5317,1075,5359,1145,5370,1140,5381,1139,5391,1129,5390,1103,5388,1076,5385,1049,5382,1021,5381,1009xe" filled="true" fillcolor="#ffffff" stroked="false">
                <v:path arrowok="t"/>
                <v:fill type="solid"/>
              </v:shape>
              <v:shape style="position:absolute;left:5231;top:686;width:161;height:460" coordorigin="5231,686" coordsize="161,460" path="m5361,777l5316,777,5329,787,5333,798,5337,821,5326,824,5316,836,5307,851,5303,867,5303,883,5308,897,5328,905,5341,921,5347,941,5345,959,5336,965,5327,968,5317,975,5317,985,5314,997,5330,1013,5338,1009,5381,1009,5379,994,5376,938,5374,910,5369,867,5366,827,5362,785,5361,777xe" filled="true" fillcolor="#ffffff" stroked="false">
                <v:path arrowok="t"/>
                <v:fill type="solid"/>
              </v:shape>
              <v:shape style="position:absolute;left:5231;top:686;width:161;height:460" coordorigin="5231,686" coordsize="161,460" path="m5351,686l5325,690,5298,691,5271,692,5245,694,5231,696,5235,699,5250,719,5266,740,5281,760,5295,780,5306,785,5316,777,5361,777,5358,744,5357,730,5357,716,5356,702,5354,689,5354,688,5351,687,5351,686xe" filled="true" fillcolor="#ffffff" stroked="false">
                <v:path arrowok="t"/>
                <v:fill type="solid"/>
              </v:shape>
            </v:group>
            <v:group style="position:absolute;left:5285;top:-21;width:54;height:54" coordorigin="5285,-21" coordsize="54,54">
              <v:shape style="position:absolute;left:5285;top:-21;width:54;height:54" coordorigin="5285,-21" coordsize="54,54" path="m5333,23l5324,30,5314,33,5304,32,5295,27,5288,19,5285,9,5286,-2,5291,-11,5299,-18,5309,-21,5320,-20,5329,-15,5336,-6,5339,3,5338,14,5333,23xe" filled="false" stroked="true" strokeweight=".4pt" strokecolor="#231f20">
                <v:path arrowok="t"/>
              </v:shape>
            </v:group>
            <v:group style="position:absolute;left:5292;top:41;width:54;height:54" coordorigin="5292,41" coordsize="54,54">
              <v:shape style="position:absolute;left:5292;top:41;width:54;height:54" coordorigin="5292,41" coordsize="54,54" path="m5340,85l5331,92,5321,95,5311,94,5302,88,5295,80,5292,70,5293,60,5298,50,5306,44,5316,41,5327,42,5336,47,5343,55,5346,65,5345,75,5340,85xe" filled="false" stroked="true" strokeweight=".4pt" strokecolor="#231f20">
                <v:path arrowok="t"/>
              </v:shape>
            </v:group>
            <v:group style="position:absolute;left:5294;top:105;width:54;height:54" coordorigin="5294,105" coordsize="54,54">
              <v:shape style="position:absolute;left:5294;top:105;width:54;height:54" coordorigin="5294,105" coordsize="54,54" path="m5341,149l5333,156,5323,159,5313,158,5303,153,5296,145,5294,135,5295,124,5300,115,5308,108,5318,105,5328,106,5338,111,5345,120,5347,130,5346,140,5341,149xe" filled="false" stroked="true" strokeweight=".4pt" strokecolor="#231f20">
                <v:path arrowok="t"/>
              </v:shape>
            </v:group>
            <v:group style="position:absolute;left:5293;top:167;width:54;height:54" coordorigin="5293,167" coordsize="54,54">
              <v:shape style="position:absolute;left:5293;top:167;width:54;height:54" coordorigin="5293,167" coordsize="54,54" path="m5341,212l5333,218,5323,221,5312,220,5303,215,5296,207,5293,197,5294,187,5299,177,5308,170,5318,167,5328,168,5337,173,5344,182,5347,192,5346,202,5341,212xe" filled="false" stroked="true" strokeweight=".4pt" strokecolor="#231f20">
                <v:path arrowok="t"/>
              </v:shape>
            </v:group>
            <v:group style="position:absolute;left:5299;top:231;width:54;height:54" coordorigin="5299,231" coordsize="54,54">
              <v:shape style="position:absolute;left:5299;top:231;width:54;height:54" coordorigin="5299,231" coordsize="54,54" path="m5347,275l5339,282,5329,285,5318,284,5309,279,5302,271,5299,261,5300,250,5305,241,5314,234,5324,231,5334,232,5344,237,5350,246,5353,256,5352,266,5347,275xe" filled="false" stroked="true" strokeweight=".4pt" strokecolor="#231f20">
                <v:path arrowok="t"/>
              </v:shape>
            </v:group>
            <v:group style="position:absolute;left:5293;top:289;width:54;height:54" coordorigin="5293,289" coordsize="54,54">
              <v:shape style="position:absolute;left:5293;top:289;width:54;height:54" coordorigin="5293,289" coordsize="54,54" path="m5341,333l5332,340,5322,343,5312,342,5303,337,5296,328,5293,318,5294,308,5299,299,5307,292,5317,289,5328,290,5337,295,5344,303,5347,313,5346,324,5341,333xe" filled="false" stroked="true" strokeweight=".4pt" strokecolor="#231f20">
                <v:path arrowok="t"/>
              </v:shape>
            </v:group>
            <v:group style="position:absolute;left:5295;top:346;width:54;height:54" coordorigin="5295,346" coordsize="54,54">
              <v:shape style="position:absolute;left:5295;top:346;width:54;height:54" coordorigin="5295,346" coordsize="54,54" path="m5343,391l5334,397,5324,400,5314,399,5304,394,5298,386,5295,376,5296,365,5301,356,5309,349,5319,346,5329,347,5339,352,5346,361,5349,371,5348,381,5343,391xe" filled="false" stroked="true" strokeweight=".4pt" strokecolor="#231f20">
                <v:path arrowok="t"/>
              </v:shape>
            </v:group>
            <v:group style="position:absolute;left:5292;top:407;width:54;height:54" coordorigin="5292,407" coordsize="54,54">
              <v:shape style="position:absolute;left:5292;top:407;width:54;height:54" coordorigin="5292,407" coordsize="54,54" path="m5340,452l5331,458,5321,461,5311,460,5301,455,5295,447,5292,437,5293,427,5298,417,5306,410,5316,407,5327,408,5336,413,5343,422,5346,432,5345,442,5340,452xe" filled="false" stroked="true" strokeweight=".4pt" strokecolor="#231f20">
                <v:path arrowok="t"/>
              </v:shape>
            </v:group>
            <v:group style="position:absolute;left:5307;top:-20;width:18;height:512" coordorigin="5307,-20" coordsize="18,512">
              <v:shape style="position:absolute;left:5307;top:-20;width:18;height:512" coordorigin="5307,-20" coordsize="18,512" path="m5307,-20l5319,54,5324,159,5324,275,5322,382,5319,461,5317,492e" filled="false" stroked="true" strokeweight=".4pt" strokecolor="#231f20">
                <v:path arrowok="t"/>
              </v:shape>
              <v:shape style="position:absolute;left:4271;top:170;width:637;height:640" type="#_x0000_t75" stroked="false">
                <v:imagedata r:id="rId175" o:title=""/>
              </v:shape>
            </v:group>
            <v:group style="position:absolute;left:4294;top:447;width:405;height:342" coordorigin="4294,447" coordsize="405,342">
              <v:shape style="position:absolute;left:4294;top:447;width:405;height:342" coordorigin="4294,447" coordsize="405,342" path="m4612,447l4611,448,4601,457,4591,467,4582,477,4572,487,4542,515,4512,544,4482,573,4451,602,4431,621,4392,661,4373,680,4352,699,4332,718,4312,736,4294,756,4296,770,4304,777,4308,789,4386,763,4386,743,4389,725,4394,711,4403,700,4443,700,4445,696,4451,688,4449,676,4444,668,4441,657,4451,642,4469,631,4490,628,4521,628,4522,627,4533,616,4540,601,4543,583,4543,573,4542,564,4544,555,4551,547,4555,543,4566,538,4674,538,4694,534,4699,534,4690,523,4672,505,4652,486,4633,467,4616,448,4615,448,4612,447xe" filled="true" fillcolor="#ffffff" stroked="false">
                <v:path arrowok="t"/>
                <v:fill type="solid"/>
              </v:shape>
              <v:shape style="position:absolute;left:4294;top:447;width:405;height:342" coordorigin="4294,447" coordsize="405,342" path="m4443,700l4403,700,4413,700,4417,708,4439,707,4443,700xe" filled="true" fillcolor="#ffffff" stroked="false">
                <v:path arrowok="t"/>
                <v:fill type="solid"/>
              </v:shape>
              <v:shape style="position:absolute;left:4294;top:447;width:405;height:342" coordorigin="4294,447" coordsize="405,342" path="m4521,628l4490,628,4510,635,4521,628xe" filled="true" fillcolor="#ffffff" stroked="false">
                <v:path arrowok="t"/>
                <v:fill type="solid"/>
              </v:shape>
              <v:shape style="position:absolute;left:4294;top:447;width:405;height:342" coordorigin="4294,447" coordsize="405,342" path="m4674,538l4566,538,4582,539,4584,552,4596,555,4620,549,4645,544,4670,539,4674,538xe" filled="true" fillcolor="#ffffff" stroked="false">
                <v:path arrowok="t"/>
                <v:fill type="solid"/>
              </v:shape>
              <v:shape style="position:absolute;left:4294;top:447;width:405;height:342" coordorigin="4294,447" coordsize="405,342" path="m4699,534l4694,534,4699,534,4699,534xe" filled="true" fillcolor="#ffffff" stroked="false">
                <v:path arrowok="t"/>
                <v:fill type="solid"/>
              </v:shape>
              <v:shape style="position:absolute;left:4294;top:447;width:405;height:342" coordorigin="4294,447" coordsize="405,342" path="m4616,448l4615,448,4616,448,4616,448xe" filled="true" fillcolor="#ffffff" stroked="false">
                <v:path arrowok="t"/>
                <v:fill type="solid"/>
              </v:shape>
              <v:shape style="position:absolute;left:4772;top:-81;width:349;height:406" type="#_x0000_t75" stroked="false">
                <v:imagedata r:id="rId176" o:title=""/>
              </v:shape>
              <v:shape style="position:absolute;left:5971;top:-210;width:731;height:503" type="#_x0000_t75" stroked="false">
                <v:imagedata r:id="rId177" o:title=""/>
              </v:shape>
            </v:group>
            <v:group style="position:absolute;left:6230;top:33;width:454;height:242" coordorigin="6230,33" coordsize="454,242">
              <v:shape style="position:absolute;left:6230;top:33;width:454;height:242" coordorigin="6230,33" coordsize="454,242" path="m6640,216l6561,216,6573,224,6582,236,6589,253,6595,272,6678,274,6679,262,6684,252,6681,238,6658,225,6640,216xe" filled="true" fillcolor="#ffffff" stroked="false">
                <v:path arrowok="t"/>
                <v:fill type="solid"/>
              </v:shape>
              <v:shape style="position:absolute;left:6230;top:33;width:454;height:242" coordorigin="6230,33" coordsize="454,242" path="m6548,169l6478,169,6498,174,6513,186,6513,197,6510,206,6512,218,6520,224,6529,233,6550,228,6551,219,6561,216,6640,216,6634,213,6610,201,6585,188,6560,176,6548,169xe" filled="true" fillcolor="#ffffff" stroked="false">
                <v:path arrowok="t"/>
                <v:fill type="solid"/>
              </v:shape>
              <v:shape style="position:absolute;left:6230;top:33;width:454;height:242" coordorigin="6230,33" coordsize="454,242" path="m6431,107l6359,107,6371,109,6376,112,6385,118,6389,125,6391,135,6394,144,6402,160,6413,172,6426,180,6440,184,6458,171,6478,169,6548,169,6512,148,6487,135,6449,117,6431,107xe" filled="true" fillcolor="#ffffff" stroked="false">
                <v:path arrowok="t"/>
                <v:fill type="solid"/>
              </v:shape>
              <v:shape style="position:absolute;left:6230;top:33;width:454;height:242" coordorigin="6230,33" coordsize="454,242" path="m6289,33l6287,35,6285,35,6275,58,6262,82,6248,105,6236,128,6230,141,6235,139,6260,137,6285,135,6310,133,6335,132,6346,125,6344,112,6359,107,6431,107,6339,60,6326,53,6314,46,6302,39,6293,35,6287,35,6286,34,6293,34,6290,33,6289,33xe" filled="true" fillcolor="#ffffff" stroked="false">
                <v:path arrowok="t"/>
                <v:fill type="solid"/>
              </v:shape>
              <v:shape style="position:absolute;left:5660;top:-329;width:427;height:286" type="#_x0000_t75" stroked="false">
                <v:imagedata r:id="rId178" o:title=""/>
              </v:shape>
            </v:group>
            <v:group style="position:absolute;left:5667;top:-308;width:438;height:267" coordorigin="5667,-308" coordsize="438,267">
              <v:shape style="position:absolute;left:5667;top:-308;width:438;height:267" coordorigin="5667,-308" coordsize="438,267" path="m5667,-308l5736,-278,5827,-226,5925,-164,6014,-104,6079,-59,6104,-42e" filled="false" stroked="true" strokeweight=".4pt" strokecolor="#231f20">
                <v:path arrowok="t"/>
              </v:shape>
              <v:shape style="position:absolute;left:3902;top:-210;width:732;height:503" type="#_x0000_t75" stroked="false">
                <v:imagedata r:id="rId179" o:title=""/>
              </v:shape>
            </v:group>
            <v:group style="position:absolute;left:3921;top:33;width:454;height:242" coordorigin="3921,33" coordsize="454,242">
              <v:shape style="position:absolute;left:3921;top:33;width:454;height:242" coordorigin="3921,33" coordsize="454,242" path="m4316,33l4315,33,4302,39,4290,46,4278,53,4266,60,4155,117,4117,135,4093,148,4044,176,4020,188,3995,201,3970,213,3946,225,3923,238,3921,252,3926,262,3927,274,4009,272,4015,253,4022,236,4032,224,4043,216,4093,216,4094,206,4091,197,4091,186,4106,174,4126,169,4195,169,4203,160,4211,144,4213,134,4215,125,4220,118,4228,112,4234,109,4246,107,4358,107,4357,105,4343,82,4330,58,4319,35,4318,35,4316,33xe" filled="true" fillcolor="#ffffff" stroked="false">
                <v:path arrowok="t"/>
                <v:fill type="solid"/>
              </v:shape>
              <v:shape style="position:absolute;left:3921;top:33;width:454;height:242" coordorigin="3921,33" coordsize="454,242" path="m4093,216l4043,216,4053,219,4055,228,4076,233,4085,224,4093,218,4093,216xe" filled="true" fillcolor="#ffffff" stroked="false">
                <v:path arrowok="t"/>
                <v:fill type="solid"/>
              </v:shape>
              <v:shape style="position:absolute;left:3921;top:33;width:454;height:242" coordorigin="3921,33" coordsize="454,242" path="m4195,169l4126,169,4147,171,4164,184,4179,180,4192,172,4195,169xe" filled="true" fillcolor="#ffffff" stroked="false">
                <v:path arrowok="t"/>
                <v:fill type="solid"/>
              </v:shape>
              <v:shape style="position:absolute;left:3921;top:33;width:454;height:242" coordorigin="3921,33" coordsize="454,242" path="m4358,107l4246,107,4261,112,4259,125,4270,132,4294,133,4319,135,4345,137,4370,139,4374,141,4368,128,4358,107xe" filled="true" fillcolor="#ffffff" stroked="false">
                <v:path arrowok="t"/>
                <v:fill type="solid"/>
              </v:shape>
              <v:shape style="position:absolute;left:3921;top:33;width:454;height:242" coordorigin="3921,33" coordsize="454,242" path="m4319,34l4318,35,4319,35,4319,34xe" filled="true" fillcolor="#ffffff" stroked="false">
                <v:path arrowok="t"/>
                <v:fill type="solid"/>
              </v:shape>
              <v:shape style="position:absolute;left:4517;top:-329;width:427;height:286" type="#_x0000_t75" stroked="false">
                <v:imagedata r:id="rId180" o:title=""/>
              </v:shape>
            </v:group>
            <v:group style="position:absolute;left:4501;top:-308;width:438;height:267" coordorigin="4501,-308" coordsize="438,267">
              <v:shape style="position:absolute;left:4501;top:-308;width:438;height:267" coordorigin="4501,-308" coordsize="438,267" path="m4938,-308l4869,-278,4778,-226,4680,-164,4591,-104,4526,-59,4501,-42e" filled="false" stroked="true" strokeweight=".4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5.265991pt;margin-top:-37.648174pt;width:70.1pt;height:96pt;mso-position-horizontal-relative:page;mso-position-vertical-relative:paragraph;z-index:4576" coordorigin="6905,-753" coordsize="1402,1920">
            <v:shape style="position:absolute;left:7670;top:160;width:637;height:640" type="#_x0000_t75" stroked="false">
              <v:imagedata r:id="rId181" o:title=""/>
            </v:shape>
            <v:group style="position:absolute;left:7879;top:437;width:405;height:342" coordorigin="7879,437" coordsize="405,342">
              <v:shape style="position:absolute;left:7879;top:437;width:405;height:342" coordorigin="7879,437" coordsize="405,342" path="m8227,690l8176,690,8185,701,8190,716,8192,734,8192,754,8271,779,8275,768,8283,760,8284,746,8266,727,8247,708,8227,690xe" filled="true" fillcolor="#ffffff" stroked="false">
                <v:path arrowok="t"/>
                <v:fill type="solid"/>
              </v:shape>
              <v:shape style="position:absolute;left:7879;top:437;width:405;height:342" coordorigin="7879,437" coordsize="405,342" path="m8154,618l8089,618,8109,622,8127,633,8138,648,8135,659,8129,667,8127,678,8133,687,8140,697,8161,698,8165,691,8176,690,8227,690,8206,671,8186,652,8154,618xe" filled="true" fillcolor="#ffffff" stroked="false">
                <v:path arrowok="t"/>
                <v:fill type="solid"/>
              </v:shape>
              <v:shape style="position:absolute;left:7879;top:437;width:405;height:342" coordorigin="7879,437" coordsize="405,342" path="m8060,529l8012,529,8023,534,8028,538,8034,546,8036,554,8036,563,8035,574,8038,592,8046,606,8056,618,8068,625,8089,618,8154,618,8147,612,8127,592,8096,563,8066,534,8060,529xe" filled="true" fillcolor="#ffffff" stroked="false">
                <v:path arrowok="t"/>
                <v:fill type="solid"/>
              </v:shape>
              <v:shape style="position:absolute;left:7879;top:437;width:405;height:342" coordorigin="7879,437" coordsize="405,342" path="m8055,524l7884,524,7909,529,7934,534,7958,540,7982,545,7994,542,7996,529,8012,529,8060,529,8055,524xe" filled="true" fillcolor="#ffffff" stroked="false">
                <v:path arrowok="t"/>
                <v:fill type="solid"/>
              </v:shape>
              <v:shape style="position:absolute;left:7879;top:437;width:405;height:342" coordorigin="7879,437" coordsize="405,342" path="m7963,438l7946,458,7926,477,7906,496,7889,514,7879,525,7884,524,8055,524,8036,506,8006,477,7997,468,7987,457,7977,447,7968,439,7964,439,7963,438xe" filled="true" fillcolor="#ffffff" stroked="false">
                <v:path arrowok="t"/>
                <v:fill type="solid"/>
              </v:shape>
              <v:shape style="position:absolute;left:7879;top:437;width:405;height:342" coordorigin="7879,437" coordsize="405,342" path="m7966,437l7964,439,7968,439,7967,438,7966,437xe" filled="true" fillcolor="#ffffff" stroked="false">
                <v:path arrowok="t"/>
                <v:fill type="solid"/>
              </v:shape>
            </v:group>
            <v:group style="position:absolute;left:6909;top:-749;width:727;height:727" coordorigin="6909,-749" coordsize="727,727">
              <v:shape style="position:absolute;left:6909;top:-749;width:727;height:727" coordorigin="6909,-749" coordsize="727,727" path="m7636,-386l7629,-312,7608,-244,7574,-182,7530,-129,7476,-84,7414,-51,7346,-29,7273,-22,7200,-29,7131,-51,7070,-84,7016,-129,6971,-182,6938,-244,6917,-312,6909,-386,6917,-459,6938,-527,6971,-589,7016,-643,7070,-687,7131,-720,7200,-742,7273,-749,7346,-742,7414,-720,7476,-687,7530,-643,7574,-589,7608,-527,7629,-459,7636,-386xe" filled="false" stroked="true" strokeweight=".4pt" strokecolor="#231f20">
                <v:path arrowok="t"/>
              </v:shape>
            </v:group>
            <v:group style="position:absolute;left:6936;top:-727;width:674;height:674" coordorigin="6936,-727" coordsize="674,674">
              <v:shape style="position:absolute;left:6936;top:-727;width:674;height:674" coordorigin="6936,-727" coordsize="674,674" path="m7610,-391l7601,-313,7575,-242,7536,-180,7484,-128,7421,-88,7350,-62,7273,-54,7195,-62,7125,-88,7062,-128,7010,-180,6970,-242,6945,-313,6936,-391,6945,-468,6970,-539,7010,-601,7062,-653,7125,-693,7195,-719,7273,-727,7350,-719,7421,-693,7484,-653,7536,-601,7575,-539,7601,-468,7610,-391xe" filled="false" stroked="true" strokeweight=".4pt" strokecolor="#231f20">
                <v:path arrowok="t"/>
              </v:shape>
              <v:shape style="position:absolute;left:7457;top:-90;width:349;height:406" type="#_x0000_t75" stroked="false">
                <v:imagedata r:id="rId168" o:title=""/>
              </v:shape>
            </v:group>
            <v:group style="position:absolute;left:7112;top:361;width:381;height:806" coordorigin="7112,361" coordsize="381,806">
              <v:shape style="position:absolute;left:7112;top:361;width:381;height:806" coordorigin="7112,361" coordsize="381,806" path="m7310,917l7285,917,7298,929,7299,936,7297,948,7274,963,7268,987,7276,1012,7297,1031,7290,1042,7281,1053,7272,1064,7266,1073,7279,1096,7292,1120,7307,1143,7323,1166,7339,1163,7355,1158,7370,1150,7377,1145,7331,1145,7289,1075,7302,1060,7312,1045,7318,1030,7318,1016,7314,1013,7302,1013,7286,997,7289,985,7289,975,7299,968,7308,965,7317,959,7319,941,7313,921,7310,917xe" filled="true" fillcolor="#231f20" stroked="false">
                <v:path arrowok="t"/>
                <v:fill type="solid"/>
              </v:shape>
              <v:shape style="position:absolute;left:7112;top:361;width:381;height:806" coordorigin="7112,361" coordsize="381,806" path="m7348,686l7323,686,7323,687,7326,688,7326,690,7328,702,7329,716,7329,731,7330,744,7334,788,7338,828,7341,868,7346,910,7348,938,7351,994,7354,1021,7357,1049,7360,1077,7362,1103,7363,1129,7353,1139,7342,1140,7331,1145,7377,1145,7384,1140,7403,1117,7405,1112,7381,1112,7382,1103,7375,1029,7373,1006,7367,926,7359,844,7352,764,7344,687,7348,686xe" filled="true" fillcolor="#231f20" stroked="false">
                <v:path arrowok="t"/>
                <v:fill type="solid"/>
              </v:shape>
              <v:shape style="position:absolute;left:7112;top:361;width:381;height:806" coordorigin="7112,361" coordsize="381,806" path="m7443,678l7417,678,7414,689,7410,700,7406,711,7403,722,7397,726,7387,726,7376,727,7369,730,7366,738,7366,750,7369,776,7374,851,7384,987,7389,1047,7390,1064,7392,1079,7391,1094,7385,1109,7381,1112,7405,1112,7410,1096,7410,1094,7411,1079,7411,1073,7403,963,7398,897,7392,819,7388,747,7393,746,7399,746,7418,740,7421,735,7424,724,7426,713,7430,702,7434,692,7440,682,7443,678xe" filled="true" fillcolor="#231f20" stroked="false">
                <v:path arrowok="t"/>
                <v:fill type="solid"/>
              </v:shape>
              <v:shape style="position:absolute;left:7112;top:361;width:381;height:806" coordorigin="7112,361" coordsize="381,806" path="m7310,1009l7302,1013,7314,1013,7310,1009xe" filled="true" fillcolor="#231f20" stroked="false">
                <v:path arrowok="t"/>
                <v:fill type="solid"/>
              </v:shape>
              <v:shape style="position:absolute;left:7112;top:361;width:381;height:806" coordorigin="7112,361" coordsize="381,806" path="m7305,796l7275,796,7286,806,7285,815,7276,819,7269,828,7259,849,7254,874,7256,897,7268,915,7275,920,7285,917,7310,917,7300,905,7280,897,7275,883,7298,824,7309,821,7305,798,7305,796xe" filled="true" fillcolor="#231f20" stroked="false">
                <v:path arrowok="t"/>
                <v:fill type="solid"/>
              </v:shape>
              <v:shape style="position:absolute;left:7112;top:361;width:381;height:806" coordorigin="7112,361" coordsize="381,806" path="m7287,361l7213,383,7146,443,7112,555,7123,614,7152,668,7161,678,7180,699,7190,710,7231,765,7239,777,7248,788,7257,797,7268,804,7275,796,7305,796,7301,787,7299,785,7278,785,7267,780,7253,760,7238,740,7222,719,7207,699,7203,696,7217,694,7243,692,7270,691,7297,690,7323,686,7348,686,7362,684,7399,681,7417,678,7443,678,7443,678,7199,678,7186,675,7147,621,7132,538,7141,495,7188,425,7248,390,7308,381,7384,381,7363,370,7324,362,7287,361xe" filled="true" fillcolor="#231f20" stroked="false">
                <v:path arrowok="t"/>
                <v:fill type="solid"/>
              </v:shape>
              <v:shape style="position:absolute;left:7112;top:361;width:381;height:806" coordorigin="7112,361" coordsize="381,806" path="m7288,777l7278,785,7299,785,7288,777xe" filled="true" fillcolor="#231f20" stroked="false">
                <v:path arrowok="t"/>
                <v:fill type="solid"/>
              </v:shape>
              <v:shape style="position:absolute;left:7112;top:361;width:381;height:806" coordorigin="7112,361" coordsize="381,806" path="m7399,746l7393,746,7399,746,7399,746xe" filled="true" fillcolor="#231f20" stroked="false">
                <v:path arrowok="t"/>
                <v:fill type="solid"/>
              </v:shape>
              <v:shape style="position:absolute;left:7112;top:361;width:381;height:806" coordorigin="7112,361" coordsize="381,806" path="m7384,381l7308,381,7339,385,7369,395,7398,411,7444,457,7468,511,7472,569,7455,625,7450,636,7444,649,7433,659,7417,660,7407,661,7367,664,7290,669,7249,672,7233,674,7215,677,7199,678,7443,678,7445,675,7452,670,7457,663,7487,602,7493,537,7478,475,7441,421,7403,390,7384,381xe" filled="true" fillcolor="#231f20" stroked="false">
                <v:path arrowok="t"/>
                <v:fill type="solid"/>
              </v:shape>
              <v:shape style="position:absolute;left:7132;top:381;width:340;height:297" type="#_x0000_t75" stroked="false">
                <v:imagedata r:id="rId169" o:title=""/>
              </v:shape>
            </v:group>
            <v:group style="position:absolute;left:7344;top:678;width:74;height:434" coordorigin="7344,678" coordsize="74,434">
              <v:shape style="position:absolute;left:7344;top:678;width:74;height:434" coordorigin="7344,678" coordsize="74,434" path="m7417,678l7399,681,7362,684,7344,687,7352,766,7360,846,7367,926,7373,1006,7375,1029,7377,1053,7379,1077,7382,1099,7382,1103,7381,1112,7385,1109,7391,1094,7392,1079,7390,1064,7389,1047,7384,979,7374,844,7369,776,7367,764,7366,750,7366,738,7369,730,7376,727,7387,726,7397,726,7403,722,7406,711,7410,700,7414,689,7417,678xe" filled="true" fillcolor="#ffffff" stroked="false">
                <v:path arrowok="t"/>
                <v:fill type="solid"/>
              </v:shape>
            </v:group>
            <v:group style="position:absolute;left:7203;top:686;width:161;height:460" coordorigin="7203,686" coordsize="161,460">
              <v:shape style="position:absolute;left:7203;top:686;width:161;height:460" coordorigin="7203,686" coordsize="161,460" path="m7353,1009l7310,1009,7318,1016,7318,1030,7312,1045,7302,1060,7289,1075,7331,1145,7342,1140,7353,1139,7363,1129,7362,1103,7360,1076,7357,1049,7354,1021,7353,1009xe" filled="true" fillcolor="#ffffff" stroked="false">
                <v:path arrowok="t"/>
                <v:fill type="solid"/>
              </v:shape>
              <v:shape style="position:absolute;left:7203;top:686;width:161;height:460" coordorigin="7203,686" coordsize="161,460" path="m7333,777l7288,777,7301,787,7305,798,7309,821,7298,824,7288,836,7279,851,7275,867,7275,883,7280,897,7300,905,7313,921,7319,941,7317,959,7308,965,7299,968,7289,975,7289,985,7286,997,7302,1013,7310,1009,7353,1009,7351,994,7348,938,7346,910,7341,867,7338,827,7334,785,7333,777xe" filled="true" fillcolor="#ffffff" stroked="false">
                <v:path arrowok="t"/>
                <v:fill type="solid"/>
              </v:shape>
              <v:shape style="position:absolute;left:7203;top:686;width:161;height:460" coordorigin="7203,686" coordsize="161,460" path="m7323,686l7297,690,7270,691,7243,692,7217,694,7203,696,7207,699,7222,719,7238,740,7253,760,7267,780,7278,785,7288,777,7333,777,7330,744,7329,730,7329,716,7328,702,7326,689,7326,688,7323,687,7323,686xe" filled="true" fillcolor="#ffffff" stroked="false">
                <v:path arrowok="t"/>
                <v:fill type="solid"/>
              </v:shape>
            </v:group>
            <v:group style="position:absolute;left:7257;top:-21;width:54;height:54" coordorigin="7257,-21" coordsize="54,54">
              <v:shape style="position:absolute;left:7257;top:-21;width:54;height:54" coordorigin="7257,-21" coordsize="54,54" path="m7305,23l7296,30,7286,33,7276,32,7267,27,7260,19,7257,9,7258,-2,7263,-11,7271,-18,7281,-21,7292,-20,7301,-15,7308,-6,7311,3,7310,14,7305,23xe" filled="false" stroked="true" strokeweight=".4pt" strokecolor="#231f20">
                <v:path arrowok="t"/>
              </v:shape>
            </v:group>
            <v:group style="position:absolute;left:7264;top:41;width:54;height:54" coordorigin="7264,41" coordsize="54,54">
              <v:shape style="position:absolute;left:7264;top:41;width:54;height:54" coordorigin="7264,41" coordsize="54,54" path="m7312,85l7303,92,7293,95,7283,94,7274,88,7267,80,7264,70,7265,60,7270,50,7278,44,7288,41,7299,42,7308,47,7315,55,7318,65,7317,75,7312,85xe" filled="false" stroked="true" strokeweight=".4pt" strokecolor="#231f20">
                <v:path arrowok="t"/>
              </v:shape>
            </v:group>
            <v:group style="position:absolute;left:7266;top:105;width:54;height:54" coordorigin="7266,105" coordsize="54,54">
              <v:shape style="position:absolute;left:7266;top:105;width:54;height:54" coordorigin="7266,105" coordsize="54,54" path="m7313,149l7305,156,7295,159,7285,158,7275,153,7268,145,7266,135,7267,124,7272,115,7280,108,7290,105,7300,106,7310,111,7317,120,7319,130,7318,140,7313,149xe" filled="false" stroked="true" strokeweight=".4pt" strokecolor="#231f20">
                <v:path arrowok="t"/>
              </v:shape>
            </v:group>
            <v:group style="position:absolute;left:7265;top:167;width:54;height:54" coordorigin="7265,167" coordsize="54,54">
              <v:shape style="position:absolute;left:7265;top:167;width:54;height:54" coordorigin="7265,167" coordsize="54,54" path="m7313,212l7305,218,7295,221,7284,220,7275,215,7268,207,7265,197,7266,187,7271,177,7280,170,7290,167,7300,168,7309,173,7316,182,7319,192,7318,202,7313,212xe" filled="false" stroked="true" strokeweight=".4pt" strokecolor="#231f20">
                <v:path arrowok="t"/>
              </v:shape>
            </v:group>
            <v:group style="position:absolute;left:7271;top:231;width:54;height:54" coordorigin="7271,231" coordsize="54,54">
              <v:shape style="position:absolute;left:7271;top:231;width:54;height:54" coordorigin="7271,231" coordsize="54,54" path="m7319,275l7311,282,7301,285,7290,284,7281,279,7274,271,7271,261,7272,250,7277,241,7286,234,7296,231,7306,232,7315,237,7322,246,7325,256,7324,266,7319,275xe" filled="false" stroked="true" strokeweight=".4pt" strokecolor="#231f20">
                <v:path arrowok="t"/>
              </v:shape>
            </v:group>
            <v:group style="position:absolute;left:7265;top:289;width:54;height:54" coordorigin="7265,289" coordsize="54,54">
              <v:shape style="position:absolute;left:7265;top:289;width:54;height:54" coordorigin="7265,289" coordsize="54,54" path="m7313,333l7304,340,7294,343,7284,342,7274,337,7268,328,7265,318,7266,308,7271,299,7279,292,7289,289,7300,290,7309,295,7316,303,7319,313,7318,324,7313,333xe" filled="false" stroked="true" strokeweight=".4pt" strokecolor="#231f20">
                <v:path arrowok="t"/>
              </v:shape>
            </v:group>
            <v:group style="position:absolute;left:7267;top:346;width:54;height:54" coordorigin="7267,346" coordsize="54,54">
              <v:shape style="position:absolute;left:7267;top:346;width:54;height:54" coordorigin="7267,346" coordsize="54,54" path="m7315,391l7306,397,7296,400,7286,399,7276,394,7270,386,7267,376,7268,365,7273,356,7281,349,7291,346,7301,347,7311,352,7318,361,7321,371,7320,381,7315,391xe" filled="false" stroked="true" strokeweight=".4pt" strokecolor="#231f20">
                <v:path arrowok="t"/>
              </v:shape>
            </v:group>
            <v:group style="position:absolute;left:7264;top:407;width:54;height:54" coordorigin="7264,407" coordsize="54,54">
              <v:shape style="position:absolute;left:7264;top:407;width:54;height:54" coordorigin="7264,407" coordsize="54,54" path="m7312,452l7303,458,7293,461,7283,460,7273,455,7267,447,7264,437,7265,427,7270,417,7278,410,7288,407,7299,408,7308,413,7315,422,7318,432,7317,442,7312,452xe" filled="false" stroked="true" strokeweight=".4pt" strokecolor="#231f20">
                <v:path arrowok="t"/>
              </v:shape>
            </v:group>
            <v:group style="position:absolute;left:7279;top:-20;width:18;height:512" coordorigin="7279,-20" coordsize="18,512">
              <v:shape style="position:absolute;left:7279;top:-20;width:18;height:512" coordorigin="7279,-20" coordsize="18,512" path="m7279,-20l7291,54,7296,159,7296,275,7294,382,7291,461,7289,492e" filled="false" stroked="true" strokeweight=".4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3.626007pt;margin-top:-37.648174pt;width:103.2pt;height:96pt;mso-position-horizontal-relative:page;mso-position-vertical-relative:paragraph;z-index:4600" coordorigin="8473,-753" coordsize="2064,1920">
            <v:shape style="position:absolute;left:9899;top:160;width:637;height:640" type="#_x0000_t75" stroked="false">
              <v:imagedata r:id="rId182" o:title=""/>
            </v:shape>
            <v:group style="position:absolute;left:10108;top:437;width:405;height:342" coordorigin="10108,437" coordsize="405,342">
              <v:shape style="position:absolute;left:10108;top:437;width:405;height:342" coordorigin="10108,437" coordsize="405,342" path="m10456,690l10405,690,10414,701,10419,716,10421,734,10421,754,10500,779,10504,768,10512,760,10513,746,10495,727,10476,708,10456,690xe" filled="true" fillcolor="#ffffff" stroked="false">
                <v:path arrowok="t"/>
                <v:fill type="solid"/>
              </v:shape>
              <v:shape style="position:absolute;left:10108;top:437;width:405;height:342" coordorigin="10108,437" coordsize="405,342" path="m10383,618l10318,618,10338,622,10356,633,10367,648,10364,659,10358,667,10356,678,10362,687,10369,697,10390,698,10394,691,10405,690,10456,690,10435,671,10415,652,10383,618xe" filled="true" fillcolor="#ffffff" stroked="false">
                <v:path arrowok="t"/>
                <v:fill type="solid"/>
              </v:shape>
              <v:shape style="position:absolute;left:10108;top:437;width:405;height:342" coordorigin="10108,437" coordsize="405,342" path="m10289,529l10242,529,10252,534,10257,538,10263,546,10265,554,10265,563,10264,574,10267,592,10275,606,10285,618,10297,625,10318,618,10383,618,10376,612,10356,592,10325,563,10295,534,10289,529xe" filled="true" fillcolor="#ffffff" stroked="false">
                <v:path arrowok="t"/>
                <v:fill type="solid"/>
              </v:shape>
              <v:shape style="position:absolute;left:10108;top:437;width:405;height:342" coordorigin="10108,437" coordsize="405,342" path="m10285,524l10113,524,10138,529,10163,534,10187,540,10211,545,10223,542,10225,529,10242,529,10289,529,10285,524xe" filled="true" fillcolor="#ffffff" stroked="false">
                <v:path arrowok="t"/>
                <v:fill type="solid"/>
              </v:shape>
              <v:shape style="position:absolute;left:10108;top:437;width:405;height:342" coordorigin="10108,437" coordsize="405,342" path="m10192,438l10175,458,10155,477,10135,496,10118,514,10108,525,10113,524,10285,524,10265,506,10236,477,10226,468,10216,457,10206,447,10197,439,10193,439,10192,438xe" filled="true" fillcolor="#ffffff" stroked="false">
                <v:path arrowok="t"/>
                <v:fill type="solid"/>
              </v:shape>
              <v:shape style="position:absolute;left:10108;top:437;width:405;height:342" coordorigin="10108,437" coordsize="405,342" path="m10195,437l10193,439,10197,439,10196,438,10195,437xe" filled="true" fillcolor="#ffffff" stroked="false">
                <v:path arrowok="t"/>
                <v:fill type="solid"/>
              </v:shape>
            </v:group>
            <v:group style="position:absolute;left:9138;top:-749;width:727;height:727" coordorigin="9138,-749" coordsize="727,727">
              <v:shape style="position:absolute;left:9138;top:-749;width:727;height:727" coordorigin="9138,-749" coordsize="727,727" path="m9865,-386l9858,-312,9837,-244,9803,-182,9759,-129,9705,-84,9643,-51,9575,-29,9502,-22,9429,-29,9360,-51,9299,-84,9245,-129,9200,-182,9167,-244,9146,-312,9138,-386,9146,-459,9167,-527,9200,-589,9245,-643,9299,-687,9360,-720,9429,-742,9502,-749,9575,-742,9643,-720,9705,-687,9759,-643,9803,-589,9837,-527,9858,-459,9865,-386xe" filled="false" stroked="true" strokeweight=".4pt" strokecolor="#231f20">
                <v:path arrowok="t"/>
              </v:shape>
            </v:group>
            <v:group style="position:absolute;left:9165;top:-727;width:674;height:674" coordorigin="9165,-727" coordsize="674,674">
              <v:shape style="position:absolute;left:9165;top:-727;width:674;height:674" coordorigin="9165,-727" coordsize="674,674" path="m9839,-391l9830,-313,9805,-242,9765,-180,9713,-128,9650,-88,9579,-62,9502,-54,9425,-62,9354,-88,9291,-128,9239,-180,9199,-242,9174,-313,9165,-391,9174,-468,9199,-539,9239,-601,9291,-653,9354,-693,9425,-719,9502,-727,9579,-719,9650,-693,9713,-653,9765,-601,9805,-539,9830,-468,9839,-391xe" filled="false" stroked="true" strokeweight=".4pt" strokecolor="#231f20">
                <v:path arrowok="t"/>
              </v:shape>
              <v:shape style="position:absolute;left:9687;top:-90;width:349;height:406" type="#_x0000_t75" stroked="false">
                <v:imagedata r:id="rId183" o:title=""/>
              </v:shape>
            </v:group>
            <v:group style="position:absolute;left:9341;top:361;width:381;height:806" coordorigin="9341,361" coordsize="381,806">
              <v:shape style="position:absolute;left:9341;top:361;width:381;height:806" coordorigin="9341,361" coordsize="381,806" path="m9539,917l9514,917,9527,929,9528,936,9526,948,9503,963,9497,987,9505,1012,9526,1031,9519,1042,9510,1053,9501,1064,9495,1073,9508,1096,9521,1120,9536,1143,9552,1166,9568,1163,9584,1158,9599,1150,9606,1145,9560,1145,9518,1075,9531,1060,9541,1045,9547,1030,9547,1016,9543,1013,9531,1013,9515,997,9518,985,9518,975,9528,968,9537,965,9546,959,9548,941,9542,921,9539,917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577,686l9552,686,9552,687,9555,688,9555,690,9557,702,9558,716,9558,731,9559,744,9563,788,9567,828,9571,868,9575,910,9577,938,9580,994,9583,1021,9586,1049,9589,1077,9591,1103,9592,1129,9582,1139,9571,1140,9560,1145,9606,1145,9613,1140,9632,1117,9634,1112,9610,1112,9611,1103,9604,1029,9602,1006,9596,926,9589,844,9581,764,9573,687,9577,686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672,678l9646,678,9643,689,9639,700,9635,711,9632,722,9626,726,9616,726,9605,727,9598,730,9595,738,9595,750,9598,776,9603,851,9613,987,9618,1047,9619,1064,9621,1079,9620,1094,9614,1109,9610,1112,9634,1112,9639,1096,9639,1094,9640,1079,9640,1073,9632,963,9627,897,9621,819,9617,747,9622,746,9628,746,9647,740,9651,735,9653,724,9655,713,9659,702,9663,692,9669,682,9672,678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539,1009l9531,1013,9543,1013,9539,1009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534,796l9504,796,9515,806,9514,815,9505,819,9499,828,9488,849,9483,874,9485,897,9497,915,9504,920,9514,917,9539,917,9529,905,9509,897,9504,883,9527,824,9538,821,9535,798,9534,796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516,361l9443,383,9375,443,9341,555,9352,614,9381,668,9390,678,9409,699,9419,710,9460,765,9468,777,9477,788,9486,797,9497,804,9504,796,9534,796,9530,787,9528,785,9508,785,9496,780,9482,760,9467,740,9451,719,9436,699,9432,696,9446,694,9472,692,9499,691,9526,690,9552,686,9577,686,9591,684,9628,681,9646,678,9672,678,9672,678,9428,678,9415,675,9376,621,9361,538,9370,495,9417,425,9477,390,9537,381,9613,381,9592,370,9553,362,9516,361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517,777l9508,785,9528,785,9517,777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628,746l9622,746,9628,746,9628,746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613,381l9537,381,9568,385,9598,395,9627,411,9673,457,9697,511,9701,569,9684,625,9679,636,9673,649,9662,659,9646,660,9636,661,9596,664,9519,669,9478,672,9462,674,9444,677,9428,678,9672,678,9674,675,9681,670,9686,663,9716,602,9722,537,9707,475,9670,421,9632,390,9613,381xe" filled="true" fillcolor="#231f20" stroked="false">
                <v:path arrowok="t"/>
                <v:fill type="solid"/>
              </v:shape>
              <v:shape style="position:absolute;left:9361;top:381;width:340;height:297" type="#_x0000_t75" stroked="false">
                <v:imagedata r:id="rId169" o:title=""/>
              </v:shape>
            </v:group>
            <v:group style="position:absolute;left:9573;top:678;width:74;height:434" coordorigin="9573,678" coordsize="74,434">
              <v:shape style="position:absolute;left:9573;top:678;width:74;height:434" coordorigin="9573,678" coordsize="74,434" path="m9646,678l9628,681,9591,684,9573,687,9581,766,9589,846,9596,926,9602,1006,9604,1029,9606,1053,9608,1077,9611,1099,9611,1103,9610,1112,9614,1109,9620,1094,9621,1079,9619,1064,9618,1047,9613,979,9603,844,9598,776,9596,764,9595,750,9595,738,9598,730,9605,727,9616,726,9626,726,9632,722,9635,711,9639,700,9643,689,9646,678xe" filled="true" fillcolor="#ffffff" stroked="false">
                <v:path arrowok="t"/>
                <v:fill type="solid"/>
              </v:shape>
            </v:group>
            <v:group style="position:absolute;left:9432;top:686;width:161;height:460" coordorigin="9432,686" coordsize="161,460">
              <v:shape style="position:absolute;left:9432;top:686;width:161;height:460" coordorigin="9432,686" coordsize="161,460" path="m9582,1009l9539,1009,9547,1016,9547,1030,9541,1045,9531,1060,9518,1075,9560,1145,9571,1140,9582,1139,9592,1129,9591,1103,9589,1076,9586,1049,9583,1021,9582,1009xe" filled="true" fillcolor="#ffffff" stroked="false">
                <v:path arrowok="t"/>
                <v:fill type="solid"/>
              </v:shape>
              <v:shape style="position:absolute;left:9432;top:686;width:161;height:460" coordorigin="9432,686" coordsize="161,460" path="m9562,777l9517,777,9530,787,9534,798,9538,821,9527,824,9517,836,9508,851,9504,867,9504,883,9509,897,9529,905,9542,921,9548,941,9546,959,9537,965,9528,968,9518,975,9518,985,9515,997,9531,1013,9539,1009,9582,1009,9580,994,9577,938,9575,910,9570,867,9567,827,9563,785,9562,777xe" filled="true" fillcolor="#ffffff" stroked="false">
                <v:path arrowok="t"/>
                <v:fill type="solid"/>
              </v:shape>
              <v:shape style="position:absolute;left:9432;top:686;width:161;height:460" coordorigin="9432,686" coordsize="161,460" path="m9552,686l9526,690,9499,691,9472,692,9446,694,9432,696,9436,699,9451,719,9467,740,9482,760,9496,780,9508,785,9517,777,9562,777,9559,744,9558,730,9558,716,9557,702,9555,689,9555,688,9552,687,9552,686xe" filled="true" fillcolor="#ffffff" stroked="false">
                <v:path arrowok="t"/>
                <v:fill type="solid"/>
              </v:shape>
            </v:group>
            <v:group style="position:absolute;left:9486;top:-21;width:54;height:54" coordorigin="9486,-21" coordsize="54,54">
              <v:shape style="position:absolute;left:9486;top:-21;width:54;height:54" coordorigin="9486,-21" coordsize="54,54" path="m9534,23l9525,30,9515,33,9505,32,9496,27,9489,19,9486,9,9487,-2,9492,-11,9500,-18,9510,-21,9521,-20,9530,-15,9537,-6,9540,3,9539,14,9534,23xe" filled="false" stroked="true" strokeweight=".4pt" strokecolor="#231f20">
                <v:path arrowok="t"/>
              </v:shape>
            </v:group>
            <v:group style="position:absolute;left:9493;top:41;width:54;height:54" coordorigin="9493,41" coordsize="54,54">
              <v:shape style="position:absolute;left:9493;top:41;width:54;height:54" coordorigin="9493,41" coordsize="54,54" path="m9541,85l9532,92,9522,95,9512,94,9503,88,9496,80,9493,70,9494,60,9499,50,9507,44,9517,41,9528,42,9537,47,9544,55,9547,65,9546,75,9541,85xe" filled="false" stroked="true" strokeweight=".4pt" strokecolor="#231f20">
                <v:path arrowok="t"/>
              </v:shape>
            </v:group>
            <v:group style="position:absolute;left:9495;top:105;width:54;height:54" coordorigin="9495,105" coordsize="54,54">
              <v:shape style="position:absolute;left:9495;top:105;width:54;height:54" coordorigin="9495,105" coordsize="54,54" path="m9542,149l9534,156,9524,159,9514,158,9504,153,9497,145,9495,135,9496,124,9501,115,9509,108,9519,105,9529,106,9539,111,9546,120,9548,130,9547,140,9542,149xe" filled="false" stroked="true" strokeweight=".4pt" strokecolor="#231f20">
                <v:path arrowok="t"/>
              </v:shape>
            </v:group>
            <v:group style="position:absolute;left:9494;top:167;width:54;height:54" coordorigin="9494,167" coordsize="54,54">
              <v:shape style="position:absolute;left:9494;top:167;width:54;height:54" coordorigin="9494,167" coordsize="54,54" path="m9542,212l9534,218,9524,221,9513,220,9504,215,9497,207,9494,197,9495,187,9500,177,9509,170,9519,167,9529,168,9538,173,9545,182,9548,192,9547,202,9542,212xe" filled="false" stroked="true" strokeweight=".4pt" strokecolor="#231f20">
                <v:path arrowok="t"/>
              </v:shape>
            </v:group>
            <v:group style="position:absolute;left:9500;top:231;width:54;height:54" coordorigin="9500,231" coordsize="54,54">
              <v:shape style="position:absolute;left:9500;top:231;width:54;height:54" coordorigin="9500,231" coordsize="54,54" path="m9548,275l9540,282,9530,285,9519,284,9510,279,9503,271,9500,261,9501,250,9506,241,9515,234,9525,231,9535,232,9545,237,9551,246,9554,256,9553,266,9548,275xe" filled="false" stroked="true" strokeweight=".4pt" strokecolor="#231f20">
                <v:path arrowok="t"/>
              </v:shape>
            </v:group>
            <v:group style="position:absolute;left:9494;top:289;width:54;height:54" coordorigin="9494,289" coordsize="54,54">
              <v:shape style="position:absolute;left:9494;top:289;width:54;height:54" coordorigin="9494,289" coordsize="54,54" path="m9542,333l9533,340,9523,343,9513,342,9504,337,9497,328,9494,318,9495,308,9500,299,9508,292,9518,289,9529,290,9538,295,9545,303,9548,313,9547,324,9542,333xe" filled="false" stroked="true" strokeweight=".4pt" strokecolor="#231f20">
                <v:path arrowok="t"/>
              </v:shape>
            </v:group>
            <v:group style="position:absolute;left:9496;top:346;width:54;height:54" coordorigin="9496,346" coordsize="54,54">
              <v:shape style="position:absolute;left:9496;top:346;width:54;height:54" coordorigin="9496,346" coordsize="54,54" path="m9544,391l9535,397,9525,400,9515,399,9505,394,9499,386,9496,376,9497,365,9502,356,9510,349,9520,346,9530,347,9540,352,9547,361,9550,371,9549,381,9544,391xe" filled="false" stroked="true" strokeweight=".4pt" strokecolor="#231f20">
                <v:path arrowok="t"/>
              </v:shape>
            </v:group>
            <v:group style="position:absolute;left:9493;top:407;width:54;height:54" coordorigin="9493,407" coordsize="54,54">
              <v:shape style="position:absolute;left:9493;top:407;width:54;height:54" coordorigin="9493,407" coordsize="54,54" path="m9541,452l9532,458,9522,461,9512,460,9503,455,9496,447,9493,437,9494,427,9499,417,9507,410,9517,407,9528,408,9537,413,9544,422,9547,432,9546,442,9541,452xe" filled="false" stroked="true" strokeweight=".4pt" strokecolor="#231f20">
                <v:path arrowok="t"/>
              </v:shape>
            </v:group>
            <v:group style="position:absolute;left:9508;top:-20;width:18;height:512" coordorigin="9508,-20" coordsize="18,512">
              <v:shape style="position:absolute;left:9508;top:-20;width:18;height:512" coordorigin="9508,-20" coordsize="18,512" path="m9508,-20l9520,54,9525,159,9525,275,9523,382,9520,461,9518,492e" filled="false" stroked="true" strokeweight=".4pt" strokecolor="#231f20">
                <v:path arrowok="t"/>
              </v:shape>
              <v:shape style="position:absolute;left:8473;top:170;width:637;height:640" type="#_x0000_t75" stroked="false">
                <v:imagedata r:id="rId184" o:title=""/>
              </v:shape>
            </v:group>
            <v:group style="position:absolute;left:8495;top:447;width:405;height:342" coordorigin="8495,447" coordsize="405,342">
              <v:shape style="position:absolute;left:8495;top:447;width:405;height:342" coordorigin="8495,447" coordsize="405,342" path="m8813,447l8812,448,8802,457,8792,467,8783,477,8773,487,8743,515,8713,544,8683,573,8652,602,8632,621,8593,661,8574,680,8553,699,8533,718,8514,736,8495,756,8497,770,8505,777,8509,789,8587,763,8587,743,8590,725,8595,711,8604,700,8644,700,8646,696,8652,688,8650,676,8645,668,8642,657,8652,642,8670,631,8691,628,8722,628,8723,627,8734,616,8741,601,8744,583,8744,573,8743,564,8745,555,8752,547,8756,543,8767,538,8875,538,8895,534,8900,534,8891,523,8873,505,8853,486,8834,467,8817,448,8816,448,8813,447xe" filled="true" fillcolor="#ffffff" stroked="false">
                <v:path arrowok="t"/>
                <v:fill type="solid"/>
              </v:shape>
              <v:shape style="position:absolute;left:8495;top:447;width:405;height:342" coordorigin="8495,447" coordsize="405,342" path="m8644,700l8604,700,8614,700,8618,708,8640,707,8644,700xe" filled="true" fillcolor="#ffffff" stroked="false">
                <v:path arrowok="t"/>
                <v:fill type="solid"/>
              </v:shape>
              <v:shape style="position:absolute;left:8495;top:447;width:405;height:342" coordorigin="8495,447" coordsize="405,342" path="m8722,628l8691,628,8711,635,8722,628xe" filled="true" fillcolor="#ffffff" stroked="false">
                <v:path arrowok="t"/>
                <v:fill type="solid"/>
              </v:shape>
              <v:shape style="position:absolute;left:8495;top:447;width:405;height:342" coordorigin="8495,447" coordsize="405,342" path="m8875,538l8767,538,8783,539,8785,552,8797,555,8821,549,8846,544,8871,539,8875,538xe" filled="true" fillcolor="#ffffff" stroked="false">
                <v:path arrowok="t"/>
                <v:fill type="solid"/>
              </v:shape>
              <v:shape style="position:absolute;left:8495;top:447;width:405;height:342" coordorigin="8495,447" coordsize="405,342" path="m8900,534l8895,534,8900,534,8900,534xe" filled="true" fillcolor="#ffffff" stroked="false">
                <v:path arrowok="t"/>
                <v:fill type="solid"/>
              </v:shape>
              <v:shape style="position:absolute;left:8495;top:447;width:405;height:342" coordorigin="8495,447" coordsize="405,342" path="m8817,448l8816,448,8817,448,8817,448xe" filled="true" fillcolor="#ffffff" stroked="false">
                <v:path arrowok="t"/>
                <v:fill type="solid"/>
              </v:shape>
              <v:shape style="position:absolute;left:8973;top:-81;width:349;height:406" type="#_x0000_t75" stroked="false">
                <v:imagedata r:id="rId185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110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67.397003pt;margin-top:-37.650166pt;width:70.1pt;height:96pt;mso-position-horizontal-relative:page;mso-position-vertical-relative:paragraph;z-index:4624" coordorigin="1348,-753" coordsize="1402,1920">
            <v:shape style="position:absolute;left:2112;top:160;width:637;height:640" type="#_x0000_t75" stroked="false">
              <v:imagedata r:id="rId186" o:title=""/>
            </v:shape>
            <v:group style="position:absolute;left:2322;top:437;width:405;height:342" coordorigin="2322,437" coordsize="405,342">
              <v:shape style="position:absolute;left:2322;top:437;width:405;height:342" coordorigin="2322,437" coordsize="405,342" path="m2670,690l2618,690,2627,701,2632,716,2635,734,2635,754,2713,779,2717,768,2725,760,2727,746,2709,727,2689,708,2670,690xe" filled="true" fillcolor="#ffffff" stroked="false">
                <v:path arrowok="t"/>
                <v:fill type="solid"/>
              </v:shape>
              <v:shape style="position:absolute;left:2322;top:437;width:405;height:342" coordorigin="2322,437" coordsize="405,342" path="m2596,618l2531,618,2552,622,2570,633,2580,648,2577,659,2572,667,2570,678,2576,687,2582,697,2604,698,2608,691,2618,690,2670,690,2648,671,2629,652,2596,618xe" filled="true" fillcolor="#ffffff" stroked="false">
                <v:path arrowok="t"/>
                <v:fill type="solid"/>
              </v:shape>
              <v:shape style="position:absolute;left:2322;top:437;width:405;height:342" coordorigin="2322,437" coordsize="405,342" path="m2503,529l2455,529,2466,534,2470,538,2477,546,2479,554,2478,563,2478,574,2481,592,2488,606,2499,618,2511,625,2531,618,2596,618,2590,612,2570,592,2539,563,2509,534,2503,529xe" filled="true" fillcolor="#ffffff" stroked="false">
                <v:path arrowok="t"/>
                <v:fill type="solid"/>
              </v:shape>
              <v:shape style="position:absolute;left:2322;top:437;width:405;height:342" coordorigin="2322,437" coordsize="405,342" path="m2498,524l2327,524,2351,529,2376,534,2401,540,2425,545,2437,542,2439,529,2455,529,2503,529,2498,524xe" filled="true" fillcolor="#ffffff" stroked="false">
                <v:path arrowok="t"/>
                <v:fill type="solid"/>
              </v:shape>
              <v:shape style="position:absolute;left:2322;top:437;width:405;height:342" coordorigin="2322,437" coordsize="405,342" path="m2405,438l2388,458,2369,477,2349,495,2331,514,2322,525,2327,524,2498,524,2479,506,2449,477,2439,467,2430,457,2420,447,2411,439,2406,439,2405,438xe" filled="true" fillcolor="#ffffff" stroked="false">
                <v:path arrowok="t"/>
                <v:fill type="solid"/>
              </v:shape>
              <v:shape style="position:absolute;left:2322;top:437;width:405;height:342" coordorigin="2322,437" coordsize="405,342" path="m2409,437l2406,439,2411,439,2410,438,2409,437xe" filled="true" fillcolor="#ffffff" stroked="false">
                <v:path arrowok="t"/>
                <v:fill type="solid"/>
              </v:shape>
            </v:group>
            <v:group style="position:absolute;left:1352;top:-749;width:727;height:727" coordorigin="1352,-749" coordsize="727,727">
              <v:shape style="position:absolute;left:1352;top:-749;width:727;height:727" coordorigin="1352,-749" coordsize="727,727" path="m2079,-386l2071,-312,2050,-244,2017,-182,1972,-129,1919,-84,1857,-51,1789,-30,1715,-22,1642,-30,1574,-51,1512,-84,1458,-129,1414,-182,1381,-244,1359,-312,1352,-386,1359,-459,1381,-527,1414,-589,1458,-643,1512,-687,1574,-720,1642,-742,1715,-749,1789,-742,1857,-720,1919,-687,1972,-643,2017,-589,2050,-527,2071,-459,2079,-386xe" filled="false" stroked="true" strokeweight=".4pt" strokecolor="#231f20">
                <v:path arrowok="t"/>
              </v:shape>
            </v:group>
            <v:group style="position:absolute;left:1378;top:-728;width:674;height:674" coordorigin="1378,-728" coordsize="674,674">
              <v:shape style="position:absolute;left:1378;top:-728;width:674;height:674" coordorigin="1378,-728" coordsize="674,674" path="m2052,-391l2043,-313,2018,-242,1978,-180,1926,-128,1864,-88,1793,-62,1715,-54,1638,-62,1567,-88,1505,-128,1452,-180,1413,-242,1387,-313,1378,-391,1387,-468,1413,-539,1452,-601,1505,-654,1567,-693,1638,-719,1715,-728,1793,-719,1864,-693,1926,-654,1978,-601,2018,-539,2043,-468,2052,-391xe" filled="false" stroked="true" strokeweight=".4pt" strokecolor="#231f20">
                <v:path arrowok="t"/>
              </v:shape>
              <v:shape style="position:absolute;left:1900;top:-90;width:349;height:406" type="#_x0000_t75" stroked="false">
                <v:imagedata r:id="rId187" o:title=""/>
              </v:shape>
            </v:group>
            <v:group style="position:absolute;left:1555;top:361;width:381;height:806" coordorigin="1555,361" coordsize="381,806">
              <v:shape style="position:absolute;left:1555;top:361;width:381;height:806" coordorigin="1555,361" coordsize="381,806" path="m1752,916l1728,916,1741,929,1741,936,1740,948,1717,962,1710,987,1718,1012,1739,1031,1733,1042,1724,1053,1715,1064,1709,1073,1721,1096,1735,1120,1749,1143,1766,1166,1782,1163,1798,1158,1813,1150,1819,1145,1774,1145,1732,1075,1745,1059,1754,1045,1760,1030,1761,1016,1757,1013,1745,1013,1729,997,1731,985,1732,975,1741,967,1751,965,1760,959,1762,940,1756,921,1752,916xe" filled="true" fillcolor="#231f20" stroked="false">
                <v:path arrowok="t"/>
                <v:fill type="solid"/>
              </v:shape>
              <v:shape style="position:absolute;left:1555;top:361;width:381;height:806" coordorigin="1555,361" coordsize="381,806" path="m1791,686l1765,686,1766,687,1769,688,1769,690,1770,702,1771,716,1772,731,1773,744,1777,788,1780,828,1784,868,1788,910,1791,938,1794,994,1796,1021,1799,1049,1802,1077,1805,1103,1806,1129,1796,1139,1785,1140,1774,1145,1819,1145,1827,1140,1845,1117,1847,1112,1824,1112,1825,1103,1817,1029,1816,1006,1809,926,1802,844,1794,764,1787,687,1791,686xe" filled="true" fillcolor="#231f20" stroked="false">
                <v:path arrowok="t"/>
                <v:fill type="solid"/>
              </v:shape>
              <v:shape style="position:absolute;left:1555;top:361;width:381;height:806" coordorigin="1555,361" coordsize="381,806" path="m1885,678l1860,678,1857,689,1853,700,1848,711,1846,722,1839,726,1829,726,1819,727,1811,730,1808,738,1809,750,1811,776,1817,851,1827,987,1831,1047,1833,1064,1834,1079,1833,1094,1828,1108,1824,1112,1847,1112,1853,1096,1853,1094,1854,1079,1854,1073,1845,962,1840,896,1835,818,1831,747,1835,746,1842,746,1861,740,1864,735,1866,724,1869,713,1872,702,1877,692,1883,682,1885,678xe" filled="true" fillcolor="#231f20" stroked="false">
                <v:path arrowok="t"/>
                <v:fill type="solid"/>
              </v:shape>
              <v:shape style="position:absolute;left:1555;top:361;width:381;height:806" coordorigin="1555,361" coordsize="381,806" path="m1752,1009l1745,1013,1757,1013,1752,1009xe" filled="true" fillcolor="#231f20" stroked="false">
                <v:path arrowok="t"/>
                <v:fill type="solid"/>
              </v:shape>
              <v:shape style="position:absolute;left:1555;top:361;width:381;height:806" coordorigin="1555,361" coordsize="381,806" path="m1747,796l1718,796,1729,806,1727,815,1718,818,1712,828,1702,849,1697,874,1699,897,1711,914,1718,920,1728,916,1752,916,1742,905,1722,896,1718,883,1741,824,1752,821,1748,798,1747,796xe" filled="true" fillcolor="#231f20" stroked="false">
                <v:path arrowok="t"/>
                <v:fill type="solid"/>
              </v:shape>
              <v:shape style="position:absolute;left:1555;top:361;width:381;height:806" coordorigin="1555,361" coordsize="381,806" path="m1730,361l1656,383,1589,442,1555,554,1566,614,1595,668,1604,678,1623,699,1632,710,1673,764,1682,777,1690,788,1699,796,1710,804,1718,796,1747,796,1744,787,1742,785,1721,785,1710,780,1696,760,1680,739,1665,719,1650,699,1646,696,1660,694,1685,692,1712,691,1740,690,1765,686,1791,686,1805,684,1842,681,1860,678,1885,678,1886,678,1641,678,1629,675,1590,621,1575,538,1583,495,1630,425,1690,390,1751,381,1827,381,1806,370,1767,362,1730,361xe" filled="true" fillcolor="#231f20" stroked="false">
                <v:path arrowok="t"/>
                <v:fill type="solid"/>
              </v:shape>
              <v:shape style="position:absolute;left:1555;top:361;width:381;height:806" coordorigin="1555,361" coordsize="381,806" path="m1731,777l1721,785,1742,785,1731,777xe" filled="true" fillcolor="#231f20" stroked="false">
                <v:path arrowok="t"/>
                <v:fill type="solid"/>
              </v:shape>
              <v:shape style="position:absolute;left:1555;top:361;width:381;height:806" coordorigin="1555,361" coordsize="381,806" path="m1842,746l1835,746,1841,746,1842,746xe" filled="true" fillcolor="#231f20" stroked="false">
                <v:path arrowok="t"/>
                <v:fill type="solid"/>
              </v:shape>
              <v:shape style="position:absolute;left:1555;top:361;width:381;height:806" coordorigin="1555,361" coordsize="381,806" path="m1827,381l1751,381,1781,385,1812,395,1840,411,1886,457,1911,511,1914,569,1898,625,1893,636,1887,649,1875,659,1859,660,1849,661,1810,664,1732,669,1692,672,1675,674,1658,677,1641,678,1886,678,1888,675,1894,670,1900,663,1929,602,1936,537,1920,475,1884,421,1845,389,1827,381xe" filled="true" fillcolor="#231f20" stroked="false">
                <v:path arrowok="t"/>
                <v:fill type="solid"/>
              </v:shape>
              <v:shape style="position:absolute;left:1575;top:381;width:340;height:297" type="#_x0000_t75" stroked="false">
                <v:imagedata r:id="rId188" o:title=""/>
              </v:shape>
            </v:group>
            <v:group style="position:absolute;left:1787;top:678;width:74;height:434" coordorigin="1787,678" coordsize="74,434">
              <v:shape style="position:absolute;left:1787;top:678;width:74;height:434" coordorigin="1787,678" coordsize="74,434" path="m1860,678l1842,681,1805,684,1787,687,1795,766,1802,846,1809,926,1816,1006,1817,1029,1819,1053,1822,1077,1824,1099,1825,1103,1824,1112,1828,1108,1833,1093,1834,1079,1833,1064,1831,1047,1826,979,1816,844,1811,776,1810,764,1809,750,1808,738,1811,730,1819,727,1829,726,1839,726,1846,722,1848,711,1853,700,1857,689,1860,678xe" filled="true" fillcolor="#ffffff" stroked="false">
                <v:path arrowok="t"/>
                <v:fill type="solid"/>
              </v:shape>
            </v:group>
            <v:group style="position:absolute;left:1646;top:686;width:161;height:460" coordorigin="1646,686" coordsize="161,460">
              <v:shape style="position:absolute;left:1646;top:686;width:161;height:460" coordorigin="1646,686" coordsize="161,460" path="m1795,1009l1752,1009,1761,1016,1760,1030,1754,1045,1745,1059,1732,1075,1774,1145,1785,1140,1796,1139,1806,1129,1805,1103,1802,1076,1799,1049,1796,1021,1795,1009xe" filled="true" fillcolor="#ffffff" stroked="false">
                <v:path arrowok="t"/>
                <v:fill type="solid"/>
              </v:shape>
              <v:shape style="position:absolute;left:1646;top:686;width:161;height:460" coordorigin="1646,686" coordsize="161,460" path="m1776,777l1731,777,1744,787,1748,798,1752,821,1741,824,1731,836,1722,851,1717,867,1718,883,1722,897,1742,905,1756,921,1762,940,1760,959,1751,965,1741,968,1732,975,1731,985,1729,997,1745,1013,1752,1009,1795,1009,1794,994,1791,938,1788,910,1784,867,1780,826,1777,785,1776,777xe" filled="true" fillcolor="#ffffff" stroked="false">
                <v:path arrowok="t"/>
                <v:fill type="solid"/>
              </v:shape>
              <v:shape style="position:absolute;left:1646;top:686;width:161;height:460" coordorigin="1646,686" coordsize="161,460" path="m1765,686l1740,690,1712,691,1685,692,1660,694,1646,696,1650,699,1665,719,1680,739,1696,760,1710,780,1721,785,1731,777,1776,777,1773,744,1772,730,1771,716,1770,702,1769,689,1769,688,1766,687,1765,686xe" filled="true" fillcolor="#ffffff" stroked="false">
                <v:path arrowok="t"/>
                <v:fill type="solid"/>
              </v:shape>
            </v:group>
            <v:group style="position:absolute;left:1700;top:-21;width:54;height:54" coordorigin="1700,-21" coordsize="54,54">
              <v:shape style="position:absolute;left:1700;top:-21;width:54;height:54" coordorigin="1700,-21" coordsize="54,54" path="m1747,23l1739,30,1729,33,1719,32,1709,27,1702,18,1700,9,1701,-2,1706,-11,1714,-18,1724,-21,1734,-20,1744,-15,1751,-7,1753,3,1752,14,1747,23xe" filled="false" stroked="true" strokeweight=".4pt" strokecolor="#231f20">
                <v:path arrowok="t"/>
              </v:shape>
            </v:group>
            <v:group style="position:absolute;left:1707;top:41;width:54;height:54" coordorigin="1707,41" coordsize="54,54">
              <v:shape style="position:absolute;left:1707;top:41;width:54;height:54" coordorigin="1707,41" coordsize="54,54" path="m1754,85l1746,92,1736,95,1726,94,1716,88,1709,80,1707,70,1708,60,1713,50,1721,44,1731,41,1741,42,1751,47,1758,55,1760,65,1759,75,1754,85xe" filled="false" stroked="true" strokeweight=".4pt" strokecolor="#231f20">
                <v:path arrowok="t"/>
              </v:shape>
            </v:group>
            <v:group style="position:absolute;left:1708;top:105;width:54;height:54" coordorigin="1708,105" coordsize="54,54">
              <v:shape style="position:absolute;left:1708;top:105;width:54;height:54" coordorigin="1708,105" coordsize="54,54" path="m1756,149l1748,156,1738,159,1727,158,1718,153,1711,145,1708,135,1709,124,1714,115,1723,108,1733,105,1743,106,1752,111,1759,120,1762,129,1761,140,1756,149xe" filled="false" stroked="true" strokeweight=".4pt" strokecolor="#231f20">
                <v:path arrowok="t"/>
              </v:shape>
            </v:group>
            <v:group style="position:absolute;left:1708;top:167;width:54;height:54" coordorigin="1708,167" coordsize="54,54">
              <v:shape style="position:absolute;left:1708;top:167;width:54;height:54" coordorigin="1708,167" coordsize="54,54" path="m1756,212l1747,218,1737,221,1727,220,1717,215,1711,207,1708,197,1709,187,1714,177,1722,170,1732,167,1743,168,1752,173,1759,182,1762,192,1761,202,1756,212xe" filled="false" stroked="true" strokeweight=".4pt" strokecolor="#231f20">
                <v:path arrowok="t"/>
              </v:shape>
            </v:group>
            <v:group style="position:absolute;left:1714;top:231;width:54;height:54" coordorigin="1714,231" coordsize="54,54">
              <v:shape style="position:absolute;left:1714;top:231;width:54;height:54" coordorigin="1714,231" coordsize="54,54" path="m1762,275l1753,282,1743,285,1733,284,1724,279,1717,271,1714,261,1715,250,1720,241,1728,234,1738,231,1749,232,1758,237,1765,246,1768,256,1767,266,1762,275xe" filled="false" stroked="true" strokeweight=".4pt" strokecolor="#231f20">
                <v:path arrowok="t"/>
              </v:shape>
            </v:group>
            <v:group style="position:absolute;left:1707;top:289;width:54;height:54" coordorigin="1707,289" coordsize="54,54">
              <v:shape style="position:absolute;left:1707;top:289;width:54;height:54" coordorigin="1707,289" coordsize="54,54" path="m1755,333l1747,340,1737,343,1727,342,1717,337,1710,328,1707,318,1708,308,1714,299,1722,292,1732,289,1742,290,1752,295,1758,303,1761,313,1760,324,1755,333xe" filled="false" stroked="true" strokeweight=".4pt" strokecolor="#231f20">
                <v:path arrowok="t"/>
              </v:shape>
            </v:group>
            <v:group style="position:absolute;left:1709;top:346;width:54;height:54" coordorigin="1709,346" coordsize="54,54">
              <v:shape style="position:absolute;left:1709;top:346;width:54;height:54" coordorigin="1709,346" coordsize="54,54" path="m1757,390l1749,397,1739,400,1729,399,1719,394,1712,386,1709,376,1710,365,1715,356,1724,349,1734,346,1744,347,1754,352,1760,361,1763,371,1762,381,1757,390xe" filled="false" stroked="true" strokeweight=".4pt" strokecolor="#231f20">
                <v:path arrowok="t"/>
              </v:shape>
            </v:group>
            <v:group style="position:absolute;left:1706;top:407;width:54;height:54" coordorigin="1706,407" coordsize="54,54">
              <v:shape style="position:absolute;left:1706;top:407;width:54;height:54" coordorigin="1706,407" coordsize="54,54" path="m1754,452l1746,458,1736,461,1726,460,1716,455,1709,447,1706,437,1707,426,1712,417,1721,410,1731,407,1741,408,1751,413,1757,422,1760,432,1759,442,1754,452xe" filled="false" stroked="true" strokeweight=".4pt" strokecolor="#231f20">
                <v:path arrowok="t"/>
              </v:shape>
            </v:group>
            <v:group style="position:absolute;left:1722;top:-20;width:18;height:512" coordorigin="1722,-20" coordsize="18,512">
              <v:shape style="position:absolute;left:1722;top:-20;width:18;height:512" coordorigin="1722,-20" coordsize="18,512" path="m1722,-20l1734,54,1739,159,1739,275,1736,382,1733,461,1732,492e" filled="false" stroked="true" strokeweight=".4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5.755997pt;margin-top:-37.650166pt;width:103.2pt;height:96pt;mso-position-horizontal-relative:page;mso-position-vertical-relative:paragraph;z-index:4648" coordorigin="2915,-753" coordsize="2064,1920">
            <v:shape style="position:absolute;left:4341;top:160;width:637;height:640" type="#_x0000_t75" stroked="false">
              <v:imagedata r:id="rId189" o:title=""/>
            </v:shape>
            <v:group style="position:absolute;left:4551;top:437;width:405;height:342" coordorigin="4551,437" coordsize="405,342">
              <v:shape style="position:absolute;left:4551;top:437;width:405;height:342" coordorigin="4551,437" coordsize="405,342" path="m4899,690l4847,690,4856,701,4861,716,4864,734,4864,754,4942,779,4947,768,4954,760,4956,746,4938,727,4918,708,4899,690xe" filled="true" fillcolor="#ffffff" stroked="false">
                <v:path arrowok="t"/>
                <v:fill type="solid"/>
              </v:shape>
              <v:shape style="position:absolute;left:4551;top:437;width:405;height:342" coordorigin="4551,437" coordsize="405,342" path="m4825,618l4760,618,4781,622,4799,633,4809,648,4806,659,4801,667,4799,678,4805,687,4811,697,4833,698,4837,691,4847,690,4899,690,4877,671,4858,652,4825,618xe" filled="true" fillcolor="#ffffff" stroked="false">
                <v:path arrowok="t"/>
                <v:fill type="solid"/>
              </v:shape>
              <v:shape style="position:absolute;left:4551;top:437;width:405;height:342" coordorigin="4551,437" coordsize="405,342" path="m4732,529l4684,529,4695,534,4699,538,4706,546,4708,554,4707,563,4707,574,4710,592,4717,606,4728,618,4740,625,4760,618,4825,618,4819,612,4799,592,4768,563,4738,534,4732,529xe" filled="true" fillcolor="#ffffff" stroked="false">
                <v:path arrowok="t"/>
                <v:fill type="solid"/>
              </v:shape>
              <v:shape style="position:absolute;left:4551;top:437;width:405;height:342" coordorigin="4551,437" coordsize="405,342" path="m4727,524l4556,524,4580,529,4605,534,4630,540,4654,545,4666,542,4668,529,4684,529,4732,529,4727,524xe" filled="true" fillcolor="#ffffff" stroked="false">
                <v:path arrowok="t"/>
                <v:fill type="solid"/>
              </v:shape>
              <v:shape style="position:absolute;left:4551;top:437;width:405;height:342" coordorigin="4551,437" coordsize="405,342" path="m4634,438l4617,458,4598,477,4578,495,4560,514,4551,525,4556,524,4727,524,4708,506,4678,477,4668,467,4659,457,4649,447,4640,439,4635,439,4634,438xe" filled="true" fillcolor="#ffffff" stroked="false">
                <v:path arrowok="t"/>
                <v:fill type="solid"/>
              </v:shape>
              <v:shape style="position:absolute;left:4551;top:437;width:405;height:342" coordorigin="4551,437" coordsize="405,342" path="m4638,437l4635,439,4640,439,4639,438,4638,437xe" filled="true" fillcolor="#ffffff" stroked="false">
                <v:path arrowok="t"/>
                <v:fill type="solid"/>
              </v:shape>
            </v:group>
            <v:group style="position:absolute;left:3581;top:-749;width:727;height:727" coordorigin="3581,-749" coordsize="727,727">
              <v:shape style="position:absolute;left:3581;top:-749;width:727;height:727" coordorigin="3581,-749" coordsize="727,727" path="m4308,-386l4300,-312,4279,-244,4246,-182,4201,-129,4148,-84,4086,-51,4018,-30,3944,-22,3871,-30,3803,-51,3741,-84,3687,-129,3643,-182,3610,-244,3588,-312,3581,-386,3588,-459,3610,-527,3643,-589,3687,-643,3741,-687,3803,-720,3871,-742,3944,-749,4018,-742,4086,-720,4148,-687,4201,-643,4246,-589,4279,-527,4300,-459,4308,-386xe" filled="false" stroked="true" strokeweight=".4pt" strokecolor="#231f20">
                <v:path arrowok="t"/>
              </v:shape>
            </v:group>
            <v:group style="position:absolute;left:3607;top:-728;width:674;height:674" coordorigin="3607,-728" coordsize="674,674">
              <v:shape style="position:absolute;left:3607;top:-728;width:674;height:674" coordorigin="3607,-728" coordsize="674,674" path="m4281,-391l4272,-313,4247,-242,4207,-180,4155,-128,4093,-88,4022,-62,3944,-54,3867,-62,3796,-88,3734,-128,3681,-180,3642,-242,3616,-313,3607,-391,3616,-468,3642,-539,3681,-601,3734,-654,3796,-693,3867,-719,3944,-728,4022,-719,4093,-693,4155,-654,4207,-601,4247,-539,4272,-468,4281,-391xe" filled="false" stroked="true" strokeweight=".4pt" strokecolor="#231f20">
                <v:path arrowok="t"/>
              </v:shape>
              <v:shape style="position:absolute;left:4129;top:-90;width:349;height:406" type="#_x0000_t75" stroked="false">
                <v:imagedata r:id="rId190" o:title=""/>
              </v:shape>
            </v:group>
            <v:group style="position:absolute;left:3784;top:361;width:381;height:806" coordorigin="3784,361" coordsize="381,806">
              <v:shape style="position:absolute;left:3784;top:361;width:381;height:806" coordorigin="3784,361" coordsize="381,806" path="m3981,916l3957,916,3970,929,3970,936,3969,948,3946,962,3939,987,3947,1012,3968,1031,3962,1042,3953,1053,3944,1064,3938,1073,3951,1096,3964,1120,3978,1143,3995,1166,4011,1163,4027,1158,4042,1150,4048,1145,4003,1145,3961,1075,3974,1059,3983,1045,3989,1030,3990,1016,3986,1013,3974,1013,3958,997,3960,985,3961,975,3970,967,3980,965,3989,959,3991,940,3985,921,3981,916xe" filled="true" fillcolor="#231f20" stroked="false">
                <v:path arrowok="t"/>
                <v:fill type="solid"/>
              </v:shape>
              <v:shape style="position:absolute;left:3784;top:361;width:381;height:806" coordorigin="3784,361" coordsize="381,806" path="m4020,686l3994,686,3995,687,3998,688,3998,690,3999,702,4000,716,4001,731,4002,744,4006,788,4009,828,4013,868,4018,910,4020,938,4023,994,4025,1021,4029,1049,4032,1077,4034,1103,4035,1129,4025,1139,4014,1140,4003,1145,4048,1145,4056,1140,4074,1117,4076,1112,4053,1112,4054,1103,4046,1029,4045,1006,4038,926,4031,844,4023,764,4016,687,4020,686xe" filled="true" fillcolor="#231f20" stroked="false">
                <v:path arrowok="t"/>
                <v:fill type="solid"/>
              </v:shape>
              <v:shape style="position:absolute;left:3784;top:361;width:381;height:806" coordorigin="3784,361" coordsize="381,806" path="m4114,678l4089,678,4086,689,4082,700,4077,711,4075,722,4068,726,4058,726,4048,727,4040,730,4038,738,4038,750,4040,776,4046,851,4056,987,4060,1047,4062,1064,4063,1079,4062,1094,4057,1108,4053,1112,4076,1112,4082,1096,4082,1094,4083,1079,4083,1073,4074,962,4069,896,4064,818,4060,747,4064,746,4071,746,4090,740,4093,735,4095,724,4098,713,4102,702,4106,692,4112,682,4114,678xe" filled="true" fillcolor="#231f20" stroked="false">
                <v:path arrowok="t"/>
                <v:fill type="solid"/>
              </v:shape>
              <v:shape style="position:absolute;left:3784;top:361;width:381;height:806" coordorigin="3784,361" coordsize="381,806" path="m3981,1009l3974,1013,3986,1013,3981,1009xe" filled="true" fillcolor="#231f20" stroked="false">
                <v:path arrowok="t"/>
                <v:fill type="solid"/>
              </v:shape>
              <v:shape style="position:absolute;left:3784;top:361;width:381;height:806" coordorigin="3784,361" coordsize="381,806" path="m3976,796l3947,796,3958,806,3956,815,3948,818,3941,828,3931,849,3926,874,3928,897,3940,914,3947,920,3957,916,3981,916,3971,905,3951,896,3947,883,3970,824,3981,821,3977,798,3976,796xe" filled="true" fillcolor="#231f20" stroked="false">
                <v:path arrowok="t"/>
                <v:fill type="solid"/>
              </v:shape>
              <v:shape style="position:absolute;left:3784;top:361;width:381;height:806" coordorigin="3784,361" coordsize="381,806" path="m3959,361l3885,383,3818,442,3784,554,3795,614,3824,668,3833,678,3852,699,3861,710,3902,764,3911,777,3919,788,3928,796,3939,804,3947,796,3976,796,3973,787,3971,785,3950,785,3939,780,3925,760,3909,739,3894,719,3879,699,3875,696,3889,694,3914,692,3941,691,3969,690,3994,686,4020,686,4034,684,4071,681,4089,678,4114,678,4115,678,3870,678,3858,675,3819,621,3804,538,3813,495,3859,425,3919,390,3980,381,4056,381,4035,370,3996,362,3959,361xe" filled="true" fillcolor="#231f20" stroked="false">
                <v:path arrowok="t"/>
                <v:fill type="solid"/>
              </v:shape>
              <v:shape style="position:absolute;left:3784;top:361;width:381;height:806" coordorigin="3784,361" coordsize="381,806" path="m3960,777l3950,785,3971,785,3960,777xe" filled="true" fillcolor="#231f20" stroked="false">
                <v:path arrowok="t"/>
                <v:fill type="solid"/>
              </v:shape>
              <v:shape style="position:absolute;left:3784;top:361;width:381;height:806" coordorigin="3784,361" coordsize="381,806" path="m4071,746l4064,746,4071,746,4071,746xe" filled="true" fillcolor="#231f20" stroked="false">
                <v:path arrowok="t"/>
                <v:fill type="solid"/>
              </v:shape>
              <v:shape style="position:absolute;left:3784;top:361;width:381;height:806" coordorigin="3784,361" coordsize="381,806" path="m4056,381l3980,381,4010,385,4041,395,4069,411,4115,457,4140,511,4143,569,4127,625,4122,636,4116,649,4104,659,4088,660,4078,661,4039,664,3961,669,3921,672,3904,674,3887,677,3870,678,4115,678,4117,675,4123,670,4129,663,4158,602,4165,537,4149,475,4113,421,4074,389,4056,381xe" filled="true" fillcolor="#231f20" stroked="false">
                <v:path arrowok="t"/>
                <v:fill type="solid"/>
              </v:shape>
              <v:shape style="position:absolute;left:3804;top:381;width:340;height:297" type="#_x0000_t75" stroked="false">
                <v:imagedata r:id="rId191" o:title=""/>
              </v:shape>
            </v:group>
            <v:group style="position:absolute;left:4016;top:678;width:74;height:434" coordorigin="4016,678" coordsize="74,434">
              <v:shape style="position:absolute;left:4016;top:678;width:74;height:434" coordorigin="4016,678" coordsize="74,434" path="m4089,678l4071,681,4034,684,4016,687,4024,766,4031,846,4038,926,4045,1006,4046,1029,4048,1053,4051,1077,4053,1099,4054,1103,4053,1112,4057,1108,4062,1093,4063,1079,4062,1064,4060,1047,4055,979,4045,844,4040,776,4039,764,4038,750,4037,738,4040,730,4048,727,4058,726,4068,726,4075,722,4077,711,4082,700,4086,689,4089,678xe" filled="true" fillcolor="#ffffff" stroked="false">
                <v:path arrowok="t"/>
                <v:fill type="solid"/>
              </v:shape>
            </v:group>
            <v:group style="position:absolute;left:3875;top:686;width:161;height:460" coordorigin="3875,686" coordsize="161,460">
              <v:shape style="position:absolute;left:3875;top:686;width:161;height:460" coordorigin="3875,686" coordsize="161,460" path="m4024,1009l3981,1009,3990,1016,3989,1030,3983,1045,3974,1059,3961,1075,4003,1145,4014,1140,4025,1139,4035,1129,4034,1103,4031,1076,4029,1049,4025,1021,4024,1009xe" filled="true" fillcolor="#ffffff" stroked="false">
                <v:path arrowok="t"/>
                <v:fill type="solid"/>
              </v:shape>
              <v:shape style="position:absolute;left:3875;top:686;width:161;height:460" coordorigin="3875,686" coordsize="161,460" path="m4005,777l3960,777,3973,787,3977,798,3981,821,3970,824,3960,836,3951,851,3946,867,3947,883,3951,897,3971,905,3985,921,3991,940,3989,959,3980,965,3970,968,3961,975,3960,985,3958,997,3974,1013,3981,1009,4024,1009,4023,994,4020,938,4018,910,4013,867,4009,826,4006,785,4005,777xe" filled="true" fillcolor="#ffffff" stroked="false">
                <v:path arrowok="t"/>
                <v:fill type="solid"/>
              </v:shape>
              <v:shape style="position:absolute;left:3875;top:686;width:161;height:460" coordorigin="3875,686" coordsize="161,460" path="m3994,686l3969,690,3941,691,3914,692,3889,694,3875,696,3879,699,3894,719,3909,739,3925,760,3939,780,3950,785,3960,777,4005,777,4002,744,4001,730,4000,716,3999,702,3998,689,3998,688,3995,687,3994,686xe" filled="true" fillcolor="#ffffff" stroked="false">
                <v:path arrowok="t"/>
                <v:fill type="solid"/>
              </v:shape>
            </v:group>
            <v:group style="position:absolute;left:3929;top:-21;width:54;height:54" coordorigin="3929,-21" coordsize="54,54">
              <v:shape style="position:absolute;left:3929;top:-21;width:54;height:54" coordorigin="3929,-21" coordsize="54,54" path="m3976,23l3968,30,3958,33,3948,32,3938,27,3931,18,3929,9,3930,-2,3935,-11,3943,-18,3953,-21,3963,-20,3973,-15,3980,-7,3982,3,3981,14,3976,23xe" filled="false" stroked="true" strokeweight=".4pt" strokecolor="#231f20">
                <v:path arrowok="t"/>
              </v:shape>
            </v:group>
            <v:group style="position:absolute;left:3936;top:41;width:54;height:54" coordorigin="3936,41" coordsize="54,54">
              <v:shape style="position:absolute;left:3936;top:41;width:54;height:54" coordorigin="3936,41" coordsize="54,54" path="m3983,85l3975,92,3965,95,3955,94,3945,88,3938,80,3936,70,3937,60,3942,50,3950,44,3960,41,3970,42,3980,47,3987,55,3989,65,3988,75,3983,85xe" filled="false" stroked="true" strokeweight=".4pt" strokecolor="#231f20">
                <v:path arrowok="t"/>
              </v:shape>
            </v:group>
            <v:group style="position:absolute;left:3937;top:105;width:54;height:54" coordorigin="3937,105" coordsize="54,54">
              <v:shape style="position:absolute;left:3937;top:105;width:54;height:54" coordorigin="3937,105" coordsize="54,54" path="m3985,149l3977,156,3967,159,3956,158,3947,153,3940,145,3937,135,3938,124,3943,115,3952,108,3962,105,3972,106,3981,111,3988,120,3991,129,3990,140,3985,149xe" filled="false" stroked="true" strokeweight=".4pt" strokecolor="#231f20">
                <v:path arrowok="t"/>
              </v:shape>
            </v:group>
            <v:group style="position:absolute;left:3937;top:167;width:54;height:54" coordorigin="3937,167" coordsize="54,54">
              <v:shape style="position:absolute;left:3937;top:167;width:54;height:54" coordorigin="3937,167" coordsize="54,54" path="m3985,212l3976,218,3966,221,3956,220,3946,215,3940,207,3937,197,3938,187,3943,177,3951,170,3961,167,3972,168,3981,173,3988,182,3991,192,3990,202,3985,212xe" filled="false" stroked="true" strokeweight=".4pt" strokecolor="#231f20">
                <v:path arrowok="t"/>
              </v:shape>
            </v:group>
            <v:group style="position:absolute;left:3943;top:231;width:54;height:54" coordorigin="3943,231" coordsize="54,54">
              <v:shape style="position:absolute;left:3943;top:231;width:54;height:54" coordorigin="3943,231" coordsize="54,54" path="m3991,275l3982,282,3972,285,3962,284,3953,279,3946,271,3943,261,3944,250,3949,241,3957,234,3967,231,3978,232,3987,237,3994,246,3997,256,3996,266,3991,275xe" filled="false" stroked="true" strokeweight=".4pt" strokecolor="#231f20">
                <v:path arrowok="t"/>
              </v:shape>
            </v:group>
            <v:group style="position:absolute;left:3936;top:289;width:54;height:54" coordorigin="3936,289" coordsize="54,54">
              <v:shape style="position:absolute;left:3936;top:289;width:54;height:54" coordorigin="3936,289" coordsize="54,54" path="m3984,333l3976,340,3966,343,3956,342,3946,337,3939,328,3936,318,3937,308,3943,299,3951,292,3961,289,3971,290,3981,295,3987,303,3990,313,3989,324,3984,333xe" filled="false" stroked="true" strokeweight=".4pt" strokecolor="#231f20">
                <v:path arrowok="t"/>
              </v:shape>
            </v:group>
            <v:group style="position:absolute;left:3938;top:346;width:54;height:54" coordorigin="3938,346" coordsize="54,54">
              <v:shape style="position:absolute;left:3938;top:346;width:54;height:54" coordorigin="3938,346" coordsize="54,54" path="m3986,390l3978,397,3968,400,3958,399,3948,394,3941,386,3938,376,3939,365,3944,356,3953,349,3963,346,3973,347,3983,352,3989,361,3992,371,3991,381,3986,390xe" filled="false" stroked="true" strokeweight=".4pt" strokecolor="#231f20">
                <v:path arrowok="t"/>
              </v:shape>
            </v:group>
            <v:group style="position:absolute;left:3935;top:407;width:54;height:54" coordorigin="3935,407" coordsize="54,54">
              <v:shape style="position:absolute;left:3935;top:407;width:54;height:54" coordorigin="3935,407" coordsize="54,54" path="m3983,452l3975,458,3965,461,3955,460,3945,455,3938,447,3935,437,3936,426,3941,417,3950,410,3960,407,3970,408,3980,413,3986,422,3989,432,3988,442,3983,452xe" filled="false" stroked="true" strokeweight=".4pt" strokecolor="#231f20">
                <v:path arrowok="t"/>
              </v:shape>
            </v:group>
            <v:group style="position:absolute;left:3951;top:-20;width:18;height:512" coordorigin="3951,-20" coordsize="18,512">
              <v:shape style="position:absolute;left:3951;top:-20;width:18;height:512" coordorigin="3951,-20" coordsize="18,512" path="m3951,-20l3963,54,3968,159,3968,275,3965,382,3962,461,3961,492e" filled="false" stroked="true" strokeweight=".4pt" strokecolor="#231f20">
                <v:path arrowok="t"/>
              </v:shape>
              <v:shape style="position:absolute;left:2915;top:170;width:637;height:640" type="#_x0000_t75" stroked="false">
                <v:imagedata r:id="rId192" o:title=""/>
              </v:shape>
            </v:group>
            <v:group style="position:absolute;left:2938;top:447;width:405;height:342" coordorigin="2938,447" coordsize="405,342">
              <v:shape style="position:absolute;left:2938;top:447;width:405;height:342" coordorigin="2938,447" coordsize="405,342" path="m3256,447l3255,448,3245,457,3235,467,3225,477,3216,487,3186,515,3156,544,3126,573,3095,601,3075,621,3036,661,3016,680,2996,699,2975,718,2956,736,2938,755,2939,770,2947,777,2951,789,3030,763,3030,743,3032,725,3037,711,3046,700,3086,700,3089,696,3095,688,3093,676,3087,668,3084,657,3095,642,3113,631,3133,628,3165,628,3166,627,3176,616,3184,601,3187,583,3186,573,3186,564,3188,555,3194,547,3199,543,3209,538,3317,538,3338,534,3342,534,3333,523,3316,505,3296,486,3276,467,3260,448,3258,448,3256,447xe" filled="true" fillcolor="#ffffff" stroked="false">
                <v:path arrowok="t"/>
                <v:fill type="solid"/>
              </v:shape>
              <v:shape style="position:absolute;left:2938;top:447;width:405;height:342" coordorigin="2938,447" coordsize="405,342" path="m3086,700l3046,700,3057,700,3061,708,3082,706,3086,700xe" filled="true" fillcolor="#ffffff" stroked="false">
                <v:path arrowok="t"/>
                <v:fill type="solid"/>
              </v:shape>
              <v:shape style="position:absolute;left:2938;top:447;width:405;height:342" coordorigin="2938,447" coordsize="405,342" path="m3165,628l3133,628,3154,635,3165,628xe" filled="true" fillcolor="#ffffff" stroked="false">
                <v:path arrowok="t"/>
                <v:fill type="solid"/>
              </v:shape>
              <v:shape style="position:absolute;left:2938;top:447;width:405;height:342" coordorigin="2938,447" coordsize="405,342" path="m3317,538l3209,538,3226,539,3228,551,3240,555,3264,549,3288,544,3313,539,3317,538xe" filled="true" fillcolor="#ffffff" stroked="false">
                <v:path arrowok="t"/>
                <v:fill type="solid"/>
              </v:shape>
              <v:shape style="position:absolute;left:2938;top:447;width:405;height:342" coordorigin="2938,447" coordsize="405,342" path="m3342,534l3338,534,3343,534,3342,534xe" filled="true" fillcolor="#ffffff" stroked="false">
                <v:path arrowok="t"/>
                <v:fill type="solid"/>
              </v:shape>
              <v:shape style="position:absolute;left:2938;top:447;width:405;height:342" coordorigin="2938,447" coordsize="405,342" path="m3259,448l3258,448,3260,448,3259,448xe" filled="true" fillcolor="#ffffff" stroked="false">
                <v:path arrowok="t"/>
                <v:fill type="solid"/>
              </v:shape>
              <v:shape style="position:absolute;left:3416;top:-81;width:349;height:406" type="#_x0000_t75" stroked="false">
                <v:imagedata r:id="rId193" o:title=""/>
              </v:shape>
            </v:group>
            <w10:wrap type="none"/>
          </v:group>
        </w:pict>
      </w:r>
      <w:r>
        <w:rPr/>
        <w:pict>
          <v:group style="position:absolute;margin-left:257.208008pt;margin-top:-37.650166pt;width:121.6pt;height:96pt;mso-position-horizontal-relative:page;mso-position-vertical-relative:paragraph;z-index:4672" coordorigin="5144,-753" coordsize="2432,1920">
            <v:shape style="position:absolute;left:6571;top:160;width:637;height:640" type="#_x0000_t75" stroked="false">
              <v:imagedata r:id="rId194" o:title=""/>
            </v:shape>
            <v:group style="position:absolute;left:6780;top:437;width:405;height:342" coordorigin="6780,437" coordsize="405,342">
              <v:shape style="position:absolute;left:6780;top:437;width:405;height:342" coordorigin="6780,437" coordsize="405,342" path="m7128,690l7076,690,7085,701,7091,716,7093,734,7093,754,7171,779,7176,768,7183,760,7185,746,7167,727,7147,708,7128,690xe" filled="true" fillcolor="#ffffff" stroked="false">
                <v:path arrowok="t"/>
                <v:fill type="solid"/>
              </v:shape>
              <v:shape style="position:absolute;left:6780;top:437;width:405;height:342" coordorigin="6780,437" coordsize="405,342" path="m7055,618l6989,618,7010,622,7028,633,7039,648,7035,659,7030,667,7028,678,7034,687,7040,697,7062,698,7066,691,7076,690,7128,690,7106,671,7087,652,7055,618xe" filled="true" fillcolor="#ffffff" stroked="false">
                <v:path arrowok="t"/>
                <v:fill type="solid"/>
              </v:shape>
              <v:shape style="position:absolute;left:6780;top:437;width:405;height:342" coordorigin="6780,437" coordsize="405,342" path="m6961,529l6913,529,6924,534,6928,538,6935,546,6937,554,6936,563,6936,574,6939,592,6946,606,6957,618,6969,625,6989,618,7055,618,7048,612,7028,592,6997,563,6967,534,6961,529xe" filled="true" fillcolor="#ffffff" stroked="false">
                <v:path arrowok="t"/>
                <v:fill type="solid"/>
              </v:shape>
              <v:shape style="position:absolute;left:6780;top:437;width:405;height:342" coordorigin="6780,437" coordsize="405,342" path="m6956,524l6785,524,6810,529,6834,534,6859,540,6883,545,6895,542,6897,529,6913,529,6961,529,6956,524xe" filled="true" fillcolor="#ffffff" stroked="false">
                <v:path arrowok="t"/>
                <v:fill type="solid"/>
              </v:shape>
              <v:shape style="position:absolute;left:6780;top:437;width:405;height:342" coordorigin="6780,437" coordsize="405,342" path="m6863,438l6846,458,6827,477,6807,495,6789,514,6780,525,6785,524,6956,524,6937,506,6907,477,6897,467,6888,457,6878,447,6869,439,6864,439,6863,438xe" filled="true" fillcolor="#ffffff" stroked="false">
                <v:path arrowok="t"/>
                <v:fill type="solid"/>
              </v:shape>
              <v:shape style="position:absolute;left:6780;top:437;width:405;height:342" coordorigin="6780,437" coordsize="405,342" path="m6867,437l6864,439,6869,439,6868,438,6867,437xe" filled="true" fillcolor="#ffffff" stroked="false">
                <v:path arrowok="t"/>
                <v:fill type="solid"/>
              </v:shape>
            </v:group>
            <v:group style="position:absolute;left:5810;top:-749;width:727;height:727" coordorigin="5810,-749" coordsize="727,727">
              <v:shape style="position:absolute;left:5810;top:-749;width:727;height:727" coordorigin="5810,-749" coordsize="727,727" path="m6537,-386l6530,-312,6508,-244,6475,-182,6430,-129,6377,-84,6315,-51,6247,-30,6173,-22,6100,-30,6032,-51,5970,-84,5916,-129,5872,-182,5839,-244,5817,-312,5810,-386,5817,-459,5839,-527,5872,-589,5916,-643,5970,-687,6032,-720,6100,-742,6173,-749,6247,-742,6315,-720,6377,-687,6430,-643,6475,-589,6508,-527,6530,-459,6537,-386xe" filled="false" stroked="true" strokeweight=".4pt" strokecolor="#231f20">
                <v:path arrowok="t"/>
              </v:shape>
            </v:group>
            <v:group style="position:absolute;left:5836;top:-728;width:674;height:674" coordorigin="5836,-728" coordsize="674,674">
              <v:shape style="position:absolute;left:5836;top:-728;width:674;height:674" coordorigin="5836,-728" coordsize="674,674" path="m6510,-391l6502,-313,6476,-242,6436,-180,6384,-128,6322,-88,6251,-62,6173,-54,6096,-62,6025,-88,5963,-128,5911,-180,5871,-242,5845,-313,5836,-391,5845,-468,5871,-539,5911,-601,5963,-654,6025,-693,6096,-719,6173,-728,6251,-719,6322,-693,6384,-654,6436,-601,6476,-539,6502,-468,6510,-391xe" filled="false" stroked="true" strokeweight=".4pt" strokecolor="#231f20">
                <v:path arrowok="t"/>
              </v:shape>
              <v:shape style="position:absolute;left:6358;top:-90;width:349;height:406" type="#_x0000_t75" stroked="false">
                <v:imagedata r:id="rId195" o:title=""/>
              </v:shape>
            </v:group>
            <v:group style="position:absolute;left:6013;top:361;width:381;height:806" coordorigin="6013,361" coordsize="381,806">
              <v:shape style="position:absolute;left:6013;top:361;width:381;height:806" coordorigin="6013,361" coordsize="381,806" path="m6210,916l6186,916,6199,929,6200,936,6198,948,6175,962,6168,987,6176,1012,6197,1031,6191,1042,6182,1053,6173,1064,6167,1073,6180,1096,6193,1120,6208,1143,6224,1166,6240,1163,6256,1158,6271,1150,6277,1145,6232,1145,6190,1075,6203,1059,6213,1045,6218,1030,6219,1016,6215,1013,6203,1013,6187,997,6189,985,6190,975,6199,967,6209,965,6218,959,6220,940,6214,921,6210,916xe" filled="true" fillcolor="#231f20" stroked="false">
                <v:path arrowok="t"/>
                <v:fill type="solid"/>
              </v:shape>
              <v:shape style="position:absolute;left:6013;top:361;width:381;height:806" coordorigin="6013,361" coordsize="381,806" path="m6249,686l6223,686,6224,687,6227,688,6227,690,6228,702,6229,716,6230,731,6231,744,6235,788,6238,828,6242,868,6247,910,6249,938,6252,994,6254,1021,6258,1049,6261,1077,6263,1103,6264,1129,6254,1139,6243,1140,6232,1145,6277,1145,6285,1140,6303,1117,6305,1112,6282,1112,6283,1103,6275,1029,6274,1006,6267,926,6260,844,6252,764,6245,687,6249,686xe" filled="true" fillcolor="#231f20" stroked="false">
                <v:path arrowok="t"/>
                <v:fill type="solid"/>
              </v:shape>
              <v:shape style="position:absolute;left:6013;top:361;width:381;height:806" coordorigin="6013,361" coordsize="381,806" path="m6343,678l6318,678,6315,689,6311,700,6307,711,6304,722,6297,726,6287,726,6277,727,6269,730,6267,738,6267,750,6269,776,6275,851,6285,987,6289,1047,6291,1064,6292,1079,6291,1094,6286,1108,6282,1112,6305,1112,6311,1096,6311,1094,6312,1079,6312,1073,6303,962,6298,896,6293,818,6289,747,6293,746,6300,746,6319,740,6322,735,6325,724,6327,713,6331,702,6335,692,6341,682,6343,678xe" filled="true" fillcolor="#231f20" stroked="false">
                <v:path arrowok="t"/>
                <v:fill type="solid"/>
              </v:shape>
              <v:shape style="position:absolute;left:6013;top:361;width:381;height:806" coordorigin="6013,361" coordsize="381,806" path="m6210,1009l6203,1013,6215,1013,6210,1009xe" filled="true" fillcolor="#231f20" stroked="false">
                <v:path arrowok="t"/>
                <v:fill type="solid"/>
              </v:shape>
              <v:shape style="position:absolute;left:6013;top:361;width:381;height:806" coordorigin="6013,361" coordsize="381,806" path="m6206,796l6176,796,6187,806,6185,815,6177,818,6170,828,6160,849,6155,874,6157,897,6169,914,6176,920,6186,916,6210,916,6200,905,6180,896,6176,883,6199,824,6210,821,6206,798,6206,796xe" filled="true" fillcolor="#231f20" stroked="false">
                <v:path arrowok="t"/>
                <v:fill type="solid"/>
              </v:shape>
              <v:shape style="position:absolute;left:6013;top:361;width:381;height:806" coordorigin="6013,361" coordsize="381,806" path="m6188,361l6114,383,6047,442,6013,554,6024,614,6053,668,6062,678,6081,699,6090,710,6131,764,6140,777,6148,788,6157,796,6168,804,6176,796,6206,796,6202,787,6200,785,6179,785,6168,780,6154,760,6138,739,6123,719,6108,699,6104,696,6118,694,6143,692,6170,691,6198,690,6223,686,6249,686,6263,684,6300,681,6318,678,6343,678,6344,678,6099,678,6087,675,6048,621,6033,538,6042,495,6088,425,6148,390,6209,381,6285,381,6264,370,6225,362,6188,361xe" filled="true" fillcolor="#231f20" stroked="false">
                <v:path arrowok="t"/>
                <v:fill type="solid"/>
              </v:shape>
              <v:shape style="position:absolute;left:6013;top:361;width:381;height:806" coordorigin="6013,361" coordsize="381,806" path="m6189,777l6179,785,6200,785,6189,777xe" filled="true" fillcolor="#231f20" stroked="false">
                <v:path arrowok="t"/>
                <v:fill type="solid"/>
              </v:shape>
              <v:shape style="position:absolute;left:6013;top:361;width:381;height:806" coordorigin="6013,361" coordsize="381,806" path="m6300,746l6293,746,6300,746,6300,746xe" filled="true" fillcolor="#231f20" stroked="false">
                <v:path arrowok="t"/>
                <v:fill type="solid"/>
              </v:shape>
              <v:shape style="position:absolute;left:6013;top:361;width:381;height:806" coordorigin="6013,361" coordsize="381,806" path="m6285,381l6209,381,6239,385,6270,395,6298,411,6344,457,6369,511,6373,569,6356,625,6351,636,6345,649,6333,659,6317,660,6307,661,6268,664,6190,669,6150,672,6134,674,6116,677,6099,678,6344,678,6346,675,6352,670,6358,663,6387,602,6394,537,6378,475,6342,421,6303,389,6285,381xe" filled="true" fillcolor="#231f20" stroked="false">
                <v:path arrowok="t"/>
                <v:fill type="solid"/>
              </v:shape>
              <v:shape style="position:absolute;left:6033;top:381;width:340;height:297" type="#_x0000_t75" stroked="false">
                <v:imagedata r:id="rId196" o:title=""/>
              </v:shape>
            </v:group>
            <v:group style="position:absolute;left:6245;top:678;width:74;height:434" coordorigin="6245,678" coordsize="74,434">
              <v:shape style="position:absolute;left:6245;top:678;width:74;height:434" coordorigin="6245,678" coordsize="74,434" path="m6318,678l6300,681,6263,684,6245,687,6253,766,6260,846,6267,926,6274,1006,6275,1029,6277,1053,6280,1077,6282,1099,6283,1103,6282,1112,6286,1108,6291,1093,6292,1079,6291,1064,6289,1047,6284,979,6274,844,6269,776,6268,764,6267,750,6267,738,6269,730,6277,727,6287,726,6297,726,6304,722,6307,711,6311,700,6315,689,6318,678xe" filled="true" fillcolor="#ffffff" stroked="false">
                <v:path arrowok="t"/>
                <v:fill type="solid"/>
              </v:shape>
            </v:group>
            <v:group style="position:absolute;left:6104;top:686;width:161;height:460" coordorigin="6104,686" coordsize="161,460">
              <v:shape style="position:absolute;left:6104;top:686;width:161;height:460" coordorigin="6104,686" coordsize="161,460" path="m6253,1009l6210,1009,6219,1016,6218,1030,6213,1045,6203,1059,6190,1075,6232,1145,6243,1140,6254,1139,6264,1129,6263,1103,6260,1076,6258,1049,6254,1021,6253,1009xe" filled="true" fillcolor="#ffffff" stroked="false">
                <v:path arrowok="t"/>
                <v:fill type="solid"/>
              </v:shape>
              <v:shape style="position:absolute;left:6104;top:686;width:161;height:460" coordorigin="6104,686" coordsize="161,460" path="m6234,777l6189,777,6202,787,6206,798,6210,821,6199,824,6189,836,6180,851,6176,867,6176,883,6180,897,6200,905,6214,921,6220,940,6218,959,6209,965,6199,968,6190,975,6189,985,6187,997,6203,1013,6210,1009,6253,1009,6252,994,6249,938,6247,910,6242,867,6238,826,6235,785,6234,777xe" filled="true" fillcolor="#ffffff" stroked="false">
                <v:path arrowok="t"/>
                <v:fill type="solid"/>
              </v:shape>
              <v:shape style="position:absolute;left:6104;top:686;width:161;height:460" coordorigin="6104,686" coordsize="161,460" path="m6223,686l6198,690,6170,691,6143,692,6118,694,6104,696,6108,699,6123,719,6138,739,6154,760,6168,780,6179,785,6189,777,6234,777,6231,744,6230,730,6229,716,6228,702,6227,689,6227,688,6224,687,6223,686xe" filled="true" fillcolor="#ffffff" stroked="false">
                <v:path arrowok="t"/>
                <v:fill type="solid"/>
              </v:shape>
            </v:group>
            <v:group style="position:absolute;left:6158;top:-21;width:54;height:54" coordorigin="6158,-21" coordsize="54,54">
              <v:shape style="position:absolute;left:6158;top:-21;width:54;height:54" coordorigin="6158,-21" coordsize="54,54" path="m6205,23l6197,30,6187,33,6177,32,6167,27,6161,18,6158,9,6159,-2,6164,-11,6172,-18,6182,-21,6192,-20,6202,-15,6209,-7,6212,3,6210,14,6205,23xe" filled="false" stroked="true" strokeweight=".4pt" strokecolor="#231f20">
                <v:path arrowok="t"/>
              </v:shape>
            </v:group>
            <v:group style="position:absolute;left:6165;top:41;width:54;height:54" coordorigin="6165,41" coordsize="54,54">
              <v:shape style="position:absolute;left:6165;top:41;width:54;height:54" coordorigin="6165,41" coordsize="54,54" path="m6212,85l6204,92,6194,95,6184,94,6174,88,6168,80,6165,70,6166,60,6171,50,6179,44,6189,41,6199,42,6209,47,6216,55,6219,65,6217,75,6212,85xe" filled="false" stroked="true" strokeweight=".4pt" strokecolor="#231f20">
                <v:path arrowok="t"/>
              </v:shape>
            </v:group>
            <v:group style="position:absolute;left:6166;top:105;width:54;height:54" coordorigin="6166,105" coordsize="54,54">
              <v:shape style="position:absolute;left:6166;top:105;width:54;height:54" coordorigin="6166,105" coordsize="54,54" path="m6214,149l6206,156,6196,159,6185,158,6176,153,6169,145,6166,135,6167,124,6172,115,6181,108,6191,105,6201,106,6210,111,6217,120,6220,129,6219,140,6214,149xe" filled="false" stroked="true" strokeweight=".4pt" strokecolor="#231f20">
                <v:path arrowok="t"/>
              </v:shape>
            </v:group>
            <v:group style="position:absolute;left:6166;top:167;width:54;height:54" coordorigin="6166,167" coordsize="54,54">
              <v:shape style="position:absolute;left:6166;top:167;width:54;height:54" coordorigin="6166,167" coordsize="54,54" path="m6214,212l6205,218,6195,221,6185,220,6176,215,6169,207,6166,197,6167,187,6172,177,6180,170,6190,167,6201,168,6210,173,6217,182,6220,192,6219,202,6214,212xe" filled="false" stroked="true" strokeweight=".4pt" strokecolor="#231f20">
                <v:path arrowok="t"/>
              </v:shape>
            </v:group>
            <v:group style="position:absolute;left:6172;top:231;width:54;height:54" coordorigin="6172,231" coordsize="54,54">
              <v:shape style="position:absolute;left:6172;top:231;width:54;height:54" coordorigin="6172,231" coordsize="54,54" path="m6220,275l6211,282,6201,285,6191,284,6182,279,6175,271,6172,261,6173,250,6178,241,6186,234,6196,231,6207,232,6216,237,6223,246,6226,256,6225,266,6220,275xe" filled="false" stroked="true" strokeweight=".4pt" strokecolor="#231f20">
                <v:path arrowok="t"/>
              </v:shape>
            </v:group>
            <v:group style="position:absolute;left:6166;top:289;width:54;height:54" coordorigin="6166,289" coordsize="54,54">
              <v:shape style="position:absolute;left:6166;top:289;width:54;height:54" coordorigin="6166,289" coordsize="54,54" path="m6213,333l6205,340,6195,343,6185,342,6175,337,6168,328,6166,318,6167,308,6172,299,6180,292,6190,289,6200,290,6210,295,6217,303,6219,313,6218,324,6213,333xe" filled="false" stroked="true" strokeweight=".4pt" strokecolor="#231f20">
                <v:path arrowok="t"/>
              </v:shape>
            </v:group>
            <v:group style="position:absolute;left:6167;top:346;width:54;height:54" coordorigin="6167,346" coordsize="54,54">
              <v:shape style="position:absolute;left:6167;top:346;width:54;height:54" coordorigin="6167,346" coordsize="54,54" path="m6215,390l6207,397,6197,400,6187,399,6177,394,6170,386,6167,376,6168,365,6173,356,6182,349,6192,346,6202,347,6212,352,6218,361,6221,371,6220,381,6215,390xe" filled="false" stroked="true" strokeweight=".4pt" strokecolor="#231f20">
                <v:path arrowok="t"/>
              </v:shape>
            </v:group>
            <v:group style="position:absolute;left:6164;top:407;width:54;height:54" coordorigin="6164,407" coordsize="54,54">
              <v:shape style="position:absolute;left:6164;top:407;width:54;height:54" coordorigin="6164,407" coordsize="54,54" path="m6212,452l6204,458,6194,461,6184,460,6174,455,6167,447,6164,437,6165,426,6171,417,6179,410,6189,407,6199,408,6209,413,6215,422,6218,432,6217,442,6212,452xe" filled="false" stroked="true" strokeweight=".4pt" strokecolor="#231f20">
                <v:path arrowok="t"/>
              </v:shape>
            </v:group>
            <v:group style="position:absolute;left:6180;top:-20;width:18;height:512" coordorigin="6180,-20" coordsize="18,512">
              <v:shape style="position:absolute;left:6180;top:-20;width:18;height:512" coordorigin="6180,-20" coordsize="18,512" path="m6180,-20l6192,54,6197,159,6197,275,6195,382,6192,461,6190,492e" filled="false" stroked="true" strokeweight=".4pt" strokecolor="#231f20">
                <v:path arrowok="t"/>
              </v:shape>
              <v:shape style="position:absolute;left:5144;top:170;width:637;height:640" type="#_x0000_t75" stroked="false">
                <v:imagedata r:id="rId197" o:title=""/>
              </v:shape>
            </v:group>
            <v:group style="position:absolute;left:5167;top:447;width:405;height:342" coordorigin="5167,447" coordsize="405,342">
              <v:shape style="position:absolute;left:5167;top:447;width:405;height:342" coordorigin="5167,447" coordsize="405,342" path="m5485,447l5484,448,5474,457,5464,467,5454,477,5445,487,5415,515,5385,544,5355,573,5324,601,5304,621,5265,661,5245,680,5225,699,5204,718,5185,736,5167,755,5168,770,5176,777,5180,789,5259,763,5259,743,5261,725,5266,711,5276,700,5315,700,5318,696,5324,688,5322,676,5316,668,5313,657,5324,642,5342,631,5362,628,5394,628,5395,627,5406,616,5413,601,5416,583,5415,573,5415,564,5417,555,5423,547,5428,543,5439,538,5546,538,5567,534,5571,534,5562,523,5545,505,5525,486,5505,467,5489,448,5487,448,5485,447xe" filled="true" fillcolor="#ffffff" stroked="false">
                <v:path arrowok="t"/>
                <v:fill type="solid"/>
              </v:shape>
              <v:shape style="position:absolute;left:5167;top:447;width:405;height:342" coordorigin="5167,447" coordsize="405,342" path="m5315,700l5276,700,5286,700,5290,708,5311,706,5315,700xe" filled="true" fillcolor="#ffffff" stroked="false">
                <v:path arrowok="t"/>
                <v:fill type="solid"/>
              </v:shape>
              <v:shape style="position:absolute;left:5167;top:447;width:405;height:342" coordorigin="5167,447" coordsize="405,342" path="m5394,628l5362,628,5383,635,5394,628xe" filled="true" fillcolor="#ffffff" stroked="false">
                <v:path arrowok="t"/>
                <v:fill type="solid"/>
              </v:shape>
              <v:shape style="position:absolute;left:5167;top:447;width:405;height:342" coordorigin="5167,447" coordsize="405,342" path="m5546,538l5439,538,5455,539,5457,551,5469,555,5493,549,5517,544,5542,539,5546,538xe" filled="true" fillcolor="#ffffff" stroked="false">
                <v:path arrowok="t"/>
                <v:fill type="solid"/>
              </v:shape>
              <v:shape style="position:absolute;left:5167;top:447;width:405;height:342" coordorigin="5167,447" coordsize="405,342" path="m5571,534l5567,534,5572,534,5571,534xe" filled="true" fillcolor="#ffffff" stroked="false">
                <v:path arrowok="t"/>
                <v:fill type="solid"/>
              </v:shape>
              <v:shape style="position:absolute;left:5167;top:447;width:405;height:342" coordorigin="5167,447" coordsize="405,342" path="m5488,448l5487,448,5489,448,5488,448xe" filled="true" fillcolor="#ffffff" stroked="false">
                <v:path arrowok="t"/>
                <v:fill type="solid"/>
              </v:shape>
              <v:shape style="position:absolute;left:5645;top:-81;width:349;height:406" type="#_x0000_t75" stroked="false">
                <v:imagedata r:id="rId198" o:title=""/>
              </v:shape>
              <v:shape style="position:absolute;left:6844;top:-210;width:731;height:503" type="#_x0000_t75" stroked="false">
                <v:imagedata r:id="rId199" o:title=""/>
              </v:shape>
            </v:group>
            <v:group style="position:absolute;left:7103;top:33;width:454;height:242" coordorigin="7103,33" coordsize="454,242">
              <v:shape style="position:absolute;left:7103;top:33;width:454;height:242" coordorigin="7103,33" coordsize="454,242" path="m7513,216l7434,216,7446,224,7455,236,7462,253,7468,272,7550,274,7551,262,7557,252,7554,238,7531,225,7513,216xe" filled="true" fillcolor="#ffffff" stroked="false">
                <v:path arrowok="t"/>
                <v:fill type="solid"/>
              </v:shape>
              <v:shape style="position:absolute;left:7103;top:33;width:454;height:242" coordorigin="7103,33" coordsize="454,242" path="m7421,169l7351,169,7371,174,7386,186,7386,197,7383,206,7384,218,7392,224,7401,232,7423,228,7424,219,7434,216,7513,216,7507,213,7482,201,7457,188,7433,176,7421,169xe" filled="true" fillcolor="#ffffff" stroked="false">
                <v:path arrowok="t"/>
                <v:fill type="solid"/>
              </v:shape>
              <v:shape style="position:absolute;left:7103;top:33;width:454;height:242" coordorigin="7103,33" coordsize="454,242" path="m7303,107l7232,107,7244,109,7249,112,7258,117,7262,125,7264,135,7266,144,7274,160,7285,172,7299,180,7313,184,7330,171,7351,169,7421,169,7385,148,7360,135,7322,117,7303,107xe" filled="true" fillcolor="#ffffff" stroked="false">
                <v:path arrowok="t"/>
                <v:fill type="solid"/>
              </v:shape>
              <v:shape style="position:absolute;left:7103;top:33;width:454;height:242" coordorigin="7103,33" coordsize="454,242" path="m7162,33l7159,35,7158,35,7148,58,7134,82,7120,105,7109,128,7103,141,7107,139,7133,137,7158,135,7183,133,7208,132,7218,125,7216,112,7232,107,7303,107,7211,60,7199,53,7187,46,7175,39,7166,35,7159,35,7158,34,7165,34,7163,33,7162,33xe" filled="true" fillcolor="#ffffff" stroked="false">
                <v:path arrowok="t"/>
                <v:fill type="solid"/>
              </v:shape>
              <v:shape style="position:absolute;left:6533;top:-329;width:427;height:286" type="#_x0000_t75" stroked="false">
                <v:imagedata r:id="rId200" o:title=""/>
              </v:shape>
            </v:group>
            <v:group style="position:absolute;left:6539;top:-308;width:438;height:267" coordorigin="6539,-308" coordsize="438,267">
              <v:shape style="position:absolute;left:6539;top:-308;width:438;height:267" coordorigin="6539,-308" coordsize="438,267" path="m6539,-308l6608,-278,6700,-226,6798,-164,6887,-104,6951,-60,6977,-42e" filled="false" stroked="true" strokeweight=".4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6.852722pt;margin-top:-37.650166pt;width:140.050pt;height:96pt;mso-position-horizontal-relative:page;mso-position-vertical-relative:paragraph;z-index:4696" coordorigin="7737,-753" coordsize="2801,1920">
            <v:shape style="position:absolute;left:9533;top:160;width:637;height:640" type="#_x0000_t75" stroked="false">
              <v:imagedata r:id="rId201" o:title=""/>
            </v:shape>
            <v:group style="position:absolute;left:9742;top:437;width:405;height:342" coordorigin="9742,437" coordsize="405,342">
              <v:shape style="position:absolute;left:9742;top:437;width:405;height:342" coordorigin="9742,437" coordsize="405,342" path="m10090,690l10039,690,10048,701,10053,716,10055,734,10055,754,10134,779,10138,768,10146,760,10147,746,10129,727,10110,708,10090,690xe" filled="true" fillcolor="#ffffff" stroked="false">
                <v:path arrowok="t"/>
                <v:fill type="solid"/>
              </v:shape>
              <v:shape style="position:absolute;left:9742;top:437;width:405;height:342" coordorigin="9742,437" coordsize="405,342" path="m10017,618l9952,618,9973,622,9990,633,10001,648,9998,659,9992,667,9990,678,9997,687,10003,697,10025,698,10028,691,10039,690,10090,690,10069,671,10049,652,10017,618xe" filled="true" fillcolor="#ffffff" stroked="false">
                <v:path arrowok="t"/>
                <v:fill type="solid"/>
              </v:shape>
              <v:shape style="position:absolute;left:9742;top:437;width:405;height:342" coordorigin="9742,437" coordsize="405,342" path="m9923,529l9876,529,9886,534,9891,538,9898,546,9899,554,9899,563,9898,574,9901,592,9909,606,9919,618,9932,625,9952,618,10017,618,10011,612,9990,592,9960,563,9929,534,9923,529xe" filled="true" fillcolor="#ffffff" stroked="false">
                <v:path arrowok="t"/>
                <v:fill type="solid"/>
              </v:shape>
              <v:shape style="position:absolute;left:9742;top:437;width:405;height:342" coordorigin="9742,437" coordsize="405,342" path="m9919,524l9747,524,9772,529,9797,534,9822,540,9846,545,9858,542,9859,529,9876,529,9923,529,9919,524xe" filled="true" fillcolor="#ffffff" stroked="false">
                <v:path arrowok="t"/>
                <v:fill type="solid"/>
              </v:shape>
              <v:shape style="position:absolute;left:9742;top:437;width:405;height:342" coordorigin="9742,437" coordsize="405,342" path="m9826,438l9809,458,9789,477,9769,495,9752,514,9742,525,9747,524,9919,524,9899,506,9870,477,9860,467,9850,457,9840,447,9831,439,9827,439,9826,438xe" filled="true" fillcolor="#ffffff" stroked="false">
                <v:path arrowok="t"/>
                <v:fill type="solid"/>
              </v:shape>
              <v:shape style="position:absolute;left:9742;top:437;width:405;height:342" coordorigin="9742,437" coordsize="405,342" path="m9830,437l9827,439,9831,439,9830,438,9830,437xe" filled="true" fillcolor="#ffffff" stroked="false">
                <v:path arrowok="t"/>
                <v:fill type="solid"/>
              </v:shape>
            </v:group>
            <v:group style="position:absolute;left:8773;top:-749;width:727;height:727" coordorigin="8773,-749" coordsize="727,727">
              <v:shape style="position:absolute;left:8773;top:-749;width:727;height:727" coordorigin="8773,-749" coordsize="727,727" path="m9499,-386l9492,-312,9471,-244,9437,-182,9393,-129,9339,-84,9277,-51,9209,-30,9136,-22,9063,-30,8995,-51,8933,-84,8879,-129,8835,-182,8801,-244,8780,-312,8773,-386,8780,-459,8801,-527,8835,-589,8879,-643,8933,-687,8995,-720,9063,-742,9136,-749,9209,-742,9277,-720,9339,-687,9393,-643,9437,-589,9471,-527,9492,-459,9499,-386xe" filled="false" stroked="true" strokeweight=".4pt" strokecolor="#231f20">
                <v:path arrowok="t"/>
              </v:shape>
            </v:group>
            <v:group style="position:absolute;left:8799;top:-728;width:674;height:674" coordorigin="8799,-728" coordsize="674,674">
              <v:shape style="position:absolute;left:8799;top:-728;width:674;height:674" coordorigin="8799,-728" coordsize="674,674" path="m9473,-391l9464,-313,9439,-242,9399,-180,9347,-128,9284,-88,9213,-62,9136,-54,9059,-62,8988,-88,8925,-128,8873,-180,8833,-242,8808,-313,8799,-391,8808,-468,8833,-539,8873,-601,8925,-654,8988,-693,9059,-719,9136,-728,9213,-719,9284,-693,9347,-654,9399,-601,9439,-539,9464,-468,9473,-391xe" filled="false" stroked="true" strokeweight=".4pt" strokecolor="#231f20">
                <v:path arrowok="t"/>
              </v:shape>
              <v:shape style="position:absolute;left:9321;top:-90;width:349;height:406" type="#_x0000_t75" stroked="false">
                <v:imagedata r:id="rId202" o:title=""/>
              </v:shape>
            </v:group>
            <v:group style="position:absolute;left:8976;top:361;width:381;height:806" coordorigin="8976,361" coordsize="381,806">
              <v:shape style="position:absolute;left:8976;top:361;width:381;height:806" coordorigin="8976,361" coordsize="381,806" path="m9173,916l9148,916,9161,929,9162,936,9160,948,9138,962,9131,987,9139,1012,9160,1031,9154,1042,9144,1053,9135,1064,9130,1073,9142,1096,9155,1120,9170,1143,9186,1166,9202,1163,9218,1158,9233,1150,9240,1145,9195,1145,9152,1075,9165,1059,9175,1045,9181,1030,9181,1016,9177,1013,9165,1013,9150,997,9152,985,9153,975,9162,967,9171,965,9180,959,9182,940,9176,921,9173,916xe" filled="true" fillcolor="#231f20" stroked="false">
                <v:path arrowok="t"/>
                <v:fill type="solid"/>
              </v:shape>
              <v:shape style="position:absolute;left:8976;top:361;width:381;height:806" coordorigin="8976,361" coordsize="381,806" path="m9211,686l9186,686,9186,687,9189,688,9189,690,9191,702,9192,716,9192,731,9193,744,9197,788,9201,828,9205,868,9209,910,9211,938,9214,994,9217,1021,9220,1049,9223,1077,9225,1103,9227,1129,9216,1139,9205,1140,9195,1145,9240,1145,9248,1140,9266,1117,9268,1112,9244,1112,9245,1103,9238,1029,9236,1006,9230,926,9223,844,9215,764,9207,687,9211,686xe" filled="true" fillcolor="#231f20" stroked="false">
                <v:path arrowok="t"/>
                <v:fill type="solid"/>
              </v:shape>
              <v:shape style="position:absolute;left:8976;top:361;width:381;height:806" coordorigin="8976,361" coordsize="381,806" path="m9306,678l9281,678,9277,689,9273,700,9269,711,9267,722,9260,726,9250,726,9240,727,9232,730,9229,738,9229,750,9232,776,9237,851,9247,987,9252,1047,9254,1064,9255,1079,9254,1094,9249,1108,9244,1112,9268,1112,9273,1096,9274,1094,9274,1079,9274,1073,9266,962,9261,896,9255,818,9251,747,9256,746,9263,746,9281,740,9285,735,9287,724,9290,713,9293,702,9298,692,9303,682,9306,678xe" filled="true" fillcolor="#231f20" stroked="false">
                <v:path arrowok="t"/>
                <v:fill type="solid"/>
              </v:shape>
              <v:shape style="position:absolute;left:8976;top:361;width:381;height:806" coordorigin="8976,361" coordsize="381,806" path="m9173,1009l9165,1013,9177,1013,9173,1009xe" filled="true" fillcolor="#231f20" stroked="false">
                <v:path arrowok="t"/>
                <v:fill type="solid"/>
              </v:shape>
              <v:shape style="position:absolute;left:8976;top:361;width:381;height:806" coordorigin="8976,361" coordsize="381,806" path="m9168,796l9138,796,9149,806,9148,815,9139,818,9133,828,9122,849,9117,874,9120,897,9131,914,9138,920,9148,916,9173,916,9163,905,9143,896,9139,883,9161,824,9172,821,9169,798,9168,796xe" filled="true" fillcolor="#231f20" stroked="false">
                <v:path arrowok="t"/>
                <v:fill type="solid"/>
              </v:shape>
              <v:shape style="position:absolute;left:8976;top:361;width:381;height:806" coordorigin="8976,361" coordsize="381,806" path="m9150,361l9077,383,9009,442,8976,554,8986,614,9016,668,9024,678,9043,699,9053,710,9094,764,9102,777,9111,788,9120,796,9131,804,9138,796,9168,796,9164,787,9162,785,9142,785,9130,780,9116,760,9101,739,9085,719,9070,699,9066,696,9081,694,9106,692,9133,691,9160,690,9186,686,9211,686,9226,684,9262,681,9281,678,9306,678,9306,678,9062,678,9049,675,9010,621,8995,538,9004,495,9051,425,9111,390,9171,381,9248,381,9227,370,9188,362,9150,361xe" filled="true" fillcolor="#231f20" stroked="false">
                <v:path arrowok="t"/>
                <v:fill type="solid"/>
              </v:shape>
              <v:shape style="position:absolute;left:8976;top:361;width:381;height:806" coordorigin="8976,361" coordsize="381,806" path="m9151,777l9142,785,9162,785,9151,777xe" filled="true" fillcolor="#231f20" stroked="false">
                <v:path arrowok="t"/>
                <v:fill type="solid"/>
              </v:shape>
              <v:shape style="position:absolute;left:8976;top:361;width:381;height:806" coordorigin="8976,361" coordsize="381,806" path="m9263,746l9256,746,9262,746,9263,746xe" filled="true" fillcolor="#231f20" stroked="false">
                <v:path arrowok="t"/>
                <v:fill type="solid"/>
              </v:shape>
              <v:shape style="position:absolute;left:8976;top:361;width:381;height:806" coordorigin="8976,361" coordsize="381,806" path="m9248,381l9171,381,9202,385,9232,395,9261,411,9307,457,9331,511,9335,569,9319,625,9314,636,9307,649,9296,659,9280,660,9270,661,9231,664,9153,669,9112,672,9096,674,9078,677,9062,678,9306,678,9308,675,9315,670,9320,663,9350,602,9356,537,9341,475,9304,421,9266,389,9248,381xe" filled="true" fillcolor="#231f20" stroked="false">
                <v:path arrowok="t"/>
                <v:fill type="solid"/>
              </v:shape>
              <v:shape style="position:absolute;left:8995;top:381;width:340;height:297" type="#_x0000_t75" stroked="false">
                <v:imagedata r:id="rId196" o:title=""/>
              </v:shape>
            </v:group>
            <v:group style="position:absolute;left:9207;top:678;width:74;height:434" coordorigin="9207,678" coordsize="74,434">
              <v:shape style="position:absolute;left:9207;top:678;width:74;height:434" coordorigin="9207,678" coordsize="74,434" path="m9281,678l9262,681,9226,684,9207,687,9215,766,9223,846,9230,926,9236,1006,9238,1029,9240,1053,9242,1077,9245,1099,9245,1103,9244,1112,9249,1108,9254,1093,9255,1079,9254,1064,9252,1047,9247,979,9237,844,9232,776,9231,764,9229,750,9229,738,9232,730,9240,727,9250,726,9260,726,9267,722,9269,711,9273,700,9277,689,9281,678xe" filled="true" fillcolor="#ffffff" stroked="false">
                <v:path arrowok="t"/>
                <v:fill type="solid"/>
              </v:shape>
            </v:group>
            <v:group style="position:absolute;left:9066;top:686;width:161;height:460" coordorigin="9066,686" coordsize="161,460">
              <v:shape style="position:absolute;left:9066;top:686;width:161;height:460" coordorigin="9066,686" coordsize="161,460" path="m9216,1009l9173,1009,9181,1016,9181,1030,9175,1045,9165,1059,9152,1075,9195,1145,9205,1140,9216,1139,9227,1129,9225,1103,9223,1076,9220,1049,9217,1021,9216,1009xe" filled="true" fillcolor="#ffffff" stroked="false">
                <v:path arrowok="t"/>
                <v:fill type="solid"/>
              </v:shape>
              <v:shape style="position:absolute;left:9066;top:686;width:161;height:460" coordorigin="9066,686" coordsize="161,460" path="m9196,777l9151,777,9164,787,9169,798,9172,821,9161,824,9151,836,9142,851,9138,867,9139,883,9143,897,9163,905,9176,921,9182,940,9180,959,9171,965,9162,968,9153,975,9152,985,9150,997,9165,1013,9173,1009,9216,1009,9214,994,9211,938,9209,910,9205,867,9201,826,9197,785,9196,777xe" filled="true" fillcolor="#ffffff" stroked="false">
                <v:path arrowok="t"/>
                <v:fill type="solid"/>
              </v:shape>
              <v:shape style="position:absolute;left:9066;top:686;width:161;height:460" coordorigin="9066,686" coordsize="161,460" path="m9186,686l9160,690,9133,691,9106,692,9081,694,9066,696,9070,699,9085,719,9101,739,9116,760,9130,780,9142,785,9151,777,9196,777,9193,744,9192,730,9192,716,9191,702,9189,689,9189,688,9186,687,9186,686xe" filled="true" fillcolor="#ffffff" stroked="false">
                <v:path arrowok="t"/>
                <v:fill type="solid"/>
              </v:shape>
            </v:group>
            <v:group style="position:absolute;left:9120;top:-21;width:54;height:54" coordorigin="9120,-21" coordsize="54,54">
              <v:shape style="position:absolute;left:9120;top:-21;width:54;height:54" coordorigin="9120,-21" coordsize="54,54" path="m9168,23l9160,30,9150,33,9139,32,9130,27,9123,18,9120,9,9121,-2,9126,-11,9135,-18,9145,-21,9155,-20,9164,-15,9171,-7,9174,3,9173,14,9168,23xe" filled="false" stroked="true" strokeweight=".4pt" strokecolor="#231f20">
                <v:path arrowok="t"/>
              </v:shape>
            </v:group>
            <v:group style="position:absolute;left:9127;top:41;width:54;height:54" coordorigin="9127,41" coordsize="54,54">
              <v:shape style="position:absolute;left:9127;top:41;width:54;height:54" coordorigin="9127,41" coordsize="54,54" path="m9175,85l9167,92,9157,95,9146,94,9137,88,9130,80,9127,70,9128,60,9133,50,9142,44,9152,41,9162,42,9171,47,9178,55,9181,65,9180,75,9175,85xe" filled="false" stroked="true" strokeweight=".4pt" strokecolor="#231f20">
                <v:path arrowok="t"/>
              </v:shape>
            </v:group>
            <v:group style="position:absolute;left:9129;top:105;width:54;height:54" coordorigin="9129,105" coordsize="54,54">
              <v:shape style="position:absolute;left:9129;top:105;width:54;height:54" coordorigin="9129,105" coordsize="54,54" path="m9177,149l9168,156,9158,159,9148,158,9138,153,9132,145,9129,135,9130,124,9135,115,9143,108,9153,105,9164,106,9173,111,9180,120,9183,129,9182,140,9177,149xe" filled="false" stroked="true" strokeweight=".4pt" strokecolor="#231f20">
                <v:path arrowok="t"/>
              </v:shape>
            </v:group>
            <v:group style="position:absolute;left:9128;top:167;width:54;height:54" coordorigin="9128,167" coordsize="54,54">
              <v:shape style="position:absolute;left:9128;top:167;width:54;height:54" coordorigin="9128,167" coordsize="54,54" path="m9176,212l9168,218,9158,221,9148,220,9138,215,9131,207,9128,197,9129,187,9134,177,9143,170,9153,167,9163,168,9173,173,9179,182,9182,192,9181,202,9176,212xe" filled="false" stroked="true" strokeweight=".4pt" strokecolor="#231f20">
                <v:path arrowok="t"/>
              </v:shape>
            </v:group>
            <v:group style="position:absolute;left:9134;top:231;width:54;height:54" coordorigin="9134,231" coordsize="54,54">
              <v:shape style="position:absolute;left:9134;top:231;width:54;height:54" coordorigin="9134,231" coordsize="54,54" path="m9182,275l9174,282,9164,285,9154,284,9144,279,9137,271,9134,261,9135,250,9141,241,9149,234,9159,231,9169,232,9179,237,9185,246,9188,256,9187,266,9182,275xe" filled="false" stroked="true" strokeweight=".4pt" strokecolor="#231f20">
                <v:path arrowok="t"/>
              </v:shape>
            </v:group>
            <v:group style="position:absolute;left:9128;top:289;width:54;height:54" coordorigin="9128,289" coordsize="54,54">
              <v:shape style="position:absolute;left:9128;top:289;width:54;height:54" coordorigin="9128,289" coordsize="54,54" path="m9176,333l9167,340,9158,343,9147,342,9138,337,9131,328,9128,318,9129,308,9134,299,9142,292,9152,289,9163,290,9172,295,9179,303,9182,313,9181,324,9176,333xe" filled="false" stroked="true" strokeweight=".4pt" strokecolor="#231f20">
                <v:path arrowok="t"/>
              </v:shape>
            </v:group>
            <v:group style="position:absolute;left:9130;top:346;width:54;height:54" coordorigin="9130,346" coordsize="54,54">
              <v:shape style="position:absolute;left:9130;top:346;width:54;height:54" coordorigin="9130,346" coordsize="54,54" path="m9178,390l9169,397,9159,400,9149,399,9140,394,9133,386,9130,376,9131,365,9136,356,9144,349,9154,346,9165,347,9174,352,9181,361,9184,371,9183,381,9178,390xe" filled="false" stroked="true" strokeweight=".4pt" strokecolor="#231f20">
                <v:path arrowok="t"/>
              </v:shape>
            </v:group>
            <v:group style="position:absolute;left:9127;top:407;width:54;height:54" coordorigin="9127,407" coordsize="54,54">
              <v:shape style="position:absolute;left:9127;top:407;width:54;height:54" coordorigin="9127,407" coordsize="54,54" path="m9175,452l9166,458,9156,461,9146,460,9137,455,9130,447,9127,437,9128,426,9133,417,9141,410,9151,407,9162,408,9171,413,9178,422,9181,432,9180,442,9175,452xe" filled="false" stroked="true" strokeweight=".4pt" strokecolor="#231f20">
                <v:path arrowok="t"/>
              </v:shape>
            </v:group>
            <v:group style="position:absolute;left:9142;top:-20;width:18;height:512" coordorigin="9142,-20" coordsize="18,512">
              <v:shape style="position:absolute;left:9142;top:-20;width:18;height:512" coordorigin="9142,-20" coordsize="18,512" path="m9142,-20l9154,54,9159,159,9159,275,9157,382,9154,461,9153,492e" filled="false" stroked="true" strokeweight=".4pt" strokecolor="#231f20">
                <v:path arrowok="t"/>
              </v:shape>
              <v:shape style="position:absolute;left:8107;top:170;width:637;height:640" type="#_x0000_t75" stroked="false">
                <v:imagedata r:id="rId203" o:title=""/>
              </v:shape>
            </v:group>
            <v:group style="position:absolute;left:8129;top:447;width:405;height:342" coordorigin="8129,447" coordsize="405,342">
              <v:shape style="position:absolute;left:8129;top:447;width:405;height:342" coordorigin="8129,447" coordsize="405,342" path="m8447,447l8446,448,8436,457,8427,467,8417,477,8407,487,8377,515,8347,544,8317,573,8286,601,8266,621,8228,661,8208,680,8187,699,8167,718,8148,736,8129,755,8131,770,8139,777,8143,789,8221,763,8221,743,8224,725,8229,711,8238,700,8278,700,8280,696,8286,688,8284,676,8279,668,8276,657,8287,642,8304,631,8325,628,8357,628,8358,627,8368,616,8375,601,8378,583,8378,573,8377,564,8379,555,8386,547,8390,543,8401,538,8509,538,8529,534,8534,534,8525,523,8507,505,8487,486,8468,467,8451,448,8450,448,8447,447xe" filled="true" fillcolor="#ffffff" stroked="false">
                <v:path arrowok="t"/>
                <v:fill type="solid"/>
              </v:shape>
              <v:shape style="position:absolute;left:8129;top:447;width:405;height:342" coordorigin="8129,447" coordsize="405,342" path="m8278,700l8238,700,8248,700,8252,708,8274,706,8278,700xe" filled="true" fillcolor="#ffffff" stroked="false">
                <v:path arrowok="t"/>
                <v:fill type="solid"/>
              </v:shape>
              <v:shape style="position:absolute;left:8129;top:447;width:405;height:342" coordorigin="8129,447" coordsize="405,342" path="m8357,628l8325,628,8345,635,8357,628xe" filled="true" fillcolor="#ffffff" stroked="false">
                <v:path arrowok="t"/>
                <v:fill type="solid"/>
              </v:shape>
              <v:shape style="position:absolute;left:8129;top:447;width:405;height:342" coordorigin="8129,447" coordsize="405,342" path="m8509,538l8401,538,8417,539,8419,551,8431,555,8455,549,8480,544,8505,539,8509,538xe" filled="true" fillcolor="#ffffff" stroked="false">
                <v:path arrowok="t"/>
                <v:fill type="solid"/>
              </v:shape>
              <v:shape style="position:absolute;left:8129;top:447;width:405;height:342" coordorigin="8129,447" coordsize="405,342" path="m8534,534l8529,534,8534,534,8534,534xe" filled="true" fillcolor="#ffffff" stroked="false">
                <v:path arrowok="t"/>
                <v:fill type="solid"/>
              </v:shape>
              <v:shape style="position:absolute;left:8129;top:447;width:405;height:342" coordorigin="8129,447" coordsize="405,342" path="m8451,448l8450,448,8451,448,8451,448xe" filled="true" fillcolor="#ffffff" stroked="false">
                <v:path arrowok="t"/>
                <v:fill type="solid"/>
              </v:shape>
              <v:shape style="position:absolute;left:8607;top:-81;width:349;height:406" type="#_x0000_t75" stroked="false">
                <v:imagedata r:id="rId198" o:title=""/>
              </v:shape>
              <v:shape style="position:absolute;left:9806;top:-210;width:731;height:503" type="#_x0000_t75" stroked="false">
                <v:imagedata r:id="rId204" o:title=""/>
              </v:shape>
            </v:group>
            <v:group style="position:absolute;left:10065;top:33;width:454;height:242" coordorigin="10065,33" coordsize="454,242">
              <v:shape style="position:absolute;left:10065;top:33;width:454;height:242" coordorigin="10065,33" coordsize="454,242" path="m10475,216l10396,216,10408,224,10417,236,10425,253,10430,272,10513,274,10514,262,10519,252,10517,238,10494,225,10475,216xe" filled="true" fillcolor="#ffffff" stroked="false">
                <v:path arrowok="t"/>
                <v:fill type="solid"/>
              </v:shape>
              <v:shape style="position:absolute;left:10065;top:33;width:454;height:242" coordorigin="10065,33" coordsize="454,242" path="m10383,169l10314,169,10334,174,10348,186,10348,197,10345,206,10347,218,10355,224,10364,232,10385,228,10387,219,10396,216,10475,216,10470,213,10445,201,10420,188,10396,176,10383,169xe" filled="true" fillcolor="#ffffff" stroked="false">
                <v:path arrowok="t"/>
                <v:fill type="solid"/>
              </v:shape>
              <v:shape style="position:absolute;left:10065;top:33;width:454;height:242" coordorigin="10065,33" coordsize="454,242" path="m10266,107l10194,107,10206,109,10211,112,10220,117,10224,125,10227,135,10229,144,10237,160,10248,172,10261,180,10275,184,10293,171,10314,169,10383,169,10347,148,10322,135,10285,117,10266,107xe" filled="true" fillcolor="#ffffff" stroked="false">
                <v:path arrowok="t"/>
                <v:fill type="solid"/>
              </v:shape>
              <v:shape style="position:absolute;left:10065;top:33;width:454;height:242" coordorigin="10065,33" coordsize="454,242" path="m10124,33l10122,35,10121,35,10110,58,10097,82,10083,105,10071,128,10065,141,10070,139,10095,137,10120,135,10145,133,10170,132,10181,125,10179,112,10194,107,10266,107,10174,60,10162,53,10149,46,10137,39,10128,35,10122,35,10121,34,10128,34,10125,33,10124,33xe" filled="true" fillcolor="#ffffff" stroked="false">
                <v:path arrowok="t"/>
                <v:fill type="solid"/>
              </v:shape>
              <v:shape style="position:absolute;left:9496;top:-329;width:427;height:286" type="#_x0000_t75" stroked="false">
                <v:imagedata r:id="rId205" o:title=""/>
              </v:shape>
            </v:group>
            <v:group style="position:absolute;left:9502;top:-308;width:438;height:267" coordorigin="9502,-308" coordsize="438,267">
              <v:shape style="position:absolute;left:9502;top:-308;width:438;height:267" coordorigin="9502,-308" coordsize="438,267" path="m9502,-308l9571,-278,9662,-226,9760,-164,9849,-104,9914,-60,9939,-42e" filled="false" stroked="true" strokeweight=".4pt" strokecolor="#231f20">
                <v:path arrowok="t"/>
              </v:shape>
              <v:shape style="position:absolute;left:7737;top:-210;width:732;height:503" type="#_x0000_t75" stroked="false">
                <v:imagedata r:id="rId206" o:title=""/>
              </v:shape>
            </v:group>
            <v:group style="position:absolute;left:7756;top:33;width:454;height:242" coordorigin="7756,33" coordsize="454,242">
              <v:shape style="position:absolute;left:7756;top:33;width:454;height:242" coordorigin="7756,33" coordsize="454,242" path="m8151,33l8150,33,8138,39,8126,46,8113,53,8101,60,7990,117,7953,135,7928,148,7879,176,7855,188,7830,201,7805,213,7781,225,7758,238,7756,252,7761,262,7762,274,7845,272,7850,253,7858,236,7867,224,7878,216,7929,216,7930,206,7927,197,7927,186,7941,174,7961,169,8030,169,8038,160,8046,144,8049,134,8051,125,8055,117,8064,112,8069,109,8081,107,8193,107,8192,105,8178,82,8165,58,8154,35,8153,35,8151,33xe" filled="true" fillcolor="#ffffff" stroked="false">
                <v:path arrowok="t"/>
                <v:fill type="solid"/>
              </v:shape>
              <v:shape style="position:absolute;left:7756;top:33;width:454;height:242" coordorigin="7756,33" coordsize="454,242" path="m7929,216l7878,216,7888,219,7890,228,7911,232,7920,224,7928,218,7929,216xe" filled="true" fillcolor="#ffffff" stroked="false">
                <v:path arrowok="t"/>
                <v:fill type="solid"/>
              </v:shape>
              <v:shape style="position:absolute;left:7756;top:33;width:454;height:242" coordorigin="7756,33" coordsize="454,242" path="m8030,169l7961,169,7982,171,8000,184,8014,180,8027,172,8030,169xe" filled="true" fillcolor="#ffffff" stroked="false">
                <v:path arrowok="t"/>
                <v:fill type="solid"/>
              </v:shape>
              <v:shape style="position:absolute;left:7756;top:33;width:454;height:242" coordorigin="7756,33" coordsize="454,242" path="m8193,107l8081,107,8096,112,8094,125,8105,132,8130,133,8155,135,8180,137,8205,139,8210,141,8204,128,8193,107xe" filled="true" fillcolor="#ffffff" stroked="false">
                <v:path arrowok="t"/>
                <v:fill type="solid"/>
              </v:shape>
              <v:shape style="position:absolute;left:7756;top:33;width:454;height:242" coordorigin="7756,33" coordsize="454,242" path="m8154,34l8153,35,8154,35,8154,34xe" filled="true" fillcolor="#ffffff" stroked="false">
                <v:path arrowok="t"/>
                <v:fill type="solid"/>
              </v:shape>
              <v:shape style="position:absolute;left:8353;top:-329;width:427;height:286" type="#_x0000_t75" stroked="false">
                <v:imagedata r:id="rId207" o:title=""/>
              </v:shape>
            </v:group>
            <v:group style="position:absolute;left:8336;top:-308;width:438;height:267" coordorigin="8336,-308" coordsize="438,267">
              <v:shape style="position:absolute;left:8336;top:-308;width:438;height:267" coordorigin="8336,-308" coordsize="438,267" path="m8773,-308l8704,-278,8613,-226,8515,-164,8426,-104,8361,-60,8336,-42e" filled="false" stroked="true" strokeweight=".4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126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Observe abaixo as moedas que Lucas ganhou de seu</w:t>
      </w:r>
      <w:r>
        <w:rPr>
          <w:color w:val="231F20"/>
          <w:spacing w:val="-2"/>
        </w:rPr>
        <w:t> </w:t>
      </w:r>
      <w:r>
        <w:rPr>
          <w:color w:val="231F20"/>
        </w:rPr>
        <w:t>tio.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6"/>
          <w:szCs w:val="16"/>
        </w:rPr>
      </w:pPr>
      <w:r>
        <w:rPr/>
        <w:pict>
          <v:shape style="position:absolute;margin-left:151.594498pt;margin-top:10.233673pt;width:291.361554pt;height:54.75pt;mso-position-horizontal-relative:page;mso-position-vertical-relative:paragraph;z-index:4720;mso-wrap-distance-left:0;mso-wrap-distance-right:0" type="#_x0000_t75" stroked="false">
            <v:imagedata r:id="rId209" o:title=""/>
            <w10:wrap type="topAndBottom"/>
          </v:shape>
        </w:pict>
      </w:r>
      <w:r>
        <w:rPr/>
        <w:pict>
          <v:group style="position:absolute;margin-left:147.253006pt;margin-top:78.902176pt;width:46.65pt;height:46.65pt;mso-position-horizontal-relative:page;mso-position-vertical-relative:paragraph;z-index:4744;mso-wrap-distance-left:0;mso-wrap-distance-right:0" coordorigin="2945,1578" coordsize="933,933">
            <v:group style="position:absolute;left:2951;top:1584;width:921;height:921" coordorigin="2951,1584" coordsize="921,921">
              <v:shape style="position:absolute;left:2951;top:1584;width:921;height:921" coordorigin="2951,1584" coordsize="921,921" path="m3411,1584l3337,1590,3266,1608,3200,1635,3140,1673,3086,1719,3040,1773,3002,1833,2975,1899,2957,1970,2951,2044,2957,2119,2975,2190,3002,2256,3040,2316,3086,2370,3140,2416,3200,2453,3266,2481,3337,2499,3411,2505,3486,2499,3557,2481,3623,2453,3683,2416,3737,2370,3783,2316,3820,2256,3848,2190,3866,2119,3872,2044,3866,1970,3848,1899,3820,1833,3783,1773,3737,1719,3683,1673,3623,1635,3557,1608,3486,1590,3411,1584xe" filled="true" fillcolor="#d1d3d4" stroked="false">
                <v:path arrowok="t"/>
                <v:fill type="solid"/>
              </v:shape>
            </v:group>
            <v:group style="position:absolute;left:2951;top:1584;width:921;height:921" coordorigin="2951,1584" coordsize="921,921">
              <v:shape style="position:absolute;left:2951;top:1584;width:921;height:921" coordorigin="2951,1584" coordsize="921,921" path="m3411,1584l3486,1590,3557,1608,3623,1635,3683,1673,3737,1719,3783,1773,3820,1833,3848,1899,3866,1970,3872,2044,3866,2119,3848,2190,3820,2256,3783,2316,3737,2370,3683,2416,3623,2453,3557,2481,3486,2499,3411,2505,3337,2499,3266,2481,3200,2453,3140,2416,3086,2370,3040,2316,3002,2256,2975,2190,2957,2119,2951,2044,2957,1970,2975,1899,3002,1833,3040,1773,3086,1719,3140,1673,3200,1635,3266,1608,3337,1590,3411,1584xe" filled="false" stroked="true" strokeweight=".425pt" strokecolor="#231f20">
                <v:path arrowok="t"/>
              </v:shape>
            </v:group>
            <v:group style="position:absolute;left:3164;top:1617;width:419;height:816" coordorigin="3164,1617" coordsize="419,816">
              <v:shape style="position:absolute;left:3164;top:1617;width:419;height:816" coordorigin="3164,1617" coordsize="419,816" path="m3164,2433l3583,1617e" filled="false" stroked="true" strokeweight=".306pt" strokecolor="#6d6e71">
                <v:path arrowok="t"/>
              </v:shape>
            </v:group>
            <v:group style="position:absolute;left:2961;top:1733;width:112;height:217" coordorigin="2961,1733" coordsize="112,217">
              <v:shape style="position:absolute;left:2961;top:1733;width:112;height:217" coordorigin="2961,1733" coordsize="112,217" path="m2961,1950l3072,1733e" filled="false" stroked="true" strokeweight=".306pt" strokecolor="#6d6e71">
                <v:path arrowok="t"/>
              </v:shape>
            </v:group>
            <v:group style="position:absolute;left:2953;top:1696;width:159;height:309" coordorigin="2953,1696" coordsize="159,309">
              <v:shape style="position:absolute;left:2953;top:1696;width:159;height:309" coordorigin="2953,1696" coordsize="159,309" path="m2953,2004l3111,1696e" filled="false" stroked="true" strokeweight=".306pt" strokecolor="#6d6e71">
                <v:path arrowok="t"/>
              </v:shape>
            </v:group>
            <v:group style="position:absolute;left:2951;top:1670;width:193;height:376" coordorigin="2951,1670" coordsize="193,376">
              <v:shape style="position:absolute;left:2951;top:1670;width:193;height:376" coordorigin="2951,1670" coordsize="193,376" path="m2951,2045l3144,1670e" filled="false" stroked="true" strokeweight=".306pt" strokecolor="#6d6e71">
                <v:path arrowok="t"/>
              </v:shape>
            </v:group>
            <v:group style="position:absolute;left:2952;top:1650;width:222;height:431" coordorigin="2952,1650" coordsize="222,431">
              <v:shape style="position:absolute;left:2952;top:1650;width:222;height:431" coordorigin="2952,1650" coordsize="222,431" path="m2952,2081l3174,1650e" filled="false" stroked="true" strokeweight=".306pt" strokecolor="#6d6e71">
                <v:path arrowok="t"/>
              </v:shape>
            </v:group>
            <v:group style="position:absolute;left:2956;top:1635;width:246;height:478" coordorigin="2956,1635" coordsize="246,478">
              <v:shape style="position:absolute;left:2956;top:1635;width:246;height:478" coordorigin="2956,1635" coordsize="246,478" path="m2956,2112l3201,1635e" filled="false" stroked="true" strokeweight=".306pt" strokecolor="#6d6e71">
                <v:path arrowok="t"/>
              </v:shape>
            </v:group>
            <v:group style="position:absolute;left:2961;top:1622;width:266;height:518" coordorigin="2961,1622" coordsize="266,518">
              <v:shape style="position:absolute;left:2961;top:1622;width:266;height:518" coordorigin="2961,1622" coordsize="266,518" path="m2961,2140l3227,1622e" filled="false" stroked="true" strokeweight=".306pt" strokecolor="#6d6e71">
                <v:path arrowok="t"/>
              </v:shape>
            </v:group>
            <v:group style="position:absolute;left:2967;top:1612;width:285;height:554" coordorigin="2967,1612" coordsize="285,554">
              <v:shape style="position:absolute;left:2967;top:1612;width:285;height:554" coordorigin="2967,1612" coordsize="285,554" path="m2967,2166l3252,1612e" filled="false" stroked="true" strokeweight=".306pt" strokecolor="#6d6e71">
                <v:path arrowok="t"/>
              </v:shape>
            </v:group>
            <v:group style="position:absolute;left:2975;top:1604;width:301;height:586" coordorigin="2975,1604" coordsize="301,586">
              <v:shape style="position:absolute;left:2975;top:1604;width:301;height:586" coordorigin="2975,1604" coordsize="301,586" path="m2975,2190l3276,1604e" filled="false" stroked="true" strokeweight=".306pt" strokecolor="#6d6e71">
                <v:path arrowok="t"/>
              </v:shape>
            </v:group>
            <v:group style="position:absolute;left:2983;top:1598;width:316;height:615" coordorigin="2983,1598" coordsize="316,615">
              <v:shape style="position:absolute;left:2983;top:1598;width:316;height:615" coordorigin="2983,1598" coordsize="316,615" path="m2983,2213l3298,1598e" filled="false" stroked="true" strokeweight=".306pt" strokecolor="#6d6e71">
                <v:path arrowok="t"/>
              </v:shape>
            </v:group>
            <v:group style="position:absolute;left:2992;top:1593;width:329;height:641" coordorigin="2992,1593" coordsize="329,641">
              <v:shape style="position:absolute;left:2992;top:1593;width:329;height:641" coordorigin="2992,1593" coordsize="329,641" path="m2992,2234l3321,1593e" filled="false" stroked="true" strokeweight=".306pt" strokecolor="#6d6e71">
                <v:path arrowok="t"/>
              </v:shape>
            </v:group>
            <v:group style="position:absolute;left:3001;top:1589;width:342;height:665" coordorigin="3001,1589" coordsize="342,665">
              <v:shape style="position:absolute;left:3001;top:1589;width:342;height:665" coordorigin="3001,1589" coordsize="342,665" path="m3001,2253l3342,1589e" filled="false" stroked="true" strokeweight=".306pt" strokecolor="#6d6e71">
                <v:path arrowok="t"/>
              </v:shape>
            </v:group>
            <v:group style="position:absolute;left:3011;top:1587;width:352;height:686" coordorigin="3011,1587" coordsize="352,686">
              <v:shape style="position:absolute;left:3011;top:1587;width:352;height:686" coordorigin="3011,1587" coordsize="352,686" path="m3011,2272l3363,1587e" filled="false" stroked="true" strokeweight=".306pt" strokecolor="#6d6e71">
                <v:path arrowok="t"/>
              </v:shape>
            </v:group>
            <v:group style="position:absolute;left:3022;top:1585;width:362;height:705" coordorigin="3022,1585" coordsize="362,705">
              <v:shape style="position:absolute;left:3022;top:1585;width:362;height:705" coordorigin="3022,1585" coordsize="362,705" path="m3022,2290l3384,1585e" filled="false" stroked="true" strokeweight=".306pt" strokecolor="#6d6e71">
                <v:path arrowok="t"/>
              </v:shape>
            </v:group>
            <v:group style="position:absolute;left:3033;top:1584;width:371;height:723" coordorigin="3033,1584" coordsize="371,723">
              <v:shape style="position:absolute;left:3033;top:1584;width:371;height:723" coordorigin="3033,1584" coordsize="371,723" path="m3033,2306l3404,1584e" filled="false" stroked="true" strokeweight=".306pt" strokecolor="#6d6e71">
                <v:path arrowok="t"/>
              </v:shape>
            </v:group>
            <v:group style="position:absolute;left:3044;top:1584;width:379;height:738" coordorigin="3044,1584" coordsize="379,738">
              <v:shape style="position:absolute;left:3044;top:1584;width:379;height:738" coordorigin="3044,1584" coordsize="379,738" path="m3044,2322l3423,1584e" filled="false" stroked="true" strokeweight=".306pt" strokecolor="#6d6e71">
                <v:path arrowok="t"/>
              </v:shape>
            </v:group>
            <v:group style="position:absolute;left:3056;top:1585;width:387;height:752" coordorigin="3056,1585" coordsize="387,752">
              <v:shape style="position:absolute;left:3056;top:1585;width:387;height:752" coordorigin="3056,1585" coordsize="387,752" path="m3056,2337l3442,1585e" filled="false" stroked="true" strokeweight=".306pt" strokecolor="#6d6e71">
                <v:path arrowok="t"/>
              </v:shape>
            </v:group>
            <v:group style="position:absolute;left:3068;top:1587;width:393;height:765" coordorigin="3068,1587" coordsize="393,765">
              <v:shape style="position:absolute;left:3068;top:1587;width:393;height:765" coordorigin="3068,1587" coordsize="393,765" path="m3068,2351l3461,1587e" filled="false" stroked="true" strokeweight=".306pt" strokecolor="#6d6e71">
                <v:path arrowok="t"/>
              </v:shape>
            </v:group>
            <v:group style="position:absolute;left:3081;top:1589;width:399;height:776" coordorigin="3081,1589" coordsize="399,776">
              <v:shape style="position:absolute;left:3081;top:1589;width:399;height:776" coordorigin="3081,1589" coordsize="399,776" path="m3081,2365l3480,1589e" filled="false" stroked="true" strokeweight=".306pt" strokecolor="#6d6e71">
                <v:path arrowok="t"/>
              </v:shape>
            </v:group>
            <v:group style="position:absolute;left:3094;top:1592;width:404;height:786" coordorigin="3094,1592" coordsize="404,786">
              <v:shape style="position:absolute;left:3094;top:1592;width:404;height:786" coordorigin="3094,1592" coordsize="404,786" path="m3094,2378l3498,1592e" filled="false" stroked="true" strokeweight=".306pt" strokecolor="#6d6e71">
                <v:path arrowok="t"/>
              </v:shape>
            </v:group>
            <v:group style="position:absolute;left:3107;top:1596;width:408;height:795" coordorigin="3107,1596" coordsize="408,795">
              <v:shape style="position:absolute;left:3107;top:1596;width:408;height:795" coordorigin="3107,1596" coordsize="408,795" path="m3107,2390l3515,1596e" filled="false" stroked="true" strokeweight=".306pt" strokecolor="#6d6e71">
                <v:path arrowok="t"/>
              </v:shape>
            </v:group>
            <v:group style="position:absolute;left:3121;top:1600;width:412;height:802" coordorigin="3121,1600" coordsize="412,802">
              <v:shape style="position:absolute;left:3121;top:1600;width:412;height:802" coordorigin="3121,1600" coordsize="412,802" path="m3121,2402l3533,1600e" filled="false" stroked="true" strokeweight=".306pt" strokecolor="#6d6e71">
                <v:path arrowok="t"/>
              </v:shape>
            </v:group>
            <v:group style="position:absolute;left:3135;top:1605;width:415;height:808" coordorigin="3135,1605" coordsize="415,808">
              <v:shape style="position:absolute;left:3135;top:1605;width:415;height:808" coordorigin="3135,1605" coordsize="415,808" path="m3135,2413l3550,1605e" filled="false" stroked="true" strokeweight=".306pt" strokecolor="#6d6e71">
                <v:path arrowok="t"/>
              </v:shape>
            </v:group>
            <v:group style="position:absolute;left:3150;top:1611;width:417;height:812" coordorigin="3150,1611" coordsize="417,812">
              <v:shape style="position:absolute;left:3150;top:1611;width:417;height:812" coordorigin="3150,1611" coordsize="417,812" path="m3150,2423l3566,1611e" filled="false" stroked="true" strokeweight=".306pt" strokecolor="#6d6e71">
                <v:path arrowok="t"/>
              </v:shape>
            </v:group>
            <v:group style="position:absolute;left:3001;top:1728;width:293;height:412" coordorigin="3001,1728" coordsize="293,412">
              <v:shape style="position:absolute;left:3001;top:1728;width:293;height:412" coordorigin="3001,1728" coordsize="293,412" path="m3041,2068l3025,2068,3017,2071,3004,2083,3001,2091,3001,2110,3067,2140,3091,2138,3113,2134,3135,2127,3157,2116,3171,2107,3107,2107,3096,2103,3067,2080,3057,2073,3053,2071,3048,2069,3041,2068xe" filled="true" fillcolor="#231f20" stroked="false">
                <v:path arrowok="t"/>
                <v:fill type="solid"/>
              </v:shape>
              <v:shape style="position:absolute;left:3001;top:1728;width:293;height:412" coordorigin="3001,1728" coordsize="293,412" path="m3293,1728l3137,1728,3052,1897,3070,1898,3086,1901,3140,1930,3175,1988,3179,2023,3178,2041,3149,2096,3119,2107,3171,2107,3223,2053,3245,1991,3247,1970,3245,1952,3219,1889,3167,1849,3109,1834,3128,1798,3273,1798,3293,1728xe" filled="true" fillcolor="#231f20" stroked="false">
                <v:path arrowok="t"/>
                <v:fill type="solid"/>
              </v:shape>
            </v:group>
            <v:group style="position:absolute;left:3266;top:1712;width:305;height:435" coordorigin="3266,1712" coordsize="305,435">
              <v:shape style="position:absolute;left:3266;top:1712;width:305;height:435" coordorigin="3266,1712" coordsize="305,435" path="m3471,1712l3399,1736,3351,1784,3306,1858,3282,1922,3268,1993,3266,2028,3267,2044,3285,2102,3335,2143,3360,2147,3375,2146,3355,2127,3348,2124,3336,2113,3333,2105,3334,2089,3349,2011,3366,1953,3394,1868,3419,1797,3451,1739,3467,1733,3531,1733,3527,1729,3515,1722,3501,1716,3487,1713,3471,1712xe" filled="true" fillcolor="#231f20" stroked="false">
                <v:path arrowok="t"/>
                <v:fill type="solid"/>
              </v:shape>
              <v:shape style="position:absolute;left:3266;top:1712;width:305;height:435" coordorigin="3266,1712" coordsize="305,435" path="m3531,1733l3482,1733,3489,1736,3495,1742,3501,1748,3504,1756,3504,1768,3494,1832,3465,1925,3431,2031,3410,2089,3373,2127,3431,2127,3477,2087,3518,2030,3549,1960,3567,1883,3570,1833,3570,1819,3547,1750,3537,1739,3531,1733xe" filled="true" fillcolor="#231f20" stroked="false">
                <v:path arrowok="t"/>
                <v:fill type="solid"/>
              </v:shape>
            </v:group>
            <v:group style="position:absolute;left:3033;top:2175;width:63;height:74" coordorigin="3033,2175" coordsize="63,74">
              <v:shape style="position:absolute;left:3033;top:2175;width:63;height:74" coordorigin="3033,2175" coordsize="63,74" path="m3076,2175l3057,2175,3049,2179,3036,2192,3033,2201,3033,2224,3036,2233,3048,2245,3056,2249,3074,2249,3080,2247,3090,2239,3092,2236,3061,2236,3056,2234,3050,2227,3048,2220,3048,2203,3050,2197,3056,2190,3061,2188,3093,2188,3092,2186,3083,2178,3076,2175xe" filled="true" fillcolor="#231f20" stroked="false">
                <v:path arrowok="t"/>
                <v:fill type="solid"/>
              </v:shape>
              <v:shape style="position:absolute;left:3033;top:2175;width:63;height:74" coordorigin="3033,2175" coordsize="63,74" path="m3082,2221l3081,2227,3079,2230,3073,2235,3070,2236,3092,2236,3094,2233,3096,2226,3082,2221xe" filled="true" fillcolor="#231f20" stroked="false">
                <v:path arrowok="t"/>
                <v:fill type="solid"/>
              </v:shape>
              <v:shape style="position:absolute;left:3033;top:2175;width:63;height:74" coordorigin="3033,2175" coordsize="63,74" path="m3093,2188l3070,2188,3073,2189,3079,2193,3080,2196,3081,2200,3096,2196,3094,2190,3093,2188xe" filled="true" fillcolor="#231f20" stroked="false">
                <v:path arrowok="t"/>
                <v:fill type="solid"/>
              </v:shape>
            </v:group>
            <v:group style="position:absolute;left:3109;top:2177;width:55;height:71" coordorigin="3109,2177" coordsize="55,71">
              <v:shape style="position:absolute;left:3109;top:2177;width:55;height:71" coordorigin="3109,2177" coordsize="55,71" path="m3162,2177l3109,2177,3109,2247,3164,2247,3164,2235,3123,2235,3123,2216,3159,2216,3159,2204,3123,2204,3123,2189,3162,2189,3162,2177xe" filled="true" fillcolor="#231f20" stroked="false">
                <v:path arrowok="t"/>
                <v:fill type="solid"/>
              </v:shape>
            </v:group>
            <v:group style="position:absolute;left:3176;top:2177;width:58;height:71" coordorigin="3176,2177" coordsize="58,71">
              <v:shape style="position:absolute;left:3176;top:2177;width:58;height:71" coordorigin="3176,2177" coordsize="58,71" path="m3190,2177l3176,2177,3176,2247,3190,2247,3190,2201,3206,2201,3190,2177xe" filled="true" fillcolor="#231f20" stroked="false">
                <v:path arrowok="t"/>
                <v:fill type="solid"/>
              </v:shape>
              <v:shape style="position:absolute;left:3176;top:2177;width:58;height:71" coordorigin="3176,2177" coordsize="58,71" path="m3206,2201l3190,2201,3219,2247,3233,2247,3233,2224,3220,2224,3206,2201xe" filled="true" fillcolor="#231f20" stroked="false">
                <v:path arrowok="t"/>
                <v:fill type="solid"/>
              </v:shape>
              <v:shape style="position:absolute;left:3176;top:2177;width:58;height:71" coordorigin="3176,2177" coordsize="58,71" path="m3233,2177l3220,2177,3220,2224,3233,2224,3233,2177xe" filled="true" fillcolor="#231f20" stroked="false">
                <v:path arrowok="t"/>
                <v:fill type="solid"/>
              </v:shape>
            </v:group>
            <v:group style="position:absolute;left:3244;top:2177;width:58;height:71" coordorigin="3244,2177" coordsize="58,71">
              <v:shape style="position:absolute;left:3244;top:2177;width:58;height:71" coordorigin="3244,2177" coordsize="58,71" path="m3280,2189l3265,2189,3265,2247,3280,2247,3280,2189xe" filled="true" fillcolor="#231f20" stroked="false">
                <v:path arrowok="t"/>
                <v:fill type="solid"/>
              </v:shape>
              <v:shape style="position:absolute;left:3244;top:2177;width:58;height:71" coordorigin="3244,2177" coordsize="58,71" path="m3301,2177l3244,2177,3244,2189,3301,2189,3301,2177xe" filled="true" fillcolor="#231f20" stroked="false">
                <v:path arrowok="t"/>
                <v:fill type="solid"/>
              </v:shape>
            </v:group>
            <v:group style="position:absolute;left:3296;top:2177;width:73;height:71" coordorigin="3296,2177" coordsize="73,71">
              <v:shape style="position:absolute;left:3296;top:2177;width:73;height:71" coordorigin="3296,2177" coordsize="73,71" path="m3339,2177l3324,2177,3296,2247,3311,2247,3317,2231,3362,2231,3357,2219,3322,2219,3331,2193,3346,2193,3339,2177xe" filled="true" fillcolor="#231f20" stroked="false">
                <v:path arrowok="t"/>
                <v:fill type="solid"/>
              </v:shape>
              <v:shape style="position:absolute;left:3296;top:2177;width:73;height:71" coordorigin="3296,2177" coordsize="73,71" path="m3362,2231l3346,2231,3352,2247,3368,2247,3362,2231xe" filled="true" fillcolor="#231f20" stroked="false">
                <v:path arrowok="t"/>
                <v:fill type="solid"/>
              </v:shape>
              <v:shape style="position:absolute;left:3296;top:2177;width:73;height:71" coordorigin="3296,2177" coordsize="73,71" path="m3346,2193l3331,2193,3341,2219,3357,2219,3346,2193xe" filled="true" fillcolor="#231f20" stroked="false">
                <v:path arrowok="t"/>
                <v:fill type="solid"/>
              </v:shape>
            </v:group>
            <v:group style="position:absolute;left:3361;top:2177;width:68;height:71" coordorigin="3361,2177" coordsize="68,71">
              <v:shape style="position:absolute;left:3361;top:2177;width:68;height:71" coordorigin="3361,2177" coordsize="68,71" path="m3377,2177l3361,2177,3387,2247,3403,2247,3409,2229,3395,2229,3377,2177xe" filled="true" fillcolor="#231f20" stroked="false">
                <v:path arrowok="t"/>
                <v:fill type="solid"/>
              </v:shape>
              <v:shape style="position:absolute;left:3361;top:2177;width:68;height:71" coordorigin="3361,2177" coordsize="68,71" path="m3429,2177l3413,2177,3395,2229,3409,2229,3429,2177xe" filled="true" fillcolor="#231f20" stroked="false">
                <v:path arrowok="t"/>
                <v:fill type="solid"/>
              </v:shape>
            </v:group>
            <v:group style="position:absolute;left:3433;top:2175;width:71;height:74" coordorigin="3433,2175" coordsize="71,74">
              <v:shape style="position:absolute;left:3433;top:2175;width:71;height:74" coordorigin="3433,2175" coordsize="71,74" path="m3479,2175l3462,2175,3457,2176,3433,2205,3433,2224,3436,2233,3449,2245,3457,2249,3479,2249,3487,2245,3496,2236,3462,2236,3458,2234,3450,2226,3448,2220,3448,2204,3450,2198,3457,2190,3462,2188,3496,2188,3487,2179,3479,2175xe" filled="true" fillcolor="#231f20" stroked="false">
                <v:path arrowok="t"/>
                <v:fill type="solid"/>
              </v:shape>
              <v:shape style="position:absolute;left:3433;top:2175;width:71;height:74" coordorigin="3433,2175" coordsize="71,74" path="m3496,2188l3474,2188,3479,2190,3486,2198,3488,2204,3488,2220,3486,2226,3479,2234,3474,2236,3496,2236,3500,2232,3503,2224,3503,2201,3500,2192,3496,2188xe" filled="true" fillcolor="#231f20" stroked="false">
                <v:path arrowok="t"/>
                <v:fill type="solid"/>
              </v:shape>
            </v:group>
            <v:group style="position:absolute;left:3511;top:2175;width:59;height:74" coordorigin="3511,2175" coordsize="59,74">
              <v:shape style="position:absolute;left:3511;top:2175;width:59;height:74" coordorigin="3511,2175" coordsize="59,74" path="m3525,2223l3511,2224,3512,2232,3515,2238,3525,2247,3532,2249,3547,2249,3552,2248,3561,2244,3564,2242,3567,2237,3536,2237,3533,2235,3528,2231,3526,2228,3525,2223xe" filled="true" fillcolor="#231f20" stroked="false">
                <v:path arrowok="t"/>
                <v:fill type="solid"/>
              </v:shape>
              <v:shape style="position:absolute;left:3511;top:2175;width:59;height:74" coordorigin="3511,2175" coordsize="59,74" path="m3549,2175l3534,2175,3530,2176,3513,2201,3516,2206,3523,2212,3529,2214,3543,2218,3547,2219,3551,2220,3553,2221,3555,2224,3555,2225,3555,2229,3554,2232,3549,2236,3546,2237,3567,2237,3569,2235,3570,2231,3570,2222,3569,2219,3536,2202,3531,2200,3528,2197,3527,2196,3527,2192,3528,2191,3532,2188,3535,2187,3566,2187,3565,2185,3556,2177,3549,2175xe" filled="true" fillcolor="#231f20" stroked="false">
                <v:path arrowok="t"/>
                <v:fill type="solid"/>
              </v:shape>
              <v:shape style="position:absolute;left:3511;top:2175;width:59;height:74" coordorigin="3511,2175" coordsize="59,74" path="m3566,2187l3544,2187,3547,2188,3551,2191,3552,2194,3553,2197,3568,2197,3567,2190,3566,2187xe" filled="true" fillcolor="#231f20" stroked="false">
                <v:path arrowok="t"/>
                <v:fill type="solid"/>
              </v:shape>
            </v:group>
            <v:group style="position:absolute;left:3524;top:1894;width:269;height:419" coordorigin="3524,1894" coordsize="269,419">
              <v:shape style="position:absolute;left:3524;top:1894;width:269;height:419" coordorigin="3524,1894" coordsize="269,419" path="m3524,1894l3629,1950,3721,2018,3775,2093,3793,2161,3780,2219,3744,2265,3691,2297,3628,2313e" filled="false" stroked="true" strokeweight=".613pt" strokecolor="#231f20">
                <v:path arrowok="t"/>
              </v:shape>
              <v:shape style="position:absolute;left:3365;top:1716;width:444;height:614" type="#_x0000_t75" stroked="false">
                <v:imagedata r:id="rId210" o:title=""/>
              </v:shape>
            </v:group>
            <v:group style="position:absolute;left:3218;top:2186;width:509;height:203" coordorigin="3218,2186" coordsize="509,203">
              <v:shape style="position:absolute;left:3218;top:2186;width:509;height:203" coordorigin="3218,2186" coordsize="509,203" path="m3727,2186l3687,2253,3633,2308,3568,2351,3494,2378,3414,2388,3362,2384,3311,2372,3263,2353,3218,2327e" filled="false" stroked="true" strokeweight=".541pt" strokecolor="#231f20">
                <v:path arrowok="t"/>
              </v:shape>
            </v:group>
            <v:group style="position:absolute;left:2951;top:1584;width:921;height:921" coordorigin="2951,1584" coordsize="921,921">
              <v:shape style="position:absolute;left:2951;top:1584;width:921;height:921" coordorigin="2951,1584" coordsize="921,921" path="m3411,1584l3486,1590,3557,1608,3623,1635,3683,1673,3737,1719,3783,1773,3820,1833,3848,1899,3866,1970,3872,2044,3866,2119,3848,2190,3820,2256,3783,2316,3737,2370,3683,2416,3623,2453,3557,2481,3486,2499,3411,2505,3337,2499,3266,2481,3200,2453,3140,2416,3086,2370,3040,2316,3002,2256,2975,2190,2957,2119,2951,2044,2957,1970,2975,1899,3002,1833,3040,1773,3086,1719,3140,1673,3200,1635,3266,1608,3337,1590,3411,1584xe" filled="false" stroked="true" strokeweight=".567pt" strokecolor="#231f20">
                <v:path arrowok="t"/>
              </v:shape>
              <v:shape style="position:absolute;left:3268;top:2343;width:297;height:119" type="#_x0000_t75" stroked="false">
                <v:imagedata r:id="rId211" o:title=""/>
              </v:shape>
            </v:group>
            <w10:wrap type="topAndBottom"/>
          </v:group>
        </w:pict>
      </w:r>
      <w:r>
        <w:rPr/>
        <w:pict>
          <v:group style="position:absolute;margin-left:198.141998pt;margin-top:78.902176pt;width:46.65pt;height:46.65pt;mso-position-horizontal-relative:page;mso-position-vertical-relative:paragraph;z-index:4768;mso-wrap-distance-left:0;mso-wrap-distance-right:0" coordorigin="3963,1578" coordsize="933,933">
            <v:group style="position:absolute;left:3969;top:1584;width:921;height:921" coordorigin="3969,1584" coordsize="921,921">
              <v:shape style="position:absolute;left:3969;top:1584;width:921;height:921" coordorigin="3969,1584" coordsize="921,921" path="m4429,1584l4355,1590,4284,1608,4218,1635,4157,1673,4104,1719,4058,1773,4020,1833,3992,1899,3975,1970,3969,2044,3975,2119,3992,2190,4020,2256,4058,2316,4104,2370,4157,2416,4218,2453,4284,2481,4355,2499,4429,2505,4504,2499,4575,2481,4641,2453,4701,2416,4755,2370,4801,2316,4838,2256,4866,2190,4883,2119,4889,2044,4883,1970,4866,1899,4838,1833,4801,1773,4755,1719,4701,1673,4641,1635,4575,1608,4504,1590,4429,1584xe" filled="true" fillcolor="#d1d3d4" stroked="false">
                <v:path arrowok="t"/>
                <v:fill type="solid"/>
              </v:shape>
            </v:group>
            <v:group style="position:absolute;left:3969;top:1584;width:921;height:921" coordorigin="3969,1584" coordsize="921,921">
              <v:shape style="position:absolute;left:3969;top:1584;width:921;height:921" coordorigin="3969,1584" coordsize="921,921" path="m4429,1584l4504,1590,4575,1608,4641,1635,4701,1673,4755,1719,4801,1773,4838,1833,4866,1899,4883,1970,4889,2044,4883,2119,4866,2190,4838,2256,4801,2316,4755,2370,4701,2416,4641,2453,4575,2481,4504,2499,4429,2505,4355,2499,4284,2481,4218,2453,4157,2416,4104,2370,4058,2316,4020,2256,3992,2190,3975,2119,3969,2044,3975,1970,3992,1899,4020,1833,4058,1773,4104,1719,4157,1673,4218,1635,4284,1608,4355,1590,4429,1584xe" filled="false" stroked="true" strokeweight=".425pt" strokecolor="#231f20">
                <v:path arrowok="t"/>
              </v:shape>
            </v:group>
            <v:group style="position:absolute;left:4182;top:1617;width:419;height:816" coordorigin="4182,1617" coordsize="419,816">
              <v:shape style="position:absolute;left:4182;top:1617;width:419;height:816" coordorigin="4182,1617" coordsize="419,816" path="m4182,2433l4601,1617e" filled="false" stroked="true" strokeweight=".306pt" strokecolor="#6d6e71">
                <v:path arrowok="t"/>
              </v:shape>
            </v:group>
            <v:group style="position:absolute;left:3979;top:1733;width:112;height:217" coordorigin="3979,1733" coordsize="112,217">
              <v:shape style="position:absolute;left:3979;top:1733;width:112;height:217" coordorigin="3979,1733" coordsize="112,217" path="m3979,1950l4090,1733e" filled="false" stroked="true" strokeweight=".306pt" strokecolor="#6d6e71">
                <v:path arrowok="t"/>
              </v:shape>
            </v:group>
            <v:group style="position:absolute;left:3971;top:1696;width:159;height:309" coordorigin="3971,1696" coordsize="159,309">
              <v:shape style="position:absolute;left:3971;top:1696;width:159;height:309" coordorigin="3971,1696" coordsize="159,309" path="m3971,2004l4129,1696e" filled="false" stroked="true" strokeweight=".306pt" strokecolor="#6d6e71">
                <v:path arrowok="t"/>
              </v:shape>
            </v:group>
            <v:group style="position:absolute;left:3969;top:1670;width:193;height:376" coordorigin="3969,1670" coordsize="193,376">
              <v:shape style="position:absolute;left:3969;top:1670;width:193;height:376" coordorigin="3969,1670" coordsize="193,376" path="m3969,2045l4162,1670e" filled="false" stroked="true" strokeweight=".306pt" strokecolor="#6d6e71">
                <v:path arrowok="t"/>
              </v:shape>
            </v:group>
            <v:group style="position:absolute;left:3970;top:1650;width:222;height:431" coordorigin="3970,1650" coordsize="222,431">
              <v:shape style="position:absolute;left:3970;top:1650;width:222;height:431" coordorigin="3970,1650" coordsize="222,431" path="m3970,2081l4191,1650e" filled="false" stroked="true" strokeweight=".306pt" strokecolor="#6d6e71">
                <v:path arrowok="t"/>
              </v:shape>
            </v:group>
            <v:group style="position:absolute;left:3974;top:1635;width:246;height:478" coordorigin="3974,1635" coordsize="246,478">
              <v:shape style="position:absolute;left:3974;top:1635;width:246;height:478" coordorigin="3974,1635" coordsize="246,478" path="m3974,2112l4219,1635e" filled="false" stroked="true" strokeweight=".306pt" strokecolor="#6d6e71">
                <v:path arrowok="t"/>
              </v:shape>
            </v:group>
            <v:group style="position:absolute;left:3979;top:1622;width:266;height:518" coordorigin="3979,1622" coordsize="266,518">
              <v:shape style="position:absolute;left:3979;top:1622;width:266;height:518" coordorigin="3979,1622" coordsize="266,518" path="m3979,2140l4245,1622e" filled="false" stroked="true" strokeweight=".306pt" strokecolor="#6d6e71">
                <v:path arrowok="t"/>
              </v:shape>
            </v:group>
            <v:group style="position:absolute;left:3985;top:1612;width:285;height:554" coordorigin="3985,1612" coordsize="285,554">
              <v:shape style="position:absolute;left:3985;top:1612;width:285;height:554" coordorigin="3985,1612" coordsize="285,554" path="m3985,2166l4270,1612e" filled="false" stroked="true" strokeweight=".306pt" strokecolor="#6d6e71">
                <v:path arrowok="t"/>
              </v:shape>
            </v:group>
            <v:group style="position:absolute;left:3992;top:1604;width:301;height:586" coordorigin="3992,1604" coordsize="301,586">
              <v:shape style="position:absolute;left:3992;top:1604;width:301;height:586" coordorigin="3992,1604" coordsize="301,586" path="m3992,2190l4293,1604e" filled="false" stroked="true" strokeweight=".306pt" strokecolor="#6d6e71">
                <v:path arrowok="t"/>
              </v:shape>
            </v:group>
            <v:group style="position:absolute;left:4001;top:1598;width:316;height:615" coordorigin="4001,1598" coordsize="316,615">
              <v:shape style="position:absolute;left:4001;top:1598;width:316;height:615" coordorigin="4001,1598" coordsize="316,615" path="m4001,2213l4316,1598e" filled="false" stroked="true" strokeweight=".306pt" strokecolor="#6d6e71">
                <v:path arrowok="t"/>
              </v:shape>
            </v:group>
            <v:group style="position:absolute;left:4009;top:1593;width:329;height:641" coordorigin="4009,1593" coordsize="329,641">
              <v:shape style="position:absolute;left:4009;top:1593;width:329;height:641" coordorigin="4009,1593" coordsize="329,641" path="m4009,2234l4338,1593e" filled="false" stroked="true" strokeweight=".306pt" strokecolor="#6d6e71">
                <v:path arrowok="t"/>
              </v:shape>
            </v:group>
            <v:group style="position:absolute;left:4019;top:1589;width:342;height:665" coordorigin="4019,1589" coordsize="342,665">
              <v:shape style="position:absolute;left:4019;top:1589;width:342;height:665" coordorigin="4019,1589" coordsize="342,665" path="m4019,2253l4360,1589e" filled="false" stroked="true" strokeweight=".306pt" strokecolor="#6d6e71">
                <v:path arrowok="t"/>
              </v:shape>
            </v:group>
            <v:group style="position:absolute;left:4029;top:1587;width:352;height:686" coordorigin="4029,1587" coordsize="352,686">
              <v:shape style="position:absolute;left:4029;top:1587;width:352;height:686" coordorigin="4029,1587" coordsize="352,686" path="m4029,2272l4381,1587e" filled="false" stroked="true" strokeweight=".306pt" strokecolor="#6d6e71">
                <v:path arrowok="t"/>
              </v:shape>
            </v:group>
            <v:group style="position:absolute;left:4040;top:1585;width:362;height:705" coordorigin="4040,1585" coordsize="362,705">
              <v:shape style="position:absolute;left:4040;top:1585;width:362;height:705" coordorigin="4040,1585" coordsize="362,705" path="m4040,2290l4401,1585e" filled="false" stroked="true" strokeweight=".306pt" strokecolor="#6d6e71">
                <v:path arrowok="t"/>
              </v:shape>
            </v:group>
            <v:group style="position:absolute;left:4051;top:1584;width:371;height:723" coordorigin="4051,1584" coordsize="371,723">
              <v:shape style="position:absolute;left:4051;top:1584;width:371;height:723" coordorigin="4051,1584" coordsize="371,723" path="m4051,2306l4421,1584e" filled="false" stroked="true" strokeweight=".306pt" strokecolor="#6d6e71">
                <v:path arrowok="t"/>
              </v:shape>
            </v:group>
            <v:group style="position:absolute;left:4062;top:1584;width:379;height:738" coordorigin="4062,1584" coordsize="379,738">
              <v:shape style="position:absolute;left:4062;top:1584;width:379;height:738" coordorigin="4062,1584" coordsize="379,738" path="m4062,2322l4441,1584e" filled="false" stroked="true" strokeweight=".306pt" strokecolor="#6d6e71">
                <v:path arrowok="t"/>
              </v:shape>
            </v:group>
            <v:group style="position:absolute;left:4074;top:1585;width:387;height:752" coordorigin="4074,1585" coordsize="387,752">
              <v:shape style="position:absolute;left:4074;top:1585;width:387;height:752" coordorigin="4074,1585" coordsize="387,752" path="m4074,2337l4460,1585e" filled="false" stroked="true" strokeweight=".306pt" strokecolor="#6d6e71">
                <v:path arrowok="t"/>
              </v:shape>
            </v:group>
            <v:group style="position:absolute;left:4086;top:1587;width:393;height:765" coordorigin="4086,1587" coordsize="393,765">
              <v:shape style="position:absolute;left:4086;top:1587;width:393;height:765" coordorigin="4086,1587" coordsize="393,765" path="m4086,2351l4479,1587e" filled="false" stroked="true" strokeweight=".306pt" strokecolor="#6d6e71">
                <v:path arrowok="t"/>
              </v:shape>
            </v:group>
            <v:group style="position:absolute;left:4099;top:1589;width:399;height:776" coordorigin="4099,1589" coordsize="399,776">
              <v:shape style="position:absolute;left:4099;top:1589;width:399;height:776" coordorigin="4099,1589" coordsize="399,776" path="m4099,2365l4497,1589e" filled="false" stroked="true" strokeweight=".306pt" strokecolor="#6d6e71">
                <v:path arrowok="t"/>
              </v:shape>
            </v:group>
            <v:group style="position:absolute;left:4112;top:1592;width:404;height:786" coordorigin="4112,1592" coordsize="404,786">
              <v:shape style="position:absolute;left:4112;top:1592;width:404;height:786" coordorigin="4112,1592" coordsize="404,786" path="m4112,2378l4515,1592e" filled="false" stroked="true" strokeweight=".306pt" strokecolor="#6d6e71">
                <v:path arrowok="t"/>
              </v:shape>
            </v:group>
            <v:group style="position:absolute;left:4125;top:1596;width:408;height:795" coordorigin="4125,1596" coordsize="408,795">
              <v:shape style="position:absolute;left:4125;top:1596;width:408;height:795" coordorigin="4125,1596" coordsize="408,795" path="m4125,2390l4533,1596e" filled="false" stroked="true" strokeweight=".306pt" strokecolor="#6d6e71">
                <v:path arrowok="t"/>
              </v:shape>
            </v:group>
            <v:group style="position:absolute;left:4139;top:1600;width:412;height:802" coordorigin="4139,1600" coordsize="412,802">
              <v:shape style="position:absolute;left:4139;top:1600;width:412;height:802" coordorigin="4139,1600" coordsize="412,802" path="m4139,2402l4550,1600e" filled="false" stroked="true" strokeweight=".306pt" strokecolor="#6d6e71">
                <v:path arrowok="t"/>
              </v:shape>
            </v:group>
            <v:group style="position:absolute;left:4153;top:1605;width:415;height:808" coordorigin="4153,1605" coordsize="415,808">
              <v:shape style="position:absolute;left:4153;top:1605;width:415;height:808" coordorigin="4153,1605" coordsize="415,808" path="m4153,2413l4568,1605e" filled="false" stroked="true" strokeweight=".306pt" strokecolor="#6d6e71">
                <v:path arrowok="t"/>
              </v:shape>
            </v:group>
            <v:group style="position:absolute;left:4167;top:1611;width:417;height:812" coordorigin="4167,1611" coordsize="417,812">
              <v:shape style="position:absolute;left:4167;top:1611;width:417;height:812" coordorigin="4167,1611" coordsize="417,812" path="m4167,2423l4584,1611e" filled="false" stroked="true" strokeweight=".306pt" strokecolor="#6d6e71">
                <v:path arrowok="t"/>
              </v:shape>
            </v:group>
            <v:group style="position:absolute;left:4019;top:1728;width:293;height:412" coordorigin="4019,1728" coordsize="293,412">
              <v:shape style="position:absolute;left:4019;top:1728;width:293;height:412" coordorigin="4019,1728" coordsize="293,412" path="m4059,2068l4043,2068,4035,2071,4022,2083,4019,2091,4019,2110,4085,2140,4108,2138,4131,2134,4153,2127,4175,2116,4189,2107,4125,2107,4113,2103,4085,2080,4075,2073,4071,2071,4065,2069,4059,2068xe" filled="true" fillcolor="#231f20" stroked="false">
                <v:path arrowok="t"/>
                <v:fill type="solid"/>
              </v:shape>
              <v:shape style="position:absolute;left:4019;top:1728;width:293;height:412" coordorigin="4019,1728" coordsize="293,412" path="m4311,1728l4154,1728,4070,1897,4088,1898,4104,1901,4158,1930,4193,1988,4197,2023,4196,2041,4167,2096,4136,2107,4189,2107,4241,2053,4263,1991,4264,1970,4263,1952,4237,1889,4185,1849,4127,1834,4145,1798,4291,1798,4311,1728xe" filled="true" fillcolor="#231f20" stroked="false">
                <v:path arrowok="t"/>
                <v:fill type="solid"/>
              </v:shape>
            </v:group>
            <v:group style="position:absolute;left:4284;top:1712;width:305;height:435" coordorigin="4284,1712" coordsize="305,435">
              <v:shape style="position:absolute;left:4284;top:1712;width:305;height:435" coordorigin="4284,1712" coordsize="305,435" path="m4489,1712l4417,1736,4369,1784,4324,1858,4299,1922,4286,1993,4284,2028,4285,2044,4303,2102,4353,2143,4378,2147,4392,2146,4373,2127,4366,2124,4354,2113,4351,2105,4351,2089,4366,2011,4384,1953,4412,1868,4437,1797,4469,1739,4485,1733,4549,1733,4544,1729,4532,1722,4519,1716,4505,1713,4489,1712xe" filled="true" fillcolor="#231f20" stroked="false">
                <v:path arrowok="t"/>
                <v:fill type="solid"/>
              </v:shape>
              <v:shape style="position:absolute;left:4284;top:1712;width:305;height:435" coordorigin="4284,1712" coordsize="305,435" path="m4549,1733l4500,1733,4507,1736,4513,1742,4519,1748,4522,1756,4522,1768,4511,1832,4483,1925,4449,2031,4428,2089,4391,2127,4448,2127,4495,2087,4535,2030,4567,1960,4585,1883,4588,1833,4587,1819,4564,1750,4555,1739,4549,1733xe" filled="true" fillcolor="#231f20" stroked="false">
                <v:path arrowok="t"/>
                <v:fill type="solid"/>
              </v:shape>
            </v:group>
            <v:group style="position:absolute;left:4051;top:2175;width:63;height:74" coordorigin="4051,2175" coordsize="63,74">
              <v:shape style="position:absolute;left:4051;top:2175;width:63;height:74" coordorigin="4051,2175" coordsize="63,74" path="m4093,2175l4074,2175,4066,2179,4054,2192,4051,2201,4051,2224,4054,2233,4066,2245,4074,2249,4091,2249,4098,2247,4108,2239,4110,2236,4078,2236,4074,2234,4067,2227,4066,2220,4066,2203,4067,2197,4074,2190,4078,2188,4110,2188,4109,2186,4101,2178,4093,2175xe" filled="true" fillcolor="#231f20" stroked="false">
                <v:path arrowok="t"/>
                <v:fill type="solid"/>
              </v:shape>
              <v:shape style="position:absolute;left:4051;top:2175;width:63;height:74" coordorigin="4051,2175" coordsize="63,74" path="m4100,2221l4098,2227,4096,2230,4091,2235,4087,2236,4110,2236,4112,2233,4114,2226,4100,2221xe" filled="true" fillcolor="#231f20" stroked="false">
                <v:path arrowok="t"/>
                <v:fill type="solid"/>
              </v:shape>
              <v:shape style="position:absolute;left:4051;top:2175;width:63;height:74" coordorigin="4051,2175" coordsize="63,74" path="m4110,2188l4088,2188,4091,2189,4096,2193,4098,2196,4099,2200,4114,2196,4112,2190,4110,2188xe" filled="true" fillcolor="#231f20" stroked="false">
                <v:path arrowok="t"/>
                <v:fill type="solid"/>
              </v:shape>
            </v:group>
            <v:group style="position:absolute;left:4126;top:2177;width:55;height:71" coordorigin="4126,2177" coordsize="55,71">
              <v:shape style="position:absolute;left:4126;top:2177;width:55;height:71" coordorigin="4126,2177" coordsize="55,71" path="m4180,2177l4126,2177,4126,2247,4181,2247,4181,2235,4141,2235,4141,2216,4177,2216,4177,2204,4141,2204,4141,2189,4180,2189,4180,2177xe" filled="true" fillcolor="#231f20" stroked="false">
                <v:path arrowok="t"/>
                <v:fill type="solid"/>
              </v:shape>
            </v:group>
            <v:group style="position:absolute;left:4194;top:2177;width:58;height:71" coordorigin="4194,2177" coordsize="58,71">
              <v:shape style="position:absolute;left:4194;top:2177;width:58;height:71" coordorigin="4194,2177" coordsize="58,71" path="m4208,2177l4194,2177,4194,2247,4207,2247,4207,2201,4223,2201,4208,2177xe" filled="true" fillcolor="#231f20" stroked="false">
                <v:path arrowok="t"/>
                <v:fill type="solid"/>
              </v:shape>
              <v:shape style="position:absolute;left:4194;top:2177;width:58;height:71" coordorigin="4194,2177" coordsize="58,71" path="m4223,2201l4207,2201,4237,2247,4251,2247,4251,2224,4238,2224,4223,2201xe" filled="true" fillcolor="#231f20" stroked="false">
                <v:path arrowok="t"/>
                <v:fill type="solid"/>
              </v:shape>
              <v:shape style="position:absolute;left:4194;top:2177;width:58;height:71" coordorigin="4194,2177" coordsize="58,71" path="m4251,2177l4238,2177,4238,2224,4251,2224,4251,2177xe" filled="true" fillcolor="#231f20" stroked="false">
                <v:path arrowok="t"/>
                <v:fill type="solid"/>
              </v:shape>
            </v:group>
            <v:group style="position:absolute;left:4261;top:2177;width:58;height:71" coordorigin="4261,2177" coordsize="58,71">
              <v:shape style="position:absolute;left:4261;top:2177;width:58;height:71" coordorigin="4261,2177" coordsize="58,71" path="m4298,2189l4283,2189,4283,2247,4298,2247,4298,2189xe" filled="true" fillcolor="#231f20" stroked="false">
                <v:path arrowok="t"/>
                <v:fill type="solid"/>
              </v:shape>
              <v:shape style="position:absolute;left:4261;top:2177;width:58;height:71" coordorigin="4261,2177" coordsize="58,71" path="m4319,2177l4261,2177,4261,2189,4319,2189,4319,2177xe" filled="true" fillcolor="#231f20" stroked="false">
                <v:path arrowok="t"/>
                <v:fill type="solid"/>
              </v:shape>
            </v:group>
            <v:group style="position:absolute;left:4314;top:2177;width:73;height:71" coordorigin="4314,2177" coordsize="73,71">
              <v:shape style="position:absolute;left:4314;top:2177;width:73;height:71" coordorigin="4314,2177" coordsize="73,71" path="m4357,2177l4342,2177,4314,2247,4329,2247,4335,2231,4380,2231,4375,2219,4339,2219,4349,2193,4364,2193,4357,2177xe" filled="true" fillcolor="#231f20" stroked="false">
                <v:path arrowok="t"/>
                <v:fill type="solid"/>
              </v:shape>
              <v:shape style="position:absolute;left:4314;top:2177;width:73;height:71" coordorigin="4314,2177" coordsize="73,71" path="m4380,2231l4364,2231,4370,2247,4386,2247,4380,2231xe" filled="true" fillcolor="#231f20" stroked="false">
                <v:path arrowok="t"/>
                <v:fill type="solid"/>
              </v:shape>
              <v:shape style="position:absolute;left:4314;top:2177;width:73;height:71" coordorigin="4314,2177" coordsize="73,71" path="m4364,2193l4349,2193,4359,2219,4375,2219,4364,2193xe" filled="true" fillcolor="#231f20" stroked="false">
                <v:path arrowok="t"/>
                <v:fill type="solid"/>
              </v:shape>
            </v:group>
            <v:group style="position:absolute;left:4379;top:2177;width:68;height:71" coordorigin="4379,2177" coordsize="68,71">
              <v:shape style="position:absolute;left:4379;top:2177;width:68;height:71" coordorigin="4379,2177" coordsize="68,71" path="m4395,2177l4379,2177,4405,2247,4420,2247,4427,2229,4413,2229,4395,2177xe" filled="true" fillcolor="#231f20" stroked="false">
                <v:path arrowok="t"/>
                <v:fill type="solid"/>
              </v:shape>
              <v:shape style="position:absolute;left:4379;top:2177;width:68;height:71" coordorigin="4379,2177" coordsize="68,71" path="m4446,2177l4431,2177,4413,2229,4427,2229,4446,2177xe" filled="true" fillcolor="#231f20" stroked="false">
                <v:path arrowok="t"/>
                <v:fill type="solid"/>
              </v:shape>
            </v:group>
            <v:group style="position:absolute;left:4451;top:2175;width:71;height:74" coordorigin="4451,2175" coordsize="71,74">
              <v:shape style="position:absolute;left:4451;top:2175;width:71;height:74" coordorigin="4451,2175" coordsize="71,74" path="m4496,2175l4480,2175,4475,2176,4451,2205,4451,2224,4454,2233,4467,2245,4475,2249,4497,2249,4505,2245,4514,2236,4480,2236,4475,2234,4468,2226,4466,2220,4466,2204,4468,2198,4475,2190,4480,2188,4514,2188,4505,2179,4496,2175xe" filled="true" fillcolor="#231f20" stroked="false">
                <v:path arrowok="t"/>
                <v:fill type="solid"/>
              </v:shape>
              <v:shape style="position:absolute;left:4451;top:2175;width:71;height:74" coordorigin="4451,2175" coordsize="71,74" path="m4514,2188l4492,2188,4497,2190,4504,2198,4506,2204,4506,2220,4504,2226,4497,2234,4492,2236,4514,2236,4518,2232,4521,2224,4521,2201,4518,2192,4514,2188xe" filled="true" fillcolor="#231f20" stroked="false">
                <v:path arrowok="t"/>
                <v:fill type="solid"/>
              </v:shape>
            </v:group>
            <v:group style="position:absolute;left:4529;top:2175;width:59;height:74" coordorigin="4529,2175" coordsize="59,74">
              <v:shape style="position:absolute;left:4529;top:2175;width:59;height:74" coordorigin="4529,2175" coordsize="59,74" path="m4543,2223l4529,2224,4530,2232,4533,2238,4542,2247,4549,2249,4565,2249,4570,2248,4578,2244,4582,2242,4585,2237,4554,2237,4551,2235,4545,2231,4544,2228,4543,2223xe" filled="true" fillcolor="#231f20" stroked="false">
                <v:path arrowok="t"/>
                <v:fill type="solid"/>
              </v:shape>
              <v:shape style="position:absolute;left:4529;top:2175;width:59;height:74" coordorigin="4529,2175" coordsize="59,74" path="m4567,2175l4552,2175,4547,2176,4531,2201,4533,2206,4541,2212,4547,2214,4560,2218,4564,2219,4569,2220,4570,2221,4572,2224,4573,2225,4573,2229,4572,2232,4567,2236,4563,2237,4585,2237,4586,2235,4587,2231,4587,2222,4586,2219,4554,2202,4549,2200,4546,2197,4545,2196,4545,2192,4546,2191,4550,2188,4553,2187,4584,2187,4583,2185,4574,2177,4567,2175xe" filled="true" fillcolor="#231f20" stroked="false">
                <v:path arrowok="t"/>
                <v:fill type="solid"/>
              </v:shape>
              <v:shape style="position:absolute;left:4529;top:2175;width:59;height:74" coordorigin="4529,2175" coordsize="59,74" path="m4584,2187l4562,2187,4565,2188,4569,2191,4570,2194,4571,2197,4585,2197,4585,2190,4584,2187xe" filled="true" fillcolor="#231f20" stroked="false">
                <v:path arrowok="t"/>
                <v:fill type="solid"/>
              </v:shape>
            </v:group>
            <v:group style="position:absolute;left:4542;top:1894;width:269;height:419" coordorigin="4542,1894" coordsize="269,419">
              <v:shape style="position:absolute;left:4542;top:1894;width:269;height:419" coordorigin="4542,1894" coordsize="269,419" path="m4542,1894l4647,1950,4739,2018,4793,2093,4811,2161,4798,2219,4761,2265,4708,2297,4645,2313e" filled="false" stroked="true" strokeweight=".613pt" strokecolor="#231f20">
                <v:path arrowok="t"/>
              </v:shape>
              <v:shape style="position:absolute;left:4383;top:1716;width:444;height:614" type="#_x0000_t75" stroked="false">
                <v:imagedata r:id="rId212" o:title=""/>
              </v:shape>
            </v:group>
            <v:group style="position:absolute;left:4236;top:2186;width:509;height:203" coordorigin="4236,2186" coordsize="509,203">
              <v:shape style="position:absolute;left:4236;top:2186;width:509;height:203" coordorigin="4236,2186" coordsize="509,203" path="m4744,2186l4705,2253,4651,2308,4586,2351,4512,2378,4431,2388,4380,2384,4329,2372,4281,2353,4236,2327e" filled="false" stroked="true" strokeweight=".541pt" strokecolor="#231f20">
                <v:path arrowok="t"/>
              </v:shape>
            </v:group>
            <v:group style="position:absolute;left:3969;top:1584;width:921;height:921" coordorigin="3969,1584" coordsize="921,921">
              <v:shape style="position:absolute;left:3969;top:1584;width:921;height:921" coordorigin="3969,1584" coordsize="921,921" path="m4429,1584l4504,1590,4575,1608,4641,1635,4701,1673,4755,1719,4801,1773,4838,1833,4866,1899,4883,1970,4889,2044,4883,2119,4866,2190,4838,2256,4801,2316,4755,2370,4701,2416,4641,2453,4575,2481,4504,2499,4429,2505,4355,2499,4284,2481,4218,2453,4157,2416,4104,2370,4058,2316,4020,2256,3992,2190,3975,2119,3969,2044,3975,1970,3992,1899,4020,1833,4058,1773,4104,1719,4157,1673,4218,1635,4284,1608,4355,1590,4429,1584xe" filled="false" stroked="true" strokeweight=".567pt" strokecolor="#231f20">
                <v:path arrowok="t"/>
              </v:shape>
              <v:shape style="position:absolute;left:4286;top:2343;width:297;height:119" type="#_x0000_t75" stroked="false">
                <v:imagedata r:id="rId213" o:title=""/>
              </v:shape>
            </v:group>
            <w10:wrap type="topAndBottom"/>
          </v:group>
        </w:pict>
      </w:r>
      <w:r>
        <w:rPr/>
        <w:pict>
          <v:group style="position:absolute;margin-left:249.031998pt;margin-top:78.902176pt;width:46.65pt;height:46.65pt;mso-position-horizontal-relative:page;mso-position-vertical-relative:paragraph;z-index:4792;mso-wrap-distance-left:0;mso-wrap-distance-right:0" coordorigin="4981,1578" coordsize="933,933">
            <v:group style="position:absolute;left:4987;top:1584;width:921;height:921" coordorigin="4987,1584" coordsize="921,921">
              <v:shape style="position:absolute;left:4987;top:1584;width:921;height:921" coordorigin="4987,1584" coordsize="921,921" path="m5447,1584l5372,1590,5301,1608,5235,1635,5175,1673,5121,1719,5075,1773,5038,1833,5010,1899,4993,1970,4987,2044,4993,2119,5010,2190,5038,2256,5075,2316,5121,2370,5175,2416,5235,2453,5301,2481,5372,2499,5447,2505,5522,2499,5592,2481,5658,2453,5719,2416,5772,2370,5818,2316,5856,2256,5884,2190,5901,2119,5907,2044,5901,1970,5884,1899,5856,1833,5818,1773,5772,1719,5719,1673,5658,1635,5592,1608,5522,1590,5447,1584xe" filled="true" fillcolor="#d1d3d4" stroked="false">
                <v:path arrowok="t"/>
                <v:fill type="solid"/>
              </v:shape>
            </v:group>
            <v:group style="position:absolute;left:4987;top:1584;width:921;height:921" coordorigin="4987,1584" coordsize="921,921">
              <v:shape style="position:absolute;left:4987;top:1584;width:921;height:921" coordorigin="4987,1584" coordsize="921,921" path="m5447,1584l5522,1590,5592,1608,5658,1635,5719,1673,5772,1719,5818,1773,5856,1833,5884,1899,5901,1970,5907,2044,5901,2119,5884,2190,5856,2256,5818,2316,5772,2370,5719,2416,5658,2453,5592,2481,5522,2499,5447,2505,5372,2499,5301,2481,5235,2453,5175,2416,5121,2370,5075,2316,5038,2256,5010,2190,4993,2119,4987,2044,4993,1970,5010,1899,5038,1833,5075,1773,5121,1719,5175,1673,5235,1635,5301,1608,5372,1590,5447,1584xe" filled="false" stroked="true" strokeweight=".425pt" strokecolor="#231f20">
                <v:path arrowok="t"/>
              </v:shape>
            </v:group>
            <v:group style="position:absolute;left:5200;top:1617;width:419;height:816" coordorigin="5200,1617" coordsize="419,816">
              <v:shape style="position:absolute;left:5200;top:1617;width:419;height:816" coordorigin="5200,1617" coordsize="419,816" path="m5200,2433l5618,1617e" filled="false" stroked="true" strokeweight=".306pt" strokecolor="#6d6e71">
                <v:path arrowok="t"/>
              </v:shape>
            </v:group>
            <v:group style="position:absolute;left:4996;top:1733;width:112;height:217" coordorigin="4996,1733" coordsize="112,217">
              <v:shape style="position:absolute;left:4996;top:1733;width:112;height:217" coordorigin="4996,1733" coordsize="112,217" path="m4996,1950l5108,1733e" filled="false" stroked="true" strokeweight=".306pt" strokecolor="#6d6e71">
                <v:path arrowok="t"/>
              </v:shape>
            </v:group>
            <v:group style="position:absolute;left:4988;top:1696;width:159;height:309" coordorigin="4988,1696" coordsize="159,309">
              <v:shape style="position:absolute;left:4988;top:1696;width:159;height:309" coordorigin="4988,1696" coordsize="159,309" path="m4988,2004l5147,1696e" filled="false" stroked="true" strokeweight=".306pt" strokecolor="#6d6e71">
                <v:path arrowok="t"/>
              </v:shape>
            </v:group>
            <v:group style="position:absolute;left:4987;top:1670;width:193;height:376" coordorigin="4987,1670" coordsize="193,376">
              <v:shape style="position:absolute;left:4987;top:1670;width:193;height:376" coordorigin="4987,1670" coordsize="193,376" path="m4987,2045l5180,1670e" filled="false" stroked="true" strokeweight=".306pt" strokecolor="#6d6e71">
                <v:path arrowok="t"/>
              </v:shape>
            </v:group>
            <v:group style="position:absolute;left:4988;top:1650;width:222;height:431" coordorigin="4988,1650" coordsize="222,431">
              <v:shape style="position:absolute;left:4988;top:1650;width:222;height:431" coordorigin="4988,1650" coordsize="222,431" path="m4988,2081l5209,1650e" filled="false" stroked="true" strokeweight=".306pt" strokecolor="#6d6e71">
                <v:path arrowok="t"/>
              </v:shape>
            </v:group>
            <v:group style="position:absolute;left:4992;top:1635;width:246;height:478" coordorigin="4992,1635" coordsize="246,478">
              <v:shape style="position:absolute;left:4992;top:1635;width:246;height:478" coordorigin="4992,1635" coordsize="246,478" path="m4992,2112l5237,1635e" filled="false" stroked="true" strokeweight=".306pt" strokecolor="#6d6e71">
                <v:path arrowok="t"/>
              </v:shape>
            </v:group>
            <v:group style="position:absolute;left:4997;top:1622;width:266;height:518" coordorigin="4997,1622" coordsize="266,518">
              <v:shape style="position:absolute;left:4997;top:1622;width:266;height:518" coordorigin="4997,1622" coordsize="266,518" path="m4997,2140l5263,1622e" filled="false" stroked="true" strokeweight=".306pt" strokecolor="#6d6e71">
                <v:path arrowok="t"/>
              </v:shape>
            </v:group>
            <v:group style="position:absolute;left:5003;top:1612;width:285;height:554" coordorigin="5003,1612" coordsize="285,554">
              <v:shape style="position:absolute;left:5003;top:1612;width:285;height:554" coordorigin="5003,1612" coordsize="285,554" path="m5003,2166l5287,1612e" filled="false" stroked="true" strokeweight=".306pt" strokecolor="#6d6e71">
                <v:path arrowok="t"/>
              </v:shape>
            </v:group>
            <v:group style="position:absolute;left:5010;top:1604;width:301;height:586" coordorigin="5010,1604" coordsize="301,586">
              <v:shape style="position:absolute;left:5010;top:1604;width:301;height:586" coordorigin="5010,1604" coordsize="301,586" path="m5010,2190l5311,1604e" filled="false" stroked="true" strokeweight=".306pt" strokecolor="#6d6e71">
                <v:path arrowok="t"/>
              </v:shape>
            </v:group>
            <v:group style="position:absolute;left:5018;top:1598;width:316;height:615" coordorigin="5018,1598" coordsize="316,615">
              <v:shape style="position:absolute;left:5018;top:1598;width:316;height:615" coordorigin="5018,1598" coordsize="316,615" path="m5018,2213l5334,1598e" filled="false" stroked="true" strokeweight=".306pt" strokecolor="#6d6e71">
                <v:path arrowok="t"/>
              </v:shape>
            </v:group>
            <v:group style="position:absolute;left:5027;top:1593;width:329;height:641" coordorigin="5027,1593" coordsize="329,641">
              <v:shape style="position:absolute;left:5027;top:1593;width:329;height:641" coordorigin="5027,1593" coordsize="329,641" path="m5027,2234l5356,1593e" filled="false" stroked="true" strokeweight=".306pt" strokecolor="#6d6e71">
                <v:path arrowok="t"/>
              </v:shape>
            </v:group>
            <v:group style="position:absolute;left:5037;top:1589;width:342;height:665" coordorigin="5037,1589" coordsize="342,665">
              <v:shape style="position:absolute;left:5037;top:1589;width:342;height:665" coordorigin="5037,1589" coordsize="342,665" path="m5037,2253l5378,1589e" filled="false" stroked="true" strokeweight=".306pt" strokecolor="#6d6e71">
                <v:path arrowok="t"/>
              </v:shape>
            </v:group>
            <v:group style="position:absolute;left:5047;top:1587;width:352;height:686" coordorigin="5047,1587" coordsize="352,686">
              <v:shape style="position:absolute;left:5047;top:1587;width:352;height:686" coordorigin="5047,1587" coordsize="352,686" path="m5047,2272l5399,1587e" filled="false" stroked="true" strokeweight=".306pt" strokecolor="#6d6e71">
                <v:path arrowok="t"/>
              </v:shape>
            </v:group>
            <v:group style="position:absolute;left:5057;top:1585;width:362;height:705" coordorigin="5057,1585" coordsize="362,705">
              <v:shape style="position:absolute;left:5057;top:1585;width:362;height:705" coordorigin="5057,1585" coordsize="362,705" path="m5057,2290l5419,1585e" filled="false" stroked="true" strokeweight=".306pt" strokecolor="#6d6e71">
                <v:path arrowok="t"/>
              </v:shape>
            </v:group>
            <v:group style="position:absolute;left:5068;top:1584;width:371;height:723" coordorigin="5068,1584" coordsize="371,723">
              <v:shape style="position:absolute;left:5068;top:1584;width:371;height:723" coordorigin="5068,1584" coordsize="371,723" path="m5068,2306l5439,1584e" filled="false" stroked="true" strokeweight=".306pt" strokecolor="#6d6e71">
                <v:path arrowok="t"/>
              </v:shape>
            </v:group>
            <v:group style="position:absolute;left:5080;top:1584;width:379;height:738" coordorigin="5080,1584" coordsize="379,738">
              <v:shape style="position:absolute;left:5080;top:1584;width:379;height:738" coordorigin="5080,1584" coordsize="379,738" path="m5080,2322l5459,1584e" filled="false" stroked="true" strokeweight=".306pt" strokecolor="#6d6e71">
                <v:path arrowok="t"/>
              </v:shape>
            </v:group>
            <v:group style="position:absolute;left:5092;top:1585;width:387;height:752" coordorigin="5092,1585" coordsize="387,752">
              <v:shape style="position:absolute;left:5092;top:1585;width:387;height:752" coordorigin="5092,1585" coordsize="387,752" path="m5092,2337l5478,1585e" filled="false" stroked="true" strokeweight=".306pt" strokecolor="#6d6e71">
                <v:path arrowok="t"/>
              </v:shape>
            </v:group>
            <v:group style="position:absolute;left:5104;top:1587;width:393;height:765" coordorigin="5104,1587" coordsize="393,765">
              <v:shape style="position:absolute;left:5104;top:1587;width:393;height:765" coordorigin="5104,1587" coordsize="393,765" path="m5104,2351l5497,1587e" filled="false" stroked="true" strokeweight=".306pt" strokecolor="#6d6e71">
                <v:path arrowok="t"/>
              </v:shape>
            </v:group>
            <v:group style="position:absolute;left:5117;top:1589;width:399;height:776" coordorigin="5117,1589" coordsize="399,776">
              <v:shape style="position:absolute;left:5117;top:1589;width:399;height:776" coordorigin="5117,1589" coordsize="399,776" path="m5117,2365l5515,1589e" filled="false" stroked="true" strokeweight=".306pt" strokecolor="#6d6e71">
                <v:path arrowok="t"/>
              </v:shape>
            </v:group>
            <v:group style="position:absolute;left:5130;top:1592;width:404;height:786" coordorigin="5130,1592" coordsize="404,786">
              <v:shape style="position:absolute;left:5130;top:1592;width:404;height:786" coordorigin="5130,1592" coordsize="404,786" path="m5130,2378l5533,1592e" filled="false" stroked="true" strokeweight=".306pt" strokecolor="#6d6e71">
                <v:path arrowok="t"/>
              </v:shape>
            </v:group>
            <v:group style="position:absolute;left:5143;top:1596;width:408;height:795" coordorigin="5143,1596" coordsize="408,795">
              <v:shape style="position:absolute;left:5143;top:1596;width:408;height:795" coordorigin="5143,1596" coordsize="408,795" path="m5143,2390l5551,1596e" filled="false" stroked="true" strokeweight=".306pt" strokecolor="#6d6e71">
                <v:path arrowok="t"/>
              </v:shape>
            </v:group>
            <v:group style="position:absolute;left:5157;top:1600;width:412;height:802" coordorigin="5157,1600" coordsize="412,802">
              <v:shape style="position:absolute;left:5157;top:1600;width:412;height:802" coordorigin="5157,1600" coordsize="412,802" path="m5157,2402l5568,1600e" filled="false" stroked="true" strokeweight=".306pt" strokecolor="#6d6e71">
                <v:path arrowok="t"/>
              </v:shape>
            </v:group>
            <v:group style="position:absolute;left:5171;top:1605;width:415;height:808" coordorigin="5171,1605" coordsize="415,808">
              <v:shape style="position:absolute;left:5171;top:1605;width:415;height:808" coordorigin="5171,1605" coordsize="415,808" path="m5171,2413l5585,1605e" filled="false" stroked="true" strokeweight=".306pt" strokecolor="#6d6e71">
                <v:path arrowok="t"/>
              </v:shape>
            </v:group>
            <v:group style="position:absolute;left:5185;top:1611;width:417;height:812" coordorigin="5185,1611" coordsize="417,812">
              <v:shape style="position:absolute;left:5185;top:1611;width:417;height:812" coordorigin="5185,1611" coordsize="417,812" path="m5185,2423l5602,1611e" filled="false" stroked="true" strokeweight=".306pt" strokecolor="#6d6e71">
                <v:path arrowok="t"/>
              </v:shape>
            </v:group>
            <v:group style="position:absolute;left:5037;top:1728;width:293;height:412" coordorigin="5037,1728" coordsize="293,412">
              <v:shape style="position:absolute;left:5037;top:1728;width:293;height:412" coordorigin="5037,1728" coordsize="293,412" path="m5077,2068l5061,2068,5053,2071,5040,2083,5037,2091,5037,2110,5103,2140,5126,2138,5149,2134,5171,2127,5192,2116,5206,2107,5142,2107,5131,2103,5103,2080,5092,2073,5089,2071,5083,2069,5077,2068xe" filled="true" fillcolor="#231f20" stroked="false">
                <v:path arrowok="t"/>
                <v:fill type="solid"/>
              </v:shape>
              <v:shape style="position:absolute;left:5037;top:1728;width:293;height:412" coordorigin="5037,1728" coordsize="293,412" path="m5329,1728l5172,1728,5088,1897,5106,1898,5122,1901,5176,1930,5210,1988,5215,2023,5213,2041,5185,2096,5154,2107,5206,2107,5258,2053,5281,1991,5282,1970,5281,1952,5255,1889,5202,1849,5145,1834,5163,1798,5308,1798,5329,1728xe" filled="true" fillcolor="#231f20" stroked="false">
                <v:path arrowok="t"/>
                <v:fill type="solid"/>
              </v:shape>
            </v:group>
            <v:group style="position:absolute;left:5302;top:1712;width:305;height:435" coordorigin="5302,1712" coordsize="305,435">
              <v:shape style="position:absolute;left:5302;top:1712;width:305;height:435" coordorigin="5302,1712" coordsize="305,435" path="m5507,1712l5435,1736,5387,1784,5342,1858,5317,1922,5303,1993,5302,2028,5302,2044,5321,2102,5371,2143,5396,2147,5410,2146,5391,2127,5384,2124,5372,2113,5369,2105,5369,2089,5384,2011,5402,1953,5429,1868,5454,1797,5487,1739,5502,1733,5566,1733,5562,1729,5550,1722,5537,1716,5522,1713,5507,1712xe" filled="true" fillcolor="#231f20" stroked="false">
                <v:path arrowok="t"/>
                <v:fill type="solid"/>
              </v:shape>
              <v:shape style="position:absolute;left:5302;top:1712;width:305;height:435" coordorigin="5302,1712" coordsize="305,435" path="m5566,1733l5518,1733,5525,1736,5531,1742,5537,1748,5539,1756,5539,1768,5529,1832,5501,1925,5466,2031,5445,2089,5409,2127,5466,2127,5513,2087,5553,2030,5584,1960,5602,1883,5606,1833,5605,1819,5582,1750,5573,1739,5566,1733xe" filled="true" fillcolor="#231f20" stroked="false">
                <v:path arrowok="t"/>
                <v:fill type="solid"/>
              </v:shape>
            </v:group>
            <v:group style="position:absolute;left:5069;top:2175;width:63;height:74" coordorigin="5069,2175" coordsize="63,74">
              <v:shape style="position:absolute;left:5069;top:2175;width:63;height:74" coordorigin="5069,2175" coordsize="63,74" path="m5111,2175l5092,2175,5084,2179,5072,2192,5069,2201,5069,2224,5072,2233,5084,2245,5092,2249,5109,2249,5116,2247,5126,2239,5128,2236,5096,2236,5092,2234,5085,2227,5084,2220,5084,2203,5085,2197,5092,2190,5096,2188,5128,2188,5127,2186,5118,2178,5111,2175xe" filled="true" fillcolor="#231f20" stroked="false">
                <v:path arrowok="t"/>
                <v:fill type="solid"/>
              </v:shape>
              <v:shape style="position:absolute;left:5069;top:2175;width:63;height:74" coordorigin="5069,2175" coordsize="63,74" path="m5117,2221l5116,2227,5114,2230,5109,2235,5105,2236,5128,2236,5129,2233,5132,2226,5117,2221xe" filled="true" fillcolor="#231f20" stroked="false">
                <v:path arrowok="t"/>
                <v:fill type="solid"/>
              </v:shape>
              <v:shape style="position:absolute;left:5069;top:2175;width:63;height:74" coordorigin="5069,2175" coordsize="63,74" path="m5128,2188l5106,2188,5109,2189,5114,2193,5116,2196,5117,2200,5131,2196,5130,2190,5128,2188xe" filled="true" fillcolor="#231f20" stroked="false">
                <v:path arrowok="t"/>
                <v:fill type="solid"/>
              </v:shape>
            </v:group>
            <v:group style="position:absolute;left:5144;top:2177;width:55;height:71" coordorigin="5144,2177" coordsize="55,71">
              <v:shape style="position:absolute;left:5144;top:2177;width:55;height:71" coordorigin="5144,2177" coordsize="55,71" path="m5198,2177l5144,2177,5144,2247,5199,2247,5199,2235,5159,2235,5159,2216,5195,2216,5195,2204,5159,2204,5159,2189,5198,2189,5198,2177xe" filled="true" fillcolor="#231f20" stroked="false">
                <v:path arrowok="t"/>
                <v:fill type="solid"/>
              </v:shape>
            </v:group>
            <v:group style="position:absolute;left:5212;top:2177;width:58;height:71" coordorigin="5212,2177" coordsize="58,71">
              <v:shape style="position:absolute;left:5212;top:2177;width:58;height:71" coordorigin="5212,2177" coordsize="58,71" path="m5226,2177l5212,2177,5212,2247,5225,2247,5225,2201,5241,2201,5226,2177xe" filled="true" fillcolor="#231f20" stroked="false">
                <v:path arrowok="t"/>
                <v:fill type="solid"/>
              </v:shape>
              <v:shape style="position:absolute;left:5212;top:2177;width:58;height:71" coordorigin="5212,2177" coordsize="58,71" path="m5241,2201l5225,2201,5254,2247,5269,2247,5269,2224,5255,2224,5241,2201xe" filled="true" fillcolor="#231f20" stroked="false">
                <v:path arrowok="t"/>
                <v:fill type="solid"/>
              </v:shape>
              <v:shape style="position:absolute;left:5212;top:2177;width:58;height:71" coordorigin="5212,2177" coordsize="58,71" path="m5269,2177l5255,2177,5255,2224,5269,2224,5269,2177xe" filled="true" fillcolor="#231f20" stroked="false">
                <v:path arrowok="t"/>
                <v:fill type="solid"/>
              </v:shape>
            </v:group>
            <v:group style="position:absolute;left:5279;top:2177;width:58;height:71" coordorigin="5279,2177" coordsize="58,71">
              <v:shape style="position:absolute;left:5279;top:2177;width:58;height:71" coordorigin="5279,2177" coordsize="58,71" path="m5315,2189l5301,2189,5301,2247,5315,2247,5315,2189xe" filled="true" fillcolor="#231f20" stroked="false">
                <v:path arrowok="t"/>
                <v:fill type="solid"/>
              </v:shape>
              <v:shape style="position:absolute;left:5279;top:2177;width:58;height:71" coordorigin="5279,2177" coordsize="58,71" path="m5337,2177l5279,2177,5279,2189,5337,2189,5337,2177xe" filled="true" fillcolor="#231f20" stroked="false">
                <v:path arrowok="t"/>
                <v:fill type="solid"/>
              </v:shape>
            </v:group>
            <v:group style="position:absolute;left:5331;top:2177;width:73;height:71" coordorigin="5331,2177" coordsize="73,71">
              <v:shape style="position:absolute;left:5331;top:2177;width:73;height:71" coordorigin="5331,2177" coordsize="73,71" path="m5375,2177l5360,2177,5331,2247,5347,2247,5353,2231,5397,2231,5392,2219,5357,2219,5367,2193,5382,2193,5375,2177xe" filled="true" fillcolor="#231f20" stroked="false">
                <v:path arrowok="t"/>
                <v:fill type="solid"/>
              </v:shape>
              <v:shape style="position:absolute;left:5331;top:2177;width:73;height:71" coordorigin="5331,2177" coordsize="73,71" path="m5397,2231l5382,2231,5388,2247,5404,2247,5397,2231xe" filled="true" fillcolor="#231f20" stroked="false">
                <v:path arrowok="t"/>
                <v:fill type="solid"/>
              </v:shape>
              <v:shape style="position:absolute;left:5331;top:2177;width:73;height:71" coordorigin="5331,2177" coordsize="73,71" path="m5382,2193l5367,2193,5377,2219,5392,2219,5382,2193xe" filled="true" fillcolor="#231f20" stroked="false">
                <v:path arrowok="t"/>
                <v:fill type="solid"/>
              </v:shape>
            </v:group>
            <v:group style="position:absolute;left:5397;top:2177;width:68;height:71" coordorigin="5397,2177" coordsize="68,71">
              <v:shape style="position:absolute;left:5397;top:2177;width:68;height:71" coordorigin="5397,2177" coordsize="68,71" path="m5413,2177l5397,2177,5423,2247,5438,2247,5445,2229,5431,2229,5413,2177xe" filled="true" fillcolor="#231f20" stroked="false">
                <v:path arrowok="t"/>
                <v:fill type="solid"/>
              </v:shape>
              <v:shape style="position:absolute;left:5397;top:2177;width:68;height:71" coordorigin="5397,2177" coordsize="68,71" path="m5464,2177l5449,2177,5431,2229,5445,2229,5464,2177xe" filled="true" fillcolor="#231f20" stroked="false">
                <v:path arrowok="t"/>
                <v:fill type="solid"/>
              </v:shape>
            </v:group>
            <v:group style="position:absolute;left:5469;top:2175;width:71;height:74" coordorigin="5469,2175" coordsize="71,74">
              <v:shape style="position:absolute;left:5469;top:2175;width:71;height:74" coordorigin="5469,2175" coordsize="71,74" path="m5514,2175l5498,2175,5492,2176,5469,2205,5469,2224,5472,2233,5484,2245,5493,2249,5514,2249,5523,2245,5532,2236,5498,2236,5493,2234,5486,2226,5484,2220,5484,2204,5485,2198,5493,2190,5498,2188,5532,2188,5523,2179,5514,2175xe" filled="true" fillcolor="#231f20" stroked="false">
                <v:path arrowok="t"/>
                <v:fill type="solid"/>
              </v:shape>
              <v:shape style="position:absolute;left:5469;top:2175;width:71;height:74" coordorigin="5469,2175" coordsize="71,74" path="m5532,2188l5510,2188,5515,2190,5522,2198,5524,2204,5524,2220,5522,2226,5514,2234,5510,2236,5532,2236,5536,2232,5539,2224,5539,2201,5536,2192,5532,2188xe" filled="true" fillcolor="#231f20" stroked="false">
                <v:path arrowok="t"/>
                <v:fill type="solid"/>
              </v:shape>
            </v:group>
            <v:group style="position:absolute;left:5546;top:2175;width:59;height:74" coordorigin="5546,2175" coordsize="59,74">
              <v:shape style="position:absolute;left:5546;top:2175;width:59;height:74" coordorigin="5546,2175" coordsize="59,74" path="m5561,2223l5546,2224,5547,2232,5550,2238,5560,2247,5567,2249,5583,2249,5588,2248,5596,2244,5600,2242,5603,2237,5572,2237,5568,2235,5563,2231,5562,2228,5561,2223xe" filled="true" fillcolor="#231f20" stroked="false">
                <v:path arrowok="t"/>
                <v:fill type="solid"/>
              </v:shape>
              <v:shape style="position:absolute;left:5546;top:2175;width:59;height:74" coordorigin="5546,2175" coordsize="59,74" path="m5585,2175l5570,2175,5565,2176,5549,2201,5551,2206,5559,2212,5564,2214,5578,2218,5582,2219,5586,2220,5588,2221,5590,2224,5591,2225,5591,2229,5589,2232,5585,2236,5581,2237,5603,2237,5604,2235,5605,2231,5605,2222,5604,2219,5572,2202,5567,2200,5564,2197,5563,2196,5563,2192,5564,2191,5568,2188,5571,2187,5602,2187,5601,2185,5591,2177,5585,2175xe" filled="true" fillcolor="#231f20" stroked="false">
                <v:path arrowok="t"/>
                <v:fill type="solid"/>
              </v:shape>
              <v:shape style="position:absolute;left:5546;top:2175;width:59;height:74" coordorigin="5546,2175" coordsize="59,74" path="m5602,2187l5579,2187,5583,2188,5587,2191,5588,2194,5589,2197,5603,2197,5603,2190,5602,2187xe" filled="true" fillcolor="#231f20" stroked="false">
                <v:path arrowok="t"/>
                <v:fill type="solid"/>
              </v:shape>
            </v:group>
            <v:group style="position:absolute;left:5559;top:1894;width:269;height:419" coordorigin="5559,1894" coordsize="269,419">
              <v:shape style="position:absolute;left:5559;top:1894;width:269;height:419" coordorigin="5559,1894" coordsize="269,419" path="m5559,1894l5664,1950,5757,2018,5811,2093,5828,2161,5815,2219,5779,2265,5726,2297,5663,2313e" filled="false" stroked="true" strokeweight=".613pt" strokecolor="#231f20">
                <v:path arrowok="t"/>
              </v:shape>
              <v:shape style="position:absolute;left:5401;top:1716;width:444;height:614" type="#_x0000_t75" stroked="false">
                <v:imagedata r:id="rId214" o:title=""/>
              </v:shape>
            </v:group>
            <v:group style="position:absolute;left:5254;top:2186;width:509;height:203" coordorigin="5254,2186" coordsize="509,203">
              <v:shape style="position:absolute;left:5254;top:2186;width:509;height:203" coordorigin="5254,2186" coordsize="509,203" path="m5762,2186l5722,2253,5669,2308,5604,2351,5530,2378,5449,2388,5397,2384,5347,2372,5299,2353,5254,2327e" filled="false" stroked="true" strokeweight=".541pt" strokecolor="#231f20">
                <v:path arrowok="t"/>
              </v:shape>
            </v:group>
            <v:group style="position:absolute;left:4987;top:1584;width:921;height:921" coordorigin="4987,1584" coordsize="921,921">
              <v:shape style="position:absolute;left:4987;top:1584;width:921;height:921" coordorigin="4987,1584" coordsize="921,921" path="m5447,1584l5522,1590,5592,1608,5658,1635,5719,1673,5772,1719,5818,1773,5856,1833,5884,1899,5901,1970,5907,2044,5901,2119,5884,2190,5856,2256,5818,2316,5772,2370,5719,2416,5658,2453,5592,2481,5522,2499,5447,2505,5372,2499,5301,2481,5235,2453,5175,2416,5121,2370,5075,2316,5038,2256,5010,2190,4993,2119,4987,2044,4993,1970,5010,1899,5038,1833,5075,1773,5121,1719,5175,1673,5235,1635,5301,1608,5372,1590,5447,1584xe" filled="false" stroked="true" strokeweight=".567pt" strokecolor="#231f20">
                <v:path arrowok="t"/>
              </v:shape>
              <v:shape style="position:absolute;left:5304;top:2343;width:297;height:119" type="#_x0000_t75" stroked="false">
                <v:imagedata r:id="rId213" o:title=""/>
              </v:shape>
            </v:group>
            <w10:wrap type="topAndBottom"/>
          </v:group>
        </w:pict>
      </w:r>
      <w:r>
        <w:rPr/>
        <w:pict>
          <v:group style="position:absolute;margin-left:299.921997pt;margin-top:78.902176pt;width:46.65pt;height:46.65pt;mso-position-horizontal-relative:page;mso-position-vertical-relative:paragraph;z-index:4816;mso-wrap-distance-left:0;mso-wrap-distance-right:0" coordorigin="5998,1578" coordsize="933,933">
            <v:group style="position:absolute;left:6004;top:1584;width:921;height:921" coordorigin="6004,1584" coordsize="921,921">
              <v:shape style="position:absolute;left:6004;top:1584;width:921;height:921" coordorigin="6004,1584" coordsize="921,921" path="m6465,1584l6390,1590,6319,1608,6253,1635,6193,1673,6139,1719,6093,1773,6056,1833,6028,1899,6010,1970,6004,2044,6010,2119,6028,2190,6056,2256,6093,2316,6139,2370,6193,2416,6253,2453,6319,2481,6390,2499,6465,2505,6539,2499,6610,2481,6676,2453,6737,2416,6790,2370,6836,2316,6874,2256,6902,2190,6919,2119,6925,2044,6919,1970,6902,1899,6874,1833,6836,1773,6790,1719,6737,1673,6676,1635,6610,1608,6539,1590,6465,1584xe" filled="true" fillcolor="#d1d3d4" stroked="false">
                <v:path arrowok="t"/>
                <v:fill type="solid"/>
              </v:shape>
            </v:group>
            <v:group style="position:absolute;left:6004;top:1584;width:921;height:921" coordorigin="6004,1584" coordsize="921,921">
              <v:shape style="position:absolute;left:6004;top:1584;width:921;height:921" coordorigin="6004,1584" coordsize="921,921" path="m6465,1584l6539,1590,6610,1608,6676,1635,6737,1673,6790,1719,6836,1773,6874,1833,6902,1899,6919,1970,6925,2044,6919,2119,6902,2190,6874,2256,6836,2316,6790,2370,6737,2416,6676,2453,6610,2481,6539,2499,6465,2505,6390,2499,6319,2481,6253,2453,6193,2416,6139,2370,6093,2316,6056,2256,6028,2190,6010,2119,6004,2044,6010,1970,6028,1899,6056,1833,6093,1773,6139,1719,6193,1673,6253,1635,6319,1608,6390,1590,6465,1584xe" filled="false" stroked="true" strokeweight=".425pt" strokecolor="#231f20">
                <v:path arrowok="t"/>
              </v:shape>
            </v:group>
            <v:group style="position:absolute;left:6217;top:1617;width:419;height:816" coordorigin="6217,1617" coordsize="419,816">
              <v:shape style="position:absolute;left:6217;top:1617;width:419;height:816" coordorigin="6217,1617" coordsize="419,816" path="m6217,2433l6636,1617e" filled="false" stroked="true" strokeweight=".306pt" strokecolor="#6d6e71">
                <v:path arrowok="t"/>
              </v:shape>
            </v:group>
            <v:group style="position:absolute;left:6014;top:1733;width:112;height:217" coordorigin="6014,1733" coordsize="112,217">
              <v:shape style="position:absolute;left:6014;top:1733;width:112;height:217" coordorigin="6014,1733" coordsize="112,217" path="m6014,1950l6125,1733e" filled="false" stroked="true" strokeweight=".306pt" strokecolor="#6d6e71">
                <v:path arrowok="t"/>
              </v:shape>
            </v:group>
            <v:group style="position:absolute;left:6006;top:1696;width:159;height:309" coordorigin="6006,1696" coordsize="159,309">
              <v:shape style="position:absolute;left:6006;top:1696;width:159;height:309" coordorigin="6006,1696" coordsize="159,309" path="m6006,2004l6164,1696e" filled="false" stroked="true" strokeweight=".306pt" strokecolor="#6d6e71">
                <v:path arrowok="t"/>
              </v:shape>
            </v:group>
            <v:group style="position:absolute;left:6004;top:1670;width:193;height:376" coordorigin="6004,1670" coordsize="193,376">
              <v:shape style="position:absolute;left:6004;top:1670;width:193;height:376" coordorigin="6004,1670" coordsize="193,376" path="m6004,2045l6197,1670e" filled="false" stroked="true" strokeweight=".306pt" strokecolor="#6d6e71">
                <v:path arrowok="t"/>
              </v:shape>
            </v:group>
            <v:group style="position:absolute;left:6006;top:1650;width:222;height:431" coordorigin="6006,1650" coordsize="222,431">
              <v:shape style="position:absolute;left:6006;top:1650;width:222;height:431" coordorigin="6006,1650" coordsize="222,431" path="m6006,2081l6227,1650e" filled="false" stroked="true" strokeweight=".306pt" strokecolor="#6d6e71">
                <v:path arrowok="t"/>
              </v:shape>
            </v:group>
            <v:group style="position:absolute;left:6009;top:1635;width:246;height:478" coordorigin="6009,1635" coordsize="246,478">
              <v:shape style="position:absolute;left:6009;top:1635;width:246;height:478" coordorigin="6009,1635" coordsize="246,478" path="m6009,2112l6254,1635e" filled="false" stroked="true" strokeweight=".306pt" strokecolor="#6d6e71">
                <v:path arrowok="t"/>
              </v:shape>
            </v:group>
            <v:group style="position:absolute;left:6014;top:1622;width:266;height:518" coordorigin="6014,1622" coordsize="266,518">
              <v:shape style="position:absolute;left:6014;top:1622;width:266;height:518" coordorigin="6014,1622" coordsize="266,518" path="m6014,2140l6280,1622e" filled="false" stroked="true" strokeweight=".306pt" strokecolor="#6d6e71">
                <v:path arrowok="t"/>
              </v:shape>
            </v:group>
            <v:group style="position:absolute;left:6021;top:1612;width:285;height:554" coordorigin="6021,1612" coordsize="285,554">
              <v:shape style="position:absolute;left:6021;top:1612;width:285;height:554" coordorigin="6021,1612" coordsize="285,554" path="m6021,2166l6305,1612e" filled="false" stroked="true" strokeweight=".306pt" strokecolor="#6d6e71">
                <v:path arrowok="t"/>
              </v:shape>
            </v:group>
            <v:group style="position:absolute;left:6028;top:1604;width:301;height:586" coordorigin="6028,1604" coordsize="301,586">
              <v:shape style="position:absolute;left:6028;top:1604;width:301;height:586" coordorigin="6028,1604" coordsize="301,586" path="m6028,2190l6329,1604e" filled="false" stroked="true" strokeweight=".306pt" strokecolor="#6d6e71">
                <v:path arrowok="t"/>
              </v:shape>
            </v:group>
            <v:group style="position:absolute;left:6036;top:1598;width:316;height:615" coordorigin="6036,1598" coordsize="316,615">
              <v:shape style="position:absolute;left:6036;top:1598;width:316;height:615" coordorigin="6036,1598" coordsize="316,615" path="m6036,2213l6352,1598e" filled="false" stroked="true" strokeweight=".306pt" strokecolor="#6d6e71">
                <v:path arrowok="t"/>
              </v:shape>
            </v:group>
            <v:group style="position:absolute;left:6045;top:1593;width:329;height:641" coordorigin="6045,1593" coordsize="329,641">
              <v:shape style="position:absolute;left:6045;top:1593;width:329;height:641" coordorigin="6045,1593" coordsize="329,641" path="m6045,2234l6374,1593e" filled="false" stroked="true" strokeweight=".306pt" strokecolor="#6d6e71">
                <v:path arrowok="t"/>
              </v:shape>
            </v:group>
            <v:group style="position:absolute;left:6054;top:1589;width:342;height:665" coordorigin="6054,1589" coordsize="342,665">
              <v:shape style="position:absolute;left:6054;top:1589;width:342;height:665" coordorigin="6054,1589" coordsize="342,665" path="m6054,2253l6396,1589e" filled="false" stroked="true" strokeweight=".306pt" strokecolor="#6d6e71">
                <v:path arrowok="t"/>
              </v:shape>
            </v:group>
            <v:group style="position:absolute;left:6065;top:1587;width:352;height:686" coordorigin="6065,1587" coordsize="352,686">
              <v:shape style="position:absolute;left:6065;top:1587;width:352;height:686" coordorigin="6065,1587" coordsize="352,686" path="m6065,2272l6417,1587e" filled="false" stroked="true" strokeweight=".306pt" strokecolor="#6d6e71">
                <v:path arrowok="t"/>
              </v:shape>
            </v:group>
            <v:group style="position:absolute;left:6075;top:1585;width:362;height:705" coordorigin="6075,1585" coordsize="362,705">
              <v:shape style="position:absolute;left:6075;top:1585;width:362;height:705" coordorigin="6075,1585" coordsize="362,705" path="m6075,2290l6437,1585e" filled="false" stroked="true" strokeweight=".306pt" strokecolor="#6d6e71">
                <v:path arrowok="t"/>
              </v:shape>
            </v:group>
            <v:group style="position:absolute;left:6086;top:1584;width:371;height:723" coordorigin="6086,1584" coordsize="371,723">
              <v:shape style="position:absolute;left:6086;top:1584;width:371;height:723" coordorigin="6086,1584" coordsize="371,723" path="m6086,2306l6457,1584e" filled="false" stroked="true" strokeweight=".306pt" strokecolor="#6d6e71">
                <v:path arrowok="t"/>
              </v:shape>
            </v:group>
            <v:group style="position:absolute;left:6098;top:1584;width:379;height:738" coordorigin="6098,1584" coordsize="379,738">
              <v:shape style="position:absolute;left:6098;top:1584;width:379;height:738" coordorigin="6098,1584" coordsize="379,738" path="m6098,2322l6477,1584e" filled="false" stroked="true" strokeweight=".306pt" strokecolor="#6d6e71">
                <v:path arrowok="t"/>
              </v:shape>
            </v:group>
            <v:group style="position:absolute;left:6110;top:1585;width:387;height:752" coordorigin="6110,1585" coordsize="387,752">
              <v:shape style="position:absolute;left:6110;top:1585;width:387;height:752" coordorigin="6110,1585" coordsize="387,752" path="m6110,2337l6496,1585e" filled="false" stroked="true" strokeweight=".306pt" strokecolor="#6d6e71">
                <v:path arrowok="t"/>
              </v:shape>
            </v:group>
            <v:group style="position:absolute;left:6122;top:1587;width:393;height:765" coordorigin="6122,1587" coordsize="393,765">
              <v:shape style="position:absolute;left:6122;top:1587;width:393;height:765" coordorigin="6122,1587" coordsize="393,765" path="m6122,2351l6515,1587e" filled="false" stroked="true" strokeweight=".306pt" strokecolor="#6d6e71">
                <v:path arrowok="t"/>
              </v:shape>
            </v:group>
            <v:group style="position:absolute;left:6134;top:1589;width:399;height:776" coordorigin="6134,1589" coordsize="399,776">
              <v:shape style="position:absolute;left:6134;top:1589;width:399;height:776" coordorigin="6134,1589" coordsize="399,776" path="m6134,2365l6533,1589e" filled="false" stroked="true" strokeweight=".306pt" strokecolor="#6d6e71">
                <v:path arrowok="t"/>
              </v:shape>
            </v:group>
            <v:group style="position:absolute;left:6147;top:1592;width:404;height:786" coordorigin="6147,1592" coordsize="404,786">
              <v:shape style="position:absolute;left:6147;top:1592;width:404;height:786" coordorigin="6147,1592" coordsize="404,786" path="m6147,2378l6551,1592e" filled="false" stroked="true" strokeweight=".306pt" strokecolor="#6d6e71">
                <v:path arrowok="t"/>
              </v:shape>
            </v:group>
            <v:group style="position:absolute;left:6161;top:1596;width:408;height:795" coordorigin="6161,1596" coordsize="408,795">
              <v:shape style="position:absolute;left:6161;top:1596;width:408;height:795" coordorigin="6161,1596" coordsize="408,795" path="m6161,2390l6569,1596e" filled="false" stroked="true" strokeweight=".306pt" strokecolor="#6d6e71">
                <v:path arrowok="t"/>
              </v:shape>
            </v:group>
            <v:group style="position:absolute;left:6174;top:1600;width:412;height:802" coordorigin="6174,1600" coordsize="412,802">
              <v:shape style="position:absolute;left:6174;top:1600;width:412;height:802" coordorigin="6174,1600" coordsize="412,802" path="m6174,2402l6586,1600e" filled="false" stroked="true" strokeweight=".306pt" strokecolor="#6d6e71">
                <v:path arrowok="t"/>
              </v:shape>
            </v:group>
            <v:group style="position:absolute;left:6188;top:1605;width:415;height:808" coordorigin="6188,1605" coordsize="415,808">
              <v:shape style="position:absolute;left:6188;top:1605;width:415;height:808" coordorigin="6188,1605" coordsize="415,808" path="m6188,2413l6603,1605e" filled="false" stroked="true" strokeweight=".306pt" strokecolor="#6d6e71">
                <v:path arrowok="t"/>
              </v:shape>
            </v:group>
            <v:group style="position:absolute;left:6203;top:1611;width:417;height:812" coordorigin="6203,1611" coordsize="417,812">
              <v:shape style="position:absolute;left:6203;top:1611;width:417;height:812" coordorigin="6203,1611" coordsize="417,812" path="m6203,2423l6620,1611e" filled="false" stroked="true" strokeweight=".306pt" strokecolor="#6d6e71">
                <v:path arrowok="t"/>
              </v:shape>
            </v:group>
            <v:group style="position:absolute;left:6055;top:1728;width:293;height:412" coordorigin="6055,1728" coordsize="293,412">
              <v:shape style="position:absolute;left:6055;top:1728;width:293;height:412" coordorigin="6055,1728" coordsize="293,412" path="m6094,2068l6078,2068,6071,2071,6058,2083,6055,2091,6055,2110,6121,2140,6144,2138,6167,2134,6189,2127,6210,2116,6224,2107,6160,2107,6149,2103,6121,2080,6110,2073,6107,2071,6101,2069,6094,2068xe" filled="true" fillcolor="#231f20" stroked="false">
                <v:path arrowok="t"/>
                <v:fill type="solid"/>
              </v:shape>
              <v:shape style="position:absolute;left:6055;top:1728;width:293;height:412" coordorigin="6055,1728" coordsize="293,412" path="m6347,1728l6190,1728,6106,1897,6123,1898,6139,1901,6194,1930,6228,1988,6233,2023,6231,2041,6203,2096,6172,2107,6224,2107,6276,2053,6298,1991,6300,1970,6299,1952,6273,1889,6220,1849,6162,1834,6181,1798,6326,1798,6347,1728xe" filled="true" fillcolor="#231f20" stroked="false">
                <v:path arrowok="t"/>
                <v:fill type="solid"/>
              </v:shape>
            </v:group>
            <v:group style="position:absolute;left:6319;top:1712;width:305;height:435" coordorigin="6319,1712" coordsize="305,435">
              <v:shape style="position:absolute;left:6319;top:1712;width:305;height:435" coordorigin="6319,1712" coordsize="305,435" path="m6524,1712l6453,1736,6405,1784,6359,1858,6335,1922,6321,1993,6319,2028,6320,2044,6339,2102,6389,2143,6414,2147,6428,2146,6409,2127,6401,2124,6390,2113,6387,2105,6387,2089,6402,2011,6420,1953,6447,1868,6472,1797,6504,1739,6520,1733,6584,1733,6580,1729,6568,1722,6555,1716,6540,1713,6524,1712xe" filled="true" fillcolor="#231f20" stroked="false">
                <v:path arrowok="t"/>
                <v:fill type="solid"/>
              </v:shape>
              <v:shape style="position:absolute;left:6319;top:1712;width:305;height:435" coordorigin="6319,1712" coordsize="305,435" path="m6584,1733l6535,1733,6543,1736,6548,1742,6554,1748,6557,1756,6557,1768,6547,1832,6519,1925,6484,2031,6463,2089,6427,2127,6484,2127,6531,2087,6571,2030,6602,1960,6620,1883,6624,1833,6623,1819,6600,1750,6591,1739,6584,1733xe" filled="true" fillcolor="#231f20" stroked="false">
                <v:path arrowok="t"/>
                <v:fill type="solid"/>
              </v:shape>
            </v:group>
            <v:group style="position:absolute;left:6086;top:2175;width:63;height:74" coordorigin="6086,2175" coordsize="63,74">
              <v:shape style="position:absolute;left:6086;top:2175;width:63;height:74" coordorigin="6086,2175" coordsize="63,74" path="m6129,2175l6110,2175,6102,2179,6089,2192,6086,2201,6086,2224,6089,2233,6102,2245,6110,2249,6127,2249,6133,2247,6144,2239,6145,2236,6114,2236,6110,2234,6103,2227,6101,2220,6101,2203,6103,2197,6110,2190,6114,2188,6146,2188,6145,2186,6136,2178,6129,2175xe" filled="true" fillcolor="#231f20" stroked="false">
                <v:path arrowok="t"/>
                <v:fill type="solid"/>
              </v:shape>
              <v:shape style="position:absolute;left:6086;top:2175;width:63;height:74" coordorigin="6086,2175" coordsize="63,74" path="m6135,2221l6134,2227,6132,2230,6126,2235,6123,2236,6145,2236,6147,2233,6149,2226,6135,2221xe" filled="true" fillcolor="#231f20" stroked="false">
                <v:path arrowok="t"/>
                <v:fill type="solid"/>
              </v:shape>
              <v:shape style="position:absolute;left:6086;top:2175;width:63;height:74" coordorigin="6086,2175" coordsize="63,74" path="m6146,2188l6123,2188,6127,2189,6132,2193,6134,2196,6135,2200,6149,2196,6148,2190,6146,2188xe" filled="true" fillcolor="#231f20" stroked="false">
                <v:path arrowok="t"/>
                <v:fill type="solid"/>
              </v:shape>
            </v:group>
            <v:group style="position:absolute;left:6162;top:2177;width:55;height:71" coordorigin="6162,2177" coordsize="55,71">
              <v:shape style="position:absolute;left:6162;top:2177;width:55;height:71" coordorigin="6162,2177" coordsize="55,71" path="m6216,2177l6162,2177,6162,2247,6217,2247,6217,2235,6176,2235,6176,2216,6213,2216,6213,2204,6176,2204,6176,2189,6216,2189,6216,2177xe" filled="true" fillcolor="#231f20" stroked="false">
                <v:path arrowok="t"/>
                <v:fill type="solid"/>
              </v:shape>
            </v:group>
            <v:group style="position:absolute;left:6229;top:2177;width:58;height:71" coordorigin="6229,2177" coordsize="58,71">
              <v:shape style="position:absolute;left:6229;top:2177;width:58;height:71" coordorigin="6229,2177" coordsize="58,71" path="m6244,2177l6229,2177,6229,2247,6243,2247,6243,2201,6259,2201,6244,2177xe" filled="true" fillcolor="#231f20" stroked="false">
                <v:path arrowok="t"/>
                <v:fill type="solid"/>
              </v:shape>
              <v:shape style="position:absolute;left:6229;top:2177;width:58;height:71" coordorigin="6229,2177" coordsize="58,71" path="m6259,2201l6243,2201,6272,2247,6287,2247,6287,2224,6273,2224,6259,2201xe" filled="true" fillcolor="#231f20" stroked="false">
                <v:path arrowok="t"/>
                <v:fill type="solid"/>
              </v:shape>
              <v:shape style="position:absolute;left:6229;top:2177;width:58;height:71" coordorigin="6229,2177" coordsize="58,71" path="m6287,2177l6273,2177,6273,2224,6287,2224,6287,2177xe" filled="true" fillcolor="#231f20" stroked="false">
                <v:path arrowok="t"/>
                <v:fill type="solid"/>
              </v:shape>
            </v:group>
            <v:group style="position:absolute;left:6297;top:2177;width:58;height:71" coordorigin="6297,2177" coordsize="58,71">
              <v:shape style="position:absolute;left:6297;top:2177;width:58;height:71" coordorigin="6297,2177" coordsize="58,71" path="m6333,2189l6319,2189,6319,2247,6333,2247,6333,2189xe" filled="true" fillcolor="#231f20" stroked="false">
                <v:path arrowok="t"/>
                <v:fill type="solid"/>
              </v:shape>
              <v:shape style="position:absolute;left:6297;top:2177;width:58;height:71" coordorigin="6297,2177" coordsize="58,71" path="m6355,2177l6297,2177,6297,2189,6355,2189,6355,2177xe" filled="true" fillcolor="#231f20" stroked="false">
                <v:path arrowok="t"/>
                <v:fill type="solid"/>
              </v:shape>
            </v:group>
            <v:group style="position:absolute;left:6349;top:2177;width:73;height:71" coordorigin="6349,2177" coordsize="73,71">
              <v:shape style="position:absolute;left:6349;top:2177;width:73;height:71" coordorigin="6349,2177" coordsize="73,71" path="m6393,2177l6377,2177,6349,2247,6365,2247,6371,2231,6415,2231,6410,2219,6375,2219,6385,2193,6399,2193,6393,2177xe" filled="true" fillcolor="#231f20" stroked="false">
                <v:path arrowok="t"/>
                <v:fill type="solid"/>
              </v:shape>
              <v:shape style="position:absolute;left:6349;top:2177;width:73;height:71" coordorigin="6349,2177" coordsize="73,71" path="m6415,2231l6399,2231,6406,2247,6422,2247,6415,2231xe" filled="true" fillcolor="#231f20" stroked="false">
                <v:path arrowok="t"/>
                <v:fill type="solid"/>
              </v:shape>
              <v:shape style="position:absolute;left:6349;top:2177;width:73;height:71" coordorigin="6349,2177" coordsize="73,71" path="m6399,2193l6385,2193,6395,2219,6410,2219,6399,2193xe" filled="true" fillcolor="#231f20" stroked="false">
                <v:path arrowok="t"/>
                <v:fill type="solid"/>
              </v:shape>
            </v:group>
            <v:group style="position:absolute;left:6415;top:2177;width:68;height:71" coordorigin="6415,2177" coordsize="68,71">
              <v:shape style="position:absolute;left:6415;top:2177;width:68;height:71" coordorigin="6415,2177" coordsize="68,71" path="m6430,2177l6415,2177,6440,2247,6456,2247,6463,2229,6449,2229,6430,2177xe" filled="true" fillcolor="#231f20" stroked="false">
                <v:path arrowok="t"/>
                <v:fill type="solid"/>
              </v:shape>
              <v:shape style="position:absolute;left:6415;top:2177;width:68;height:71" coordorigin="6415,2177" coordsize="68,71" path="m6482,2177l6466,2177,6449,2229,6463,2229,6482,2177xe" filled="true" fillcolor="#231f20" stroked="false">
                <v:path arrowok="t"/>
                <v:fill type="solid"/>
              </v:shape>
            </v:group>
            <v:group style="position:absolute;left:6486;top:2175;width:71;height:74" coordorigin="6486,2175" coordsize="71,74">
              <v:shape style="position:absolute;left:6486;top:2175;width:71;height:74" coordorigin="6486,2175" coordsize="71,74" path="m6532,2175l6515,2175,6510,2176,6486,2205,6486,2224,6490,2233,6502,2245,6511,2249,6532,2249,6541,2245,6550,2236,6516,2236,6511,2234,6503,2226,6501,2220,6501,2204,6503,2198,6511,2190,6515,2188,6549,2188,6541,2179,6532,2175xe" filled="true" fillcolor="#231f20" stroked="false">
                <v:path arrowok="t"/>
                <v:fill type="solid"/>
              </v:shape>
              <v:shape style="position:absolute;left:6486;top:2175;width:71;height:74" coordorigin="6486,2175" coordsize="71,74" path="m6549,2188l6528,2188,6532,2190,6540,2198,6541,2204,6541,2220,6540,2226,6532,2234,6527,2236,6550,2236,6553,2232,6557,2224,6557,2201,6553,2192,6549,2188xe" filled="true" fillcolor="#231f20" stroked="false">
                <v:path arrowok="t"/>
                <v:fill type="solid"/>
              </v:shape>
            </v:group>
            <v:group style="position:absolute;left:6564;top:2175;width:59;height:74" coordorigin="6564,2175" coordsize="59,74">
              <v:shape style="position:absolute;left:6564;top:2175;width:59;height:74" coordorigin="6564,2175" coordsize="59,74" path="m6578,2223l6564,2224,6565,2232,6568,2238,6578,2247,6585,2249,6600,2249,6606,2248,6614,2244,6617,2242,6621,2237,6590,2237,6586,2235,6581,2231,6579,2228,6578,2223xe" filled="true" fillcolor="#231f20" stroked="false">
                <v:path arrowok="t"/>
                <v:fill type="solid"/>
              </v:shape>
              <v:shape style="position:absolute;left:6564;top:2175;width:59;height:74" coordorigin="6564,2175" coordsize="59,74" path="m6602,2175l6588,2175,6583,2176,6567,2201,6569,2206,6577,2212,6582,2214,6596,2218,6600,2219,6604,2220,6606,2221,6608,2224,6608,2225,6608,2229,6607,2232,6602,2236,6599,2237,6621,2237,6622,2235,6623,2231,6623,2222,6622,2219,6589,2202,6585,2200,6582,2197,6581,2196,6581,2192,6582,2191,6586,2188,6589,2187,6619,2187,6618,2185,6609,2177,6602,2175xe" filled="true" fillcolor="#231f20" stroked="false">
                <v:path arrowok="t"/>
                <v:fill type="solid"/>
              </v:shape>
              <v:shape style="position:absolute;left:6564;top:2175;width:59;height:74" coordorigin="6564,2175" coordsize="59,74" path="m6619,2187l6597,2187,6600,2188,6604,2191,6606,2194,6606,2197,6621,2197,6621,2190,6619,2187xe" filled="true" fillcolor="#231f20" stroked="false">
                <v:path arrowok="t"/>
                <v:fill type="solid"/>
              </v:shape>
            </v:group>
            <v:group style="position:absolute;left:6577;top:1894;width:269;height:419" coordorigin="6577,1894" coordsize="269,419">
              <v:shape style="position:absolute;left:6577;top:1894;width:269;height:419" coordorigin="6577,1894" coordsize="269,419" path="m6577,1894l6682,1950,6774,2018,6829,2093,6846,2161,6833,2219,6797,2265,6744,2297,6681,2313e" filled="false" stroked="true" strokeweight=".613pt" strokecolor="#231f20">
                <v:path arrowok="t"/>
              </v:shape>
              <v:shape style="position:absolute;left:6419;top:1716;width:444;height:614" type="#_x0000_t75" stroked="false">
                <v:imagedata r:id="rId215" o:title=""/>
              </v:shape>
            </v:group>
            <v:group style="position:absolute;left:6272;top:2186;width:509;height:203" coordorigin="6272,2186" coordsize="509,203">
              <v:shape style="position:absolute;left:6272;top:2186;width:509;height:203" coordorigin="6272,2186" coordsize="509,203" path="m6780,2186l6740,2253,6687,2308,6622,2351,6548,2378,6467,2388,6415,2384,6365,2372,6317,2353,6272,2327e" filled="false" stroked="true" strokeweight=".541pt" strokecolor="#231f20">
                <v:path arrowok="t"/>
              </v:shape>
            </v:group>
            <v:group style="position:absolute;left:6004;top:1584;width:921;height:921" coordorigin="6004,1584" coordsize="921,921">
              <v:shape style="position:absolute;left:6004;top:1584;width:921;height:921" coordorigin="6004,1584" coordsize="921,921" path="m6465,1584l6539,1590,6610,1608,6676,1635,6737,1673,6790,1719,6836,1773,6874,1833,6902,1899,6919,1970,6925,2044,6919,2119,6902,2190,6874,2256,6836,2316,6790,2370,6737,2416,6676,2453,6610,2481,6539,2499,6465,2505,6390,2499,6319,2481,6253,2453,6193,2416,6139,2370,6093,2316,6056,2256,6028,2190,6010,2119,6004,2044,6010,1970,6028,1899,6056,1833,6093,1773,6139,1719,6193,1673,6253,1635,6319,1608,6390,1590,6465,1584xe" filled="false" stroked="true" strokeweight=".567pt" strokecolor="#231f20">
                <v:path arrowok="t"/>
              </v:shape>
              <v:shape style="position:absolute;left:6322;top:2343;width:297;height:119" type="#_x0000_t75" stroked="false">
                <v:imagedata r:id="rId216" o:title=""/>
              </v:shape>
            </v:group>
            <w10:wrap type="topAndBottom"/>
          </v:group>
        </w:pict>
      </w:r>
      <w:r>
        <w:rPr/>
        <w:pict>
          <v:group style="position:absolute;margin-left:350.811005pt;margin-top:78.902176pt;width:46.65pt;height:46.65pt;mso-position-horizontal-relative:page;mso-position-vertical-relative:paragraph;z-index:4840;mso-wrap-distance-left:0;mso-wrap-distance-right:0" coordorigin="7016,1578" coordsize="933,933">
            <v:group style="position:absolute;left:7022;top:1584;width:921;height:921" coordorigin="7022,1584" coordsize="921,921">
              <v:shape style="position:absolute;left:7022;top:1584;width:921;height:921" coordorigin="7022,1584" coordsize="921,921" path="m7483,1584l7408,1590,7337,1608,7271,1635,7211,1673,7157,1719,7111,1773,7074,1833,7046,1899,7028,1970,7022,2044,7028,2119,7046,2190,7074,2256,7111,2316,7157,2370,7211,2416,7271,2453,7337,2481,7408,2499,7483,2505,7557,2499,7628,2481,7694,2453,7754,2416,7808,2370,7854,2316,7891,2256,7919,2190,7937,2119,7943,2044,7937,1970,7919,1899,7891,1833,7854,1773,7808,1719,7754,1673,7694,1635,7628,1608,7557,1590,7483,1584xe" filled="true" fillcolor="#d1d3d4" stroked="false">
                <v:path arrowok="t"/>
                <v:fill type="solid"/>
              </v:shape>
            </v:group>
            <v:group style="position:absolute;left:7022;top:1584;width:921;height:921" coordorigin="7022,1584" coordsize="921,921">
              <v:shape style="position:absolute;left:7022;top:1584;width:921;height:921" coordorigin="7022,1584" coordsize="921,921" path="m7483,1584l7557,1590,7628,1608,7694,1635,7754,1673,7808,1719,7854,1773,7891,1833,7919,1899,7937,1970,7943,2044,7937,2119,7919,2190,7891,2256,7854,2316,7808,2370,7754,2416,7694,2453,7628,2481,7557,2499,7483,2505,7408,2499,7337,2481,7271,2453,7211,2416,7157,2370,7111,2316,7074,2256,7046,2190,7028,2119,7022,2044,7028,1970,7046,1899,7074,1833,7111,1773,7157,1719,7211,1673,7271,1635,7337,1608,7408,1590,7483,1584xe" filled="false" stroked="true" strokeweight=".425pt" strokecolor="#231f20">
                <v:path arrowok="t"/>
              </v:shape>
            </v:group>
            <v:group style="position:absolute;left:7235;top:1617;width:419;height:816" coordorigin="7235,1617" coordsize="419,816">
              <v:shape style="position:absolute;left:7235;top:1617;width:419;height:816" coordorigin="7235,1617" coordsize="419,816" path="m7235,2433l7654,1617e" filled="false" stroked="true" strokeweight=".306pt" strokecolor="#6d6e71">
                <v:path arrowok="t"/>
              </v:shape>
            </v:group>
            <v:group style="position:absolute;left:7032;top:1733;width:112;height:217" coordorigin="7032,1733" coordsize="112,217">
              <v:shape style="position:absolute;left:7032;top:1733;width:112;height:217" coordorigin="7032,1733" coordsize="112,217" path="m7032,1950l7143,1733e" filled="false" stroked="true" strokeweight=".306pt" strokecolor="#6d6e71">
                <v:path arrowok="t"/>
              </v:shape>
            </v:group>
            <v:group style="position:absolute;left:7024;top:1696;width:159;height:309" coordorigin="7024,1696" coordsize="159,309">
              <v:shape style="position:absolute;left:7024;top:1696;width:159;height:309" coordorigin="7024,1696" coordsize="159,309" path="m7024,2004l7182,1696e" filled="false" stroked="true" strokeweight=".306pt" strokecolor="#6d6e71">
                <v:path arrowok="t"/>
              </v:shape>
            </v:group>
            <v:group style="position:absolute;left:7022;top:1670;width:193;height:376" coordorigin="7022,1670" coordsize="193,376">
              <v:shape style="position:absolute;left:7022;top:1670;width:193;height:376" coordorigin="7022,1670" coordsize="193,376" path="m7022,2045l7215,1670e" filled="false" stroked="true" strokeweight=".306pt" strokecolor="#6d6e71">
                <v:path arrowok="t"/>
              </v:shape>
            </v:group>
            <v:group style="position:absolute;left:7024;top:1650;width:222;height:431" coordorigin="7024,1650" coordsize="222,431">
              <v:shape style="position:absolute;left:7024;top:1650;width:222;height:431" coordorigin="7024,1650" coordsize="222,431" path="m7024,2081l7245,1650e" filled="false" stroked="true" strokeweight=".306pt" strokecolor="#6d6e71">
                <v:path arrowok="t"/>
              </v:shape>
            </v:group>
            <v:group style="position:absolute;left:7027;top:1635;width:246;height:478" coordorigin="7027,1635" coordsize="246,478">
              <v:shape style="position:absolute;left:7027;top:1635;width:246;height:478" coordorigin="7027,1635" coordsize="246,478" path="m7027,2112l7272,1635e" filled="false" stroked="true" strokeweight=".306pt" strokecolor="#6d6e71">
                <v:path arrowok="t"/>
              </v:shape>
            </v:group>
            <v:group style="position:absolute;left:7032;top:1622;width:266;height:518" coordorigin="7032,1622" coordsize="266,518">
              <v:shape style="position:absolute;left:7032;top:1622;width:266;height:518" coordorigin="7032,1622" coordsize="266,518" path="m7032,2140l7298,1622e" filled="false" stroked="true" strokeweight=".306pt" strokecolor="#6d6e71">
                <v:path arrowok="t"/>
              </v:shape>
            </v:group>
            <v:group style="position:absolute;left:7039;top:1612;width:285;height:554" coordorigin="7039,1612" coordsize="285,554">
              <v:shape style="position:absolute;left:7039;top:1612;width:285;height:554" coordorigin="7039,1612" coordsize="285,554" path="m7039,2166l7323,1612e" filled="false" stroked="true" strokeweight=".306pt" strokecolor="#6d6e71">
                <v:path arrowok="t"/>
              </v:shape>
            </v:group>
            <v:group style="position:absolute;left:7046;top:1604;width:301;height:586" coordorigin="7046,1604" coordsize="301,586">
              <v:shape style="position:absolute;left:7046;top:1604;width:301;height:586" coordorigin="7046,1604" coordsize="301,586" path="m7046,2190l7347,1604e" filled="false" stroked="true" strokeweight=".306pt" strokecolor="#6d6e71">
                <v:path arrowok="t"/>
              </v:shape>
            </v:group>
            <v:group style="position:absolute;left:7054;top:1598;width:316;height:615" coordorigin="7054,1598" coordsize="316,615">
              <v:shape style="position:absolute;left:7054;top:1598;width:316;height:615" coordorigin="7054,1598" coordsize="316,615" path="m7054,2213l7370,1598e" filled="false" stroked="true" strokeweight=".306pt" strokecolor="#6d6e71">
                <v:path arrowok="t"/>
              </v:shape>
            </v:group>
            <v:group style="position:absolute;left:7063;top:1593;width:329;height:641" coordorigin="7063,1593" coordsize="329,641">
              <v:shape style="position:absolute;left:7063;top:1593;width:329;height:641" coordorigin="7063,1593" coordsize="329,641" path="m7063,2234l7392,1593e" filled="false" stroked="true" strokeweight=".306pt" strokecolor="#6d6e71">
                <v:path arrowok="t"/>
              </v:shape>
            </v:group>
            <v:group style="position:absolute;left:7072;top:1589;width:342;height:665" coordorigin="7072,1589" coordsize="342,665">
              <v:shape style="position:absolute;left:7072;top:1589;width:342;height:665" coordorigin="7072,1589" coordsize="342,665" path="m7072,2253l7413,1589e" filled="false" stroked="true" strokeweight=".306pt" strokecolor="#6d6e71">
                <v:path arrowok="t"/>
              </v:shape>
            </v:group>
            <v:group style="position:absolute;left:7082;top:1587;width:352;height:686" coordorigin="7082,1587" coordsize="352,686">
              <v:shape style="position:absolute;left:7082;top:1587;width:352;height:686" coordorigin="7082,1587" coordsize="352,686" path="m7082,2272l7434,1587e" filled="false" stroked="true" strokeweight=".306pt" strokecolor="#6d6e71">
                <v:path arrowok="t"/>
              </v:shape>
            </v:group>
            <v:group style="position:absolute;left:7093;top:1585;width:362;height:705" coordorigin="7093,1585" coordsize="362,705">
              <v:shape style="position:absolute;left:7093;top:1585;width:362;height:705" coordorigin="7093,1585" coordsize="362,705" path="m7093,2290l7455,1585e" filled="false" stroked="true" strokeweight=".306pt" strokecolor="#6d6e71">
                <v:path arrowok="t"/>
              </v:shape>
            </v:group>
            <v:group style="position:absolute;left:7104;top:1584;width:371;height:723" coordorigin="7104,1584" coordsize="371,723">
              <v:shape style="position:absolute;left:7104;top:1584;width:371;height:723" coordorigin="7104,1584" coordsize="371,723" path="m7104,2306l7475,1584e" filled="false" stroked="true" strokeweight=".306pt" strokecolor="#6d6e71">
                <v:path arrowok="t"/>
              </v:shape>
            </v:group>
            <v:group style="position:absolute;left:7115;top:1584;width:379;height:738" coordorigin="7115,1584" coordsize="379,738">
              <v:shape style="position:absolute;left:7115;top:1584;width:379;height:738" coordorigin="7115,1584" coordsize="379,738" path="m7115,2322l7494,1584e" filled="false" stroked="true" strokeweight=".306pt" strokecolor="#6d6e71">
                <v:path arrowok="t"/>
              </v:shape>
            </v:group>
            <v:group style="position:absolute;left:7127;top:1585;width:387;height:752" coordorigin="7127,1585" coordsize="387,752">
              <v:shape style="position:absolute;left:7127;top:1585;width:387;height:752" coordorigin="7127,1585" coordsize="387,752" path="m7127,2337l7514,1585e" filled="false" stroked="true" strokeweight=".306pt" strokecolor="#6d6e71">
                <v:path arrowok="t"/>
              </v:shape>
            </v:group>
            <v:group style="position:absolute;left:7140;top:1587;width:393;height:765" coordorigin="7140,1587" coordsize="393,765">
              <v:shape style="position:absolute;left:7140;top:1587;width:393;height:765" coordorigin="7140,1587" coordsize="393,765" path="m7140,2351l7532,1587e" filled="false" stroked="true" strokeweight=".306pt" strokecolor="#6d6e71">
                <v:path arrowok="t"/>
              </v:shape>
            </v:group>
            <v:group style="position:absolute;left:7152;top:1589;width:399;height:776" coordorigin="7152,1589" coordsize="399,776">
              <v:shape style="position:absolute;left:7152;top:1589;width:399;height:776" coordorigin="7152,1589" coordsize="399,776" path="m7152,2365l7551,1589e" filled="false" stroked="true" strokeweight=".306pt" strokecolor="#6d6e71">
                <v:path arrowok="t"/>
              </v:shape>
            </v:group>
            <v:group style="position:absolute;left:7165;top:1592;width:404;height:786" coordorigin="7165,1592" coordsize="404,786">
              <v:shape style="position:absolute;left:7165;top:1592;width:404;height:786" coordorigin="7165,1592" coordsize="404,786" path="m7165,2378l7569,1592e" filled="false" stroked="true" strokeweight=".306pt" strokecolor="#6d6e71">
                <v:path arrowok="t"/>
              </v:shape>
            </v:group>
            <v:group style="position:absolute;left:7179;top:1596;width:408;height:795" coordorigin="7179,1596" coordsize="408,795">
              <v:shape style="position:absolute;left:7179;top:1596;width:408;height:795" coordorigin="7179,1596" coordsize="408,795" path="m7179,2390l7587,1596e" filled="false" stroked="true" strokeweight=".306pt" strokecolor="#6d6e71">
                <v:path arrowok="t"/>
              </v:shape>
            </v:group>
            <v:group style="position:absolute;left:7192;top:1600;width:412;height:802" coordorigin="7192,1600" coordsize="412,802">
              <v:shape style="position:absolute;left:7192;top:1600;width:412;height:802" coordorigin="7192,1600" coordsize="412,802" path="m7192,2402l7604,1600e" filled="false" stroked="true" strokeweight=".306pt" strokecolor="#6d6e71">
                <v:path arrowok="t"/>
              </v:shape>
            </v:group>
            <v:group style="position:absolute;left:7206;top:1605;width:415;height:808" coordorigin="7206,1605" coordsize="415,808">
              <v:shape style="position:absolute;left:7206;top:1605;width:415;height:808" coordorigin="7206,1605" coordsize="415,808" path="m7206,2413l7621,1605e" filled="false" stroked="true" strokeweight=".306pt" strokecolor="#6d6e71">
                <v:path arrowok="t"/>
              </v:shape>
            </v:group>
            <v:group style="position:absolute;left:7221;top:1611;width:417;height:812" coordorigin="7221,1611" coordsize="417,812">
              <v:shape style="position:absolute;left:7221;top:1611;width:417;height:812" coordorigin="7221,1611" coordsize="417,812" path="m7221,2423l7638,1611e" filled="false" stroked="true" strokeweight=".306pt" strokecolor="#6d6e71">
                <v:path arrowok="t"/>
              </v:shape>
            </v:group>
            <v:group style="position:absolute;left:7073;top:1728;width:293;height:412" coordorigin="7073,1728" coordsize="293,412">
              <v:shape style="position:absolute;left:7073;top:1728;width:293;height:412" coordorigin="7073,1728" coordsize="293,412" path="m7112,2068l7096,2068,7089,2071,7076,2083,7073,2091,7073,2110,7139,2140,7162,2138,7185,2134,7207,2127,7228,2116,7242,2107,7178,2107,7167,2103,7138,2080,7128,2073,7125,2071,7119,2069,7112,2068xe" filled="true" fillcolor="#231f20" stroked="false">
                <v:path arrowok="t"/>
                <v:fill type="solid"/>
              </v:shape>
              <v:shape style="position:absolute;left:7073;top:1728;width:293;height:412" coordorigin="7073,1728" coordsize="293,412" path="m7365,1728l7208,1728,7123,1897,7141,1898,7157,1901,7212,1930,7246,1988,7250,2023,7249,2041,7221,2096,7190,2107,7242,2107,7294,2053,7316,1991,7318,1970,7317,1952,7290,1889,7238,1849,7180,1834,7199,1798,7344,1798,7365,1728xe" filled="true" fillcolor="#231f20" stroked="false">
                <v:path arrowok="t"/>
                <v:fill type="solid"/>
              </v:shape>
            </v:group>
            <v:group style="position:absolute;left:7337;top:1712;width:305;height:435" coordorigin="7337,1712" coordsize="305,435">
              <v:shape style="position:absolute;left:7337;top:1712;width:305;height:435" coordorigin="7337,1712" coordsize="305,435" path="m7542,1712l7471,1736,7423,1784,7377,1858,7353,1922,7339,1993,7337,2028,7338,2044,7356,2102,7406,2143,7432,2147,7446,2146,7427,2127,7419,2124,7408,2113,7405,2105,7405,2089,7420,2011,7437,1953,7465,1868,7490,1797,7522,1739,7538,1733,7602,1733,7598,1729,7586,1722,7572,1716,7558,1713,7542,1712xe" filled="true" fillcolor="#231f20" stroked="false">
                <v:path arrowok="t"/>
                <v:fill type="solid"/>
              </v:shape>
              <v:shape style="position:absolute;left:7337;top:1712;width:305;height:435" coordorigin="7337,1712" coordsize="305,435" path="m7602,1733l7553,1733,7560,1736,7566,1742,7572,1748,7575,1756,7575,1768,7565,1832,7537,1925,7502,2031,7481,2089,7445,2127,7502,2127,7549,2087,7589,2030,7620,1960,7638,1883,7641,1833,7641,1819,7618,1750,7609,1739,7602,1733xe" filled="true" fillcolor="#231f20" stroked="false">
                <v:path arrowok="t"/>
                <v:fill type="solid"/>
              </v:shape>
            </v:group>
            <v:group style="position:absolute;left:7104;top:2175;width:63;height:74" coordorigin="7104,2175" coordsize="63,74">
              <v:shape style="position:absolute;left:7104;top:2175;width:63;height:74" coordorigin="7104,2175" coordsize="63,74" path="m7147,2175l7128,2175,7120,2179,7107,2192,7104,2201,7104,2224,7107,2233,7120,2245,7127,2249,7145,2249,7151,2247,7161,2239,7163,2236,7132,2236,7127,2234,7121,2227,7119,2220,7119,2203,7121,2197,7128,2190,7132,2188,7164,2188,7163,2186,7154,2178,7147,2175xe" filled="true" fillcolor="#231f20" stroked="false">
                <v:path arrowok="t"/>
                <v:fill type="solid"/>
              </v:shape>
              <v:shape style="position:absolute;left:7104;top:2175;width:63;height:74" coordorigin="7104,2175" coordsize="63,74" path="m7153,2221l7152,2227,7150,2230,7144,2235,7141,2236,7163,2236,7165,2233,7167,2226,7153,2221xe" filled="true" fillcolor="#231f20" stroked="false">
                <v:path arrowok="t"/>
                <v:fill type="solid"/>
              </v:shape>
              <v:shape style="position:absolute;left:7104;top:2175;width:63;height:74" coordorigin="7104,2175" coordsize="63,74" path="m7164,2188l7141,2188,7144,2189,7150,2193,7152,2196,7152,2200,7167,2196,7165,2190,7164,2188xe" filled="true" fillcolor="#231f20" stroked="false">
                <v:path arrowok="t"/>
                <v:fill type="solid"/>
              </v:shape>
            </v:group>
            <v:group style="position:absolute;left:7180;top:2177;width:55;height:71" coordorigin="7180,2177" coordsize="55,71">
              <v:shape style="position:absolute;left:7180;top:2177;width:55;height:71" coordorigin="7180,2177" coordsize="55,71" path="m7233,2177l7180,2177,7180,2247,7235,2247,7235,2235,7194,2235,7194,2216,7231,2216,7231,2204,7194,2204,7194,2189,7233,2189,7233,2177xe" filled="true" fillcolor="#231f20" stroked="false">
                <v:path arrowok="t"/>
                <v:fill type="solid"/>
              </v:shape>
            </v:group>
            <v:group style="position:absolute;left:7247;top:2177;width:58;height:71" coordorigin="7247,2177" coordsize="58,71">
              <v:shape style="position:absolute;left:7247;top:2177;width:58;height:71" coordorigin="7247,2177" coordsize="58,71" path="m7261,2177l7247,2177,7247,2247,7261,2247,7261,2201,7277,2201,7261,2177xe" filled="true" fillcolor="#231f20" stroked="false">
                <v:path arrowok="t"/>
                <v:fill type="solid"/>
              </v:shape>
              <v:shape style="position:absolute;left:7247;top:2177;width:58;height:71" coordorigin="7247,2177" coordsize="58,71" path="m7277,2201l7261,2201,7290,2247,7305,2247,7305,2224,7291,2224,7277,2201xe" filled="true" fillcolor="#231f20" stroked="false">
                <v:path arrowok="t"/>
                <v:fill type="solid"/>
              </v:shape>
              <v:shape style="position:absolute;left:7247;top:2177;width:58;height:71" coordorigin="7247,2177" coordsize="58,71" path="m7305,2177l7291,2177,7291,2224,7305,2224,7305,2177xe" filled="true" fillcolor="#231f20" stroked="false">
                <v:path arrowok="t"/>
                <v:fill type="solid"/>
              </v:shape>
            </v:group>
            <v:group style="position:absolute;left:7315;top:2177;width:58;height:71" coordorigin="7315,2177" coordsize="58,71">
              <v:shape style="position:absolute;left:7315;top:2177;width:58;height:71" coordorigin="7315,2177" coordsize="58,71" path="m7351,2189l7336,2189,7336,2247,7351,2247,7351,2189xe" filled="true" fillcolor="#231f20" stroked="false">
                <v:path arrowok="t"/>
                <v:fill type="solid"/>
              </v:shape>
              <v:shape style="position:absolute;left:7315;top:2177;width:58;height:71" coordorigin="7315,2177" coordsize="58,71" path="m7372,2177l7315,2177,7315,2189,7372,2189,7372,2177xe" filled="true" fillcolor="#231f20" stroked="false">
                <v:path arrowok="t"/>
                <v:fill type="solid"/>
              </v:shape>
            </v:group>
            <v:group style="position:absolute;left:7367;top:2177;width:73;height:71" coordorigin="7367,2177" coordsize="73,71">
              <v:shape style="position:absolute;left:7367;top:2177;width:73;height:71" coordorigin="7367,2177" coordsize="73,71" path="m7411,2177l7395,2177,7367,2247,7382,2247,7388,2231,7433,2231,7428,2219,7393,2219,7403,2193,7417,2193,7411,2177xe" filled="true" fillcolor="#231f20" stroked="false">
                <v:path arrowok="t"/>
                <v:fill type="solid"/>
              </v:shape>
              <v:shape style="position:absolute;left:7367;top:2177;width:73;height:71" coordorigin="7367,2177" coordsize="73,71" path="m7433,2231l7417,2231,7424,2247,7440,2247,7433,2231xe" filled="true" fillcolor="#231f20" stroked="false">
                <v:path arrowok="t"/>
                <v:fill type="solid"/>
              </v:shape>
              <v:shape style="position:absolute;left:7367;top:2177;width:73;height:71" coordorigin="7367,2177" coordsize="73,71" path="m7417,2193l7403,2193,7413,2219,7428,2219,7417,2193xe" filled="true" fillcolor="#231f20" stroked="false">
                <v:path arrowok="t"/>
                <v:fill type="solid"/>
              </v:shape>
            </v:group>
            <v:group style="position:absolute;left:7432;top:2177;width:68;height:71" coordorigin="7432,2177" coordsize="68,71">
              <v:shape style="position:absolute;left:7432;top:2177;width:68;height:71" coordorigin="7432,2177" coordsize="68,71" path="m7448,2177l7432,2177,7458,2247,7474,2247,7481,2229,7466,2229,7448,2177xe" filled="true" fillcolor="#231f20" stroked="false">
                <v:path arrowok="t"/>
                <v:fill type="solid"/>
              </v:shape>
              <v:shape style="position:absolute;left:7432;top:2177;width:68;height:71" coordorigin="7432,2177" coordsize="68,71" path="m7500,2177l7484,2177,7466,2229,7481,2229,7500,2177xe" filled="true" fillcolor="#231f20" stroked="false">
                <v:path arrowok="t"/>
                <v:fill type="solid"/>
              </v:shape>
            </v:group>
            <v:group style="position:absolute;left:7504;top:2175;width:71;height:74" coordorigin="7504,2175" coordsize="71,74">
              <v:shape style="position:absolute;left:7504;top:2175;width:71;height:74" coordorigin="7504,2175" coordsize="71,74" path="m7550,2175l7533,2175,7528,2176,7504,2205,7504,2224,7507,2233,7520,2245,7529,2249,7550,2249,7558,2245,7567,2236,7533,2236,7529,2234,7521,2226,7519,2220,7519,2204,7521,2198,7528,2190,7533,2188,7567,2188,7558,2179,7550,2175xe" filled="true" fillcolor="#231f20" stroked="false">
                <v:path arrowok="t"/>
                <v:fill type="solid"/>
              </v:shape>
              <v:shape style="position:absolute;left:7504;top:2175;width:71;height:74" coordorigin="7504,2175" coordsize="71,74" path="m7567,2188l7545,2188,7550,2190,7557,2198,7559,2204,7559,2220,7557,2226,7550,2234,7545,2236,7567,2236,7571,2232,7574,2224,7574,2201,7571,2192,7567,2188xe" filled="true" fillcolor="#231f20" stroked="false">
                <v:path arrowok="t"/>
                <v:fill type="solid"/>
              </v:shape>
            </v:group>
            <v:group style="position:absolute;left:7582;top:2175;width:59;height:74" coordorigin="7582,2175" coordsize="59,74">
              <v:shape style="position:absolute;left:7582;top:2175;width:59;height:74" coordorigin="7582,2175" coordsize="59,74" path="m7596,2223l7582,2224,7583,2232,7586,2238,7596,2247,7603,2249,7618,2249,7623,2248,7632,2244,7635,2242,7638,2237,7608,2237,7604,2235,7599,2231,7597,2228,7596,2223xe" filled="true" fillcolor="#231f20" stroked="false">
                <v:path arrowok="t"/>
                <v:fill type="solid"/>
              </v:shape>
              <v:shape style="position:absolute;left:7582;top:2175;width:59;height:74" coordorigin="7582,2175" coordsize="59,74" path="m7620,2175l7605,2175,7601,2176,7585,2201,7587,2206,7594,2212,7600,2214,7614,2218,7618,2219,7622,2220,7624,2221,7626,2224,7626,2225,7626,2229,7625,2232,7620,2236,7617,2237,7638,2237,7640,2235,7641,2231,7641,2222,7640,2219,7607,2202,7603,2200,7599,2197,7599,2196,7599,2192,7599,2191,7603,2188,7607,2187,7637,2187,7636,2185,7627,2177,7620,2175xe" filled="true" fillcolor="#231f20" stroked="false">
                <v:path arrowok="t"/>
                <v:fill type="solid"/>
              </v:shape>
              <v:shape style="position:absolute;left:7582;top:2175;width:59;height:74" coordorigin="7582,2175" coordsize="59,74" path="m7637,2187l7615,2187,7618,2188,7622,2191,7624,2194,7624,2197,7639,2197,7639,2190,7637,2187xe" filled="true" fillcolor="#231f20" stroked="false">
                <v:path arrowok="t"/>
                <v:fill type="solid"/>
              </v:shape>
            </v:group>
            <v:group style="position:absolute;left:7595;top:1894;width:269;height:419" coordorigin="7595,1894" coordsize="269,419">
              <v:shape style="position:absolute;left:7595;top:1894;width:269;height:419" coordorigin="7595,1894" coordsize="269,419" path="m7595,1894l7700,1950,7792,2018,7847,2093,7864,2161,7851,2219,7815,2265,7762,2297,7699,2313e" filled="false" stroked="true" strokeweight=".613pt" strokecolor="#231f20">
                <v:path arrowok="t"/>
              </v:shape>
              <v:shape style="position:absolute;left:7437;top:1716;width:444;height:614" type="#_x0000_t75" stroked="false">
                <v:imagedata r:id="rId217" o:title=""/>
              </v:shape>
            </v:group>
            <v:group style="position:absolute;left:7290;top:2186;width:509;height:203" coordorigin="7290,2186" coordsize="509,203">
              <v:shape style="position:absolute;left:7290;top:2186;width:509;height:203" coordorigin="7290,2186" coordsize="509,203" path="m7798,2186l7758,2253,7704,2308,7640,2351,7566,2378,7485,2388,7433,2384,7383,2372,7334,2353,7290,2327e" filled="false" stroked="true" strokeweight=".541pt" strokecolor="#231f20">
                <v:path arrowok="t"/>
              </v:shape>
            </v:group>
            <v:group style="position:absolute;left:7022;top:1584;width:921;height:921" coordorigin="7022,1584" coordsize="921,921">
              <v:shape style="position:absolute;left:7022;top:1584;width:921;height:921" coordorigin="7022,1584" coordsize="921,921" path="m7483,1584l7557,1590,7628,1608,7694,1635,7754,1673,7808,1719,7854,1773,7891,1833,7919,1899,7937,1970,7943,2044,7937,2119,7919,2190,7891,2256,7854,2316,7808,2370,7754,2416,7694,2453,7628,2481,7557,2499,7483,2505,7408,2499,7337,2481,7271,2453,7211,2416,7157,2370,7111,2316,7074,2256,7046,2190,7028,2119,7022,2044,7028,1970,7046,1899,7074,1833,7111,1773,7157,1719,7211,1673,7271,1635,7337,1608,7408,1590,7483,1584xe" filled="false" stroked="true" strokeweight=".567pt" strokecolor="#231f20">
                <v:path arrowok="t"/>
              </v:shape>
              <v:shape style="position:absolute;left:7340;top:2343;width:297;height:119" type="#_x0000_t75" stroked="false">
                <v:imagedata r:id="rId218" o:title=""/>
              </v:shape>
            </v:group>
            <w10:wrap type="topAndBottom"/>
          </v:group>
        </w:pict>
      </w:r>
      <w:r>
        <w:rPr/>
        <w:pict>
          <v:group style="position:absolute;margin-left:401.700989pt;margin-top:78.902176pt;width:46.65pt;height:46.65pt;mso-position-horizontal-relative:page;mso-position-vertical-relative:paragraph;z-index:4864;mso-wrap-distance-left:0;mso-wrap-distance-right:0" coordorigin="8034,1578" coordsize="933,933">
            <v:group style="position:absolute;left:8040;top:1584;width:921;height:921" coordorigin="8040,1584" coordsize="921,921">
              <v:shape style="position:absolute;left:8040;top:1584;width:921;height:921" coordorigin="8040,1584" coordsize="921,921" path="m8500,1584l8426,1590,8355,1608,8289,1635,8229,1673,8175,1719,8129,1773,8091,1833,8063,1899,8046,1970,8040,2044,8046,2119,8063,2190,8091,2256,8129,2316,8175,2370,8229,2416,8289,2453,8355,2481,8426,2499,8500,2505,8575,2499,8646,2481,8712,2453,8772,2416,8826,2370,8872,2316,8909,2256,8937,2190,8955,2119,8961,2044,8955,1970,8937,1899,8909,1833,8872,1773,8826,1719,8772,1673,8712,1635,8646,1608,8575,1590,8500,1584xe" filled="true" fillcolor="#d1d3d4" stroked="false">
                <v:path arrowok="t"/>
                <v:fill type="solid"/>
              </v:shape>
            </v:group>
            <v:group style="position:absolute;left:8040;top:1584;width:921;height:921" coordorigin="8040,1584" coordsize="921,921">
              <v:shape style="position:absolute;left:8040;top:1584;width:921;height:921" coordorigin="8040,1584" coordsize="921,921" path="m8500,1584l8575,1590,8646,1608,8712,1635,8772,1673,8826,1719,8872,1773,8909,1833,8937,1899,8955,1970,8961,2044,8955,2119,8937,2190,8909,2256,8872,2316,8826,2370,8772,2416,8712,2453,8646,2481,8575,2499,8500,2505,8426,2499,8355,2481,8289,2453,8229,2416,8175,2370,8129,2316,8091,2256,8063,2190,8046,2119,8040,2044,8046,1970,8063,1899,8091,1833,8129,1773,8175,1719,8229,1673,8289,1635,8355,1608,8426,1590,8500,1584xe" filled="false" stroked="true" strokeweight=".425pt" strokecolor="#231f20">
                <v:path arrowok="t"/>
              </v:shape>
            </v:group>
            <v:group style="position:absolute;left:8253;top:1617;width:419;height:816" coordorigin="8253,1617" coordsize="419,816">
              <v:shape style="position:absolute;left:8253;top:1617;width:419;height:816" coordorigin="8253,1617" coordsize="419,816" path="m8253,2433l8672,1617e" filled="false" stroked="true" strokeweight=".306pt" strokecolor="#6d6e71">
                <v:path arrowok="t"/>
              </v:shape>
            </v:group>
            <v:group style="position:absolute;left:8050;top:1733;width:112;height:217" coordorigin="8050,1733" coordsize="112,217">
              <v:shape style="position:absolute;left:8050;top:1733;width:112;height:217" coordorigin="8050,1733" coordsize="112,217" path="m8050,1950l8161,1733e" filled="false" stroked="true" strokeweight=".306pt" strokecolor="#6d6e71">
                <v:path arrowok="t"/>
              </v:shape>
            </v:group>
            <v:group style="position:absolute;left:8042;top:1696;width:159;height:309" coordorigin="8042,1696" coordsize="159,309">
              <v:shape style="position:absolute;left:8042;top:1696;width:159;height:309" coordorigin="8042,1696" coordsize="159,309" path="m8042,2004l8200,1696e" filled="false" stroked="true" strokeweight=".306pt" strokecolor="#6d6e71">
                <v:path arrowok="t"/>
              </v:shape>
            </v:group>
            <v:group style="position:absolute;left:8040;top:1670;width:193;height:376" coordorigin="8040,1670" coordsize="193,376">
              <v:shape style="position:absolute;left:8040;top:1670;width:193;height:376" coordorigin="8040,1670" coordsize="193,376" path="m8040,2045l8233,1670e" filled="false" stroked="true" strokeweight=".306pt" strokecolor="#6d6e71">
                <v:path arrowok="t"/>
              </v:shape>
            </v:group>
            <v:group style="position:absolute;left:8041;top:1650;width:222;height:431" coordorigin="8041,1650" coordsize="222,431">
              <v:shape style="position:absolute;left:8041;top:1650;width:222;height:431" coordorigin="8041,1650" coordsize="222,431" path="m8041,2081l8263,1650e" filled="false" stroked="true" strokeweight=".306pt" strokecolor="#6d6e71">
                <v:path arrowok="t"/>
              </v:shape>
            </v:group>
            <v:group style="position:absolute;left:8045;top:1635;width:246;height:478" coordorigin="8045,1635" coordsize="246,478">
              <v:shape style="position:absolute;left:8045;top:1635;width:246;height:478" coordorigin="8045,1635" coordsize="246,478" path="m8045,2112l8290,1635e" filled="false" stroked="true" strokeweight=".306pt" strokecolor="#6d6e71">
                <v:path arrowok="t"/>
              </v:shape>
            </v:group>
            <v:group style="position:absolute;left:8050;top:1622;width:266;height:518" coordorigin="8050,1622" coordsize="266,518">
              <v:shape style="position:absolute;left:8050;top:1622;width:266;height:518" coordorigin="8050,1622" coordsize="266,518" path="m8050,2140l8316,1622e" filled="false" stroked="true" strokeweight=".306pt" strokecolor="#6d6e71">
                <v:path arrowok="t"/>
              </v:shape>
            </v:group>
            <v:group style="position:absolute;left:8056;top:1612;width:285;height:554" coordorigin="8056,1612" coordsize="285,554">
              <v:shape style="position:absolute;left:8056;top:1612;width:285;height:554" coordorigin="8056,1612" coordsize="285,554" path="m8056,2166l8341,1612e" filled="false" stroked="true" strokeweight=".306pt" strokecolor="#6d6e71">
                <v:path arrowok="t"/>
              </v:shape>
            </v:group>
            <v:group style="position:absolute;left:8064;top:1604;width:301;height:586" coordorigin="8064,1604" coordsize="301,586">
              <v:shape style="position:absolute;left:8064;top:1604;width:301;height:586" coordorigin="8064,1604" coordsize="301,586" path="m8064,2190l8365,1604e" filled="false" stroked="true" strokeweight=".306pt" strokecolor="#6d6e71">
                <v:path arrowok="t"/>
              </v:shape>
            </v:group>
            <v:group style="position:absolute;left:8072;top:1598;width:316;height:615" coordorigin="8072,1598" coordsize="316,615">
              <v:shape style="position:absolute;left:8072;top:1598;width:316;height:615" coordorigin="8072,1598" coordsize="316,615" path="m8072,2213l8387,1598e" filled="false" stroked="true" strokeweight=".306pt" strokecolor="#6d6e71">
                <v:path arrowok="t"/>
              </v:shape>
            </v:group>
            <v:group style="position:absolute;left:8081;top:1593;width:329;height:641" coordorigin="8081,1593" coordsize="329,641">
              <v:shape style="position:absolute;left:8081;top:1593;width:329;height:641" coordorigin="8081,1593" coordsize="329,641" path="m8081,2234l8410,1593e" filled="false" stroked="true" strokeweight=".306pt" strokecolor="#6d6e71">
                <v:path arrowok="t"/>
              </v:shape>
            </v:group>
            <v:group style="position:absolute;left:8090;top:1589;width:342;height:665" coordorigin="8090,1589" coordsize="342,665">
              <v:shape style="position:absolute;left:8090;top:1589;width:342;height:665" coordorigin="8090,1589" coordsize="342,665" path="m8090,2253l8431,1589e" filled="false" stroked="true" strokeweight=".306pt" strokecolor="#6d6e71">
                <v:path arrowok="t"/>
              </v:shape>
            </v:group>
            <v:group style="position:absolute;left:8100;top:1587;width:352;height:686" coordorigin="8100,1587" coordsize="352,686">
              <v:shape style="position:absolute;left:8100;top:1587;width:352;height:686" coordorigin="8100,1587" coordsize="352,686" path="m8100,2272l8452,1587e" filled="false" stroked="true" strokeweight=".306pt" strokecolor="#6d6e71">
                <v:path arrowok="t"/>
              </v:shape>
            </v:group>
            <v:group style="position:absolute;left:8111;top:1585;width:362;height:705" coordorigin="8111,1585" coordsize="362,705">
              <v:shape style="position:absolute;left:8111;top:1585;width:362;height:705" coordorigin="8111,1585" coordsize="362,705" path="m8111,2290l8473,1585e" filled="false" stroked="true" strokeweight=".306pt" strokecolor="#6d6e71">
                <v:path arrowok="t"/>
              </v:shape>
            </v:group>
            <v:group style="position:absolute;left:8122;top:1584;width:371;height:723" coordorigin="8122,1584" coordsize="371,723">
              <v:shape style="position:absolute;left:8122;top:1584;width:371;height:723" coordorigin="8122,1584" coordsize="371,723" path="m8122,2306l8493,1584e" filled="false" stroked="true" strokeweight=".306pt" strokecolor="#6d6e71">
                <v:path arrowok="t"/>
              </v:shape>
            </v:group>
            <v:group style="position:absolute;left:8133;top:1584;width:379;height:738" coordorigin="8133,1584" coordsize="379,738">
              <v:shape style="position:absolute;left:8133;top:1584;width:379;height:738" coordorigin="8133,1584" coordsize="379,738" path="m8133,2322l8512,1584e" filled="false" stroked="true" strokeweight=".306pt" strokecolor="#6d6e71">
                <v:path arrowok="t"/>
              </v:shape>
            </v:group>
            <v:group style="position:absolute;left:8145;top:1585;width:387;height:752" coordorigin="8145,1585" coordsize="387,752">
              <v:shape style="position:absolute;left:8145;top:1585;width:387;height:752" coordorigin="8145,1585" coordsize="387,752" path="m8145,2337l8531,1585e" filled="false" stroked="true" strokeweight=".306pt" strokecolor="#6d6e71">
                <v:path arrowok="t"/>
              </v:shape>
            </v:group>
            <v:group style="position:absolute;left:8157;top:1587;width:393;height:765" coordorigin="8157,1587" coordsize="393,765">
              <v:shape style="position:absolute;left:8157;top:1587;width:393;height:765" coordorigin="8157,1587" coordsize="393,765" path="m8157,2351l8550,1587e" filled="false" stroked="true" strokeweight=".306pt" strokecolor="#6d6e71">
                <v:path arrowok="t"/>
              </v:shape>
            </v:group>
            <v:group style="position:absolute;left:8170;top:1589;width:399;height:776" coordorigin="8170,1589" coordsize="399,776">
              <v:shape style="position:absolute;left:8170;top:1589;width:399;height:776" coordorigin="8170,1589" coordsize="399,776" path="m8170,2365l8569,1589e" filled="false" stroked="true" strokeweight=".306pt" strokecolor="#6d6e71">
                <v:path arrowok="t"/>
              </v:shape>
            </v:group>
            <v:group style="position:absolute;left:8183;top:1592;width:404;height:786" coordorigin="8183,1592" coordsize="404,786">
              <v:shape style="position:absolute;left:8183;top:1592;width:404;height:786" coordorigin="8183,1592" coordsize="404,786" path="m8183,2378l8587,1592e" filled="false" stroked="true" strokeweight=".306pt" strokecolor="#6d6e71">
                <v:path arrowok="t"/>
              </v:shape>
            </v:group>
            <v:group style="position:absolute;left:8196;top:1596;width:408;height:795" coordorigin="8196,1596" coordsize="408,795">
              <v:shape style="position:absolute;left:8196;top:1596;width:408;height:795" coordorigin="8196,1596" coordsize="408,795" path="m8196,2390l8604,1596e" filled="false" stroked="true" strokeweight=".306pt" strokecolor="#6d6e71">
                <v:path arrowok="t"/>
              </v:shape>
            </v:group>
            <v:group style="position:absolute;left:8210;top:1600;width:412;height:802" coordorigin="8210,1600" coordsize="412,802">
              <v:shape style="position:absolute;left:8210;top:1600;width:412;height:802" coordorigin="8210,1600" coordsize="412,802" path="m8210,2402l8622,1600e" filled="false" stroked="true" strokeweight=".306pt" strokecolor="#6d6e71">
                <v:path arrowok="t"/>
              </v:shape>
            </v:group>
            <v:group style="position:absolute;left:8224;top:1605;width:415;height:808" coordorigin="8224,1605" coordsize="415,808">
              <v:shape style="position:absolute;left:8224;top:1605;width:415;height:808" coordorigin="8224,1605" coordsize="415,808" path="m8224,2413l8639,1605e" filled="false" stroked="true" strokeweight=".306pt" strokecolor="#6d6e71">
                <v:path arrowok="t"/>
              </v:shape>
            </v:group>
            <v:group style="position:absolute;left:8238;top:1611;width:417;height:812" coordorigin="8238,1611" coordsize="417,812">
              <v:shape style="position:absolute;left:8238;top:1611;width:417;height:812" coordorigin="8238,1611" coordsize="417,812" path="m8238,2423l8655,1611e" filled="false" stroked="true" strokeweight=".306pt" strokecolor="#6d6e71">
                <v:path arrowok="t"/>
              </v:shape>
            </v:group>
            <v:group style="position:absolute;left:8090;top:1728;width:293;height:412" coordorigin="8090,1728" coordsize="293,412">
              <v:shape style="position:absolute;left:8090;top:1728;width:293;height:412" coordorigin="8090,1728" coordsize="293,412" path="m8130,2068l8114,2068,8106,2071,8093,2083,8090,2091,8090,2110,8156,2140,8180,2138,8202,2134,8224,2127,8246,2116,8260,2107,8196,2107,8185,2103,8156,2080,8146,2073,8142,2071,8137,2069,8130,2068xe" filled="true" fillcolor="#231f20" stroked="false">
                <v:path arrowok="t"/>
                <v:fill type="solid"/>
              </v:shape>
              <v:shape style="position:absolute;left:8090;top:1728;width:293;height:412" coordorigin="8090,1728" coordsize="293,412" path="m8382,1728l8226,1728,8141,1897,8159,1898,8175,1901,8229,1930,8264,1988,8268,2023,8267,2041,8238,2096,8208,2107,8260,2107,8312,2053,8334,1991,8336,1970,8334,1952,8308,1889,8256,1849,8198,1834,8216,1798,8362,1798,8382,1728xe" filled="true" fillcolor="#231f20" stroked="false">
                <v:path arrowok="t"/>
                <v:fill type="solid"/>
              </v:shape>
            </v:group>
            <v:group style="position:absolute;left:8355;top:1712;width:305;height:435" coordorigin="8355,1712" coordsize="305,435">
              <v:shape style="position:absolute;left:8355;top:1712;width:305;height:435" coordorigin="8355,1712" coordsize="305,435" path="m8560,1712l8488,1736,8440,1784,8395,1858,8371,1922,8357,1993,8355,2028,8356,2044,8374,2102,8424,2143,8449,2147,8464,2146,8444,2127,8437,2124,8425,2113,8422,2105,8423,2089,8438,2011,8455,1953,8483,1868,8508,1797,8540,1739,8556,1733,8620,1733,8616,1729,8604,1722,8590,1716,8576,1713,8560,1712xe" filled="true" fillcolor="#231f20" stroked="false">
                <v:path arrowok="t"/>
                <v:fill type="solid"/>
              </v:shape>
              <v:shape style="position:absolute;left:8355;top:1712;width:305;height:435" coordorigin="8355,1712" coordsize="305,435" path="m8620,1733l8571,1733,8578,1736,8584,1742,8590,1748,8593,1756,8593,1768,8583,1832,8554,1925,8520,2031,8499,2089,8462,2127,8520,2127,8566,2087,8607,2030,8638,1960,8656,1883,8659,1833,8659,1819,8636,1750,8626,1739,8620,1733xe" filled="true" fillcolor="#231f20" stroked="false">
                <v:path arrowok="t"/>
                <v:fill type="solid"/>
              </v:shape>
            </v:group>
            <v:group style="position:absolute;left:8122;top:2175;width:63;height:74" coordorigin="8122,2175" coordsize="63,74">
              <v:shape style="position:absolute;left:8122;top:2175;width:63;height:74" coordorigin="8122,2175" coordsize="63,74" path="m8165,2175l8146,2175,8137,2179,8125,2192,8122,2201,8122,2224,8125,2233,8137,2245,8145,2249,8163,2249,8169,2247,8179,2239,8181,2236,8149,2236,8145,2234,8139,2227,8137,2220,8137,2203,8139,2197,8145,2190,8150,2188,8182,2188,8181,2186,8172,2178,8165,2175xe" filled="true" fillcolor="#231f20" stroked="false">
                <v:path arrowok="t"/>
                <v:fill type="solid"/>
              </v:shape>
              <v:shape style="position:absolute;left:8122;top:2175;width:63;height:74" coordorigin="8122,2175" coordsize="63,74" path="m8171,2221l8170,2227,8168,2230,8162,2235,8159,2236,8181,2236,8183,2233,8185,2226,8171,2221xe" filled="true" fillcolor="#231f20" stroked="false">
                <v:path arrowok="t"/>
                <v:fill type="solid"/>
              </v:shape>
              <v:shape style="position:absolute;left:8122;top:2175;width:63;height:74" coordorigin="8122,2175" coordsize="63,74" path="m8182,2188l8159,2188,8162,2189,8168,2193,8169,2196,8170,2200,8185,2196,8183,2190,8182,2188xe" filled="true" fillcolor="#231f20" stroked="false">
                <v:path arrowok="t"/>
                <v:fill type="solid"/>
              </v:shape>
            </v:group>
            <v:group style="position:absolute;left:8197;top:2177;width:55;height:71" coordorigin="8197,2177" coordsize="55,71">
              <v:shape style="position:absolute;left:8197;top:2177;width:55;height:71" coordorigin="8197,2177" coordsize="55,71" path="m8251,2177l8197,2177,8197,2247,8252,2247,8252,2235,8212,2235,8212,2216,8248,2216,8248,2204,8212,2204,8212,2189,8251,2189,8251,2177xe" filled="true" fillcolor="#231f20" stroked="false">
                <v:path arrowok="t"/>
                <v:fill type="solid"/>
              </v:shape>
            </v:group>
            <v:group style="position:absolute;left:8265;top:2177;width:58;height:71" coordorigin="8265,2177" coordsize="58,71">
              <v:shape style="position:absolute;left:8265;top:2177;width:58;height:71" coordorigin="8265,2177" coordsize="58,71" path="m8279,2177l8265,2177,8265,2247,8279,2247,8279,2201,8295,2201,8279,2177xe" filled="true" fillcolor="#231f20" stroked="false">
                <v:path arrowok="t"/>
                <v:fill type="solid"/>
              </v:shape>
              <v:shape style="position:absolute;left:8265;top:2177;width:58;height:71" coordorigin="8265,2177" coordsize="58,71" path="m8295,2201l8279,2201,8308,2247,8322,2247,8322,2224,8309,2224,8295,2201xe" filled="true" fillcolor="#231f20" stroked="false">
                <v:path arrowok="t"/>
                <v:fill type="solid"/>
              </v:shape>
              <v:shape style="position:absolute;left:8265;top:2177;width:58;height:71" coordorigin="8265,2177" coordsize="58,71" path="m8322,2177l8309,2177,8309,2224,8322,2224,8322,2177xe" filled="true" fillcolor="#231f20" stroked="false">
                <v:path arrowok="t"/>
                <v:fill type="solid"/>
              </v:shape>
            </v:group>
            <v:group style="position:absolute;left:8333;top:2177;width:58;height:71" coordorigin="8333,2177" coordsize="58,71">
              <v:shape style="position:absolute;left:8333;top:2177;width:58;height:71" coordorigin="8333,2177" coordsize="58,71" path="m8369,2189l8354,2189,8354,2247,8369,2247,8369,2189xe" filled="true" fillcolor="#231f20" stroked="false">
                <v:path arrowok="t"/>
                <v:fill type="solid"/>
              </v:shape>
              <v:shape style="position:absolute;left:8333;top:2177;width:58;height:71" coordorigin="8333,2177" coordsize="58,71" path="m8390,2177l8333,2177,8333,2189,8390,2189,8390,2177xe" filled="true" fillcolor="#231f20" stroked="false">
                <v:path arrowok="t"/>
                <v:fill type="solid"/>
              </v:shape>
            </v:group>
            <v:group style="position:absolute;left:8385;top:2177;width:73;height:71" coordorigin="8385,2177" coordsize="73,71">
              <v:shape style="position:absolute;left:8385;top:2177;width:73;height:71" coordorigin="8385,2177" coordsize="73,71" path="m8428,2177l8413,2177,8385,2247,8400,2247,8406,2231,8451,2231,8446,2219,8411,2219,8420,2193,8435,2193,8428,2177xe" filled="true" fillcolor="#231f20" stroked="false">
                <v:path arrowok="t"/>
                <v:fill type="solid"/>
              </v:shape>
              <v:shape style="position:absolute;left:8385;top:2177;width:73;height:71" coordorigin="8385,2177" coordsize="73,71" path="m8451,2231l8435,2231,8441,2247,8457,2247,8451,2231xe" filled="true" fillcolor="#231f20" stroked="false">
                <v:path arrowok="t"/>
                <v:fill type="solid"/>
              </v:shape>
              <v:shape style="position:absolute;left:8385;top:2177;width:73;height:71" coordorigin="8385,2177" coordsize="73,71" path="m8435,2193l8420,2193,8430,2219,8446,2219,8435,2193xe" filled="true" fillcolor="#231f20" stroked="false">
                <v:path arrowok="t"/>
                <v:fill type="solid"/>
              </v:shape>
            </v:group>
            <v:group style="position:absolute;left:8450;top:2177;width:68;height:71" coordorigin="8450,2177" coordsize="68,71">
              <v:shape style="position:absolute;left:8450;top:2177;width:68;height:71" coordorigin="8450,2177" coordsize="68,71" path="m8466,2177l8450,2177,8476,2247,8492,2247,8498,2229,8484,2229,8466,2177xe" filled="true" fillcolor="#231f20" stroked="false">
                <v:path arrowok="t"/>
                <v:fill type="solid"/>
              </v:shape>
              <v:shape style="position:absolute;left:8450;top:2177;width:68;height:71" coordorigin="8450,2177" coordsize="68,71" path="m8517,2177l8502,2177,8484,2229,8498,2229,8517,2177xe" filled="true" fillcolor="#231f20" stroked="false">
                <v:path arrowok="t"/>
                <v:fill type="solid"/>
              </v:shape>
            </v:group>
            <v:group style="position:absolute;left:8522;top:2175;width:71;height:74" coordorigin="8522,2175" coordsize="71,74">
              <v:shape style="position:absolute;left:8522;top:2175;width:71;height:74" coordorigin="8522,2175" coordsize="71,74" path="m8568,2175l8551,2175,8546,2176,8522,2205,8522,2224,8525,2233,8538,2245,8546,2249,8568,2249,8576,2245,8585,2236,8551,2236,8546,2234,8539,2226,8537,2220,8537,2204,8539,2198,8546,2190,8551,2188,8585,2188,8576,2179,8568,2175xe" filled="true" fillcolor="#231f20" stroked="false">
                <v:path arrowok="t"/>
                <v:fill type="solid"/>
              </v:shape>
              <v:shape style="position:absolute;left:8522;top:2175;width:71;height:74" coordorigin="8522,2175" coordsize="71,74" path="m8585,2188l8563,2188,8568,2190,8575,2198,8577,2204,8577,2220,8575,2226,8568,2234,8563,2236,8585,2236,8589,2232,8592,2224,8592,2201,8589,2192,8585,2188xe" filled="true" fillcolor="#231f20" stroked="false">
                <v:path arrowok="t"/>
                <v:fill type="solid"/>
              </v:shape>
            </v:group>
            <v:group style="position:absolute;left:8600;top:2175;width:59;height:74" coordorigin="8600,2175" coordsize="59,74">
              <v:shape style="position:absolute;left:8600;top:2175;width:59;height:74" coordorigin="8600,2175" coordsize="59,74" path="m8614,2223l8600,2224,8601,2232,8604,2238,8613,2247,8621,2249,8636,2249,8641,2248,8650,2244,8653,2242,8656,2237,8625,2237,8622,2235,8617,2231,8615,2228,8614,2223xe" filled="true" fillcolor="#231f20" stroked="false">
                <v:path arrowok="t"/>
                <v:fill type="solid"/>
              </v:shape>
              <v:shape style="position:absolute;left:8600;top:2175;width:59;height:74" coordorigin="8600,2175" coordsize="59,74" path="m8638,2175l8623,2175,8619,2176,8602,2201,8605,2206,8612,2212,8618,2214,8632,2218,8636,2219,8640,2220,8642,2221,8644,2224,8644,2225,8644,2229,8643,2232,8638,2236,8635,2237,8656,2237,8657,2235,8659,2231,8659,2222,8658,2219,8625,2202,8620,2200,8617,2197,8616,2196,8616,2192,8617,2191,8621,2188,8624,2187,8655,2187,8654,2185,8645,2177,8638,2175xe" filled="true" fillcolor="#231f20" stroked="false">
                <v:path arrowok="t"/>
                <v:fill type="solid"/>
              </v:shape>
              <v:shape style="position:absolute;left:8600;top:2175;width:59;height:74" coordorigin="8600,2175" coordsize="59,74" path="m8655,2187l8633,2187,8636,2188,8640,2191,8641,2194,8642,2197,8657,2197,8656,2190,8655,2187xe" filled="true" fillcolor="#231f20" stroked="false">
                <v:path arrowok="t"/>
                <v:fill type="solid"/>
              </v:shape>
            </v:group>
            <v:group style="position:absolute;left:8613;top:1894;width:269;height:419" coordorigin="8613,1894" coordsize="269,419">
              <v:shape style="position:absolute;left:8613;top:1894;width:269;height:419" coordorigin="8613,1894" coordsize="269,419" path="m8613,1894l8718,1950,8810,2018,8864,2093,8882,2161,8869,2219,8832,2265,8779,2297,8717,2313e" filled="false" stroked="true" strokeweight=".613pt" strokecolor="#231f20">
                <v:path arrowok="t"/>
              </v:shape>
              <v:shape style="position:absolute;left:8454;top:1716;width:444;height:614" type="#_x0000_t75" stroked="false">
                <v:imagedata r:id="rId219" o:title=""/>
              </v:shape>
            </v:group>
            <v:group style="position:absolute;left:8307;top:2186;width:509;height:203" coordorigin="8307,2186" coordsize="509,203">
              <v:shape style="position:absolute;left:8307;top:2186;width:509;height:203" coordorigin="8307,2186" coordsize="509,203" path="m8816,2186l8776,2253,8722,2308,8657,2351,8583,2378,8502,2388,8451,2384,8400,2372,8352,2353,8307,2327e" filled="false" stroked="true" strokeweight=".541pt" strokecolor="#231f20">
                <v:path arrowok="t"/>
              </v:shape>
            </v:group>
            <v:group style="position:absolute;left:8040;top:1584;width:921;height:921" coordorigin="8040,1584" coordsize="921,921">
              <v:shape style="position:absolute;left:8040;top:1584;width:921;height:921" coordorigin="8040,1584" coordsize="921,921" path="m8500,1584l8575,1590,8646,1608,8712,1635,8772,1673,8826,1719,8872,1773,8909,1833,8937,1899,8955,1970,8961,2044,8955,2119,8937,2190,8909,2256,8872,2316,8826,2370,8772,2416,8712,2453,8646,2481,8575,2499,8500,2505,8426,2499,8355,2481,8289,2453,8229,2416,8175,2370,8129,2316,8091,2256,8063,2190,8046,2119,8040,2044,8046,1970,8063,1899,8091,1833,8129,1773,8175,1719,8229,1673,8289,1635,8355,1608,8426,1590,8500,1584xe" filled="false" stroked="true" strokeweight=".567pt" strokecolor="#231f20">
                <v:path arrowok="t"/>
              </v:shape>
              <v:shape style="position:absolute;left:8357;top:2343;width:297;height:119" type="#_x0000_t75" stroked="false">
                <v:imagedata r:id="rId213" o:title=""/>
              </v:shape>
            </v:group>
            <w10:wrap type="topAndBottom"/>
          </v:group>
        </w:pict>
      </w:r>
      <w:r>
        <w:rPr/>
        <w:pict>
          <v:group style="position:absolute;margin-left:80.047997pt;margin-top:134.309174pt;width:50.85pt;height:50.85pt;mso-position-horizontal-relative:page;mso-position-vertical-relative:paragraph;z-index:4888;mso-wrap-distance-left:0;mso-wrap-distance-right:0" coordorigin="1601,2686" coordsize="1017,1017">
            <v:group style="position:absolute;left:1607;top:2692;width:1005;height:1005" coordorigin="1607,2692" coordsize="1005,1005">
              <v:shape style="position:absolute;left:1607;top:2692;width:1005;height:1005" coordorigin="1607,2692" coordsize="1005,1005" path="m2109,2692l2035,2698,1964,2713,1897,2739,1836,2773,1780,2815,1730,2865,1688,2921,1654,2983,1628,3049,1612,3120,1607,3194,1612,3269,1628,3339,1654,3406,1688,3468,1730,3524,1780,3573,1836,3616,1897,3650,1964,3675,2035,3691,2109,3697,2183,3691,2254,3675,2321,3650,2383,3616,2439,3573,2488,3524,2530,3468,2565,3406,2590,3339,2606,3269,2611,3194,2606,3120,2590,3049,2565,2983,2530,2921,2488,2865,2439,2815,2383,2773,2321,2739,2254,2713,2183,2698,2109,2692xe" filled="true" fillcolor="#d1d3d4" stroked="false">
                <v:path arrowok="t"/>
                <v:fill type="solid"/>
              </v:shape>
            </v:group>
            <v:group style="position:absolute;left:1607;top:2692;width:1005;height:1005" coordorigin="1607,2692" coordsize="1005,1005">
              <v:shape style="position:absolute;left:1607;top:2692;width:1005;height:1005" coordorigin="1607,2692" coordsize="1005,1005" path="m2109,2692l2183,2698,2254,2713,2321,2739,2383,2773,2439,2815,2488,2865,2530,2921,2565,2983,2590,3049,2606,3120,2611,3194,2606,3269,2590,3339,2565,3406,2530,3468,2488,3524,2439,3573,2383,3616,2321,3650,2254,3675,2183,3691,2109,3697,2035,3691,1964,3675,1897,3650,1836,3616,1780,3573,1730,3524,1688,3468,1654,3406,1628,3339,1612,3269,1607,3194,1612,3120,1628,3049,1654,2983,1688,2921,1730,2865,1780,2815,1836,2773,1897,2739,1964,2713,2035,2698,2109,2692xe" filled="false" stroked="true" strokeweight=".425pt" strokecolor="#231f20">
                <v:path arrowok="t"/>
              </v:shape>
            </v:group>
            <v:group style="position:absolute;left:1839;top:2728;width:457;height:890" coordorigin="1839,2728" coordsize="457,890">
              <v:shape style="position:absolute;left:1839;top:2728;width:457;height:890" coordorigin="1839,2728" coordsize="457,890" path="m1839,3618l2296,2728e" filled="false" stroked="true" strokeweight=".334pt" strokecolor="#6d6e71">
                <v:path arrowok="t"/>
              </v:shape>
            </v:group>
            <v:group style="position:absolute;left:1618;top:2855;width:122;height:237" coordorigin="1618,2855" coordsize="122,237">
              <v:shape style="position:absolute;left:1618;top:2855;width:122;height:237" coordorigin="1618,2855" coordsize="122,237" path="m1618,3091l1739,2855e" filled="false" stroked="true" strokeweight=".334pt" strokecolor="#6d6e71">
                <v:path arrowok="t"/>
              </v:shape>
            </v:group>
            <v:group style="position:absolute;left:1609;top:2814;width:173;height:337" coordorigin="1609,2814" coordsize="173,337">
              <v:shape style="position:absolute;left:1609;top:2814;width:173;height:337" coordorigin="1609,2814" coordsize="173,337" path="m1609,3150l1782,2814e" filled="false" stroked="true" strokeweight=".334pt" strokecolor="#6d6e71">
                <v:path arrowok="t"/>
              </v:shape>
            </v:group>
            <v:group style="position:absolute;left:1607;top:2786;width:211;height:410" coordorigin="1607,2786" coordsize="211,410">
              <v:shape style="position:absolute;left:1607;top:2786;width:211;height:410" coordorigin="1607,2786" coordsize="211,410" path="m1607,3195l1817,2786e" filled="false" stroked="true" strokeweight=".334pt" strokecolor="#6d6e71">
                <v:path arrowok="t"/>
              </v:shape>
            </v:group>
            <v:group style="position:absolute;left:1608;top:2764;width:242;height:470" coordorigin="1608,2764" coordsize="242,470">
              <v:shape style="position:absolute;left:1608;top:2764;width:242;height:470" coordorigin="1608,2764" coordsize="242,470" path="m1608,3234l1850,2764e" filled="false" stroked="true" strokeweight=".334pt" strokecolor="#6d6e71">
                <v:path arrowok="t"/>
              </v:shape>
            </v:group>
            <v:group style="position:absolute;left:1612;top:2748;width:268;height:521" coordorigin="1612,2748" coordsize="268,521">
              <v:shape style="position:absolute;left:1612;top:2748;width:268;height:521" coordorigin="1612,2748" coordsize="268,521" path="m1612,3268l1880,2748e" filled="false" stroked="true" strokeweight=".334pt" strokecolor="#6d6e71">
                <v:path arrowok="t"/>
              </v:shape>
            </v:group>
            <v:group style="position:absolute;left:1618;top:2734;width:291;height:565" coordorigin="1618,2734" coordsize="291,565">
              <v:shape style="position:absolute;left:1618;top:2734;width:291;height:565" coordorigin="1618,2734" coordsize="291,565" path="m1618,3299l1908,2734e" filled="false" stroked="true" strokeweight=".334pt" strokecolor="#6d6e71">
                <v:path arrowok="t"/>
              </v:shape>
            </v:group>
            <v:group style="position:absolute;left:1625;top:2723;width:311;height:605" coordorigin="1625,2723" coordsize="311,605">
              <v:shape style="position:absolute;left:1625;top:2723;width:311;height:605" coordorigin="1625,2723" coordsize="311,605" path="m1625,3327l1935,2723e" filled="false" stroked="true" strokeweight=".334pt" strokecolor="#6d6e71">
                <v:path arrowok="t"/>
              </v:shape>
            </v:group>
            <v:group style="position:absolute;left:1633;top:2714;width:329;height:640" coordorigin="1633,2714" coordsize="329,640">
              <v:shape style="position:absolute;left:1633;top:2714;width:329;height:640" coordorigin="1633,2714" coordsize="329,640" path="m1633,3353l1961,2714e" filled="false" stroked="true" strokeweight=".334pt" strokecolor="#6d6e71">
                <v:path arrowok="t"/>
              </v:shape>
            </v:group>
            <v:group style="position:absolute;left:1642;top:2707;width:345;height:671" coordorigin="1642,2707" coordsize="345,671">
              <v:shape style="position:absolute;left:1642;top:2707;width:345;height:671" coordorigin="1642,2707" coordsize="345,671" path="m1642,3378l1986,2707e" filled="false" stroked="true" strokeweight=".334pt" strokecolor="#6d6e71">
                <v:path arrowok="t"/>
              </v:shape>
            </v:group>
            <v:group style="position:absolute;left:1651;top:2702;width:359;height:699" coordorigin="1651,2702" coordsize="359,699">
              <v:shape style="position:absolute;left:1651;top:2702;width:359;height:699" coordorigin="1651,2702" coordsize="359,699" path="m1651,3401l2010,2702e" filled="false" stroked="true" strokeweight=".334pt" strokecolor="#6d6e71">
                <v:path arrowok="t"/>
              </v:shape>
            </v:group>
            <v:group style="position:absolute;left:1662;top:2698;width:373;height:725" coordorigin="1662,2698" coordsize="373,725">
              <v:shape style="position:absolute;left:1662;top:2698;width:373;height:725" coordorigin="1662,2698" coordsize="373,725" path="m1662,3422l2034,2698e" filled="false" stroked="true" strokeweight=".334pt" strokecolor="#6d6e71">
                <v:path arrowok="t"/>
              </v:shape>
            </v:group>
            <v:group style="position:absolute;left:1673;top:2695;width:384;height:748" coordorigin="1673,2695" coordsize="384,748">
              <v:shape style="position:absolute;left:1673;top:2695;width:384;height:748" coordorigin="1673,2695" coordsize="384,748" path="m1673,3443l2057,2695e" filled="false" stroked="true" strokeweight=".334pt" strokecolor="#6d6e71">
                <v:path arrowok="t"/>
              </v:shape>
            </v:group>
            <v:group style="position:absolute;left:1684;top:2693;width:395;height:769" coordorigin="1684,2693" coordsize="395,769">
              <v:shape style="position:absolute;left:1684;top:2693;width:395;height:769" coordorigin="1684,2693" coordsize="395,769" path="m1684,3462l2079,2693e" filled="false" stroked="true" strokeweight=".334pt" strokecolor="#6d6e71">
                <v:path arrowok="t"/>
              </v:shape>
            </v:group>
            <v:group style="position:absolute;left:1696;top:2692;width:405;height:788" coordorigin="1696,2692" coordsize="405,788">
              <v:shape style="position:absolute;left:1696;top:2692;width:405;height:788" coordorigin="1696,2692" coordsize="405,788" path="m1696,3480l2101,2692e" filled="false" stroked="true" strokeweight=".334pt" strokecolor="#6d6e71">
                <v:path arrowok="t"/>
              </v:shape>
            </v:group>
            <v:group style="position:absolute;left:1709;top:2692;width:414;height:805" coordorigin="1709,2692" coordsize="414,805">
              <v:shape style="position:absolute;left:1709;top:2692;width:414;height:805" coordorigin="1709,2692" coordsize="414,805" path="m1709,3497l2122,2692e" filled="false" stroked="true" strokeweight=".334pt" strokecolor="#6d6e71">
                <v:path arrowok="t"/>
              </v:shape>
            </v:group>
            <v:group style="position:absolute;left:1722;top:2693;width:422;height:821" coordorigin="1722,2693" coordsize="422,821">
              <v:shape style="position:absolute;left:1722;top:2693;width:422;height:821" coordorigin="1722,2693" coordsize="422,821" path="m1722,3514l2143,2693e" filled="false" stroked="true" strokeweight=".334pt" strokecolor="#6d6e71">
                <v:path arrowok="t"/>
              </v:shape>
            </v:group>
            <v:group style="position:absolute;left:1735;top:2695;width:429;height:835" coordorigin="1735,2695" coordsize="429,835">
              <v:shape style="position:absolute;left:1735;top:2695;width:429;height:835" coordorigin="1735,2695" coordsize="429,835" path="m1735,3529l2163,2695e" filled="false" stroked="true" strokeweight=".334pt" strokecolor="#6d6e71">
                <v:path arrowok="t"/>
              </v:shape>
            </v:group>
            <v:group style="position:absolute;left:1749;top:2698;width:435;height:847" coordorigin="1749,2698" coordsize="435,847">
              <v:shape style="position:absolute;left:1749;top:2698;width:435;height:847" coordorigin="1749,2698" coordsize="435,847" path="m1749,3544l2184,2698e" filled="false" stroked="true" strokeweight=".334pt" strokecolor="#6d6e71">
                <v:path arrowok="t"/>
              </v:shape>
            </v:group>
            <v:group style="position:absolute;left:1763;top:2701;width:441;height:858" coordorigin="1763,2701" coordsize="441,858">
              <v:shape style="position:absolute;left:1763;top:2701;width:441;height:858" coordorigin="1763,2701" coordsize="441,858" path="m1763,3558l2203,2701e" filled="false" stroked="true" strokeweight=".334pt" strokecolor="#6d6e71">
                <v:path arrowok="t"/>
              </v:shape>
            </v:group>
            <v:group style="position:absolute;left:1778;top:2705;width:445;height:867" coordorigin="1778,2705" coordsize="445,867">
              <v:shape style="position:absolute;left:1778;top:2705;width:445;height:867" coordorigin="1778,2705" coordsize="445,867" path="m1778,3571l2223,2705e" filled="false" stroked="true" strokeweight=".334pt" strokecolor="#6d6e71">
                <v:path arrowok="t"/>
              </v:shape>
            </v:group>
            <v:group style="position:absolute;left:1792;top:2710;width:449;height:875" coordorigin="1792,2710" coordsize="449,875">
              <v:shape style="position:absolute;left:1792;top:2710;width:449;height:875" coordorigin="1792,2710" coordsize="449,875" path="m1792,3584l2241,2710e" filled="false" stroked="true" strokeweight=".334pt" strokecolor="#6d6e71">
                <v:path arrowok="t"/>
              </v:shape>
            </v:group>
            <v:group style="position:absolute;left:1808;top:2715;width:453;height:881" coordorigin="1808,2715" coordsize="453,881">
              <v:shape style="position:absolute;left:1808;top:2715;width:453;height:881" coordorigin="1808,2715" coordsize="453,881" path="m1808,3596l2260,2715e" filled="false" stroked="true" strokeweight=".334pt" strokecolor="#6d6e71">
                <v:path arrowok="t"/>
              </v:shape>
            </v:group>
            <v:group style="position:absolute;left:1823;top:2721;width:455;height:886" coordorigin="1823,2721" coordsize="455,886">
              <v:shape style="position:absolute;left:1823;top:2721;width:455;height:886" coordorigin="1823,2721" coordsize="455,886" path="m1823,3607l2278,2721e" filled="false" stroked="true" strokeweight=".334pt" strokecolor="#6d6e71">
                <v:path arrowok="t"/>
              </v:shape>
            </v:group>
            <v:group style="position:absolute;left:1638;top:2840;width:328;height:449" coordorigin="1638,2840" coordsize="328,449">
              <v:shape style="position:absolute;left:1638;top:2840;width:328;height:449" coordorigin="1638,2840" coordsize="328,449" path="m1959,2904l1811,2904,1825,2905,1838,2908,1877,2956,1879,2970,1878,2986,1855,3050,1797,3122,1725,3196,1638,3277,1638,3289,1879,3289,1911,3215,1738,3215,1790,3172,1864,3106,1909,3060,1951,3002,1966,2936,1964,2918,1959,2904xe" filled="true" fillcolor="#231f20" stroked="false">
                <v:path arrowok="t"/>
                <v:fill type="solid"/>
              </v:shape>
              <v:shape style="position:absolute;left:1638;top:2840;width:328;height:449" coordorigin="1638,2840" coordsize="328,449" path="m1932,3168l1916,3168,1908,3181,1901,3191,1845,3214,1825,3215,1911,3215,1932,3168xe" filled="true" fillcolor="#231f20" stroked="false">
                <v:path arrowok="t"/>
                <v:fill type="solid"/>
              </v:shape>
              <v:shape style="position:absolute;left:1638;top:2840;width:328;height:449" coordorigin="1638,2840" coordsize="328,449" path="m1855,2840l1785,2860,1740,2905,1720,2948,1732,2953,1749,2931,1768,2916,1789,2907,1811,2904,1959,2904,1958,2900,1899,2847,1878,2842,1855,2840xe" filled="true" fillcolor="#231f20" stroked="false">
                <v:path arrowok="t"/>
                <v:fill type="solid"/>
              </v:shape>
            </v:group>
            <v:group style="position:absolute;left:1938;top:2841;width:349;height:466" coordorigin="1938,2841" coordsize="349,466">
              <v:shape style="position:absolute;left:1938;top:2841;width:349;height:466" coordorigin="1938,2841" coordsize="349,466" path="m1985,3225l1966,3225,1957,3228,1942,3243,1938,3251,1938,3273,1998,3306,2017,3307,2044,3305,2072,3300,2098,3291,2123,3280,2140,3270,2078,3270,2067,3269,2057,3266,2047,3261,2037,3255,2023,3244,2012,3237,2005,3232,2000,3229,1993,3226,1985,3225xe" filled="true" fillcolor="#231f20" stroked="false">
                <v:path arrowok="t"/>
                <v:fill type="solid"/>
              </v:shape>
              <v:shape style="position:absolute;left:1938;top:2841;width:349;height:466" coordorigin="1938,2841" coordsize="349,466" path="m2286,2841l2099,2841,1998,3032,2020,3033,2039,3036,2104,3069,2145,3135,2150,3174,2149,3195,2115,3257,2078,3270,2140,3270,2187,3229,2223,3162,2231,3114,2229,3094,2198,3023,2135,2978,2066,2961,2088,2920,2262,2920,2286,2841xe" filled="true" fillcolor="#231f20" stroked="false">
                <v:path arrowok="t"/>
                <v:fill type="solid"/>
              </v:shape>
            </v:group>
            <v:group style="position:absolute;left:1696;top:3337;width:69;height:80" coordorigin="1696,3337" coordsize="69,80">
              <v:shape style="position:absolute;left:1696;top:3337;width:69;height:80" coordorigin="1696,3337" coordsize="69,80" path="m1743,3337l1722,3337,1713,3341,1700,3355,1696,3365,1696,3390,1700,3400,1713,3414,1722,3417,1741,3417,1748,3415,1759,3407,1761,3404,1726,3404,1722,3402,1718,3398,1715,3393,1713,3387,1713,3368,1715,3361,1722,3353,1727,3351,1761,3351,1760,3349,1751,3340,1743,3337xe" filled="true" fillcolor="#231f20" stroked="false">
                <v:path arrowok="t"/>
                <v:fill type="solid"/>
              </v:shape>
              <v:shape style="position:absolute;left:1696;top:3337;width:69;height:80" coordorigin="1696,3337" coordsize="69,80" path="m1750,3387l1748,3393,1746,3397,1740,3402,1736,3404,1761,3404,1763,3401,1765,3392,1750,3387xe" filled="true" fillcolor="#231f20" stroked="false">
                <v:path arrowok="t"/>
                <v:fill type="solid"/>
              </v:shape>
              <v:shape style="position:absolute;left:1696;top:3337;width:69;height:80" coordorigin="1696,3337" coordsize="69,80" path="m1761,3351l1737,3351,1740,3352,1746,3356,1748,3360,1749,3364,1765,3360,1763,3354,1761,3351xe" filled="true" fillcolor="#231f20" stroked="false">
                <v:path arrowok="t"/>
                <v:fill type="solid"/>
              </v:shape>
            </v:group>
            <v:group style="position:absolute;left:1779;top:3339;width:60;height:78" coordorigin="1779,3339" coordsize="60,78">
              <v:shape style="position:absolute;left:1779;top:3339;width:60;height:78" coordorigin="1779,3339" coordsize="60,78" path="m1837,3339l1779,3339,1779,3416,1839,3416,1839,3403,1795,3403,1795,3382,1834,3382,1834,3369,1795,3369,1795,3352,1837,3352,1837,3339xe" filled="true" fillcolor="#231f20" stroked="false">
                <v:path arrowok="t"/>
                <v:fill type="solid"/>
              </v:shape>
            </v:group>
            <v:group style="position:absolute;left:1852;top:3339;width:63;height:78" coordorigin="1852,3339" coordsize="63,78">
              <v:shape style="position:absolute;left:1852;top:3339;width:63;height:78" coordorigin="1852,3339" coordsize="63,78" path="m1868,3339l1852,3339,1852,3416,1867,3416,1867,3366,1885,3366,1868,3339xe" filled="true" fillcolor="#231f20" stroked="false">
                <v:path arrowok="t"/>
                <v:fill type="solid"/>
              </v:shape>
              <v:shape style="position:absolute;left:1852;top:3339;width:63;height:78" coordorigin="1852,3339" coordsize="63,78" path="m1885,3366l1867,3366,1899,3416,1915,3416,1915,3390,1900,3390,1885,3366xe" filled="true" fillcolor="#231f20" stroked="false">
                <v:path arrowok="t"/>
                <v:fill type="solid"/>
              </v:shape>
              <v:shape style="position:absolute;left:1852;top:3339;width:63;height:78" coordorigin="1852,3339" coordsize="63,78" path="m1915,3339l1900,3339,1900,3390,1915,3390,1915,3339xe" filled="true" fillcolor="#231f20" stroked="false">
                <v:path arrowok="t"/>
                <v:fill type="solid"/>
              </v:shape>
            </v:group>
            <v:group style="position:absolute;left:1926;top:3339;width:63;height:78" coordorigin="1926,3339" coordsize="63,78">
              <v:shape style="position:absolute;left:1926;top:3339;width:63;height:78" coordorigin="1926,3339" coordsize="63,78" path="m1966,3352l1950,3352,1950,3416,1966,3416,1966,3352xe" filled="true" fillcolor="#231f20" stroked="false">
                <v:path arrowok="t"/>
                <v:fill type="solid"/>
              </v:shape>
              <v:shape style="position:absolute;left:1926;top:3339;width:63;height:78" coordorigin="1926,3339" coordsize="63,78" path="m1989,3339l1926,3339,1926,3352,1989,3352,1989,3339xe" filled="true" fillcolor="#231f20" stroked="false">
                <v:path arrowok="t"/>
                <v:fill type="solid"/>
              </v:shape>
            </v:group>
            <v:group style="position:absolute;left:1983;top:3339;width:80;height:78" coordorigin="1983,3339" coordsize="80,78">
              <v:shape style="position:absolute;left:1983;top:3339;width:80;height:78" coordorigin="1983,3339" coordsize="80,78" path="m2031,3339l2014,3339,1983,3416,2000,3416,2006,3398,2055,3398,2050,3385,2011,3385,2022,3357,2038,3357,2031,3339xe" filled="true" fillcolor="#231f20" stroked="false">
                <v:path arrowok="t"/>
                <v:fill type="solid"/>
              </v:shape>
              <v:shape style="position:absolute;left:1983;top:3339;width:80;height:78" coordorigin="1983,3339" coordsize="80,78" path="m2055,3398l2038,3398,2045,3416,2062,3416,2055,3398xe" filled="true" fillcolor="#231f20" stroked="false">
                <v:path arrowok="t"/>
                <v:fill type="solid"/>
              </v:shape>
              <v:shape style="position:absolute;left:1983;top:3339;width:80;height:78" coordorigin="1983,3339" coordsize="80,78" path="m2038,3357l2022,3357,2033,3385,2050,3385,2038,3357xe" filled="true" fillcolor="#231f20" stroked="false">
                <v:path arrowok="t"/>
                <v:fill type="solid"/>
              </v:shape>
            </v:group>
            <v:group style="position:absolute;left:2054;top:3339;width:74;height:78" coordorigin="2054,3339" coordsize="74,78">
              <v:shape style="position:absolute;left:2054;top:3339;width:74;height:78" coordorigin="2054,3339" coordsize="74,78" path="m2072,3339l2054,3339,2083,3416,2100,3416,2107,3396,2092,3396,2072,3339xe" filled="true" fillcolor="#231f20" stroked="false">
                <v:path arrowok="t"/>
                <v:fill type="solid"/>
              </v:shape>
              <v:shape style="position:absolute;left:2054;top:3339;width:74;height:78" coordorigin="2054,3339" coordsize="74,78" path="m2128,3339l2111,3339,2092,3396,2107,3396,2128,3339xe" filled="true" fillcolor="#231f20" stroked="false">
                <v:path arrowok="t"/>
                <v:fill type="solid"/>
              </v:shape>
            </v:group>
            <v:group style="position:absolute;left:2133;top:3337;width:77;height:80" coordorigin="2133,3337" coordsize="77,80">
              <v:shape style="position:absolute;left:2133;top:3337;width:77;height:80" coordorigin="2133,3337" coordsize="77,80" path="m2183,3337l2164,3337,2159,3338,2133,3370,2133,3390,2136,3400,2150,3414,2159,3417,2183,3417,2192,3414,2202,3404,2165,3404,2159,3402,2151,3393,2149,3386,2149,3368,2151,3362,2159,3353,2164,3351,2202,3351,2192,3341,2183,3337xe" filled="true" fillcolor="#231f20" stroked="false">
                <v:path arrowok="t"/>
                <v:fill type="solid"/>
              </v:shape>
              <v:shape style="position:absolute;left:2133;top:3337;width:77;height:80" coordorigin="2133,3337" coordsize="77,80" path="m2202,3351l2178,3351,2183,3353,2191,3362,2193,3368,2193,3386,2191,3393,2183,3402,2177,3404,2202,3404,2206,3400,2209,3390,2209,3365,2206,3355,2202,3351xe" filled="true" fillcolor="#231f20" stroked="false">
                <v:path arrowok="t"/>
                <v:fill type="solid"/>
              </v:shape>
            </v:group>
            <v:group style="position:absolute;left:2218;top:3337;width:65;height:80" coordorigin="2218,3337" coordsize="65,80">
              <v:shape style="position:absolute;left:2218;top:3337;width:65;height:80" coordorigin="2218,3337" coordsize="65,80" path="m2233,3389l2218,3391,2219,3399,2222,3406,2233,3415,2240,3417,2257,3417,2263,3416,2272,3412,2276,3410,2279,3404,2246,3404,2242,3403,2236,3398,2234,3394,2233,3389xe" filled="true" fillcolor="#231f20" stroked="false">
                <v:path arrowok="t"/>
                <v:fill type="solid"/>
              </v:shape>
              <v:shape style="position:absolute;left:2218;top:3337;width:65;height:80" coordorigin="2218,3337" coordsize="65,80" path="m2259,3337l2243,3337,2238,3338,2220,3365,2223,3370,2231,3377,2237,3380,2252,3384,2257,3385,2261,3386,2263,3387,2265,3390,2266,3392,2266,3396,2265,3399,2259,3403,2255,3404,2279,3404,2281,3402,2282,3398,2282,3388,2281,3384,2245,3366,2240,3364,2237,3361,2236,3360,2236,3356,2237,3354,2241,3351,2245,3350,2278,3350,2277,3348,2272,3344,2267,3339,2259,3337xe" filled="true" fillcolor="#231f20" stroked="false">
                <v:path arrowok="t"/>
                <v:fill type="solid"/>
              </v:shape>
              <v:shape style="position:absolute;left:2218;top:3337;width:65;height:80" coordorigin="2218,3337" coordsize="65,80" path="m2278,3350l2254,3350,2257,3351,2261,3355,2263,3357,2264,3361,2280,3361,2279,3354,2278,3350xe" filled="true" fillcolor="#231f20" stroked="false">
                <v:path arrowok="t"/>
                <v:fill type="solid"/>
              </v:shape>
            </v:group>
            <v:group style="position:absolute;left:2232;top:3030;width:292;height:457" coordorigin="2232,3030" coordsize="292,457">
              <v:shape style="position:absolute;left:2232;top:3030;width:292;height:457" coordorigin="2232,3030" coordsize="292,457" path="m2232,3030l2289,3060,2346,3091,2401,3126,2447,3166,2500,3236,2523,3301,2521,3359,2497,3408,2456,3447,2404,3474,2345,3487e" filled="false" stroked="true" strokeweight=".669pt" strokecolor="#231f20">
                <v:path arrowok="t"/>
              </v:shape>
              <v:shape style="position:absolute;left:2059;top:2835;width:484;height:671" type="#_x0000_t75" stroked="false">
                <v:imagedata r:id="rId220" o:title=""/>
              </v:shape>
            </v:group>
            <v:group style="position:absolute;left:1899;top:3349;width:555;height:221" coordorigin="1899,3349" coordsize="555,221">
              <v:shape style="position:absolute;left:1899;top:3349;width:555;height:221" coordorigin="1899,3349" coordsize="555,221" path="m2453,3349l2418,3410,2372,3464,2317,3508,2255,3541,2185,3562,2111,3569,2055,3565,2000,3552,1948,3531,1899,3503e" filled="false" stroked="true" strokeweight=".717pt" strokecolor="#231f20">
                <v:path arrowok="t"/>
              </v:shape>
            </v:group>
            <v:group style="position:absolute;left:1607;top:2692;width:1005;height:1005" coordorigin="1607,2692" coordsize="1005,1005">
              <v:shape style="position:absolute;left:1607;top:2692;width:1005;height:1005" coordorigin="1607,2692" coordsize="1005,1005" path="m2109,2692l2183,2698,2254,2713,2321,2739,2383,2773,2439,2815,2488,2865,2530,2921,2565,2983,2590,3049,2606,3120,2611,3194,2606,3269,2590,3339,2565,3406,2530,3468,2488,3524,2439,3573,2383,3616,2321,3650,2254,3675,2183,3691,2109,3697,2035,3691,1964,3675,1897,3650,1836,3616,1780,3573,1730,3524,1688,3468,1654,3406,1628,3339,1612,3269,1607,3194,1612,3120,1628,3049,1654,2983,1688,2921,1730,2865,1780,2815,1836,2773,1897,2739,1964,2713,2035,2698,2109,2692xe" filled="false" stroked="true" strokeweight=".567pt" strokecolor="#231f20">
                <v:path arrowok="t"/>
              </v:shape>
              <v:shape style="position:absolute;left:1952;top:3519;width:326;height:132" type="#_x0000_t75" stroked="false">
                <v:imagedata r:id="rId221" o:title=""/>
              </v:shape>
            </v:group>
            <w10:wrap type="topAndBottom"/>
          </v:group>
        </w:pict>
      </w:r>
      <w:r>
        <w:rPr/>
        <w:pict>
          <v:group style="position:absolute;margin-left:134.938004pt;margin-top:134.309174pt;width:50.85pt;height:50.85pt;mso-position-horizontal-relative:page;mso-position-vertical-relative:paragraph;z-index:4912;mso-wrap-distance-left:0;mso-wrap-distance-right:0" coordorigin="2699,2686" coordsize="1017,1017">
            <v:group style="position:absolute;left:2705;top:2692;width:1005;height:1005" coordorigin="2705,2692" coordsize="1005,1005">
              <v:shape style="position:absolute;left:2705;top:2692;width:1005;height:1005" coordorigin="2705,2692" coordsize="1005,1005" path="m3207,2692l3133,2698,3062,2713,2995,2739,2934,2773,2877,2815,2828,2865,2786,2921,2751,2983,2726,3049,2710,3120,2705,3194,2710,3269,2726,3339,2751,3406,2786,3468,2828,3524,2877,3573,2934,3616,2995,3650,3062,3675,3133,3691,3207,3697,3281,3691,3352,3675,3419,3650,3480,3616,3536,3573,3586,3524,3628,3468,3662,3406,3688,3339,3704,3269,3709,3194,3704,3120,3688,3049,3662,2983,3628,2921,3586,2865,3536,2815,3480,2773,3419,2739,3352,2713,3281,2698,3207,2692xe" filled="true" fillcolor="#d1d3d4" stroked="false">
                <v:path arrowok="t"/>
                <v:fill type="solid"/>
              </v:shape>
            </v:group>
            <v:group style="position:absolute;left:2705;top:2692;width:1005;height:1005" coordorigin="2705,2692" coordsize="1005,1005">
              <v:shape style="position:absolute;left:2705;top:2692;width:1005;height:1005" coordorigin="2705,2692" coordsize="1005,1005" path="m3207,2692l3281,2698,3352,2713,3419,2739,3480,2773,3536,2815,3586,2865,3628,2921,3662,2983,3688,3049,3704,3120,3709,3194,3704,3269,3688,3339,3662,3406,3628,3468,3586,3524,3536,3573,3480,3616,3419,3650,3352,3675,3281,3691,3207,3697,3133,3691,3062,3675,2995,3650,2934,3616,2877,3573,2828,3524,2786,3468,2751,3406,2726,3339,2710,3269,2705,3194,2710,3120,2726,3049,2751,2983,2786,2921,2828,2865,2877,2815,2934,2773,2995,2739,3062,2713,3133,2698,3207,2692xe" filled="false" stroked="true" strokeweight=".425pt" strokecolor="#231f20">
                <v:path arrowok="t"/>
              </v:shape>
            </v:group>
            <v:group style="position:absolute;left:2937;top:2728;width:457;height:890" coordorigin="2937,2728" coordsize="457,890">
              <v:shape style="position:absolute;left:2937;top:2728;width:457;height:890" coordorigin="2937,2728" coordsize="457,890" path="m2937,3618l3394,2728e" filled="false" stroked="true" strokeweight=".334pt" strokecolor="#6d6e71">
                <v:path arrowok="t"/>
              </v:shape>
            </v:group>
            <v:group style="position:absolute;left:2715;top:2855;width:122;height:237" coordorigin="2715,2855" coordsize="122,237">
              <v:shape style="position:absolute;left:2715;top:2855;width:122;height:237" coordorigin="2715,2855" coordsize="122,237" path="m2715,3091l2837,2855e" filled="false" stroked="true" strokeweight=".334pt" strokecolor="#6d6e71">
                <v:path arrowok="t"/>
              </v:shape>
            </v:group>
            <v:group style="position:absolute;left:2707;top:2814;width:173;height:337" coordorigin="2707,2814" coordsize="173,337">
              <v:shape style="position:absolute;left:2707;top:2814;width:173;height:337" coordorigin="2707,2814" coordsize="173,337" path="m2707,3150l2879,2814e" filled="false" stroked="true" strokeweight=".334pt" strokecolor="#6d6e71">
                <v:path arrowok="t"/>
              </v:shape>
            </v:group>
            <v:group style="position:absolute;left:2705;top:2786;width:211;height:410" coordorigin="2705,2786" coordsize="211,410">
              <v:shape style="position:absolute;left:2705;top:2786;width:211;height:410" coordorigin="2705,2786" coordsize="211,410" path="m2705,3195l2915,2786e" filled="false" stroked="true" strokeweight=".334pt" strokecolor="#6d6e71">
                <v:path arrowok="t"/>
              </v:shape>
            </v:group>
            <v:group style="position:absolute;left:2706;top:2764;width:242;height:470" coordorigin="2706,2764" coordsize="242,470">
              <v:shape style="position:absolute;left:2706;top:2764;width:242;height:470" coordorigin="2706,2764" coordsize="242,470" path="m2706,3234l2948,2764e" filled="false" stroked="true" strokeweight=".334pt" strokecolor="#6d6e71">
                <v:path arrowok="t"/>
              </v:shape>
            </v:group>
            <v:group style="position:absolute;left:2710;top:2748;width:268;height:521" coordorigin="2710,2748" coordsize="268,521">
              <v:shape style="position:absolute;left:2710;top:2748;width:268;height:521" coordorigin="2710,2748" coordsize="268,521" path="m2710,3268l2978,2748e" filled="false" stroked="true" strokeweight=".334pt" strokecolor="#6d6e71">
                <v:path arrowok="t"/>
              </v:shape>
            </v:group>
            <v:group style="position:absolute;left:2716;top:2734;width:291;height:565" coordorigin="2716,2734" coordsize="291,565">
              <v:shape style="position:absolute;left:2716;top:2734;width:291;height:565" coordorigin="2716,2734" coordsize="291,565" path="m2716,3299l3006,2734e" filled="false" stroked="true" strokeweight=".334pt" strokecolor="#6d6e71">
                <v:path arrowok="t"/>
              </v:shape>
            </v:group>
            <v:group style="position:absolute;left:2723;top:2723;width:311;height:605" coordorigin="2723,2723" coordsize="311,605">
              <v:shape style="position:absolute;left:2723;top:2723;width:311;height:605" coordorigin="2723,2723" coordsize="311,605" path="m2723,3327l3033,2723e" filled="false" stroked="true" strokeweight=".334pt" strokecolor="#6d6e71">
                <v:path arrowok="t"/>
              </v:shape>
            </v:group>
            <v:group style="position:absolute;left:2731;top:2714;width:329;height:640" coordorigin="2731,2714" coordsize="329,640">
              <v:shape style="position:absolute;left:2731;top:2714;width:329;height:640" coordorigin="2731,2714" coordsize="329,640" path="m2731,3353l3059,2714e" filled="false" stroked="true" strokeweight=".334pt" strokecolor="#6d6e71">
                <v:path arrowok="t"/>
              </v:shape>
            </v:group>
            <v:group style="position:absolute;left:2739;top:2707;width:345;height:671" coordorigin="2739,2707" coordsize="345,671">
              <v:shape style="position:absolute;left:2739;top:2707;width:345;height:671" coordorigin="2739,2707" coordsize="345,671" path="m2739,3378l3084,2707e" filled="false" stroked="true" strokeweight=".334pt" strokecolor="#6d6e71">
                <v:path arrowok="t"/>
              </v:shape>
            </v:group>
            <v:group style="position:absolute;left:2749;top:2702;width:359;height:699" coordorigin="2749,2702" coordsize="359,699">
              <v:shape style="position:absolute;left:2749;top:2702;width:359;height:699" coordorigin="2749,2702" coordsize="359,699" path="m2749,3401l3108,2702e" filled="false" stroked="true" strokeweight=".334pt" strokecolor="#6d6e71">
                <v:path arrowok="t"/>
              </v:shape>
            </v:group>
            <v:group style="position:absolute;left:2759;top:2698;width:373;height:725" coordorigin="2759,2698" coordsize="373,725">
              <v:shape style="position:absolute;left:2759;top:2698;width:373;height:725" coordorigin="2759,2698" coordsize="373,725" path="m2759,3422l3131,2698e" filled="false" stroked="true" strokeweight=".334pt" strokecolor="#6d6e71">
                <v:path arrowok="t"/>
              </v:shape>
            </v:group>
            <v:group style="position:absolute;left:2770;top:2695;width:384;height:748" coordorigin="2770,2695" coordsize="384,748">
              <v:shape style="position:absolute;left:2770;top:2695;width:384;height:748" coordorigin="2770,2695" coordsize="384,748" path="m2770,3443l3154,2695e" filled="false" stroked="true" strokeweight=".334pt" strokecolor="#6d6e71">
                <v:path arrowok="t"/>
              </v:shape>
            </v:group>
            <v:group style="position:absolute;left:2782;top:2693;width:395;height:769" coordorigin="2782,2693" coordsize="395,769">
              <v:shape style="position:absolute;left:2782;top:2693;width:395;height:769" coordorigin="2782,2693" coordsize="395,769" path="m2782,3462l3177,2693e" filled="false" stroked="true" strokeweight=".334pt" strokecolor="#6d6e71">
                <v:path arrowok="t"/>
              </v:shape>
            </v:group>
            <v:group style="position:absolute;left:2794;top:2692;width:405;height:788" coordorigin="2794,2692" coordsize="405,788">
              <v:shape style="position:absolute;left:2794;top:2692;width:405;height:788" coordorigin="2794,2692" coordsize="405,788" path="m2794,3480l3198,2692e" filled="false" stroked="true" strokeweight=".334pt" strokecolor="#6d6e71">
                <v:path arrowok="t"/>
              </v:shape>
            </v:group>
            <v:group style="position:absolute;left:2806;top:2692;width:414;height:805" coordorigin="2806,2692" coordsize="414,805">
              <v:shape style="position:absolute;left:2806;top:2692;width:414;height:805" coordorigin="2806,2692" coordsize="414,805" path="m2806,3497l3220,2692e" filled="false" stroked="true" strokeweight=".334pt" strokecolor="#6d6e71">
                <v:path arrowok="t"/>
              </v:shape>
            </v:group>
            <v:group style="position:absolute;left:2819;top:2693;width:422;height:821" coordorigin="2819,2693" coordsize="422,821">
              <v:shape style="position:absolute;left:2819;top:2693;width:422;height:821" coordorigin="2819,2693" coordsize="422,821" path="m2819,3514l3241,2693e" filled="false" stroked="true" strokeweight=".334pt" strokecolor="#6d6e71">
                <v:path arrowok="t"/>
              </v:shape>
            </v:group>
            <v:group style="position:absolute;left:2833;top:2695;width:429;height:835" coordorigin="2833,2695" coordsize="429,835">
              <v:shape style="position:absolute;left:2833;top:2695;width:429;height:835" coordorigin="2833,2695" coordsize="429,835" path="m2833,3529l3261,2695e" filled="false" stroked="true" strokeweight=".334pt" strokecolor="#6d6e71">
                <v:path arrowok="t"/>
              </v:shape>
            </v:group>
            <v:group style="position:absolute;left:2847;top:2698;width:435;height:847" coordorigin="2847,2698" coordsize="435,847">
              <v:shape style="position:absolute;left:2847;top:2698;width:435;height:847" coordorigin="2847,2698" coordsize="435,847" path="m2847,3544l3281,2698e" filled="false" stroked="true" strokeweight=".334pt" strokecolor="#6d6e71">
                <v:path arrowok="t"/>
              </v:shape>
            </v:group>
            <v:group style="position:absolute;left:2861;top:2701;width:441;height:858" coordorigin="2861,2701" coordsize="441,858">
              <v:shape style="position:absolute;left:2861;top:2701;width:441;height:858" coordorigin="2861,2701" coordsize="441,858" path="m2861,3558l3301,2701e" filled="false" stroked="true" strokeweight=".334pt" strokecolor="#6d6e71">
                <v:path arrowok="t"/>
              </v:shape>
            </v:group>
            <v:group style="position:absolute;left:2875;top:2705;width:445;height:867" coordorigin="2875,2705" coordsize="445,867">
              <v:shape style="position:absolute;left:2875;top:2705;width:445;height:867" coordorigin="2875,2705" coordsize="445,867" path="m2875,3571l3320,2705e" filled="false" stroked="true" strokeweight=".334pt" strokecolor="#6d6e71">
                <v:path arrowok="t"/>
              </v:shape>
            </v:group>
            <v:group style="position:absolute;left:2890;top:2710;width:449;height:875" coordorigin="2890,2710" coordsize="449,875">
              <v:shape style="position:absolute;left:2890;top:2710;width:449;height:875" coordorigin="2890,2710" coordsize="449,875" path="m2890,3584l3339,2710e" filled="false" stroked="true" strokeweight=".334pt" strokecolor="#6d6e71">
                <v:path arrowok="t"/>
              </v:shape>
            </v:group>
            <v:group style="position:absolute;left:2906;top:2715;width:453;height:881" coordorigin="2906,2715" coordsize="453,881">
              <v:shape style="position:absolute;left:2906;top:2715;width:453;height:881" coordorigin="2906,2715" coordsize="453,881" path="m2906,3596l3358,2715e" filled="false" stroked="true" strokeweight=".334pt" strokecolor="#6d6e71">
                <v:path arrowok="t"/>
              </v:shape>
            </v:group>
            <v:group style="position:absolute;left:2921;top:2721;width:455;height:886" coordorigin="2921,2721" coordsize="455,886">
              <v:shape style="position:absolute;left:2921;top:2721;width:455;height:886" coordorigin="2921,2721" coordsize="455,886" path="m2921,3607l3376,2721e" filled="false" stroked="true" strokeweight=".334pt" strokecolor="#6d6e71">
                <v:path arrowok="t"/>
              </v:shape>
            </v:group>
            <v:group style="position:absolute;left:2736;top:2840;width:328;height:449" coordorigin="2736,2840" coordsize="328,449">
              <v:shape style="position:absolute;left:2736;top:2840;width:328;height:449" coordorigin="2736,2840" coordsize="328,449" path="m3057,2904l2909,2904,2923,2905,2936,2908,2975,2956,2976,2970,2976,2986,2953,3050,2895,3122,2823,3196,2736,3277,2736,3289,2977,3289,3009,3215,2836,3215,2887,3172,2962,3106,3007,3060,3049,3002,3064,2936,3062,2918,3057,2904xe" filled="true" fillcolor="#231f20" stroked="false">
                <v:path arrowok="t"/>
                <v:fill type="solid"/>
              </v:shape>
              <v:shape style="position:absolute;left:2736;top:2840;width:328;height:449" coordorigin="2736,2840" coordsize="328,449" path="m3030,3168l3014,3168,3006,3181,2999,3191,2943,3214,2923,3215,3009,3215,3030,3168xe" filled="true" fillcolor="#231f20" stroked="false">
                <v:path arrowok="t"/>
                <v:fill type="solid"/>
              </v:shape>
              <v:shape style="position:absolute;left:2736;top:2840;width:328;height:449" coordorigin="2736,2840" coordsize="328,449" path="m2953,2840l2882,2860,2837,2905,2817,2948,2830,2953,2847,2931,2866,2916,2887,2907,2909,2904,3057,2904,3056,2900,2997,2847,2976,2842,2953,2840xe" filled="true" fillcolor="#231f20" stroked="false">
                <v:path arrowok="t"/>
                <v:fill type="solid"/>
              </v:shape>
            </v:group>
            <v:group style="position:absolute;left:3036;top:2841;width:349;height:466" coordorigin="3036,2841" coordsize="349,466">
              <v:shape style="position:absolute;left:3036;top:2841;width:349;height:466" coordorigin="3036,2841" coordsize="349,466" path="m3083,3225l3064,3225,3055,3228,3039,3243,3036,3251,3036,3273,3096,3306,3114,3307,3142,3305,3169,3300,3196,3291,3221,3280,3238,3270,3176,3270,3165,3269,3155,3266,3145,3261,3135,3255,3121,3244,3110,3237,3102,3232,3098,3229,3091,3226,3083,3225xe" filled="true" fillcolor="#231f20" stroked="false">
                <v:path arrowok="t"/>
                <v:fill type="solid"/>
              </v:shape>
              <v:shape style="position:absolute;left:3036;top:2841;width:349;height:466" coordorigin="3036,2841" coordsize="349,466" path="m3384,2841l3197,2841,3096,3032,3117,3033,3137,3036,3202,3069,3243,3135,3248,3174,3246,3195,3212,3257,3176,3270,3238,3270,3284,3229,3321,3162,3328,3114,3327,3094,3296,3023,3233,2978,3164,2961,3186,2920,3360,2920,3384,2841xe" filled="true" fillcolor="#231f20" stroked="false">
                <v:path arrowok="t"/>
                <v:fill type="solid"/>
              </v:shape>
            </v:group>
            <v:group style="position:absolute;left:2794;top:3337;width:69;height:80" coordorigin="2794,3337" coordsize="69,80">
              <v:shape style="position:absolute;left:2794;top:3337;width:69;height:80" coordorigin="2794,3337" coordsize="69,80" path="m2841,3337l2820,3337,2811,3341,2798,3355,2794,3365,2794,3390,2797,3400,2811,3414,2820,3417,2839,3417,2846,3415,2857,3407,2858,3404,2824,3404,2820,3402,2816,3398,2812,3393,2811,3387,2811,3368,2812,3361,2820,3353,2824,3351,2859,3351,2858,3349,2849,3340,2841,3337xe" filled="true" fillcolor="#231f20" stroked="false">
                <v:path arrowok="t"/>
                <v:fill type="solid"/>
              </v:shape>
              <v:shape style="position:absolute;left:2794;top:3337;width:69;height:80" coordorigin="2794,3337" coordsize="69,80" path="m2847,3387l2846,3393,2844,3397,2838,3402,2834,3404,2858,3404,2860,3401,2863,3392,2847,3387xe" filled="true" fillcolor="#231f20" stroked="false">
                <v:path arrowok="t"/>
                <v:fill type="solid"/>
              </v:shape>
              <v:shape style="position:absolute;left:2794;top:3337;width:69;height:80" coordorigin="2794,3337" coordsize="69,80" path="m2859,3351l2834,3351,2838,3352,2844,3356,2846,3360,2847,3364,2863,3360,2861,3354,2859,3351xe" filled="true" fillcolor="#231f20" stroked="false">
                <v:path arrowok="t"/>
                <v:fill type="solid"/>
              </v:shape>
            </v:group>
            <v:group style="position:absolute;left:2877;top:3339;width:60;height:78" coordorigin="2877,3339" coordsize="60,78">
              <v:shape style="position:absolute;left:2877;top:3339;width:60;height:78" coordorigin="2877,3339" coordsize="60,78" path="m2935,3339l2877,3339,2877,3416,2937,3416,2937,3403,2892,3403,2892,3382,2932,3382,2932,3369,2892,3369,2892,3352,2935,3352,2935,3339xe" filled="true" fillcolor="#231f20" stroked="false">
                <v:path arrowok="t"/>
                <v:fill type="solid"/>
              </v:shape>
            </v:group>
            <v:group style="position:absolute;left:2950;top:3339;width:63;height:78" coordorigin="2950,3339" coordsize="63,78">
              <v:shape style="position:absolute;left:2950;top:3339;width:63;height:78" coordorigin="2950,3339" coordsize="63,78" path="m2966,3339l2950,3339,2950,3416,2965,3416,2965,3366,2983,3366,2966,3339xe" filled="true" fillcolor="#231f20" stroked="false">
                <v:path arrowok="t"/>
                <v:fill type="solid"/>
              </v:shape>
              <v:shape style="position:absolute;left:2950;top:3339;width:63;height:78" coordorigin="2950,3339" coordsize="63,78" path="m2983,3366l2965,3366,2997,3416,3013,3416,3013,3390,2998,3390,2983,3366xe" filled="true" fillcolor="#231f20" stroked="false">
                <v:path arrowok="t"/>
                <v:fill type="solid"/>
              </v:shape>
              <v:shape style="position:absolute;left:2950;top:3339;width:63;height:78" coordorigin="2950,3339" coordsize="63,78" path="m3013,3339l2998,3339,2998,3390,3013,3390,3013,3339xe" filled="true" fillcolor="#231f20" stroked="false">
                <v:path arrowok="t"/>
                <v:fill type="solid"/>
              </v:shape>
            </v:group>
            <v:group style="position:absolute;left:3024;top:3339;width:63;height:78" coordorigin="3024,3339" coordsize="63,78">
              <v:shape style="position:absolute;left:3024;top:3339;width:63;height:78" coordorigin="3024,3339" coordsize="63,78" path="m3063,3352l3047,3352,3047,3416,3063,3416,3063,3352xe" filled="true" fillcolor="#231f20" stroked="false">
                <v:path arrowok="t"/>
                <v:fill type="solid"/>
              </v:shape>
              <v:shape style="position:absolute;left:3024;top:3339;width:63;height:78" coordorigin="3024,3339" coordsize="63,78" path="m3087,3339l3024,3339,3024,3352,3087,3352,3087,3339xe" filled="true" fillcolor="#231f20" stroked="false">
                <v:path arrowok="t"/>
                <v:fill type="solid"/>
              </v:shape>
            </v:group>
            <v:group style="position:absolute;left:3081;top:3339;width:80;height:78" coordorigin="3081,3339" coordsize="80,78">
              <v:shape style="position:absolute;left:3081;top:3339;width:80;height:78" coordorigin="3081,3339" coordsize="80,78" path="m3128,3339l3112,3339,3081,3416,3098,3416,3104,3398,3153,3398,3147,3385,3109,3385,3120,3357,3136,3357,3128,3339xe" filled="true" fillcolor="#231f20" stroked="false">
                <v:path arrowok="t"/>
                <v:fill type="solid"/>
              </v:shape>
              <v:shape style="position:absolute;left:3081;top:3339;width:80;height:78" coordorigin="3081,3339" coordsize="80,78" path="m3153,3398l3136,3398,3143,3416,3160,3416,3153,3398xe" filled="true" fillcolor="#231f20" stroked="false">
                <v:path arrowok="t"/>
                <v:fill type="solid"/>
              </v:shape>
              <v:shape style="position:absolute;left:3081;top:3339;width:80;height:78" coordorigin="3081,3339" coordsize="80,78" path="m3136,3357l3120,3357,3131,3385,3147,3385,3136,3357xe" filled="true" fillcolor="#231f20" stroked="false">
                <v:path arrowok="t"/>
                <v:fill type="solid"/>
              </v:shape>
            </v:group>
            <v:group style="position:absolute;left:3152;top:3339;width:74;height:78" coordorigin="3152,3339" coordsize="74,78">
              <v:shape style="position:absolute;left:3152;top:3339;width:74;height:78" coordorigin="3152,3339" coordsize="74,78" path="m3169,3339l3152,3339,3180,3416,3197,3416,3205,3396,3189,3396,3169,3339xe" filled="true" fillcolor="#231f20" stroked="false">
                <v:path arrowok="t"/>
                <v:fill type="solid"/>
              </v:shape>
              <v:shape style="position:absolute;left:3152;top:3339;width:74;height:78" coordorigin="3152,3339" coordsize="74,78" path="m3226,3339l3209,3339,3189,3396,3205,3396,3226,3339xe" filled="true" fillcolor="#231f20" stroked="false">
                <v:path arrowok="t"/>
                <v:fill type="solid"/>
              </v:shape>
            </v:group>
            <v:group style="position:absolute;left:3231;top:3337;width:77;height:80" coordorigin="3231,3337" coordsize="77,80">
              <v:shape style="position:absolute;left:3231;top:3337;width:77;height:80" coordorigin="3231,3337" coordsize="77,80" path="m3280,3337l3262,3337,3257,3338,3231,3370,3231,3390,3234,3400,3248,3414,3257,3417,3280,3417,3290,3414,3299,3404,3262,3404,3257,3402,3249,3393,3247,3386,3247,3368,3249,3362,3257,3353,3262,3351,3299,3351,3290,3341,3280,3337xe" filled="true" fillcolor="#231f20" stroked="false">
                <v:path arrowok="t"/>
                <v:fill type="solid"/>
              </v:shape>
              <v:shape style="position:absolute;left:3231;top:3337;width:77;height:80" coordorigin="3231,3337" coordsize="77,80" path="m3299,3351l3275,3351,3281,3353,3289,3362,3291,3368,3291,3386,3289,3393,3280,3402,3275,3404,3299,3404,3304,3400,3307,3390,3307,3365,3304,3355,3299,3351xe" filled="true" fillcolor="#231f20" stroked="false">
                <v:path arrowok="t"/>
                <v:fill type="solid"/>
              </v:shape>
            </v:group>
            <v:group style="position:absolute;left:3315;top:3337;width:65;height:80" coordorigin="3315,3337" coordsize="65,80">
              <v:shape style="position:absolute;left:3315;top:3337;width:65;height:80" coordorigin="3315,3337" coordsize="65,80" path="m3331,3389l3315,3391,3316,3399,3320,3406,3330,3415,3338,3417,3355,3417,3361,3416,3370,3412,3373,3410,3377,3404,3343,3404,3339,3403,3334,3398,3332,3394,3331,3389xe" filled="true" fillcolor="#231f20" stroked="false">
                <v:path arrowok="t"/>
                <v:fill type="solid"/>
              </v:shape>
              <v:shape style="position:absolute;left:3315;top:3337;width:65;height:80" coordorigin="3315,3337" coordsize="65,80" path="m3357,3337l3341,3337,3336,3338,3318,3365,3321,3370,3329,3377,3335,3380,3350,3384,3354,3385,3359,3386,3361,3387,3363,3390,3364,3392,3364,3396,3362,3399,3357,3403,3353,3404,3377,3404,3378,3402,3380,3398,3380,3388,3379,3384,3343,3366,3338,3364,3334,3361,3334,3360,3334,3356,3334,3354,3339,3351,3342,3350,3376,3350,3374,3348,3369,3344,3364,3339,3357,3337xe" filled="true" fillcolor="#231f20" stroked="false">
                <v:path arrowok="t"/>
                <v:fill type="solid"/>
              </v:shape>
              <v:shape style="position:absolute;left:3315;top:3337;width:65;height:80" coordorigin="3315,3337" coordsize="65,80" path="m3376,3350l3351,3350,3355,3351,3359,3355,3361,3357,3361,3361,3377,3361,3377,3354,3376,3350xe" filled="true" fillcolor="#231f20" stroked="false">
                <v:path arrowok="t"/>
                <v:fill type="solid"/>
              </v:shape>
            </v:group>
            <v:group style="position:absolute;left:3330;top:3030;width:292;height:457" coordorigin="3330,3030" coordsize="292,457">
              <v:shape style="position:absolute;left:3330;top:3030;width:292;height:457" coordorigin="3330,3030" coordsize="292,457" path="m3330,3030l3386,3060,3444,3091,3498,3126,3545,3166,3598,3236,3621,3301,3618,3359,3595,3408,3554,3447,3502,3474,3443,3487e" filled="false" stroked="true" strokeweight=".669pt" strokecolor="#231f20">
                <v:path arrowok="t"/>
              </v:shape>
              <v:shape style="position:absolute;left:3157;top:2835;width:484;height:671" type="#_x0000_t75" stroked="false">
                <v:imagedata r:id="rId222" o:title=""/>
              </v:shape>
            </v:group>
            <v:group style="position:absolute;left:2996;top:3349;width:555;height:221" coordorigin="2996,3349" coordsize="555,221">
              <v:shape style="position:absolute;left:2996;top:3349;width:555;height:221" coordorigin="2996,3349" coordsize="555,221" path="m3551,3349l3516,3410,3470,3464,3415,3508,3352,3541,3283,3562,3209,3569,3153,3565,3098,3552,3045,3531,2996,3503e" filled="false" stroked="true" strokeweight=".717pt" strokecolor="#231f20">
                <v:path arrowok="t"/>
              </v:shape>
            </v:group>
            <v:group style="position:absolute;left:2705;top:2692;width:1005;height:1005" coordorigin="2705,2692" coordsize="1005,1005">
              <v:shape style="position:absolute;left:2705;top:2692;width:1005;height:1005" coordorigin="2705,2692" coordsize="1005,1005" path="m3207,2692l3281,2698,3352,2713,3419,2739,3480,2773,3536,2815,3586,2865,3628,2921,3662,2983,3688,3049,3704,3120,3709,3194,3704,3269,3688,3339,3662,3406,3628,3468,3586,3524,3536,3573,3480,3616,3419,3650,3352,3675,3281,3691,3207,3697,3133,3691,3062,3675,2995,3650,2934,3616,2877,3573,2828,3524,2786,3468,2751,3406,2726,3339,2710,3269,2705,3194,2710,3120,2726,3049,2751,2983,2786,2921,2828,2865,2877,2815,2934,2773,2995,2739,3062,2713,3133,2698,3207,2692xe" filled="false" stroked="true" strokeweight=".567pt" strokecolor="#231f20">
                <v:path arrowok="t"/>
              </v:shape>
              <v:shape style="position:absolute;left:3050;top:3519;width:326;height:132" type="#_x0000_t75" stroked="false">
                <v:imagedata r:id="rId223" o:title=""/>
              </v:shape>
            </v:group>
            <w10:wrap type="topAndBottom"/>
          </v:group>
        </w:pict>
      </w:r>
      <w:r>
        <w:rPr/>
        <w:pict>
          <v:group style="position:absolute;margin-left:189.826996pt;margin-top:134.309174pt;width:50.85pt;height:50.85pt;mso-position-horizontal-relative:page;mso-position-vertical-relative:paragraph;z-index:4936;mso-wrap-distance-left:0;mso-wrap-distance-right:0" coordorigin="3797,2686" coordsize="1017,1017">
            <v:group style="position:absolute;left:3803;top:2692;width:1005;height:1005" coordorigin="3803,2692" coordsize="1005,1005">
              <v:shape style="position:absolute;left:3803;top:2692;width:1005;height:1005" coordorigin="3803,2692" coordsize="1005,1005" path="m4305,2692l4231,2698,4160,2713,4093,2739,4031,2773,3975,2815,3926,2865,3883,2921,3849,2983,3824,3049,3808,3120,3803,3194,3808,3269,3824,3339,3849,3406,3883,3468,3926,3524,3975,3573,4031,3616,4093,3650,4160,3675,4231,3691,4305,3697,4379,3691,4450,3675,4516,3650,4578,3616,4634,3573,4684,3524,4726,3468,4760,3406,4786,3339,4801,3269,4807,3194,4801,3120,4786,3049,4760,2983,4726,2921,4684,2865,4634,2815,4578,2773,4516,2739,4450,2713,4379,2698,4305,2692xe" filled="true" fillcolor="#d1d3d4" stroked="false">
                <v:path arrowok="t"/>
                <v:fill type="solid"/>
              </v:shape>
            </v:group>
            <v:group style="position:absolute;left:3803;top:2692;width:1005;height:1005" coordorigin="3803,2692" coordsize="1005,1005">
              <v:shape style="position:absolute;left:3803;top:2692;width:1005;height:1005" coordorigin="3803,2692" coordsize="1005,1005" path="m4305,2692l4379,2698,4450,2713,4516,2739,4578,2773,4634,2815,4684,2865,4726,2921,4760,2983,4786,3049,4801,3120,4807,3194,4801,3269,4786,3339,4760,3406,4726,3468,4684,3524,4634,3573,4578,3616,4516,3650,4450,3675,4379,3691,4305,3697,4231,3691,4160,3675,4093,3650,4031,3616,3975,3573,3926,3524,3883,3468,3849,3406,3824,3339,3808,3269,3803,3194,3808,3120,3824,3049,3849,2983,3883,2921,3926,2865,3975,2815,4031,2773,4093,2739,4160,2713,4231,2698,4305,2692xe" filled="false" stroked="true" strokeweight=".425pt" strokecolor="#231f20">
                <v:path arrowok="t"/>
              </v:shape>
            </v:group>
            <v:group style="position:absolute;left:4035;top:2728;width:457;height:890" coordorigin="4035,2728" coordsize="457,890">
              <v:shape style="position:absolute;left:4035;top:2728;width:457;height:890" coordorigin="4035,2728" coordsize="457,890" path="m4035,3618l4492,2728e" filled="false" stroked="true" strokeweight=".334pt" strokecolor="#6d6e71">
                <v:path arrowok="t"/>
              </v:shape>
            </v:group>
            <v:group style="position:absolute;left:3813;top:2855;width:122;height:237" coordorigin="3813,2855" coordsize="122,237">
              <v:shape style="position:absolute;left:3813;top:2855;width:122;height:237" coordorigin="3813,2855" coordsize="122,237" path="m3813,3091l3934,2855e" filled="false" stroked="true" strokeweight=".334pt" strokecolor="#6d6e71">
                <v:path arrowok="t"/>
              </v:shape>
            </v:group>
            <v:group style="position:absolute;left:3805;top:2814;width:173;height:337" coordorigin="3805,2814" coordsize="173,337">
              <v:shape style="position:absolute;left:3805;top:2814;width:173;height:337" coordorigin="3805,2814" coordsize="173,337" path="m3805,3150l3977,2814e" filled="false" stroked="true" strokeweight=".334pt" strokecolor="#6d6e71">
                <v:path arrowok="t"/>
              </v:shape>
            </v:group>
            <v:group style="position:absolute;left:3803;top:2786;width:211;height:410" coordorigin="3803,2786" coordsize="211,410">
              <v:shape style="position:absolute;left:3803;top:2786;width:211;height:410" coordorigin="3803,2786" coordsize="211,410" path="m3803,3195l4013,2786e" filled="false" stroked="true" strokeweight=".334pt" strokecolor="#6d6e71">
                <v:path arrowok="t"/>
              </v:shape>
            </v:group>
            <v:group style="position:absolute;left:3804;top:2764;width:242;height:470" coordorigin="3804,2764" coordsize="242,470">
              <v:shape style="position:absolute;left:3804;top:2764;width:242;height:470" coordorigin="3804,2764" coordsize="242,470" path="m3804,3234l4045,2764e" filled="false" stroked="true" strokeweight=".334pt" strokecolor="#6d6e71">
                <v:path arrowok="t"/>
              </v:shape>
            </v:group>
            <v:group style="position:absolute;left:3808;top:2748;width:268;height:521" coordorigin="3808,2748" coordsize="268,521">
              <v:shape style="position:absolute;left:3808;top:2748;width:268;height:521" coordorigin="3808,2748" coordsize="268,521" path="m3808,3268l4075,2748e" filled="false" stroked="true" strokeweight=".334pt" strokecolor="#6d6e71">
                <v:path arrowok="t"/>
              </v:shape>
            </v:group>
            <v:group style="position:absolute;left:3813;top:2734;width:291;height:565" coordorigin="3813,2734" coordsize="291,565">
              <v:shape style="position:absolute;left:3813;top:2734;width:291;height:565" coordorigin="3813,2734" coordsize="291,565" path="m3813,3299l4104,2734e" filled="false" stroked="true" strokeweight=".334pt" strokecolor="#6d6e71">
                <v:path arrowok="t"/>
              </v:shape>
            </v:group>
            <v:group style="position:absolute;left:3820;top:2723;width:311;height:605" coordorigin="3820,2723" coordsize="311,605">
              <v:shape style="position:absolute;left:3820;top:2723;width:311;height:605" coordorigin="3820,2723" coordsize="311,605" path="m3820,3327l4131,2723e" filled="false" stroked="true" strokeweight=".334pt" strokecolor="#6d6e71">
                <v:path arrowok="t"/>
              </v:shape>
            </v:group>
            <v:group style="position:absolute;left:3828;top:2714;width:329;height:640" coordorigin="3828,2714" coordsize="329,640">
              <v:shape style="position:absolute;left:3828;top:2714;width:329;height:640" coordorigin="3828,2714" coordsize="329,640" path="m3828,3353l4157,2714e" filled="false" stroked="true" strokeweight=".334pt" strokecolor="#6d6e71">
                <v:path arrowok="t"/>
              </v:shape>
            </v:group>
            <v:group style="position:absolute;left:3837;top:2707;width:345;height:671" coordorigin="3837,2707" coordsize="345,671">
              <v:shape style="position:absolute;left:3837;top:2707;width:345;height:671" coordorigin="3837,2707" coordsize="345,671" path="m3837,3378l4182,2707e" filled="false" stroked="true" strokeweight=".334pt" strokecolor="#6d6e71">
                <v:path arrowok="t"/>
              </v:shape>
            </v:group>
            <v:group style="position:absolute;left:3847;top:2702;width:359;height:699" coordorigin="3847,2702" coordsize="359,699">
              <v:shape style="position:absolute;left:3847;top:2702;width:359;height:699" coordorigin="3847,2702" coordsize="359,699" path="m3847,3401l4206,2702e" filled="false" stroked="true" strokeweight=".334pt" strokecolor="#6d6e71">
                <v:path arrowok="t"/>
              </v:shape>
            </v:group>
            <v:group style="position:absolute;left:3857;top:2698;width:373;height:725" coordorigin="3857,2698" coordsize="373,725">
              <v:shape style="position:absolute;left:3857;top:2698;width:373;height:725" coordorigin="3857,2698" coordsize="373,725" path="m3857,3422l4229,2698e" filled="false" stroked="true" strokeweight=".334pt" strokecolor="#6d6e71">
                <v:path arrowok="t"/>
              </v:shape>
            </v:group>
            <v:group style="position:absolute;left:3868;top:2695;width:384;height:748" coordorigin="3868,2695" coordsize="384,748">
              <v:shape style="position:absolute;left:3868;top:2695;width:384;height:748" coordorigin="3868,2695" coordsize="384,748" path="m3868,3443l4252,2695e" filled="false" stroked="true" strokeweight=".334pt" strokecolor="#6d6e71">
                <v:path arrowok="t"/>
              </v:shape>
            </v:group>
            <v:group style="position:absolute;left:3880;top:2693;width:395;height:769" coordorigin="3880,2693" coordsize="395,769">
              <v:shape style="position:absolute;left:3880;top:2693;width:395;height:769" coordorigin="3880,2693" coordsize="395,769" path="m3880,3462l4274,2693e" filled="false" stroked="true" strokeweight=".334pt" strokecolor="#6d6e71">
                <v:path arrowok="t"/>
              </v:shape>
            </v:group>
            <v:group style="position:absolute;left:3892;top:2692;width:405;height:788" coordorigin="3892,2692" coordsize="405,788">
              <v:shape style="position:absolute;left:3892;top:2692;width:405;height:788" coordorigin="3892,2692" coordsize="405,788" path="m3892,3480l4296,2692e" filled="false" stroked="true" strokeweight=".334pt" strokecolor="#6d6e71">
                <v:path arrowok="t"/>
              </v:shape>
            </v:group>
            <v:group style="position:absolute;left:3904;top:2692;width:414;height:805" coordorigin="3904,2692" coordsize="414,805">
              <v:shape style="position:absolute;left:3904;top:2692;width:414;height:805" coordorigin="3904,2692" coordsize="414,805" path="m3904,3497l4318,2692e" filled="false" stroked="true" strokeweight=".334pt" strokecolor="#6d6e71">
                <v:path arrowok="t"/>
              </v:shape>
            </v:group>
            <v:group style="position:absolute;left:3917;top:2693;width:422;height:821" coordorigin="3917,2693" coordsize="422,821">
              <v:shape style="position:absolute;left:3917;top:2693;width:422;height:821" coordorigin="3917,2693" coordsize="422,821" path="m3917,3514l4339,2693e" filled="false" stroked="true" strokeweight=".334pt" strokecolor="#6d6e71">
                <v:path arrowok="t"/>
              </v:shape>
            </v:group>
            <v:group style="position:absolute;left:3931;top:2695;width:429;height:835" coordorigin="3931,2695" coordsize="429,835">
              <v:shape style="position:absolute;left:3931;top:2695;width:429;height:835" coordorigin="3931,2695" coordsize="429,835" path="m3931,3529l4359,2695e" filled="false" stroked="true" strokeweight=".334pt" strokecolor="#6d6e71">
                <v:path arrowok="t"/>
              </v:shape>
            </v:group>
            <v:group style="position:absolute;left:3944;top:2698;width:435;height:847" coordorigin="3944,2698" coordsize="435,847">
              <v:shape style="position:absolute;left:3944;top:2698;width:435;height:847" coordorigin="3944,2698" coordsize="435,847" path="m3944,3544l4379,2698e" filled="false" stroked="true" strokeweight=".334pt" strokecolor="#6d6e71">
                <v:path arrowok="t"/>
              </v:shape>
            </v:group>
            <v:group style="position:absolute;left:3959;top:2701;width:441;height:858" coordorigin="3959,2701" coordsize="441,858">
              <v:shape style="position:absolute;left:3959;top:2701;width:441;height:858" coordorigin="3959,2701" coordsize="441,858" path="m3959,3558l4399,2701e" filled="false" stroked="true" strokeweight=".334pt" strokecolor="#6d6e71">
                <v:path arrowok="t"/>
              </v:shape>
            </v:group>
            <v:group style="position:absolute;left:3973;top:2705;width:445;height:867" coordorigin="3973,2705" coordsize="445,867">
              <v:shape style="position:absolute;left:3973;top:2705;width:445;height:867" coordorigin="3973,2705" coordsize="445,867" path="m3973,3571l4418,2705e" filled="false" stroked="true" strokeweight=".334pt" strokecolor="#6d6e71">
                <v:path arrowok="t"/>
              </v:shape>
            </v:group>
            <v:group style="position:absolute;left:3988;top:2710;width:449;height:875" coordorigin="3988,2710" coordsize="449,875">
              <v:shape style="position:absolute;left:3988;top:2710;width:449;height:875" coordorigin="3988,2710" coordsize="449,875" path="m3988,3584l4437,2710e" filled="false" stroked="true" strokeweight=".334pt" strokecolor="#6d6e71">
                <v:path arrowok="t"/>
              </v:shape>
            </v:group>
            <v:group style="position:absolute;left:4003;top:2715;width:453;height:881" coordorigin="4003,2715" coordsize="453,881">
              <v:shape style="position:absolute;left:4003;top:2715;width:453;height:881" coordorigin="4003,2715" coordsize="453,881" path="m4003,3596l4456,2715e" filled="false" stroked="true" strokeweight=".334pt" strokecolor="#6d6e71">
                <v:path arrowok="t"/>
              </v:shape>
            </v:group>
            <v:group style="position:absolute;left:4019;top:2721;width:455;height:886" coordorigin="4019,2721" coordsize="455,886">
              <v:shape style="position:absolute;left:4019;top:2721;width:455;height:886" coordorigin="4019,2721" coordsize="455,886" path="m4019,3607l4474,2721e" filled="false" stroked="true" strokeweight=".334pt" strokecolor="#6d6e71">
                <v:path arrowok="t"/>
              </v:shape>
            </v:group>
            <v:group style="position:absolute;left:3834;top:2840;width:328;height:449" coordorigin="3834,2840" coordsize="328,449">
              <v:shape style="position:absolute;left:3834;top:2840;width:328;height:449" coordorigin="3834,2840" coordsize="328,449" path="m4155,2904l4007,2904,4021,2905,4033,2908,4073,2956,4074,2970,4073,2986,4051,3050,3992,3122,3920,3196,3834,3277,3834,3289,4074,3289,4107,3215,3934,3215,3985,3172,4060,3106,4105,3060,4146,3002,4162,2936,4160,2918,4155,2904xe" filled="true" fillcolor="#231f20" stroked="false">
                <v:path arrowok="t"/>
                <v:fill type="solid"/>
              </v:shape>
              <v:shape style="position:absolute;left:3834;top:2840;width:328;height:449" coordorigin="3834,2840" coordsize="328,449" path="m4127,3168l4112,3168,4104,3181,4096,3191,4040,3214,4021,3215,4107,3215,4127,3168xe" filled="true" fillcolor="#231f20" stroked="false">
                <v:path arrowok="t"/>
                <v:fill type="solid"/>
              </v:shape>
              <v:shape style="position:absolute;left:3834;top:2840;width:328;height:449" coordorigin="3834,2840" coordsize="328,449" path="m4050,2840l3980,2860,3935,2905,3915,2948,3928,2953,3945,2931,3964,2916,3985,2907,4007,2904,4155,2904,4154,2900,4094,2847,4073,2842,4050,2840xe" filled="true" fillcolor="#231f20" stroked="false">
                <v:path arrowok="t"/>
                <v:fill type="solid"/>
              </v:shape>
            </v:group>
            <v:group style="position:absolute;left:4133;top:2841;width:349;height:466" coordorigin="4133,2841" coordsize="349,466">
              <v:shape style="position:absolute;left:4133;top:2841;width:349;height:466" coordorigin="4133,2841" coordsize="349,466" path="m4181,3225l4162,3225,4152,3228,4137,3243,4133,3251,4133,3273,4193,3306,4212,3307,4240,3305,4267,3300,4293,3291,4319,3280,4336,3270,4273,3270,4263,3269,4253,3266,4243,3261,4233,3255,4219,3244,4208,3237,4200,3232,4196,3229,4189,3226,4181,3225xe" filled="true" fillcolor="#231f20" stroked="false">
                <v:path arrowok="t"/>
                <v:fill type="solid"/>
              </v:shape>
              <v:shape style="position:absolute;left:4133;top:2841;width:349;height:466" coordorigin="4133,2841" coordsize="349,466" path="m4482,2841l4295,2841,4194,3032,4215,3033,4234,3036,4299,3069,4340,3135,4346,3174,4344,3195,4310,3257,4273,3270,4336,3270,4382,3229,4419,3162,4426,3114,4425,3094,4393,3023,4331,2978,4262,2961,4284,2920,4458,2920,4482,2841xe" filled="true" fillcolor="#231f20" stroked="false">
                <v:path arrowok="t"/>
                <v:fill type="solid"/>
              </v:shape>
            </v:group>
            <v:group style="position:absolute;left:3892;top:3337;width:69;height:80" coordorigin="3892,3337" coordsize="69,80">
              <v:shape style="position:absolute;left:3892;top:3337;width:69;height:80" coordorigin="3892,3337" coordsize="69,80" path="m3938,3337l3918,3337,3909,3341,3895,3355,3892,3365,3892,3390,3895,3400,3909,3414,3917,3417,3936,3417,3943,3415,3954,3407,3956,3404,3922,3404,3917,3402,3914,3398,3910,3393,3908,3387,3908,3368,3910,3361,3917,3353,3922,3351,3957,3351,3956,3349,3946,3340,3938,3337xe" filled="true" fillcolor="#231f20" stroked="false">
                <v:path arrowok="t"/>
                <v:fill type="solid"/>
              </v:shape>
              <v:shape style="position:absolute;left:3892;top:3337;width:69;height:80" coordorigin="3892,3337" coordsize="69,80" path="m3945,3387l3944,3393,3942,3397,3936,3402,3932,3404,3956,3404,3958,3401,3961,3392,3945,3387xe" filled="true" fillcolor="#231f20" stroked="false">
                <v:path arrowok="t"/>
                <v:fill type="solid"/>
              </v:shape>
              <v:shape style="position:absolute;left:3892;top:3337;width:69;height:80" coordorigin="3892,3337" coordsize="69,80" path="m3957,3351l3932,3351,3936,3352,3942,3356,3944,3360,3945,3364,3960,3360,3959,3354,3957,3351xe" filled="true" fillcolor="#231f20" stroked="false">
                <v:path arrowok="t"/>
                <v:fill type="solid"/>
              </v:shape>
            </v:group>
            <v:group style="position:absolute;left:3974;top:3339;width:60;height:78" coordorigin="3974,3339" coordsize="60,78">
              <v:shape style="position:absolute;left:3974;top:3339;width:60;height:78" coordorigin="3974,3339" coordsize="60,78" path="m4033,3339l3974,3339,3974,3416,4034,3416,4034,3403,3990,3403,3990,3382,4030,3382,4030,3369,3990,3369,3990,3352,4033,3352,4033,3339xe" filled="true" fillcolor="#231f20" stroked="false">
                <v:path arrowok="t"/>
                <v:fill type="solid"/>
              </v:shape>
            </v:group>
            <v:group style="position:absolute;left:4048;top:3339;width:63;height:78" coordorigin="4048,3339" coordsize="63,78">
              <v:shape style="position:absolute;left:4048;top:3339;width:63;height:78" coordorigin="4048,3339" coordsize="63,78" path="m4063,3339l4048,3339,4048,3416,4063,3416,4063,3366,4080,3366,4063,3339xe" filled="true" fillcolor="#231f20" stroked="false">
                <v:path arrowok="t"/>
                <v:fill type="solid"/>
              </v:shape>
              <v:shape style="position:absolute;left:4048;top:3339;width:63;height:78" coordorigin="4048,3339" coordsize="63,78" path="m4080,3366l4063,3366,4095,3416,4111,3416,4111,3390,4096,3390,4080,3366xe" filled="true" fillcolor="#231f20" stroked="false">
                <v:path arrowok="t"/>
                <v:fill type="solid"/>
              </v:shape>
              <v:shape style="position:absolute;left:4048;top:3339;width:63;height:78" coordorigin="4048,3339" coordsize="63,78" path="m4111,3339l4096,3339,4096,3390,4111,3390,4111,3339xe" filled="true" fillcolor="#231f20" stroked="false">
                <v:path arrowok="t"/>
                <v:fill type="solid"/>
              </v:shape>
            </v:group>
            <v:group style="position:absolute;left:4122;top:3339;width:63;height:78" coordorigin="4122,3339" coordsize="63,78">
              <v:shape style="position:absolute;left:4122;top:3339;width:63;height:78" coordorigin="4122,3339" coordsize="63,78" path="m4161,3352l4145,3352,4145,3416,4161,3416,4161,3352xe" filled="true" fillcolor="#231f20" stroked="false">
                <v:path arrowok="t"/>
                <v:fill type="solid"/>
              </v:shape>
              <v:shape style="position:absolute;left:4122;top:3339;width:63;height:78" coordorigin="4122,3339" coordsize="63,78" path="m4184,3339l4122,3339,4122,3352,4184,3352,4184,3339xe" filled="true" fillcolor="#231f20" stroked="false">
                <v:path arrowok="t"/>
                <v:fill type="solid"/>
              </v:shape>
            </v:group>
            <v:group style="position:absolute;left:4179;top:3339;width:80;height:78" coordorigin="4179,3339" coordsize="80,78">
              <v:shape style="position:absolute;left:4179;top:3339;width:80;height:78" coordorigin="4179,3339" coordsize="80,78" path="m4226,3339l4209,3339,4179,3416,4195,3416,4202,3398,4251,3398,4245,3385,4207,3385,4218,3357,4234,3357,4226,3339xe" filled="true" fillcolor="#231f20" stroked="false">
                <v:path arrowok="t"/>
                <v:fill type="solid"/>
              </v:shape>
              <v:shape style="position:absolute;left:4179;top:3339;width:80;height:78" coordorigin="4179,3339" coordsize="80,78" path="m4251,3398l4233,3398,4240,3416,4258,3416,4251,3398xe" filled="true" fillcolor="#231f20" stroked="false">
                <v:path arrowok="t"/>
                <v:fill type="solid"/>
              </v:shape>
              <v:shape style="position:absolute;left:4179;top:3339;width:80;height:78" coordorigin="4179,3339" coordsize="80,78" path="m4234,3357l4218,3357,4228,3385,4245,3385,4234,3357xe" filled="true" fillcolor="#231f20" stroked="false">
                <v:path arrowok="t"/>
                <v:fill type="solid"/>
              </v:shape>
            </v:group>
            <v:group style="position:absolute;left:4250;top:3339;width:74;height:78" coordorigin="4250,3339" coordsize="74,78">
              <v:shape style="position:absolute;left:4250;top:3339;width:74;height:78" coordorigin="4250,3339" coordsize="74,78" path="m4267,3339l4250,3339,4278,3416,4295,3416,4302,3396,4287,3396,4267,3339xe" filled="true" fillcolor="#231f20" stroked="false">
                <v:path arrowok="t"/>
                <v:fill type="solid"/>
              </v:shape>
              <v:shape style="position:absolute;left:4250;top:3339;width:74;height:78" coordorigin="4250,3339" coordsize="74,78" path="m4323,3339l4306,3339,4287,3396,4302,3396,4323,3339xe" filled="true" fillcolor="#231f20" stroked="false">
                <v:path arrowok="t"/>
                <v:fill type="solid"/>
              </v:shape>
            </v:group>
            <v:group style="position:absolute;left:4328;top:3337;width:77;height:80" coordorigin="4328,3337" coordsize="77,80">
              <v:shape style="position:absolute;left:4328;top:3337;width:77;height:80" coordorigin="4328,3337" coordsize="77,80" path="m4378,3337l4360,3337,4354,3338,4328,3370,4328,3390,4332,3400,4346,3414,4355,3417,4378,3417,4388,3414,4397,3404,4360,3404,4355,3402,4347,3393,4345,3386,4345,3368,4347,3362,4355,3353,4360,3351,4397,3351,4387,3341,4378,3337xe" filled="true" fillcolor="#231f20" stroked="false">
                <v:path arrowok="t"/>
                <v:fill type="solid"/>
              </v:shape>
              <v:shape style="position:absolute;left:4328;top:3337;width:77;height:80" coordorigin="4328,3337" coordsize="77,80" path="m4397,3351l4373,3351,4378,3353,4386,3362,4388,3368,4388,3386,4386,3393,4378,3402,4373,3404,4397,3404,4401,3400,4405,3390,4405,3365,4401,3355,4397,3351xe" filled="true" fillcolor="#231f20" stroked="false">
                <v:path arrowok="t"/>
                <v:fill type="solid"/>
              </v:shape>
            </v:group>
            <v:group style="position:absolute;left:4413;top:3337;width:65;height:80" coordorigin="4413,3337" coordsize="65,80">
              <v:shape style="position:absolute;left:4413;top:3337;width:65;height:80" coordorigin="4413,3337" coordsize="65,80" path="m4429,3389l4413,3391,4414,3399,4417,3406,4428,3415,4436,3417,4453,3417,4458,3416,4468,3412,4471,3410,4475,3404,4441,3404,4437,3403,4432,3398,4430,3394,4429,3389xe" filled="true" fillcolor="#231f20" stroked="false">
                <v:path arrowok="t"/>
                <v:fill type="solid"/>
              </v:shape>
              <v:shape style="position:absolute;left:4413;top:3337;width:65;height:80" coordorigin="4413,3337" coordsize="65,80" path="m4455,3337l4439,3337,4434,3338,4416,3365,4419,3370,4427,3377,4433,3380,4448,3384,4452,3385,4457,3386,4459,3387,4461,3390,4461,3392,4461,3396,4460,3399,4455,3403,4451,3404,4475,3404,4476,3402,4477,3398,4477,3388,4476,3384,4441,3366,4436,3364,4432,3361,4431,3360,4431,3356,4432,3354,4436,3351,4440,3350,4473,3350,4472,3348,4467,3344,4462,3339,4455,3337xe" filled="true" fillcolor="#231f20" stroked="false">
                <v:path arrowok="t"/>
                <v:fill type="solid"/>
              </v:shape>
              <v:shape style="position:absolute;left:4413;top:3337;width:65;height:80" coordorigin="4413,3337" coordsize="65,80" path="m4473,3350l4449,3350,4453,3351,4457,3355,4459,3357,4459,3361,4475,3361,4475,3354,4473,3350xe" filled="true" fillcolor="#231f20" stroked="false">
                <v:path arrowok="t"/>
                <v:fill type="solid"/>
              </v:shape>
            </v:group>
            <v:group style="position:absolute;left:4427;top:3030;width:292;height:457" coordorigin="4427,3030" coordsize="292,457">
              <v:shape style="position:absolute;left:4427;top:3030;width:292;height:457" coordorigin="4427,3030" coordsize="292,457" path="m4427,3030l4484,3060,4542,3091,4596,3126,4643,3166,4696,3236,4719,3301,4716,3359,4692,3408,4652,3447,4600,3474,4541,3487e" filled="false" stroked="true" strokeweight=".669pt" strokecolor="#231f20">
                <v:path arrowok="t"/>
              </v:shape>
              <v:shape style="position:absolute;left:4255;top:2835;width:484;height:671" type="#_x0000_t75" stroked="false">
                <v:imagedata r:id="rId224" o:title=""/>
              </v:shape>
            </v:group>
            <v:group style="position:absolute;left:4094;top:3349;width:555;height:221" coordorigin="4094,3349" coordsize="555,221">
              <v:shape style="position:absolute;left:4094;top:3349;width:555;height:221" coordorigin="4094,3349" coordsize="555,221" path="m4649,3349l4614,3410,4568,3464,4513,3508,4450,3541,4381,3562,4307,3569,4251,3565,4196,3552,4143,3531,4094,3503e" filled="false" stroked="true" strokeweight=".717pt" strokecolor="#231f20">
                <v:path arrowok="t"/>
              </v:shape>
            </v:group>
            <v:group style="position:absolute;left:3803;top:2692;width:1005;height:1005" coordorigin="3803,2692" coordsize="1005,1005">
              <v:shape style="position:absolute;left:3803;top:2692;width:1005;height:1005" coordorigin="3803,2692" coordsize="1005,1005" path="m4305,2692l4379,2698,4450,2713,4516,2739,4578,2773,4634,2815,4684,2865,4726,2921,4760,2983,4786,3049,4801,3120,4807,3194,4801,3269,4786,3339,4760,3406,4726,3468,4684,3524,4634,3573,4578,3616,4516,3650,4450,3675,4379,3691,4305,3697,4231,3691,4160,3675,4093,3650,4031,3616,3975,3573,3926,3524,3883,3468,3849,3406,3824,3339,3808,3269,3803,3194,3808,3120,3824,3049,3849,2983,3883,2921,3926,2865,3975,2815,4031,2773,4093,2739,4160,2713,4231,2698,4305,2692xe" filled="false" stroked="true" strokeweight=".567pt" strokecolor="#231f20">
                <v:path arrowok="t"/>
              </v:shape>
              <v:shape style="position:absolute;left:4147;top:3519;width:326;height:132" type="#_x0000_t75" stroked="false">
                <v:imagedata r:id="rId225" o:title=""/>
              </v:shape>
            </v:group>
            <w10:wrap type="topAndBottom"/>
          </v:group>
        </w:pict>
      </w:r>
      <w:r>
        <w:rPr/>
        <w:pict>
          <v:group style="position:absolute;margin-left:244.716995pt;margin-top:134.309174pt;width:50.85pt;height:50.85pt;mso-position-horizontal-relative:page;mso-position-vertical-relative:paragraph;z-index:4960;mso-wrap-distance-left:0;mso-wrap-distance-right:0" coordorigin="4894,2686" coordsize="1017,1017">
            <v:group style="position:absolute;left:4900;top:2692;width:1005;height:1005" coordorigin="4900,2692" coordsize="1005,1005">
              <v:shape style="position:absolute;left:4900;top:2692;width:1005;height:1005" coordorigin="4900,2692" coordsize="1005,1005" path="m5402,2692l5328,2698,5257,2713,5191,2739,5129,2773,5073,2815,5024,2865,4981,2921,4947,2983,4922,3049,4906,3120,4900,3194,4906,3269,4922,3339,4947,3406,4981,3468,5024,3524,5073,3573,5129,3616,5191,3650,5257,3675,5328,3691,5402,3697,5477,3691,5548,3675,5614,3650,5676,3616,5732,3573,5781,3524,5824,3468,5858,3406,5883,3339,5899,3269,5905,3194,5899,3120,5883,3049,5858,2983,5824,2921,5781,2865,5732,2815,5676,2773,5614,2739,5548,2713,5477,2698,5402,2692xe" filled="true" fillcolor="#d1d3d4" stroked="false">
                <v:path arrowok="t"/>
                <v:fill type="solid"/>
              </v:shape>
            </v:group>
            <v:group style="position:absolute;left:4900;top:2692;width:1005;height:1005" coordorigin="4900,2692" coordsize="1005,1005">
              <v:shape style="position:absolute;left:4900;top:2692;width:1005;height:1005" coordorigin="4900,2692" coordsize="1005,1005" path="m5402,2692l5477,2698,5548,2713,5614,2739,5676,2773,5732,2815,5781,2865,5824,2921,5858,2983,5883,3049,5899,3120,5905,3194,5899,3269,5883,3339,5858,3406,5824,3468,5781,3524,5732,3573,5676,3616,5614,3650,5548,3675,5477,3691,5402,3697,5328,3691,5257,3675,5191,3650,5129,3616,5073,3573,5024,3524,4981,3468,4947,3406,4922,3339,4906,3269,4900,3194,4906,3120,4922,3049,4947,2983,4981,2921,5024,2865,5073,2815,5129,2773,5191,2739,5257,2713,5328,2698,5402,2692xe" filled="false" stroked="true" strokeweight=".425pt" strokecolor="#231f20">
                <v:path arrowok="t"/>
              </v:shape>
            </v:group>
            <v:group style="position:absolute;left:5133;top:2728;width:457;height:890" coordorigin="5133,2728" coordsize="457,890">
              <v:shape style="position:absolute;left:5133;top:2728;width:457;height:890" coordorigin="5133,2728" coordsize="457,890" path="m5133,3618l5590,2728e" filled="false" stroked="true" strokeweight=".334pt" strokecolor="#6d6e71">
                <v:path arrowok="t"/>
              </v:shape>
            </v:group>
            <v:group style="position:absolute;left:4911;top:2855;width:122;height:237" coordorigin="4911,2855" coordsize="122,237">
              <v:shape style="position:absolute;left:4911;top:2855;width:122;height:237" coordorigin="4911,2855" coordsize="122,237" path="m4911,3091l5032,2855e" filled="false" stroked="true" strokeweight=".334pt" strokecolor="#6d6e71">
                <v:path arrowok="t"/>
              </v:shape>
            </v:group>
            <v:group style="position:absolute;left:4902;top:2814;width:173;height:337" coordorigin="4902,2814" coordsize="173,337">
              <v:shape style="position:absolute;left:4902;top:2814;width:173;height:337" coordorigin="4902,2814" coordsize="173,337" path="m4902,3150l5075,2814e" filled="false" stroked="true" strokeweight=".334pt" strokecolor="#6d6e71">
                <v:path arrowok="t"/>
              </v:shape>
            </v:group>
            <v:group style="position:absolute;left:4900;top:2786;width:211;height:410" coordorigin="4900,2786" coordsize="211,410">
              <v:shape style="position:absolute;left:4900;top:2786;width:211;height:410" coordorigin="4900,2786" coordsize="211,410" path="m4900,3195l5111,2786e" filled="false" stroked="true" strokeweight=".334pt" strokecolor="#6d6e71">
                <v:path arrowok="t"/>
              </v:shape>
            </v:group>
            <v:group style="position:absolute;left:4902;top:2764;width:242;height:470" coordorigin="4902,2764" coordsize="242,470">
              <v:shape style="position:absolute;left:4902;top:2764;width:242;height:470" coordorigin="4902,2764" coordsize="242,470" path="m4902,3234l5143,2764e" filled="false" stroked="true" strokeweight=".334pt" strokecolor="#6d6e71">
                <v:path arrowok="t"/>
              </v:shape>
            </v:group>
            <v:group style="position:absolute;left:4906;top:2748;width:268;height:521" coordorigin="4906,2748" coordsize="268,521">
              <v:shape style="position:absolute;left:4906;top:2748;width:268;height:521" coordorigin="4906,2748" coordsize="268,521" path="m4906,3268l5173,2748e" filled="false" stroked="true" strokeweight=".334pt" strokecolor="#6d6e71">
                <v:path arrowok="t"/>
              </v:shape>
            </v:group>
            <v:group style="position:absolute;left:4911;top:2734;width:291;height:565" coordorigin="4911,2734" coordsize="291,565">
              <v:shape style="position:absolute;left:4911;top:2734;width:291;height:565" coordorigin="4911,2734" coordsize="291,565" path="m4911,3299l5201,2734e" filled="false" stroked="true" strokeweight=".334pt" strokecolor="#6d6e71">
                <v:path arrowok="t"/>
              </v:shape>
            </v:group>
            <v:group style="position:absolute;left:4918;top:2723;width:311;height:605" coordorigin="4918,2723" coordsize="311,605">
              <v:shape style="position:absolute;left:4918;top:2723;width:311;height:605" coordorigin="4918,2723" coordsize="311,605" path="m4918,3327l5228,2723e" filled="false" stroked="true" strokeweight=".334pt" strokecolor="#6d6e71">
                <v:path arrowok="t"/>
              </v:shape>
            </v:group>
            <v:group style="position:absolute;left:4926;top:2714;width:329;height:640" coordorigin="4926,2714" coordsize="329,640">
              <v:shape style="position:absolute;left:4926;top:2714;width:329;height:640" coordorigin="4926,2714" coordsize="329,640" path="m4926,3353l5254,2714e" filled="false" stroked="true" strokeweight=".334pt" strokecolor="#6d6e71">
                <v:path arrowok="t"/>
              </v:shape>
            </v:group>
            <v:group style="position:absolute;left:4935;top:2707;width:345;height:671" coordorigin="4935,2707" coordsize="345,671">
              <v:shape style="position:absolute;left:4935;top:2707;width:345;height:671" coordorigin="4935,2707" coordsize="345,671" path="m4935,3378l5279,2707e" filled="false" stroked="true" strokeweight=".334pt" strokecolor="#6d6e71">
                <v:path arrowok="t"/>
              </v:shape>
            </v:group>
            <v:group style="position:absolute;left:4945;top:2702;width:359;height:699" coordorigin="4945,2702" coordsize="359,699">
              <v:shape style="position:absolute;left:4945;top:2702;width:359;height:699" coordorigin="4945,2702" coordsize="359,699" path="m4945,3401l5304,2702e" filled="false" stroked="true" strokeweight=".334pt" strokecolor="#6d6e71">
                <v:path arrowok="t"/>
              </v:shape>
            </v:group>
            <v:group style="position:absolute;left:4955;top:2698;width:373;height:725" coordorigin="4955,2698" coordsize="373,725">
              <v:shape style="position:absolute;left:4955;top:2698;width:373;height:725" coordorigin="4955,2698" coordsize="373,725" path="m4955,3422l5327,2698e" filled="false" stroked="true" strokeweight=".334pt" strokecolor="#6d6e71">
                <v:path arrowok="t"/>
              </v:shape>
            </v:group>
            <v:group style="position:absolute;left:4966;top:2695;width:384;height:748" coordorigin="4966,2695" coordsize="384,748">
              <v:shape style="position:absolute;left:4966;top:2695;width:384;height:748" coordorigin="4966,2695" coordsize="384,748" path="m4966,3443l5350,2695e" filled="false" stroked="true" strokeweight=".334pt" strokecolor="#6d6e71">
                <v:path arrowok="t"/>
              </v:shape>
            </v:group>
            <v:group style="position:absolute;left:4977;top:2693;width:395;height:769" coordorigin="4977,2693" coordsize="395,769">
              <v:shape style="position:absolute;left:4977;top:2693;width:395;height:769" coordorigin="4977,2693" coordsize="395,769" path="m4977,3462l5372,2693e" filled="false" stroked="true" strokeweight=".334pt" strokecolor="#6d6e71">
                <v:path arrowok="t"/>
              </v:shape>
            </v:group>
            <v:group style="position:absolute;left:4989;top:2692;width:405;height:788" coordorigin="4989,2692" coordsize="405,788">
              <v:shape style="position:absolute;left:4989;top:2692;width:405;height:788" coordorigin="4989,2692" coordsize="405,788" path="m4989,3480l5394,2692e" filled="false" stroked="true" strokeweight=".334pt" strokecolor="#6d6e71">
                <v:path arrowok="t"/>
              </v:shape>
            </v:group>
            <v:group style="position:absolute;left:5002;top:2692;width:414;height:805" coordorigin="5002,2692" coordsize="414,805">
              <v:shape style="position:absolute;left:5002;top:2692;width:414;height:805" coordorigin="5002,2692" coordsize="414,805" path="m5002,3497l5415,2692e" filled="false" stroked="true" strokeweight=".334pt" strokecolor="#6d6e71">
                <v:path arrowok="t"/>
              </v:shape>
            </v:group>
            <v:group style="position:absolute;left:5015;top:2693;width:422;height:821" coordorigin="5015,2693" coordsize="422,821">
              <v:shape style="position:absolute;left:5015;top:2693;width:422;height:821" coordorigin="5015,2693" coordsize="422,821" path="m5015,3514l5436,2693e" filled="false" stroked="true" strokeweight=".334pt" strokecolor="#6d6e71">
                <v:path arrowok="t"/>
              </v:shape>
            </v:group>
            <v:group style="position:absolute;left:5028;top:2695;width:429;height:835" coordorigin="5028,2695" coordsize="429,835">
              <v:shape style="position:absolute;left:5028;top:2695;width:429;height:835" coordorigin="5028,2695" coordsize="429,835" path="m5028,3529l5457,2695e" filled="false" stroked="true" strokeweight=".334pt" strokecolor="#6d6e71">
                <v:path arrowok="t"/>
              </v:shape>
            </v:group>
            <v:group style="position:absolute;left:5042;top:2698;width:435;height:847" coordorigin="5042,2698" coordsize="435,847">
              <v:shape style="position:absolute;left:5042;top:2698;width:435;height:847" coordorigin="5042,2698" coordsize="435,847" path="m5042,3544l5477,2698e" filled="false" stroked="true" strokeweight=".334pt" strokecolor="#6d6e71">
                <v:path arrowok="t"/>
              </v:shape>
            </v:group>
            <v:group style="position:absolute;left:5056;top:2701;width:441;height:858" coordorigin="5056,2701" coordsize="441,858">
              <v:shape style="position:absolute;left:5056;top:2701;width:441;height:858" coordorigin="5056,2701" coordsize="441,858" path="m5056,3558l5497,2701e" filled="false" stroked="true" strokeweight=".334pt" strokecolor="#6d6e71">
                <v:path arrowok="t"/>
              </v:shape>
            </v:group>
            <v:group style="position:absolute;left:5071;top:2705;width:445;height:867" coordorigin="5071,2705" coordsize="445,867">
              <v:shape style="position:absolute;left:5071;top:2705;width:445;height:867" coordorigin="5071,2705" coordsize="445,867" path="m5071,3571l5516,2705e" filled="false" stroked="true" strokeweight=".334pt" strokecolor="#6d6e71">
                <v:path arrowok="t"/>
              </v:shape>
            </v:group>
            <v:group style="position:absolute;left:5086;top:2710;width:449;height:875" coordorigin="5086,2710" coordsize="449,875">
              <v:shape style="position:absolute;left:5086;top:2710;width:449;height:875" coordorigin="5086,2710" coordsize="449,875" path="m5086,3584l5535,2710e" filled="false" stroked="true" strokeweight=".334pt" strokecolor="#6d6e71">
                <v:path arrowok="t"/>
              </v:shape>
            </v:group>
            <v:group style="position:absolute;left:5101;top:2715;width:453;height:881" coordorigin="5101,2715" coordsize="453,881">
              <v:shape style="position:absolute;left:5101;top:2715;width:453;height:881" coordorigin="5101,2715" coordsize="453,881" path="m5101,3596l5553,2715e" filled="false" stroked="true" strokeweight=".334pt" strokecolor="#6d6e71">
                <v:path arrowok="t"/>
              </v:shape>
            </v:group>
            <v:group style="position:absolute;left:5117;top:2721;width:455;height:886" coordorigin="5117,2721" coordsize="455,886">
              <v:shape style="position:absolute;left:5117;top:2721;width:455;height:886" coordorigin="5117,2721" coordsize="455,886" path="m5117,3607l5572,2721e" filled="false" stroked="true" strokeweight=".334pt" strokecolor="#6d6e71">
                <v:path arrowok="t"/>
              </v:shape>
            </v:group>
            <v:group style="position:absolute;left:4932;top:2840;width:328;height:449" coordorigin="4932,2840" coordsize="328,449">
              <v:shape style="position:absolute;left:4932;top:2840;width:328;height:449" coordorigin="4932,2840" coordsize="328,449" path="m5253,2904l5105,2904,5119,2905,5131,2908,5171,2956,5172,2970,5171,2986,5149,3050,5090,3122,5018,3196,4932,3277,4932,3289,5172,3289,5205,3215,5032,3215,5083,3172,5158,3106,5203,3060,5244,3002,5259,2936,5257,2918,5253,2904xe" filled="true" fillcolor="#231f20" stroked="false">
                <v:path arrowok="t"/>
                <v:fill type="solid"/>
              </v:shape>
              <v:shape style="position:absolute;left:4932;top:2840;width:328;height:449" coordorigin="4932,2840" coordsize="328,449" path="m5225,3168l5209,3168,5202,3181,5194,3191,5138,3214,5119,3215,5205,3215,5225,3168xe" filled="true" fillcolor="#231f20" stroked="false">
                <v:path arrowok="t"/>
                <v:fill type="solid"/>
              </v:shape>
              <v:shape style="position:absolute;left:4932;top:2840;width:328;height:449" coordorigin="4932,2840" coordsize="328,449" path="m5148,2840l5078,2860,5033,2905,5013,2948,5025,2953,5043,2931,5062,2916,5082,2907,5105,2904,5253,2904,5252,2900,5192,2847,5171,2842,5148,2840xe" filled="true" fillcolor="#231f20" stroked="false">
                <v:path arrowok="t"/>
                <v:fill type="solid"/>
              </v:shape>
            </v:group>
            <v:group style="position:absolute;left:5231;top:2841;width:349;height:466" coordorigin="5231,2841" coordsize="349,466">
              <v:shape style="position:absolute;left:5231;top:2841;width:349;height:466" coordorigin="5231,2841" coordsize="349,466" path="m5279,3225l5259,3225,5250,3228,5235,3243,5231,3251,5231,3273,5291,3306,5310,3307,5338,3305,5365,3300,5391,3291,5417,3280,5434,3270,5371,3270,5361,3269,5351,3266,5340,3261,5330,3255,5317,3244,5306,3237,5298,3232,5293,3229,5286,3226,5279,3225xe" filled="true" fillcolor="#231f20" stroked="false">
                <v:path arrowok="t"/>
                <v:fill type="solid"/>
              </v:shape>
              <v:shape style="position:absolute;left:5231;top:2841;width:349;height:466" coordorigin="5231,2841" coordsize="349,466" path="m5580,2841l5393,2841,5292,3032,5313,3033,5332,3036,5397,3069,5438,3135,5444,3174,5442,3195,5408,3257,5371,3270,5434,3270,5480,3229,5517,3162,5524,3114,5523,3094,5491,3023,5429,2978,5360,2961,5382,2920,5555,2920,5580,2841xe" filled="true" fillcolor="#231f20" stroked="false">
                <v:path arrowok="t"/>
                <v:fill type="solid"/>
              </v:shape>
            </v:group>
            <v:group style="position:absolute;left:4990;top:3337;width:69;height:80" coordorigin="4990,3337" coordsize="69,80">
              <v:shape style="position:absolute;left:4990;top:3337;width:69;height:80" coordorigin="4990,3337" coordsize="69,80" path="m5036,3337l5016,3337,5007,3341,4993,3355,4990,3365,4990,3390,4993,3400,5007,3414,5015,3417,5034,3417,5041,3415,5052,3407,5054,3404,5020,3404,5015,3402,5011,3398,5008,3393,5006,3387,5006,3368,5008,3361,5015,3353,5020,3351,5055,3351,5054,3349,5044,3340,5036,3337xe" filled="true" fillcolor="#231f20" stroked="false">
                <v:path arrowok="t"/>
                <v:fill type="solid"/>
              </v:shape>
              <v:shape style="position:absolute;left:4990;top:3337;width:69;height:80" coordorigin="4990,3337" coordsize="69,80" path="m5043,3387l5042,3393,5039,3397,5033,3402,5030,3404,5054,3404,5056,3401,5058,3392,5043,3387xe" filled="true" fillcolor="#231f20" stroked="false">
                <v:path arrowok="t"/>
                <v:fill type="solid"/>
              </v:shape>
              <v:shape style="position:absolute;left:4990;top:3337;width:69;height:80" coordorigin="4990,3337" coordsize="69,80" path="m5055,3351l5030,3351,5034,3352,5040,3356,5042,3360,5042,3364,5058,3360,5056,3354,5055,3351xe" filled="true" fillcolor="#231f20" stroked="false">
                <v:path arrowok="t"/>
                <v:fill type="solid"/>
              </v:shape>
            </v:group>
            <v:group style="position:absolute;left:5072;top:3339;width:60;height:78" coordorigin="5072,3339" coordsize="60,78">
              <v:shape style="position:absolute;left:5072;top:3339;width:60;height:78" coordorigin="5072,3339" coordsize="60,78" path="m5131,3339l5072,3339,5072,3416,5132,3416,5132,3403,5088,3403,5088,3382,5128,3382,5128,3369,5088,3369,5088,3352,5131,3352,5131,3339xe" filled="true" fillcolor="#231f20" stroked="false">
                <v:path arrowok="t"/>
                <v:fill type="solid"/>
              </v:shape>
            </v:group>
            <v:group style="position:absolute;left:5146;top:3339;width:63;height:78" coordorigin="5146,3339" coordsize="63,78">
              <v:shape style="position:absolute;left:5146;top:3339;width:63;height:78" coordorigin="5146,3339" coordsize="63,78" path="m5161,3339l5146,3339,5146,3416,5161,3416,5161,3366,5178,3366,5161,3339xe" filled="true" fillcolor="#231f20" stroked="false">
                <v:path arrowok="t"/>
                <v:fill type="solid"/>
              </v:shape>
              <v:shape style="position:absolute;left:5146;top:3339;width:63;height:78" coordorigin="5146,3339" coordsize="63,78" path="m5178,3366l5161,3366,5192,3416,5208,3416,5208,3390,5194,3390,5178,3366xe" filled="true" fillcolor="#231f20" stroked="false">
                <v:path arrowok="t"/>
                <v:fill type="solid"/>
              </v:shape>
              <v:shape style="position:absolute;left:5146;top:3339;width:63;height:78" coordorigin="5146,3339" coordsize="63,78" path="m5208,3339l5194,3339,5194,3390,5208,3390,5208,3339xe" filled="true" fillcolor="#231f20" stroked="false">
                <v:path arrowok="t"/>
                <v:fill type="solid"/>
              </v:shape>
            </v:group>
            <v:group style="position:absolute;left:5220;top:3339;width:63;height:78" coordorigin="5220,3339" coordsize="63,78">
              <v:shape style="position:absolute;left:5220;top:3339;width:63;height:78" coordorigin="5220,3339" coordsize="63,78" path="m5259,3352l5243,3352,5243,3416,5259,3416,5259,3352xe" filled="true" fillcolor="#231f20" stroked="false">
                <v:path arrowok="t"/>
                <v:fill type="solid"/>
              </v:shape>
              <v:shape style="position:absolute;left:5220;top:3339;width:63;height:78" coordorigin="5220,3339" coordsize="63,78" path="m5282,3339l5220,3339,5220,3352,5282,3352,5282,3339xe" filled="true" fillcolor="#231f20" stroked="false">
                <v:path arrowok="t"/>
                <v:fill type="solid"/>
              </v:shape>
            </v:group>
            <v:group style="position:absolute;left:5276;top:3339;width:80;height:78" coordorigin="5276,3339" coordsize="80,78">
              <v:shape style="position:absolute;left:5276;top:3339;width:80;height:78" coordorigin="5276,3339" coordsize="80,78" path="m5324,3339l5307,3339,5276,3416,5293,3416,5300,3398,5348,3398,5343,3385,5305,3385,5315,3357,5331,3357,5324,3339xe" filled="true" fillcolor="#231f20" stroked="false">
                <v:path arrowok="t"/>
                <v:fill type="solid"/>
              </v:shape>
              <v:shape style="position:absolute;left:5276;top:3339;width:80;height:78" coordorigin="5276,3339" coordsize="80,78" path="m5348,3398l5331,3398,5338,3416,5356,3416,5348,3398xe" filled="true" fillcolor="#231f20" stroked="false">
                <v:path arrowok="t"/>
                <v:fill type="solid"/>
              </v:shape>
              <v:shape style="position:absolute;left:5276;top:3339;width:80;height:78" coordorigin="5276,3339" coordsize="80,78" path="m5331,3357l5315,3357,5326,3385,5343,3385,5331,3357xe" filled="true" fillcolor="#231f20" stroked="false">
                <v:path arrowok="t"/>
                <v:fill type="solid"/>
              </v:shape>
            </v:group>
            <v:group style="position:absolute;left:5348;top:3339;width:74;height:78" coordorigin="5348,3339" coordsize="74,78">
              <v:shape style="position:absolute;left:5348;top:3339;width:74;height:78" coordorigin="5348,3339" coordsize="74,78" path="m5365,3339l5348,3339,5376,3416,5393,3416,5400,3396,5385,3396,5365,3339xe" filled="true" fillcolor="#231f20" stroked="false">
                <v:path arrowok="t"/>
                <v:fill type="solid"/>
              </v:shape>
              <v:shape style="position:absolute;left:5348;top:3339;width:74;height:78" coordorigin="5348,3339" coordsize="74,78" path="m5421,3339l5404,3339,5385,3396,5400,3396,5421,3339xe" filled="true" fillcolor="#231f20" stroked="false">
                <v:path arrowok="t"/>
                <v:fill type="solid"/>
              </v:shape>
            </v:group>
            <v:group style="position:absolute;left:5426;top:3337;width:77;height:80" coordorigin="5426,3337" coordsize="77,80">
              <v:shape style="position:absolute;left:5426;top:3337;width:77;height:80" coordorigin="5426,3337" coordsize="77,80" path="m5476,3337l5458,3337,5452,3338,5426,3370,5426,3390,5430,3400,5443,3414,5453,3417,5476,3417,5485,3414,5495,3404,5458,3404,5453,3402,5445,3393,5442,3386,5443,3368,5445,3362,5453,3353,5458,3351,5495,3351,5485,3341,5476,3337xe" filled="true" fillcolor="#231f20" stroked="false">
                <v:path arrowok="t"/>
                <v:fill type="solid"/>
              </v:shape>
              <v:shape style="position:absolute;left:5426;top:3337;width:77;height:80" coordorigin="5426,3337" coordsize="77,80" path="m5495,3351l5471,3351,5476,3353,5484,3362,5486,3368,5486,3386,5484,3393,5476,3402,5471,3404,5495,3404,5499,3400,5503,3390,5503,3365,5499,3355,5495,3351xe" filled="true" fillcolor="#231f20" stroked="false">
                <v:path arrowok="t"/>
                <v:fill type="solid"/>
              </v:shape>
            </v:group>
            <v:group style="position:absolute;left:5511;top:3337;width:65;height:80" coordorigin="5511,3337" coordsize="65,80">
              <v:shape style="position:absolute;left:5511;top:3337;width:65;height:80" coordorigin="5511,3337" coordsize="65,80" path="m5527,3389l5511,3391,5512,3399,5515,3406,5526,3415,5534,3417,5550,3417,5556,3416,5565,3412,5569,3410,5573,3404,5539,3404,5535,3403,5529,3398,5527,3394,5527,3389xe" filled="true" fillcolor="#231f20" stroked="false">
                <v:path arrowok="t"/>
                <v:fill type="solid"/>
              </v:shape>
              <v:shape style="position:absolute;left:5511;top:3337;width:65;height:80" coordorigin="5511,3337" coordsize="65,80" path="m5553,3337l5537,3337,5531,3338,5514,3365,5516,3370,5525,3377,5531,3380,5546,3384,5550,3385,5555,3386,5557,3387,5559,3390,5559,3392,5559,3396,5558,3399,5553,3403,5549,3404,5573,3404,5574,3402,5575,3398,5575,3388,5574,3384,5538,3366,5533,3364,5530,3361,5529,3360,5529,3356,5530,3354,5534,3351,5538,3350,5571,3350,5570,3348,5565,3344,5560,3339,5553,3337xe" filled="true" fillcolor="#231f20" stroked="false">
                <v:path arrowok="t"/>
                <v:fill type="solid"/>
              </v:shape>
              <v:shape style="position:absolute;left:5511;top:3337;width:65;height:80" coordorigin="5511,3337" coordsize="65,80" path="m5571,3350l5547,3350,5550,3351,5555,3355,5556,3357,5557,3361,5573,3361,5573,3354,5571,3350xe" filled="true" fillcolor="#231f20" stroked="false">
                <v:path arrowok="t"/>
                <v:fill type="solid"/>
              </v:shape>
            </v:group>
            <v:group style="position:absolute;left:5525;top:3030;width:292;height:457" coordorigin="5525,3030" coordsize="292,457">
              <v:shape style="position:absolute;left:5525;top:3030;width:292;height:457" coordorigin="5525,3030" coordsize="292,457" path="m5525,3030l5582,3060,5640,3091,5694,3126,5740,3166,5794,3236,5817,3301,5814,3359,5790,3408,5750,3447,5698,3474,5638,3487e" filled="false" stroked="true" strokeweight=".669pt" strokecolor="#231f20">
                <v:path arrowok="t"/>
              </v:shape>
              <v:shape style="position:absolute;left:5352;top:2835;width:484;height:671" type="#_x0000_t75" stroked="false">
                <v:imagedata r:id="rId226" o:title=""/>
              </v:shape>
            </v:group>
            <v:group style="position:absolute;left:5192;top:3349;width:555;height:221" coordorigin="5192,3349" coordsize="555,221">
              <v:shape style="position:absolute;left:5192;top:3349;width:555;height:221" coordorigin="5192,3349" coordsize="555,221" path="m5747,3349l5711,3410,5666,3464,5611,3508,5548,3541,5479,3562,5405,3569,5348,3565,5293,3552,5241,3531,5192,3503e" filled="false" stroked="true" strokeweight=".717pt" strokecolor="#231f20">
                <v:path arrowok="t"/>
              </v:shape>
            </v:group>
            <v:group style="position:absolute;left:4900;top:2692;width:1005;height:1005" coordorigin="4900,2692" coordsize="1005,1005">
              <v:shape style="position:absolute;left:4900;top:2692;width:1005;height:1005" coordorigin="4900,2692" coordsize="1005,1005" path="m5402,2692l5477,2698,5548,2713,5614,2739,5676,2773,5732,2815,5781,2865,5824,2921,5858,2983,5883,3049,5899,3120,5905,3194,5899,3269,5883,3339,5858,3406,5824,3468,5781,3524,5732,3573,5676,3616,5614,3650,5548,3675,5477,3691,5402,3697,5328,3691,5257,3675,5191,3650,5129,3616,5073,3573,5024,3524,4981,3468,4947,3406,4922,3339,4906,3269,4900,3194,4906,3120,4922,3049,4947,2983,4981,2921,5024,2865,5073,2815,5129,2773,5191,2739,5257,2713,5328,2698,5402,2692xe" filled="false" stroked="true" strokeweight=".567pt" strokecolor="#231f20">
                <v:path arrowok="t"/>
              </v:shape>
              <v:shape style="position:absolute;left:5245;top:3519;width:326;height:132" type="#_x0000_t75" stroked="false">
                <v:imagedata r:id="rId227" o:title=""/>
              </v:shape>
            </v:group>
            <w10:wrap type="topAndBottom"/>
          </v:group>
        </w:pict>
      </w:r>
      <w:r>
        <w:rPr/>
        <w:pict>
          <v:group style="position:absolute;margin-left:299.606995pt;margin-top:134.309174pt;width:50.85pt;height:50.85pt;mso-position-horizontal-relative:page;mso-position-vertical-relative:paragraph;z-index:4984;mso-wrap-distance-left:0;mso-wrap-distance-right:0" coordorigin="5992,2686" coordsize="1017,1017">
            <v:group style="position:absolute;left:5998;top:2692;width:1005;height:1005" coordorigin="5998,2692" coordsize="1005,1005">
              <v:shape style="position:absolute;left:5998;top:2692;width:1005;height:1005" coordorigin="5998,2692" coordsize="1005,1005" path="m6500,2692l6426,2698,6355,2713,6289,2739,6227,2773,6171,2815,6121,2865,6079,2921,6045,2983,6019,3049,6004,3120,5998,3194,6004,3269,6019,3339,6045,3406,6079,3468,6121,3524,6171,3573,6227,3616,6289,3650,6355,3675,6426,3691,6500,3697,6574,3691,6645,3675,6712,3650,6774,3616,6830,3573,6879,3524,6922,3468,6956,3406,6981,3339,6997,3269,7002,3194,6997,3120,6981,3049,6956,2983,6922,2921,6879,2865,6830,2815,6774,2773,6712,2739,6645,2713,6574,2698,6500,2692xe" filled="true" fillcolor="#d1d3d4" stroked="false">
                <v:path arrowok="t"/>
                <v:fill type="solid"/>
              </v:shape>
            </v:group>
            <v:group style="position:absolute;left:5998;top:2692;width:1005;height:1005" coordorigin="5998,2692" coordsize="1005,1005">
              <v:shape style="position:absolute;left:5998;top:2692;width:1005;height:1005" coordorigin="5998,2692" coordsize="1005,1005" path="m6500,2692l6574,2698,6645,2713,6712,2739,6774,2773,6830,2815,6879,2865,6922,2921,6956,2983,6981,3049,6997,3120,7002,3194,6997,3269,6981,3339,6956,3406,6922,3468,6879,3524,6830,3573,6774,3616,6712,3650,6645,3675,6574,3691,6500,3697,6426,3691,6355,3675,6289,3650,6227,3616,6171,3573,6121,3524,6079,3468,6045,3406,6019,3339,6004,3269,5998,3194,6004,3120,6019,3049,6045,2983,6079,2921,6121,2865,6171,2815,6227,2773,6289,2739,6355,2713,6426,2698,6500,2692xe" filled="false" stroked="true" strokeweight=".425pt" strokecolor="#231f20">
                <v:path arrowok="t"/>
              </v:shape>
            </v:group>
            <v:group style="position:absolute;left:6230;top:2728;width:457;height:890" coordorigin="6230,2728" coordsize="457,890">
              <v:shape style="position:absolute;left:6230;top:2728;width:457;height:890" coordorigin="6230,2728" coordsize="457,890" path="m6230,3618l6687,2728e" filled="false" stroked="true" strokeweight=".334pt" strokecolor="#6d6e71">
                <v:path arrowok="t"/>
              </v:shape>
            </v:group>
            <v:group style="position:absolute;left:6009;top:2855;width:122;height:237" coordorigin="6009,2855" coordsize="122,237">
              <v:shape style="position:absolute;left:6009;top:2855;width:122;height:237" coordorigin="6009,2855" coordsize="122,237" path="m6009,3091l6130,2855e" filled="false" stroked="true" strokeweight=".334pt" strokecolor="#6d6e71">
                <v:path arrowok="t"/>
              </v:shape>
            </v:group>
            <v:group style="position:absolute;left:6000;top:2814;width:173;height:337" coordorigin="6000,2814" coordsize="173,337">
              <v:shape style="position:absolute;left:6000;top:2814;width:173;height:337" coordorigin="6000,2814" coordsize="173,337" path="m6000,3150l6173,2814e" filled="false" stroked="true" strokeweight=".334pt" strokecolor="#6d6e71">
                <v:path arrowok="t"/>
              </v:shape>
            </v:group>
            <v:group style="position:absolute;left:5998;top:2786;width:211;height:410" coordorigin="5998,2786" coordsize="211,410">
              <v:shape style="position:absolute;left:5998;top:2786;width:211;height:410" coordorigin="5998,2786" coordsize="211,410" path="m5998,3195l6209,2786e" filled="false" stroked="true" strokeweight=".334pt" strokecolor="#6d6e71">
                <v:path arrowok="t"/>
              </v:shape>
            </v:group>
            <v:group style="position:absolute;left:6000;top:2764;width:242;height:470" coordorigin="6000,2764" coordsize="242,470">
              <v:shape style="position:absolute;left:6000;top:2764;width:242;height:470" coordorigin="6000,2764" coordsize="242,470" path="m6000,3234l6241,2764e" filled="false" stroked="true" strokeweight=".334pt" strokecolor="#6d6e71">
                <v:path arrowok="t"/>
              </v:shape>
            </v:group>
            <v:group style="position:absolute;left:6004;top:2748;width:268;height:521" coordorigin="6004,2748" coordsize="268,521">
              <v:shape style="position:absolute;left:6004;top:2748;width:268;height:521" coordorigin="6004,2748" coordsize="268,521" path="m6004,3268l6271,2748e" filled="false" stroked="true" strokeweight=".334pt" strokecolor="#6d6e71">
                <v:path arrowok="t"/>
              </v:shape>
            </v:group>
            <v:group style="position:absolute;left:6009;top:2734;width:291;height:565" coordorigin="6009,2734" coordsize="291,565">
              <v:shape style="position:absolute;left:6009;top:2734;width:291;height:565" coordorigin="6009,2734" coordsize="291,565" path="m6009,3299l6299,2734e" filled="false" stroked="true" strokeweight=".334pt" strokecolor="#6d6e71">
                <v:path arrowok="t"/>
              </v:shape>
            </v:group>
            <v:group style="position:absolute;left:6016;top:2723;width:311;height:605" coordorigin="6016,2723" coordsize="311,605">
              <v:shape style="position:absolute;left:6016;top:2723;width:311;height:605" coordorigin="6016,2723" coordsize="311,605" path="m6016,3327l6326,2723e" filled="false" stroked="true" strokeweight=".334pt" strokecolor="#6d6e71">
                <v:path arrowok="t"/>
              </v:shape>
            </v:group>
            <v:group style="position:absolute;left:6024;top:2714;width:329;height:640" coordorigin="6024,2714" coordsize="329,640">
              <v:shape style="position:absolute;left:6024;top:2714;width:329;height:640" coordorigin="6024,2714" coordsize="329,640" path="m6024,3353l6352,2714e" filled="false" stroked="true" strokeweight=".334pt" strokecolor="#6d6e71">
                <v:path arrowok="t"/>
              </v:shape>
            </v:group>
            <v:group style="position:absolute;left:6033;top:2707;width:345;height:671" coordorigin="6033,2707" coordsize="345,671">
              <v:shape style="position:absolute;left:6033;top:2707;width:345;height:671" coordorigin="6033,2707" coordsize="345,671" path="m6033,3378l6377,2707e" filled="false" stroked="true" strokeweight=".334pt" strokecolor="#6d6e71">
                <v:path arrowok="t"/>
              </v:shape>
            </v:group>
            <v:group style="position:absolute;left:6042;top:2702;width:359;height:699" coordorigin="6042,2702" coordsize="359,699">
              <v:shape style="position:absolute;left:6042;top:2702;width:359;height:699" coordorigin="6042,2702" coordsize="359,699" path="m6042,3401l6401,2702e" filled="false" stroked="true" strokeweight=".334pt" strokecolor="#6d6e71">
                <v:path arrowok="t"/>
              </v:shape>
            </v:group>
            <v:group style="position:absolute;left:6053;top:2698;width:373;height:725" coordorigin="6053,2698" coordsize="373,725">
              <v:shape style="position:absolute;left:6053;top:2698;width:373;height:725" coordorigin="6053,2698" coordsize="373,725" path="m6053,3422l6425,2698e" filled="false" stroked="true" strokeweight=".334pt" strokecolor="#6d6e71">
                <v:path arrowok="t"/>
              </v:shape>
            </v:group>
            <v:group style="position:absolute;left:6064;top:2695;width:384;height:748" coordorigin="6064,2695" coordsize="384,748">
              <v:shape style="position:absolute;left:6064;top:2695;width:384;height:748" coordorigin="6064,2695" coordsize="384,748" path="m6064,3443l6448,2695e" filled="false" stroked="true" strokeweight=".334pt" strokecolor="#6d6e71">
                <v:path arrowok="t"/>
              </v:shape>
            </v:group>
            <v:group style="position:absolute;left:6075;top:2693;width:395;height:769" coordorigin="6075,2693" coordsize="395,769">
              <v:shape style="position:absolute;left:6075;top:2693;width:395;height:769" coordorigin="6075,2693" coordsize="395,769" path="m6075,3462l6470,2693e" filled="false" stroked="true" strokeweight=".334pt" strokecolor="#6d6e71">
                <v:path arrowok="t"/>
              </v:shape>
            </v:group>
            <v:group style="position:absolute;left:6087;top:2692;width:405;height:788" coordorigin="6087,2692" coordsize="405,788">
              <v:shape style="position:absolute;left:6087;top:2692;width:405;height:788" coordorigin="6087,2692" coordsize="405,788" path="m6087,3480l6492,2692e" filled="false" stroked="true" strokeweight=".334pt" strokecolor="#6d6e71">
                <v:path arrowok="t"/>
              </v:shape>
            </v:group>
            <v:group style="position:absolute;left:6100;top:2692;width:414;height:805" coordorigin="6100,2692" coordsize="414,805">
              <v:shape style="position:absolute;left:6100;top:2692;width:414;height:805" coordorigin="6100,2692" coordsize="414,805" path="m6100,3497l6513,2692e" filled="false" stroked="true" strokeweight=".334pt" strokecolor="#6d6e71">
                <v:path arrowok="t"/>
              </v:shape>
            </v:group>
            <v:group style="position:absolute;left:6113;top:2693;width:422;height:821" coordorigin="6113,2693" coordsize="422,821">
              <v:shape style="position:absolute;left:6113;top:2693;width:422;height:821" coordorigin="6113,2693" coordsize="422,821" path="m6113,3514l6534,2693e" filled="false" stroked="true" strokeweight=".334pt" strokecolor="#6d6e71">
                <v:path arrowok="t"/>
              </v:shape>
            </v:group>
            <v:group style="position:absolute;left:6126;top:2695;width:429;height:835" coordorigin="6126,2695" coordsize="429,835">
              <v:shape style="position:absolute;left:6126;top:2695;width:429;height:835" coordorigin="6126,2695" coordsize="429,835" path="m6126,3529l6555,2695e" filled="false" stroked="true" strokeweight=".334pt" strokecolor="#6d6e71">
                <v:path arrowok="t"/>
              </v:shape>
            </v:group>
            <v:group style="position:absolute;left:6140;top:2698;width:435;height:847" coordorigin="6140,2698" coordsize="435,847">
              <v:shape style="position:absolute;left:6140;top:2698;width:435;height:847" coordorigin="6140,2698" coordsize="435,847" path="m6140,3544l6575,2698e" filled="false" stroked="true" strokeweight=".334pt" strokecolor="#6d6e71">
                <v:path arrowok="t"/>
              </v:shape>
            </v:group>
            <v:group style="position:absolute;left:6154;top:2701;width:441;height:858" coordorigin="6154,2701" coordsize="441,858">
              <v:shape style="position:absolute;left:6154;top:2701;width:441;height:858" coordorigin="6154,2701" coordsize="441,858" path="m6154,3558l6594,2701e" filled="false" stroked="true" strokeweight=".334pt" strokecolor="#6d6e71">
                <v:path arrowok="t"/>
              </v:shape>
            </v:group>
            <v:group style="position:absolute;left:6169;top:2705;width:445;height:867" coordorigin="6169,2705" coordsize="445,867">
              <v:shape style="position:absolute;left:6169;top:2705;width:445;height:867" coordorigin="6169,2705" coordsize="445,867" path="m6169,3571l6614,2705e" filled="false" stroked="true" strokeweight=".334pt" strokecolor="#6d6e71">
                <v:path arrowok="t"/>
              </v:shape>
            </v:group>
            <v:group style="position:absolute;left:6184;top:2710;width:449;height:875" coordorigin="6184,2710" coordsize="449,875">
              <v:shape style="position:absolute;left:6184;top:2710;width:449;height:875" coordorigin="6184,2710" coordsize="449,875" path="m6184,3584l6633,2710e" filled="false" stroked="true" strokeweight=".334pt" strokecolor="#6d6e71">
                <v:path arrowok="t"/>
              </v:shape>
            </v:group>
            <v:group style="position:absolute;left:6199;top:2715;width:453;height:881" coordorigin="6199,2715" coordsize="453,881">
              <v:shape style="position:absolute;left:6199;top:2715;width:453;height:881" coordorigin="6199,2715" coordsize="453,881" path="m6199,3596l6651,2715e" filled="false" stroked="true" strokeweight=".334pt" strokecolor="#6d6e71">
                <v:path arrowok="t"/>
              </v:shape>
            </v:group>
            <v:group style="position:absolute;left:6215;top:2721;width:455;height:886" coordorigin="6215,2721" coordsize="455,886">
              <v:shape style="position:absolute;left:6215;top:2721;width:455;height:886" coordorigin="6215,2721" coordsize="455,886" path="m6215,3607l6669,2721e" filled="false" stroked="true" strokeweight=".334pt" strokecolor="#6d6e71">
                <v:path arrowok="t"/>
              </v:shape>
            </v:group>
            <v:group style="position:absolute;left:6029;top:2840;width:328;height:449" coordorigin="6029,2840" coordsize="328,449">
              <v:shape style="position:absolute;left:6029;top:2840;width:328;height:449" coordorigin="6029,2840" coordsize="328,449" path="m6350,2904l6203,2904,6216,2905,6229,2908,6269,2956,6270,2970,6269,2986,6246,3050,6188,3122,6116,3196,6029,3277,6029,3289,6270,3289,6303,3215,6129,3215,6181,3172,6255,3106,6300,3060,6342,3002,6357,2936,6355,2918,6350,2904xe" filled="true" fillcolor="#231f20" stroked="false">
                <v:path arrowok="t"/>
                <v:fill type="solid"/>
              </v:shape>
              <v:shape style="position:absolute;left:6029;top:2840;width:328;height:449" coordorigin="6029,2840" coordsize="328,449" path="m6323,3168l6307,3168,6300,3181,6292,3191,6236,3214,6217,3215,6303,3215,6323,3168xe" filled="true" fillcolor="#231f20" stroked="false">
                <v:path arrowok="t"/>
                <v:fill type="solid"/>
              </v:shape>
              <v:shape style="position:absolute;left:6029;top:2840;width:328;height:449" coordorigin="6029,2840" coordsize="328,449" path="m6246,2840l6176,2860,6131,2905,6111,2948,6123,2953,6140,2931,6160,2916,6180,2907,6203,2904,6350,2904,6349,2900,6290,2847,6269,2842,6246,2840xe" filled="true" fillcolor="#231f20" stroked="false">
                <v:path arrowok="t"/>
                <v:fill type="solid"/>
              </v:shape>
            </v:group>
            <v:group style="position:absolute;left:6329;top:2841;width:349;height:466" coordorigin="6329,2841" coordsize="349,466">
              <v:shape style="position:absolute;left:6329;top:2841;width:349;height:466" coordorigin="6329,2841" coordsize="349,466" path="m6376,3225l6357,3225,6348,3228,6333,3243,6329,3251,6329,3273,6389,3306,6408,3307,6436,3305,6463,3300,6489,3291,6515,3280,6531,3270,6469,3270,6459,3269,6448,3266,6438,3261,6428,3255,6414,3244,6403,3237,6396,3232,6391,3229,6384,3226,6376,3225xe" filled="true" fillcolor="#231f20" stroked="false">
                <v:path arrowok="t"/>
                <v:fill type="solid"/>
              </v:shape>
              <v:shape style="position:absolute;left:6329;top:2841;width:349;height:466" coordorigin="6329,2841" coordsize="349,466" path="m6678,2841l6490,2841,6390,3032,6411,3033,6430,3036,6495,3069,6536,3135,6541,3174,6540,3195,6506,3257,6469,3270,6531,3270,6578,3229,6615,3162,6622,3114,6620,3094,6589,3023,6526,2978,6458,2961,6480,2920,6653,2920,6678,2841xe" filled="true" fillcolor="#231f20" stroked="false">
                <v:path arrowok="t"/>
                <v:fill type="solid"/>
              </v:shape>
            </v:group>
            <v:group style="position:absolute;left:6087;top:3337;width:69;height:80" coordorigin="6087,3337" coordsize="69,80">
              <v:shape style="position:absolute;left:6087;top:3337;width:69;height:80" coordorigin="6087,3337" coordsize="69,80" path="m6134,3337l6113,3337,6104,3341,6091,3355,6087,3365,6087,3390,6091,3400,6104,3414,6113,3417,6132,3417,6139,3415,6150,3407,6152,3404,6118,3404,6113,3402,6109,3398,6106,3393,6104,3387,6104,3368,6106,3361,6113,3353,6118,3351,6152,3351,6151,3349,6142,3340,6134,3337xe" filled="true" fillcolor="#231f20" stroked="false">
                <v:path arrowok="t"/>
                <v:fill type="solid"/>
              </v:shape>
              <v:shape style="position:absolute;left:6087;top:3337;width:69;height:80" coordorigin="6087,3337" coordsize="69,80" path="m6141,3387l6139,3393,6137,3397,6131,3402,6127,3404,6152,3404,6154,3401,6156,3392,6141,3387xe" filled="true" fillcolor="#231f20" stroked="false">
                <v:path arrowok="t"/>
                <v:fill type="solid"/>
              </v:shape>
              <v:shape style="position:absolute;left:6087;top:3337;width:69;height:80" coordorigin="6087,3337" coordsize="69,80" path="m6152,3351l6128,3351,6131,3352,6137,3356,6139,3360,6140,3364,6156,3360,6154,3354,6152,3351xe" filled="true" fillcolor="#231f20" stroked="false">
                <v:path arrowok="t"/>
                <v:fill type="solid"/>
              </v:shape>
            </v:group>
            <v:group style="position:absolute;left:6170;top:3339;width:60;height:78" coordorigin="6170,3339" coordsize="60,78">
              <v:shape style="position:absolute;left:6170;top:3339;width:60;height:78" coordorigin="6170,3339" coordsize="60,78" path="m6228,3339l6170,3339,6170,3416,6230,3416,6230,3403,6186,3403,6186,3382,6225,3382,6225,3369,6186,3369,6186,3352,6228,3352,6228,3339xe" filled="true" fillcolor="#231f20" stroked="false">
                <v:path arrowok="t"/>
                <v:fill type="solid"/>
              </v:shape>
            </v:group>
            <v:group style="position:absolute;left:6244;top:3339;width:63;height:78" coordorigin="6244,3339" coordsize="63,78">
              <v:shape style="position:absolute;left:6244;top:3339;width:63;height:78" coordorigin="6244,3339" coordsize="63,78" path="m6259,3339l6244,3339,6244,3416,6258,3416,6258,3366,6276,3366,6259,3339xe" filled="true" fillcolor="#231f20" stroked="false">
                <v:path arrowok="t"/>
                <v:fill type="solid"/>
              </v:shape>
              <v:shape style="position:absolute;left:6244;top:3339;width:63;height:78" coordorigin="6244,3339" coordsize="63,78" path="m6276,3366l6258,3366,6290,3416,6306,3416,6306,3390,6291,3390,6276,3366xe" filled="true" fillcolor="#231f20" stroked="false">
                <v:path arrowok="t"/>
                <v:fill type="solid"/>
              </v:shape>
              <v:shape style="position:absolute;left:6244;top:3339;width:63;height:78" coordorigin="6244,3339" coordsize="63,78" path="m6306,3339l6291,3339,6291,3390,6306,3390,6306,3339xe" filled="true" fillcolor="#231f20" stroked="false">
                <v:path arrowok="t"/>
                <v:fill type="solid"/>
              </v:shape>
            </v:group>
            <v:group style="position:absolute;left:6317;top:3339;width:63;height:78" coordorigin="6317,3339" coordsize="63,78">
              <v:shape style="position:absolute;left:6317;top:3339;width:63;height:78" coordorigin="6317,3339" coordsize="63,78" path="m6357,3352l6341,3352,6341,3416,6357,3416,6357,3352xe" filled="true" fillcolor="#231f20" stroked="false">
                <v:path arrowok="t"/>
                <v:fill type="solid"/>
              </v:shape>
              <v:shape style="position:absolute;left:6317;top:3339;width:63;height:78" coordorigin="6317,3339" coordsize="63,78" path="m6380,3339l6317,3339,6317,3352,6380,3352,6380,3339xe" filled="true" fillcolor="#231f20" stroked="false">
                <v:path arrowok="t"/>
                <v:fill type="solid"/>
              </v:shape>
            </v:group>
            <v:group style="position:absolute;left:6374;top:3339;width:80;height:78" coordorigin="6374,3339" coordsize="80,78">
              <v:shape style="position:absolute;left:6374;top:3339;width:80;height:78" coordorigin="6374,3339" coordsize="80,78" path="m6422,3339l6405,3339,6374,3416,6391,3416,6398,3398,6446,3398,6441,3385,6402,3385,6413,3357,6429,3357,6422,3339xe" filled="true" fillcolor="#231f20" stroked="false">
                <v:path arrowok="t"/>
                <v:fill type="solid"/>
              </v:shape>
              <v:shape style="position:absolute;left:6374;top:3339;width:80;height:78" coordorigin="6374,3339" coordsize="80,78" path="m6446,3398l6429,3398,6436,3416,6453,3416,6446,3398xe" filled="true" fillcolor="#231f20" stroked="false">
                <v:path arrowok="t"/>
                <v:fill type="solid"/>
              </v:shape>
              <v:shape style="position:absolute;left:6374;top:3339;width:80;height:78" coordorigin="6374,3339" coordsize="80,78" path="m6429,3357l6413,3357,6424,3385,6441,3385,6429,3357xe" filled="true" fillcolor="#231f20" stroked="false">
                <v:path arrowok="t"/>
                <v:fill type="solid"/>
              </v:shape>
            </v:group>
            <v:group style="position:absolute;left:6446;top:3339;width:74;height:78" coordorigin="6446,3339" coordsize="74,78">
              <v:shape style="position:absolute;left:6446;top:3339;width:74;height:78" coordorigin="6446,3339" coordsize="74,78" path="m6463,3339l6446,3339,6474,3416,6491,3416,6498,3396,6483,3396,6463,3339xe" filled="true" fillcolor="#231f20" stroked="false">
                <v:path arrowok="t"/>
                <v:fill type="solid"/>
              </v:shape>
              <v:shape style="position:absolute;left:6446;top:3339;width:74;height:78" coordorigin="6446,3339" coordsize="74,78" path="m6519,3339l6502,3339,6483,3396,6498,3396,6519,3339xe" filled="true" fillcolor="#231f20" stroked="false">
                <v:path arrowok="t"/>
                <v:fill type="solid"/>
              </v:shape>
            </v:group>
            <v:group style="position:absolute;left:6524;top:3337;width:77;height:80" coordorigin="6524,3337" coordsize="77,80">
              <v:shape style="position:absolute;left:6524;top:3337;width:77;height:80" coordorigin="6524,3337" coordsize="77,80" path="m6574,3337l6556,3337,6550,3338,6524,3370,6524,3390,6527,3400,6541,3414,6551,3417,6574,3417,6583,3414,6593,3404,6556,3404,6551,3402,6542,3393,6540,3386,6540,3368,6542,3362,6550,3353,6556,3351,6593,3351,6583,3341,6574,3337xe" filled="true" fillcolor="#231f20" stroked="false">
                <v:path arrowok="t"/>
                <v:fill type="solid"/>
              </v:shape>
              <v:shape style="position:absolute;left:6524;top:3337;width:77;height:80" coordorigin="6524,3337" coordsize="77,80" path="m6593,3351l6569,3351,6574,3353,6582,3362,6584,3368,6584,3386,6582,3393,6574,3402,6569,3404,6593,3404,6597,3400,6600,3390,6600,3365,6597,3355,6593,3351xe" filled="true" fillcolor="#231f20" stroked="false">
                <v:path arrowok="t"/>
                <v:fill type="solid"/>
              </v:shape>
            </v:group>
            <v:group style="position:absolute;left:6609;top:3337;width:65;height:80" coordorigin="6609,3337" coordsize="65,80">
              <v:shape style="position:absolute;left:6609;top:3337;width:65;height:80" coordorigin="6609,3337" coordsize="65,80" path="m6624,3389l6609,3391,6610,3399,6613,3406,6624,3415,6631,3417,6648,3417,6654,3416,6663,3412,6667,3410,6670,3404,6637,3404,6633,3403,6627,3398,6625,3394,6624,3389xe" filled="true" fillcolor="#231f20" stroked="false">
                <v:path arrowok="t"/>
                <v:fill type="solid"/>
              </v:shape>
              <v:shape style="position:absolute;left:6609;top:3337;width:65;height:80" coordorigin="6609,3337" coordsize="65,80" path="m6650,3337l6634,3337,6629,3338,6612,3365,6614,3370,6622,3377,6628,3380,6644,3384,6648,3385,6652,3386,6654,3387,6657,3390,6657,3392,6657,3396,6656,3399,6651,3403,6647,3404,6670,3404,6672,3402,6673,3398,6673,3388,6672,3384,6636,3366,6631,3364,6628,3361,6627,3360,6627,3356,6628,3354,6632,3351,6636,3350,6669,3350,6668,3348,6663,3344,6658,3339,6650,3337xe" filled="true" fillcolor="#231f20" stroked="false">
                <v:path arrowok="t"/>
                <v:fill type="solid"/>
              </v:shape>
              <v:shape style="position:absolute;left:6609;top:3337;width:65;height:80" coordorigin="6609,3337" coordsize="65,80" path="m6669,3350l6645,3350,6648,3351,6653,3355,6654,3357,6655,3361,6671,3361,6670,3354,6669,3350xe" filled="true" fillcolor="#231f20" stroked="false">
                <v:path arrowok="t"/>
                <v:fill type="solid"/>
              </v:shape>
            </v:group>
            <v:group style="position:absolute;left:6623;top:3030;width:292;height:457" coordorigin="6623,3030" coordsize="292,457">
              <v:shape style="position:absolute;left:6623;top:3030;width:292;height:457" coordorigin="6623,3030" coordsize="292,457" path="m6623,3030l6680,3060,6737,3091,6792,3126,6838,3166,6892,3236,6915,3301,6912,3359,6888,3408,6848,3447,6796,3474,6736,3487e" filled="false" stroked="true" strokeweight=".669pt" strokecolor="#231f20">
                <v:path arrowok="t"/>
              </v:shape>
              <v:shape style="position:absolute;left:6450;top:2835;width:484;height:671" type="#_x0000_t75" stroked="false">
                <v:imagedata r:id="rId228" o:title=""/>
              </v:shape>
            </v:group>
            <v:group style="position:absolute;left:6290;top:3349;width:555;height:221" coordorigin="6290,3349" coordsize="555,221">
              <v:shape style="position:absolute;left:6290;top:3349;width:555;height:221" coordorigin="6290,3349" coordsize="555,221" path="m6844,3349l6809,3410,6763,3464,6708,3508,6646,3541,6577,3562,6503,3569,6446,3565,6391,3552,6339,3531,6290,3503e" filled="false" stroked="true" strokeweight=".717pt" strokecolor="#231f20">
                <v:path arrowok="t"/>
              </v:shape>
            </v:group>
            <v:group style="position:absolute;left:5998;top:2692;width:1005;height:1005" coordorigin="5998,2692" coordsize="1005,1005">
              <v:shape style="position:absolute;left:5998;top:2692;width:1005;height:1005" coordorigin="5998,2692" coordsize="1005,1005" path="m6500,2692l6574,2698,6645,2713,6712,2739,6774,2773,6830,2815,6879,2865,6922,2921,6956,2983,6981,3049,6997,3120,7002,3194,6997,3269,6981,3339,6956,3406,6922,3468,6879,3524,6830,3573,6774,3616,6712,3650,6645,3675,6574,3691,6500,3697,6426,3691,6355,3675,6289,3650,6227,3616,6171,3573,6121,3524,6079,3468,6045,3406,6019,3339,6004,3269,5998,3194,6004,3120,6019,3049,6045,2983,6079,2921,6121,2865,6171,2815,6227,2773,6289,2739,6355,2713,6426,2698,6500,2692xe" filled="false" stroked="true" strokeweight=".567pt" strokecolor="#231f20">
                <v:path arrowok="t"/>
              </v:shape>
              <v:shape style="position:absolute;left:6343;top:3519;width:326;height:132" type="#_x0000_t75" stroked="false">
                <v:imagedata r:id="rId229" o:title=""/>
              </v:shape>
            </v:group>
            <w10:wrap type="topAndBottom"/>
          </v:group>
        </w:pict>
      </w:r>
      <w:r>
        <w:rPr/>
        <w:pict>
          <v:group style="position:absolute;margin-left:354.496002pt;margin-top:134.309174pt;width:50.85pt;height:50.85pt;mso-position-horizontal-relative:page;mso-position-vertical-relative:paragraph;z-index:5008;mso-wrap-distance-left:0;mso-wrap-distance-right:0" coordorigin="7090,2686" coordsize="1017,1017">
            <v:group style="position:absolute;left:7096;top:2692;width:1005;height:1005" coordorigin="7096,2692" coordsize="1005,1005">
              <v:shape style="position:absolute;left:7096;top:2692;width:1005;height:1005" coordorigin="7096,2692" coordsize="1005,1005" path="m7598,2692l7524,2698,7453,2713,7386,2739,7325,2773,7269,2815,7219,2865,7177,2921,7143,2983,7117,3049,7101,3120,7096,3194,7101,3269,7117,3339,7143,3406,7177,3468,7219,3524,7269,3573,7325,3616,7386,3650,7453,3675,7524,3691,7598,3697,7672,3691,7743,3675,7810,3650,7871,3616,7928,3573,7977,3524,8019,3468,8054,3406,8079,3339,8095,3269,8100,3194,8095,3120,8079,3049,8054,2983,8019,2921,7977,2865,7928,2815,7871,2773,7810,2739,7743,2713,7672,2698,7598,2692xe" filled="true" fillcolor="#d1d3d4" stroked="false">
                <v:path arrowok="t"/>
                <v:fill type="solid"/>
              </v:shape>
            </v:group>
            <v:group style="position:absolute;left:7096;top:2692;width:1005;height:1005" coordorigin="7096,2692" coordsize="1005,1005">
              <v:shape style="position:absolute;left:7096;top:2692;width:1005;height:1005" coordorigin="7096,2692" coordsize="1005,1005" path="m7598,2692l7672,2698,7743,2713,7810,2739,7871,2773,7928,2815,7977,2865,8019,2921,8054,2983,8079,3049,8095,3120,8100,3194,8095,3269,8079,3339,8054,3406,8019,3468,7977,3524,7928,3573,7871,3616,7810,3650,7743,3675,7672,3691,7598,3697,7524,3691,7453,3675,7386,3650,7325,3616,7269,3573,7219,3524,7177,3468,7143,3406,7117,3339,7101,3269,7096,3194,7101,3120,7117,3049,7143,2983,7177,2921,7219,2865,7269,2815,7325,2773,7386,2739,7453,2713,7524,2698,7598,2692xe" filled="false" stroked="true" strokeweight=".425pt" strokecolor="#231f20">
                <v:path arrowok="t"/>
              </v:shape>
            </v:group>
            <v:group style="position:absolute;left:7328;top:2728;width:457;height:890" coordorigin="7328,2728" coordsize="457,890">
              <v:shape style="position:absolute;left:7328;top:2728;width:457;height:890" coordorigin="7328,2728" coordsize="457,890" path="m7328,3618l7785,2728e" filled="false" stroked="true" strokeweight=".334pt" strokecolor="#6d6e71">
                <v:path arrowok="t"/>
              </v:shape>
            </v:group>
            <v:group style="position:absolute;left:7107;top:2855;width:122;height:237" coordorigin="7107,2855" coordsize="122,237">
              <v:shape style="position:absolute;left:7107;top:2855;width:122;height:237" coordorigin="7107,2855" coordsize="122,237" path="m7107,3091l7228,2855e" filled="false" stroked="true" strokeweight=".334pt" strokecolor="#6d6e71">
                <v:path arrowok="t"/>
              </v:shape>
            </v:group>
            <v:group style="position:absolute;left:7098;top:2814;width:173;height:337" coordorigin="7098,2814" coordsize="173,337">
              <v:shape style="position:absolute;left:7098;top:2814;width:173;height:337" coordorigin="7098,2814" coordsize="173,337" path="m7098,3150l7271,2814e" filled="false" stroked="true" strokeweight=".334pt" strokecolor="#6d6e71">
                <v:path arrowok="t"/>
              </v:shape>
            </v:group>
            <v:group style="position:absolute;left:7096;top:2786;width:211;height:410" coordorigin="7096,2786" coordsize="211,410">
              <v:shape style="position:absolute;left:7096;top:2786;width:211;height:410" coordorigin="7096,2786" coordsize="211,410" path="m7096,3195l7306,2786e" filled="false" stroked="true" strokeweight=".334pt" strokecolor="#6d6e71">
                <v:path arrowok="t"/>
              </v:shape>
            </v:group>
            <v:group style="position:absolute;left:7097;top:2764;width:242;height:470" coordorigin="7097,2764" coordsize="242,470">
              <v:shape style="position:absolute;left:7097;top:2764;width:242;height:470" coordorigin="7097,2764" coordsize="242,470" path="m7097,3234l7339,2764e" filled="false" stroked="true" strokeweight=".334pt" strokecolor="#6d6e71">
                <v:path arrowok="t"/>
              </v:shape>
            </v:group>
            <v:group style="position:absolute;left:7101;top:2748;width:268;height:521" coordorigin="7101,2748" coordsize="268,521">
              <v:shape style="position:absolute;left:7101;top:2748;width:268;height:521" coordorigin="7101,2748" coordsize="268,521" path="m7101,3268l7369,2748e" filled="false" stroked="true" strokeweight=".334pt" strokecolor="#6d6e71">
                <v:path arrowok="t"/>
              </v:shape>
            </v:group>
            <v:group style="position:absolute;left:7107;top:2734;width:291;height:565" coordorigin="7107,2734" coordsize="291,565">
              <v:shape style="position:absolute;left:7107;top:2734;width:291;height:565" coordorigin="7107,2734" coordsize="291,565" path="m7107,3299l7397,2734e" filled="false" stroked="true" strokeweight=".334pt" strokecolor="#6d6e71">
                <v:path arrowok="t"/>
              </v:shape>
            </v:group>
            <v:group style="position:absolute;left:7114;top:2723;width:311;height:605" coordorigin="7114,2723" coordsize="311,605">
              <v:shape style="position:absolute;left:7114;top:2723;width:311;height:605" coordorigin="7114,2723" coordsize="311,605" path="m7114,3327l7424,2723e" filled="false" stroked="true" strokeweight=".334pt" strokecolor="#6d6e71">
                <v:path arrowok="t"/>
              </v:shape>
            </v:group>
            <v:group style="position:absolute;left:7122;top:2714;width:329;height:640" coordorigin="7122,2714" coordsize="329,640">
              <v:shape style="position:absolute;left:7122;top:2714;width:329;height:640" coordorigin="7122,2714" coordsize="329,640" path="m7122,3353l7450,2714e" filled="false" stroked="true" strokeweight=".334pt" strokecolor="#6d6e71">
                <v:path arrowok="t"/>
              </v:shape>
            </v:group>
            <v:group style="position:absolute;left:7131;top:2707;width:345;height:671" coordorigin="7131,2707" coordsize="345,671">
              <v:shape style="position:absolute;left:7131;top:2707;width:345;height:671" coordorigin="7131,2707" coordsize="345,671" path="m7131,3378l7475,2707e" filled="false" stroked="true" strokeweight=".334pt" strokecolor="#6d6e71">
                <v:path arrowok="t"/>
              </v:shape>
            </v:group>
            <v:group style="position:absolute;left:7140;top:2702;width:359;height:699" coordorigin="7140,2702" coordsize="359,699">
              <v:shape style="position:absolute;left:7140;top:2702;width:359;height:699" coordorigin="7140,2702" coordsize="359,699" path="m7140,3401l7499,2702e" filled="false" stroked="true" strokeweight=".334pt" strokecolor="#6d6e71">
                <v:path arrowok="t"/>
              </v:shape>
            </v:group>
            <v:group style="position:absolute;left:7151;top:2698;width:373;height:725" coordorigin="7151,2698" coordsize="373,725">
              <v:shape style="position:absolute;left:7151;top:2698;width:373;height:725" coordorigin="7151,2698" coordsize="373,725" path="m7151,3422l7523,2698e" filled="false" stroked="true" strokeweight=".334pt" strokecolor="#6d6e71">
                <v:path arrowok="t"/>
              </v:shape>
            </v:group>
            <v:group style="position:absolute;left:7162;top:2695;width:384;height:748" coordorigin="7162,2695" coordsize="384,748">
              <v:shape style="position:absolute;left:7162;top:2695;width:384;height:748" coordorigin="7162,2695" coordsize="384,748" path="m7162,3443l7546,2695e" filled="false" stroked="true" strokeweight=".334pt" strokecolor="#6d6e71">
                <v:path arrowok="t"/>
              </v:shape>
            </v:group>
            <v:group style="position:absolute;left:7173;top:2693;width:395;height:769" coordorigin="7173,2693" coordsize="395,769">
              <v:shape style="position:absolute;left:7173;top:2693;width:395;height:769" coordorigin="7173,2693" coordsize="395,769" path="m7173,3462l7568,2693e" filled="false" stroked="true" strokeweight=".334pt" strokecolor="#6d6e71">
                <v:path arrowok="t"/>
              </v:shape>
            </v:group>
            <v:group style="position:absolute;left:7185;top:2692;width:405;height:788" coordorigin="7185,2692" coordsize="405,788">
              <v:shape style="position:absolute;left:7185;top:2692;width:405;height:788" coordorigin="7185,2692" coordsize="405,788" path="m7185,3480l7590,2692e" filled="false" stroked="true" strokeweight=".334pt" strokecolor="#6d6e71">
                <v:path arrowok="t"/>
              </v:shape>
            </v:group>
            <v:group style="position:absolute;left:7198;top:2692;width:414;height:805" coordorigin="7198,2692" coordsize="414,805">
              <v:shape style="position:absolute;left:7198;top:2692;width:414;height:805" coordorigin="7198,2692" coordsize="414,805" path="m7198,3497l7611,2692e" filled="false" stroked="true" strokeweight=".334pt" strokecolor="#6d6e71">
                <v:path arrowok="t"/>
              </v:shape>
            </v:group>
            <v:group style="position:absolute;left:7211;top:2693;width:422;height:821" coordorigin="7211,2693" coordsize="422,821">
              <v:shape style="position:absolute;left:7211;top:2693;width:422;height:821" coordorigin="7211,2693" coordsize="422,821" path="m7211,3514l7632,2693e" filled="false" stroked="true" strokeweight=".334pt" strokecolor="#6d6e71">
                <v:path arrowok="t"/>
              </v:shape>
            </v:group>
            <v:group style="position:absolute;left:7224;top:2695;width:429;height:835" coordorigin="7224,2695" coordsize="429,835">
              <v:shape style="position:absolute;left:7224;top:2695;width:429;height:835" coordorigin="7224,2695" coordsize="429,835" path="m7224,3529l7652,2695e" filled="false" stroked="true" strokeweight=".334pt" strokecolor="#6d6e71">
                <v:path arrowok="t"/>
              </v:shape>
            </v:group>
            <v:group style="position:absolute;left:7238;top:2698;width:435;height:847" coordorigin="7238,2698" coordsize="435,847">
              <v:shape style="position:absolute;left:7238;top:2698;width:435;height:847" coordorigin="7238,2698" coordsize="435,847" path="m7238,3544l7672,2698e" filled="false" stroked="true" strokeweight=".334pt" strokecolor="#6d6e71">
                <v:path arrowok="t"/>
              </v:shape>
            </v:group>
            <v:group style="position:absolute;left:7252;top:2701;width:441;height:858" coordorigin="7252,2701" coordsize="441,858">
              <v:shape style="position:absolute;left:7252;top:2701;width:441;height:858" coordorigin="7252,2701" coordsize="441,858" path="m7252,3558l7692,2701e" filled="false" stroked="true" strokeweight=".334pt" strokecolor="#6d6e71">
                <v:path arrowok="t"/>
              </v:shape>
            </v:group>
            <v:group style="position:absolute;left:7267;top:2705;width:445;height:867" coordorigin="7267,2705" coordsize="445,867">
              <v:shape style="position:absolute;left:7267;top:2705;width:445;height:867" coordorigin="7267,2705" coordsize="445,867" path="m7267,3571l7712,2705e" filled="false" stroked="true" strokeweight=".334pt" strokecolor="#6d6e71">
                <v:path arrowok="t"/>
              </v:shape>
            </v:group>
            <v:group style="position:absolute;left:7281;top:2710;width:449;height:875" coordorigin="7281,2710" coordsize="449,875">
              <v:shape style="position:absolute;left:7281;top:2710;width:449;height:875" coordorigin="7281,2710" coordsize="449,875" path="m7281,3584l7730,2710e" filled="false" stroked="true" strokeweight=".334pt" strokecolor="#6d6e71">
                <v:path arrowok="t"/>
              </v:shape>
            </v:group>
            <v:group style="position:absolute;left:7297;top:2715;width:453;height:881" coordorigin="7297,2715" coordsize="453,881">
              <v:shape style="position:absolute;left:7297;top:2715;width:453;height:881" coordorigin="7297,2715" coordsize="453,881" path="m7297,3596l7749,2715e" filled="false" stroked="true" strokeweight=".334pt" strokecolor="#6d6e71">
                <v:path arrowok="t"/>
              </v:shape>
            </v:group>
            <v:group style="position:absolute;left:7312;top:2721;width:455;height:886" coordorigin="7312,2721" coordsize="455,886">
              <v:shape style="position:absolute;left:7312;top:2721;width:455;height:886" coordorigin="7312,2721" coordsize="455,886" path="m7312,3607l7767,2721e" filled="false" stroked="true" strokeweight=".334pt" strokecolor="#6d6e71">
                <v:path arrowok="t"/>
              </v:shape>
            </v:group>
            <v:group style="position:absolute;left:7127;top:2840;width:328;height:449" coordorigin="7127,2840" coordsize="328,449">
              <v:shape style="position:absolute;left:7127;top:2840;width:328;height:449" coordorigin="7127,2840" coordsize="328,449" path="m7448,2904l7300,2904,7314,2905,7327,2908,7366,2956,7368,2970,7367,2986,7344,3050,7286,3122,7214,3196,7127,3277,7127,3289,7368,3289,7400,3215,7227,3215,7279,3172,7353,3106,7398,3060,7440,3002,7455,2936,7453,2918,7448,2904xe" filled="true" fillcolor="#231f20" stroked="false">
                <v:path arrowok="t"/>
                <v:fill type="solid"/>
              </v:shape>
              <v:shape style="position:absolute;left:7127;top:2840;width:328;height:449" coordorigin="7127,2840" coordsize="328,449" path="m7421,3168l7405,3168,7397,3181,7390,3191,7334,3214,7314,3215,7400,3215,7421,3168xe" filled="true" fillcolor="#231f20" stroked="false">
                <v:path arrowok="t"/>
                <v:fill type="solid"/>
              </v:shape>
              <v:shape style="position:absolute;left:7127;top:2840;width:328;height:449" coordorigin="7127,2840" coordsize="328,449" path="m7344,2840l7274,2860,7228,2905,7208,2948,7221,2953,7238,2931,7257,2916,7278,2907,7300,2904,7448,2904,7447,2900,7388,2847,7367,2842,7344,2840xe" filled="true" fillcolor="#231f20" stroked="false">
                <v:path arrowok="t"/>
                <v:fill type="solid"/>
              </v:shape>
            </v:group>
            <v:group style="position:absolute;left:7427;top:2841;width:349;height:466" coordorigin="7427,2841" coordsize="349,466">
              <v:shape style="position:absolute;left:7427;top:2841;width:349;height:466" coordorigin="7427,2841" coordsize="349,466" path="m7474,3225l7455,3225,7446,3228,7431,3243,7427,3251,7427,3273,7487,3306,7506,3307,7533,3305,7560,3300,7587,3291,7612,3280,7629,3270,7567,3270,7556,3269,7546,3266,7536,3261,7526,3255,7512,3244,7501,3237,7494,3232,7489,3229,7482,3226,7474,3225xe" filled="true" fillcolor="#231f20" stroked="false">
                <v:path arrowok="t"/>
                <v:fill type="solid"/>
              </v:shape>
              <v:shape style="position:absolute;left:7427;top:2841;width:349;height:466" coordorigin="7427,2841" coordsize="349,466" path="m7775,2841l7588,2841,7487,3032,7509,3033,7528,3036,7593,3069,7634,3135,7639,3174,7638,3195,7603,3257,7567,3270,7629,3270,7676,3229,7712,3162,7719,3114,7718,3094,7687,3023,7624,2978,7555,2961,7577,2920,7751,2920,7775,2841xe" filled="true" fillcolor="#231f20" stroked="false">
                <v:path arrowok="t"/>
                <v:fill type="solid"/>
              </v:shape>
            </v:group>
            <v:group style="position:absolute;left:7185;top:3337;width:69;height:80" coordorigin="7185,3337" coordsize="69,80">
              <v:shape style="position:absolute;left:7185;top:3337;width:69;height:80" coordorigin="7185,3337" coordsize="69,80" path="m7232,3337l7211,3337,7202,3341,7189,3355,7185,3365,7185,3390,7189,3400,7202,3414,7211,3417,7230,3417,7237,3415,7248,3407,7250,3404,7215,3404,7211,3402,7207,3398,7203,3393,7202,3387,7202,3368,7204,3361,7211,3353,7216,3351,7250,3351,7249,3349,7240,3340,7232,3337xe" filled="true" fillcolor="#231f20" stroked="false">
                <v:path arrowok="t"/>
                <v:fill type="solid"/>
              </v:shape>
              <v:shape style="position:absolute;left:7185;top:3337;width:69;height:80" coordorigin="7185,3337" coordsize="69,80" path="m7239,3387l7237,3393,7235,3397,7229,3402,7225,3404,7250,3404,7252,3401,7254,3392,7239,3387xe" filled="true" fillcolor="#231f20" stroked="false">
                <v:path arrowok="t"/>
                <v:fill type="solid"/>
              </v:shape>
              <v:shape style="position:absolute;left:7185;top:3337;width:69;height:80" coordorigin="7185,3337" coordsize="69,80" path="m7250,3351l7226,3351,7229,3352,7235,3356,7237,3360,7238,3364,7254,3360,7252,3354,7250,3351xe" filled="true" fillcolor="#231f20" stroked="false">
                <v:path arrowok="t"/>
                <v:fill type="solid"/>
              </v:shape>
            </v:group>
            <v:group style="position:absolute;left:7268;top:3339;width:60;height:78" coordorigin="7268,3339" coordsize="60,78">
              <v:shape style="position:absolute;left:7268;top:3339;width:60;height:78" coordorigin="7268,3339" coordsize="60,78" path="m7326,3339l7268,3339,7268,3416,7328,3416,7328,3403,7284,3403,7284,3382,7323,3382,7323,3369,7284,3369,7284,3352,7326,3352,7326,3339xe" filled="true" fillcolor="#231f20" stroked="false">
                <v:path arrowok="t"/>
                <v:fill type="solid"/>
              </v:shape>
            </v:group>
            <v:group style="position:absolute;left:7341;top:3339;width:63;height:78" coordorigin="7341,3339" coordsize="63,78">
              <v:shape style="position:absolute;left:7341;top:3339;width:63;height:78" coordorigin="7341,3339" coordsize="63,78" path="m7357,3339l7341,3339,7341,3416,7356,3416,7356,3366,7374,3366,7357,3339xe" filled="true" fillcolor="#231f20" stroked="false">
                <v:path arrowok="t"/>
                <v:fill type="solid"/>
              </v:shape>
              <v:shape style="position:absolute;left:7341;top:3339;width:63;height:78" coordorigin="7341,3339" coordsize="63,78" path="m7374,3366l7356,3366,7388,3416,7404,3416,7404,3390,7389,3390,7374,3366xe" filled="true" fillcolor="#231f20" stroked="false">
                <v:path arrowok="t"/>
                <v:fill type="solid"/>
              </v:shape>
              <v:shape style="position:absolute;left:7341;top:3339;width:63;height:78" coordorigin="7341,3339" coordsize="63,78" path="m7404,3339l7389,3339,7389,3390,7404,3390,7404,3339xe" filled="true" fillcolor="#231f20" stroked="false">
                <v:path arrowok="t"/>
                <v:fill type="solid"/>
              </v:shape>
            </v:group>
            <v:group style="position:absolute;left:7415;top:3339;width:63;height:78" coordorigin="7415,3339" coordsize="63,78">
              <v:shape style="position:absolute;left:7415;top:3339;width:63;height:78" coordorigin="7415,3339" coordsize="63,78" path="m7455,3352l7439,3352,7439,3416,7455,3416,7455,3352xe" filled="true" fillcolor="#231f20" stroked="false">
                <v:path arrowok="t"/>
                <v:fill type="solid"/>
              </v:shape>
              <v:shape style="position:absolute;left:7415;top:3339;width:63;height:78" coordorigin="7415,3339" coordsize="63,78" path="m7478,3339l7415,3339,7415,3352,7478,3352,7478,3339xe" filled="true" fillcolor="#231f20" stroked="false">
                <v:path arrowok="t"/>
                <v:fill type="solid"/>
              </v:shape>
            </v:group>
            <v:group style="position:absolute;left:7472;top:3339;width:80;height:78" coordorigin="7472,3339" coordsize="80,78">
              <v:shape style="position:absolute;left:7472;top:3339;width:80;height:78" coordorigin="7472,3339" coordsize="80,78" path="m7520,3339l7503,3339,7472,3416,7489,3416,7495,3398,7544,3398,7539,3385,7500,3385,7511,3357,7527,3357,7520,3339xe" filled="true" fillcolor="#231f20" stroked="false">
                <v:path arrowok="t"/>
                <v:fill type="solid"/>
              </v:shape>
              <v:shape style="position:absolute;left:7472;top:3339;width:80;height:78" coordorigin="7472,3339" coordsize="80,78" path="m7544,3398l7527,3398,7534,3416,7551,3416,7544,3398xe" filled="true" fillcolor="#231f20" stroked="false">
                <v:path arrowok="t"/>
                <v:fill type="solid"/>
              </v:shape>
              <v:shape style="position:absolute;left:7472;top:3339;width:80;height:78" coordorigin="7472,3339" coordsize="80,78" path="m7527,3357l7511,3357,7522,3385,7539,3385,7527,3357xe" filled="true" fillcolor="#231f20" stroked="false">
                <v:path arrowok="t"/>
                <v:fill type="solid"/>
              </v:shape>
            </v:group>
            <v:group style="position:absolute;left:7543;top:3339;width:74;height:78" coordorigin="7543,3339" coordsize="74,78">
              <v:shape style="position:absolute;left:7543;top:3339;width:74;height:78" coordorigin="7543,3339" coordsize="74,78" path="m7561,3339l7543,3339,7572,3416,7589,3416,7596,3396,7581,3396,7561,3339xe" filled="true" fillcolor="#231f20" stroked="false">
                <v:path arrowok="t"/>
                <v:fill type="solid"/>
              </v:shape>
              <v:shape style="position:absolute;left:7543;top:3339;width:74;height:78" coordorigin="7543,3339" coordsize="74,78" path="m7617,3339l7600,3339,7581,3396,7596,3396,7617,3339xe" filled="true" fillcolor="#231f20" stroked="false">
                <v:path arrowok="t"/>
                <v:fill type="solid"/>
              </v:shape>
            </v:group>
            <v:group style="position:absolute;left:7622;top:3337;width:77;height:80" coordorigin="7622,3337" coordsize="77,80">
              <v:shape style="position:absolute;left:7622;top:3337;width:77;height:80" coordorigin="7622,3337" coordsize="77,80" path="m7672,3337l7653,3337,7648,3338,7622,3370,7622,3390,7625,3400,7639,3414,7648,3417,7672,3417,7681,3414,7691,3404,7654,3404,7648,3402,7640,3393,7638,3386,7638,3368,7640,3362,7648,3353,7653,3351,7690,3351,7681,3341,7672,3337xe" filled="true" fillcolor="#231f20" stroked="false">
                <v:path arrowok="t"/>
                <v:fill type="solid"/>
              </v:shape>
              <v:shape style="position:absolute;left:7622;top:3337;width:77;height:80" coordorigin="7622,3337" coordsize="77,80" path="m7690,3351l7667,3351,7672,3353,7680,3362,7682,3368,7682,3386,7680,3393,7672,3402,7666,3404,7691,3404,7695,3400,7698,3390,7698,3365,7695,3355,7690,3351xe" filled="true" fillcolor="#231f20" stroked="false">
                <v:path arrowok="t"/>
                <v:fill type="solid"/>
              </v:shape>
            </v:group>
            <v:group style="position:absolute;left:7707;top:3337;width:65;height:80" coordorigin="7707,3337" coordsize="65,80">
              <v:shape style="position:absolute;left:7707;top:3337;width:65;height:80" coordorigin="7707,3337" coordsize="65,80" path="m7722,3389l7707,3391,7708,3399,7711,3406,7722,3415,7729,3417,7746,3417,7752,3416,7761,3412,7764,3410,7768,3404,7734,3404,7731,3403,7725,3398,7723,3394,7722,3389xe" filled="true" fillcolor="#231f20" stroked="false">
                <v:path arrowok="t"/>
                <v:fill type="solid"/>
              </v:shape>
              <v:shape style="position:absolute;left:7707;top:3337;width:65;height:80" coordorigin="7707,3337" coordsize="65,80" path="m7748,3337l7732,3337,7727,3338,7709,3365,7712,3370,7720,3377,7726,3380,7741,3384,7746,3385,7750,3386,7752,3387,7754,3390,7755,3392,7755,3396,7754,3399,7748,3403,7744,3404,7768,3404,7770,3402,7771,3398,7771,3388,7770,3384,7734,3366,7729,3364,7725,3361,7725,3360,7725,3356,7726,3354,7730,3351,7733,3350,7767,3350,7766,3348,7761,3344,7756,3339,7748,3337xe" filled="true" fillcolor="#231f20" stroked="false">
                <v:path arrowok="t"/>
                <v:fill type="solid"/>
              </v:shape>
              <v:shape style="position:absolute;left:7707;top:3337;width:65;height:80" coordorigin="7707,3337" coordsize="65,80" path="m7767,3350l7743,3350,7746,3351,7750,3355,7752,3357,7753,3361,7769,3361,7768,3354,7767,3350xe" filled="true" fillcolor="#231f20" stroked="false">
                <v:path arrowok="t"/>
                <v:fill type="solid"/>
              </v:shape>
            </v:group>
            <v:group style="position:absolute;left:7721;top:3030;width:292;height:457" coordorigin="7721,3030" coordsize="292,457">
              <v:shape style="position:absolute;left:7721;top:3030;width:292;height:457" coordorigin="7721,3030" coordsize="292,457" path="m7721,3030l7777,3060,7835,3091,7889,3126,7936,3166,7989,3236,8012,3301,8010,3359,7986,3408,7945,3447,7893,3474,7834,3487e" filled="false" stroked="true" strokeweight=".669pt" strokecolor="#231f20">
                <v:path arrowok="t"/>
              </v:shape>
              <v:shape style="position:absolute;left:7548;top:2835;width:484;height:671" type="#_x0000_t75" stroked="false">
                <v:imagedata r:id="rId230" o:title=""/>
              </v:shape>
            </v:group>
            <v:group style="position:absolute;left:7388;top:3349;width:555;height:221" coordorigin="7388,3349" coordsize="555,221">
              <v:shape style="position:absolute;left:7388;top:3349;width:555;height:221" coordorigin="7388,3349" coordsize="555,221" path="m7942,3349l7907,3410,7861,3464,7806,3508,7743,3541,7674,3562,7600,3569,7544,3565,7489,3552,7437,3531,7388,3503e" filled="false" stroked="true" strokeweight=".717pt" strokecolor="#231f20">
                <v:path arrowok="t"/>
              </v:shape>
            </v:group>
            <v:group style="position:absolute;left:7096;top:2692;width:1005;height:1005" coordorigin="7096,2692" coordsize="1005,1005">
              <v:shape style="position:absolute;left:7096;top:2692;width:1005;height:1005" coordorigin="7096,2692" coordsize="1005,1005" path="m7598,2692l7672,2698,7743,2713,7810,2739,7871,2773,7928,2815,7977,2865,8019,2921,8054,2983,8079,3049,8095,3120,8100,3194,8095,3269,8079,3339,8054,3406,8019,3468,7977,3524,7928,3573,7871,3616,7810,3650,7743,3675,7672,3691,7598,3697,7524,3691,7453,3675,7386,3650,7325,3616,7269,3573,7219,3524,7177,3468,7143,3406,7117,3339,7101,3269,7096,3194,7101,3120,7117,3049,7143,2983,7177,2921,7219,2865,7269,2815,7325,2773,7386,2739,7453,2713,7524,2698,7598,2692xe" filled="false" stroked="true" strokeweight=".567pt" strokecolor="#231f20">
                <v:path arrowok="t"/>
              </v:shape>
              <v:shape style="position:absolute;left:7441;top:3519;width:326;height:132" type="#_x0000_t75" stroked="false">
                <v:imagedata r:id="rId227" o:title=""/>
              </v:shape>
            </v:group>
            <w10:wrap type="topAndBottom"/>
          </v:group>
        </w:pict>
      </w:r>
      <w:r>
        <w:rPr/>
        <w:pict>
          <v:group style="position:absolute;margin-left:409.385986pt;margin-top:134.309174pt;width:50.85pt;height:50.85pt;mso-position-horizontal-relative:page;mso-position-vertical-relative:paragraph;z-index:5032;mso-wrap-distance-left:0;mso-wrap-distance-right:0" coordorigin="8188,2686" coordsize="1017,1017">
            <v:group style="position:absolute;left:8194;top:2692;width:1005;height:1005" coordorigin="8194,2692" coordsize="1005,1005">
              <v:shape style="position:absolute;left:8194;top:2692;width:1005;height:1005" coordorigin="8194,2692" coordsize="1005,1005" path="m8696,2692l8622,2698,8551,2713,8484,2739,8422,2773,8366,2815,8317,2865,8275,2921,8240,2983,8215,3049,8199,3120,8194,3194,8199,3269,8215,3339,8240,3406,8275,3468,8317,3524,8366,3573,8422,3616,8484,3650,8551,3675,8622,3691,8696,3697,8770,3691,8841,3675,8908,3650,8969,3616,9025,3573,9075,3524,9117,3468,9151,3406,9177,3339,9193,3269,9198,3194,9193,3120,9177,3049,9151,2983,9117,2921,9075,2865,9025,2815,8969,2773,8908,2739,8841,2713,8770,2698,8696,2692xe" filled="true" fillcolor="#d1d3d4" stroked="false">
                <v:path arrowok="t"/>
                <v:fill type="solid"/>
              </v:shape>
            </v:group>
            <v:group style="position:absolute;left:8194;top:2692;width:1005;height:1005" coordorigin="8194,2692" coordsize="1005,1005">
              <v:shape style="position:absolute;left:8194;top:2692;width:1005;height:1005" coordorigin="8194,2692" coordsize="1005,1005" path="m8696,2692l8770,2698,8841,2713,8908,2739,8969,2773,9025,2815,9075,2865,9117,2921,9151,2983,9177,3049,9193,3120,9198,3194,9193,3269,9177,3339,9151,3406,9117,3468,9075,3524,9025,3573,8969,3616,8908,3650,8841,3675,8770,3691,8696,3697,8622,3691,8551,3675,8484,3650,8422,3616,8366,3573,8317,3524,8275,3468,8240,3406,8215,3339,8199,3269,8194,3194,8199,3120,8215,3049,8240,2983,8275,2921,8317,2865,8366,2815,8422,2773,8484,2739,8551,2713,8622,2698,8696,2692xe" filled="false" stroked="true" strokeweight=".425pt" strokecolor="#231f20">
                <v:path arrowok="t"/>
              </v:shape>
            </v:group>
            <v:group style="position:absolute;left:8426;top:2728;width:457;height:890" coordorigin="8426,2728" coordsize="457,890">
              <v:shape style="position:absolute;left:8426;top:2728;width:457;height:890" coordorigin="8426,2728" coordsize="457,890" path="m8426,3618l8883,2728e" filled="false" stroked="true" strokeweight=".334pt" strokecolor="#6d6e71">
                <v:path arrowok="t"/>
              </v:shape>
            </v:group>
            <v:group style="position:absolute;left:8204;top:2855;width:122;height:237" coordorigin="8204,2855" coordsize="122,237">
              <v:shape style="position:absolute;left:8204;top:2855;width:122;height:237" coordorigin="8204,2855" coordsize="122,237" path="m8204,3091l8326,2855e" filled="false" stroked="true" strokeweight=".334pt" strokecolor="#6d6e71">
                <v:path arrowok="t"/>
              </v:shape>
            </v:group>
            <v:group style="position:absolute;left:8196;top:2814;width:173;height:337" coordorigin="8196,2814" coordsize="173,337">
              <v:shape style="position:absolute;left:8196;top:2814;width:173;height:337" coordorigin="8196,2814" coordsize="173,337" path="m8196,3150l8368,2814e" filled="false" stroked="true" strokeweight=".334pt" strokecolor="#6d6e71">
                <v:path arrowok="t"/>
              </v:shape>
            </v:group>
            <v:group style="position:absolute;left:8194;top:2786;width:211;height:410" coordorigin="8194,2786" coordsize="211,410">
              <v:shape style="position:absolute;left:8194;top:2786;width:211;height:410" coordorigin="8194,2786" coordsize="211,410" path="m8194,3195l8404,2786e" filled="false" stroked="true" strokeweight=".334pt" strokecolor="#6d6e71">
                <v:path arrowok="t"/>
              </v:shape>
            </v:group>
            <v:group style="position:absolute;left:8195;top:2764;width:242;height:470" coordorigin="8195,2764" coordsize="242,470">
              <v:shape style="position:absolute;left:8195;top:2764;width:242;height:470" coordorigin="8195,2764" coordsize="242,470" path="m8195,3234l8436,2764e" filled="false" stroked="true" strokeweight=".334pt" strokecolor="#6d6e71">
                <v:path arrowok="t"/>
              </v:shape>
            </v:group>
            <v:group style="position:absolute;left:8199;top:2748;width:268;height:521" coordorigin="8199,2748" coordsize="268,521">
              <v:shape style="position:absolute;left:8199;top:2748;width:268;height:521" coordorigin="8199,2748" coordsize="268,521" path="m8199,3268l8466,2748e" filled="false" stroked="true" strokeweight=".334pt" strokecolor="#6d6e71">
                <v:path arrowok="t"/>
              </v:shape>
            </v:group>
            <v:group style="position:absolute;left:8205;top:2734;width:291;height:565" coordorigin="8205,2734" coordsize="291,565">
              <v:shape style="position:absolute;left:8205;top:2734;width:291;height:565" coordorigin="8205,2734" coordsize="291,565" path="m8205,3299l8495,2734e" filled="false" stroked="true" strokeweight=".334pt" strokecolor="#6d6e71">
                <v:path arrowok="t"/>
              </v:shape>
            </v:group>
            <v:group style="position:absolute;left:8212;top:2723;width:311;height:605" coordorigin="8212,2723" coordsize="311,605">
              <v:shape style="position:absolute;left:8212;top:2723;width:311;height:605" coordorigin="8212,2723" coordsize="311,605" path="m8212,3327l8522,2723e" filled="false" stroked="true" strokeweight=".334pt" strokecolor="#6d6e71">
                <v:path arrowok="t"/>
              </v:shape>
            </v:group>
            <v:group style="position:absolute;left:8219;top:2714;width:329;height:640" coordorigin="8219,2714" coordsize="329,640">
              <v:shape style="position:absolute;left:8219;top:2714;width:329;height:640" coordorigin="8219,2714" coordsize="329,640" path="m8219,3353l8548,2714e" filled="false" stroked="true" strokeweight=".334pt" strokecolor="#6d6e71">
                <v:path arrowok="t"/>
              </v:shape>
            </v:group>
            <v:group style="position:absolute;left:8228;top:2707;width:345;height:671" coordorigin="8228,2707" coordsize="345,671">
              <v:shape style="position:absolute;left:8228;top:2707;width:345;height:671" coordorigin="8228,2707" coordsize="345,671" path="m8228,3378l8573,2707e" filled="false" stroked="true" strokeweight=".334pt" strokecolor="#6d6e71">
                <v:path arrowok="t"/>
              </v:shape>
            </v:group>
            <v:group style="position:absolute;left:8238;top:2702;width:359;height:699" coordorigin="8238,2702" coordsize="359,699">
              <v:shape style="position:absolute;left:8238;top:2702;width:359;height:699" coordorigin="8238,2702" coordsize="359,699" path="m8238,3401l8597,2702e" filled="false" stroked="true" strokeweight=".334pt" strokecolor="#6d6e71">
                <v:path arrowok="t"/>
              </v:shape>
            </v:group>
            <v:group style="position:absolute;left:8248;top:2698;width:373;height:725" coordorigin="8248,2698" coordsize="373,725">
              <v:shape style="position:absolute;left:8248;top:2698;width:373;height:725" coordorigin="8248,2698" coordsize="373,725" path="m8248,3422l8620,2698e" filled="false" stroked="true" strokeweight=".334pt" strokecolor="#6d6e71">
                <v:path arrowok="t"/>
              </v:shape>
            </v:group>
            <v:group style="position:absolute;left:8259;top:2695;width:384;height:748" coordorigin="8259,2695" coordsize="384,748">
              <v:shape style="position:absolute;left:8259;top:2695;width:384;height:748" coordorigin="8259,2695" coordsize="384,748" path="m8259,3443l8643,2695e" filled="false" stroked="true" strokeweight=".334pt" strokecolor="#6d6e71">
                <v:path arrowok="t"/>
              </v:shape>
            </v:group>
            <v:group style="position:absolute;left:8271;top:2693;width:395;height:769" coordorigin="8271,2693" coordsize="395,769">
              <v:shape style="position:absolute;left:8271;top:2693;width:395;height:769" coordorigin="8271,2693" coordsize="395,769" path="m8271,3462l8666,2693e" filled="false" stroked="true" strokeweight=".334pt" strokecolor="#6d6e71">
                <v:path arrowok="t"/>
              </v:shape>
            </v:group>
            <v:group style="position:absolute;left:8283;top:2692;width:405;height:788" coordorigin="8283,2692" coordsize="405,788">
              <v:shape style="position:absolute;left:8283;top:2692;width:405;height:788" coordorigin="8283,2692" coordsize="405,788" path="m8283,3480l8687,2692e" filled="false" stroked="true" strokeweight=".334pt" strokecolor="#6d6e71">
                <v:path arrowok="t"/>
              </v:shape>
            </v:group>
            <v:group style="position:absolute;left:8295;top:2692;width:414;height:805" coordorigin="8295,2692" coordsize="414,805">
              <v:shape style="position:absolute;left:8295;top:2692;width:414;height:805" coordorigin="8295,2692" coordsize="414,805" path="m8295,3497l8709,2692e" filled="false" stroked="true" strokeweight=".334pt" strokecolor="#6d6e71">
                <v:path arrowok="t"/>
              </v:shape>
            </v:group>
            <v:group style="position:absolute;left:8308;top:2693;width:422;height:821" coordorigin="8308,2693" coordsize="422,821">
              <v:shape style="position:absolute;left:8308;top:2693;width:422;height:821" coordorigin="8308,2693" coordsize="422,821" path="m8308,3514l8730,2693e" filled="false" stroked="true" strokeweight=".334pt" strokecolor="#6d6e71">
                <v:path arrowok="t"/>
              </v:shape>
            </v:group>
            <v:group style="position:absolute;left:8322;top:2695;width:429;height:835" coordorigin="8322,2695" coordsize="429,835">
              <v:shape style="position:absolute;left:8322;top:2695;width:429;height:835" coordorigin="8322,2695" coordsize="429,835" path="m8322,3529l8750,2695e" filled="false" stroked="true" strokeweight=".334pt" strokecolor="#6d6e71">
                <v:path arrowok="t"/>
              </v:shape>
            </v:group>
            <v:group style="position:absolute;left:8336;top:2698;width:435;height:847" coordorigin="8336,2698" coordsize="435,847">
              <v:shape style="position:absolute;left:8336;top:2698;width:435;height:847" coordorigin="8336,2698" coordsize="435,847" path="m8336,3544l8770,2698e" filled="false" stroked="true" strokeweight=".334pt" strokecolor="#6d6e71">
                <v:path arrowok="t"/>
              </v:shape>
            </v:group>
            <v:group style="position:absolute;left:8350;top:2701;width:441;height:858" coordorigin="8350,2701" coordsize="441,858">
              <v:shape style="position:absolute;left:8350;top:2701;width:441;height:858" coordorigin="8350,2701" coordsize="441,858" path="m8350,3558l8790,2701e" filled="false" stroked="true" strokeweight=".334pt" strokecolor="#6d6e71">
                <v:path arrowok="t"/>
              </v:shape>
            </v:group>
            <v:group style="position:absolute;left:8364;top:2705;width:445;height:867" coordorigin="8364,2705" coordsize="445,867">
              <v:shape style="position:absolute;left:8364;top:2705;width:445;height:867" coordorigin="8364,2705" coordsize="445,867" path="m8364,3571l8809,2705e" filled="false" stroked="true" strokeweight=".334pt" strokecolor="#6d6e71">
                <v:path arrowok="t"/>
              </v:shape>
            </v:group>
            <v:group style="position:absolute;left:8379;top:2710;width:449;height:875" coordorigin="8379,2710" coordsize="449,875">
              <v:shape style="position:absolute;left:8379;top:2710;width:449;height:875" coordorigin="8379,2710" coordsize="449,875" path="m8379,3584l8828,2710e" filled="false" stroked="true" strokeweight=".334pt" strokecolor="#6d6e71">
                <v:path arrowok="t"/>
              </v:shape>
            </v:group>
            <v:group style="position:absolute;left:8394;top:2715;width:453;height:881" coordorigin="8394,2715" coordsize="453,881">
              <v:shape style="position:absolute;left:8394;top:2715;width:453;height:881" coordorigin="8394,2715" coordsize="453,881" path="m8394,3596l8847,2715e" filled="false" stroked="true" strokeweight=".334pt" strokecolor="#6d6e71">
                <v:path arrowok="t"/>
              </v:shape>
            </v:group>
            <v:group style="position:absolute;left:8410;top:2721;width:455;height:886" coordorigin="8410,2721" coordsize="455,886">
              <v:shape style="position:absolute;left:8410;top:2721;width:455;height:886" coordorigin="8410,2721" coordsize="455,886" path="m8410,3607l8865,2721e" filled="false" stroked="true" strokeweight=".334pt" strokecolor="#6d6e71">
                <v:path arrowok="t"/>
              </v:shape>
            </v:group>
            <v:group style="position:absolute;left:8225;top:2840;width:328;height:449" coordorigin="8225,2840" coordsize="328,449">
              <v:shape style="position:absolute;left:8225;top:2840;width:328;height:449" coordorigin="8225,2840" coordsize="328,449" path="m8546,2904l8398,2904,8412,2905,8425,2908,8464,2956,8465,2970,8464,2986,8442,3050,8383,3122,8312,3196,8225,3277,8225,3289,8466,3289,8498,3215,8325,3215,8376,3172,8451,3106,8496,3060,8538,3002,8553,2936,8551,2918,8546,2904xe" filled="true" fillcolor="#231f20" stroked="false">
                <v:path arrowok="t"/>
                <v:fill type="solid"/>
              </v:shape>
              <v:shape style="position:absolute;left:8225;top:2840;width:328;height:449" coordorigin="8225,2840" coordsize="328,449" path="m8518,3168l8503,3168,8495,3181,8488,3191,8432,3214,8412,3215,8498,3215,8518,3168xe" filled="true" fillcolor="#231f20" stroked="false">
                <v:path arrowok="t"/>
                <v:fill type="solid"/>
              </v:shape>
              <v:shape style="position:absolute;left:8225;top:2840;width:328;height:449" coordorigin="8225,2840" coordsize="328,449" path="m8442,2840l8371,2860,8326,2905,8306,2948,8319,2953,8336,2931,8355,2916,8376,2907,8398,2904,8546,2904,8545,2900,8486,2847,8465,2842,8442,2840xe" filled="true" fillcolor="#231f20" stroked="false">
                <v:path arrowok="t"/>
                <v:fill type="solid"/>
              </v:shape>
            </v:group>
            <v:group style="position:absolute;left:8525;top:2841;width:349;height:466" coordorigin="8525,2841" coordsize="349,466">
              <v:shape style="position:absolute;left:8525;top:2841;width:349;height:466" coordorigin="8525,2841" coordsize="349,466" path="m8572,3225l8553,3225,8544,3228,8528,3243,8525,3251,8525,3273,8585,3306,8603,3307,8631,3305,8658,3300,8685,3291,8710,3280,8727,3270,8665,3270,8654,3269,8644,3266,8634,3261,8624,3255,8610,3244,8599,3237,8591,3232,8587,3229,8580,3226,8572,3225xe" filled="true" fillcolor="#231f20" stroked="false">
                <v:path arrowok="t"/>
                <v:fill type="solid"/>
              </v:shape>
              <v:shape style="position:absolute;left:8525;top:2841;width:349;height:466" coordorigin="8525,2841" coordsize="349,466" path="m8873,2841l8686,2841,8585,3032,8606,3033,8626,3036,8691,3069,8732,3135,8737,3174,8735,3195,8701,3257,8665,3270,8727,3270,8773,3229,8810,3162,8817,3114,8816,3094,8785,3023,8722,2978,8653,2961,8675,2920,8849,2920,8873,2841xe" filled="true" fillcolor="#231f20" stroked="false">
                <v:path arrowok="t"/>
                <v:fill type="solid"/>
              </v:shape>
            </v:group>
            <v:group style="position:absolute;left:8283;top:3337;width:69;height:80" coordorigin="8283,3337" coordsize="69,80">
              <v:shape style="position:absolute;left:8283;top:3337;width:69;height:80" coordorigin="8283,3337" coordsize="69,80" path="m8330,3337l8309,3337,8300,3341,8286,3355,8283,3365,8283,3390,8286,3400,8300,3414,8309,3417,8327,3417,8334,3415,8345,3407,8347,3404,8313,3404,8308,3402,8305,3398,8301,3393,8299,3387,8299,3368,8301,3361,8309,3353,8313,3351,8348,3351,8347,3349,8337,3340,8330,3337xe" filled="true" fillcolor="#231f20" stroked="false">
                <v:path arrowok="t"/>
                <v:fill type="solid"/>
              </v:shape>
              <v:shape style="position:absolute;left:8283;top:3337;width:69;height:80" coordorigin="8283,3337" coordsize="69,80" path="m8336,3387l8335,3393,8333,3397,8327,3402,8323,3404,8347,3404,8349,3401,8352,3392,8336,3387xe" filled="true" fillcolor="#231f20" stroked="false">
                <v:path arrowok="t"/>
                <v:fill type="solid"/>
              </v:shape>
              <v:shape style="position:absolute;left:8283;top:3337;width:69;height:80" coordorigin="8283,3337" coordsize="69,80" path="m8348,3351l8323,3351,8327,3352,8333,3356,8335,3360,8336,3364,8352,3360,8350,3354,8348,3351xe" filled="true" fillcolor="#231f20" stroked="false">
                <v:path arrowok="t"/>
                <v:fill type="solid"/>
              </v:shape>
            </v:group>
            <v:group style="position:absolute;left:8365;top:3339;width:60;height:78" coordorigin="8365,3339" coordsize="60,78">
              <v:shape style="position:absolute;left:8365;top:3339;width:60;height:78" coordorigin="8365,3339" coordsize="60,78" path="m8424,3339l8365,3339,8365,3416,8425,3416,8425,3403,8381,3403,8381,3382,8421,3382,8421,3369,8381,3369,8381,3352,8424,3352,8424,3339xe" filled="true" fillcolor="#231f20" stroked="false">
                <v:path arrowok="t"/>
                <v:fill type="solid"/>
              </v:shape>
            </v:group>
            <v:group style="position:absolute;left:8439;top:3339;width:63;height:78" coordorigin="8439,3339" coordsize="63,78">
              <v:shape style="position:absolute;left:8439;top:3339;width:63;height:78" coordorigin="8439,3339" coordsize="63,78" path="m8455,3339l8439,3339,8439,3416,8454,3416,8454,3366,8471,3366,8455,3339xe" filled="true" fillcolor="#231f20" stroked="false">
                <v:path arrowok="t"/>
                <v:fill type="solid"/>
              </v:shape>
              <v:shape style="position:absolute;left:8439;top:3339;width:63;height:78" coordorigin="8439,3339" coordsize="63,78" path="m8471,3366l8454,3366,8486,3416,8502,3416,8502,3390,8487,3390,8471,3366xe" filled="true" fillcolor="#231f20" stroked="false">
                <v:path arrowok="t"/>
                <v:fill type="solid"/>
              </v:shape>
              <v:shape style="position:absolute;left:8439;top:3339;width:63;height:78" coordorigin="8439,3339" coordsize="63,78" path="m8502,3339l8487,3339,8487,3390,8502,3390,8502,3339xe" filled="true" fillcolor="#231f20" stroked="false">
                <v:path arrowok="t"/>
                <v:fill type="solid"/>
              </v:shape>
            </v:group>
            <v:group style="position:absolute;left:8513;top:3339;width:63;height:78" coordorigin="8513,3339" coordsize="63,78">
              <v:shape style="position:absolute;left:8513;top:3339;width:63;height:78" coordorigin="8513,3339" coordsize="63,78" path="m8552,3352l8536,3352,8536,3416,8552,3416,8552,3352xe" filled="true" fillcolor="#231f20" stroked="false">
                <v:path arrowok="t"/>
                <v:fill type="solid"/>
              </v:shape>
              <v:shape style="position:absolute;left:8513;top:3339;width:63;height:78" coordorigin="8513,3339" coordsize="63,78" path="m8576,3339l8513,3339,8513,3352,8576,3352,8576,3339xe" filled="true" fillcolor="#231f20" stroked="false">
                <v:path arrowok="t"/>
                <v:fill type="solid"/>
              </v:shape>
            </v:group>
            <v:group style="position:absolute;left:8570;top:3339;width:80;height:78" coordorigin="8570,3339" coordsize="80,78">
              <v:shape style="position:absolute;left:8570;top:3339;width:80;height:78" coordorigin="8570,3339" coordsize="80,78" path="m8617,3339l8600,3339,8570,3416,8587,3416,8593,3398,8642,3398,8636,3385,8598,3385,8609,3357,8625,3357,8617,3339xe" filled="true" fillcolor="#231f20" stroked="false">
                <v:path arrowok="t"/>
                <v:fill type="solid"/>
              </v:shape>
              <v:shape style="position:absolute;left:8570;top:3339;width:80;height:78" coordorigin="8570,3339" coordsize="80,78" path="m8642,3398l8625,3398,8632,3416,8649,3416,8642,3398xe" filled="true" fillcolor="#231f20" stroked="false">
                <v:path arrowok="t"/>
                <v:fill type="solid"/>
              </v:shape>
              <v:shape style="position:absolute;left:8570;top:3339;width:80;height:78" coordorigin="8570,3339" coordsize="80,78" path="m8625,3357l8609,3357,8620,3385,8636,3385,8625,3357xe" filled="true" fillcolor="#231f20" stroked="false">
                <v:path arrowok="t"/>
                <v:fill type="solid"/>
              </v:shape>
            </v:group>
            <v:group style="position:absolute;left:8641;top:3339;width:74;height:78" coordorigin="8641,3339" coordsize="74,78">
              <v:shape style="position:absolute;left:8641;top:3339;width:74;height:78" coordorigin="8641,3339" coordsize="74,78" path="m8658,3339l8641,3339,8669,3416,8686,3416,8694,3396,8678,3396,8658,3339xe" filled="true" fillcolor="#231f20" stroked="false">
                <v:path arrowok="t"/>
                <v:fill type="solid"/>
              </v:shape>
              <v:shape style="position:absolute;left:8641;top:3339;width:74;height:78" coordorigin="8641,3339" coordsize="74,78" path="m8715,3339l8698,3339,8678,3396,8694,3396,8715,3339xe" filled="true" fillcolor="#231f20" stroked="false">
                <v:path arrowok="t"/>
                <v:fill type="solid"/>
              </v:shape>
            </v:group>
            <v:group style="position:absolute;left:8719;top:3337;width:77;height:80" coordorigin="8719,3337" coordsize="77,80">
              <v:shape style="position:absolute;left:8719;top:3337;width:77;height:80" coordorigin="8719,3337" coordsize="77,80" path="m8769,3337l8751,3337,8746,3338,8719,3370,8719,3390,8723,3400,8737,3414,8746,3417,8769,3417,8779,3414,8788,3404,8751,3404,8746,3402,8738,3393,8736,3386,8736,3368,8738,3362,8746,3353,8751,3351,8788,3351,8779,3341,8769,3337xe" filled="true" fillcolor="#231f20" stroked="false">
                <v:path arrowok="t"/>
                <v:fill type="solid"/>
              </v:shape>
              <v:shape style="position:absolute;left:8719;top:3337;width:77;height:80" coordorigin="8719,3337" coordsize="77,80" path="m8788,3351l8764,3351,8770,3353,8778,3362,8780,3368,8780,3386,8777,3393,8769,3402,8764,3404,8788,3404,8793,3400,8796,3390,8796,3365,8793,3355,8788,3351xe" filled="true" fillcolor="#231f20" stroked="false">
                <v:path arrowok="t"/>
                <v:fill type="solid"/>
              </v:shape>
            </v:group>
            <v:group style="position:absolute;left:8804;top:3337;width:65;height:80" coordorigin="8804,3337" coordsize="65,80">
              <v:shape style="position:absolute;left:8804;top:3337;width:65;height:80" coordorigin="8804,3337" coordsize="65,80" path="m8820,3389l8804,3391,8805,3399,8809,3406,8819,3415,8827,3417,8844,3417,8850,3416,8859,3412,8862,3410,8866,3404,8832,3404,8828,3403,8823,3398,8821,3394,8820,3389xe" filled="true" fillcolor="#231f20" stroked="false">
                <v:path arrowok="t"/>
                <v:fill type="solid"/>
              </v:shape>
              <v:shape style="position:absolute;left:8804;top:3337;width:65;height:80" coordorigin="8804,3337" coordsize="65,80" path="m8846,3337l8830,3337,8825,3338,8807,3365,8810,3370,8818,3377,8824,3380,8839,3384,8843,3385,8848,3386,8850,3387,8852,3390,8853,3392,8853,3396,8851,3399,8846,3403,8842,3404,8866,3404,8867,3402,8868,3398,8869,3388,8868,3384,8832,3366,8827,3364,8823,3361,8822,3360,8822,3356,8823,3354,8828,3351,8831,3350,8864,3350,8863,3348,8858,3344,8853,3339,8846,3337xe" filled="true" fillcolor="#231f20" stroked="false">
                <v:path arrowok="t"/>
                <v:fill type="solid"/>
              </v:shape>
              <v:shape style="position:absolute;left:8804;top:3337;width:65;height:80" coordorigin="8804,3337" coordsize="65,80" path="m8864,3350l8840,3350,8844,3351,8848,3355,8850,3357,8850,3361,8866,3361,8866,3354,8864,3350xe" filled="true" fillcolor="#231f20" stroked="false">
                <v:path arrowok="t"/>
                <v:fill type="solid"/>
              </v:shape>
            </v:group>
            <v:group style="position:absolute;left:8819;top:3030;width:292;height:457" coordorigin="8819,3030" coordsize="292,457">
              <v:shape style="position:absolute;left:8819;top:3030;width:292;height:457" coordorigin="8819,3030" coordsize="292,457" path="m8819,3030l8875,3060,8933,3091,8987,3126,9034,3166,9087,3236,9110,3301,9107,3359,9084,3408,9043,3447,8991,3474,8932,3487e" filled="false" stroked="true" strokeweight=".669pt" strokecolor="#231f20">
                <v:path arrowok="t"/>
              </v:shape>
              <v:shape style="position:absolute;left:8646;top:2835;width:484;height:671" type="#_x0000_t75" stroked="false">
                <v:imagedata r:id="rId226" o:title=""/>
              </v:shape>
            </v:group>
            <v:group style="position:absolute;left:8485;top:3349;width:555;height:221" coordorigin="8485,3349" coordsize="555,221">
              <v:shape style="position:absolute;left:8485;top:3349;width:555;height:221" coordorigin="8485,3349" coordsize="555,221" path="m9040,3349l9005,3410,8959,3464,8904,3508,8841,3541,8772,3562,8698,3569,8642,3565,8587,3552,8534,3531,8485,3503e" filled="false" stroked="true" strokeweight=".717pt" strokecolor="#231f20">
                <v:path arrowok="t"/>
              </v:shape>
            </v:group>
            <v:group style="position:absolute;left:8194;top:2692;width:1005;height:1005" coordorigin="8194,2692" coordsize="1005,1005">
              <v:shape style="position:absolute;left:8194;top:2692;width:1005;height:1005" coordorigin="8194,2692" coordsize="1005,1005" path="m8696,2692l8770,2698,8841,2713,8908,2739,8969,2773,9025,2815,9075,2865,9117,2921,9151,2983,9177,3049,9193,3120,9198,3194,9193,3269,9177,3339,9151,3406,9117,3468,9075,3524,9025,3573,8969,3616,8908,3650,8841,3675,8770,3691,8696,3697,8622,3691,8551,3675,8484,3650,8422,3616,8366,3573,8317,3524,8275,3468,8240,3406,8215,3339,8199,3269,8194,3194,8199,3120,8215,3049,8240,2983,8275,2921,8317,2865,8366,2815,8422,2773,8484,2739,8551,2713,8622,2698,8696,2692xe" filled="false" stroked="true" strokeweight=".567pt" strokecolor="#231f20">
                <v:path arrowok="t"/>
              </v:shape>
              <v:shape style="position:absolute;left:8539;top:3519;width:326;height:132" type="#_x0000_t75" stroked="false">
                <v:imagedata r:id="rId227" o:title=""/>
              </v:shape>
            </v:group>
            <w10:wrap type="topAndBottom"/>
          </v:group>
        </w:pict>
      </w:r>
      <w:r>
        <w:rPr/>
        <w:pict>
          <v:group style="position:absolute;margin-left:464.276001pt;margin-top:134.309174pt;width:50.85pt;height:50.85pt;mso-position-horizontal-relative:page;mso-position-vertical-relative:paragraph;z-index:5056;mso-wrap-distance-left:0;mso-wrap-distance-right:0" coordorigin="9286,2686" coordsize="1017,1017">
            <v:group style="position:absolute;left:9292;top:2692;width:1005;height:1005" coordorigin="9292,2692" coordsize="1005,1005">
              <v:shape style="position:absolute;left:9292;top:2692;width:1005;height:1005" coordorigin="9292,2692" coordsize="1005,1005" path="m9794,2692l9719,2698,9649,2713,9582,2739,9520,2773,9464,2815,9415,2865,9372,2921,9338,2983,9313,3049,9297,3120,9292,3194,9297,3269,9313,3339,9338,3406,9372,3468,9415,3524,9464,3573,9520,3616,9582,3650,9649,3675,9719,3691,9794,3697,9868,3691,9939,3675,10005,3650,10067,3616,10123,3573,10173,3524,10215,3468,10249,3406,10275,3339,10290,3269,10296,3194,10290,3120,10275,3049,10249,2983,10215,2921,10173,2865,10123,2815,10067,2773,10005,2739,9939,2713,9868,2698,9794,2692xe" filled="true" fillcolor="#d1d3d4" stroked="false">
                <v:path arrowok="t"/>
                <v:fill type="solid"/>
              </v:shape>
            </v:group>
            <v:group style="position:absolute;left:9292;top:2692;width:1005;height:1005" coordorigin="9292,2692" coordsize="1005,1005">
              <v:shape style="position:absolute;left:9292;top:2692;width:1005;height:1005" coordorigin="9292,2692" coordsize="1005,1005" path="m9794,2692l9868,2698,9939,2713,10005,2739,10067,2773,10123,2815,10173,2865,10215,2921,10249,2983,10275,3049,10290,3120,10296,3194,10290,3269,10275,3339,10249,3406,10215,3468,10173,3524,10123,3573,10067,3616,10005,3650,9939,3675,9868,3691,9794,3697,9719,3691,9649,3675,9582,3650,9520,3616,9464,3573,9415,3524,9372,3468,9338,3406,9313,3339,9297,3269,9292,3194,9297,3120,9313,3049,9338,2983,9372,2921,9415,2865,9464,2815,9520,2773,9582,2739,9649,2713,9719,2698,9794,2692xe" filled="false" stroked="true" strokeweight=".425pt" strokecolor="#231f20">
                <v:path arrowok="t"/>
              </v:shape>
            </v:group>
            <v:group style="position:absolute;left:9524;top:2728;width:457;height:890" coordorigin="9524,2728" coordsize="457,890">
              <v:shape style="position:absolute;left:9524;top:2728;width:457;height:890" coordorigin="9524,2728" coordsize="457,890" path="m9524,3618l9981,2728e" filled="false" stroked="true" strokeweight=".334pt" strokecolor="#6d6e71">
                <v:path arrowok="t"/>
              </v:shape>
            </v:group>
            <v:group style="position:absolute;left:9302;top:2855;width:122;height:237" coordorigin="9302,2855" coordsize="122,237">
              <v:shape style="position:absolute;left:9302;top:2855;width:122;height:237" coordorigin="9302,2855" coordsize="122,237" path="m9302,3091l9423,2855e" filled="false" stroked="true" strokeweight=".334pt" strokecolor="#6d6e71">
                <v:path arrowok="t"/>
              </v:shape>
            </v:group>
            <v:group style="position:absolute;left:9293;top:2814;width:173;height:337" coordorigin="9293,2814" coordsize="173,337">
              <v:shape style="position:absolute;left:9293;top:2814;width:173;height:337" coordorigin="9293,2814" coordsize="173,337" path="m9293,3150l9466,2814e" filled="false" stroked="true" strokeweight=".334pt" strokecolor="#6d6e71">
                <v:path arrowok="t"/>
              </v:shape>
            </v:group>
            <v:group style="position:absolute;left:9292;top:2786;width:211;height:410" coordorigin="9292,2786" coordsize="211,410">
              <v:shape style="position:absolute;left:9292;top:2786;width:211;height:410" coordorigin="9292,2786" coordsize="211,410" path="m9292,3195l9502,2786e" filled="false" stroked="true" strokeweight=".334pt" strokecolor="#6d6e71">
                <v:path arrowok="t"/>
              </v:shape>
            </v:group>
            <v:group style="position:absolute;left:9293;top:2764;width:242;height:470" coordorigin="9293,2764" coordsize="242,470">
              <v:shape style="position:absolute;left:9293;top:2764;width:242;height:470" coordorigin="9293,2764" coordsize="242,470" path="m9293,3234l9534,2764e" filled="false" stroked="true" strokeweight=".334pt" strokecolor="#6d6e71">
                <v:path arrowok="t"/>
              </v:shape>
            </v:group>
            <v:group style="position:absolute;left:9297;top:2748;width:268;height:521" coordorigin="9297,2748" coordsize="268,521">
              <v:shape style="position:absolute;left:9297;top:2748;width:268;height:521" coordorigin="9297,2748" coordsize="268,521" path="m9297,3268l9564,2748e" filled="false" stroked="true" strokeweight=".334pt" strokecolor="#6d6e71">
                <v:path arrowok="t"/>
              </v:shape>
            </v:group>
            <v:group style="position:absolute;left:9302;top:2734;width:291;height:565" coordorigin="9302,2734" coordsize="291,565">
              <v:shape style="position:absolute;left:9302;top:2734;width:291;height:565" coordorigin="9302,2734" coordsize="291,565" path="m9302,3299l9593,2734e" filled="false" stroked="true" strokeweight=".334pt" strokecolor="#6d6e71">
                <v:path arrowok="t"/>
              </v:shape>
            </v:group>
            <v:group style="position:absolute;left:9309;top:2723;width:311;height:605" coordorigin="9309,2723" coordsize="311,605">
              <v:shape style="position:absolute;left:9309;top:2723;width:311;height:605" coordorigin="9309,2723" coordsize="311,605" path="m9309,3327l9620,2723e" filled="false" stroked="true" strokeweight=".334pt" strokecolor="#6d6e71">
                <v:path arrowok="t"/>
              </v:shape>
            </v:group>
            <v:group style="position:absolute;left:9317;top:2714;width:329;height:640" coordorigin="9317,2714" coordsize="329,640">
              <v:shape style="position:absolute;left:9317;top:2714;width:329;height:640" coordorigin="9317,2714" coordsize="329,640" path="m9317,3353l9646,2714e" filled="false" stroked="true" strokeweight=".334pt" strokecolor="#6d6e71">
                <v:path arrowok="t"/>
              </v:shape>
            </v:group>
            <v:group style="position:absolute;left:9326;top:2707;width:345;height:671" coordorigin="9326,2707" coordsize="345,671">
              <v:shape style="position:absolute;left:9326;top:2707;width:345;height:671" coordorigin="9326,2707" coordsize="345,671" path="m9326,3378l9670,2707e" filled="false" stroked="true" strokeweight=".334pt" strokecolor="#6d6e71">
                <v:path arrowok="t"/>
              </v:shape>
            </v:group>
            <v:group style="position:absolute;left:9336;top:2702;width:359;height:699" coordorigin="9336,2702" coordsize="359,699">
              <v:shape style="position:absolute;left:9336;top:2702;width:359;height:699" coordorigin="9336,2702" coordsize="359,699" path="m9336,3401l9695,2702e" filled="false" stroked="true" strokeweight=".334pt" strokecolor="#6d6e71">
                <v:path arrowok="t"/>
              </v:shape>
            </v:group>
            <v:group style="position:absolute;left:9346;top:2698;width:373;height:725" coordorigin="9346,2698" coordsize="373,725">
              <v:shape style="position:absolute;left:9346;top:2698;width:373;height:725" coordorigin="9346,2698" coordsize="373,725" path="m9346,3422l9718,2698e" filled="false" stroked="true" strokeweight=".334pt" strokecolor="#6d6e71">
                <v:path arrowok="t"/>
              </v:shape>
            </v:group>
            <v:group style="position:absolute;left:9357;top:2695;width:384;height:748" coordorigin="9357,2695" coordsize="384,748">
              <v:shape style="position:absolute;left:9357;top:2695;width:384;height:748" coordorigin="9357,2695" coordsize="384,748" path="m9357,3443l9741,2695e" filled="false" stroked="true" strokeweight=".334pt" strokecolor="#6d6e71">
                <v:path arrowok="t"/>
              </v:shape>
            </v:group>
            <v:group style="position:absolute;left:9369;top:2693;width:395;height:769" coordorigin="9369,2693" coordsize="395,769">
              <v:shape style="position:absolute;left:9369;top:2693;width:395;height:769" coordorigin="9369,2693" coordsize="395,769" path="m9369,3462l9763,2693e" filled="false" stroked="true" strokeweight=".334pt" strokecolor="#6d6e71">
                <v:path arrowok="t"/>
              </v:shape>
            </v:group>
            <v:group style="position:absolute;left:9381;top:2692;width:405;height:788" coordorigin="9381,2692" coordsize="405,788">
              <v:shape style="position:absolute;left:9381;top:2692;width:405;height:788" coordorigin="9381,2692" coordsize="405,788" path="m9381,3480l9785,2692e" filled="false" stroked="true" strokeweight=".334pt" strokecolor="#6d6e71">
                <v:path arrowok="t"/>
              </v:shape>
            </v:group>
            <v:group style="position:absolute;left:9393;top:2692;width:414;height:805" coordorigin="9393,2692" coordsize="414,805">
              <v:shape style="position:absolute;left:9393;top:2692;width:414;height:805" coordorigin="9393,2692" coordsize="414,805" path="m9393,3497l9807,2692e" filled="false" stroked="true" strokeweight=".334pt" strokecolor="#6d6e71">
                <v:path arrowok="t"/>
              </v:shape>
            </v:group>
            <v:group style="position:absolute;left:9406;top:2693;width:422;height:821" coordorigin="9406,2693" coordsize="422,821">
              <v:shape style="position:absolute;left:9406;top:2693;width:422;height:821" coordorigin="9406,2693" coordsize="422,821" path="m9406,3514l9828,2693e" filled="false" stroked="true" strokeweight=".334pt" strokecolor="#6d6e71">
                <v:path arrowok="t"/>
              </v:shape>
            </v:group>
            <v:group style="position:absolute;left:9420;top:2695;width:429;height:835" coordorigin="9420,2695" coordsize="429,835">
              <v:shape style="position:absolute;left:9420;top:2695;width:429;height:835" coordorigin="9420,2695" coordsize="429,835" path="m9420,3529l9848,2695e" filled="false" stroked="true" strokeweight=".334pt" strokecolor="#6d6e71">
                <v:path arrowok="t"/>
              </v:shape>
            </v:group>
            <v:group style="position:absolute;left:9433;top:2698;width:435;height:847" coordorigin="9433,2698" coordsize="435,847">
              <v:shape style="position:absolute;left:9433;top:2698;width:435;height:847" coordorigin="9433,2698" coordsize="435,847" path="m9433,3544l9868,2698e" filled="false" stroked="true" strokeweight=".334pt" strokecolor="#6d6e71">
                <v:path arrowok="t"/>
              </v:shape>
            </v:group>
            <v:group style="position:absolute;left:9448;top:2701;width:441;height:858" coordorigin="9448,2701" coordsize="441,858">
              <v:shape style="position:absolute;left:9448;top:2701;width:441;height:858" coordorigin="9448,2701" coordsize="441,858" path="m9448,3558l9888,2701e" filled="false" stroked="true" strokeweight=".334pt" strokecolor="#6d6e71">
                <v:path arrowok="t"/>
              </v:shape>
            </v:group>
            <v:group style="position:absolute;left:9462;top:2705;width:445;height:867" coordorigin="9462,2705" coordsize="445,867">
              <v:shape style="position:absolute;left:9462;top:2705;width:445;height:867" coordorigin="9462,2705" coordsize="445,867" path="m9462,3571l9907,2705e" filled="false" stroked="true" strokeweight=".334pt" strokecolor="#6d6e71">
                <v:path arrowok="t"/>
              </v:shape>
            </v:group>
            <v:group style="position:absolute;left:9477;top:2710;width:449;height:875" coordorigin="9477,2710" coordsize="449,875">
              <v:shape style="position:absolute;left:9477;top:2710;width:449;height:875" coordorigin="9477,2710" coordsize="449,875" path="m9477,3584l9926,2710e" filled="false" stroked="true" strokeweight=".334pt" strokecolor="#6d6e71">
                <v:path arrowok="t"/>
              </v:shape>
            </v:group>
            <v:group style="position:absolute;left:9492;top:2715;width:453;height:881" coordorigin="9492,2715" coordsize="453,881">
              <v:shape style="position:absolute;left:9492;top:2715;width:453;height:881" coordorigin="9492,2715" coordsize="453,881" path="m9492,3596l9945,2715e" filled="false" stroked="true" strokeweight=".334pt" strokecolor="#6d6e71">
                <v:path arrowok="t"/>
              </v:shape>
            </v:group>
            <v:group style="position:absolute;left:9508;top:2721;width:455;height:886" coordorigin="9508,2721" coordsize="455,886">
              <v:shape style="position:absolute;left:9508;top:2721;width:455;height:886" coordorigin="9508,2721" coordsize="455,886" path="m9508,3607l9963,2721e" filled="false" stroked="true" strokeweight=".334pt" strokecolor="#6d6e71">
                <v:path arrowok="t"/>
              </v:shape>
            </v:group>
            <v:group style="position:absolute;left:9323;top:2840;width:328;height:449" coordorigin="9323,2840" coordsize="328,449">
              <v:shape style="position:absolute;left:9323;top:2840;width:328;height:449" coordorigin="9323,2840" coordsize="328,449" path="m9644,2904l9496,2904,9510,2905,9522,2908,9562,2956,9563,2970,9562,2986,9540,3050,9481,3122,9409,3196,9323,3277,9323,3289,9563,3289,9596,3215,9423,3215,9474,3172,9549,3106,9594,3060,9635,3002,9651,2936,9649,2918,9644,2904xe" filled="true" fillcolor="#231f20" stroked="false">
                <v:path arrowok="t"/>
                <v:fill type="solid"/>
              </v:shape>
              <v:shape style="position:absolute;left:9323;top:2840;width:328;height:449" coordorigin="9323,2840" coordsize="328,449" path="m9616,3168l9601,3168,9593,3181,9585,3191,9529,3214,9510,3215,9596,3215,9616,3168xe" filled="true" fillcolor="#231f20" stroked="false">
                <v:path arrowok="t"/>
                <v:fill type="solid"/>
              </v:shape>
              <v:shape style="position:absolute;left:9323;top:2840;width:328;height:449" coordorigin="9323,2840" coordsize="328,449" path="m9539,2840l9469,2860,9424,2905,9404,2948,9417,2953,9434,2931,9453,2916,9474,2907,9496,2904,9644,2904,9643,2900,9583,2847,9562,2842,9539,2840xe" filled="true" fillcolor="#231f20" stroked="false">
                <v:path arrowok="t"/>
                <v:fill type="solid"/>
              </v:shape>
            </v:group>
            <v:group style="position:absolute;left:9622;top:2841;width:349;height:466" coordorigin="9622,2841" coordsize="349,466">
              <v:shape style="position:absolute;left:9622;top:2841;width:349;height:466" coordorigin="9622,2841" coordsize="349,466" path="m9670,3225l9651,3225,9641,3228,9626,3243,9622,3251,9622,3273,9682,3306,9701,3307,9729,3305,9756,3300,9782,3291,9808,3280,9825,3270,9762,3270,9752,3269,9742,3266,9732,3261,9722,3255,9708,3244,9697,3237,9689,3232,9685,3229,9678,3226,9670,3225xe" filled="true" fillcolor="#231f20" stroked="false">
                <v:path arrowok="t"/>
                <v:fill type="solid"/>
              </v:shape>
              <v:shape style="position:absolute;left:9622;top:2841;width:349;height:466" coordorigin="9622,2841" coordsize="349,466" path="m9971,2841l9784,2841,9683,3032,9704,3033,9723,3036,9788,3069,9829,3135,9835,3174,9833,3195,9799,3257,9762,3270,9825,3270,9871,3229,9908,3162,9915,3114,9914,3094,9882,3023,9820,2978,9751,2961,9773,2920,9947,2920,9971,2841xe" filled="true" fillcolor="#231f20" stroked="false">
                <v:path arrowok="t"/>
                <v:fill type="solid"/>
              </v:shape>
            </v:group>
            <v:group style="position:absolute;left:9381;top:3337;width:69;height:80" coordorigin="9381,3337" coordsize="69,80">
              <v:shape style="position:absolute;left:9381;top:3337;width:69;height:80" coordorigin="9381,3337" coordsize="69,80" path="m9427,3337l9407,3337,9398,3341,9384,3355,9381,3365,9381,3390,9384,3400,9398,3414,9406,3417,9425,3417,9432,3415,9443,3407,9445,3404,9411,3404,9406,3402,9403,3398,9399,3393,9397,3387,9397,3368,9399,3361,9406,3353,9411,3351,9446,3351,9445,3349,9435,3340,9427,3337xe" filled="true" fillcolor="#231f20" stroked="false">
                <v:path arrowok="t"/>
                <v:fill type="solid"/>
              </v:shape>
              <v:shape style="position:absolute;left:9381;top:3337;width:69;height:80" coordorigin="9381,3337" coordsize="69,80" path="m9434,3387l9433,3393,9431,3397,9425,3402,9421,3404,9445,3404,9447,3401,9450,3392,9434,3387xe" filled="true" fillcolor="#231f20" stroked="false">
                <v:path arrowok="t"/>
                <v:fill type="solid"/>
              </v:shape>
              <v:shape style="position:absolute;left:9381;top:3337;width:69;height:80" coordorigin="9381,3337" coordsize="69,80" path="m9446,3351l9421,3351,9425,3352,9431,3356,9433,3360,9434,3364,9449,3360,9448,3354,9446,3351xe" filled="true" fillcolor="#231f20" stroked="false">
                <v:path arrowok="t"/>
                <v:fill type="solid"/>
              </v:shape>
            </v:group>
            <v:group style="position:absolute;left:9463;top:3339;width:60;height:78" coordorigin="9463,3339" coordsize="60,78">
              <v:shape style="position:absolute;left:9463;top:3339;width:60;height:78" coordorigin="9463,3339" coordsize="60,78" path="m9522,3339l9463,3339,9463,3416,9523,3416,9523,3403,9479,3403,9479,3382,9519,3382,9519,3369,9479,3369,9479,3352,9522,3352,9522,3339xe" filled="true" fillcolor="#231f20" stroked="false">
                <v:path arrowok="t"/>
                <v:fill type="solid"/>
              </v:shape>
            </v:group>
            <v:group style="position:absolute;left:9537;top:3339;width:63;height:78" coordorigin="9537,3339" coordsize="63,78">
              <v:shape style="position:absolute;left:9537;top:3339;width:63;height:78" coordorigin="9537,3339" coordsize="63,78" path="m9552,3339l9537,3339,9537,3416,9552,3416,9552,3366,9569,3366,9552,3339xe" filled="true" fillcolor="#231f20" stroked="false">
                <v:path arrowok="t"/>
                <v:fill type="solid"/>
              </v:shape>
              <v:shape style="position:absolute;left:9537;top:3339;width:63;height:78" coordorigin="9537,3339" coordsize="63,78" path="m9569,3366l9552,3366,9584,3416,9600,3416,9600,3390,9585,3390,9569,3366xe" filled="true" fillcolor="#231f20" stroked="false">
                <v:path arrowok="t"/>
                <v:fill type="solid"/>
              </v:shape>
              <v:shape style="position:absolute;left:9537;top:3339;width:63;height:78" coordorigin="9537,3339" coordsize="63,78" path="m9600,3339l9585,3339,9585,3390,9600,3390,9600,3339xe" filled="true" fillcolor="#231f20" stroked="false">
                <v:path arrowok="t"/>
                <v:fill type="solid"/>
              </v:shape>
            </v:group>
            <v:group style="position:absolute;left:9611;top:3339;width:63;height:78" coordorigin="9611,3339" coordsize="63,78">
              <v:shape style="position:absolute;left:9611;top:3339;width:63;height:78" coordorigin="9611,3339" coordsize="63,78" path="m9650,3352l9634,3352,9634,3416,9650,3416,9650,3352xe" filled="true" fillcolor="#231f20" stroked="false">
                <v:path arrowok="t"/>
                <v:fill type="solid"/>
              </v:shape>
              <v:shape style="position:absolute;left:9611;top:3339;width:63;height:78" coordorigin="9611,3339" coordsize="63,78" path="m9673,3339l9611,3339,9611,3352,9673,3352,9673,3339xe" filled="true" fillcolor="#231f20" stroked="false">
                <v:path arrowok="t"/>
                <v:fill type="solid"/>
              </v:shape>
            </v:group>
            <v:group style="position:absolute;left:9668;top:3339;width:80;height:78" coordorigin="9668,3339" coordsize="80,78">
              <v:shape style="position:absolute;left:9668;top:3339;width:80;height:78" coordorigin="9668,3339" coordsize="80,78" path="m9715,3339l9698,3339,9668,3416,9684,3416,9691,3398,9740,3398,9734,3385,9696,3385,9707,3357,9722,3357,9715,3339xe" filled="true" fillcolor="#231f20" stroked="false">
                <v:path arrowok="t"/>
                <v:fill type="solid"/>
              </v:shape>
              <v:shape style="position:absolute;left:9668;top:3339;width:80;height:78" coordorigin="9668,3339" coordsize="80,78" path="m9740,3398l9722,3398,9729,3416,9747,3416,9740,3398xe" filled="true" fillcolor="#231f20" stroked="false">
                <v:path arrowok="t"/>
                <v:fill type="solid"/>
              </v:shape>
              <v:shape style="position:absolute;left:9668;top:3339;width:80;height:78" coordorigin="9668,3339" coordsize="80,78" path="m9722,3357l9707,3357,9717,3385,9734,3385,9722,3357xe" filled="true" fillcolor="#231f20" stroked="false">
                <v:path arrowok="t"/>
                <v:fill type="solid"/>
              </v:shape>
            </v:group>
            <v:group style="position:absolute;left:9739;top:3339;width:74;height:78" coordorigin="9739,3339" coordsize="74,78">
              <v:shape style="position:absolute;left:9739;top:3339;width:74;height:78" coordorigin="9739,3339" coordsize="74,78" path="m9756,3339l9739,3339,9767,3416,9784,3416,9791,3396,9776,3396,9756,3339xe" filled="true" fillcolor="#231f20" stroked="false">
                <v:path arrowok="t"/>
                <v:fill type="solid"/>
              </v:shape>
              <v:shape style="position:absolute;left:9739;top:3339;width:74;height:78" coordorigin="9739,3339" coordsize="74,78" path="m9812,3339l9795,3339,9776,3396,9791,3396,9812,3339xe" filled="true" fillcolor="#231f20" stroked="false">
                <v:path arrowok="t"/>
                <v:fill type="solid"/>
              </v:shape>
            </v:group>
            <v:group style="position:absolute;left:9817;top:3337;width:77;height:80" coordorigin="9817,3337" coordsize="77,80">
              <v:shape style="position:absolute;left:9817;top:3337;width:77;height:80" coordorigin="9817,3337" coordsize="77,80" path="m9867,3337l9849,3337,9843,3338,9817,3370,9817,3390,9821,3400,9835,3414,9844,3417,9867,3417,9877,3414,9886,3404,9849,3404,9844,3402,9836,3393,9834,3386,9834,3368,9836,3362,9844,3353,9849,3351,9886,3351,9876,3341,9867,3337xe" filled="true" fillcolor="#231f20" stroked="false">
                <v:path arrowok="t"/>
                <v:fill type="solid"/>
              </v:shape>
              <v:shape style="position:absolute;left:9817;top:3337;width:77;height:80" coordorigin="9817,3337" coordsize="77,80" path="m9886,3351l9862,3351,9867,3353,9875,3362,9877,3368,9877,3386,9875,3393,9867,3402,9862,3404,9886,3404,9890,3400,9894,3390,9894,3365,9890,3355,9886,3351xe" filled="true" fillcolor="#231f20" stroked="false">
                <v:path arrowok="t"/>
                <v:fill type="solid"/>
              </v:shape>
            </v:group>
            <v:group style="position:absolute;left:9902;top:3337;width:65;height:80" coordorigin="9902,3337" coordsize="65,80">
              <v:shape style="position:absolute;left:9902;top:3337;width:65;height:80" coordorigin="9902,3337" coordsize="65,80" path="m9918,3389l9902,3391,9903,3399,9906,3406,9917,3415,9925,3417,9942,3417,9947,3416,9957,3412,9960,3410,9964,3404,9930,3404,9926,3403,9921,3398,9919,3394,9918,3389xe" filled="true" fillcolor="#231f20" stroked="false">
                <v:path arrowok="t"/>
                <v:fill type="solid"/>
              </v:shape>
              <v:shape style="position:absolute;left:9902;top:3337;width:65;height:80" coordorigin="9902,3337" coordsize="65,80" path="m9944,3337l9928,3337,9923,3338,9905,3365,9908,3370,9916,3377,9922,3380,9937,3384,9941,3385,9946,3386,9948,3387,9950,3390,9950,3392,9950,3396,9949,3399,9944,3403,9940,3404,9964,3404,9965,3402,9966,3398,9966,3388,9965,3384,9930,3366,9925,3364,9921,3361,9920,3360,9920,3356,9921,3354,9925,3351,9929,3350,9962,3350,9961,3348,9956,3344,9951,3339,9944,3337xe" filled="true" fillcolor="#231f20" stroked="false">
                <v:path arrowok="t"/>
                <v:fill type="solid"/>
              </v:shape>
              <v:shape style="position:absolute;left:9902;top:3337;width:65;height:80" coordorigin="9902,3337" coordsize="65,80" path="m9962,3350l9938,3350,9942,3351,9946,3355,9948,3357,9948,3361,9964,3361,9964,3354,9962,3350xe" filled="true" fillcolor="#231f20" stroked="false">
                <v:path arrowok="t"/>
                <v:fill type="solid"/>
              </v:shape>
            </v:group>
            <v:group style="position:absolute;left:9916;top:3030;width:292;height:457" coordorigin="9916,3030" coordsize="292,457">
              <v:shape style="position:absolute;left:9916;top:3030;width:292;height:457" coordorigin="9916,3030" coordsize="292,457" path="m9916,3030l9973,3060,10031,3091,10085,3126,10132,3166,10185,3236,10208,3301,10205,3359,10181,3408,10141,3447,10089,3474,10030,3487e" filled="false" stroked="true" strokeweight=".669pt" strokecolor="#231f20">
                <v:path arrowok="t"/>
              </v:shape>
              <v:shape style="position:absolute;left:9744;top:2835;width:484;height:671" type="#_x0000_t75" stroked="false">
                <v:imagedata r:id="rId231" o:title=""/>
              </v:shape>
            </v:group>
            <v:group style="position:absolute;left:9583;top:3349;width:555;height:221" coordorigin="9583,3349" coordsize="555,221">
              <v:shape style="position:absolute;left:9583;top:3349;width:555;height:221" coordorigin="9583,3349" coordsize="555,221" path="m10138,3349l10103,3410,10057,3464,10002,3508,9939,3541,9870,3562,9796,3569,9739,3565,9685,3552,9632,3531,9583,3503e" filled="false" stroked="true" strokeweight=".717pt" strokecolor="#231f20">
                <v:path arrowok="t"/>
              </v:shape>
            </v:group>
            <v:group style="position:absolute;left:9292;top:2692;width:1005;height:1005" coordorigin="9292,2692" coordsize="1005,1005">
              <v:shape style="position:absolute;left:9292;top:2692;width:1005;height:1005" coordorigin="9292,2692" coordsize="1005,1005" path="m9794,2692l9868,2698,9939,2713,10005,2739,10067,2773,10123,2815,10173,2865,10215,2921,10249,2983,10275,3049,10290,3120,10296,3194,10290,3269,10275,3339,10249,3406,10215,3468,10173,3524,10123,3573,10067,3616,10005,3650,9939,3675,9868,3691,9794,3697,9719,3691,9649,3675,9582,3650,9520,3616,9464,3573,9415,3524,9372,3468,9338,3406,9313,3339,9297,3269,9292,3194,9297,3120,9313,3049,9338,2983,9372,2921,9415,2865,9464,2815,9520,2773,9582,2739,9649,2713,9719,2698,9794,2692xe" filled="false" stroked="true" strokeweight=".567pt" strokecolor="#231f20">
                <v:path arrowok="t"/>
              </v:shape>
              <v:shape style="position:absolute;left:9636;top:3519;width:326;height:132" type="#_x0000_t75" stroked="false">
                <v:imagedata r:id="rId232" o:title="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1"/>
          <w:szCs w:val="11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97" w:lineRule="auto" w:before="64"/>
        <w:ind w:left="110" w:right="4479"/>
        <w:jc w:val="left"/>
      </w:pPr>
      <w:r>
        <w:rPr>
          <w:color w:val="231F20"/>
        </w:rPr>
        <w:t>Ele trocou essas moedas por uma única nota. Qual é a nota que Lucas recebeu nessa</w:t>
      </w:r>
      <w:r>
        <w:rPr>
          <w:color w:val="231F20"/>
          <w:spacing w:val="-1"/>
        </w:rPr>
        <w:t> </w:t>
      </w:r>
      <w:r>
        <w:rPr>
          <w:color w:val="231F20"/>
        </w:rPr>
        <w:t>troca?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5"/>
        <w:rPr>
          <w:rFonts w:ascii="Arial" w:hAnsi="Arial" w:cs="Arial" w:eastAsia="Arial" w:hint="default"/>
          <w:sz w:val="41"/>
          <w:szCs w:val="41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4197pt;margin-top:-25.39415pt;width:146.772pt;height:66.852pt;mso-position-horizontal-relative:page;mso-position-vertical-relative:paragraph;z-index:5080" type="#_x0000_t75" stroked="false">
            <v:imagedata r:id="rId233" o:title=""/>
            <w10:wrap type="none"/>
          </v:shape>
        </w:pict>
      </w: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0"/>
        <w:rPr>
          <w:rFonts w:ascii="Arial" w:hAnsi="Arial" w:cs="Arial" w:eastAsia="Arial" w:hint="default"/>
          <w:sz w:val="40"/>
          <w:szCs w:val="40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4197pt;margin-top:-25.390076pt;width:146.771800pt;height:66.6939pt;mso-position-horizontal-relative:page;mso-position-vertical-relative:paragraph;z-index:5104" type="#_x0000_t75" stroked="false">
            <v:imagedata r:id="rId234" o:title=""/>
            <w10:wrap type="none"/>
          </v:shape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0"/>
        <w:rPr>
          <w:rFonts w:ascii="Arial" w:hAnsi="Arial" w:cs="Arial" w:eastAsia="Arial" w:hint="default"/>
          <w:sz w:val="40"/>
          <w:szCs w:val="40"/>
        </w:rPr>
      </w:pPr>
    </w:p>
    <w:p>
      <w:pPr>
        <w:pStyle w:val="BodyText"/>
        <w:spacing w:line="240" w:lineRule="auto" w:before="0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4197pt;margin-top:-25.390068pt;width:146.772pt;height:66.6949pt;mso-position-horizontal-relative:page;mso-position-vertical-relative:paragraph;z-index:5128" type="#_x0000_t75" stroked="false">
            <v:imagedata r:id="rId235" o:title=""/>
            <w10:wrap type="none"/>
          </v:shape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0"/>
        <w:rPr>
          <w:rFonts w:ascii="Arial" w:hAnsi="Arial" w:cs="Arial" w:eastAsia="Arial" w:hint="default"/>
          <w:sz w:val="40"/>
          <w:szCs w:val="40"/>
        </w:rPr>
      </w:pPr>
    </w:p>
    <w:p>
      <w:pPr>
        <w:pStyle w:val="BodyText"/>
        <w:spacing w:line="240" w:lineRule="auto" w:before="0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4197pt;margin-top:-25.390162pt;width:146.772pt;height:66.852pt;mso-position-horizontal-relative:page;mso-position-vertical-relative:paragraph;z-index:5152" type="#_x0000_t75" stroked="false">
            <v:imagedata r:id="rId236" o:title=""/>
            <w10:wrap type="none"/>
          </v:shape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208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151"/>
        <w:jc w:val="left"/>
      </w:pPr>
      <w:r>
        <w:rPr>
          <w:color w:val="231F20"/>
        </w:rPr>
        <w:t>Janaína tinha 27 bombons. Ela deu 6 bombons para seu primo e 3 para sua irmã. Com quantos bombons Janaína</w:t>
      </w:r>
      <w:r>
        <w:rPr>
          <w:color w:val="231F20"/>
          <w:spacing w:val="-1"/>
        </w:rPr>
        <w:t> </w:t>
      </w:r>
      <w:r>
        <w:rPr>
          <w:color w:val="231F20"/>
        </w:rPr>
        <w:t>ficou?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9"/>
          <w:szCs w:val="29"/>
        </w:rPr>
      </w:pPr>
    </w:p>
    <w:p>
      <w:pPr>
        <w:pStyle w:val="ListParagraph"/>
        <w:numPr>
          <w:ilvl w:val="0"/>
          <w:numId w:val="36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18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6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24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02178pt;width:510.25pt;height:22.7pt;mso-position-horizontal-relative:page;mso-position-vertical-relative:paragraph;z-index:5224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8,2948,658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8,11055,658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38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59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M041448E4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588"/>
        <w:jc w:val="left"/>
      </w:pPr>
      <w:r>
        <w:rPr>
          <w:color w:val="231F20"/>
        </w:rPr>
        <w:t>Paulo comprou 10 embalagens de refrigerantes com 6 garrafas em cada uma. Quantas garrafas de refrigerante ele</w:t>
      </w:r>
      <w:r>
        <w:rPr>
          <w:color w:val="231F20"/>
          <w:spacing w:val="-1"/>
        </w:rPr>
        <w:t> </w:t>
      </w:r>
      <w:r>
        <w:rPr>
          <w:color w:val="231F20"/>
        </w:rPr>
        <w:t>comprou?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9"/>
          <w:szCs w:val="29"/>
        </w:rPr>
      </w:pPr>
    </w:p>
    <w:p>
      <w:pPr>
        <w:pStyle w:val="ListParagraph"/>
        <w:numPr>
          <w:ilvl w:val="0"/>
          <w:numId w:val="37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7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60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37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Observe abaixo o desenho de um</w:t>
      </w:r>
      <w:r>
        <w:rPr>
          <w:color w:val="231F20"/>
          <w:spacing w:val="-1"/>
        </w:rPr>
        <w:t> </w:t>
      </w:r>
      <w:r>
        <w:rPr>
          <w:color w:val="231F20"/>
        </w:rPr>
        <w:t>cone.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100.719002pt;margin-top:10.673173pt;width:74pt;height:93.75pt;mso-position-horizontal-relative:page;mso-position-vertical-relative:paragraph;z-index:5248;mso-wrap-distance-left:0;mso-wrap-distance-right:0" coordorigin="2014,213" coordsize="1480,1875">
            <v:group style="position:absolute;left:2027;top:1889;width:1458;height:190" coordorigin="2027,1889" coordsize="1458,190">
              <v:shape style="position:absolute;left:2027;top:1889;width:1458;height:190" coordorigin="2027,1889" coordsize="1458,190" path="m3484,1889l3453,1944,3367,1992,3305,2013,3234,2032,3152,2048,3063,2061,2966,2070,2863,2076,2756,2078,2648,2076,2545,2070,2448,2061,2359,2048,2278,2032,2206,2013,2144,1992,2058,1944,2035,1917,2027,1889e" filled="false" stroked="true" strokeweight="1pt" strokecolor="#231f20">
                <v:path arrowok="t"/>
              </v:shape>
            </v:group>
            <v:group style="position:absolute;left:2027;top:223;width:721;height:1666" coordorigin="2027,223" coordsize="721,1666">
              <v:shape style="position:absolute;left:2027;top:223;width:721;height:1666" coordorigin="2027,223" coordsize="721,1666" path="m2027,1889l2748,223e" filled="false" stroked="true" strokeweight="1pt" strokecolor="#231f20">
                <v:path arrowok="t"/>
              </v:shape>
            </v:group>
            <v:group style="position:absolute;left:2748;top:223;width:737;height:1666" coordorigin="2748,223" coordsize="737,1666">
              <v:shape style="position:absolute;left:2748;top:223;width:737;height:1666" coordorigin="2748,223" coordsize="737,1666" path="m3484,1889l2748,223e" filled="false" stroked="true" strokeweight="1pt" strokecolor="#231f20">
                <v:path arrowok="t"/>
              </v:shape>
            </v:group>
            <v:group style="position:absolute;left:2024;top:1707;width:1458;height:190" coordorigin="2024,1707" coordsize="1458,190">
              <v:shape style="position:absolute;left:2024;top:1707;width:1458;height:190" coordorigin="2024,1707" coordsize="1458,190" path="m3482,1896l3451,1841,3364,1793,3303,1772,3231,1753,3150,1737,3060,1724,2963,1715,2861,1709,2753,1707,2645,1709,2543,1715,2446,1724,2356,1737,2275,1753,2203,1772,2142,1793,2055,1841,2032,1868,2024,1896e" filled="false" stroked="true" strokeweight="1pt" strokecolor="#231f20">
                <v:path arrowok="t"/>
                <v:stroke dashstyle="dash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/>
        <w:pict>
          <v:shape style="position:absolute;margin-left:70.613998pt;margin-top:54.848328pt;width:86.582pt;height:107pt;mso-position-horizontal-relative:page;mso-position-vertical-relative:paragraph;z-index:5272" type="#_x0000_t75" stroked="false">
            <v:imagedata r:id="rId239" o:title=""/>
            <w10:wrap type="none"/>
          </v:shape>
        </w:pict>
      </w:r>
      <w:r>
        <w:rPr>
          <w:color w:val="231F20"/>
        </w:rPr>
        <w:t>Qual é o objeto que lembra a forma do</w:t>
      </w:r>
      <w:r>
        <w:rPr>
          <w:color w:val="231F20"/>
          <w:spacing w:val="-1"/>
        </w:rPr>
        <w:t> </w:t>
      </w:r>
      <w:r>
        <w:rPr>
          <w:color w:val="231F20"/>
        </w:rPr>
        <w:t>cone?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240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699715pt;margin-top:-27.418171pt;width:93.7pt;height:95pt;mso-position-horizontal-relative:page;mso-position-vertical-relative:paragraph;z-index:5296" coordorigin="1414,-548" coordsize="1874,1900">
            <v:shape style="position:absolute;left:1414;top:-548;width:1874;height:1900" type="#_x0000_t75" stroked="false">
              <v:imagedata r:id="rId240" o:title=""/>
            </v:shape>
            <v:shape style="position:absolute;left:2156;top:477;width:156;height:299" type="#_x0000_t75" stroked="false">
              <v:imagedata r:id="rId241" o:title=""/>
            </v:shape>
            <v:shape style="position:absolute;left:2074;top:1020;width:175;height:102" type="#_x0000_t75" stroked="false">
              <v:imagedata r:id="rId242" o:title=""/>
            </v:shape>
            <v:shape style="position:absolute;left:2839;top:-520;width:222;height:148" type="#_x0000_t75" stroked="false">
              <v:imagedata r:id="rId243" o:title=""/>
            </v:shape>
            <v:group style="position:absolute;left:1667;top:519;width:91;height:459" coordorigin="1667,519" coordsize="91,459">
              <v:shape style="position:absolute;left:1667;top:519;width:91;height:459" coordorigin="1667,519" coordsize="91,459" path="m1687,519l1681,523,1672,526,1671,531,1670,542,1670,553,1672,564,1676,575,1686,598,1697,622,1707,645,1720,676,1724,683,1738,754,1744,812,1744,830,1727,888,1684,936,1676,943,1667,950,1689,976,1693,978,1695,974,1697,971,1699,967,1706,958,1713,949,1719,941,1750,885,1757,833,1756,815,1754,797,1751,779,1748,757,1747,754,1744,739,1744,727,1740,716,1719,651,1710,627,1702,603,1695,578,1691,553,1689,543,1690,532,1690,522,1687,519xe" filled="true" fillcolor="#ffffff" stroked="false">
                <v:path arrowok="t"/>
                <v:fill type="solid"/>
              </v:shape>
            </v:group>
            <v:group style="position:absolute;left:1720;top:173;width:114;height:112" coordorigin="1720,173" coordsize="114,112">
              <v:shape style="position:absolute;left:1720;top:173;width:114;height:112" coordorigin="1720,173" coordsize="114,112" path="m1832,173l1827,175,1821,177,1817,181,1804,195,1791,210,1756,249,1747,258,1733,273,1727,278,1720,284,1789,263,1802,241,1806,227,1806,225,1807,224,1811,210,1817,197,1824,186,1834,175,1832,173xe" filled="true" fillcolor="#ffffff" stroked="false">
                <v:path arrowok="t"/>
                <v:fill type="solid"/>
              </v:shape>
            </v:group>
            <v:group style="position:absolute;left:2255;top:279;width:53;height:148" coordorigin="2255,279" coordsize="53,148">
              <v:shape style="position:absolute;left:2255;top:279;width:53;height:148" coordorigin="2255,279" coordsize="53,148" path="m2305,279l2299,286,2292,293,2286,300,2275,313,2266,327,2259,341,2255,358,2255,377,2261,396,2271,413,2284,426,2280,407,2276,389,2273,370,2275,350,2280,331,2287,313,2297,296,2308,280,2305,279xe" filled="true" fillcolor="#ffffff" stroked="false">
                <v:path arrowok="t"/>
                <v:fill type="solid"/>
              </v:shape>
            </v:group>
            <v:group style="position:absolute;left:1684;top:344;width:100;height:134" coordorigin="1684,344" coordsize="100,134">
              <v:shape style="position:absolute;left:1684;top:344;width:100;height:134" coordorigin="1684,344" coordsize="100,134" path="m1781,344l1751,374,1725,405,1703,439,1684,475,1694,478,1700,475,1701,462,1703,459,1751,394,1779,367,1783,359,1781,344xe" filled="true" fillcolor="#ffffff" stroked="false">
                <v:path arrowok="t"/>
                <v:fill type="solid"/>
              </v:shape>
            </v:group>
            <v:group style="position:absolute;left:3167;top:859;width:81;height:129" coordorigin="3167,859" coordsize="81,129">
              <v:shape style="position:absolute;left:3167;top:859;width:81;height:129" coordorigin="3167,859" coordsize="81,129" path="m3247,859l3237,871,3226,883,3216,894,3177,941,3167,965,3167,973,3171,980,3180,988,3192,954,3209,922,3229,891,3247,859xe" filled="true" fillcolor="#ffffff" stroked="false">
                <v:path arrowok="t"/>
                <v:fill type="solid"/>
              </v:shape>
            </v:group>
            <v:group style="position:absolute;left:1714;top:378;width:64;height:91" coordorigin="1714,378" coordsize="64,91">
              <v:shape style="position:absolute;left:1714;top:378;width:64;height:91" coordorigin="1714,378" coordsize="64,91" path="m1778,378l1761,399,1743,420,1727,443,1714,468,1740,454,1762,432,1776,404,1778,378xe" filled="true" fillcolor="#ffffff" stroked="false">
                <v:path arrowok="t"/>
                <v:fill type="solid"/>
              </v:shape>
            </v:group>
            <v:group style="position:absolute;left:1823;top:205;width:57;height:95" coordorigin="1823,205" coordsize="57,95">
              <v:shape style="position:absolute;left:1823;top:205;width:57;height:95" coordorigin="1823,205" coordsize="57,95" path="m1878,205l1858,225,1843,248,1832,273,1823,300,1825,299,1827,298,1861,252,1873,237,1876,233,1879,231,1877,218,1878,212,1878,205xe" filled="true" fillcolor="#ffffff" stroked="false">
                <v:path arrowok="t"/>
                <v:fill type="solid"/>
              </v:shape>
            </v:group>
            <v:group style="position:absolute;left:3199;top:1035;width:22;height:82" coordorigin="3199,1035" coordsize="22,82">
              <v:shape style="position:absolute;left:3199;top:1035;width:22;height:82" coordorigin="3199,1035" coordsize="22,82" path="m3199,1035l3206,1055,3212,1075,3217,1095,3218,1117,3221,1100,3219,1077,3211,1054,3199,103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657997pt;margin-top:-38.162167pt;width:57pt;height:98.8pt;mso-position-horizontal-relative:page;mso-position-vertical-relative:paragraph;z-index:5320" coordorigin="1413,-763" coordsize="1140,1976">
            <v:shape style="position:absolute;left:1717;top:-720;width:185;height:109" type="#_x0000_t75" stroked="false">
              <v:imagedata r:id="rId244" o:title=""/>
            </v:shape>
            <v:group style="position:absolute;left:1542;top:-665;width:574;height:127" coordorigin="1542,-665" coordsize="574,127">
              <v:shape style="position:absolute;left:1542;top:-665;width:574;height:127" coordorigin="1542,-665" coordsize="574,127" path="m1670,-665l1650,-658,1630,-651,1610,-644,1548,-603,1542,-586,1612,-566,1689,-552,1771,-543,1857,-539,1943,-539,2030,-542,2115,-549,2098,-553,2080,-558,2074,-560,2000,-560,1979,-562,1964,-566,1933,-581,1917,-586,1899,-588,1860,-590,1841,-591,1788,-601,1741,-617,1702,-638,1670,-665xe" filled="true" fillcolor="#ffffff" stroked="false">
                <v:path arrowok="t"/>
                <v:fill type="solid"/>
              </v:shape>
              <v:shape style="position:absolute;left:1542;top:-665;width:574;height:127" coordorigin="1542,-665" coordsize="574,127" path="m2051,-571l2035,-567,2018,-562,2000,-560,2074,-560,2065,-564,2051,-571xe" filled="true" fillcolor="#ffffff" stroked="false">
                <v:path arrowok="t"/>
                <v:fill type="solid"/>
              </v:shape>
            </v:group>
            <v:group style="position:absolute;left:1974;top:-638;width:52;height:45" coordorigin="1974,-638" coordsize="52,45">
              <v:shape style="position:absolute;left:1974;top:-638;width:52;height:45" coordorigin="1974,-638" coordsize="52,45" path="m1990,-638l1976,-630,1974,-611,1977,-600,1991,-598,2006,-594,2017,-600,2023,-611,2026,-626,2010,-636,1990,-638xe" filled="true" fillcolor="#231f20" stroked="false">
                <v:path arrowok="t"/>
                <v:fill type="solid"/>
              </v:shape>
            </v:group>
            <v:group style="position:absolute;left:1485;top:-633;width:963;height:146" coordorigin="1485,-633" coordsize="963,146">
              <v:shape style="position:absolute;left:1485;top:-633;width:963;height:146" coordorigin="1485,-633" coordsize="963,146" path="m1490,-624l1485,-616,1485,-600,1485,-591,1532,-545,1640,-514,1700,-505,1776,-497,1855,-491,1935,-488,2015,-488,2095,-492,2173,-499,2247,-509,2317,-524,2319,-525,1917,-525,1831,-527,1747,-532,1670,-540,1597,-555,1534,-577,1489,-611,1490,-624xe" filled="true" fillcolor="#ffffff" stroked="false">
                <v:path arrowok="t"/>
                <v:fill type="solid"/>
              </v:shape>
              <v:shape style="position:absolute;left:1485;top:-633;width:963;height:146" coordorigin="1485,-633" coordsize="963,146" path="m2446,-633l2364,-580,2248,-552,2169,-540,2087,-531,2003,-526,1917,-525,2319,-525,2381,-543,2439,-567,2441,-583,2445,-600,2447,-617,2446,-633xe" filled="true" fillcolor="#ffffff" stroked="false">
                <v:path arrowok="t"/>
                <v:fill type="solid"/>
              </v:shape>
            </v:group>
            <v:group style="position:absolute;left:1424;top:-555;width:1109;height:678" coordorigin="1424,-555" coordsize="1109,678">
              <v:shape style="position:absolute;left:1424;top:-555;width:1109;height:678" coordorigin="1424,-555" coordsize="1109,678" path="m2091,-55l1784,-55,1805,-53,1825,-44,1894,6,1951,56,1984,83,2000,96,2019,110,2040,121,2058,123,2077,89,2081,-32,2081,-37,2091,-55xe" filled="true" fillcolor="#ffffff" stroked="false">
                <v:path arrowok="t"/>
                <v:fill type="solid"/>
              </v:shape>
              <v:shape style="position:absolute;left:1424;top:-555;width:1109;height:678" coordorigin="1424,-555" coordsize="1109,678" path="m2370,-70l2100,-70,2117,-67,2134,-56,2151,-41,2192,-1,2242,50,2271,78,2283,91,2299,107,2317,118,2335,120,2348,107,2354,81,2356,50,2358,-11,2360,-40,2366,-64,2370,-70xe" filled="true" fillcolor="#ffffff" stroked="false">
                <v:path arrowok="t"/>
                <v:fill type="solid"/>
              </v:shape>
              <v:shape style="position:absolute;left:1424;top:-555;width:1109;height:678" coordorigin="1424,-555" coordsize="1109,678" path="m2528,-80l2377,-80,2407,-77,2431,-65,2482,-16,2522,32,2530,48,2533,39,2529,-42,2528,-80xe" filled="true" fillcolor="#ffffff" stroked="false">
                <v:path arrowok="t"/>
                <v:fill type="solid"/>
              </v:shape>
              <v:shape style="position:absolute;left:1424;top:-555;width:1109;height:678" coordorigin="1424,-555" coordsize="1109,678" path="m1480,-555l1481,-547,1480,-544,1452,-483,1435,-409,1426,-326,1424,-239,1426,-149,1430,-62,1517,-14,1613,24,1673,38,1692,36,1716,19,1737,-11,1758,-40,1784,-55,2091,-55,2100,-70,2370,-70,2377,-80,2528,-80,2524,-207,2520,-287,2515,-366,2500,-438,2489,-468,1967,-468,1876,-469,1787,-475,1702,-485,1622,-501,1549,-522,1485,-549,1480,-555xe" filled="true" fillcolor="#ffffff" stroked="false">
                <v:path arrowok="t"/>
                <v:fill type="solid"/>
              </v:shape>
              <v:shape style="position:absolute;left:1424;top:-555;width:1109;height:678" coordorigin="1424,-555" coordsize="1109,678" path="m2444,-552l2380,-524,2308,-503,2228,-487,2144,-476,2056,-470,1967,-468,2489,-468,2488,-469,2474,-498,2459,-525,2444,-552xe" filled="true" fillcolor="#ffffff" stroked="false">
                <v:path arrowok="t"/>
                <v:fill type="solid"/>
              </v:shape>
            </v:group>
            <v:group style="position:absolute;left:1430;top:-38;width:1110;height:472" coordorigin="1430,-38" coordsize="1110,472">
              <v:shape style="position:absolute;left:1430;top:-38;width:1110;height:472" coordorigin="1430,-38" coordsize="1110,472" path="m2396,251l2157,251,2174,252,2194,262,2213,276,2229,289,2264,315,2278,326,2293,338,2318,360,2354,393,2386,416,2424,434,2429,410,2426,386,2419,363,2411,338,2404,318,2397,295,2394,272,2396,251xe" filled="true" fillcolor="#ffffff" stroked="false">
                <v:path arrowok="t"/>
                <v:fill type="solid"/>
              </v:shape>
              <v:shape style="position:absolute;left:1430;top:-38;width:1110;height:472" coordorigin="1430,-38" coordsize="1110,472" path="m1430,-28l1432,50,1434,132,1436,213,1438,363,1493,381,1556,402,1623,421,1690,432,1709,433,1731,432,1752,429,1767,422,1774,405,1774,383,1769,360,1763,338,1758,319,1754,298,1754,277,1762,259,2153,259,2157,251,2396,251,2397,249,2538,249,2537,213,2535,153,2340,153,2332,151,2062,151,2041,144,2019,132,2001,120,1963,96,1933,73,1706,73,1643,59,1585,38,1478,-5,1430,-28xe" filled="true" fillcolor="#ffffff" stroked="false">
                <v:path arrowok="t"/>
                <v:fill type="solid"/>
              </v:shape>
              <v:shape style="position:absolute;left:1430;top:-38;width:1110;height:472" coordorigin="1430,-38" coordsize="1110,472" path="m2153,259l1762,259,1790,259,1816,266,1839,277,1905,312,1950,338,1989,360,2057,396,2084,409,2112,416,2135,412,2147,379,2144,328,2141,280,2153,259xe" filled="true" fillcolor="#ffffff" stroked="false">
                <v:path arrowok="t"/>
                <v:fill type="solid"/>
              </v:shape>
              <v:shape style="position:absolute;left:1430;top:-38;width:1110;height:472" coordorigin="1430,-38" coordsize="1110,472" path="m2540,355l2536,355,2540,366,2540,355xe" filled="true" fillcolor="#ffffff" stroked="false">
                <v:path arrowok="t"/>
                <v:fill type="solid"/>
              </v:shape>
              <v:shape style="position:absolute;left:1430;top:-38;width:1110;height:472" coordorigin="1430,-38" coordsize="1110,472" path="m2538,249l2397,249,2420,251,2440,262,2489,306,2533,355,2536,355,2540,355,2539,284,2538,249xe" filled="true" fillcolor="#ffffff" stroked="false">
                <v:path arrowok="t"/>
                <v:fill type="solid"/>
              </v:shape>
              <v:shape style="position:absolute;left:1430;top:-38;width:1110;height:472" coordorigin="1430,-38" coordsize="1110,472" path="m2389,-38l2372,31,2368,89,2364,118,2356,141,2340,153,2535,153,2534,139,2533,71,2506,37,2474,-1,2436,-30,2389,-38xe" filled="true" fillcolor="#ffffff" stroked="false">
                <v:path arrowok="t"/>
                <v:fill type="solid"/>
              </v:shape>
              <v:shape style="position:absolute;left:1430;top:-38;width:1110;height:472" coordorigin="1430,-38" coordsize="1110,472" path="m2110,-38l2097,-1,2100,59,2101,117,2083,150,2062,151,2332,151,2322,150,2306,139,2291,124,2278,111,2263,96,2235,70,2224,59,2198,29,2171,0,2142,-23,2110,-38xe" filled="true" fillcolor="#ffffff" stroked="false">
                <v:path arrowok="t"/>
                <v:fill type="solid"/>
              </v:shape>
              <v:shape style="position:absolute;left:1430;top:-38;width:1110;height:472" coordorigin="1430,-38" coordsize="1110,472" path="m1794,-28l1775,-11,1761,20,1746,52,1724,71,1706,73,1933,73,1931,72,1901,46,1868,17,1853,2,1835,-14,1815,-26,1794,-28xe" filled="true" fillcolor="#ffffff" stroked="false">
                <v:path arrowok="t"/>
                <v:fill type="solid"/>
              </v:shape>
              <v:shape style="position:absolute;left:1500;top:-722;width:161;height:121" type="#_x0000_t75" stroked="false">
                <v:imagedata r:id="rId245" o:title=""/>
              </v:shape>
              <v:shape style="position:absolute;left:1413;top:-763;width:1139;height:1976" type="#_x0000_t75" stroked="false">
                <v:imagedata r:id="rId246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613998pt;margin-top:-31.897865pt;width:93.5pt;height:92.7pt;mso-position-horizontal-relative:page;mso-position-vertical-relative:paragraph;z-index:5344" coordorigin="1412,-638" coordsize="1870,1854">
            <v:group style="position:absolute;left:1412;top:-638;width:1870;height:1854" coordorigin="1412,-638" coordsize="1870,1854">
              <v:shape style="position:absolute;left:1412;top:-638;width:1870;height:1854" coordorigin="1412,-638" coordsize="1870,1854" path="m2329,-638l2226,-626,2179,-576,2173,-550,2165,-520,2146,-452,2124,-384,2102,-316,2081,-248,2059,-176,2037,-102,2016,-30,1995,44,1975,112,1952,192,1929,272,1906,354,1858,514,1767,826,1714,832,1657,840,1600,850,1544,858,1463,866,1432,880,1412,906,1412,928,1418,942,1431,948,1448,954,1467,958,1548,982,1627,1004,1782,1052,1860,1074,2018,1122,2100,1148,2141,1160,2185,1172,2231,1186,2275,1198,2290,1204,2304,1210,2318,1214,2330,1216,2343,1216,2358,1212,2374,1206,2392,1202,2412,1198,2334,1198,2333,1196,2315,1196,2241,1172,1502,952,1431,928,1430,914,1434,902,1440,894,1449,888,1524,888,1500,880,1562,872,1685,852,1749,844,1777,844,1782,822,1791,794,1800,768,1822,692,1844,616,1866,538,1888,462,1911,386,1934,310,1979,158,2025,4,2093,-224,2138,-374,2161,-450,2183,-524,2206,-600,2266,-616,2336,-622,2447,-622,2434,-626,2406,-632,2381,-636,2329,-638xe" filled="true" fillcolor="#231f20" stroked="false">
                <v:path arrowok="t"/>
                <v:fill type="solid"/>
              </v:shape>
              <v:shape style="position:absolute;left:1412;top:-638;width:1870;height:1854" coordorigin="1412,-638" coordsize="1870,1854" path="m3276,942l3258,942,3265,950,3266,958,3266,964,3266,966,3266,986,2643,1130,2566,1146,2411,1182,2334,1198,2412,1198,2471,1186,2549,1168,2626,1152,2702,1134,2778,1118,3087,1046,3167,1026,3225,1014,3254,1006,3280,994,3279,982,3282,958,3280,946,3276,942xe" filled="true" fillcolor="#231f20" stroked="false">
                <v:path arrowok="t"/>
                <v:fill type="solid"/>
              </v:shape>
              <v:shape style="position:absolute;left:1412;top:-638;width:1870;height:1854" coordorigin="1412,-638" coordsize="1870,1854" path="m1524,888l1449,888,1762,976,2238,1118,2319,1140,2315,1154,2313,1168,2313,1182,2315,1196,2333,1196,2330,1186,2330,1172,2331,1156,2334,1144,2410,1128,2419,1126,2334,1126,2309,1122,2283,1114,2256,1106,2227,1096,2065,1050,1579,906,1524,888xe" filled="true" fillcolor="#231f20" stroked="false">
                <v:path arrowok="t"/>
                <v:fill type="solid"/>
              </v:shape>
              <v:shape style="position:absolute;left:1412;top:-638;width:1870;height:1854" coordorigin="1412,-638" coordsize="1870,1854" path="m3042,874l2970,874,3035,888,3159,920,3222,932,3146,948,3070,966,2921,1000,2772,1032,2698,1050,2388,1114,2373,1118,2359,1122,2334,1126,2419,1126,2487,1110,2565,1094,2720,1060,2874,1028,2951,1010,3027,994,3103,976,3177,960,3251,942,3276,942,3257,926,3215,912,3168,902,3130,896,3083,884,3042,874xe" filled="true" fillcolor="#231f20" stroked="false">
                <v:path arrowok="t"/>
                <v:fill type="solid"/>
              </v:shape>
              <v:shape style="position:absolute;left:1412;top:-638;width:1870;height:1854" coordorigin="1412,-638" coordsize="1870,1854" path="m1777,844l1749,844,1756,848,1759,856,1818,928,1906,964,1975,986,2048,1006,2124,1020,2203,1030,2284,1036,2366,1038,2449,1036,2530,1030,2610,1020,2364,1020,2277,1018,2191,1012,2108,1002,2028,986,1953,966,1884,942,1817,910,1774,866,1776,848,1777,844xe" filled="true" fillcolor="#231f20" stroked="false">
                <v:path arrowok="t"/>
                <v:fill type="solid"/>
              </v:shape>
              <v:shape style="position:absolute;left:1412;top:-638;width:1870;height:1854" coordorigin="1412,-638" coordsize="1870,1854" path="m2447,-622l2336,-622,2404,-616,2461,-596,2471,-574,2480,-552,2487,-530,2494,-508,2519,-434,2544,-358,2619,-136,2644,-60,2695,88,2746,238,2771,312,2797,388,2822,466,2848,542,2899,698,2951,858,2906,906,2845,940,2774,964,2699,984,2620,1000,2537,1012,2451,1018,2364,1020,2610,1020,2687,1006,2761,986,2824,966,2881,940,2970,874,3042,874,3005,864,2970,858,2945,786,2920,712,2895,636,2870,560,2769,254,2743,176,2692,24,2667,-54,2615,-206,2562,-360,2535,-440,2509,-520,2501,-546,2492,-572,2484,-594,2476,-608,2460,-618,2447,-622xe" filled="true" fillcolor="#231f20" stroked="false">
                <v:path arrowok="t"/>
                <v:fill type="solid"/>
              </v:shape>
            </v:group>
            <v:group style="position:absolute;left:1774;top:-622;width:1178;height:1642" coordorigin="1774,-622" coordsize="1178,1642">
              <v:shape style="position:absolute;left:1774;top:-622;width:1178;height:1642" coordorigin="1774,-622" coordsize="1178,1642" path="m2336,-622l2266,-616,2206,-601,2183,-526,2161,-451,1979,156,1956,233,1934,309,1911,385,1889,462,1866,538,1844,614,1822,690,1800,766,1791,793,1782,821,1776,847,1774,865,1788,887,1852,928,1953,966,2028,985,2108,1001,2191,1011,2277,1018,2364,1020,2451,1017,2537,1010,2620,999,2699,982,2774,963,2845,938,2906,905,2951,858,2925,777,2899,698,2874,619,2848,541,2822,464,2797,388,2771,312,2594,-210,2569,-285,2544,-359,2519,-434,2494,-509,2487,-531,2479,-554,2345,-554,2299,-556,2258,-564,2231,-579,2248,-603,2286,-615,2333,-618,2383,-618,2336,-622xe" filled="true" fillcolor="#ffffff" stroked="false">
                <v:path arrowok="t"/>
                <v:fill type="solid"/>
              </v:shape>
              <v:shape style="position:absolute;left:1774;top:-622;width:1178;height:1642" coordorigin="1774,-622" coordsize="1178,1642" path="m2383,-618l2333,-618,2377,-615,2397,-613,2415,-607,2430,-599,2436,-586,2433,-575,2421,-567,2405,-561,2388,-557,2345,-554,2479,-554,2471,-576,2461,-597,2404,-616,2383,-618xe" filled="true" fillcolor="#ffffff" stroked="false">
                <v:path arrowok="t"/>
                <v:fill type="solid"/>
              </v:shape>
            </v:group>
            <v:group style="position:absolute;left:2231;top:-618;width:205;height:65" coordorigin="2231,-618" coordsize="205,65">
              <v:shape style="position:absolute;left:2231;top:-618;width:205;height:65" coordorigin="2231,-618" coordsize="205,65" path="m2333,-618l2286,-615,2248,-603,2231,-579,2258,-564,2298,-556,2345,-554,2388,-557,2405,-561,2421,-567,2427,-571,2336,-571,2289,-574,2249,-583,2285,-597,2332,-602,2424,-602,2415,-607,2397,-613,2377,-615,2333,-618xe" filled="true" fillcolor="#231f20" stroked="false">
                <v:path arrowok="t"/>
                <v:fill type="solid"/>
              </v:shape>
              <v:shape style="position:absolute;left:2231;top:-618;width:205;height:65" coordorigin="2231,-618" coordsize="205,65" path="m2424,-602l2332,-602,2379,-598,2418,-586,2381,-574,2336,-571,2427,-571,2433,-575,2436,-586,2430,-599,2424,-602xe" filled="true" fillcolor="#231f20" stroked="false">
                <v:path arrowok="t"/>
                <v:fill type="solid"/>
              </v:shape>
            </v:group>
            <v:group style="position:absolute;left:2249;top:-602;width:169;height:32" coordorigin="2249,-602" coordsize="169,32">
              <v:shape style="position:absolute;left:2249;top:-602;width:169;height:32" coordorigin="2249,-602" coordsize="169,32" path="m2332,-602l2285,-597,2249,-583,2289,-574,2336,-571,2381,-574,2418,-586,2379,-598,2332,-602xe" filled="true" fillcolor="#ffffff" stroked="false">
                <v:path arrowok="t"/>
                <v:fill type="solid"/>
              </v:shape>
            </v:group>
            <v:group style="position:absolute;left:1500;top:843;width:1722;height:282" coordorigin="1500,843" coordsize="1722,282">
              <v:shape style="position:absolute;left:1500;top:843;width:1722;height:282" coordorigin="1500,843" coordsize="1722,282" path="m1749,843l1685,851,1500,880,1660,929,2228,1095,2256,1104,2283,1114,2309,1121,2334,1125,2346,1124,2359,1121,2373,1117,2388,1114,2698,1049,2750,1037,2366,1037,2284,1035,2203,1029,2124,1018,2048,1004,1975,986,1906,964,1818,928,1763,880,1759,856,1756,847,1749,843xe" filled="true" fillcolor="#ffffff" stroked="false">
                <v:path arrowok="t"/>
                <v:fill type="solid"/>
              </v:shape>
              <v:shape style="position:absolute;left:1500;top:843;width:1722;height:282" coordorigin="1500,843" coordsize="1722,282" path="m2970,872l2881,938,2824,965,2761,986,2687,1004,2610,1019,2530,1029,2449,1035,2366,1037,2750,1037,3222,931,3159,918,3035,887,2970,872xe" filled="true" fillcolor="#ffffff" stroked="false">
                <v:path arrowok="t"/>
                <v:fill type="solid"/>
              </v:shape>
            </v:group>
            <v:group style="position:absolute;left:1430;top:887;width:889;height:308" coordorigin="1430,887" coordsize="889,308">
              <v:shape style="position:absolute;left:1430;top:887;width:889;height:308" coordorigin="1430,887" coordsize="889,308" path="m1449,887l1440,893,1434,901,1430,912,1431,927,1574,973,2315,1194,2313,1181,2313,1167,2315,1153,2319,1139,1527,909,1449,887xe" filled="true" fillcolor="#ffffff" stroked="false">
                <v:path arrowok="t"/>
                <v:fill type="solid"/>
              </v:shape>
            </v:group>
            <v:group style="position:absolute;left:2330;top:942;width:937;height:256" coordorigin="2330,942" coordsize="937,256">
              <v:shape style="position:absolute;left:2330;top:942;width:937;height:256" coordorigin="2330,942" coordsize="937,256" path="m3258,942l3251,942,3177,959,2334,1143,2331,1156,2330,1171,2330,1186,2334,1198,3266,986,3266,973,3266,960,3265,949,3258,942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238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Observe abaixo a receita de pão de queijo que Marcela vai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fazer.</w:t>
      </w:r>
      <w:r>
        <w:rPr>
          <w:spacing w:val="-3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104.712997pt;margin-top:13.534173pt;width:300.5pt;height:166.5pt;mso-position-horizontal-relative:page;mso-position-vertical-relative:paragraph;z-index:5392;mso-wrap-distance-left:0;mso-wrap-distance-right:0" coordorigin="2094,271" coordsize="6010,3330">
            <v:shape style="position:absolute;left:6425;top:1745;width:1181;height:1156" type="#_x0000_t75" stroked="false">
              <v:imagedata r:id="rId248" o:title=""/>
            </v:shape>
            <v:group style="position:absolute;left:2104;top:281;width:5990;height:3310" coordorigin="2104,281" coordsize="5990,3310">
              <v:shape style="position:absolute;left:2104;top:281;width:5990;height:3310" coordorigin="2104,281" coordsize="5990,3310" path="m8094,3488l8086,3528,8063,3561,8029,3583,7987,3591,2212,3591,2170,3583,2136,3561,2113,3528,2104,3488,2104,384,2113,343,2136,311,2170,289,2212,281,7987,281,8029,289,8063,311,8086,343,8094,384,8094,3488xe" filled="false" stroked="true" strokeweight="1pt" strokecolor="#231f20">
                <v:path arrowok="t"/>
              </v:shape>
              <v:shape style="position:absolute;left:2094;top:271;width:6010;height:3330" type="#_x0000_t202" filled="false" stroked="false">
                <v:textbox inset="0,0,0,0">
                  <w:txbxContent>
                    <w:p>
                      <w:pPr>
                        <w:spacing w:before="112"/>
                        <w:ind w:left="1934" w:right="1635" w:firstLine="0"/>
                        <w:jc w:val="center"/>
                        <w:rPr>
                          <w:rFonts w:ascii="Arial" w:hAnsi="Arial" w:cs="Arial" w:eastAsia="Arial" w:hint="default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36"/>
                        </w:rPr>
                        <w:t>Pão de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36"/>
                        </w:rPr>
                        <w:t>Queijo</w:t>
                      </w:r>
                      <w:r>
                        <w:rPr>
                          <w:rFonts w:ascii="Arial" w:hAnsi="Arial"/>
                          <w:sz w:val="36"/>
                        </w:rPr>
                      </w:r>
                    </w:p>
                    <w:p>
                      <w:pPr>
                        <w:spacing w:before="275"/>
                        <w:ind w:left="19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Ingredientes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 w:hint="default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19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5 XÍCARAS (CHÁ) DE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POLVILHO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 DOCE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8"/>
                        </w:numPr>
                        <w:tabs>
                          <w:tab w:pos="382" w:val="left" w:leader="none"/>
                        </w:tabs>
                        <w:spacing w:before="11"/>
                        <w:ind w:left="381" w:right="0" w:hanging="183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XÍCARA (CHÁ) DE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ÓLEO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8"/>
                        </w:numPr>
                        <w:tabs>
                          <w:tab w:pos="382" w:val="left" w:leader="none"/>
                        </w:tabs>
                        <w:spacing w:before="11"/>
                        <w:ind w:left="381" w:right="0" w:hanging="183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XÍCARAS (CHÁ) DE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ÁGUA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9" w:lineRule="auto" w:before="11"/>
                        <w:ind w:left="198" w:right="309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1 XÍCARA (CHÁ) DE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LEITE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SAL A</w:t>
                      </w:r>
                      <w:r>
                        <w:rPr>
                          <w:rFonts w:ascii="Arial" w:hAnsi="Arial"/>
                          <w:color w:val="231F20"/>
                          <w:spacing w:val="-3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GOSTO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1"/>
                        <w:ind w:left="19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6 OVOS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1"/>
                        <w:ind w:left="19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3 XÍCARAS (CHÁ) DE QUEIJO MINAS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PADRÃO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RALADO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Quantas xícaras de água são usadas para preparar essa</w:t>
      </w:r>
      <w:r>
        <w:rPr>
          <w:color w:val="231F20"/>
          <w:spacing w:val="-2"/>
        </w:rPr>
        <w:t> </w:t>
      </w:r>
      <w:r>
        <w:rPr>
          <w:color w:val="231F20"/>
        </w:rPr>
        <w:t>receita?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5"/>
        <w:rPr>
          <w:rFonts w:ascii="Arial" w:hAnsi="Arial" w:cs="Arial" w:eastAsia="Arial" w:hint="default"/>
          <w:sz w:val="41"/>
          <w:szCs w:val="41"/>
        </w:rPr>
      </w:pPr>
    </w:p>
    <w:p>
      <w:pPr>
        <w:pStyle w:val="ListParagraph"/>
        <w:numPr>
          <w:ilvl w:val="0"/>
          <w:numId w:val="39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w w:val="99"/>
          <w:sz w:val="28"/>
        </w:rPr>
        <w:t>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9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w w:val="99"/>
          <w:sz w:val="28"/>
        </w:rPr>
        <w:t>3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47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249"/>
          <w:footerReference w:type="default" r:id="rId250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251"/>
          <w:footerReference w:type="default" r:id="rId252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253"/>
          <w:footerReference w:type="default" r:id="rId254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257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258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3" name="image2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07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255"/>
      <w:footerReference w:type="default" r:id="rId256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1059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9.85pt;height:10pt;mso-position-horizontal-relative:page;mso-position-vertical-relative:page;z-index:-10588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w w:val="9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053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10528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049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10494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1048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10477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1046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1046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20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1044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4.3pt;height:10pt;mso-position-horizontal-relative:page;mso-position-vertical-relative:page;z-index:-10446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042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10420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1059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525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52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3.1pt;height:15pt;mso-position-horizontal-relative:page;mso-position-vertical-relative:page;z-index:-10520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51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M032007E4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516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51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3.1pt;height:15pt;mso-position-horizontal-relative:page;mso-position-vertical-relative:page;z-index:-10511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50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M041368E4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506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50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501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17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49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M020419E4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492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48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487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19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48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M041497E4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1048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4752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47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470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22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046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P041723E4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1046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458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45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453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27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497986pt;margin-top:49.288498pt;width:44.25pt;height:10pt;mso-position-horizontal-relative:page;mso-position-vertical-relative:page;z-index:-1045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-1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P040056D3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444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44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439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28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043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P010131E4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434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43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429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29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497986pt;margin-top:49.288498pt;width:44.25pt;height:10pt;mso-position-horizontal-relative:page;mso-position-vertical-relative:page;z-index:-1042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-1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P030124C2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1058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6.226013pt;margin-top:19.847498pt;width:25.6pt;height:10pt;mso-position-horizontal-relative:page;mso-position-vertical-relative:page;z-index:-1042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417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41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412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32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41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M041508E4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408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40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403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34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40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M032006E4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398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39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393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35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204987pt;margin-top:49.288498pt;width:44.55pt;height:10pt;mso-position-horizontal-relative:page;mso-position-vertical-relative:page;z-index:-1039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-12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M020411E4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3888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38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3840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36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38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M041485E4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3792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37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374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37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37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M041351E4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369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36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364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39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36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M020406E4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360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35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355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40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204987pt;margin-top:49.288498pt;width:44.55pt;height:10pt;mso-position-horizontal-relative:page;mso-position-vertical-relative:page;z-index:-1035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-12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010202"/>
                    <w:sz w:val="16"/>
                  </w:rPr>
                  <w:t>M041511E4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5832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58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578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04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057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P041970E4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573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57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568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05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056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P041967E4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564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56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559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08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055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P041681E4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554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55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549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09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054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P041935E4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6.226013pt;margin-top:19.847498pt;width:25.6pt;height:10pt;mso-position-horizontal-relative:page;mso-position-vertical-relative:page;z-index:-1054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1054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540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53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535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13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251007pt;margin-top:49.288498pt;width:44.45pt;height:10pt;mso-position-horizontal-relative:page;mso-position-vertical-relative:page;z-index:-1053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-5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pacing w:val="-1"/>
                    <w:sz w:val="16"/>
                  </w:rPr>
                  <w:t>M031937E4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8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7">
    <w:multiLevelType w:val="hybridMultilevel"/>
    <w:lvl w:ilvl="0">
      <w:start w:val="1"/>
      <w:numFmt w:val="decimal"/>
      <w:lvlText w:val="%1"/>
      <w:lvlJc w:val="left"/>
      <w:pPr>
        <w:ind w:left="381" w:hanging="184"/>
        <w:jc w:val="left"/>
      </w:pPr>
      <w:rPr>
        <w:rFonts w:hint="default" w:ascii="Arial" w:hAnsi="Arial" w:eastAsia="Arial"/>
        <w:color w:val="231F20"/>
        <w:spacing w:val="-13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943" w:hanging="1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06" w:hanging="1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69" w:hanging="1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32" w:hanging="1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95" w:hanging="1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58" w:hanging="1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21" w:hanging="1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884" w:hanging="184"/>
      </w:pPr>
      <w:rPr>
        <w:rFonts w:hint="default"/>
      </w:rPr>
    </w:lvl>
  </w:abstractNum>
  <w:abstractNum w:abstractNumId="36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5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32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6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lvlText w:val="–"/>
      <w:lvlJc w:val="left"/>
      <w:pPr>
        <w:ind w:left="108" w:hanging="229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052" w:hanging="22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05" w:hanging="22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8" w:hanging="2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1" w:hanging="2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3" w:hanging="2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6" w:hanging="2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9" w:hanging="2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2" w:hanging="229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6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–"/>
      <w:lvlJc w:val="left"/>
      <w:pPr>
        <w:ind w:left="108" w:hanging="257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052" w:hanging="25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05" w:hanging="2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8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1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3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6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9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2" w:hanging="257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2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203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222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45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67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0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5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7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80" w:hanging="461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728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77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5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74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2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1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19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68" w:hanging="461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750" w:hanging="539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726" w:hanging="5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3" w:hanging="5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59" w:hanging="5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26" w:hanging="5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92" w:hanging="5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59" w:hanging="5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5" w:hanging="5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92" w:hanging="539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6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5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670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82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85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7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0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95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97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00" w:hanging="461"/>
      </w:pPr>
      <w:rPr>
        <w:rFonts w:hint="default"/>
      </w:rPr>
    </w:lvl>
  </w:abstractNum>
  <w:abstractNum w:abstractNumId="1">
    <w:multiLevelType w:val="hybridMultilevel"/>
    <w:lvl w:ilvl="0">
      <w:start w:val="1"/>
      <w:numFmt w:val="upperLetter"/>
      <w:lvlText w:val="%1)"/>
      <w:lvlJc w:val="left"/>
      <w:pPr>
        <w:ind w:left="670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82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85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7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0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95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97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00" w:hanging="461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846" w:hanging="171"/>
      </w:pPr>
      <w:rPr>
        <w:rFonts w:hint="default" w:ascii="Calibri" w:hAnsi="Calibri" w:eastAsia="Calibri"/>
        <w:color w:val="231F20"/>
        <w:w w:val="75"/>
        <w:sz w:val="22"/>
        <w:szCs w:val="22"/>
      </w:rPr>
    </w:lvl>
    <w:lvl w:ilvl="1">
      <w:start w:val="1"/>
      <w:numFmt w:val="bullet"/>
      <w:lvlText w:val="•"/>
      <w:lvlJc w:val="left"/>
      <w:pPr>
        <w:ind w:left="1946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53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59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66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7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79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85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92" w:hanging="171"/>
      </w:pPr>
      <w:rPr>
        <w:rFonts w:hint="default"/>
      </w:rPr>
    </w:lvl>
  </w:abstract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06"/>
      <w:ind w:left="672"/>
    </w:pPr>
    <w:rPr>
      <w:rFonts w:ascii="Arial" w:hAnsi="Arial" w:eastAsia="Arial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227"/>
      <w:ind w:left="110"/>
      <w:outlineLvl w:val="1"/>
    </w:pPr>
    <w:rPr>
      <w:rFonts w:ascii="Arial" w:hAnsi="Arial" w:eastAsia="Arial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header" Target="header2.xml"/><Relationship Id="rId31" Type="http://schemas.openxmlformats.org/officeDocument/2006/relationships/header" Target="header3.xml"/><Relationship Id="rId32" Type="http://schemas.openxmlformats.org/officeDocument/2006/relationships/hyperlink" Target="http://www.otempo.com.br/otempinho/leiamais/materiasdecapa/NOT/356500/1" TargetMode="External"/><Relationship Id="rId33" Type="http://schemas.openxmlformats.org/officeDocument/2006/relationships/header" Target="header4.xml"/><Relationship Id="rId34" Type="http://schemas.openxmlformats.org/officeDocument/2006/relationships/header" Target="header5.xml"/><Relationship Id="rId35" Type="http://schemas.openxmlformats.org/officeDocument/2006/relationships/image" Target="media/image24.png"/><Relationship Id="rId36" Type="http://schemas.openxmlformats.org/officeDocument/2006/relationships/header" Target="header6.xml"/><Relationship Id="rId37" Type="http://schemas.openxmlformats.org/officeDocument/2006/relationships/header" Target="header7.xml"/><Relationship Id="rId38" Type="http://schemas.openxmlformats.org/officeDocument/2006/relationships/header" Target="header8.xml"/><Relationship Id="rId39" Type="http://schemas.openxmlformats.org/officeDocument/2006/relationships/footer" Target="footer2.xml"/><Relationship Id="rId40" Type="http://schemas.openxmlformats.org/officeDocument/2006/relationships/image" Target="media/image25.png"/><Relationship Id="rId41" Type="http://schemas.openxmlformats.org/officeDocument/2006/relationships/image" Target="media/image26.png"/><Relationship Id="rId42" Type="http://schemas.openxmlformats.org/officeDocument/2006/relationships/image" Target="media/image27.png"/><Relationship Id="rId43" Type="http://schemas.openxmlformats.org/officeDocument/2006/relationships/image" Target="media/image28.png"/><Relationship Id="rId44" Type="http://schemas.openxmlformats.org/officeDocument/2006/relationships/header" Target="header9.xml"/><Relationship Id="rId45" Type="http://schemas.openxmlformats.org/officeDocument/2006/relationships/footer" Target="footer3.xml"/><Relationship Id="rId46" Type="http://schemas.openxmlformats.org/officeDocument/2006/relationships/header" Target="header10.xml"/><Relationship Id="rId47" Type="http://schemas.openxmlformats.org/officeDocument/2006/relationships/header" Target="header11.xml"/><Relationship Id="rId48" Type="http://schemas.openxmlformats.org/officeDocument/2006/relationships/footer" Target="footer4.xml"/><Relationship Id="rId49" Type="http://schemas.openxmlformats.org/officeDocument/2006/relationships/header" Target="header12.xml"/><Relationship Id="rId50" Type="http://schemas.openxmlformats.org/officeDocument/2006/relationships/footer" Target="footer5.xml"/><Relationship Id="rId51" Type="http://schemas.openxmlformats.org/officeDocument/2006/relationships/header" Target="header13.xml"/><Relationship Id="rId52" Type="http://schemas.openxmlformats.org/officeDocument/2006/relationships/image" Target="media/image29.png"/><Relationship Id="rId53" Type="http://schemas.openxmlformats.org/officeDocument/2006/relationships/image" Target="media/image30.png"/><Relationship Id="rId54" Type="http://schemas.openxmlformats.org/officeDocument/2006/relationships/image" Target="media/image31.png"/><Relationship Id="rId55" Type="http://schemas.openxmlformats.org/officeDocument/2006/relationships/image" Target="media/image32.png"/><Relationship Id="rId56" Type="http://schemas.openxmlformats.org/officeDocument/2006/relationships/image" Target="media/image33.png"/><Relationship Id="rId57" Type="http://schemas.openxmlformats.org/officeDocument/2006/relationships/image" Target="media/image34.png"/><Relationship Id="rId58" Type="http://schemas.openxmlformats.org/officeDocument/2006/relationships/image" Target="media/image35.png"/><Relationship Id="rId59" Type="http://schemas.openxmlformats.org/officeDocument/2006/relationships/image" Target="media/image36.png"/><Relationship Id="rId60" Type="http://schemas.openxmlformats.org/officeDocument/2006/relationships/image" Target="media/image37.png"/><Relationship Id="rId61" Type="http://schemas.openxmlformats.org/officeDocument/2006/relationships/image" Target="media/image38.png"/><Relationship Id="rId62" Type="http://schemas.openxmlformats.org/officeDocument/2006/relationships/image" Target="media/image39.png"/><Relationship Id="rId63" Type="http://schemas.openxmlformats.org/officeDocument/2006/relationships/image" Target="media/image40.png"/><Relationship Id="rId64" Type="http://schemas.openxmlformats.org/officeDocument/2006/relationships/image" Target="media/image41.png"/><Relationship Id="rId65" Type="http://schemas.openxmlformats.org/officeDocument/2006/relationships/header" Target="header14.xml"/><Relationship Id="rId66" Type="http://schemas.openxmlformats.org/officeDocument/2006/relationships/footer" Target="footer6.xml"/><Relationship Id="rId67" Type="http://schemas.openxmlformats.org/officeDocument/2006/relationships/header" Target="header15.xml"/><Relationship Id="rId68" Type="http://schemas.openxmlformats.org/officeDocument/2006/relationships/header" Target="header16.xml"/><Relationship Id="rId69" Type="http://schemas.openxmlformats.org/officeDocument/2006/relationships/image" Target="media/image42.png"/><Relationship Id="rId70" Type="http://schemas.openxmlformats.org/officeDocument/2006/relationships/image" Target="media/image43.png"/><Relationship Id="rId71" Type="http://schemas.openxmlformats.org/officeDocument/2006/relationships/image" Target="media/image44.png"/><Relationship Id="rId72" Type="http://schemas.openxmlformats.org/officeDocument/2006/relationships/image" Target="media/image45.png"/><Relationship Id="rId73" Type="http://schemas.openxmlformats.org/officeDocument/2006/relationships/image" Target="media/image46.png"/><Relationship Id="rId74" Type="http://schemas.openxmlformats.org/officeDocument/2006/relationships/hyperlink" Target="http://www.turminha.com.br/desenho-para-colorir" TargetMode="External"/><Relationship Id="rId75" Type="http://schemas.openxmlformats.org/officeDocument/2006/relationships/footer" Target="footer7.xml"/><Relationship Id="rId76" Type="http://schemas.openxmlformats.org/officeDocument/2006/relationships/header" Target="header17.xml"/><Relationship Id="rId77" Type="http://schemas.openxmlformats.org/officeDocument/2006/relationships/footer" Target="footer8.xml"/><Relationship Id="rId78" Type="http://schemas.openxmlformats.org/officeDocument/2006/relationships/hyperlink" Target="http://criancas.uol.com.br/piadas/livro-de-piadas/aranha.jhtm" TargetMode="External"/><Relationship Id="rId79" Type="http://schemas.openxmlformats.org/officeDocument/2006/relationships/header" Target="header18.xml"/><Relationship Id="rId80" Type="http://schemas.openxmlformats.org/officeDocument/2006/relationships/header" Target="header19.xml"/><Relationship Id="rId81" Type="http://schemas.openxmlformats.org/officeDocument/2006/relationships/image" Target="media/image47.png"/><Relationship Id="rId82" Type="http://schemas.openxmlformats.org/officeDocument/2006/relationships/image" Target="media/image48.png"/><Relationship Id="rId83" Type="http://schemas.openxmlformats.org/officeDocument/2006/relationships/image" Target="media/image49.png"/><Relationship Id="rId84" Type="http://schemas.openxmlformats.org/officeDocument/2006/relationships/image" Target="media/image50.png"/><Relationship Id="rId85" Type="http://schemas.openxmlformats.org/officeDocument/2006/relationships/header" Target="header20.xml"/><Relationship Id="rId86" Type="http://schemas.openxmlformats.org/officeDocument/2006/relationships/hyperlink" Target="http://www1.folha.uol.com.br/folhinha/1144174-lagartixa-solta-o-rabo-para-enganar-predador-conta-livro.shtml" TargetMode="External"/><Relationship Id="rId87" Type="http://schemas.openxmlformats.org/officeDocument/2006/relationships/footer" Target="footer9.xml"/><Relationship Id="rId88" Type="http://schemas.openxmlformats.org/officeDocument/2006/relationships/image" Target="media/image51.png"/><Relationship Id="rId89" Type="http://schemas.openxmlformats.org/officeDocument/2006/relationships/header" Target="header21.xml"/><Relationship Id="rId90" Type="http://schemas.openxmlformats.org/officeDocument/2006/relationships/header" Target="header22.xml"/><Relationship Id="rId91" Type="http://schemas.openxmlformats.org/officeDocument/2006/relationships/image" Target="media/image52.png"/><Relationship Id="rId92" Type="http://schemas.openxmlformats.org/officeDocument/2006/relationships/image" Target="media/image53.png"/><Relationship Id="rId93" Type="http://schemas.openxmlformats.org/officeDocument/2006/relationships/image" Target="media/image54.png"/><Relationship Id="rId94" Type="http://schemas.openxmlformats.org/officeDocument/2006/relationships/image" Target="media/image55.png"/><Relationship Id="rId95" Type="http://schemas.openxmlformats.org/officeDocument/2006/relationships/image" Target="media/image56.png"/><Relationship Id="rId96" Type="http://schemas.openxmlformats.org/officeDocument/2006/relationships/image" Target="media/image57.png"/><Relationship Id="rId97" Type="http://schemas.openxmlformats.org/officeDocument/2006/relationships/image" Target="media/image58.png"/><Relationship Id="rId98" Type="http://schemas.openxmlformats.org/officeDocument/2006/relationships/image" Target="media/image59.png"/><Relationship Id="rId99" Type="http://schemas.openxmlformats.org/officeDocument/2006/relationships/image" Target="media/image60.png"/><Relationship Id="rId100" Type="http://schemas.openxmlformats.org/officeDocument/2006/relationships/image" Target="media/image61.png"/><Relationship Id="rId101" Type="http://schemas.openxmlformats.org/officeDocument/2006/relationships/image" Target="media/image62.png"/><Relationship Id="rId102" Type="http://schemas.openxmlformats.org/officeDocument/2006/relationships/image" Target="media/image63.png"/><Relationship Id="rId103" Type="http://schemas.openxmlformats.org/officeDocument/2006/relationships/image" Target="media/image64.png"/><Relationship Id="rId104" Type="http://schemas.openxmlformats.org/officeDocument/2006/relationships/image" Target="media/image65.png"/><Relationship Id="rId105" Type="http://schemas.openxmlformats.org/officeDocument/2006/relationships/image" Target="media/image66.png"/><Relationship Id="rId106" Type="http://schemas.openxmlformats.org/officeDocument/2006/relationships/image" Target="media/image67.png"/><Relationship Id="rId107" Type="http://schemas.openxmlformats.org/officeDocument/2006/relationships/image" Target="media/image68.png"/><Relationship Id="rId108" Type="http://schemas.openxmlformats.org/officeDocument/2006/relationships/image" Target="media/image69.png"/><Relationship Id="rId109" Type="http://schemas.openxmlformats.org/officeDocument/2006/relationships/image" Target="media/image70.png"/><Relationship Id="rId110" Type="http://schemas.openxmlformats.org/officeDocument/2006/relationships/image" Target="media/image71.png"/><Relationship Id="rId111" Type="http://schemas.openxmlformats.org/officeDocument/2006/relationships/image" Target="media/image72.png"/><Relationship Id="rId112" Type="http://schemas.openxmlformats.org/officeDocument/2006/relationships/image" Target="media/image73.png"/><Relationship Id="rId113" Type="http://schemas.openxmlformats.org/officeDocument/2006/relationships/image" Target="media/image74.png"/><Relationship Id="rId114" Type="http://schemas.openxmlformats.org/officeDocument/2006/relationships/image" Target="media/image75.png"/><Relationship Id="rId115" Type="http://schemas.openxmlformats.org/officeDocument/2006/relationships/image" Target="media/image76.png"/><Relationship Id="rId116" Type="http://schemas.openxmlformats.org/officeDocument/2006/relationships/image" Target="media/image77.png"/><Relationship Id="rId117" Type="http://schemas.openxmlformats.org/officeDocument/2006/relationships/image" Target="media/image78.png"/><Relationship Id="rId118" Type="http://schemas.openxmlformats.org/officeDocument/2006/relationships/image" Target="media/image79.png"/><Relationship Id="rId119" Type="http://schemas.openxmlformats.org/officeDocument/2006/relationships/image" Target="media/image80.png"/><Relationship Id="rId120" Type="http://schemas.openxmlformats.org/officeDocument/2006/relationships/image" Target="media/image81.png"/><Relationship Id="rId121" Type="http://schemas.openxmlformats.org/officeDocument/2006/relationships/image" Target="media/image82.png"/><Relationship Id="rId122" Type="http://schemas.openxmlformats.org/officeDocument/2006/relationships/image" Target="media/image83.png"/><Relationship Id="rId123" Type="http://schemas.openxmlformats.org/officeDocument/2006/relationships/image" Target="media/image84.png"/><Relationship Id="rId124" Type="http://schemas.openxmlformats.org/officeDocument/2006/relationships/image" Target="media/image85.png"/><Relationship Id="rId125" Type="http://schemas.openxmlformats.org/officeDocument/2006/relationships/image" Target="media/image86.png"/><Relationship Id="rId126" Type="http://schemas.openxmlformats.org/officeDocument/2006/relationships/header" Target="header23.xml"/><Relationship Id="rId127" Type="http://schemas.openxmlformats.org/officeDocument/2006/relationships/image" Target="media/image87.png"/><Relationship Id="rId128" Type="http://schemas.openxmlformats.org/officeDocument/2006/relationships/image" Target="media/image88.png"/><Relationship Id="rId129" Type="http://schemas.openxmlformats.org/officeDocument/2006/relationships/image" Target="media/image89.png"/><Relationship Id="rId130" Type="http://schemas.openxmlformats.org/officeDocument/2006/relationships/image" Target="media/image90.png"/><Relationship Id="rId131" Type="http://schemas.openxmlformats.org/officeDocument/2006/relationships/image" Target="media/image91.png"/><Relationship Id="rId132" Type="http://schemas.openxmlformats.org/officeDocument/2006/relationships/image" Target="media/image92.png"/><Relationship Id="rId133" Type="http://schemas.openxmlformats.org/officeDocument/2006/relationships/image" Target="media/image93.png"/><Relationship Id="rId134" Type="http://schemas.openxmlformats.org/officeDocument/2006/relationships/image" Target="media/image94.png"/><Relationship Id="rId135" Type="http://schemas.openxmlformats.org/officeDocument/2006/relationships/image" Target="media/image95.png"/><Relationship Id="rId136" Type="http://schemas.openxmlformats.org/officeDocument/2006/relationships/image" Target="media/image96.png"/><Relationship Id="rId137" Type="http://schemas.openxmlformats.org/officeDocument/2006/relationships/image" Target="media/image97.png"/><Relationship Id="rId138" Type="http://schemas.openxmlformats.org/officeDocument/2006/relationships/image" Target="media/image98.png"/><Relationship Id="rId139" Type="http://schemas.openxmlformats.org/officeDocument/2006/relationships/image" Target="media/image99.png"/><Relationship Id="rId140" Type="http://schemas.openxmlformats.org/officeDocument/2006/relationships/image" Target="media/image100.png"/><Relationship Id="rId141" Type="http://schemas.openxmlformats.org/officeDocument/2006/relationships/image" Target="media/image101.png"/><Relationship Id="rId142" Type="http://schemas.openxmlformats.org/officeDocument/2006/relationships/image" Target="media/image102.png"/><Relationship Id="rId143" Type="http://schemas.openxmlformats.org/officeDocument/2006/relationships/image" Target="media/image103.png"/><Relationship Id="rId144" Type="http://schemas.openxmlformats.org/officeDocument/2006/relationships/image" Target="media/image104.png"/><Relationship Id="rId145" Type="http://schemas.openxmlformats.org/officeDocument/2006/relationships/image" Target="media/image105.png"/><Relationship Id="rId146" Type="http://schemas.openxmlformats.org/officeDocument/2006/relationships/image" Target="media/image106.png"/><Relationship Id="rId147" Type="http://schemas.openxmlformats.org/officeDocument/2006/relationships/image" Target="media/image107.png"/><Relationship Id="rId148" Type="http://schemas.openxmlformats.org/officeDocument/2006/relationships/image" Target="media/image108.png"/><Relationship Id="rId149" Type="http://schemas.openxmlformats.org/officeDocument/2006/relationships/image" Target="media/image109.png"/><Relationship Id="rId150" Type="http://schemas.openxmlformats.org/officeDocument/2006/relationships/image" Target="media/image110.png"/><Relationship Id="rId151" Type="http://schemas.openxmlformats.org/officeDocument/2006/relationships/image" Target="media/image111.png"/><Relationship Id="rId152" Type="http://schemas.openxmlformats.org/officeDocument/2006/relationships/image" Target="media/image112.png"/><Relationship Id="rId153" Type="http://schemas.openxmlformats.org/officeDocument/2006/relationships/image" Target="media/image113.png"/><Relationship Id="rId154" Type="http://schemas.openxmlformats.org/officeDocument/2006/relationships/image" Target="media/image114.png"/><Relationship Id="rId155" Type="http://schemas.openxmlformats.org/officeDocument/2006/relationships/image" Target="media/image115.png"/><Relationship Id="rId156" Type="http://schemas.openxmlformats.org/officeDocument/2006/relationships/image" Target="media/image116.png"/><Relationship Id="rId157" Type="http://schemas.openxmlformats.org/officeDocument/2006/relationships/image" Target="media/image117.png"/><Relationship Id="rId158" Type="http://schemas.openxmlformats.org/officeDocument/2006/relationships/image" Target="media/image118.png"/><Relationship Id="rId159" Type="http://schemas.openxmlformats.org/officeDocument/2006/relationships/image" Target="media/image119.png"/><Relationship Id="rId160" Type="http://schemas.openxmlformats.org/officeDocument/2006/relationships/image" Target="media/image120.png"/><Relationship Id="rId161" Type="http://schemas.openxmlformats.org/officeDocument/2006/relationships/image" Target="media/image121.png"/><Relationship Id="rId162" Type="http://schemas.openxmlformats.org/officeDocument/2006/relationships/image" Target="media/image122.png"/><Relationship Id="rId163" Type="http://schemas.openxmlformats.org/officeDocument/2006/relationships/image" Target="media/image123.png"/><Relationship Id="rId164" Type="http://schemas.openxmlformats.org/officeDocument/2006/relationships/image" Target="media/image124.png"/><Relationship Id="rId165" Type="http://schemas.openxmlformats.org/officeDocument/2006/relationships/image" Target="media/image125.png"/><Relationship Id="rId166" Type="http://schemas.openxmlformats.org/officeDocument/2006/relationships/image" Target="media/image126.png"/><Relationship Id="rId167" Type="http://schemas.openxmlformats.org/officeDocument/2006/relationships/image" Target="media/image127.png"/><Relationship Id="rId168" Type="http://schemas.openxmlformats.org/officeDocument/2006/relationships/image" Target="media/image128.png"/><Relationship Id="rId169" Type="http://schemas.openxmlformats.org/officeDocument/2006/relationships/image" Target="media/image129.png"/><Relationship Id="rId170" Type="http://schemas.openxmlformats.org/officeDocument/2006/relationships/image" Target="media/image130.png"/><Relationship Id="rId171" Type="http://schemas.openxmlformats.org/officeDocument/2006/relationships/image" Target="media/image131.png"/><Relationship Id="rId172" Type="http://schemas.openxmlformats.org/officeDocument/2006/relationships/image" Target="media/image132.png"/><Relationship Id="rId173" Type="http://schemas.openxmlformats.org/officeDocument/2006/relationships/image" Target="media/image133.png"/><Relationship Id="rId174" Type="http://schemas.openxmlformats.org/officeDocument/2006/relationships/image" Target="media/image134.png"/><Relationship Id="rId175" Type="http://schemas.openxmlformats.org/officeDocument/2006/relationships/image" Target="media/image135.png"/><Relationship Id="rId176" Type="http://schemas.openxmlformats.org/officeDocument/2006/relationships/image" Target="media/image136.png"/><Relationship Id="rId177" Type="http://schemas.openxmlformats.org/officeDocument/2006/relationships/image" Target="media/image137.png"/><Relationship Id="rId178" Type="http://schemas.openxmlformats.org/officeDocument/2006/relationships/image" Target="media/image138.png"/><Relationship Id="rId179" Type="http://schemas.openxmlformats.org/officeDocument/2006/relationships/image" Target="media/image139.png"/><Relationship Id="rId180" Type="http://schemas.openxmlformats.org/officeDocument/2006/relationships/image" Target="media/image140.png"/><Relationship Id="rId181" Type="http://schemas.openxmlformats.org/officeDocument/2006/relationships/image" Target="media/image141.png"/><Relationship Id="rId182" Type="http://schemas.openxmlformats.org/officeDocument/2006/relationships/image" Target="media/image142.png"/><Relationship Id="rId183" Type="http://schemas.openxmlformats.org/officeDocument/2006/relationships/image" Target="media/image143.png"/><Relationship Id="rId184" Type="http://schemas.openxmlformats.org/officeDocument/2006/relationships/image" Target="media/image144.png"/><Relationship Id="rId185" Type="http://schemas.openxmlformats.org/officeDocument/2006/relationships/image" Target="media/image145.png"/><Relationship Id="rId186" Type="http://schemas.openxmlformats.org/officeDocument/2006/relationships/image" Target="media/image146.png"/><Relationship Id="rId187" Type="http://schemas.openxmlformats.org/officeDocument/2006/relationships/image" Target="media/image147.png"/><Relationship Id="rId188" Type="http://schemas.openxmlformats.org/officeDocument/2006/relationships/image" Target="media/image148.png"/><Relationship Id="rId189" Type="http://schemas.openxmlformats.org/officeDocument/2006/relationships/image" Target="media/image149.png"/><Relationship Id="rId190" Type="http://schemas.openxmlformats.org/officeDocument/2006/relationships/image" Target="media/image150.png"/><Relationship Id="rId191" Type="http://schemas.openxmlformats.org/officeDocument/2006/relationships/image" Target="media/image151.png"/><Relationship Id="rId192" Type="http://schemas.openxmlformats.org/officeDocument/2006/relationships/image" Target="media/image152.png"/><Relationship Id="rId193" Type="http://schemas.openxmlformats.org/officeDocument/2006/relationships/image" Target="media/image153.png"/><Relationship Id="rId194" Type="http://schemas.openxmlformats.org/officeDocument/2006/relationships/image" Target="media/image154.png"/><Relationship Id="rId195" Type="http://schemas.openxmlformats.org/officeDocument/2006/relationships/image" Target="media/image155.png"/><Relationship Id="rId196" Type="http://schemas.openxmlformats.org/officeDocument/2006/relationships/image" Target="media/image156.png"/><Relationship Id="rId197" Type="http://schemas.openxmlformats.org/officeDocument/2006/relationships/image" Target="media/image157.png"/><Relationship Id="rId198" Type="http://schemas.openxmlformats.org/officeDocument/2006/relationships/image" Target="media/image158.png"/><Relationship Id="rId199" Type="http://schemas.openxmlformats.org/officeDocument/2006/relationships/image" Target="media/image159.png"/><Relationship Id="rId200" Type="http://schemas.openxmlformats.org/officeDocument/2006/relationships/image" Target="media/image160.png"/><Relationship Id="rId201" Type="http://schemas.openxmlformats.org/officeDocument/2006/relationships/image" Target="media/image161.png"/><Relationship Id="rId202" Type="http://schemas.openxmlformats.org/officeDocument/2006/relationships/image" Target="media/image162.png"/><Relationship Id="rId203" Type="http://schemas.openxmlformats.org/officeDocument/2006/relationships/image" Target="media/image163.png"/><Relationship Id="rId204" Type="http://schemas.openxmlformats.org/officeDocument/2006/relationships/image" Target="media/image164.png"/><Relationship Id="rId205" Type="http://schemas.openxmlformats.org/officeDocument/2006/relationships/image" Target="media/image165.png"/><Relationship Id="rId206" Type="http://schemas.openxmlformats.org/officeDocument/2006/relationships/image" Target="media/image166.png"/><Relationship Id="rId207" Type="http://schemas.openxmlformats.org/officeDocument/2006/relationships/image" Target="media/image167.png"/><Relationship Id="rId208" Type="http://schemas.openxmlformats.org/officeDocument/2006/relationships/header" Target="header24.xml"/><Relationship Id="rId209" Type="http://schemas.openxmlformats.org/officeDocument/2006/relationships/image" Target="media/image168.png"/><Relationship Id="rId210" Type="http://schemas.openxmlformats.org/officeDocument/2006/relationships/image" Target="media/image169.png"/><Relationship Id="rId211" Type="http://schemas.openxmlformats.org/officeDocument/2006/relationships/image" Target="media/image170.png"/><Relationship Id="rId212" Type="http://schemas.openxmlformats.org/officeDocument/2006/relationships/image" Target="media/image171.png"/><Relationship Id="rId213" Type="http://schemas.openxmlformats.org/officeDocument/2006/relationships/image" Target="media/image172.png"/><Relationship Id="rId214" Type="http://schemas.openxmlformats.org/officeDocument/2006/relationships/image" Target="media/image173.png"/><Relationship Id="rId215" Type="http://schemas.openxmlformats.org/officeDocument/2006/relationships/image" Target="media/image174.png"/><Relationship Id="rId216" Type="http://schemas.openxmlformats.org/officeDocument/2006/relationships/image" Target="media/image175.png"/><Relationship Id="rId217" Type="http://schemas.openxmlformats.org/officeDocument/2006/relationships/image" Target="media/image176.png"/><Relationship Id="rId218" Type="http://schemas.openxmlformats.org/officeDocument/2006/relationships/image" Target="media/image177.png"/><Relationship Id="rId219" Type="http://schemas.openxmlformats.org/officeDocument/2006/relationships/image" Target="media/image178.png"/><Relationship Id="rId220" Type="http://schemas.openxmlformats.org/officeDocument/2006/relationships/image" Target="media/image179.png"/><Relationship Id="rId221" Type="http://schemas.openxmlformats.org/officeDocument/2006/relationships/image" Target="media/image180.png"/><Relationship Id="rId222" Type="http://schemas.openxmlformats.org/officeDocument/2006/relationships/image" Target="media/image181.png"/><Relationship Id="rId223" Type="http://schemas.openxmlformats.org/officeDocument/2006/relationships/image" Target="media/image182.png"/><Relationship Id="rId224" Type="http://schemas.openxmlformats.org/officeDocument/2006/relationships/image" Target="media/image183.png"/><Relationship Id="rId225" Type="http://schemas.openxmlformats.org/officeDocument/2006/relationships/image" Target="media/image184.png"/><Relationship Id="rId226" Type="http://schemas.openxmlformats.org/officeDocument/2006/relationships/image" Target="media/image185.png"/><Relationship Id="rId227" Type="http://schemas.openxmlformats.org/officeDocument/2006/relationships/image" Target="media/image186.png"/><Relationship Id="rId228" Type="http://schemas.openxmlformats.org/officeDocument/2006/relationships/image" Target="media/image187.png"/><Relationship Id="rId229" Type="http://schemas.openxmlformats.org/officeDocument/2006/relationships/image" Target="media/image188.png"/><Relationship Id="rId230" Type="http://schemas.openxmlformats.org/officeDocument/2006/relationships/image" Target="media/image189.png"/><Relationship Id="rId231" Type="http://schemas.openxmlformats.org/officeDocument/2006/relationships/image" Target="media/image190.png"/><Relationship Id="rId232" Type="http://schemas.openxmlformats.org/officeDocument/2006/relationships/image" Target="media/image191.png"/><Relationship Id="rId233" Type="http://schemas.openxmlformats.org/officeDocument/2006/relationships/image" Target="media/image192.png"/><Relationship Id="rId234" Type="http://schemas.openxmlformats.org/officeDocument/2006/relationships/image" Target="media/image193.png"/><Relationship Id="rId235" Type="http://schemas.openxmlformats.org/officeDocument/2006/relationships/image" Target="media/image194.png"/><Relationship Id="rId236" Type="http://schemas.openxmlformats.org/officeDocument/2006/relationships/image" Target="media/image195.png"/><Relationship Id="rId237" Type="http://schemas.openxmlformats.org/officeDocument/2006/relationships/header" Target="header25.xml"/><Relationship Id="rId238" Type="http://schemas.openxmlformats.org/officeDocument/2006/relationships/header" Target="header26.xml"/><Relationship Id="rId239" Type="http://schemas.openxmlformats.org/officeDocument/2006/relationships/image" Target="media/image196.png"/><Relationship Id="rId240" Type="http://schemas.openxmlformats.org/officeDocument/2006/relationships/image" Target="media/image197.png"/><Relationship Id="rId241" Type="http://schemas.openxmlformats.org/officeDocument/2006/relationships/image" Target="media/image198.png"/><Relationship Id="rId242" Type="http://schemas.openxmlformats.org/officeDocument/2006/relationships/image" Target="media/image199.png"/><Relationship Id="rId243" Type="http://schemas.openxmlformats.org/officeDocument/2006/relationships/image" Target="media/image200.png"/><Relationship Id="rId244" Type="http://schemas.openxmlformats.org/officeDocument/2006/relationships/image" Target="media/image201.png"/><Relationship Id="rId245" Type="http://schemas.openxmlformats.org/officeDocument/2006/relationships/image" Target="media/image202.png"/><Relationship Id="rId246" Type="http://schemas.openxmlformats.org/officeDocument/2006/relationships/image" Target="media/image203.png"/><Relationship Id="rId247" Type="http://schemas.openxmlformats.org/officeDocument/2006/relationships/header" Target="header27.xml"/><Relationship Id="rId248" Type="http://schemas.openxmlformats.org/officeDocument/2006/relationships/image" Target="media/image204.png"/><Relationship Id="rId249" Type="http://schemas.openxmlformats.org/officeDocument/2006/relationships/header" Target="header28.xml"/><Relationship Id="rId250" Type="http://schemas.openxmlformats.org/officeDocument/2006/relationships/footer" Target="footer10.xml"/><Relationship Id="rId251" Type="http://schemas.openxmlformats.org/officeDocument/2006/relationships/header" Target="header29.xml"/><Relationship Id="rId252" Type="http://schemas.openxmlformats.org/officeDocument/2006/relationships/footer" Target="footer11.xml"/><Relationship Id="rId253" Type="http://schemas.openxmlformats.org/officeDocument/2006/relationships/header" Target="header30.xml"/><Relationship Id="rId254" Type="http://schemas.openxmlformats.org/officeDocument/2006/relationships/footer" Target="footer12.xml"/><Relationship Id="rId255" Type="http://schemas.openxmlformats.org/officeDocument/2006/relationships/header" Target="header31.xml"/><Relationship Id="rId256" Type="http://schemas.openxmlformats.org/officeDocument/2006/relationships/footer" Target="footer13.xml"/><Relationship Id="rId257" Type="http://schemas.openxmlformats.org/officeDocument/2006/relationships/image" Target="media/image205.png"/><Relationship Id="rId258" Type="http://schemas.openxmlformats.org/officeDocument/2006/relationships/image" Target="media/image206.png"/><Relationship Id="rId259" Type="http://schemas.openxmlformats.org/officeDocument/2006/relationships/image" Target="media/image207.png"/><Relationship Id="rId26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C0407.indb</dc:title>
  <dcterms:created xsi:type="dcterms:W3CDTF">2016-02-07T03:25:25Z</dcterms:created>
  <dcterms:modified xsi:type="dcterms:W3CDTF">2016-02-07T03:25:25Z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