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3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4.xml" ContentType="application/vnd.openxmlformats-officedocument.wordprocessingml.footer+xml"/>
  <Override PartName="/word/header17.xml" ContentType="application/vnd.openxmlformats-officedocument.wordprocessingml.header+xml"/>
  <Override PartName="/word/footer5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6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fddfd0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ee3527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EE3527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EE3527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EE3527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EE3527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EE3527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ee3527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EE3527"/>
          <w:sz w:val="40"/>
        </w:rPr>
        <w:t>LÍNGUA</w:t>
      </w:r>
      <w:r>
        <w:rPr>
          <w:rFonts w:ascii="Lucida Sans Unicode" w:hAnsi="Lucida Sans Unicode"/>
          <w:color w:val="EE3527"/>
          <w:spacing w:val="-70"/>
          <w:sz w:val="40"/>
        </w:rPr>
        <w:t> </w:t>
      </w:r>
      <w:r>
        <w:rPr>
          <w:rFonts w:ascii="Lucida Sans Unicode" w:hAnsi="Lucida Sans Unicode"/>
          <w:color w:val="EE3527"/>
          <w:sz w:val="40"/>
        </w:rPr>
        <w:t>PORTUGUESA</w:t>
      </w:r>
      <w:r>
        <w:rPr>
          <w:rFonts w:ascii="Lucida Sans Unicode" w:hAnsi="Lucida Sans Unicode"/>
          <w:color w:val="EE3527"/>
          <w:spacing w:val="-70"/>
          <w:sz w:val="40"/>
        </w:rPr>
        <w:t> </w:t>
      </w:r>
      <w:r>
        <w:rPr>
          <w:rFonts w:ascii="Lucida Sans Unicode" w:hAnsi="Lucida Sans Unicode"/>
          <w:color w:val="EE3527"/>
          <w:sz w:val="40"/>
        </w:rPr>
        <w:t>E</w:t>
      </w:r>
      <w:r>
        <w:rPr>
          <w:rFonts w:ascii="Lucida Sans Unicode" w:hAnsi="Lucida Sans Unicode"/>
          <w:color w:val="EE3527"/>
          <w:spacing w:val="-70"/>
          <w:sz w:val="40"/>
        </w:rPr>
        <w:t> </w:t>
      </w:r>
      <w:r>
        <w:rPr>
          <w:rFonts w:ascii="Lucida Sans Unicode" w:hAnsi="Lucida Sans Unicode"/>
          <w:color w:val="EE3527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EE3527"/>
          <w:sz w:val="36"/>
        </w:rPr>
        <w:t>4º ano</w:t>
      </w:r>
      <w:r>
        <w:rPr>
          <w:rFonts w:ascii="Arial" w:hAnsi="Arial"/>
          <w:b/>
          <w:color w:val="EE3527"/>
          <w:spacing w:val="16"/>
          <w:sz w:val="36"/>
        </w:rPr>
        <w:t> </w:t>
      </w:r>
      <w:r>
        <w:rPr>
          <w:rFonts w:ascii="Arial" w:hAnsi="Arial"/>
          <w:b/>
          <w:color w:val="EE3527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EE3527"/>
          <w:sz w:val="36"/>
        </w:rPr>
        <w:t>Ensino</w:t>
      </w:r>
      <w:r>
        <w:rPr>
          <w:rFonts w:ascii="Arial"/>
          <w:b/>
          <w:color w:val="EE3527"/>
          <w:spacing w:val="2"/>
          <w:sz w:val="36"/>
        </w:rPr>
        <w:t> </w:t>
      </w:r>
      <w:r>
        <w:rPr>
          <w:rFonts w:ascii="Arial"/>
          <w:b/>
          <w:color w:val="EE3527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EE3527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EE3527"/>
          <w:sz w:val="64"/>
        </w:rPr>
        <w:t>C0409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ee3527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EE3527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EE3527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EE3527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spacing w:before="175"/>
        <w:ind w:left="3931" w:right="554" w:firstLine="0"/>
        <w:jc w:val="left"/>
        <w:rPr>
          <w:rFonts w:ascii="Tahoma" w:hAnsi="Tahoma" w:cs="Tahoma" w:eastAsia="Tahoma" w:hint="default"/>
          <w:sz w:val="22"/>
          <w:szCs w:val="22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2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2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2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2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EE3527"/>
          <w:w w:val="105"/>
          <w:sz w:val="22"/>
        </w:rPr>
        <w:t>Data</w:t>
      </w:r>
      <w:r>
        <w:rPr>
          <w:rFonts w:ascii="Tahoma"/>
          <w:color w:val="EE3527"/>
          <w:spacing w:val="-21"/>
          <w:w w:val="105"/>
          <w:sz w:val="22"/>
        </w:rPr>
        <w:t> </w:t>
      </w:r>
      <w:r>
        <w:rPr>
          <w:rFonts w:ascii="Tahoma"/>
          <w:color w:val="EE3527"/>
          <w:w w:val="105"/>
          <w:sz w:val="22"/>
        </w:rPr>
        <w:t>de</w:t>
      </w:r>
      <w:r>
        <w:rPr>
          <w:rFonts w:ascii="Tahoma"/>
          <w:color w:val="EE3527"/>
          <w:spacing w:val="-21"/>
          <w:w w:val="105"/>
          <w:sz w:val="22"/>
        </w:rPr>
        <w:t> </w:t>
      </w:r>
      <w:r>
        <w:rPr>
          <w:rFonts w:ascii="Tahoma"/>
          <w:color w:val="EE3527"/>
          <w:w w:val="105"/>
          <w:sz w:val="22"/>
        </w:rPr>
        <w:t>Nascimento</w:t>
      </w:r>
      <w:r>
        <w:rPr>
          <w:rFonts w:ascii="Tahoma"/>
          <w:color w:val="EE3527"/>
          <w:spacing w:val="-21"/>
          <w:w w:val="105"/>
          <w:sz w:val="22"/>
        </w:rPr>
        <w:t> </w:t>
      </w:r>
      <w:r>
        <w:rPr>
          <w:rFonts w:ascii="Tahoma"/>
          <w:color w:val="EE3527"/>
          <w:w w:val="105"/>
          <w:sz w:val="22"/>
        </w:rPr>
        <w:t>do</w:t>
      </w:r>
      <w:r>
        <w:rPr>
          <w:rFonts w:ascii="Tahoma"/>
          <w:color w:val="EE3527"/>
          <w:spacing w:val="-21"/>
          <w:w w:val="105"/>
          <w:sz w:val="22"/>
        </w:rPr>
        <w:t> </w:t>
      </w:r>
      <w:r>
        <w:rPr>
          <w:rFonts w:ascii="Tahoma"/>
          <w:color w:val="EE3527"/>
          <w:w w:val="105"/>
          <w:sz w:val="22"/>
        </w:rPr>
        <w:t>estudante</w:t>
      </w:r>
      <w:r>
        <w:rPr>
          <w:rFonts w:ascii="Tahoma"/>
          <w:sz w:val="22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10"/>
        <w:rPr>
          <w:rFonts w:ascii="Tahoma" w:hAnsi="Tahoma" w:cs="Tahoma" w:eastAsia="Tahoma" w:hint="default"/>
          <w:sz w:val="29"/>
          <w:szCs w:val="29"/>
        </w:rPr>
      </w:pPr>
    </w:p>
    <w:p>
      <w:pPr>
        <w:spacing w:before="66"/>
        <w:ind w:left="846" w:right="55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b/>
          <w:color w:val="231F20"/>
          <w:sz w:val="22"/>
        </w:rPr>
        <w:t>Caro(a)</w:t>
      </w:r>
      <w:r>
        <w:rPr>
          <w:rFonts w:ascii="Arial"/>
          <w:b/>
          <w:color w:val="231F20"/>
          <w:spacing w:val="14"/>
          <w:sz w:val="22"/>
        </w:rPr>
        <w:t> </w:t>
      </w:r>
      <w:r>
        <w:rPr>
          <w:rFonts w:ascii="Arial"/>
          <w:b/>
          <w:color w:val="231F20"/>
          <w:sz w:val="22"/>
        </w:rPr>
        <w:t>estudante,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64" w:lineRule="exact" w:before="0"/>
        <w:ind w:left="846" w:right="554" w:firstLine="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município.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71" w:after="0"/>
        <w:ind w:left="846" w:right="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6" w:lineRule="auto" w:before="108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155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21.962709pt;width:94.55pt;height:37.2pt;mso-position-horizontal-relative:page;mso-position-vertical-relative:paragraph;z-index:1216" coordorigin="992,439" coordsize="1891,744">
            <v:shape style="position:absolute;left:992;top:439;width:465;height:462" type="#_x0000_t75" stroked="false">
              <v:imagedata r:id="rId5" o:title=""/>
            </v:shape>
            <v:shape style="position:absolute;left:1078;top:967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24.622187pt;width:64.6500pt;height:17.75pt;mso-position-horizontal-relative:page;mso-position-vertical-relative:paragraph;z-index:1240" coordorigin="1596,492" coordsize="1293,355">
            <v:shape style="position:absolute;left:1596;top:492;width:1293;height:355" coordorigin="1596,492" coordsize="1293,355" path="m1903,492l1775,492,1748,493,1683,507,1626,554,1598,637,1596,671,1597,699,1615,771,1655,819,1714,844,1771,847,1903,847,1903,784,1787,784,1765,783,1703,751,1685,664,1686,637,1720,571,1784,556,1903,556,1903,492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161,492l2069,492,1913,847,2007,847,2043,765,2281,765,2253,702,2061,702,2115,578,2199,578,2161,492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281,765l2187,765,2223,847,2317,847,2281,765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589,492l2454,492,2435,493,2368,509,2320,552,2290,624,2286,668,2289,708,2310,774,2364,828,2427,845,2485,847,2589,847,2589,784,2488,784,2461,783,2395,756,2377,702,2589,702,2589,639,2377,639,2379,622,2381,610,2383,603,2385,596,2436,559,2485,556,2589,556,2589,492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199,578l2115,578,2169,702,2253,702,2199,578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889,492l2813,492,2813,588,2742,588,2675,602,2622,657,2610,716,2611,736,2640,805,2699,842,2758,847,2889,847,2889,792,2758,792,2746,791,2694,754,2687,716,2688,702,2726,649,2758,644,2889,644,2889,492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889,644l2813,644,2813,792,2889,792,2889,644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136744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fddfd0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LM4EF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tabs>
          <w:tab w:pos="3017" w:val="left" w:leader="none"/>
          <w:tab w:pos="10596" w:val="left" w:leader="none"/>
        </w:tabs>
        <w:spacing w:before="48"/>
        <w:ind w:left="108" w:right="0" w:firstLine="0"/>
        <w:jc w:val="left"/>
        <w:rPr>
          <w:rFonts w:ascii="Arial" w:hAnsi="Arial" w:cs="Arial" w:eastAsia="Arial" w:hint="default"/>
          <w:sz w:val="26"/>
          <w:szCs w:val="26"/>
        </w:rPr>
      </w:pPr>
      <w:r>
        <w:rPr>
          <w:rFonts w:ascii="Arial" w:hAnsi="Arial"/>
          <w:b/>
          <w:color w:val="231F20"/>
          <w:sz w:val="26"/>
        </w:rPr>
      </w:r>
      <w:r>
        <w:rPr>
          <w:rFonts w:ascii="Arial" w:hAnsi="Arial"/>
          <w:b/>
          <w:color w:val="231F20"/>
          <w:sz w:val="26"/>
          <w:shd w:fill="D1D3D4" w:color="auto" w:val="clear"/>
        </w:rPr>
        <w:t> </w:t>
        <w:tab/>
        <w:t>EXEMPLO DE LÍNGUA</w:t>
      </w:r>
      <w:r>
        <w:rPr>
          <w:rFonts w:ascii="Arial" w:hAnsi="Arial"/>
          <w:b/>
          <w:color w:val="231F20"/>
          <w:spacing w:val="-11"/>
          <w:sz w:val="26"/>
          <w:shd w:fill="D1D3D4" w:color="auto" w:val="clear"/>
        </w:rPr>
        <w:t> </w:t>
      </w:r>
      <w:r>
        <w:rPr>
          <w:rFonts w:ascii="Arial" w:hAnsi="Arial"/>
          <w:b/>
          <w:color w:val="231F20"/>
          <w:sz w:val="26"/>
          <w:shd w:fill="D1D3D4" w:color="auto" w:val="clear"/>
        </w:rPr>
        <w:t>PORTUGUESA</w:t>
        <w:tab/>
      </w:r>
      <w:r>
        <w:rPr>
          <w:rFonts w:ascii="Arial" w:hAnsi="Arial"/>
          <w:b/>
          <w:color w:val="231F20"/>
          <w:sz w:val="26"/>
        </w:rPr>
      </w:r>
      <w:r>
        <w:rPr>
          <w:rFonts w:ascii="Arial" w:hAnsi="Arial"/>
          <w:sz w:val="26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Heading1"/>
        <w:spacing w:line="240" w:lineRule="auto" w:before="0"/>
        <w:ind w:left="108" w:right="0"/>
        <w:jc w:val="left"/>
        <w:rPr>
          <w:b w:val="0"/>
          <w:bCs w:val="0"/>
        </w:rPr>
      </w:pPr>
      <w:r>
        <w:rPr>
          <w:color w:val="231F20"/>
          <w:spacing w:val="-4"/>
        </w:rPr>
        <w:t>Veja </w:t>
      </w:r>
      <w:r>
        <w:rPr>
          <w:color w:val="231F20"/>
        </w:rPr>
        <w:t>a figura</w:t>
      </w:r>
      <w:r>
        <w:rPr>
          <w:color w:val="231F20"/>
          <w:spacing w:val="3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229.481003pt;margin-top:9.535209pt;width:136.071882pt;height:115.125pt;mso-position-horizontal-relative:page;mso-position-vertical-relative:paragraph;z-index:1312;mso-wrap-distance-left:0;mso-wrap-distance-right:0" type="#_x0000_t75" stroked="false">
            <v:imagedata r:id="rId17" o:title=""/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202"/>
        <w:ind w:left="108" w:right="0"/>
        <w:jc w:val="left"/>
      </w:pPr>
      <w:r>
        <w:rPr>
          <w:color w:val="231F20"/>
        </w:rPr>
        <w:t>Qual é o nome dessa</w:t>
      </w:r>
      <w:r>
        <w:rPr>
          <w:color w:val="231F20"/>
          <w:spacing w:val="-1"/>
        </w:rPr>
        <w:t> </w:t>
      </w:r>
      <w:r>
        <w:rPr>
          <w:color w:val="231F20"/>
        </w:rPr>
        <w:t>figura?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"/>
        </w:numPr>
        <w:tabs>
          <w:tab w:pos="671" w:val="left" w:leader="none"/>
        </w:tabs>
        <w:spacing w:line="240" w:lineRule="auto" w:before="0" w:after="0"/>
        <w:ind w:left="670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CABELO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"/>
        </w:numPr>
        <w:tabs>
          <w:tab w:pos="671" w:val="left" w:leader="none"/>
        </w:tabs>
        <w:spacing w:line="240" w:lineRule="auto" w:before="206" w:after="0"/>
        <w:ind w:left="670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CAMELO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"/>
        </w:numPr>
        <w:tabs>
          <w:tab w:pos="671" w:val="left" w:leader="none"/>
        </w:tabs>
        <w:spacing w:line="240" w:lineRule="auto" w:before="206" w:after="0"/>
        <w:ind w:left="670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GALEGO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"/>
        </w:numPr>
        <w:tabs>
          <w:tab w:pos="671" w:val="left" w:leader="none"/>
        </w:tabs>
        <w:spacing w:line="240" w:lineRule="auto" w:before="206" w:after="0"/>
        <w:ind w:left="670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GAMADO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8"/>
          <w:szCs w:val="18"/>
        </w:rPr>
      </w:pPr>
    </w:p>
    <w:p>
      <w:pPr>
        <w:tabs>
          <w:tab w:pos="3600" w:val="left" w:leader="none"/>
          <w:tab w:pos="10596" w:val="left" w:leader="none"/>
        </w:tabs>
        <w:spacing w:before="67"/>
        <w:ind w:left="108" w:right="0" w:firstLine="0"/>
        <w:jc w:val="left"/>
        <w:rPr>
          <w:rFonts w:ascii="Arial" w:hAnsi="Arial" w:cs="Arial" w:eastAsia="Arial" w:hint="default"/>
          <w:sz w:val="26"/>
          <w:szCs w:val="26"/>
        </w:rPr>
      </w:pPr>
      <w:r>
        <w:rPr>
          <w:rFonts w:ascii="Arial" w:hAnsi="Arial"/>
          <w:b/>
          <w:color w:val="231F20"/>
          <w:sz w:val="26"/>
        </w:rPr>
      </w:r>
      <w:r>
        <w:rPr>
          <w:rFonts w:ascii="Arial" w:hAnsi="Arial"/>
          <w:b/>
          <w:color w:val="231F20"/>
          <w:sz w:val="26"/>
          <w:shd w:fill="D1D3D4" w:color="auto" w:val="clear"/>
        </w:rPr>
        <w:t> </w:t>
        <w:tab/>
        <w:t>EXEMPLO DE</w:t>
      </w:r>
      <w:r>
        <w:rPr>
          <w:rFonts w:ascii="Arial" w:hAnsi="Arial"/>
          <w:b/>
          <w:color w:val="231F20"/>
          <w:spacing w:val="-21"/>
          <w:sz w:val="26"/>
          <w:shd w:fill="D1D3D4" w:color="auto" w:val="clear"/>
        </w:rPr>
        <w:t> </w:t>
      </w:r>
      <w:r>
        <w:rPr>
          <w:rFonts w:ascii="Arial" w:hAnsi="Arial"/>
          <w:b/>
          <w:color w:val="231F20"/>
          <w:sz w:val="26"/>
          <w:shd w:fill="D1D3D4" w:color="auto" w:val="clear"/>
        </w:rPr>
        <w:t>MATEMÁTICA</w:t>
        <w:tab/>
      </w:r>
      <w:r>
        <w:rPr>
          <w:rFonts w:ascii="Arial" w:hAnsi="Arial"/>
          <w:b/>
          <w:color w:val="231F20"/>
          <w:sz w:val="26"/>
        </w:rPr>
      </w:r>
      <w:r>
        <w:rPr>
          <w:rFonts w:ascii="Arial" w:hAnsi="Arial"/>
          <w:sz w:val="26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0"/>
        <w:ind w:left="108" w:right="0"/>
        <w:jc w:val="left"/>
      </w:pPr>
      <w:r>
        <w:rPr>
          <w:color w:val="231F20"/>
        </w:rPr>
        <w:t>Observe abaixo a conta que a professora Ana escreveu no</w:t>
      </w:r>
      <w:r>
        <w:rPr>
          <w:color w:val="231F20"/>
          <w:spacing w:val="-17"/>
        </w:rPr>
        <w:t> </w:t>
      </w:r>
      <w:r>
        <w:rPr>
          <w:color w:val="231F20"/>
        </w:rPr>
        <w:t>quadro.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  <w:r>
        <w:rPr/>
        <w:pict>
          <v:shape style="position:absolute;margin-left:254.908997pt;margin-top:9.784180pt;width:85.5pt;height:28.35pt;mso-position-horizontal-relative:page;mso-position-vertical-relative:paragraph;z-index:133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17"/>
                    <w:ind w:left="444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4 X</w:t>
                  </w:r>
                  <w:r>
                    <w:rPr>
                      <w:rFonts w:ascii="Arial"/>
                      <w:color w:val="231F20"/>
                      <w:spacing w:val="-2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20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08" w:right="0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1"/>
        </w:rPr>
        <w:t> </w:t>
      </w:r>
      <w:r>
        <w:rPr>
          <w:color w:val="231F20"/>
        </w:rPr>
        <w:t>conta?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3"/>
        </w:numPr>
        <w:tabs>
          <w:tab w:pos="671" w:val="left" w:leader="none"/>
        </w:tabs>
        <w:spacing w:line="240" w:lineRule="auto" w:before="0" w:after="0"/>
        <w:ind w:left="670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24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"/>
        </w:numPr>
        <w:tabs>
          <w:tab w:pos="671" w:val="left" w:leader="none"/>
        </w:tabs>
        <w:spacing w:line="240" w:lineRule="auto" w:before="206" w:after="0"/>
        <w:ind w:left="670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"/>
        </w:numPr>
        <w:tabs>
          <w:tab w:pos="671" w:val="left" w:leader="none"/>
        </w:tabs>
        <w:spacing w:line="240" w:lineRule="auto" w:before="206" w:after="0"/>
        <w:ind w:left="670" w:right="0" w:hanging="46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80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"/>
        </w:numPr>
        <w:tabs>
          <w:tab w:pos="671" w:val="left" w:leader="none"/>
        </w:tabs>
        <w:spacing w:line="240" w:lineRule="auto" w:before="206" w:after="0"/>
        <w:ind w:left="670" w:right="0" w:hanging="46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84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pgSz w:w="11910" w:h="16840"/>
          <w:pgMar w:top="720" w:bottom="280" w:left="600" w:right="6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10"/>
          <w:szCs w:val="10"/>
        </w:rPr>
      </w:pPr>
      <w:r>
        <w:rPr/>
        <w:pict>
          <v:group style="position:absolute;margin-left:42.52pt;margin-top:7.248977pt;width:510.25pt;height:22.7pt;mso-position-horizontal-relative:page;mso-position-vertical-relative:paragraph;z-index:1480;mso-wrap-distance-left:0;mso-wrap-distance-right:0" coordorigin="850,145" coordsize="10205,454">
            <v:group style="position:absolute;left:850;top:145;width:2098;height:454" coordorigin="850,145" coordsize="2098,454">
              <v:shape style="position:absolute;left:850;top:145;width:2098;height:454" coordorigin="850,145" coordsize="2098,454" path="m2948,145l850,145,850,599,2948,599,2948,145xe" filled="true" fillcolor="#d1d3d4" stroked="false">
                <v:path arrowok="t"/>
                <v:fill type="solid"/>
              </v:shape>
            </v:group>
            <v:group style="position:absolute;left:2948;top:145;width:8108;height:454" coordorigin="2948,145" coordsize="8108,454">
              <v:shape style="position:absolute;left:2948;top:145;width:8108;height:454" coordorigin="2948,145" coordsize="8108,454" path="m11055,145l2948,145,2948,599,11055,599,11055,145xe" filled="true" fillcolor="#d1d3d4" stroked="false">
                <v:path arrowok="t"/>
                <v:fill type="solid"/>
              </v:shape>
              <v:shape style="position:absolute;left:930;top:256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01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300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P030143E4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pStyle w:val="Heading1"/>
        <w:spacing w:line="240" w:lineRule="auto" w:before="198"/>
        <w:ind w:right="107"/>
        <w:jc w:val="left"/>
        <w:rPr>
          <w:b w:val="0"/>
          <w:bCs w:val="0"/>
        </w:rPr>
      </w:pPr>
      <w:r>
        <w:rPr>
          <w:color w:val="231F20"/>
        </w:rPr>
        <w:t>Leia a palavra</w:t>
      </w:r>
      <w:r>
        <w:rPr>
          <w:color w:val="231F20"/>
          <w:spacing w:val="-1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260.619995pt;margin-top:9.784187pt;width:74.05pt;height:28.35pt;mso-position-horizontal-relative:page;mso-position-vertical-relative:paragraph;z-index:150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17"/>
                    <w:ind w:left="260" w:right="0"/>
                    <w:jc w:val="left"/>
                  </w:pPr>
                  <w:r>
                    <w:rPr>
                      <w:color w:val="231F20"/>
                    </w:rPr>
                    <w:t>Lagarta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98"/>
        <w:ind w:left="110" w:right="107"/>
        <w:jc w:val="left"/>
      </w:pPr>
      <w:r>
        <w:rPr>
          <w:color w:val="231F20"/>
        </w:rPr>
        <w:t>Faça um X no número de sílabas (pedaços) da palavra que você</w:t>
      </w:r>
      <w:r>
        <w:rPr>
          <w:color w:val="231F20"/>
          <w:spacing w:val="-2"/>
        </w:rPr>
        <w:t> </w:t>
      </w:r>
      <w:r>
        <w:rPr>
          <w:color w:val="231F20"/>
        </w:rPr>
        <w:t>leu.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4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w w:val="99"/>
          <w:sz w:val="28"/>
        </w:rPr>
        <w:t>1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4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w w:val="99"/>
          <w:sz w:val="28"/>
        </w:rPr>
        <w:t>3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7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8"/>
          <w:footerReference w:type="default" r:id="rId19"/>
          <w:pgSz w:w="11910" w:h="16840"/>
          <w:pgMar w:header="377" w:footer="524" w:top="560" w:bottom="720" w:left="740" w:right="740"/>
          <w:pgNumType w:start="1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107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233.162994pt;margin-top:9.784173pt;width:128.9500pt;height:178.2pt;mso-position-horizontal-relative:page;mso-position-vertical-relative:paragraph;z-index:1528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16"/>
                    <w:ind w:left="607" w:right="0" w:firstLine="0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>Os bichos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line="240" w:lineRule="auto" w:before="7"/>
                    <w:rPr>
                      <w:rFonts w:ascii="Arial" w:hAnsi="Arial" w:cs="Arial" w:eastAsia="Arial" w:hint="default"/>
                      <w:b/>
                      <w:bCs/>
                      <w:sz w:val="41"/>
                      <w:szCs w:val="41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75" w:right="0"/>
                    <w:jc w:val="left"/>
                  </w:pPr>
                  <w:r>
                    <w:rPr>
                      <w:color w:val="231F20"/>
                    </w:rPr>
                    <w:t>O tico-tico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78"/>
                    <w:ind w:left="75" w:right="147"/>
                    <w:jc w:val="left"/>
                  </w:pPr>
                  <w:r>
                    <w:rPr>
                      <w:color w:val="231F20"/>
                      <w:spacing w:val="-11"/>
                    </w:rPr>
                    <w:t>Tem </w:t>
                  </w:r>
                  <w:r>
                    <w:rPr>
                      <w:color w:val="231F20"/>
                    </w:rPr>
                    <w:t>raiva do mico. </w:t>
                  </w:r>
                  <w:r>
                    <w:rPr>
                      <w:color w:val="231F20"/>
                    </w:rPr>
                    <w:t>Com toda razão: O mico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acha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3"/>
                    <w:ind w:left="75" w:right="679"/>
                    <w:jc w:val="left"/>
                  </w:pPr>
                  <w:r>
                    <w:rPr>
                      <w:color w:val="231F20"/>
                    </w:rPr>
                    <w:t>Que no ninho Do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passarinho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3"/>
                    <w:ind w:left="75" w:right="0"/>
                    <w:jc w:val="left"/>
                  </w:pPr>
                  <w:r>
                    <w:rPr>
                      <w:color w:val="231F20"/>
                    </w:rPr>
                    <w:t>Está sua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refeição.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2429" w:right="107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COELHO, R.S. Bichos. Belo Horizonte: Aletria. p.39, 2009.</w:t>
      </w:r>
      <w:r>
        <w:rPr>
          <w:rFonts w:ascii="Arial"/>
          <w:color w:val="231F20"/>
          <w:spacing w:val="-10"/>
          <w:sz w:val="16"/>
        </w:rPr>
        <w:t> </w:t>
      </w:r>
      <w:r>
        <w:rPr>
          <w:rFonts w:ascii="Arial"/>
          <w:color w:val="231F20"/>
          <w:sz w:val="16"/>
        </w:rPr>
        <w:t>(P041723E4_SUP)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107"/>
        <w:jc w:val="left"/>
      </w:pPr>
      <w:r>
        <w:rPr>
          <w:color w:val="231F20"/>
        </w:rPr>
        <w:t>Nesse texto, o tico-tico tem raiva do mico porque o</w:t>
      </w:r>
      <w:r>
        <w:rPr>
          <w:color w:val="231F20"/>
          <w:spacing w:val="-1"/>
        </w:rPr>
        <w:t> </w:t>
      </w:r>
      <w:r>
        <w:rPr>
          <w:color w:val="231F20"/>
        </w:rPr>
        <w:t>mico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5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acha que é um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passarinho.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5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come  os ovos do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tico-tico.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pensa que sempre tem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razão.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rouba a refeição do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tico-tico.</w:t>
      </w:r>
      <w:r>
        <w:rPr>
          <w:rFonts w:ascii="Arial" w:hAns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20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03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88;top:155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P010300E4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1"/>
        <w:ind w:right="107"/>
        <w:jc w:val="left"/>
        <w:rPr>
          <w:b w:val="0"/>
          <w:bCs w:val="0"/>
        </w:rPr>
      </w:pPr>
      <w:r>
        <w:rPr>
          <w:color w:val="231F20"/>
          <w:spacing w:val="-4"/>
        </w:rPr>
        <w:t>Veja </w:t>
      </w:r>
      <w:r>
        <w:rPr>
          <w:color w:val="231F20"/>
        </w:rPr>
        <w:t>a cena</w:t>
      </w:r>
      <w:r>
        <w:rPr>
          <w:color w:val="231F20"/>
          <w:spacing w:val="3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group style="position:absolute;margin-left:149.278pt;margin-top:9.534173pt;width:296.75pt;height:342.05pt;mso-position-horizontal-relative:page;mso-position-vertical-relative:paragraph;z-index:1624;mso-wrap-distance-left:0;mso-wrap-distance-right:0" coordorigin="2986,191" coordsize="5935,6841">
            <v:group style="position:absolute;left:2991;top:196;width:5925;height:2" coordorigin="2991,196" coordsize="5925,2">
              <v:shape style="position:absolute;left:2991;top:196;width:5925;height:2" coordorigin="2991,196" coordsize="5925,0" path="m2991,196l8915,196e" filled="false" stroked="true" strokeweight=".5pt" strokecolor="#231f20">
                <v:path arrowok="t"/>
              </v:shape>
            </v:group>
            <v:group style="position:absolute;left:2996;top:201;width:2;height:6821" coordorigin="2996,201" coordsize="2,6821">
              <v:shape style="position:absolute;left:2996;top:201;width:2;height:6821" coordorigin="2996,201" coordsize="0,6821" path="m2996,7021l2996,201e" filled="false" stroked="true" strokeweight=".5pt" strokecolor="#231f20">
                <v:path arrowok="t"/>
              </v:shape>
            </v:group>
            <v:group style="position:absolute;left:8910;top:201;width:2;height:6821" coordorigin="8910,201" coordsize="2,6821">
              <v:shape style="position:absolute;left:8910;top:201;width:2;height:6821" coordorigin="8910,201" coordsize="0,6821" path="m8910,7021l8910,201e" filled="false" stroked="true" strokeweight=".5pt" strokecolor="#231f20">
                <v:path arrowok="t"/>
              </v:shape>
            </v:group>
            <v:group style="position:absolute;left:2991;top:7026;width:5925;height:2" coordorigin="2991,7026" coordsize="5925,2">
              <v:shape style="position:absolute;left:2991;top:7026;width:5925;height:2" coordorigin="2991,7026" coordsize="5925,0" path="m2991,7026l8915,7026e" filled="false" stroked="true" strokeweight=".5pt" strokecolor="#231f20">
                <v:path arrowok="t"/>
              </v:shape>
              <v:shape style="position:absolute;left:3331;top:213;width:5243;height:6700" type="#_x0000_t75" stroked="false">
                <v:imagedata r:id="rId22" o:title=""/>
              </v:shape>
              <v:shape style="position:absolute;left:7462;top:2322;width:370;height:200" type="#_x0000_t75" stroked="false">
                <v:imagedata r:id="rId23" o:title=""/>
              </v:shape>
            </v:group>
            <v:group style="position:absolute;left:6614;top:2525;width:126;height:46" coordorigin="6614,2525" coordsize="126,46">
              <v:shape style="position:absolute;left:6614;top:2525;width:126;height:46" coordorigin="6614,2525" coordsize="126,46" path="m6740,2525l6614,2546,6614,2556,6740,2570,6740,2525xe" filled="true" fillcolor="#ffffff" stroked="false">
                <v:path arrowok="t"/>
                <v:fill type="solid"/>
              </v:shape>
            </v:group>
            <v:group style="position:absolute;left:3508;top:1944;width:3011;height:1944" coordorigin="3508,1944" coordsize="3011,1944">
              <v:shape style="position:absolute;left:3508;top:1944;width:3011;height:1944" coordorigin="3508,1944" coordsize="3011,1944" path="m3891,1944l3827,1965,3755,2026,3732,2123,3723,2168,3714,2213,3704,2258,3693,2298,3680,2340,3669,2378,3660,2418,3653,2451,3648,2485,3645,2518,3647,2551,3648,2592,3627,2663,3588,2727,3567,2756,3547,2786,3528,2816,3513,2853,3508,2890,3514,2927,3535,2963,3574,3023,3600,3087,3618,3154,3630,3224,3638,3267,3661,3350,3673,3440,3675,3537,3677,3585,3685,3698,3696,3811,3708,3864,3714,3888,3723,3871,3730,3857,3736,3845,3740,3833,3753,3783,3766,3733,3791,3633,3798,3612,3809,3595,3825,3583,3850,3580,3859,3576,3885,3519,3887,3473,3888,3450,3899,3396,3922,3348,3951,3303,3981,3259,3999,3229,4010,3197,4015,3163,4013,3128,4010,3103,4008,3079,4023,3011,4072,2962,4098,2943,4120,2922,4138,2897,4151,2868,4174,2815,4205,2771,4247,2739,4303,2723,4374,2708,4440,2684,4504,2654,4567,2619,4627,2594,4690,2584,4754,2583,5871,2583,5851,2569,5805,2541,5771,2528,5608,2528,5561,2526,5516,2512,5473,2485,5470,2482,5466,2480,5462,2479,5380,2459,5302,2424,5226,2389,5146,2365,5115,2361,4859,2361,4804,2352,4766,2340,4309,2340,4239,2328,4171,2308,4105,2283,4047,2250,4003,2202,3970,2144,3945,2081,3922,1999,3917,1971,3911,1955,3903,1946,3891,1944xe" filled="true" fillcolor="#ffffff" stroked="false">
                <v:path arrowok="t"/>
                <v:fill type="solid"/>
              </v:shape>
              <v:shape style="position:absolute;left:3508;top:1944;width:3011;height:1944" coordorigin="3508,1944" coordsize="3011,1944" path="m6181,2696l5741,2696,5782,2698,5823,2702,5881,2706,5940,2712,5999,2720,6057,2729,6136,2738,6214,2741,6292,2740,6371,2736,6516,2727,6518,2717,6346,2711,6277,2707,6208,2700,6181,2696xe" filled="true" fillcolor="#ffffff" stroked="false">
                <v:path arrowok="t"/>
                <v:fill type="solid"/>
              </v:shape>
              <v:shape style="position:absolute;left:3508;top:1944;width:3011;height:1944" coordorigin="3508,1944" coordsize="3011,1944" path="m5871,2583l4754,2583,4819,2585,4962,2593,5153,2607,5248,2616,5320,2629,5390,2663,5452,2696,5516,2717,5583,2729,5656,2738,5664,2738,5667,2735,5701,2706,5741,2696,6181,2696,6140,2690,6071,2676,6010,2658,5954,2633,5901,2603,5871,2583xe" filled="true" fillcolor="#ffffff" stroked="false">
                <v:path arrowok="t"/>
                <v:fill type="solid"/>
              </v:shape>
              <v:shape style="position:absolute;left:3508;top:1944;width:3011;height:1944" coordorigin="3508,1944" coordsize="3011,1944" path="m5709,2517l5657,2522,5608,2528,5771,2528,5759,2524,5709,2517xe" filled="true" fillcolor="#ffffff" stroked="false">
                <v:path arrowok="t"/>
                <v:fill type="solid"/>
              </v:shape>
              <v:shape style="position:absolute;left:3508;top:1944;width:3011;height:1944" coordorigin="3508,1944" coordsize="3011,1944" path="m5032,2354l4975,2354,4918,2359,4859,2361,5115,2361,5089,2357,5032,2354xe" filled="true" fillcolor="#ffffff" stroked="false">
                <v:path arrowok="t"/>
                <v:fill type="solid"/>
              </v:shape>
              <v:shape style="position:absolute;left:3508;top:1944;width:3011;height:1944" coordorigin="3508,1944" coordsize="3011,1944" path="m4606,2287l4560,2291,4512,2303,4467,2318,4452,2323,4380,2340,4309,2340,4766,2340,4751,2335,4700,2311,4653,2293,4606,2287xe" filled="true" fillcolor="#ffffff" stroked="false">
                <v:path arrowok="t"/>
                <v:fill type="solid"/>
              </v:shape>
            </v:group>
            <v:group style="position:absolute;left:6278;top:1637;width:420;height:372" coordorigin="6278,1637" coordsize="420,372">
              <v:shape style="position:absolute;left:6278;top:1637;width:420;height:372" coordorigin="6278,1637" coordsize="420,372" path="m6278,1853l6337,1905,6401,1944,6469,1971,6540,1990,6613,2001,6688,2009,6688,2000,6689,1989,6689,1985,6660,1985,6625,1969,6626,1967,6569,1967,6591,1915,6594,1892,6376,1892,6360,1875,6358,1855,6313,1855,6278,1853xe" filled="true" fillcolor="#231f20" stroked="false">
                <v:path arrowok="t"/>
                <v:fill type="solid"/>
              </v:shape>
              <v:shape style="position:absolute;left:6278;top:1637;width:420;height:372" coordorigin="6278,1637" coordsize="420,372" path="m6566,1649l6513,1649,6547,1655,6581,1672,6645,1739,6671,1826,6677,1902,6677,1905,6673,1945,6660,1985,6689,1985,6690,1978,6691,1966,6697,1902,6697,1838,6685,1777,6658,1717,6601,1662,6566,1649xe" filled="true" fillcolor="#231f20" stroked="false">
                <v:path arrowok="t"/>
                <v:fill type="solid"/>
              </v:shape>
              <v:shape style="position:absolute;left:6278;top:1637;width:420;height:372" coordorigin="6278,1637" coordsize="420,372" path="m6563,1746l6491,1746,6544,1757,6584,1780,6614,1812,6631,1850,6631,1888,6626,1913,6619,1938,6602,1958,6569,1967,6626,1967,6651,1902,6654,1848,6633,1801,6586,1758,6563,1746xe" filled="true" fillcolor="#231f20" stroked="false">
                <v:path arrowok="t"/>
                <v:fill type="solid"/>
              </v:shape>
              <v:shape style="position:absolute;left:6278;top:1637;width:420;height:372" coordorigin="6278,1637" coordsize="420,372" path="m6498,1795l6485,1798,6457,1819,6430,1842,6404,1867,6376,1892,6594,1892,6596,1872,6581,1836,6548,1808,6532,1801,6515,1796,6498,1795xe" filled="true" fillcolor="#231f20" stroked="false">
                <v:path arrowok="t"/>
                <v:fill type="solid"/>
              </v:shape>
              <v:shape style="position:absolute;left:6278;top:1637;width:420;height:372" coordorigin="6278,1637" coordsize="420,372" path="m6533,1637l6466,1642,6413,1673,6350,1756,6313,1855,6358,1855,6365,1832,6376,1810,6392,1790,6365,1790,6354,1781,6377,1754,6400,1726,6424,1700,6449,1675,6480,1655,6513,1649,6566,1649,6533,1637xe" filled="true" fillcolor="#231f20" stroked="false">
                <v:path arrowok="t"/>
                <v:fill type="solid"/>
              </v:shape>
              <v:shape style="position:absolute;left:6278;top:1637;width:420;height:372" coordorigin="6278,1637" coordsize="420,372" path="m6467,1723l6414,1744,6365,1790,6392,1790,6406,1773,6444,1751,6491,1746,6563,1746,6524,1727,6467,1723xe" filled="true" fillcolor="#231f20" stroked="false">
                <v:path arrowok="t"/>
                <v:fill type="solid"/>
              </v:shape>
            </v:group>
            <v:group style="position:absolute;left:5613;top:1910;width:826;height:363" coordorigin="5613,1910" coordsize="826,363">
              <v:shape style="position:absolute;left:5613;top:1910;width:826;height:363" coordorigin="5613,1910" coordsize="826,363" path="m5921,2043l5751,2043,5765,2047,5778,2056,5790,2069,5823,2112,5857,2153,5930,2233,5998,2271,6037,2273,6078,2264,6139,2244,6019,2244,5976,2235,5938,2212,5908,2175,5901,2161,5900,2150,5906,2142,5922,2137,5950,2131,5978,2124,6025,2113,6082,2113,6075,2108,5938,2108,5899,2107,5863,2096,5829,2076,5798,2044,5921,2044,5921,2043xe" filled="true" fillcolor="#231f20" stroked="false">
                <v:path arrowok="t"/>
                <v:fill type="solid"/>
              </v:shape>
              <v:shape style="position:absolute;left:5613;top:1910;width:826;height:363" coordorigin="5613,1910" coordsize="826,363" path="m6082,2113l6025,2113,6070,2149,6084,2160,6098,2170,6146,2205,6103,2223,6084,2231,6066,2237,6019,2244,6139,2244,6179,2231,6230,2215,6280,2200,6289,2199,6318,2199,6316,2174,6223,2174,6203,2173,6185,2169,6153,2155,6121,2139,6091,2120,6082,2113xe" filled="true" fillcolor="#231f20" stroked="false">
                <v:path arrowok="t"/>
                <v:fill type="solid"/>
              </v:shape>
              <v:shape style="position:absolute;left:5613;top:1910;width:826;height:363" coordorigin="5613,1910" coordsize="826,363" path="m6318,2199l6289,2199,6299,2202,6309,2205,6319,2208,6318,2199xe" filled="true" fillcolor="#231f20" stroked="false">
                <v:path arrowok="t"/>
                <v:fill type="solid"/>
              </v:shape>
              <v:shape style="position:absolute;left:5613;top:1910;width:826;height:363" coordorigin="5613,1910" coordsize="826,363" path="m6238,2120l6230,2127,6268,2171,6245,2172,6223,2174,6316,2174,6316,2170,6335,2164,6377,2164,6383,2162,6382,2161,6297,2161,6282,2159,6275,2154,6265,2146,6256,2138,6247,2129,6238,2120xe" filled="true" fillcolor="#231f20" stroked="false">
                <v:path arrowok="t"/>
                <v:fill type="solid"/>
              </v:shape>
              <v:shape style="position:absolute;left:5613;top:1910;width:826;height:363" coordorigin="5613,1910" coordsize="826,363" path="m6377,2164l6335,2164,6362,2169,6377,2164xe" filled="true" fillcolor="#231f20" stroked="false">
                <v:path arrowok="t"/>
                <v:fill type="solid"/>
              </v:shape>
              <v:shape style="position:absolute;left:5613;top:1910;width:826;height:363" coordorigin="5613,1910" coordsize="826,363" path="m6265,2056l6258,2066,6282,2074,6300,2087,6310,2106,6313,2129,6313,2131,6313,2139,6311,2153,6297,2161,6382,2161,6333,2110,6340,2098,6370,2098,6265,2056xe" filled="true" fillcolor="#231f20" stroked="false">
                <v:path arrowok="t"/>
                <v:fill type="solid"/>
              </v:shape>
              <v:shape style="position:absolute;left:5613;top:1910;width:826;height:363" coordorigin="5613,1910" coordsize="826,363" path="m6370,2098l6340,2098,6434,2136,6438,2126,6370,2098xe" filled="true" fillcolor="#231f20" stroked="false">
                <v:path arrowok="t"/>
                <v:fill type="solid"/>
              </v:shape>
              <v:shape style="position:absolute;left:5613;top:1910;width:826;height:363" coordorigin="5613,1910" coordsize="826,363" path="m6052,2012l6038,2060,6012,2088,5977,2102,5938,2108,6075,2108,6063,2099,6056,2086,6054,2067,6053,2041,6052,2012xe" filled="true" fillcolor="#231f20" stroked="false">
                <v:path arrowok="t"/>
                <v:fill type="solid"/>
              </v:shape>
              <v:shape style="position:absolute;left:5613;top:1910;width:826;height:363" coordorigin="5613,1910" coordsize="826,363" path="m5678,1910l5782,1942,5781,1952,5706,1952,5703,1959,5773,2003,5769,2015,5613,2050,5615,2060,5735,2043,5751,2043,5921,2043,5922,2031,5849,2023,5786,2005,5783,2003,5785,1983,5790,1981,5804,1973,5818,1966,5833,1961,5846,1960,5881,1960,5832,1940,5755,1920,5678,1910xe" filled="true" fillcolor="#231f20" stroked="false">
                <v:path arrowok="t"/>
                <v:fill type="solid"/>
              </v:shape>
              <v:shape style="position:absolute;left:5613;top:1910;width:826;height:363" coordorigin="5613,1910" coordsize="826,363" path="m5881,1960l5846,1960,5869,1966,5892,1975,5917,1987,5946,1999,5898,1967,5881,1960xe" filled="true" fillcolor="#231f20" stroked="false">
                <v:path arrowok="t"/>
                <v:fill type="solid"/>
              </v:shape>
            </v:group>
            <v:group style="position:absolute;left:5978;top:1809;width:250;height:178" coordorigin="5978,1809" coordsize="250,178">
              <v:shape style="position:absolute;left:5978;top:1809;width:250;height:178" coordorigin="5978,1809" coordsize="250,178" path="m6011,1809l5987,1824,5978,1852,5985,1888,6001,1919,6022,1946,6049,1969,6085,1986,6146,1961,6152,1959,6069,1959,6058,1951,6019,1886,6003,1851,6005,1841,6014,1834,6027,1833,6123,1833,6088,1820,6047,1809,6011,1809xe" filled="true" fillcolor="#231f20" stroked="false">
                <v:path arrowok="t"/>
                <v:fill type="solid"/>
              </v:shape>
              <v:shape style="position:absolute;left:5978;top:1809;width:250;height:178" coordorigin="5978,1809" coordsize="250,178" path="m6123,1833l6027,1833,6074,1839,6118,1852,6158,1874,6193,1909,6167,1933,6137,1945,6074,1957,6069,1959,6152,1959,6178,1947,6208,1932,6222,1917,6227,1900,6222,1882,6207,1869,6168,1852,6128,1835,6123,1833xe" filled="true" fillcolor="#231f20" stroked="false">
                <v:path arrowok="t"/>
                <v:fill type="solid"/>
              </v:shape>
            </v:group>
            <v:group style="position:absolute;left:5508;top:1877;width:149;height:32" coordorigin="5508,1877" coordsize="149,32">
              <v:shape style="position:absolute;left:5508;top:1877;width:149;height:32" coordorigin="5508,1877" coordsize="149,32" path="m5510,1877l5508,1887,5655,1909,5656,1898,5510,1877xe" filled="true" fillcolor="#231f20" stroked="false">
                <v:path arrowok="t"/>
                <v:fill type="solid"/>
              </v:shape>
              <v:shape style="position:absolute;left:6354;top:1649;width:323;height:336" type="#_x0000_t75" stroked="false">
                <v:imagedata r:id="rId24" o:title=""/>
              </v:shape>
              <v:shape style="position:absolute;left:5562;top:1423;width:432;height:378" type="#_x0000_t75" stroked="false">
                <v:imagedata r:id="rId25" o:title=""/>
              </v:shape>
              <v:shape style="position:absolute;left:5900;top:2113;width:246;height:131" type="#_x0000_t75" stroked="false">
                <v:imagedata r:id="rId26" o:title=""/>
              </v:shape>
            </v:group>
            <v:group style="position:absolute;left:6003;top:1833;width:190;height:126" coordorigin="6003,1833" coordsize="190,126">
              <v:shape style="position:absolute;left:6003;top:1833;width:190;height:126" coordorigin="6003,1833" coordsize="190,126" path="m6027,1833l6014,1834,6005,1841,6003,1851,6008,1866,6042,1925,6069,1959,6074,1957,6137,1945,6167,1933,6193,1909,6158,1874,6118,1852,6074,1839,6027,1833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spacing w:before="21"/>
        <w:ind w:left="1148" w:right="107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27">
        <w:r>
          <w:rPr>
            <w:rFonts w:ascii="Arial" w:hAnsi="Arial"/>
            <w:color w:val="231F20"/>
            <w:sz w:val="16"/>
          </w:rPr>
          <w:t>em: &lt;http://www.turminha.com.br/desenho-para-colorir&gt;.</w:t>
        </w:r>
      </w:hyperlink>
      <w:r>
        <w:rPr>
          <w:rFonts w:ascii="Arial" w:hAnsi="Arial"/>
          <w:color w:val="231F20"/>
          <w:sz w:val="16"/>
        </w:rPr>
        <w:t> Acesso em: 23 maio 2012.</w:t>
      </w:r>
      <w:r>
        <w:rPr>
          <w:rFonts w:ascii="Arial" w:hAnsi="Arial"/>
          <w:color w:val="231F20"/>
          <w:spacing w:val="-19"/>
          <w:sz w:val="16"/>
        </w:rPr>
        <w:t> </w:t>
      </w:r>
      <w:r>
        <w:rPr>
          <w:rFonts w:ascii="Arial" w:hAnsi="Arial"/>
          <w:color w:val="231F20"/>
          <w:sz w:val="16"/>
        </w:rPr>
        <w:t>(P010300E4_SUP)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107"/>
        <w:jc w:val="left"/>
      </w:pPr>
      <w:r>
        <w:rPr>
          <w:color w:val="231F20"/>
        </w:rPr>
        <w:t>Faça um X na frase que conta o que acontece nessa</w:t>
      </w:r>
      <w:r>
        <w:rPr>
          <w:color w:val="231F20"/>
          <w:spacing w:val="-1"/>
        </w:rPr>
        <w:t> </w:t>
      </w:r>
      <w:r>
        <w:rPr>
          <w:color w:val="231F20"/>
        </w:rPr>
        <w:t>cena.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6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</w:t>
      </w:r>
      <w:r>
        <w:rPr>
          <w:rFonts w:ascii="Arial"/>
          <w:color w:val="231F20"/>
          <w:spacing w:val="-7"/>
          <w:sz w:val="28"/>
        </w:rPr>
        <w:t>GATO </w:t>
      </w:r>
      <w:r>
        <w:rPr>
          <w:rFonts w:ascii="Arial"/>
          <w:color w:val="231F20"/>
          <w:sz w:val="28"/>
        </w:rPr>
        <w:t>CORRE NO</w:t>
      </w:r>
      <w:r>
        <w:rPr>
          <w:rFonts w:ascii="Arial"/>
          <w:color w:val="231F20"/>
          <w:spacing w:val="11"/>
          <w:sz w:val="28"/>
        </w:rPr>
        <w:t> </w:t>
      </w:r>
      <w:r>
        <w:rPr>
          <w:rFonts w:ascii="Arial"/>
          <w:color w:val="231F20"/>
          <w:spacing w:val="-6"/>
          <w:sz w:val="28"/>
        </w:rPr>
        <w:t>MATO.</w:t>
      </w:r>
      <w:r>
        <w:rPr>
          <w:rFonts w:ascii="Arial"/>
          <w:spacing w:val="-6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6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</w:t>
      </w:r>
      <w:r>
        <w:rPr>
          <w:rFonts w:ascii="Arial"/>
          <w:color w:val="231F20"/>
          <w:spacing w:val="-7"/>
          <w:sz w:val="28"/>
        </w:rPr>
        <w:t>GATO </w:t>
      </w:r>
      <w:r>
        <w:rPr>
          <w:rFonts w:ascii="Arial"/>
          <w:color w:val="231F20"/>
          <w:spacing w:val="-5"/>
          <w:sz w:val="28"/>
        </w:rPr>
        <w:t>GOSTA </w:t>
      </w:r>
      <w:r>
        <w:rPr>
          <w:rFonts w:ascii="Arial"/>
          <w:color w:val="231F20"/>
          <w:sz w:val="28"/>
        </w:rPr>
        <w:t>DO</w:t>
      </w:r>
      <w:r>
        <w:rPr>
          <w:rFonts w:ascii="Arial"/>
          <w:color w:val="231F20"/>
          <w:spacing w:val="1"/>
          <w:sz w:val="28"/>
        </w:rPr>
        <w:t> </w:t>
      </w:r>
      <w:r>
        <w:rPr>
          <w:rFonts w:ascii="Arial"/>
          <w:color w:val="231F20"/>
          <w:sz w:val="28"/>
        </w:rPr>
        <w:t>GALO.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</w:t>
      </w:r>
      <w:r>
        <w:rPr>
          <w:rFonts w:ascii="Arial"/>
          <w:color w:val="231F20"/>
          <w:spacing w:val="-7"/>
          <w:sz w:val="28"/>
        </w:rPr>
        <w:t>GATO </w:t>
      </w:r>
      <w:r>
        <w:rPr>
          <w:rFonts w:ascii="Arial"/>
          <w:color w:val="231F20"/>
          <w:spacing w:val="-5"/>
          <w:sz w:val="28"/>
        </w:rPr>
        <w:t>SENTA </w:t>
      </w:r>
      <w:r>
        <w:rPr>
          <w:rFonts w:ascii="Arial"/>
          <w:color w:val="231F20"/>
          <w:sz w:val="28"/>
        </w:rPr>
        <w:t>NO</w:t>
      </w:r>
      <w:r>
        <w:rPr>
          <w:rFonts w:ascii="Arial"/>
          <w:color w:val="231F20"/>
          <w:spacing w:val="4"/>
          <w:sz w:val="28"/>
        </w:rPr>
        <w:t> </w:t>
      </w:r>
      <w:r>
        <w:rPr>
          <w:rFonts w:ascii="Arial"/>
          <w:color w:val="231F20"/>
          <w:spacing w:val="-5"/>
          <w:sz w:val="28"/>
        </w:rPr>
        <w:t>PRATO.</w:t>
      </w:r>
      <w:r>
        <w:rPr>
          <w:rFonts w:ascii="Arial"/>
          <w:spacing w:val="-5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</w:t>
      </w:r>
      <w:r>
        <w:rPr>
          <w:rFonts w:ascii="Arial"/>
          <w:color w:val="231F20"/>
          <w:spacing w:val="-7"/>
          <w:sz w:val="28"/>
        </w:rPr>
        <w:t>GATO </w:t>
      </w:r>
      <w:r>
        <w:rPr>
          <w:rFonts w:ascii="Arial"/>
          <w:color w:val="231F20"/>
          <w:sz w:val="28"/>
        </w:rPr>
        <w:t>SOBE NO</w:t>
      </w:r>
      <w:r>
        <w:rPr>
          <w:rFonts w:ascii="Arial"/>
          <w:color w:val="231F20"/>
          <w:spacing w:val="8"/>
          <w:sz w:val="28"/>
        </w:rPr>
        <w:t> </w:t>
      </w:r>
      <w:r>
        <w:rPr>
          <w:rFonts w:ascii="Arial"/>
          <w:color w:val="231F20"/>
          <w:sz w:val="28"/>
        </w:rPr>
        <w:t>GALHO.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21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1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 w:before="64"/>
        <w:ind w:right="107"/>
        <w:jc w:val="left"/>
        <w:rPr>
          <w:b w:val="0"/>
          <w:bCs w:val="0"/>
        </w:rPr>
      </w:pPr>
      <w:r>
        <w:rPr>
          <w:color w:val="231F20"/>
        </w:rPr>
        <w:t>Leia o texto abaixo para responder às</w:t>
      </w:r>
      <w:r>
        <w:rPr>
          <w:color w:val="231F20"/>
          <w:spacing w:val="-1"/>
        </w:rPr>
        <w:t> </w:t>
      </w:r>
      <w:r>
        <w:rPr>
          <w:color w:val="231F20"/>
        </w:rPr>
        <w:t>questões.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before="64"/>
        <w:ind w:left="175" w:right="108" w:firstLine="0"/>
        <w:jc w:val="center"/>
        <w:rPr>
          <w:rFonts w:ascii="Arial" w:hAnsi="Arial" w:cs="Arial" w:eastAsia="Arial" w:hint="default"/>
          <w:sz w:val="28"/>
          <w:szCs w:val="28"/>
        </w:rPr>
      </w:pPr>
      <w:r>
        <w:rPr/>
        <w:pict>
          <v:group style="position:absolute;margin-left:56.192902pt;margin-top:.219815pt;width:482.9pt;height:362.05pt;mso-position-horizontal-relative:page;mso-position-vertical-relative:paragraph;z-index:-136192" coordorigin="1124,4" coordsize="9658,7241">
            <v:group style="position:absolute;left:1129;top:9;width:9648;height:2" coordorigin="1129,9" coordsize="9648,2">
              <v:shape style="position:absolute;left:1129;top:9;width:9648;height:2" coordorigin="1129,9" coordsize="9648,0" path="m1129,9l10777,9e" filled="false" stroked="true" strokeweight=".5pt" strokecolor="#231f20">
                <v:path arrowok="t"/>
              </v:shape>
            </v:group>
            <v:group style="position:absolute;left:1134;top:14;width:2;height:7221" coordorigin="1134,14" coordsize="2,7221">
              <v:shape style="position:absolute;left:1134;top:14;width:2;height:7221" coordorigin="1134,14" coordsize="0,7221" path="m1134,7235l1134,14e" filled="false" stroked="true" strokeweight=".5pt" strokecolor="#231f20">
                <v:path arrowok="t"/>
              </v:shape>
            </v:group>
            <v:group style="position:absolute;left:10772;top:14;width:2;height:7221" coordorigin="10772,14" coordsize="2,7221">
              <v:shape style="position:absolute;left:10772;top:14;width:2;height:7221" coordorigin="10772,14" coordsize="0,7221" path="m10772,7235l10772,14e" filled="false" stroked="true" strokeweight=".5pt" strokecolor="#231f20">
                <v:path arrowok="t"/>
              </v:shape>
            </v:group>
            <v:group style="position:absolute;left:1129;top:7240;width:9648;height:2" coordorigin="1129,7240" coordsize="9648,2">
              <v:shape style="position:absolute;left:1129;top:7240;width:9648;height:2" coordorigin="1129,7240" coordsize="9648,0" path="m1129,7240l10777,7240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231F20"/>
          <w:sz w:val="28"/>
        </w:rPr>
        <w:t>Artur e os cavaleiros da Távola</w:t>
      </w:r>
      <w:r>
        <w:rPr>
          <w:rFonts w:ascii="Arial" w:hAnsi="Arial"/>
          <w:b/>
          <w:color w:val="231F20"/>
          <w:spacing w:val="-1"/>
          <w:sz w:val="28"/>
        </w:rPr>
        <w:t> </w:t>
      </w:r>
      <w:r>
        <w:rPr>
          <w:rFonts w:ascii="Arial" w:hAnsi="Arial"/>
          <w:b/>
          <w:color w:val="231F20"/>
          <w:sz w:val="28"/>
        </w:rPr>
        <w:t>Redonda</w:t>
      </w:r>
      <w:r>
        <w:rPr>
          <w:rFonts w:ascii="Arial" w:hAnsi="Arial"/>
          <w:sz w:val="28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41"/>
          <w:szCs w:val="41"/>
        </w:rPr>
      </w:pPr>
    </w:p>
    <w:p>
      <w:pPr>
        <w:pStyle w:val="BodyText"/>
        <w:spacing w:line="297" w:lineRule="auto" w:before="0"/>
        <w:ind w:left="507" w:right="505" w:firstLine="283"/>
        <w:jc w:val="both"/>
      </w:pPr>
      <w:r>
        <w:rPr>
          <w:color w:val="231F20"/>
        </w:rPr>
        <w:t>Artur era filho secreto do rei Pendragon. Ao </w:t>
      </w:r>
      <w:r>
        <w:rPr>
          <w:color w:val="231F20"/>
          <w:spacing w:val="-3"/>
        </w:rPr>
        <w:t>nascer, </w:t>
      </w:r>
      <w:r>
        <w:rPr>
          <w:color w:val="231F20"/>
        </w:rPr>
        <w:t>foi confiado ao mago </w:t>
      </w:r>
      <w:r>
        <w:rPr>
          <w:color w:val="231F20"/>
        </w:rPr>
        <w:t>Merlim, que cuidou de sua educação, mas não lhe contou sua verdadeira origem nem destino que o</w:t>
      </w:r>
      <w:r>
        <w:rPr>
          <w:color w:val="231F20"/>
          <w:spacing w:val="-1"/>
        </w:rPr>
        <w:t> </w:t>
      </w:r>
      <w:r>
        <w:rPr>
          <w:color w:val="231F20"/>
        </w:rPr>
        <w:t>esperava.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Dezesseis</w:t>
      </w:r>
      <w:r>
        <w:rPr>
          <w:color w:val="231F20"/>
          <w:spacing w:val="-33"/>
        </w:rPr>
        <w:t> </w:t>
      </w:r>
      <w:r>
        <w:rPr>
          <w:color w:val="231F20"/>
        </w:rPr>
        <w:t>anos</w:t>
      </w:r>
      <w:r>
        <w:rPr>
          <w:color w:val="231F20"/>
          <w:spacing w:val="-33"/>
        </w:rPr>
        <w:t> </w:t>
      </w:r>
      <w:r>
        <w:rPr>
          <w:color w:val="231F20"/>
        </w:rPr>
        <w:t>mais</w:t>
      </w:r>
      <w:r>
        <w:rPr>
          <w:color w:val="231F20"/>
          <w:spacing w:val="-33"/>
        </w:rPr>
        <w:t> </w:t>
      </w:r>
      <w:r>
        <w:rPr>
          <w:color w:val="231F20"/>
        </w:rPr>
        <w:t>tarde,</w:t>
      </w:r>
      <w:r>
        <w:rPr>
          <w:color w:val="231F20"/>
          <w:spacing w:val="-33"/>
        </w:rPr>
        <w:t> </w:t>
      </w:r>
      <w:r>
        <w:rPr>
          <w:color w:val="231F20"/>
        </w:rPr>
        <w:t>o</w:t>
      </w:r>
      <w:r>
        <w:rPr>
          <w:color w:val="231F20"/>
          <w:spacing w:val="-33"/>
        </w:rPr>
        <w:t> </w:t>
      </w:r>
      <w:r>
        <w:rPr>
          <w:color w:val="231F20"/>
        </w:rPr>
        <w:t>rei</w:t>
      </w:r>
      <w:r>
        <w:rPr>
          <w:color w:val="231F20"/>
          <w:spacing w:val="-33"/>
        </w:rPr>
        <w:t> </w:t>
      </w:r>
      <w:r>
        <w:rPr>
          <w:color w:val="231F20"/>
        </w:rPr>
        <w:t>morreu</w:t>
      </w:r>
      <w:r>
        <w:rPr>
          <w:color w:val="231F20"/>
          <w:spacing w:val="-33"/>
        </w:rPr>
        <w:t> </w:t>
      </w:r>
      <w:r>
        <w:rPr>
          <w:color w:val="231F20"/>
        </w:rPr>
        <w:t>sem</w:t>
      </w:r>
      <w:r>
        <w:rPr>
          <w:color w:val="231F20"/>
          <w:spacing w:val="-33"/>
        </w:rPr>
        <w:t> </w:t>
      </w:r>
      <w:r>
        <w:rPr>
          <w:color w:val="231F20"/>
        </w:rPr>
        <w:t>deixar</w:t>
      </w:r>
      <w:r>
        <w:rPr>
          <w:color w:val="231F20"/>
          <w:spacing w:val="-33"/>
        </w:rPr>
        <w:t> </w:t>
      </w:r>
      <w:r>
        <w:rPr>
          <w:color w:val="231F20"/>
        </w:rPr>
        <w:t>herdeiro.</w:t>
      </w:r>
      <w:r>
        <w:rPr>
          <w:color w:val="231F20"/>
          <w:spacing w:val="-33"/>
        </w:rPr>
        <w:t> </w:t>
      </w:r>
      <w:r>
        <w:rPr>
          <w:color w:val="231F20"/>
        </w:rPr>
        <w:t>Para</w:t>
      </w:r>
      <w:r>
        <w:rPr>
          <w:color w:val="231F20"/>
          <w:spacing w:val="-33"/>
        </w:rPr>
        <w:t> </w:t>
      </w:r>
      <w:r>
        <w:rPr>
          <w:color w:val="231F20"/>
        </w:rPr>
        <w:t>escolher </w:t>
      </w:r>
      <w:r>
        <w:rPr>
          <w:color w:val="231F20"/>
        </w:rPr>
        <w:t>um novo rei, surgiu uma espada encantada que exibia o nome Excalibur, encravada numa pedra, na qual se lia: “Aquele que conquistar essa espada será o</w:t>
      </w:r>
      <w:r>
        <w:rPr>
          <w:color w:val="231F20"/>
          <w:spacing w:val="-1"/>
        </w:rPr>
        <w:t> </w:t>
      </w:r>
      <w:r>
        <w:rPr>
          <w:color w:val="231F20"/>
        </w:rPr>
        <w:t>rei”.</w:t>
      </w:r>
      <w:r>
        <w:rPr/>
      </w:r>
    </w:p>
    <w:p>
      <w:pPr>
        <w:pStyle w:val="BodyText"/>
        <w:spacing w:line="297" w:lineRule="auto" w:before="3"/>
        <w:ind w:left="507" w:right="510" w:firstLine="283"/>
        <w:jc w:val="both"/>
      </w:pPr>
      <w:r>
        <w:rPr>
          <w:color w:val="231F20"/>
          <w:spacing w:val="-7"/>
        </w:rPr>
        <w:t>Todos </w:t>
      </w:r>
      <w:r>
        <w:rPr>
          <w:color w:val="231F20"/>
        </w:rPr>
        <w:t>os cavaleiros do reino tentaram retirar a espada da pedra. Mas </w:t>
      </w:r>
      <w:r>
        <w:rPr>
          <w:color w:val="231F20"/>
        </w:rPr>
        <w:t>nenhum</w:t>
      </w:r>
      <w:r>
        <w:rPr>
          <w:color w:val="231F20"/>
          <w:spacing w:val="-1"/>
        </w:rPr>
        <w:t> </w:t>
      </w:r>
      <w:r>
        <w:rPr>
          <w:color w:val="231F20"/>
        </w:rPr>
        <w:t>conseguiu.</w:t>
      </w:r>
      <w:r>
        <w:rPr/>
      </w:r>
    </w:p>
    <w:p>
      <w:pPr>
        <w:pStyle w:val="BodyText"/>
        <w:spacing w:line="297" w:lineRule="auto" w:before="3"/>
        <w:ind w:left="507" w:right="506" w:firstLine="283"/>
        <w:jc w:val="both"/>
      </w:pPr>
      <w:r>
        <w:rPr>
          <w:color w:val="231F20"/>
        </w:rPr>
        <w:t>Na sua vez, Artur apoderou-se da arma sem a mínima dificuldade. Foi inacreditável. Ele foi consagrado</w:t>
      </w:r>
      <w:r>
        <w:rPr>
          <w:color w:val="231F20"/>
          <w:spacing w:val="-1"/>
        </w:rPr>
        <w:t> </w:t>
      </w:r>
      <w:r>
        <w:rPr>
          <w:color w:val="231F20"/>
        </w:rPr>
        <w:t>rei.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Um dia, Merlim aconselhou Artur a reunir os melhores cavaleiros. Diante deles, o mágico fez aparecer uma távola redonda e vários assentos. Neles estava escrito, em ouro, o nome de cada</w:t>
      </w:r>
      <w:r>
        <w:rPr>
          <w:color w:val="231F20"/>
          <w:spacing w:val="-1"/>
        </w:rPr>
        <w:t> </w:t>
      </w:r>
      <w:r>
        <w:rPr>
          <w:color w:val="231F20"/>
        </w:rPr>
        <w:t>cavaleiro.</w:t>
      </w:r>
      <w:r>
        <w:rPr/>
      </w:r>
    </w:p>
    <w:p>
      <w:pPr>
        <w:pStyle w:val="BodyText"/>
        <w:spacing w:line="297" w:lineRule="auto" w:before="3"/>
        <w:ind w:left="507" w:right="512" w:firstLine="283"/>
        <w:jc w:val="both"/>
      </w:pPr>
      <w:r>
        <w:rPr>
          <w:color w:val="231F20"/>
        </w:rPr>
        <w:t>Os</w:t>
      </w:r>
      <w:r>
        <w:rPr>
          <w:color w:val="231F20"/>
          <w:spacing w:val="-34"/>
        </w:rPr>
        <w:t> </w:t>
      </w:r>
      <w:r>
        <w:rPr>
          <w:color w:val="231F20"/>
        </w:rPr>
        <w:t>cavaleiros</w:t>
      </w:r>
      <w:r>
        <w:rPr>
          <w:color w:val="231F20"/>
          <w:spacing w:val="-34"/>
        </w:rPr>
        <w:t> </w:t>
      </w:r>
      <w:r>
        <w:rPr>
          <w:color w:val="231F20"/>
        </w:rPr>
        <w:t>da</w:t>
      </w:r>
      <w:r>
        <w:rPr>
          <w:color w:val="231F20"/>
          <w:spacing w:val="-38"/>
        </w:rPr>
        <w:t> </w:t>
      </w:r>
      <w:r>
        <w:rPr>
          <w:color w:val="231F20"/>
        </w:rPr>
        <w:t>Távola</w:t>
      </w:r>
      <w:r>
        <w:rPr>
          <w:color w:val="231F20"/>
          <w:spacing w:val="-34"/>
        </w:rPr>
        <w:t> </w:t>
      </w:r>
      <w:r>
        <w:rPr>
          <w:color w:val="231F20"/>
        </w:rPr>
        <w:t>Redonda</w:t>
      </w:r>
      <w:r>
        <w:rPr>
          <w:color w:val="231F20"/>
          <w:spacing w:val="-34"/>
        </w:rPr>
        <w:t> </w:t>
      </w:r>
      <w:r>
        <w:rPr>
          <w:color w:val="231F20"/>
        </w:rPr>
        <w:t>fizeram</w:t>
      </w:r>
      <w:r>
        <w:rPr>
          <w:color w:val="231F20"/>
          <w:spacing w:val="-34"/>
        </w:rPr>
        <w:t> </w:t>
      </w:r>
      <w:r>
        <w:rPr>
          <w:color w:val="231F20"/>
        </w:rPr>
        <w:t>um</w:t>
      </w:r>
      <w:r>
        <w:rPr>
          <w:color w:val="231F20"/>
          <w:spacing w:val="-34"/>
        </w:rPr>
        <w:t> </w:t>
      </w:r>
      <w:r>
        <w:rPr>
          <w:color w:val="231F20"/>
        </w:rPr>
        <w:t>juramento:</w:t>
      </w:r>
      <w:r>
        <w:rPr>
          <w:color w:val="231F20"/>
          <w:spacing w:val="-34"/>
        </w:rPr>
        <w:t> </w:t>
      </w:r>
      <w:r>
        <w:rPr>
          <w:color w:val="231F20"/>
        </w:rPr>
        <w:t>Percorreriam</w:t>
      </w:r>
      <w:r>
        <w:rPr>
          <w:color w:val="231F20"/>
          <w:spacing w:val="-34"/>
        </w:rPr>
        <w:t> </w:t>
      </w:r>
      <w:r>
        <w:rPr>
          <w:color w:val="231F20"/>
        </w:rPr>
        <w:t>todo </w:t>
      </w:r>
      <w:r>
        <w:rPr>
          <w:color w:val="231F20"/>
        </w:rPr>
        <w:t>o reino socorrendo damas em perigo e combatendo os</w:t>
      </w:r>
      <w:r>
        <w:rPr>
          <w:color w:val="231F20"/>
          <w:spacing w:val="-2"/>
        </w:rPr>
        <w:t> </w:t>
      </w:r>
      <w:r>
        <w:rPr>
          <w:color w:val="231F20"/>
        </w:rPr>
        <w:t>maus.</w:t>
      </w:r>
      <w:r>
        <w:rPr/>
      </w:r>
    </w:p>
    <w:p>
      <w:pPr>
        <w:spacing w:before="32"/>
        <w:ind w:left="175" w:right="175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Minha 1ª Biblioteca </w:t>
      </w:r>
      <w:r>
        <w:rPr>
          <w:rFonts w:ascii="Arial" w:hAnsi="Arial"/>
          <w:i/>
          <w:color w:val="231F20"/>
          <w:sz w:val="16"/>
        </w:rPr>
        <w:t>Larousse Heróis</w:t>
      </w:r>
      <w:r>
        <w:rPr>
          <w:rFonts w:ascii="Arial" w:hAnsi="Arial"/>
          <w:color w:val="231F20"/>
          <w:sz w:val="16"/>
        </w:rPr>
        <w:t>. Tradução: Adriana de Oliveira Silva. São Paulo: Larousse do Brasil, 2007, p. 10 -</w:t>
      </w:r>
      <w:r>
        <w:rPr>
          <w:rFonts w:ascii="Arial" w:hAnsi="Arial"/>
          <w:color w:val="231F20"/>
          <w:spacing w:val="-28"/>
          <w:sz w:val="16"/>
        </w:rPr>
        <w:t> </w:t>
      </w:r>
      <w:r>
        <w:rPr>
          <w:rFonts w:ascii="Arial" w:hAnsi="Arial"/>
          <w:color w:val="231F20"/>
          <w:spacing w:val="-4"/>
          <w:sz w:val="16"/>
        </w:rPr>
        <w:t>11. </w:t>
      </w:r>
      <w:r>
        <w:rPr>
          <w:rFonts w:ascii="Arial" w:hAnsi="Arial"/>
          <w:color w:val="231F20"/>
          <w:sz w:val="16"/>
        </w:rPr>
        <w:t>(P041831E4_SUP)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42.52pt;margin-top:10.805667pt;width:510.25pt;height:22.7pt;mso-position-horizontal-relative:page;mso-position-vertical-relative:paragraph;z-index:1696;mso-wrap-distance-left:0;mso-wrap-distance-right:0" coordorigin="850,216" coordsize="10205,454">
            <v:group style="position:absolute;left:850;top:216;width:2098;height:454" coordorigin="850,216" coordsize="2098,454">
              <v:shape style="position:absolute;left:850;top:216;width:2098;height:454" coordorigin="850,216" coordsize="2098,454" path="m2948,216l850,216,850,670,2948,670,2948,216xe" filled="true" fillcolor="#d1d3d4" stroked="false">
                <v:path arrowok="t"/>
                <v:fill type="solid"/>
              </v:shape>
            </v:group>
            <v:group style="position:absolute;left:2948;top:216;width:8108;height:454" coordorigin="2948,216" coordsize="8108,454">
              <v:shape style="position:absolute;left:2948;top:216;width:8108;height:454" coordorigin="2948,216" coordsize="8108,454" path="m11055,216l2948,216,2948,670,11055,670,11055,216xe" filled="true" fillcolor="#d1d3d4" stroked="false">
                <v:path arrowok="t"/>
                <v:fill type="solid"/>
              </v:shape>
              <v:shape style="position:absolute;left:930;top:327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04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371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P041833E4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107"/>
        <w:jc w:val="left"/>
      </w:pPr>
      <w:r>
        <w:rPr>
          <w:color w:val="231F20"/>
        </w:rPr>
        <w:t>De acordo com esse texto, os cavaleiros do rei Artur</w:t>
      </w:r>
      <w:r>
        <w:rPr>
          <w:color w:val="231F20"/>
          <w:spacing w:val="-17"/>
        </w:rPr>
        <w:t> </w:t>
      </w:r>
      <w:r>
        <w:rPr>
          <w:color w:val="231F20"/>
        </w:rPr>
        <w:t>prometeram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7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construir uma grande távola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redonda.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7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percorrer o reino ajudando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pessoas.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retirar a espada Excalibur da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pedra.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revelar o segredo do rei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Pendragon.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05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88;top:155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P041831E4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1"/>
        <w:ind w:left="110" w:right="107"/>
        <w:jc w:val="left"/>
      </w:pPr>
      <w:r>
        <w:rPr>
          <w:color w:val="231F20"/>
        </w:rPr>
        <w:t>Esse texto</w:t>
      </w:r>
      <w:r>
        <w:rPr>
          <w:color w:val="231F20"/>
          <w:spacing w:val="-1"/>
        </w:rPr>
        <w:t> </w:t>
      </w:r>
      <w:r>
        <w:rPr>
          <w:color w:val="231F20"/>
        </w:rPr>
        <w:t>é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8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um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conto.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8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um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diário.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uma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carta.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uma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notícia.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42.52pt;margin-top:10.202162pt;width:510.25pt;height:22.7pt;mso-position-horizontal-relative:page;mso-position-vertical-relative:paragraph;z-index:1864;mso-wrap-distance-left:0;mso-wrap-distance-right:0" coordorigin="850,204" coordsize="10205,454">
            <v:group style="position:absolute;left:850;top:204;width:2098;height:454" coordorigin="850,204" coordsize="2098,454">
              <v:shape style="position:absolute;left:850;top:204;width:2098;height:454" coordorigin="850,204" coordsize="2098,454" path="m2948,204l850,204,850,658,2948,658,2948,204xe" filled="true" fillcolor="#d1d3d4" stroked="false">
                <v:path arrowok="t"/>
                <v:fill type="solid"/>
              </v:shape>
            </v:group>
            <v:group style="position:absolute;left:2948;top:204;width:8108;height:454" coordorigin="2948,204" coordsize="8108,454">
              <v:shape style="position:absolute;left:2948;top:204;width:8108;height:454" coordorigin="2948,204" coordsize="8108,454" path="m11055,204l2948,204,2948,658,11055,658,11055,204xe" filled="true" fillcolor="#d1d3d4" stroked="false">
                <v:path arrowok="t"/>
                <v:fill type="solid"/>
              </v:shape>
              <v:shape style="position:absolute;left:930;top:31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06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0;top:359;width:845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16"/>
                        </w:rPr>
                        <w:t>P020026D3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8"/>
        <w:ind w:right="107"/>
        <w:jc w:val="left"/>
        <w:rPr>
          <w:b w:val="0"/>
          <w:bCs w:val="0"/>
        </w:rPr>
      </w:pPr>
      <w:r>
        <w:rPr>
          <w:color w:val="231F20"/>
        </w:rPr>
        <w:t>Faça um X na frase que está escrita</w:t>
      </w:r>
      <w:r>
        <w:rPr>
          <w:color w:val="231F20"/>
          <w:spacing w:val="-1"/>
        </w:rPr>
        <w:t> </w:t>
      </w:r>
      <w:r>
        <w:rPr>
          <w:color w:val="231F20"/>
        </w:rPr>
        <w:t>corretamente.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31"/>
          <w:szCs w:val="31"/>
        </w:rPr>
      </w:pPr>
    </w:p>
    <w:p>
      <w:pPr>
        <w:pStyle w:val="ListParagraph"/>
        <w:numPr>
          <w:ilvl w:val="0"/>
          <w:numId w:val="9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ASMENINASADORAM  BRINCAR  DE</w:t>
      </w:r>
      <w:r>
        <w:rPr>
          <w:rFonts w:ascii="Arial"/>
          <w:color w:val="231F20"/>
          <w:spacing w:val="77"/>
          <w:sz w:val="28"/>
        </w:rPr>
        <w:t> </w:t>
      </w:r>
      <w:r>
        <w:rPr>
          <w:rFonts w:ascii="Arial"/>
          <w:color w:val="231F20"/>
          <w:sz w:val="28"/>
        </w:rPr>
        <w:t>PULARCORDA.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9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AS  MENINAS  ADORAM  BRINCAR  DE  PULAR</w:t>
      </w:r>
      <w:r>
        <w:rPr>
          <w:rFonts w:ascii="Arial"/>
          <w:color w:val="231F20"/>
          <w:spacing w:val="61"/>
          <w:sz w:val="28"/>
        </w:rPr>
        <w:t> </w:t>
      </w:r>
      <w:r>
        <w:rPr>
          <w:rFonts w:ascii="Arial"/>
          <w:color w:val="231F20"/>
          <w:sz w:val="28"/>
        </w:rPr>
        <w:t>CORDA.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9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ASMENINAS  ADORAMBRINCAR  DE</w:t>
      </w:r>
      <w:r>
        <w:rPr>
          <w:rFonts w:ascii="Arial"/>
          <w:color w:val="231F20"/>
          <w:spacing w:val="61"/>
          <w:sz w:val="28"/>
        </w:rPr>
        <w:t> </w:t>
      </w:r>
      <w:r>
        <w:rPr>
          <w:rFonts w:ascii="Arial"/>
          <w:color w:val="231F20"/>
          <w:sz w:val="28"/>
        </w:rPr>
        <w:t>PULARCORDA.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9"/>
        </w:numPr>
        <w:tabs>
          <w:tab w:pos="673" w:val="left" w:leader="none"/>
          <w:tab w:pos="6599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AS</w:t>
      </w:r>
      <w:r>
        <w:rPr>
          <w:rFonts w:ascii="Arial"/>
          <w:color w:val="231F20"/>
          <w:spacing w:val="53"/>
          <w:sz w:val="28"/>
        </w:rPr>
        <w:t> </w:t>
      </w:r>
      <w:r>
        <w:rPr>
          <w:rFonts w:ascii="Arial"/>
          <w:color w:val="231F20"/>
          <w:sz w:val="28"/>
        </w:rPr>
        <w:t>MENINASADORAM  </w:t>
      </w:r>
      <w:r>
        <w:rPr>
          <w:rFonts w:ascii="Arial"/>
          <w:color w:val="231F20"/>
          <w:spacing w:val="29"/>
          <w:sz w:val="28"/>
        </w:rPr>
        <w:t> </w:t>
      </w:r>
      <w:r>
        <w:rPr>
          <w:rFonts w:ascii="Arial"/>
          <w:color w:val="231F20"/>
          <w:sz w:val="28"/>
        </w:rPr>
        <w:t>BRINCARDEPULAR</w:t>
        <w:tab/>
        <w:t>CORDA.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107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56.692902pt;margin-top:9.784173pt;width:481.9pt;height:181.55pt;mso-position-horizontal-relative:page;mso-position-vertical-relative:paragraph;z-index:1888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49"/>
                    <w:ind w:left="3210" w:right="3210" w:firstLine="0"/>
                    <w:jc w:val="center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>Aranha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line="240" w:lineRule="auto" w:before="7"/>
                    <w:rPr>
                      <w:rFonts w:ascii="Arial" w:hAnsi="Arial" w:cs="Arial" w:eastAsia="Arial" w:hint="default"/>
                      <w:b/>
                      <w:bCs/>
                      <w:sz w:val="41"/>
                      <w:szCs w:val="41"/>
                    </w:rPr>
                  </w:pPr>
                </w:p>
                <w:p>
                  <w:pPr>
                    <w:pStyle w:val="BodyText"/>
                    <w:spacing w:line="297" w:lineRule="auto" w:before="0"/>
                    <w:ind w:left="108" w:right="106" w:firstLine="283"/>
                    <w:jc w:val="left"/>
                  </w:pPr>
                  <w:r>
                    <w:rPr>
                      <w:color w:val="231F20"/>
                    </w:rPr>
                    <w:t>O homem pede uma salada em um restaurante e quando vai </w:t>
                  </w:r>
                  <w:r>
                    <w:rPr>
                      <w:color w:val="231F20"/>
                      <w:spacing w:val="-3"/>
                    </w:rPr>
                    <w:t>comer, </w:t>
                  </w:r>
                  <w:r>
                    <w:rPr>
                      <w:color w:val="231F20"/>
                    </w:rPr>
                    <w:t>vê </w:t>
                  </w:r>
                  <w:r>
                    <w:rPr>
                      <w:color w:val="231F20"/>
                    </w:rPr>
                    <w:t>uma mosca no tomate. Imediatamente, ele chama 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garçom: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10"/>
                    </w:numPr>
                    <w:tabs>
                      <w:tab w:pos="649" w:val="left" w:leader="none"/>
                    </w:tabs>
                    <w:spacing w:line="297" w:lineRule="auto" w:before="3" w:after="0"/>
                    <w:ind w:left="108" w:right="106" w:firstLine="283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231F20"/>
                      <w:sz w:val="28"/>
                    </w:rPr>
                    <w:t>Garçom! Olha só o tamanho desta mosca pousada no meu tomate! E agora, o que eu</w:t>
                  </w:r>
                  <w:r>
                    <w:rPr>
                      <w:rFonts w:ascii="Arial" w:hAnsi="Arial"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faço?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pStyle w:val="BodyText"/>
                    <w:spacing w:line="240" w:lineRule="auto" w:before="3"/>
                    <w:ind w:left="391" w:right="106"/>
                    <w:jc w:val="left"/>
                  </w:pPr>
                  <w:r>
                    <w:rPr>
                      <w:color w:val="231F20"/>
                    </w:rPr>
                    <w:t>O garçom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responde: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10"/>
                    </w:numPr>
                    <w:tabs>
                      <w:tab w:pos="643" w:val="left" w:leader="none"/>
                    </w:tabs>
                    <w:spacing w:line="297" w:lineRule="auto" w:before="78" w:after="0"/>
                    <w:ind w:left="108" w:right="106" w:firstLine="283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231F20"/>
                      <w:sz w:val="28"/>
                    </w:rPr>
                    <w:t>Fica frio... Olha só o tamanho da aranha que saiu da alface! Já, já ela come a</w:t>
                  </w:r>
                  <w:r>
                    <w:rPr>
                      <w:rFonts w:ascii="Arial" w:hAnsi="Arial"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mosca!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1135" w:right="107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29">
        <w:r>
          <w:rPr>
            <w:rFonts w:ascii="Arial" w:hAnsi="Arial"/>
            <w:color w:val="231F20"/>
            <w:sz w:val="16"/>
          </w:rPr>
          <w:t>em: &lt;http://criancas.uol.com.br/piadas/livro-de-piadas/aranha.jhtm&gt;.</w:t>
        </w:r>
      </w:hyperlink>
      <w:r>
        <w:rPr>
          <w:rFonts w:ascii="Arial" w:hAnsi="Arial"/>
          <w:color w:val="231F20"/>
          <w:sz w:val="16"/>
        </w:rPr>
        <w:t> Acesso em: 14 </w:t>
      </w:r>
      <w:r>
        <w:rPr>
          <w:rFonts w:ascii="Arial" w:hAnsi="Arial"/>
          <w:color w:val="231F20"/>
          <w:spacing w:val="-3"/>
          <w:sz w:val="16"/>
        </w:rPr>
        <w:t>nov. 2011.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(P040056D3_SUP)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107"/>
        <w:jc w:val="left"/>
      </w:pPr>
      <w:r>
        <w:rPr>
          <w:color w:val="231F20"/>
        </w:rPr>
        <w:t>O que faz esse texto ficar</w:t>
      </w:r>
      <w:r>
        <w:rPr>
          <w:color w:val="231F20"/>
          <w:spacing w:val="-1"/>
        </w:rPr>
        <w:t> </w:t>
      </w:r>
      <w:r>
        <w:rPr>
          <w:color w:val="231F20"/>
        </w:rPr>
        <w:t>engraçado?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11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 reclamação do</w:t>
      </w:r>
      <w:r>
        <w:rPr>
          <w:rFonts w:ascii="Arial" w:hAnsi="Arial"/>
          <w:color w:val="231F20"/>
          <w:spacing w:val="-17"/>
          <w:sz w:val="28"/>
        </w:rPr>
        <w:t> </w:t>
      </w:r>
      <w:r>
        <w:rPr>
          <w:rFonts w:ascii="Arial" w:hAnsi="Arial"/>
          <w:color w:val="231F20"/>
          <w:sz w:val="28"/>
        </w:rPr>
        <w:t>homem.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1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 resposta do</w:t>
      </w:r>
      <w:r>
        <w:rPr>
          <w:rFonts w:ascii="Arial" w:hAnsi="Arial"/>
          <w:color w:val="231F20"/>
          <w:spacing w:val="-17"/>
          <w:sz w:val="28"/>
        </w:rPr>
        <w:t> </w:t>
      </w:r>
      <w:r>
        <w:rPr>
          <w:rFonts w:ascii="Arial" w:hAnsi="Arial"/>
          <w:color w:val="231F20"/>
          <w:sz w:val="28"/>
        </w:rPr>
        <w:t>garçom.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surgimento da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mosca.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tamanho da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aranha.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28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107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56.692902pt;margin-top:9.784173pt;width:481.9pt;height:301.55pt;mso-position-horizontal-relative:page;mso-position-vertical-relative:paragraph;z-index:191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49"/>
                    <w:ind w:left="3210" w:right="3210" w:firstLine="0"/>
                    <w:jc w:val="center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>A roda dos</w:t>
                  </w:r>
                  <w:r>
                    <w:rPr>
                      <w:rFonts w:ascii="Arial"/>
                      <w:b/>
                      <w:color w:val="231F20"/>
                      <w:spacing w:val="-12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8"/>
                    </w:rPr>
                    <w:t>caranguejos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line="240" w:lineRule="auto" w:before="7"/>
                    <w:rPr>
                      <w:rFonts w:ascii="Arial" w:hAnsi="Arial" w:cs="Arial" w:eastAsia="Arial" w:hint="default"/>
                      <w:b/>
                      <w:bCs/>
                      <w:sz w:val="41"/>
                      <w:szCs w:val="41"/>
                    </w:rPr>
                  </w:pPr>
                </w:p>
                <w:p>
                  <w:pPr>
                    <w:pStyle w:val="ListParagraph"/>
                    <w:numPr>
                      <w:ilvl w:val="0"/>
                      <w:numId w:val="12"/>
                    </w:numPr>
                    <w:tabs>
                      <w:tab w:pos="621" w:val="left" w:leader="none"/>
                    </w:tabs>
                    <w:spacing w:line="297" w:lineRule="auto" w:before="0" w:after="0"/>
                    <w:ind w:left="108" w:right="106" w:firstLine="283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Papai! – reclama Carlos do fundo do seu rochedo. – Estou com dor nas patas esta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manhã.</w:t>
                  </w:r>
                  <w:r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12"/>
                    </w:numPr>
                    <w:tabs>
                      <w:tab w:pos="610" w:val="left" w:leader="none"/>
                    </w:tabs>
                    <w:spacing w:line="240" w:lineRule="auto" w:before="3" w:after="0"/>
                    <w:ind w:left="609" w:right="0" w:hanging="218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Ah, ah – responde seu pai, rindo. – Não teria aula de dança por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acaso?</w:t>
                  </w:r>
                  <w:r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12"/>
                    </w:numPr>
                    <w:tabs>
                      <w:tab w:pos="642" w:val="left" w:leader="none"/>
                    </w:tabs>
                    <w:spacing w:line="297" w:lineRule="auto" w:before="78" w:after="0"/>
                    <w:ind w:left="108" w:right="106" w:firstLine="283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É... – suspira o caranguejinho. – Mas papai, não quero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6"/>
                      <w:sz w:val="28"/>
                      <w:szCs w:val="28"/>
                    </w:rPr>
                    <w:t>ir,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não consigo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andar de lado como os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outros...</w:t>
                  </w:r>
                  <w:r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spacing w:line="240" w:lineRule="auto" w:before="3"/>
                    <w:ind w:left="391" w:right="106"/>
                    <w:jc w:val="left"/>
                  </w:pPr>
                  <w:r>
                    <w:rPr>
                      <w:color w:val="231F20"/>
                    </w:rPr>
                    <w:t>Só que papai-caranguejo insistiu e Carlos foi à aula, fazendo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beicinho...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78"/>
                    <w:ind w:left="108" w:right="106" w:firstLine="283"/>
                    <w:jc w:val="left"/>
                  </w:pPr>
                  <w:r>
                    <w:rPr>
                      <w:color w:val="231F20"/>
                    </w:rPr>
                    <w:t>No caminho, bem atrás de uma anêmona-do-mar, Carlos vislumbra uma senhorita-caranguejo diante do seu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espelho.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12"/>
                    </w:numPr>
                    <w:tabs>
                      <w:tab w:pos="626" w:val="left" w:leader="none"/>
                    </w:tabs>
                    <w:spacing w:line="240" w:lineRule="auto" w:before="3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Não conseguirei nunca! – chora ela. – Ando sempre para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7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frente!</w:t>
                  </w:r>
                  <w:r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12"/>
                    </w:numPr>
                    <w:tabs>
                      <w:tab w:pos="589" w:val="left" w:leader="none"/>
                    </w:tabs>
                    <w:spacing w:line="297" w:lineRule="auto" w:before="78" w:after="0"/>
                    <w:ind w:left="391" w:right="113" w:firstLine="0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Eu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6"/>
                      <w:sz w:val="28"/>
                      <w:szCs w:val="28"/>
                    </w:rPr>
                    <w:t>também!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–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6"/>
                      <w:sz w:val="28"/>
                      <w:szCs w:val="28"/>
                    </w:rPr>
                    <w:t>exclama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6"/>
                      <w:sz w:val="28"/>
                      <w:szCs w:val="28"/>
                    </w:rPr>
                    <w:t>Carlos,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6"/>
                      <w:sz w:val="28"/>
                      <w:szCs w:val="28"/>
                    </w:rPr>
                    <w:t>aproximando-se.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–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se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6"/>
                      <w:sz w:val="28"/>
                      <w:szCs w:val="28"/>
                    </w:rPr>
                    <w:t>treinássemos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6"/>
                      <w:sz w:val="28"/>
                      <w:szCs w:val="28"/>
                    </w:rPr>
                    <w:t>juntos?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6"/>
                      <w:sz w:val="28"/>
                      <w:szCs w:val="28"/>
                    </w:rPr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5"/>
                      <w:sz w:val="28"/>
                      <w:szCs w:val="28"/>
                    </w:rPr>
                    <w:t>Carlos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6"/>
                      <w:sz w:val="28"/>
                      <w:szCs w:val="28"/>
                    </w:rPr>
                    <w:t>Zulmira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6"/>
                      <w:sz w:val="28"/>
                      <w:szCs w:val="28"/>
                    </w:rPr>
                    <w:t>chegaram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ao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fim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da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5"/>
                      <w:sz w:val="28"/>
                      <w:szCs w:val="28"/>
                    </w:rPr>
                    <w:t>aula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de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5"/>
                      <w:sz w:val="28"/>
                      <w:szCs w:val="28"/>
                    </w:rPr>
                    <w:t>dança,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6"/>
                      <w:sz w:val="28"/>
                      <w:szCs w:val="28"/>
                    </w:rPr>
                    <w:t>avançando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4"/>
                      <w:sz w:val="28"/>
                      <w:szCs w:val="28"/>
                    </w:rPr>
                    <w:t>bem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de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6"/>
                      <w:sz w:val="28"/>
                      <w:szCs w:val="28"/>
                    </w:rPr>
                    <w:t>lado!</w:t>
                  </w:r>
                  <w:r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12"/>
                    </w:numPr>
                    <w:tabs>
                      <w:tab w:pos="615" w:val="left" w:leader="none"/>
                    </w:tabs>
                    <w:spacing w:line="240" w:lineRule="auto" w:before="3" w:after="0"/>
                    <w:ind w:left="614" w:right="0" w:hanging="223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Muito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bem!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4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–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exclama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professor.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4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–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4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Carlos,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ponha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música!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9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Agora,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todos</w:t>
                  </w:r>
                  <w:r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spacing w:line="240" w:lineRule="auto" w:before="78"/>
                    <w:ind w:left="108" w:right="106"/>
                    <w:jc w:val="left"/>
                  </w:pPr>
                  <w:r>
                    <w:rPr>
                      <w:color w:val="231F20"/>
                    </w:rPr>
                    <w:t>poderemos fazer uma linda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roda!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199" w:right="107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TESSANDIER,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Catherine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et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al.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i/>
          <w:color w:val="231F20"/>
          <w:sz w:val="16"/>
        </w:rPr>
        <w:t>365</w:t>
      </w:r>
      <w:r>
        <w:rPr>
          <w:rFonts w:ascii="Arial" w:hAnsi="Arial"/>
          <w:i/>
          <w:color w:val="231F20"/>
          <w:spacing w:val="-14"/>
          <w:sz w:val="16"/>
        </w:rPr>
        <w:t> </w:t>
      </w:r>
      <w:r>
        <w:rPr>
          <w:rFonts w:ascii="Arial" w:hAnsi="Arial"/>
          <w:i/>
          <w:color w:val="231F20"/>
          <w:sz w:val="16"/>
        </w:rPr>
        <w:t>histórias</w:t>
      </w:r>
      <w:r>
        <w:rPr>
          <w:rFonts w:ascii="Arial" w:hAnsi="Arial"/>
          <w:i/>
          <w:color w:val="231F20"/>
          <w:spacing w:val="-13"/>
          <w:sz w:val="16"/>
        </w:rPr>
        <w:t> </w:t>
      </w:r>
      <w:r>
        <w:rPr>
          <w:rFonts w:ascii="Arial" w:hAnsi="Arial"/>
          <w:i/>
          <w:color w:val="231F20"/>
          <w:sz w:val="16"/>
        </w:rPr>
        <w:t>para</w:t>
      </w:r>
      <w:r>
        <w:rPr>
          <w:rFonts w:ascii="Arial" w:hAnsi="Arial"/>
          <w:i/>
          <w:color w:val="231F20"/>
          <w:spacing w:val="-14"/>
          <w:sz w:val="16"/>
        </w:rPr>
        <w:t> </w:t>
      </w:r>
      <w:r>
        <w:rPr>
          <w:rFonts w:ascii="Arial" w:hAnsi="Arial"/>
          <w:i/>
          <w:color w:val="231F20"/>
          <w:spacing w:val="-3"/>
          <w:sz w:val="16"/>
        </w:rPr>
        <w:t>sonhar.</w:t>
      </w:r>
      <w:r>
        <w:rPr>
          <w:rFonts w:ascii="Arial" w:hAnsi="Arial"/>
          <w:i/>
          <w:color w:val="231F20"/>
          <w:spacing w:val="-16"/>
          <w:sz w:val="16"/>
        </w:rPr>
        <w:t> </w:t>
      </w:r>
      <w:r>
        <w:rPr>
          <w:rFonts w:ascii="Arial" w:hAnsi="Arial"/>
          <w:color w:val="231F20"/>
          <w:spacing w:val="-3"/>
          <w:sz w:val="16"/>
        </w:rPr>
        <w:t>Trad.: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Renata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Cordeiro.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São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Paulo: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Ciranda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Cultural,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pacing w:val="-4"/>
          <w:sz w:val="16"/>
        </w:rPr>
        <w:t>2011.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p.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102.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(P010131E4_SUP)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107"/>
        <w:jc w:val="left"/>
      </w:pPr>
      <w:r>
        <w:rPr>
          <w:color w:val="231F20"/>
        </w:rPr>
        <w:t>Quem é a personagem principal dessa</w:t>
      </w:r>
      <w:r>
        <w:rPr>
          <w:color w:val="231F20"/>
          <w:spacing w:val="-2"/>
        </w:rPr>
        <w:t> </w:t>
      </w:r>
      <w:r>
        <w:rPr>
          <w:color w:val="231F20"/>
        </w:rPr>
        <w:t>história?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13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Carlos.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3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papai.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</w:t>
      </w:r>
      <w:r>
        <w:rPr>
          <w:rFonts w:ascii="Arial"/>
          <w:color w:val="231F20"/>
          <w:spacing w:val="-17"/>
          <w:sz w:val="28"/>
        </w:rPr>
        <w:t> </w:t>
      </w:r>
      <w:r>
        <w:rPr>
          <w:rFonts w:ascii="Arial"/>
          <w:color w:val="231F20"/>
          <w:sz w:val="28"/>
        </w:rPr>
        <w:t>professor.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Zulmira.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30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107"/>
        <w:jc w:val="left"/>
        <w:rPr>
          <w:b w:val="0"/>
          <w:bCs w:val="0"/>
        </w:rPr>
      </w:pPr>
      <w:r>
        <w:rPr/>
        <w:pict>
          <v:shape style="position:absolute;margin-left:70.613998pt;margin-top:52.48283pt;width:188.448pt;height:97.123pt;mso-position-horizontal-relative:page;mso-position-vertical-relative:paragraph;z-index:1936" type="#_x0000_t75" stroked="false">
            <v:imagedata r:id="rId32" o:title=""/>
            <w10:wrap type="none"/>
          </v:shape>
        </w:pict>
      </w:r>
      <w:r>
        <w:rPr>
          <w:color w:val="231F20"/>
        </w:rPr>
        <w:t>Faça um X na placa em que aparecem somente</w:t>
      </w:r>
      <w:r>
        <w:rPr>
          <w:color w:val="231F20"/>
          <w:spacing w:val="-1"/>
        </w:rPr>
        <w:t> </w:t>
      </w:r>
      <w:r>
        <w:rPr>
          <w:color w:val="231F20"/>
        </w:rPr>
        <w:t>letras.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30"/>
          <w:szCs w:val="30"/>
        </w:rPr>
      </w:pPr>
    </w:p>
    <w:p>
      <w:pPr>
        <w:pStyle w:val="BodyText"/>
        <w:spacing w:line="240" w:lineRule="auto" w:before="0"/>
        <w:ind w:left="211" w:right="107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178"/>
        <w:ind w:left="211" w:right="107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3998pt;margin-top:-32.024185pt;width:187.2pt;height:97.92pt;mso-position-horizontal-relative:page;mso-position-vertical-relative:paragraph;z-index:1960" type="#_x0000_t75" stroked="false">
            <v:imagedata r:id="rId33" o:title=""/>
            <w10:wrap type="none"/>
          </v:shape>
        </w:pict>
      </w:r>
      <w:r>
        <w:rPr/>
        <w:pict>
          <v:shape style="position:absolute;margin-left:70.613998pt;margin-top:73.896812pt;width:181.617pt;height:119.822pt;mso-position-horizontal-relative:page;mso-position-vertical-relative:paragraph;z-index:1984" type="#_x0000_t75" stroked="false">
            <v:imagedata r:id="rId34" o:title=""/>
            <w10:wrap type="none"/>
          </v:shape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3"/>
        <w:rPr>
          <w:rFonts w:ascii="Arial" w:hAnsi="Arial" w:cs="Arial" w:eastAsia="Arial" w:hint="default"/>
          <w:sz w:val="35"/>
          <w:szCs w:val="35"/>
        </w:rPr>
      </w:pPr>
    </w:p>
    <w:p>
      <w:pPr>
        <w:pStyle w:val="BodyText"/>
        <w:spacing w:line="240" w:lineRule="auto" w:before="0"/>
        <w:ind w:left="203" w:right="107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spacing w:line="240" w:lineRule="auto" w:before="0"/>
        <w:ind w:left="203" w:right="107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0.113998pt;margin-top:-50.871159pt;width:184.5pt;height:117.85pt;mso-position-horizontal-relative:page;mso-position-vertical-relative:paragraph;z-index:2008" coordorigin="1402,-1017" coordsize="3690,2357">
            <v:group style="position:absolute;left:1412;top:-1007;width:3670;height:2" coordorigin="1412,-1007" coordsize="3670,2">
              <v:shape style="position:absolute;left:1412;top:-1007;width:3670;height:2" coordorigin="1412,-1007" coordsize="3670,0" path="m1412,-1007l5082,-1007e" filled="false" stroked="true" strokeweight="1pt" strokecolor="#231f20">
                <v:path arrowok="t"/>
              </v:shape>
            </v:group>
            <v:group style="position:absolute;left:1422;top:-997;width:2;height:2317" coordorigin="1422,-997" coordsize="2,2317">
              <v:shape style="position:absolute;left:1422;top:-997;width:2;height:2317" coordorigin="1422,-997" coordsize="0,2317" path="m1422,1319l1422,-997e" filled="false" stroked="true" strokeweight="1pt" strokecolor="#231f20">
                <v:path arrowok="t"/>
              </v:shape>
            </v:group>
            <v:group style="position:absolute;left:5072;top:-997;width:2;height:2317" coordorigin="5072,-997" coordsize="2,2317">
              <v:shape style="position:absolute;left:5072;top:-997;width:2;height:2317" coordorigin="5072,-997" coordsize="0,2317" path="m5072,1319l5072,-997e" filled="false" stroked="true" strokeweight="1pt" strokecolor="#231f20">
                <v:path arrowok="t"/>
              </v:shape>
            </v:group>
            <v:group style="position:absolute;left:1412;top:1329;width:3670;height:2" coordorigin="1412,1329" coordsize="3670,2">
              <v:shape style="position:absolute;left:1412;top:1329;width:3670;height:2" coordorigin="1412,1329" coordsize="3670,0" path="m1412,1329l5082,1329e" filled="false" stroked="true" strokeweight="1pt" strokecolor="#231f20">
                <v:path arrowok="t"/>
              </v:shape>
              <v:shape style="position:absolute;left:1789;top:-997;width:2916;height:2316" type="#_x0000_t75" stroked="false">
                <v:imagedata r:id="rId35" o:title=""/>
              </v:shape>
            </v:group>
            <w10:wrap type="none"/>
          </v:group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31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11"/>
        <w:rPr>
          <w:rFonts w:ascii="Arial" w:hAnsi="Arial" w:cs="Arial" w:eastAsia="Arial" w:hint="default"/>
          <w:sz w:val="18"/>
          <w:szCs w:val="18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10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88;top:155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P030332E4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1"/>
        <w:ind w:right="107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before="64"/>
        <w:ind w:left="175" w:right="175" w:firstLine="0"/>
        <w:jc w:val="center"/>
        <w:rPr>
          <w:rFonts w:ascii="Arial" w:hAnsi="Arial" w:cs="Arial" w:eastAsia="Arial" w:hint="default"/>
          <w:sz w:val="28"/>
          <w:szCs w:val="28"/>
        </w:rPr>
      </w:pPr>
      <w:r>
        <w:rPr/>
        <w:pict>
          <v:group style="position:absolute;margin-left:56.192902pt;margin-top:.21983pt;width:482.9pt;height:322.05pt;mso-position-horizontal-relative:page;mso-position-vertical-relative:paragraph;z-index:-135808" coordorigin="1124,4" coordsize="9658,6441">
            <v:group style="position:absolute;left:1129;top:9;width:9648;height:2" coordorigin="1129,9" coordsize="9648,2">
              <v:shape style="position:absolute;left:1129;top:9;width:9648;height:2" coordorigin="1129,9" coordsize="9648,0" path="m1129,9l10777,9e" filled="false" stroked="true" strokeweight=".5pt" strokecolor="#231f20">
                <v:path arrowok="t"/>
              </v:shape>
            </v:group>
            <v:group style="position:absolute;left:1134;top:14;width:2;height:6421" coordorigin="1134,14" coordsize="2,6421">
              <v:shape style="position:absolute;left:1134;top:14;width:2;height:6421" coordorigin="1134,14" coordsize="0,6421" path="m1134,6435l1134,14e" filled="false" stroked="true" strokeweight=".5pt" strokecolor="#231f20">
                <v:path arrowok="t"/>
              </v:shape>
            </v:group>
            <v:group style="position:absolute;left:10772;top:14;width:2;height:6421" coordorigin="10772,14" coordsize="2,6421">
              <v:shape style="position:absolute;left:10772;top:14;width:2;height:6421" coordorigin="10772,14" coordsize="0,6421" path="m10772,6435l10772,14e" filled="false" stroked="true" strokeweight=".5pt" strokecolor="#231f20">
                <v:path arrowok="t"/>
              </v:shape>
            </v:group>
            <v:group style="position:absolute;left:1129;top:6440;width:9648;height:2" coordorigin="1129,6440" coordsize="9648,2">
              <v:shape style="position:absolute;left:1129;top:6440;width:9648;height:2" coordorigin="1129,6440" coordsize="9648,0" path="m1129,6440l10777,6440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231F20"/>
          <w:sz w:val="28"/>
        </w:rPr>
        <w:t>Lagartixa solta o rabo para enganar predador, conta</w:t>
      </w:r>
      <w:r>
        <w:rPr>
          <w:rFonts w:ascii="Arial"/>
          <w:b/>
          <w:color w:val="231F20"/>
          <w:spacing w:val="-17"/>
          <w:sz w:val="28"/>
        </w:rPr>
        <w:t> </w:t>
      </w:r>
      <w:r>
        <w:rPr>
          <w:rFonts w:ascii="Arial"/>
          <w:b/>
          <w:color w:val="231F20"/>
          <w:sz w:val="28"/>
        </w:rPr>
        <w:t>livro</w:t>
      </w:r>
      <w:r>
        <w:rPr>
          <w:rFonts w:ascii="Arial"/>
          <w:sz w:val="28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41"/>
          <w:szCs w:val="41"/>
        </w:rPr>
      </w:pPr>
    </w:p>
    <w:p>
      <w:pPr>
        <w:pStyle w:val="BodyText"/>
        <w:spacing w:line="297" w:lineRule="auto" w:before="0"/>
        <w:ind w:left="507" w:right="505" w:firstLine="283"/>
        <w:jc w:val="both"/>
      </w:pPr>
      <w:r>
        <w:rPr>
          <w:color w:val="231F20"/>
        </w:rPr>
        <w:t>A lagartixa não é muito maior do que um dedo indicador, mas assusta muita</w:t>
      </w:r>
      <w:r>
        <w:rPr>
          <w:color w:val="231F20"/>
          <w:spacing w:val="-1"/>
        </w:rPr>
        <w:t> </w:t>
      </w:r>
      <w:r>
        <w:rPr>
          <w:color w:val="231F20"/>
        </w:rPr>
        <w:t>gente.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No</w:t>
      </w:r>
      <w:r>
        <w:rPr>
          <w:color w:val="231F20"/>
          <w:spacing w:val="-22"/>
        </w:rPr>
        <w:t> </w:t>
      </w:r>
      <w:r>
        <w:rPr>
          <w:color w:val="231F20"/>
        </w:rPr>
        <w:t>livro</w:t>
      </w:r>
      <w:r>
        <w:rPr>
          <w:color w:val="231F20"/>
          <w:spacing w:val="-22"/>
        </w:rPr>
        <w:t> </w:t>
      </w:r>
      <w:r>
        <w:rPr>
          <w:color w:val="231F20"/>
        </w:rPr>
        <w:t>“Minha</w:t>
      </w:r>
      <w:r>
        <w:rPr>
          <w:color w:val="231F20"/>
          <w:spacing w:val="-22"/>
        </w:rPr>
        <w:t> </w:t>
      </w:r>
      <w:r>
        <w:rPr>
          <w:color w:val="231F20"/>
        </w:rPr>
        <w:t>Querida</w:t>
      </w:r>
      <w:r>
        <w:rPr>
          <w:color w:val="231F20"/>
          <w:spacing w:val="-22"/>
        </w:rPr>
        <w:t> </w:t>
      </w:r>
      <w:r>
        <w:rPr>
          <w:color w:val="231F20"/>
        </w:rPr>
        <w:t>Lagartixa”,</w:t>
      </w:r>
      <w:r>
        <w:rPr>
          <w:color w:val="231F20"/>
          <w:spacing w:val="-22"/>
        </w:rPr>
        <w:t> </w:t>
      </w:r>
      <w:r>
        <w:rPr>
          <w:color w:val="231F20"/>
        </w:rPr>
        <w:t>Wess</w:t>
      </w:r>
      <w:r>
        <w:rPr>
          <w:color w:val="231F20"/>
          <w:spacing w:val="-22"/>
        </w:rPr>
        <w:t> </w:t>
      </w:r>
      <w:r>
        <w:rPr>
          <w:color w:val="231F20"/>
        </w:rPr>
        <w:t>é</w:t>
      </w:r>
      <w:r>
        <w:rPr>
          <w:color w:val="231F20"/>
          <w:spacing w:val="-22"/>
        </w:rPr>
        <w:t> </w:t>
      </w:r>
      <w:r>
        <w:rPr>
          <w:color w:val="231F20"/>
        </w:rPr>
        <w:t>um</w:t>
      </w:r>
      <w:r>
        <w:rPr>
          <w:color w:val="231F20"/>
          <w:spacing w:val="-22"/>
        </w:rPr>
        <w:t> </w:t>
      </w:r>
      <w:r>
        <w:rPr>
          <w:color w:val="231F20"/>
        </w:rPr>
        <w:t>garoto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vê</w:t>
      </w:r>
      <w:r>
        <w:rPr>
          <w:color w:val="231F20"/>
          <w:spacing w:val="-22"/>
        </w:rPr>
        <w:t> </w:t>
      </w:r>
      <w:r>
        <w:rPr>
          <w:color w:val="231F20"/>
        </w:rPr>
        <w:t>em</w:t>
      </w:r>
      <w:r>
        <w:rPr>
          <w:color w:val="231F20"/>
          <w:spacing w:val="-22"/>
        </w:rPr>
        <w:t> </w:t>
      </w:r>
      <w:r>
        <w:rPr>
          <w:color w:val="231F20"/>
        </w:rPr>
        <w:t>apuros </w:t>
      </w:r>
      <w:r>
        <w:rPr>
          <w:color w:val="231F20"/>
        </w:rPr>
        <w:t>ao dar de cara com um desses répteis na cozinha de sua</w:t>
      </w:r>
      <w:r>
        <w:rPr>
          <w:color w:val="231F20"/>
          <w:spacing w:val="-2"/>
        </w:rPr>
        <w:t> </w:t>
      </w:r>
      <w:r>
        <w:rPr>
          <w:color w:val="231F20"/>
        </w:rPr>
        <w:t>casa.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Vânia, sua mãe, tenta explicar que o bicho não faz mal. Ela conta ao filho que existem 300 espécies de</w:t>
      </w:r>
      <w:r>
        <w:rPr>
          <w:color w:val="231F20"/>
          <w:spacing w:val="-1"/>
        </w:rPr>
        <w:t> </w:t>
      </w:r>
      <w:r>
        <w:rPr>
          <w:color w:val="231F20"/>
        </w:rPr>
        <w:t>lagartixa.</w:t>
      </w:r>
      <w:r>
        <w:rPr/>
      </w:r>
    </w:p>
    <w:p>
      <w:pPr>
        <w:pStyle w:val="BodyText"/>
        <w:spacing w:line="240" w:lineRule="auto" w:before="3"/>
        <w:ind w:left="790" w:right="107"/>
        <w:jc w:val="left"/>
      </w:pPr>
      <w:r>
        <w:rPr>
          <w:color w:val="231F20"/>
        </w:rPr>
        <w:t>Elas</w:t>
      </w:r>
      <w:r>
        <w:rPr>
          <w:color w:val="231F20"/>
          <w:spacing w:val="-21"/>
        </w:rPr>
        <w:t> </w:t>
      </w:r>
      <w:r>
        <w:rPr>
          <w:color w:val="231F20"/>
        </w:rPr>
        <w:t>pertencem</w:t>
      </w:r>
      <w:r>
        <w:rPr>
          <w:color w:val="231F20"/>
          <w:spacing w:val="-21"/>
        </w:rPr>
        <w:t> </w:t>
      </w:r>
      <w:r>
        <w:rPr>
          <w:color w:val="231F20"/>
        </w:rPr>
        <w:t>ao</w:t>
      </w:r>
      <w:r>
        <w:rPr>
          <w:color w:val="231F20"/>
          <w:spacing w:val="-21"/>
        </w:rPr>
        <w:t> </w:t>
      </w:r>
      <w:r>
        <w:rPr>
          <w:color w:val="231F20"/>
        </w:rPr>
        <w:t>mesmo</w:t>
      </w:r>
      <w:r>
        <w:rPr>
          <w:color w:val="231F20"/>
          <w:spacing w:val="-21"/>
        </w:rPr>
        <w:t> </w:t>
      </w:r>
      <w:r>
        <w:rPr>
          <w:color w:val="231F20"/>
        </w:rPr>
        <w:t>grupo</w:t>
      </w:r>
      <w:r>
        <w:rPr>
          <w:color w:val="231F20"/>
          <w:spacing w:val="-20"/>
        </w:rPr>
        <w:t> </w:t>
      </w:r>
      <w:r>
        <w:rPr>
          <w:color w:val="231F20"/>
        </w:rPr>
        <w:t>das</w:t>
      </w:r>
      <w:r>
        <w:rPr>
          <w:color w:val="231F20"/>
          <w:spacing w:val="-21"/>
        </w:rPr>
        <w:t> </w:t>
      </w:r>
      <w:r>
        <w:rPr>
          <w:color w:val="231F20"/>
        </w:rPr>
        <w:t>cobras,</w:t>
      </w:r>
      <w:r>
        <w:rPr>
          <w:color w:val="231F20"/>
          <w:spacing w:val="-21"/>
        </w:rPr>
        <w:t> </w:t>
      </w:r>
      <w:r>
        <w:rPr>
          <w:color w:val="231F20"/>
        </w:rPr>
        <w:t>das</w:t>
      </w:r>
      <w:r>
        <w:rPr>
          <w:color w:val="231F20"/>
          <w:spacing w:val="-21"/>
        </w:rPr>
        <w:t> </w:t>
      </w:r>
      <w:r>
        <w:rPr>
          <w:color w:val="231F20"/>
        </w:rPr>
        <w:t>tartarugas</w:t>
      </w:r>
      <w:r>
        <w:rPr>
          <w:color w:val="231F20"/>
          <w:spacing w:val="-21"/>
        </w:rPr>
        <w:t> </w:t>
      </w:r>
      <w:r>
        <w:rPr>
          <w:color w:val="231F20"/>
        </w:rPr>
        <w:t>e</w:t>
      </w:r>
      <w:r>
        <w:rPr>
          <w:color w:val="231F20"/>
          <w:spacing w:val="-21"/>
        </w:rPr>
        <w:t> </w:t>
      </w:r>
      <w:r>
        <w:rPr>
          <w:color w:val="231F20"/>
        </w:rPr>
        <w:t>dos</w:t>
      </w:r>
      <w:r>
        <w:rPr>
          <w:color w:val="231F20"/>
          <w:spacing w:val="-21"/>
        </w:rPr>
        <w:t> </w:t>
      </w:r>
      <w:r>
        <w:rPr>
          <w:color w:val="231F20"/>
        </w:rPr>
        <w:t>jacarés.</w:t>
      </w:r>
      <w:r>
        <w:rPr/>
      </w:r>
    </w:p>
    <w:p>
      <w:pPr>
        <w:pStyle w:val="BodyText"/>
        <w:spacing w:line="297" w:lineRule="auto" w:before="78"/>
        <w:ind w:left="507" w:right="505" w:firstLine="283"/>
        <w:jc w:val="both"/>
      </w:pPr>
      <w:r>
        <w:rPr>
          <w:color w:val="231F20"/>
        </w:rPr>
        <w:t>Vânia</w:t>
      </w:r>
      <w:r>
        <w:rPr>
          <w:color w:val="231F20"/>
          <w:spacing w:val="-14"/>
        </w:rPr>
        <w:t> </w:t>
      </w:r>
      <w:r>
        <w:rPr>
          <w:color w:val="231F20"/>
        </w:rPr>
        <w:t>conta</w:t>
      </w:r>
      <w:r>
        <w:rPr>
          <w:color w:val="231F20"/>
          <w:spacing w:val="-14"/>
        </w:rPr>
        <w:t> </w:t>
      </w:r>
      <w:r>
        <w:rPr>
          <w:color w:val="231F20"/>
        </w:rPr>
        <w:t>então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as</w:t>
      </w:r>
      <w:r>
        <w:rPr>
          <w:color w:val="231F20"/>
          <w:spacing w:val="-14"/>
        </w:rPr>
        <w:t> </w:t>
      </w:r>
      <w:r>
        <w:rPr>
          <w:color w:val="231F20"/>
        </w:rPr>
        <w:t>lagartixas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alimentam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filhotes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barata,</w:t>
      </w:r>
      <w:r>
        <w:rPr>
          <w:color w:val="231F20"/>
          <w:spacing w:val="-14"/>
        </w:rPr>
        <w:t> </w:t>
      </w:r>
      <w:r>
        <w:rPr>
          <w:color w:val="231F20"/>
        </w:rPr>
        <w:t>de </w:t>
      </w:r>
      <w:r>
        <w:rPr>
          <w:color w:val="231F20"/>
        </w:rPr>
        <w:t>escorpião e de alguns insetos que transmitem</w:t>
      </w:r>
      <w:r>
        <w:rPr>
          <w:color w:val="231F20"/>
          <w:spacing w:val="-2"/>
        </w:rPr>
        <w:t> </w:t>
      </w:r>
      <w:r>
        <w:rPr>
          <w:color w:val="231F20"/>
        </w:rPr>
        <w:t>doenças.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São</w:t>
      </w:r>
      <w:r>
        <w:rPr>
          <w:color w:val="231F20"/>
          <w:spacing w:val="-29"/>
        </w:rPr>
        <w:t> </w:t>
      </w:r>
      <w:r>
        <w:rPr>
          <w:color w:val="231F20"/>
        </w:rPr>
        <w:t>também</w:t>
      </w:r>
      <w:r>
        <w:rPr>
          <w:color w:val="231F20"/>
          <w:spacing w:val="-29"/>
        </w:rPr>
        <w:t> </w:t>
      </w:r>
      <w:r>
        <w:rPr>
          <w:color w:val="231F20"/>
        </w:rPr>
        <w:t>espertas.</w:t>
      </w:r>
      <w:r>
        <w:rPr>
          <w:color w:val="231F20"/>
          <w:spacing w:val="-29"/>
        </w:rPr>
        <w:t> </w:t>
      </w:r>
      <w:r>
        <w:rPr>
          <w:color w:val="231F20"/>
        </w:rPr>
        <w:t>Quando</w:t>
      </w:r>
      <w:r>
        <w:rPr>
          <w:color w:val="231F20"/>
          <w:spacing w:val="-29"/>
        </w:rPr>
        <w:t> </w:t>
      </w:r>
      <w:r>
        <w:rPr>
          <w:color w:val="231F20"/>
        </w:rPr>
        <w:t>se</w:t>
      </w:r>
      <w:r>
        <w:rPr>
          <w:color w:val="231F20"/>
          <w:spacing w:val="-29"/>
        </w:rPr>
        <w:t> </w:t>
      </w:r>
      <w:r>
        <w:rPr>
          <w:color w:val="231F20"/>
        </w:rPr>
        <w:t>sentem</w:t>
      </w:r>
      <w:r>
        <w:rPr>
          <w:color w:val="231F20"/>
          <w:spacing w:val="-29"/>
        </w:rPr>
        <w:t> </w:t>
      </w:r>
      <w:r>
        <w:rPr>
          <w:color w:val="231F20"/>
        </w:rPr>
        <w:t>ameaçadas</w:t>
      </w:r>
      <w:r>
        <w:rPr>
          <w:color w:val="231F20"/>
          <w:spacing w:val="-29"/>
        </w:rPr>
        <w:t> </w:t>
      </w:r>
      <w:r>
        <w:rPr>
          <w:color w:val="231F20"/>
        </w:rPr>
        <w:t>por</w:t>
      </w:r>
      <w:r>
        <w:rPr>
          <w:color w:val="231F20"/>
          <w:spacing w:val="-29"/>
        </w:rPr>
        <w:t> </w:t>
      </w:r>
      <w:r>
        <w:rPr>
          <w:color w:val="231F20"/>
        </w:rPr>
        <w:t>algum</w:t>
      </w:r>
      <w:r>
        <w:rPr>
          <w:color w:val="231F20"/>
          <w:spacing w:val="-29"/>
        </w:rPr>
        <w:t> </w:t>
      </w:r>
      <w:r>
        <w:rPr>
          <w:color w:val="231F20"/>
        </w:rPr>
        <w:t>predador, </w:t>
      </w:r>
      <w:r>
        <w:rPr>
          <w:color w:val="231F20"/>
        </w:rPr>
        <w:t>elas soltam o rabo e evitam ser capturadas. Depois, a cauda se regenera, quer </w:t>
      </w:r>
      <w:r>
        <w:rPr>
          <w:color w:val="231F20"/>
          <w:spacing w:val="-3"/>
        </w:rPr>
        <w:t>dizer, </w:t>
      </w:r>
      <w:r>
        <w:rPr>
          <w:color w:val="231F20"/>
        </w:rPr>
        <w:t>cresce</w:t>
      </w:r>
      <w:r>
        <w:rPr>
          <w:color w:val="231F20"/>
          <w:spacing w:val="4"/>
        </w:rPr>
        <w:t> </w:t>
      </w:r>
      <w:r>
        <w:rPr>
          <w:color w:val="231F20"/>
        </w:rPr>
        <w:t>novamente.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A aula de Vânia dá certo. Wess deixa o medo de lado e aprende até a admirar as lagartixas</w:t>
      </w:r>
      <w:r>
        <w:rPr>
          <w:color w:val="231F20"/>
          <w:spacing w:val="-1"/>
        </w:rPr>
        <w:t> </w:t>
      </w:r>
      <w:r>
        <w:rPr>
          <w:color w:val="231F20"/>
        </w:rPr>
        <w:t>magrelas.</w:t>
      </w:r>
      <w:r>
        <w:rPr/>
      </w:r>
    </w:p>
    <w:p>
      <w:pPr>
        <w:spacing w:before="32"/>
        <w:ind w:left="276" w:right="107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7"/>
          <w:sz w:val="16"/>
        </w:rPr>
        <w:t>Disponível </w:t>
      </w:r>
      <w:r>
        <w:rPr>
          <w:rFonts w:ascii="Arial" w:hAnsi="Arial"/>
          <w:color w:val="231F20"/>
          <w:spacing w:val="-5"/>
          <w:sz w:val="16"/>
        </w:rPr>
        <w:t>em: </w:t>
      </w:r>
      <w:hyperlink r:id="rId37">
        <w:r>
          <w:rPr>
            <w:rFonts w:ascii="Arial" w:hAnsi="Arial"/>
            <w:color w:val="231F20"/>
            <w:spacing w:val="-8"/>
            <w:sz w:val="16"/>
          </w:rPr>
          <w:t>&lt;http://www1.folha.uol.com.br/folhinha/1144174-lagartixa-solta-o-rabo-para-enganar-predador-conta-livro.shtml&gt;.</w:t>
        </w:r>
      </w:hyperlink>
      <w:r>
        <w:rPr>
          <w:rFonts w:ascii="Arial" w:hAnsi="Arial"/>
          <w:color w:val="231F20"/>
          <w:spacing w:val="-8"/>
          <w:sz w:val="16"/>
        </w:rPr>
        <w:t> </w:t>
      </w:r>
      <w:r>
        <w:rPr>
          <w:rFonts w:ascii="Arial" w:hAnsi="Arial"/>
          <w:color w:val="231F20"/>
          <w:spacing w:val="-6"/>
          <w:sz w:val="16"/>
        </w:rPr>
        <w:t>Acesso </w:t>
      </w:r>
      <w:r>
        <w:rPr>
          <w:rFonts w:ascii="Arial" w:hAnsi="Arial"/>
          <w:color w:val="231F20"/>
          <w:spacing w:val="-5"/>
          <w:sz w:val="16"/>
        </w:rPr>
        <w:t>em: </w:t>
      </w:r>
      <w:r>
        <w:rPr>
          <w:rFonts w:ascii="Arial" w:hAnsi="Arial"/>
          <w:color w:val="231F20"/>
          <w:spacing w:val="-4"/>
          <w:sz w:val="16"/>
        </w:rPr>
        <w:t>29 </w:t>
      </w:r>
      <w:r>
        <w:rPr>
          <w:rFonts w:ascii="Arial" w:hAnsi="Arial"/>
          <w:color w:val="231F20"/>
          <w:spacing w:val="-6"/>
          <w:sz w:val="16"/>
        </w:rPr>
        <w:t>ago. </w:t>
      </w:r>
      <w:r>
        <w:rPr>
          <w:rFonts w:ascii="Arial" w:hAnsi="Arial"/>
          <w:color w:val="231F20"/>
          <w:spacing w:val="16"/>
          <w:sz w:val="16"/>
        </w:rPr>
        <w:t> </w:t>
      </w:r>
      <w:r>
        <w:rPr>
          <w:rFonts w:ascii="Arial" w:hAnsi="Arial"/>
          <w:color w:val="231F20"/>
          <w:spacing w:val="-7"/>
          <w:sz w:val="16"/>
        </w:rPr>
        <w:t>2012.</w:t>
      </w:r>
      <w:r>
        <w:rPr>
          <w:rFonts w:ascii="Arial" w:hAnsi="Arial"/>
          <w:sz w:val="16"/>
        </w:rPr>
      </w:r>
    </w:p>
    <w:p>
      <w:pPr>
        <w:spacing w:before="36"/>
        <w:ind w:left="0" w:right="115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7"/>
          <w:sz w:val="16"/>
        </w:rPr>
        <w:t>Fragmento. (P030329E4_SUP)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97" w:lineRule="auto" w:before="135"/>
        <w:ind w:left="110" w:right="107"/>
        <w:jc w:val="left"/>
      </w:pP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trecho</w:t>
      </w:r>
      <w:r>
        <w:rPr>
          <w:color w:val="231F20"/>
          <w:spacing w:val="-10"/>
        </w:rPr>
        <w:t> </w:t>
      </w:r>
      <w:r>
        <w:rPr>
          <w:color w:val="231F20"/>
        </w:rPr>
        <w:t>“Wess</w:t>
      </w:r>
      <w:r>
        <w:rPr>
          <w:color w:val="231F20"/>
          <w:spacing w:val="-10"/>
        </w:rPr>
        <w:t> </w:t>
      </w:r>
      <w:r>
        <w:rPr>
          <w:color w:val="231F20"/>
        </w:rPr>
        <w:t>é</w:t>
      </w:r>
      <w:r>
        <w:rPr>
          <w:color w:val="231F20"/>
          <w:spacing w:val="-10"/>
        </w:rPr>
        <w:t> </w:t>
      </w:r>
      <w:r>
        <w:rPr>
          <w:color w:val="231F20"/>
        </w:rPr>
        <w:t>um</w:t>
      </w:r>
      <w:r>
        <w:rPr>
          <w:color w:val="231F20"/>
          <w:spacing w:val="-10"/>
        </w:rPr>
        <w:t> </w:t>
      </w:r>
      <w:r>
        <w:rPr>
          <w:color w:val="231F20"/>
        </w:rPr>
        <w:t>garoto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vê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apuros</w:t>
      </w:r>
      <w:r>
        <w:rPr>
          <w:color w:val="231F20"/>
          <w:spacing w:val="-10"/>
        </w:rPr>
        <w:t> </w:t>
      </w:r>
      <w:r>
        <w:rPr>
          <w:color w:val="231F20"/>
        </w:rPr>
        <w:t>ao</w:t>
      </w:r>
      <w:r>
        <w:rPr>
          <w:color w:val="231F20"/>
          <w:spacing w:val="-1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10"/>
        </w:rPr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dar</w:t>
      </w:r>
      <w:r>
        <w:rPr>
          <w:rFonts w:ascii="Arial" w:hAnsi="Arial" w:cs="Arial" w:eastAsia="Arial" w:hint="default"/>
          <w:b/>
          <w:bCs/>
          <w:color w:val="231F20"/>
          <w:spacing w:val="-10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de</w:t>
      </w:r>
      <w:r>
        <w:rPr>
          <w:rFonts w:ascii="Arial" w:hAnsi="Arial" w:cs="Arial" w:eastAsia="Arial" w:hint="default"/>
          <w:b/>
          <w:bCs/>
          <w:color w:val="231F20"/>
          <w:spacing w:val="-10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cara</w:t>
      </w:r>
      <w:r>
        <w:rPr>
          <w:rFonts w:ascii="Arial" w:hAnsi="Arial" w:cs="Arial" w:eastAsia="Arial" w:hint="default"/>
          <w:b/>
          <w:bCs/>
          <w:color w:val="231F20"/>
          <w:spacing w:val="-9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9"/>
        </w:rPr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um</w:t>
      </w:r>
      <w:r>
        <w:rPr>
          <w:color w:val="231F20"/>
          <w:spacing w:val="-10"/>
        </w:rPr>
        <w:t> </w:t>
      </w:r>
      <w:r>
        <w:rPr>
          <w:color w:val="231F20"/>
        </w:rPr>
        <w:t>desses </w:t>
      </w:r>
      <w:r>
        <w:rPr>
          <w:color w:val="231F20"/>
        </w:rPr>
        <w:t>répteis na cozinha de sua casa.”, a expressão “dar de cara”</w:t>
      </w:r>
      <w:r>
        <w:rPr>
          <w:color w:val="231F20"/>
          <w:spacing w:val="-2"/>
        </w:rPr>
        <w:t> </w:t>
      </w:r>
      <w:r>
        <w:rPr>
          <w:color w:val="231F20"/>
        </w:rPr>
        <w:t>significa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14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pacing w:val="-3"/>
          <w:sz w:val="28"/>
        </w:rPr>
        <w:t>bater.</w:t>
      </w:r>
      <w:r>
        <w:rPr>
          <w:rFonts w:ascii="Arial"/>
          <w:spacing w:val="-3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4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pacing w:val="-4"/>
          <w:sz w:val="28"/>
        </w:rPr>
        <w:t>cair.</w:t>
      </w:r>
      <w:r>
        <w:rPr>
          <w:rFonts w:ascii="Arial"/>
          <w:spacing w:val="-4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encontrar.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observar.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36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10"/>
          <w:szCs w:val="10"/>
        </w:rPr>
      </w:pPr>
      <w:r>
        <w:rPr/>
        <w:pict>
          <v:group style="position:absolute;margin-left:42.52pt;margin-top:7.248977pt;width:510.25pt;height:22.7pt;mso-position-horizontal-relative:page;mso-position-vertical-relative:paragraph;z-index:2248;mso-wrap-distance-left:0;mso-wrap-distance-right:0" coordorigin="850,145" coordsize="10205,454">
            <v:group style="position:absolute;left:850;top:145;width:2098;height:454" coordorigin="850,145" coordsize="2098,454">
              <v:shape style="position:absolute;left:850;top:145;width:2098;height:454" coordorigin="850,145" coordsize="2098,454" path="m2948,145l850,145,850,599,2948,599,2948,145xe" filled="true" fillcolor="#d1d3d4" stroked="false">
                <v:path arrowok="t"/>
                <v:fill type="solid"/>
              </v:shape>
            </v:group>
            <v:group style="position:absolute;left:2948;top:145;width:8108;height:454" coordorigin="2948,145" coordsize="8108,454">
              <v:shape style="position:absolute;left:2948;top:145;width:8108;height:454" coordorigin="2948,145" coordsize="8108,454" path="m11055,145l2948,145,2948,599,11055,599,11055,145xe" filled="true" fillcolor="#d1d3d4" stroked="false">
                <v:path arrowok="t"/>
                <v:fill type="solid"/>
              </v:shape>
              <v:shape style="position:absolute;left:930;top:256;width:1388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8"/>
                          <w:sz w:val="26"/>
                        </w:rPr>
                        <w:t>11</w:t>
                      </w:r>
                      <w:r>
                        <w:rPr>
                          <w:rFonts w:ascii="Arial" w:hAnsi="Arial"/>
                          <w:spacing w:val="-8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25;top:300;width:849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pacing w:val="-2"/>
                          <w:sz w:val="16"/>
                        </w:rPr>
                        <w:t>M031931E4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107"/>
        <w:jc w:val="left"/>
      </w:pPr>
      <w:r>
        <w:rPr>
          <w:color w:val="231F20"/>
          <w:spacing w:val="-3"/>
        </w:rPr>
        <w:t>Observe abaixo </w:t>
      </w:r>
      <w:r>
        <w:rPr>
          <w:color w:val="231F20"/>
        </w:rPr>
        <w:t>a </w:t>
      </w:r>
      <w:r>
        <w:rPr>
          <w:color w:val="231F20"/>
          <w:spacing w:val="-3"/>
        </w:rPr>
        <w:t>maneira como </w:t>
      </w:r>
      <w:r>
        <w:rPr>
          <w:color w:val="231F20"/>
          <w:spacing w:val="-6"/>
        </w:rPr>
        <w:t>Vanessa </w:t>
      </w:r>
      <w:r>
        <w:rPr>
          <w:color w:val="231F20"/>
          <w:spacing w:val="-3"/>
        </w:rPr>
        <w:t>arrumou </w:t>
      </w:r>
      <w:r>
        <w:rPr>
          <w:color w:val="231F20"/>
        </w:rPr>
        <w:t>os </w:t>
      </w:r>
      <w:r>
        <w:rPr>
          <w:color w:val="231F20"/>
          <w:spacing w:val="-3"/>
        </w:rPr>
        <w:t>móveis </w:t>
      </w:r>
      <w:r>
        <w:rPr>
          <w:color w:val="231F20"/>
        </w:rPr>
        <w:t>em sua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sala.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168.667007pt;margin-top:10.535211pt;width:257.95pt;height:164.4pt;mso-position-horizontal-relative:page;mso-position-vertical-relative:paragraph;z-index:2392;mso-wrap-distance-left:0;mso-wrap-distance-right:0" coordorigin="3373,211" coordsize="5159,3288">
            <v:group style="position:absolute;left:3384;top:235;width:5137;height:98" coordorigin="3384,235" coordsize="5137,98">
              <v:shape style="position:absolute;left:3384;top:235;width:5137;height:98" coordorigin="3384,235" coordsize="5137,98" path="m8521,235l3384,235,3480,332,8426,332,8521,235xe" filled="true" fillcolor="#bcbec0" stroked="false">
                <v:path arrowok="t"/>
                <v:fill type="solid"/>
              </v:shape>
            </v:group>
            <v:group style="position:absolute;left:3480;top:332;width:4946;height:2" coordorigin="3480,332" coordsize="4946,2">
              <v:shape style="position:absolute;left:3480;top:332;width:4946;height:2" coordorigin="3480,332" coordsize="4946,0" path="m3480,332l8426,332e" filled="false" stroked="true" strokeweight="1.1pt" strokecolor="#231f20">
                <v:path arrowok="t"/>
              </v:shape>
            </v:group>
            <v:group style="position:absolute;left:3384;top:235;width:5137;height:2" coordorigin="3384,235" coordsize="5137,2">
              <v:shape style="position:absolute;left:3384;top:235;width:5137;height:2" coordorigin="3384,235" coordsize="5137,0" path="m3384,235l8521,235e" filled="false" stroked="true" strokeweight="1.1pt" strokecolor="#231f20">
                <v:path arrowok="t"/>
              </v:shape>
            </v:group>
            <v:group style="position:absolute;left:8426;top:235;width:96;height:3240" coordorigin="8426,235" coordsize="96,3240">
              <v:shape style="position:absolute;left:8426;top:235;width:96;height:3240" coordorigin="8426,235" coordsize="96,3240" path="m8521,235l8426,332,8426,3376,8521,3474,8521,235xe" filled="true" fillcolor="#bcbec0" stroked="false">
                <v:path arrowok="t"/>
                <v:fill type="solid"/>
              </v:shape>
            </v:group>
            <v:group style="position:absolute;left:8426;top:344;width:2;height:3045" coordorigin="8426,344" coordsize="2,3045">
              <v:shape style="position:absolute;left:8426;top:344;width:2;height:3045" coordorigin="8426,344" coordsize="0,3045" path="m8426,344l8426,3389e" filled="false" stroked="true" strokeweight="1.1pt" strokecolor="#231f20">
                <v:path arrowok="t"/>
              </v:shape>
            </v:group>
            <v:group style="position:absolute;left:8521;top:247;width:2;height:3240" coordorigin="8521,247" coordsize="2,3240">
              <v:shape style="position:absolute;left:8521;top:247;width:2;height:3240" coordorigin="8521,247" coordsize="0,3240" path="m8521,247l8521,3486e" filled="false" stroked="true" strokeweight="1.1pt" strokecolor="#231f20">
                <v:path arrowok="t"/>
              </v:shape>
            </v:group>
            <v:group style="position:absolute;left:3384;top:3376;width:5137;height:98" coordorigin="3384,3376" coordsize="5137,98">
              <v:shape style="position:absolute;left:3384;top:3376;width:5137;height:98" coordorigin="3384,3376" coordsize="5137,98" path="m8426,3376l3480,3376,3384,3474,8521,3474,8426,3376xe" filled="true" fillcolor="#bcbec0" stroked="false">
                <v:path arrowok="t"/>
                <v:fill type="solid"/>
              </v:shape>
            </v:group>
            <v:group style="position:absolute;left:3480;top:3376;width:4946;height:2" coordorigin="3480,3376" coordsize="4946,2">
              <v:shape style="position:absolute;left:3480;top:3376;width:4946;height:2" coordorigin="3480,3376" coordsize="4946,0" path="m8426,3376l3480,3376e" filled="false" stroked="true" strokeweight="1.1pt" strokecolor="#231f20">
                <v:path arrowok="t"/>
              </v:shape>
            </v:group>
            <v:group style="position:absolute;left:3384;top:3474;width:5137;height:2" coordorigin="3384,3474" coordsize="5137,2">
              <v:shape style="position:absolute;left:3384;top:3474;width:5137;height:2" coordorigin="3384,3474" coordsize="5137,0" path="m8521,3474l3384,3474e" filled="false" stroked="true" strokeweight="1.1pt" strokecolor="#231f20">
                <v:path arrowok="t"/>
              </v:shape>
            </v:group>
            <v:group style="position:absolute;left:3384;top:235;width:96;height:3240" coordorigin="3384,235" coordsize="96,3240">
              <v:shape style="position:absolute;left:3384;top:235;width:96;height:3240" coordorigin="3384,235" coordsize="96,3240" path="m3384,235l3384,3474,3480,3376,3480,332,3384,235xe" filled="true" fillcolor="#bcbec0" stroked="false">
                <v:path arrowok="t"/>
                <v:fill type="solid"/>
              </v:shape>
            </v:group>
            <v:group style="position:absolute;left:3384;top:235;width:96;height:3240" coordorigin="3384,235" coordsize="96,3240">
              <v:shape style="position:absolute;left:3384;top:235;width:96;height:3240" coordorigin="3384,235" coordsize="96,3240" path="m3384,3474l3384,235,3480,332,3480,3376,3384,3474xe" filled="false" stroked="true" strokeweight="1.1pt" strokecolor="#231f20">
                <v:path arrowok="t"/>
              </v:shape>
            </v:group>
            <v:group style="position:absolute;left:3480;top:332;width:2;height:3045" coordorigin="3480,332" coordsize="2,3045">
              <v:shape style="position:absolute;left:3480;top:332;width:2;height:3045" coordorigin="3480,332" coordsize="0,3045" path="m3480,3376l3480,332e" filled="false" stroked="true" strokeweight=".353pt" strokecolor="#231f20">
                <v:path arrowok="t"/>
              </v:shape>
            </v:group>
            <v:group style="position:absolute;left:3384;top:235;width:2;height:3240" coordorigin="3384,235" coordsize="2,3240">
              <v:shape style="position:absolute;left:3384;top:235;width:2;height:3240" coordorigin="3384,235" coordsize="0,3240" path="m3384,3474l3384,235e" filled="false" stroked="true" strokeweight=".353pt" strokecolor="#231f20">
                <v:path arrowok="t"/>
              </v:shape>
            </v:group>
            <v:group style="position:absolute;left:7518;top:232;width:813;height:103" coordorigin="7518,232" coordsize="813,103">
              <v:shape style="position:absolute;left:7518;top:232;width:813;height:103" coordorigin="7518,232" coordsize="813,103" path="m7518,232l8330,232,8330,334,7518,334,7518,232xe" filled="true" fillcolor="#ffffff" stroked="false">
                <v:path arrowok="t"/>
                <v:fill type="solid"/>
              </v:shape>
            </v:group>
            <v:group style="position:absolute;left:7518;top:232;width:813;height:103" coordorigin="7518,232" coordsize="813,103">
              <v:shape style="position:absolute;left:7518;top:232;width:813;height:103" coordorigin="7518,232" coordsize="813,103" path="m7518,232l8330,232,8330,334,7518,334,7518,232xe" filled="false" stroked="true" strokeweight=".353pt" strokecolor="#ffffff">
                <v:path arrowok="t"/>
              </v:shape>
            </v:group>
            <v:group style="position:absolute;left:7542;top:235;width:2;height:98" coordorigin="7542,235" coordsize="2,98">
              <v:shape style="position:absolute;left:7542;top:235;width:2;height:98" coordorigin="7542,235" coordsize="0,98" path="m7542,235l7542,332e" filled="false" stroked="true" strokeweight="2.389pt" strokecolor="#ffffff">
                <v:path arrowok="t"/>
              </v:shape>
            </v:group>
            <v:group style="position:absolute;left:8306;top:235;width:2;height:98" coordorigin="8306,235" coordsize="2,98">
              <v:shape style="position:absolute;left:8306;top:235;width:2;height:98" coordorigin="8306,235" coordsize="0,98" path="m8306,235l8306,332e" filled="false" stroked="true" strokeweight="2.389pt" strokecolor="#ffffff">
                <v:path arrowok="t"/>
              </v:shape>
            </v:group>
            <v:group style="position:absolute;left:7518;top:235;width:48;height:25" coordorigin="7518,235" coordsize="48,25">
              <v:shape style="position:absolute;left:7518;top:235;width:48;height:25" coordorigin="7518,235" coordsize="48,25" path="m7565,259l7565,235,7518,235e" filled="false" stroked="true" strokeweight=".353pt" strokecolor="#231f20">
                <v:path arrowok="t"/>
              </v:shape>
            </v:group>
            <v:group style="position:absolute;left:7518;top:235;width:48;height:98" coordorigin="7518,235" coordsize="48,98">
              <v:shape style="position:absolute;left:7518;top:235;width:48;height:98" coordorigin="7518,235" coordsize="48,98" path="m7518,235l7518,332,7565,332,7565,296e" filled="false" stroked="true" strokeweight=".353pt" strokecolor="#231f20">
                <v:path arrowok="t"/>
              </v:shape>
            </v:group>
            <v:group style="position:absolute;left:8282;top:235;width:48;height:25" coordorigin="8282,235" coordsize="48,25">
              <v:shape style="position:absolute;left:8282;top:235;width:48;height:25" coordorigin="8282,235" coordsize="48,25" path="m8282,259l8282,235,8330,235e" filled="false" stroked="true" strokeweight=".353pt" strokecolor="#231f20">
                <v:path arrowok="t"/>
              </v:shape>
            </v:group>
            <v:group style="position:absolute;left:8282;top:235;width:48;height:98" coordorigin="8282,235" coordsize="48,98">
              <v:shape style="position:absolute;left:8282;top:235;width:48;height:98" coordorigin="8282,235" coordsize="48,98" path="m8330,235l8330,332,8282,332,8282,296e" filled="false" stroked="true" strokeweight=".353pt" strokecolor="#231f20">
                <v:path arrowok="t"/>
              </v:shape>
            </v:group>
            <v:group style="position:absolute;left:7565;top:277;width:12;height:2" coordorigin="7565,277" coordsize="12,2">
              <v:shape style="position:absolute;left:7565;top:277;width:12;height:2" coordorigin="7565,277" coordsize="12,0" path="m7565,277l7577,277e" filled="false" stroked="true" strokeweight="1.827pt" strokecolor="#ffffff">
                <v:path arrowok="t"/>
              </v:shape>
            </v:group>
            <v:group style="position:absolute;left:8270;top:277;width:12;height:2" coordorigin="8270,277" coordsize="12,2">
              <v:shape style="position:absolute;left:8270;top:277;width:12;height:2" coordorigin="8270,277" coordsize="12,0" path="m8270,277l8282,277e" filled="false" stroked="true" strokeweight="1.827pt" strokecolor="#ffffff">
                <v:path arrowok="t"/>
              </v:shape>
            </v:group>
            <v:group style="position:absolute;left:7565;top:259;width:12;height:37" coordorigin="7565,259" coordsize="12,37">
              <v:shape style="position:absolute;left:7565;top:259;width:12;height:37" coordorigin="7565,259" coordsize="12,37" path="m7565,296l7577,296,7577,259,7565,259e" filled="false" stroked="true" strokeweight=".353pt" strokecolor="#231f20">
                <v:path arrowok="t"/>
              </v:shape>
            </v:group>
            <v:group style="position:absolute;left:8270;top:259;width:12;height:37" coordorigin="8270,259" coordsize="12,37">
              <v:shape style="position:absolute;left:8270;top:259;width:12;height:37" coordorigin="8270,259" coordsize="12,37" path="m8282,296l8270,296,8270,259,8282,259e" filled="false" stroked="true" strokeweight=".353pt" strokecolor="#231f20">
                <v:path arrowok="t"/>
              </v:shape>
            </v:group>
            <v:group style="position:absolute;left:7518;top:235;width:2;height:98" coordorigin="7518,235" coordsize="2,98">
              <v:shape style="position:absolute;left:7518;top:235;width:2;height:98" coordorigin="7518,235" coordsize="0,98" path="m7518,235l7518,332e" filled="false" stroked="true" strokeweight=".353pt" strokecolor="#231f20">
                <v:path arrowok="t"/>
              </v:shape>
            </v:group>
            <v:group style="position:absolute;left:8330;top:235;width:2;height:98" coordorigin="8330,235" coordsize="2,98">
              <v:shape style="position:absolute;left:8330;top:235;width:2;height:98" coordorigin="8330,235" coordsize="0,98" path="m8330,235l8330,332e" filled="false" stroked="true" strokeweight=".353pt" strokecolor="#231f20">
                <v:path arrowok="t"/>
              </v:shape>
            </v:group>
            <v:group style="position:absolute;left:7565;top:332;width:717;height:731" coordorigin="7565,332" coordsize="717,731">
              <v:shape style="position:absolute;left:7565;top:332;width:717;height:731" coordorigin="7565,332" coordsize="717,731" path="m7565,332l7569,407,7580,479,7598,549,7622,617,7652,680,7688,741,7729,797,7775,849,7826,896,7881,938,7941,975,8003,1005,8069,1030,8138,1048,8209,1059,8282,1063e" filled="false" stroked="true" strokeweight="1.1pt" strokecolor="#231f20">
                <v:path arrowok="t"/>
              </v:shape>
            </v:group>
            <v:group style="position:absolute;left:8246;top:332;width:36;height:731" coordorigin="8246,332" coordsize="36,731">
              <v:shape style="position:absolute;left:8246;top:332;width:36;height:731" coordorigin="8246,332" coordsize="36,731" path="m8246,1063l8282,1063,8282,332,8246,332,8246,1063xe" filled="true" fillcolor="#ffffff" stroked="false">
                <v:path arrowok="t"/>
                <v:fill type="solid"/>
              </v:shape>
            </v:group>
            <v:group style="position:absolute;left:8235;top:321;width:58;height:753" coordorigin="8235,321" coordsize="58,753">
              <v:shape style="position:absolute;left:8235;top:321;width:58;height:753" coordorigin="8235,321" coordsize="58,753" path="m8235,1074l8293,1074,8293,321,8235,321,8235,1074xe" filled="true" fillcolor="#231f20" stroked="false">
                <v:path arrowok="t"/>
                <v:fill type="solid"/>
              </v:shape>
            </v:group>
            <v:group style="position:absolute;left:6920;top:1610;width:514;height:512" coordorigin="6920,1610" coordsize="514,512">
              <v:shape style="position:absolute;left:6920;top:1610;width:514;height:512" coordorigin="6920,1610" coordsize="514,512" path="m7093,1610l6967,1610,6986,1614,7001,1624,7011,1640,7015,1659,7015,2073,7011,2091,7001,2107,6986,2117,6967,2121,6949,2117,6934,2107,6923,2091,6920,2073,6920,1659,6923,1640,6934,1624,6949,1614,6967,1610,6986,1614,7001,1624,7011,1640,7015,1659,7015,2073,7011,2091,7001,2107,6986,2117,6967,2121,7433,2121,7433,1610,7093,1610xe" filled="false" stroked="true" strokeweight="1.1pt" strokecolor="#231f20">
                <v:path arrowok="t"/>
              </v:shape>
            </v:group>
            <v:group style="position:absolute;left:7841;top:1610;width:514;height:512" coordorigin="7841,1610" coordsize="514,512">
              <v:shape style="position:absolute;left:7841;top:1610;width:514;height:512" coordorigin="7841,1610" coordsize="514,512" path="m8182,2121l8307,2121,8288,2117,8273,2107,8263,2092,8259,2073,8259,1659,8263,1640,8273,1624,8288,1614,8307,1610,8326,1614,8341,1624,8351,1640,8355,1659,8355,2073,8351,2092,8341,2107,8326,2117,8307,2121,8288,2117,8273,2107,8263,2092,8259,2073,8259,1659,8263,1640,8273,1624,8288,1614,8307,1610,7841,1610,7841,2121,8182,2121xe" filled="false" stroked="true" strokeweight="1.1pt" strokecolor="#231f20">
                <v:path arrowok="t"/>
              </v:shape>
            </v:group>
            <v:group style="position:absolute;left:7841;top:1610;width:514;height:512" coordorigin="7841,1610" coordsize="514,512">
              <v:shape style="position:absolute;left:7841;top:1610;width:514;height:512" coordorigin="7841,1610" coordsize="514,512" path="m8182,2121l8307,2121,8288,2117,8273,2107,8263,2092,8259,2073,8259,1659,8263,1640,8273,1624,8288,1614,8307,1610,8326,1614,8341,1624,8351,1640,8355,1659,8355,2073,8351,2092,8341,2107,8326,2117,8307,2121,8288,2117,8273,2107,8263,2092,8259,2073,8259,1659,8263,1640,8273,1624,8288,1614,8307,1610,7841,1610,7841,2121,8182,2121xe" filled="false" stroked="true" strokeweight=".353pt" strokecolor="#231f20">
                <v:path arrowok="t"/>
              </v:shape>
            </v:group>
            <v:group style="position:absolute;left:7385;top:1135;width:502;height:524" coordorigin="7385,1135" coordsize="502,524">
              <v:shape style="position:absolute;left:7385;top:1135;width:502;height:524" coordorigin="7385,1135" coordsize="502,524" path="m7385,1184l7385,1659,7887,1659,7887,1232,7433,1232,7415,1228,7399,1218,7389,1203,7385,1184xe" filled="true" fillcolor="#ffffff" stroked="false">
                <v:path arrowok="t"/>
                <v:fill type="solid"/>
              </v:shape>
              <v:shape style="position:absolute;left:7385;top:1135;width:502;height:524" coordorigin="7385,1135" coordsize="502,524" path="m7839,1135l7433,1135,7415,1139,7399,1149,7389,1165,7385,1184,7389,1203,7399,1218,7415,1228,7433,1232,7839,1232,7858,1228,7873,1218,7883,1203,7887,1184,7883,1165,7873,1149,7858,1139,7839,1135xe" filled="true" fillcolor="#ffffff" stroked="false">
                <v:path arrowok="t"/>
                <v:fill type="solid"/>
              </v:shape>
              <v:shape style="position:absolute;left:7385;top:1135;width:502;height:524" coordorigin="7385,1135" coordsize="502,524" path="m7887,1184l7883,1203,7873,1218,7858,1228,7839,1232,7887,1232,7887,1184xe" filled="true" fillcolor="#ffffff" stroked="false">
                <v:path arrowok="t"/>
                <v:fill type="solid"/>
              </v:shape>
            </v:group>
            <v:group style="position:absolute;left:7385;top:1135;width:502;height:524" coordorigin="7385,1135" coordsize="502,524">
              <v:shape style="position:absolute;left:7385;top:1135;width:502;height:524" coordorigin="7385,1135" coordsize="502,524" path="m7887,1311l7887,1184,7883,1203,7873,1218,7858,1228,7839,1232,7433,1232,7415,1228,7399,1218,7389,1203,7385,1184,7389,1165,7399,1149,7415,1139,7433,1135,7839,1135,7858,1139,7873,1149,7883,1165,7887,1184,7883,1203,7873,1218,7858,1228,7839,1232,7433,1232,7415,1228,7399,1218,7389,1203,7385,1184,7385,1659,7887,1659,7887,1311xe" filled="false" stroked="true" strokeweight="1.1pt" strokecolor="#231f20">
                <v:path arrowok="t"/>
              </v:shape>
            </v:group>
            <v:group style="position:absolute;left:7385;top:2074;width:502;height:524" coordorigin="7385,2074" coordsize="502,524">
              <v:shape style="position:absolute;left:7385;top:2074;width:502;height:524" coordorigin="7385,2074" coordsize="502,524" path="m7839,2500l7433,2500,7415,2504,7399,2515,7389,2530,7385,2549,7389,2568,7399,2584,7415,2594,7433,2598,7839,2598,7858,2594,7873,2584,7883,2568,7887,2549,7883,2530,7873,2515,7858,2504,7839,2500xe" filled="true" fillcolor="#ffffff" stroked="false">
                <v:path arrowok="t"/>
                <v:fill type="solid"/>
              </v:shape>
              <v:shape style="position:absolute;left:7385;top:2074;width:502;height:524" coordorigin="7385,2074" coordsize="502,524" path="m7887,2074l7385,2074,7385,2549,7389,2530,7399,2515,7415,2504,7433,2500,7887,2500,7887,2074xe" filled="true" fillcolor="#ffffff" stroked="false">
                <v:path arrowok="t"/>
                <v:fill type="solid"/>
              </v:shape>
              <v:shape style="position:absolute;left:7385;top:2074;width:502;height:524" coordorigin="7385,2074" coordsize="502,524" path="m7887,2500l7839,2500,7858,2504,7873,2515,7883,2530,7887,2549,7887,2500xe" filled="true" fillcolor="#ffffff" stroked="false">
                <v:path arrowok="t"/>
                <v:fill type="solid"/>
              </v:shape>
            </v:group>
            <v:group style="position:absolute;left:7385;top:2074;width:502;height:524" coordorigin="7385,2074" coordsize="502,524">
              <v:shape style="position:absolute;left:7385;top:2074;width:502;height:524" coordorigin="7385,2074" coordsize="502,524" path="m7385,2421l7385,2549,7389,2530,7399,2515,7415,2504,7433,2500,7839,2500,7858,2504,7873,2515,7883,2530,7887,2549,7883,2568,7873,2584,7858,2594,7839,2598,7433,2598,7415,2594,7399,2584,7389,2568,7385,2549,7389,2530,7399,2515,7415,2504,7433,2500,7839,2500,7858,2504,7873,2515,7883,2530,7887,2549,7887,2074,7385,2074,7385,2421xe" filled="false" stroked="true" strokeweight="1.1pt" strokecolor="#231f20">
                <v:path arrowok="t"/>
              </v:shape>
            </v:group>
            <v:group style="position:absolute;left:7207;top:1428;width:861;height:877" coordorigin="7207,1428" coordsize="861,877">
              <v:shape style="position:absolute;left:7207;top:1428;width:861;height:877" coordorigin="7207,1428" coordsize="861,877" path="m7207,1428l8067,1428,8067,2305,7207,2305,7207,1428xe" filled="true" fillcolor="#ffffff" stroked="false">
                <v:path arrowok="t"/>
                <v:fill type="solid"/>
              </v:shape>
            </v:group>
            <v:group style="position:absolute;left:7518;top:3374;width:813;height:103" coordorigin="7518,3374" coordsize="813,103">
              <v:shape style="position:absolute;left:7518;top:3374;width:813;height:103" coordorigin="7518,3374" coordsize="813,103" path="m7518,3374l8330,3374,8330,3476,7518,3476,7518,3374xe" filled="true" fillcolor="#ffffff" stroked="false">
                <v:path arrowok="t"/>
                <v:fill type="solid"/>
              </v:shape>
            </v:group>
            <v:group style="position:absolute;left:7518;top:3374;width:813;height:103" coordorigin="7518,3374" coordsize="813,103">
              <v:shape style="position:absolute;left:7518;top:3374;width:813;height:103" coordorigin="7518,3374" coordsize="813,103" path="m7518,3476l8330,3476,8330,3374,7518,3374,7518,3476xe" filled="false" stroked="true" strokeweight=".353pt" strokecolor="#ffffff">
                <v:path arrowok="t"/>
              </v:shape>
            </v:group>
            <v:group style="position:absolute;left:7542;top:3376;width:2;height:98" coordorigin="7542,3376" coordsize="2,98">
              <v:shape style="position:absolute;left:7542;top:3376;width:2;height:98" coordorigin="7542,3376" coordsize="0,98" path="m7542,3376l7542,3474e" filled="false" stroked="true" strokeweight="2.389pt" strokecolor="#ffffff">
                <v:path arrowok="t"/>
              </v:shape>
            </v:group>
            <v:group style="position:absolute;left:8306;top:3376;width:2;height:98" coordorigin="8306,3376" coordsize="2,98">
              <v:shape style="position:absolute;left:8306;top:3376;width:2;height:98" coordorigin="8306,3376" coordsize="0,98" path="m8306,3376l8306,3474e" filled="false" stroked="true" strokeweight="2.389pt" strokecolor="#ffffff">
                <v:path arrowok="t"/>
              </v:shape>
            </v:group>
            <v:group style="position:absolute;left:7518;top:3449;width:48;height:25" coordorigin="7518,3449" coordsize="48,25">
              <v:shape style="position:absolute;left:7518;top:3449;width:48;height:25" coordorigin="7518,3449" coordsize="48,25" path="m7565,3449l7565,3474,7518,3474e" filled="false" stroked="true" strokeweight=".353pt" strokecolor="#231f20">
                <v:path arrowok="t"/>
              </v:shape>
            </v:group>
            <v:group style="position:absolute;left:7518;top:3376;width:48;height:98" coordorigin="7518,3376" coordsize="48,98">
              <v:shape style="position:absolute;left:7518;top:3376;width:48;height:98" coordorigin="7518,3376" coordsize="48,98" path="m7518,3474l7518,3376,7565,3376,7565,3413e" filled="false" stroked="true" strokeweight=".353pt" strokecolor="#231f20">
                <v:path arrowok="t"/>
              </v:shape>
            </v:group>
            <v:group style="position:absolute;left:8282;top:3449;width:48;height:25" coordorigin="8282,3449" coordsize="48,25">
              <v:shape style="position:absolute;left:8282;top:3449;width:48;height:25" coordorigin="8282,3449" coordsize="48,25" path="m8282,3449l8282,3474,8330,3474e" filled="false" stroked="true" strokeweight=".353pt" strokecolor="#231f20">
                <v:path arrowok="t"/>
              </v:shape>
            </v:group>
            <v:group style="position:absolute;left:8282;top:3376;width:48;height:98" coordorigin="8282,3376" coordsize="48,98">
              <v:shape style="position:absolute;left:8282;top:3376;width:48;height:98" coordorigin="8282,3376" coordsize="48,98" path="m8330,3474l8330,3376,8282,3376,8282,3413e" filled="false" stroked="true" strokeweight=".353pt" strokecolor="#231f20">
                <v:path arrowok="t"/>
              </v:shape>
            </v:group>
            <v:group style="position:absolute;left:7565;top:3431;width:12;height:2" coordorigin="7565,3431" coordsize="12,2">
              <v:shape style="position:absolute;left:7565;top:3431;width:12;height:2" coordorigin="7565,3431" coordsize="12,0" path="m7565,3431l7577,3431e" filled="false" stroked="true" strokeweight="1.827pt" strokecolor="#ffffff">
                <v:path arrowok="t"/>
              </v:shape>
            </v:group>
            <v:group style="position:absolute;left:8270;top:3431;width:12;height:2" coordorigin="8270,3431" coordsize="12,2">
              <v:shape style="position:absolute;left:8270;top:3431;width:12;height:2" coordorigin="8270,3431" coordsize="12,0" path="m8270,3431l8282,3431e" filled="false" stroked="true" strokeweight="1.827pt" strokecolor="#ffffff">
                <v:path arrowok="t"/>
              </v:shape>
            </v:group>
            <v:group style="position:absolute;left:7565;top:3413;width:12;height:37" coordorigin="7565,3413" coordsize="12,37">
              <v:shape style="position:absolute;left:7565;top:3413;width:12;height:37" coordorigin="7565,3413" coordsize="12,37" path="m7565,3413l7577,3413,7577,3449,7565,3449e" filled="false" stroked="true" strokeweight=".353pt" strokecolor="#231f20">
                <v:path arrowok="t"/>
              </v:shape>
            </v:group>
            <v:group style="position:absolute;left:8270;top:3413;width:12;height:37" coordorigin="8270,3413" coordsize="12,37">
              <v:shape style="position:absolute;left:8270;top:3413;width:12;height:37" coordorigin="8270,3413" coordsize="12,37" path="m8282,3413l8270,3413,8270,3449,8282,3449e" filled="false" stroked="true" strokeweight=".353pt" strokecolor="#231f20">
                <v:path arrowok="t"/>
              </v:shape>
            </v:group>
            <v:group style="position:absolute;left:7518;top:3376;width:2;height:98" coordorigin="7518,3376" coordsize="2,98">
              <v:shape style="position:absolute;left:7518;top:3376;width:2;height:98" coordorigin="7518,3376" coordsize="0,98" path="m7518,3474l7518,3376e" filled="false" stroked="true" strokeweight=".353pt" strokecolor="#231f20">
                <v:path arrowok="t"/>
              </v:shape>
            </v:group>
            <v:group style="position:absolute;left:8330;top:3376;width:2;height:98" coordorigin="8330,3376" coordsize="2,98">
              <v:shape style="position:absolute;left:8330;top:3376;width:2;height:98" coordorigin="8330,3376" coordsize="0,98" path="m8330,3474l8330,3376e" filled="false" stroked="true" strokeweight=".353pt" strokecolor="#231f20">
                <v:path arrowok="t"/>
              </v:shape>
            </v:group>
            <v:group style="position:absolute;left:7565;top:2646;width:717;height:731" coordorigin="7565,2646" coordsize="717,731">
              <v:shape style="position:absolute;left:7565;top:2646;width:717;height:731" coordorigin="7565,2646" coordsize="717,731" path="m7565,3376l7569,3302,7580,3229,7598,3159,7622,3092,7652,3028,7688,2968,7729,2912,7775,2860,7826,2813,7881,2770,7941,2734,8003,2703,8069,2679,8138,2661,8209,2649,8282,2646e" filled="false" stroked="true" strokeweight="1.1pt" strokecolor="#231f20">
                <v:path arrowok="t"/>
              </v:shape>
            </v:group>
            <v:group style="position:absolute;left:8246;top:2646;width:36;height:731" coordorigin="8246,2646" coordsize="36,731">
              <v:shape style="position:absolute;left:8246;top:2646;width:36;height:731" coordorigin="8246,2646" coordsize="36,731" path="m8246,3376l8282,3376,8282,2646,8246,2646,8246,3376xe" filled="true" fillcolor="#ffffff" stroked="false">
                <v:path arrowok="t"/>
                <v:fill type="solid"/>
              </v:shape>
            </v:group>
            <v:group style="position:absolute;left:8235;top:2635;width:58;height:753" coordorigin="8235,2635" coordsize="58,753">
              <v:shape style="position:absolute;left:8235;top:2635;width:58;height:753" coordorigin="8235,2635" coordsize="58,753" path="m8235,3387l8293,3387,8293,2635,8235,2635,8235,3387xe" filled="true" fillcolor="#231f20" stroked="false">
                <v:path arrowok="t"/>
                <v:fill type="solid"/>
              </v:shape>
            </v:group>
            <v:group style="position:absolute;left:4701;top:420;width:1787;height:790" coordorigin="4701,420" coordsize="1787,790">
              <v:shape style="position:absolute;left:4701;top:420;width:1787;height:790" coordorigin="4701,420" coordsize="1787,790" path="m5892,420l5818,431,5744,439,5669,444,5594,445,5520,444,5445,439,5371,431,5297,420,5223,431,5148,439,5074,444,4999,445,4924,444,4850,439,4775,431,4701,420,4701,1180,4775,1192,4849,1201,4924,1206,4999,1209,5074,1206,5148,1201,5223,1192,5297,1180,5371,1192,5445,1201,5520,1206,5594,1209,5669,1206,5744,1201,5818,1192,5892,1180,5966,1191,6041,1199,6115,1203,6190,1205,6265,1203,6339,1199,6413,1191,6488,1180,6488,420,6413,431,6339,439,6265,444,6190,445,6115,444,6041,439,5966,431,5892,420xe" filled="false" stroked="true" strokeweight="1.1pt" strokecolor="#231f20">
                <v:path arrowok="t"/>
              </v:shape>
            </v:group>
            <v:group style="position:absolute;left:5892;top:420;width:2;height:760" coordorigin="5892,420" coordsize="2,760">
              <v:shape style="position:absolute;left:5892;top:420;width:2;height:760" coordorigin="5892,420" coordsize="0,760" path="m5892,420l5892,1180e" filled="false" stroked="true" strokeweight=".353pt" strokecolor="#231f20">
                <v:path arrowok="t"/>
              </v:shape>
            </v:group>
            <v:group style="position:absolute;left:5297;top:420;width:2;height:760" coordorigin="5297,420" coordsize="2,760">
              <v:shape style="position:absolute;left:5297;top:420;width:2;height:760" coordorigin="5297,420" coordsize="0,760" path="m5297,420l5297,1180e" filled="false" stroked="true" strokeweight=".353pt" strokecolor="#231f20">
                <v:path arrowok="t"/>
              </v:shape>
            </v:group>
            <v:group style="position:absolute;left:6326;top:1019;width:25;height:30" coordorigin="6326,1019" coordsize="25,30">
              <v:shape style="position:absolute;left:6326;top:1019;width:25;height:30" coordorigin="6326,1019" coordsize="25,30" path="m6326,1034l6326,1025,6332,1019,6339,1019,6346,1019,6351,1025,6351,1034,6351,1042,6346,1048,6339,1048,6332,1048,6326,1042,6326,1034xe" filled="false" stroked="true" strokeweight=".353pt" strokecolor="#231f20">
                <v:path arrowok="t"/>
              </v:shape>
            </v:group>
            <v:group style="position:absolute;left:6029;top:668;width:25;height:30" coordorigin="6029,668" coordsize="25,30">
              <v:shape style="position:absolute;left:6029;top:668;width:25;height:30" coordorigin="6029,668" coordsize="25,30" path="m6029,683l6029,675,6034,668,6041,668,6048,668,6053,675,6053,683,6053,691,6048,697,6041,697,6034,697,6029,691,6029,683xe" filled="false" stroked="true" strokeweight=".353pt" strokecolor="#231f20">
                <v:path arrowok="t"/>
              </v:shape>
            </v:group>
            <v:group style="position:absolute;left:6177;top:668;width:25;height:30" coordorigin="6177,668" coordsize="25,30">
              <v:shape style="position:absolute;left:6177;top:668;width:25;height:30" coordorigin="6177,668" coordsize="25,30" path="m6177,683l6177,675,6183,668,6190,668,6197,668,6202,675,6202,683,6202,691,6197,697,6190,697,6183,697,6177,691,6177,683xe" filled="false" stroked="true" strokeweight=".353pt" strokecolor="#231f20">
                <v:path arrowok="t"/>
              </v:shape>
            </v:group>
            <v:group style="position:absolute;left:6326;top:668;width:25;height:30" coordorigin="6326,668" coordsize="25,30">
              <v:shape style="position:absolute;left:6326;top:668;width:25;height:30" coordorigin="6326,668" coordsize="25,30" path="m6326,683l6326,675,6332,668,6339,668,6346,668,6351,675,6351,683,6351,691,6346,697,6339,697,6332,697,6326,691,6326,683xe" filled="false" stroked="true" strokeweight=".353pt" strokecolor="#231f20">
                <v:path arrowok="t"/>
              </v:shape>
            </v:group>
            <v:group style="position:absolute;left:6029;top:844;width:25;height:30" coordorigin="6029,844" coordsize="25,30">
              <v:shape style="position:absolute;left:6029;top:844;width:25;height:30" coordorigin="6029,844" coordsize="25,30" path="m6029,858l6029,850,6034,844,6041,844,6048,844,6053,850,6053,858,6053,866,6048,873,6041,873,6034,873,6029,866,6029,858xe" filled="false" stroked="true" strokeweight=".353pt" strokecolor="#231f20">
                <v:path arrowok="t"/>
              </v:shape>
            </v:group>
            <v:group style="position:absolute;left:6177;top:844;width:25;height:30" coordorigin="6177,844" coordsize="25,30">
              <v:shape style="position:absolute;left:6177;top:844;width:25;height:30" coordorigin="6177,844" coordsize="25,30" path="m6177,858l6177,850,6183,844,6190,844,6197,844,6202,850,6202,858,6202,866,6197,873,6190,873,6183,873,6177,866,6177,858xe" filled="false" stroked="true" strokeweight=".353pt" strokecolor="#231f20">
                <v:path arrowok="t"/>
              </v:shape>
            </v:group>
            <v:group style="position:absolute;left:6326;top:844;width:25;height:30" coordorigin="6326,844" coordsize="25,30">
              <v:shape style="position:absolute;left:6326;top:844;width:25;height:30" coordorigin="6326,844" coordsize="25,30" path="m6326,858l6326,850,6332,844,6339,844,6346,844,6351,850,6351,858,6351,866,6346,873,6339,873,6332,873,6326,866,6326,858xe" filled="false" stroked="true" strokeweight=".353pt" strokecolor="#231f20">
                <v:path arrowok="t"/>
              </v:shape>
            </v:group>
            <v:group style="position:absolute;left:6029;top:1019;width:25;height:30" coordorigin="6029,1019" coordsize="25,30">
              <v:shape style="position:absolute;left:6029;top:1019;width:25;height:30" coordorigin="6029,1019" coordsize="25,30" path="m6029,1034l6029,1025,6034,1019,6041,1019,6048,1019,6053,1025,6053,1034,6053,1042,6048,1048,6041,1048,6034,1048,6029,1042,6029,1034xe" filled="false" stroked="true" strokeweight=".353pt" strokecolor="#231f20">
                <v:path arrowok="t"/>
              </v:shape>
            </v:group>
            <v:group style="position:absolute;left:6177;top:1019;width:25;height:30" coordorigin="6177,1019" coordsize="25,30">
              <v:shape style="position:absolute;left:6177;top:1019;width:25;height:30" coordorigin="6177,1019" coordsize="25,30" path="m6177,1034l6177,1025,6183,1019,6190,1019,6197,1019,6202,1025,6202,1034,6202,1042,6197,1048,6190,1048,6183,1048,6177,1042,6177,1034xe" filled="false" stroked="true" strokeweight=".353pt" strokecolor="#231f20">
                <v:path arrowok="t"/>
              </v:shape>
            </v:group>
            <v:group style="position:absolute;left:6351;top:1034;width:25;height:2" coordorigin="6351,1034" coordsize="25,2">
              <v:shape style="position:absolute;left:6351;top:1034;width:25;height:2" coordorigin="6351,1034" coordsize="25,0" path="m6351,1034l6376,1034e" filled="false" stroked="true" strokeweight=".550pt" strokecolor="#231f20">
                <v:path arrowok="t"/>
              </v:shape>
            </v:group>
            <v:group style="position:absolute;left:6302;top:1034;width:25;height:2" coordorigin="6302,1034" coordsize="25,2">
              <v:shape style="position:absolute;left:6302;top:1034;width:25;height:2" coordorigin="6302,1034" coordsize="25,0" path="m6302,1034l6326,1034e" filled="false" stroked="true" strokeweight=".550pt" strokecolor="#231f20">
                <v:path arrowok="t"/>
              </v:shape>
            </v:group>
            <v:group style="position:absolute;left:6339;top:1048;width:2;height:30" coordorigin="6339,1048" coordsize="2,30">
              <v:shape style="position:absolute;left:6339;top:1048;width:2;height:30" coordorigin="6339,1048" coordsize="0,30" path="m6339,1048l6339,1077e" filled="false" stroked="true" strokeweight=".550pt" strokecolor="#231f20">
                <v:path arrowok="t"/>
              </v:shape>
            </v:group>
            <v:group style="position:absolute;left:6339;top:990;width:2;height:30" coordorigin="6339,990" coordsize="2,30">
              <v:shape style="position:absolute;left:6339;top:990;width:2;height:30" coordorigin="6339,990" coordsize="0,30" path="m6339,990l6339,1019e" filled="false" stroked="true" strokeweight=".550pt" strokecolor="#231f20">
                <v:path arrowok="t"/>
              </v:shape>
            </v:group>
            <v:group style="position:absolute;left:6053;top:683;width:25;height:2" coordorigin="6053,683" coordsize="25,2">
              <v:shape style="position:absolute;left:6053;top:683;width:25;height:2" coordorigin="6053,683" coordsize="25,0" path="m6053,683l6078,683e" filled="false" stroked="true" strokeweight=".550pt" strokecolor="#231f20">
                <v:path arrowok="t"/>
              </v:shape>
            </v:group>
            <v:group style="position:absolute;left:6004;top:683;width:25;height:2" coordorigin="6004,683" coordsize="25,2">
              <v:shape style="position:absolute;left:6004;top:683;width:25;height:2" coordorigin="6004,683" coordsize="25,0" path="m6004,683l6029,683e" filled="false" stroked="true" strokeweight=".550pt" strokecolor="#231f20">
                <v:path arrowok="t"/>
              </v:shape>
            </v:group>
            <v:group style="position:absolute;left:6041;top:697;width:2;height:30" coordorigin="6041,697" coordsize="2,30">
              <v:shape style="position:absolute;left:6041;top:697;width:2;height:30" coordorigin="6041,697" coordsize="0,30" path="m6041,697l6041,727e" filled="false" stroked="true" strokeweight=".550pt" strokecolor="#231f20">
                <v:path arrowok="t"/>
              </v:shape>
            </v:group>
            <v:group style="position:absolute;left:6041;top:639;width:2;height:30" coordorigin="6041,639" coordsize="2,30">
              <v:shape style="position:absolute;left:6041;top:639;width:2;height:30" coordorigin="6041,639" coordsize="0,30" path="m6041,639l6041,668e" filled="false" stroked="true" strokeweight=".550pt" strokecolor="#231f20">
                <v:path arrowok="t"/>
              </v:shape>
            </v:group>
            <v:group style="position:absolute;left:6202;top:683;width:25;height:2" coordorigin="6202,683" coordsize="25,2">
              <v:shape style="position:absolute;left:6202;top:683;width:25;height:2" coordorigin="6202,683" coordsize="25,0" path="m6202,683l6227,683e" filled="false" stroked="true" strokeweight=".550pt" strokecolor="#231f20">
                <v:path arrowok="t"/>
              </v:shape>
            </v:group>
            <v:group style="position:absolute;left:6153;top:683;width:25;height:2" coordorigin="6153,683" coordsize="25,2">
              <v:shape style="position:absolute;left:6153;top:683;width:25;height:2" coordorigin="6153,683" coordsize="25,0" path="m6153,683l6177,683e" filled="false" stroked="true" strokeweight=".550pt" strokecolor="#231f20">
                <v:path arrowok="t"/>
              </v:shape>
            </v:group>
            <v:group style="position:absolute;left:6190;top:697;width:2;height:30" coordorigin="6190,697" coordsize="2,30">
              <v:shape style="position:absolute;left:6190;top:697;width:2;height:30" coordorigin="6190,697" coordsize="0,30" path="m6190,697l6190,727e" filled="false" stroked="true" strokeweight=".550pt" strokecolor="#231f20">
                <v:path arrowok="t"/>
              </v:shape>
            </v:group>
            <v:group style="position:absolute;left:6190;top:639;width:2;height:30" coordorigin="6190,639" coordsize="2,30">
              <v:shape style="position:absolute;left:6190;top:639;width:2;height:30" coordorigin="6190,639" coordsize="0,30" path="m6190,639l6190,668e" filled="false" stroked="true" strokeweight=".550pt" strokecolor="#231f20">
                <v:path arrowok="t"/>
              </v:shape>
            </v:group>
            <v:group style="position:absolute;left:6351;top:683;width:25;height:2" coordorigin="6351,683" coordsize="25,2">
              <v:shape style="position:absolute;left:6351;top:683;width:25;height:2" coordorigin="6351,683" coordsize="25,0" path="m6351,683l6376,683e" filled="false" stroked="true" strokeweight=".550pt" strokecolor="#231f20">
                <v:path arrowok="t"/>
              </v:shape>
            </v:group>
            <v:group style="position:absolute;left:6302;top:683;width:25;height:2" coordorigin="6302,683" coordsize="25,2">
              <v:shape style="position:absolute;left:6302;top:683;width:25;height:2" coordorigin="6302,683" coordsize="25,0" path="m6302,683l6326,683e" filled="false" stroked="true" strokeweight=".550pt" strokecolor="#231f20">
                <v:path arrowok="t"/>
              </v:shape>
            </v:group>
            <v:group style="position:absolute;left:6339;top:697;width:2;height:30" coordorigin="6339,697" coordsize="2,30">
              <v:shape style="position:absolute;left:6339;top:697;width:2;height:30" coordorigin="6339,697" coordsize="0,30" path="m6339,697l6339,727e" filled="false" stroked="true" strokeweight=".550pt" strokecolor="#231f20">
                <v:path arrowok="t"/>
              </v:shape>
            </v:group>
            <v:group style="position:absolute;left:6339;top:639;width:2;height:30" coordorigin="6339,639" coordsize="2,30">
              <v:shape style="position:absolute;left:6339;top:639;width:2;height:30" coordorigin="6339,639" coordsize="0,30" path="m6339,639l6339,668e" filled="false" stroked="true" strokeweight=".550pt" strokecolor="#231f20">
                <v:path arrowok="t"/>
              </v:shape>
            </v:group>
            <v:group style="position:absolute;left:6053;top:858;width:25;height:2" coordorigin="6053,858" coordsize="25,2">
              <v:shape style="position:absolute;left:6053;top:858;width:25;height:2" coordorigin="6053,858" coordsize="25,0" path="m6053,858l6078,858e" filled="false" stroked="true" strokeweight=".550pt" strokecolor="#231f20">
                <v:path arrowok="t"/>
              </v:shape>
            </v:group>
            <v:group style="position:absolute;left:6004;top:858;width:25;height:2" coordorigin="6004,858" coordsize="25,2">
              <v:shape style="position:absolute;left:6004;top:858;width:25;height:2" coordorigin="6004,858" coordsize="25,0" path="m6004,858l6029,858e" filled="false" stroked="true" strokeweight=".550pt" strokecolor="#231f20">
                <v:path arrowok="t"/>
              </v:shape>
            </v:group>
            <v:group style="position:absolute;left:6041;top:873;width:2;height:30" coordorigin="6041,873" coordsize="2,30">
              <v:shape style="position:absolute;left:6041;top:873;width:2;height:30" coordorigin="6041,873" coordsize="0,30" path="m6041,873l6041,902e" filled="false" stroked="true" strokeweight=".550pt" strokecolor="#231f20">
                <v:path arrowok="t"/>
              </v:shape>
            </v:group>
            <v:group style="position:absolute;left:6041;top:814;width:2;height:30" coordorigin="6041,814" coordsize="2,30">
              <v:shape style="position:absolute;left:6041;top:814;width:2;height:30" coordorigin="6041,814" coordsize="0,30" path="m6041,814l6041,844e" filled="false" stroked="true" strokeweight=".550pt" strokecolor="#231f20">
                <v:path arrowok="t"/>
              </v:shape>
            </v:group>
            <v:group style="position:absolute;left:6202;top:858;width:25;height:2" coordorigin="6202,858" coordsize="25,2">
              <v:shape style="position:absolute;left:6202;top:858;width:25;height:2" coordorigin="6202,858" coordsize="25,0" path="m6202,858l6227,858e" filled="false" stroked="true" strokeweight=".550pt" strokecolor="#231f20">
                <v:path arrowok="t"/>
              </v:shape>
            </v:group>
            <v:group style="position:absolute;left:6153;top:858;width:25;height:2" coordorigin="6153,858" coordsize="25,2">
              <v:shape style="position:absolute;left:6153;top:858;width:25;height:2" coordorigin="6153,858" coordsize="25,0" path="m6153,858l6177,858e" filled="false" stroked="true" strokeweight=".550pt" strokecolor="#231f20">
                <v:path arrowok="t"/>
              </v:shape>
            </v:group>
            <v:group style="position:absolute;left:6190;top:873;width:2;height:30" coordorigin="6190,873" coordsize="2,30">
              <v:shape style="position:absolute;left:6190;top:873;width:2;height:30" coordorigin="6190,873" coordsize="0,30" path="m6190,873l6190,902e" filled="false" stroked="true" strokeweight=".550pt" strokecolor="#231f20">
                <v:path arrowok="t"/>
              </v:shape>
            </v:group>
            <v:group style="position:absolute;left:6190;top:814;width:2;height:30" coordorigin="6190,814" coordsize="2,30">
              <v:shape style="position:absolute;left:6190;top:814;width:2;height:30" coordorigin="6190,814" coordsize="0,30" path="m6190,814l6190,844e" filled="false" stroked="true" strokeweight=".550pt" strokecolor="#231f20">
                <v:path arrowok="t"/>
              </v:shape>
            </v:group>
            <v:group style="position:absolute;left:6351;top:858;width:25;height:2" coordorigin="6351,858" coordsize="25,2">
              <v:shape style="position:absolute;left:6351;top:858;width:25;height:2" coordorigin="6351,858" coordsize="25,0" path="m6351,858l6376,858e" filled="false" stroked="true" strokeweight=".550pt" strokecolor="#231f20">
                <v:path arrowok="t"/>
              </v:shape>
            </v:group>
            <v:group style="position:absolute;left:6302;top:858;width:25;height:2" coordorigin="6302,858" coordsize="25,2">
              <v:shape style="position:absolute;left:6302;top:858;width:25;height:2" coordorigin="6302,858" coordsize="25,0" path="m6302,858l6326,858e" filled="false" stroked="true" strokeweight=".550pt" strokecolor="#231f20">
                <v:path arrowok="t"/>
              </v:shape>
            </v:group>
            <v:group style="position:absolute;left:6339;top:873;width:2;height:30" coordorigin="6339,873" coordsize="2,30">
              <v:shape style="position:absolute;left:6339;top:873;width:2;height:30" coordorigin="6339,873" coordsize="0,30" path="m6339,873l6339,902e" filled="false" stroked="true" strokeweight=".550pt" strokecolor="#231f20">
                <v:path arrowok="t"/>
              </v:shape>
            </v:group>
            <v:group style="position:absolute;left:6339;top:814;width:2;height:30" coordorigin="6339,814" coordsize="2,30">
              <v:shape style="position:absolute;left:6339;top:814;width:2;height:30" coordorigin="6339,814" coordsize="0,30" path="m6339,814l6339,844e" filled="false" stroked="true" strokeweight=".550pt" strokecolor="#231f20">
                <v:path arrowok="t"/>
              </v:shape>
            </v:group>
            <v:group style="position:absolute;left:6053;top:1034;width:25;height:2" coordorigin="6053,1034" coordsize="25,2">
              <v:shape style="position:absolute;left:6053;top:1034;width:25;height:2" coordorigin="6053,1034" coordsize="25,0" path="m6053,1034l6078,1034e" filled="false" stroked="true" strokeweight=".550pt" strokecolor="#231f20">
                <v:path arrowok="t"/>
              </v:shape>
            </v:group>
            <v:group style="position:absolute;left:6004;top:1034;width:25;height:2" coordorigin="6004,1034" coordsize="25,2">
              <v:shape style="position:absolute;left:6004;top:1034;width:25;height:2" coordorigin="6004,1034" coordsize="25,0" path="m6004,1034l6029,1034e" filled="false" stroked="true" strokeweight=".550pt" strokecolor="#231f20">
                <v:path arrowok="t"/>
              </v:shape>
            </v:group>
            <v:group style="position:absolute;left:6041;top:1048;width:2;height:30" coordorigin="6041,1048" coordsize="2,30">
              <v:shape style="position:absolute;left:6041;top:1048;width:2;height:30" coordorigin="6041,1048" coordsize="0,30" path="m6041,1048l6041,1077e" filled="false" stroked="true" strokeweight=".550pt" strokecolor="#231f20">
                <v:path arrowok="t"/>
              </v:shape>
            </v:group>
            <v:group style="position:absolute;left:6041;top:990;width:2;height:30" coordorigin="6041,990" coordsize="2,30">
              <v:shape style="position:absolute;left:6041;top:990;width:2;height:30" coordorigin="6041,990" coordsize="0,30" path="m6041,990l6041,1019e" filled="false" stroked="true" strokeweight=".550pt" strokecolor="#231f20">
                <v:path arrowok="t"/>
              </v:shape>
            </v:group>
            <v:group style="position:absolute;left:6202;top:1034;width:25;height:2" coordorigin="6202,1034" coordsize="25,2">
              <v:shape style="position:absolute;left:6202;top:1034;width:25;height:2" coordorigin="6202,1034" coordsize="25,0" path="m6202,1034l6227,1034e" filled="false" stroked="true" strokeweight=".550pt" strokecolor="#231f20">
                <v:path arrowok="t"/>
              </v:shape>
            </v:group>
            <v:group style="position:absolute;left:6153;top:1034;width:25;height:2" coordorigin="6153,1034" coordsize="25,2">
              <v:shape style="position:absolute;left:6153;top:1034;width:25;height:2" coordorigin="6153,1034" coordsize="25,0" path="m6153,1034l6177,1034e" filled="false" stroked="true" strokeweight=".550pt" strokecolor="#231f20">
                <v:path arrowok="t"/>
              </v:shape>
            </v:group>
            <v:group style="position:absolute;left:6190;top:1048;width:2;height:30" coordorigin="6190,1048" coordsize="2,30">
              <v:shape style="position:absolute;left:6190;top:1048;width:2;height:30" coordorigin="6190,1048" coordsize="0,30" path="m6190,1048l6190,1077e" filled="false" stroked="true" strokeweight=".550pt" strokecolor="#231f20">
                <v:path arrowok="t"/>
              </v:shape>
            </v:group>
            <v:group style="position:absolute;left:6190;top:990;width:2;height:30" coordorigin="6190,990" coordsize="2,30">
              <v:shape style="position:absolute;left:6190;top:990;width:2;height:30" coordorigin="6190,990" coordsize="0,30" path="m6190,990l6190,1019e" filled="false" stroked="true" strokeweight=".550pt" strokecolor="#231f20">
                <v:path arrowok="t"/>
              </v:shape>
            </v:group>
            <v:group style="position:absolute;left:5135;top:1019;width:25;height:30" coordorigin="5135,1019" coordsize="25,30">
              <v:shape style="position:absolute;left:5135;top:1019;width:25;height:30" coordorigin="5135,1019" coordsize="25,30" path="m5135,1034l5135,1025,5141,1019,5148,1019,5155,1019,5160,1025,5160,1034,5160,1042,5155,1048,5148,1048,5141,1048,5135,1042,5135,1034xe" filled="false" stroked="true" strokeweight=".353pt" strokecolor="#231f20">
                <v:path arrowok="t"/>
              </v:shape>
            </v:group>
            <v:group style="position:absolute;left:4838;top:668;width:25;height:30" coordorigin="4838,668" coordsize="25,30">
              <v:shape style="position:absolute;left:4838;top:668;width:25;height:30" coordorigin="4838,668" coordsize="25,30" path="m4838,683l4838,675,4843,668,4850,668,4857,668,4862,675,4862,683,4862,691,4857,697,4850,697,4843,697,4838,691,4838,683xe" filled="false" stroked="true" strokeweight=".353pt" strokecolor="#231f20">
                <v:path arrowok="t"/>
              </v:shape>
            </v:group>
            <v:group style="position:absolute;left:4986;top:668;width:25;height:30" coordorigin="4986,668" coordsize="25,30">
              <v:shape style="position:absolute;left:4986;top:668;width:25;height:30" coordorigin="4986,668" coordsize="25,30" path="m4986,683l4986,675,4992,668,4999,668,5006,668,5011,675,5011,683,5011,691,5006,697,4999,697,4992,697,4986,691,4986,683xe" filled="false" stroked="true" strokeweight=".353pt" strokecolor="#231f20">
                <v:path arrowok="t"/>
              </v:shape>
            </v:group>
            <v:group style="position:absolute;left:5135;top:668;width:25;height:30" coordorigin="5135,668" coordsize="25,30">
              <v:shape style="position:absolute;left:5135;top:668;width:25;height:30" coordorigin="5135,668" coordsize="25,30" path="m5135,683l5135,675,5141,668,5148,668,5155,668,5160,675,5160,683,5160,691,5155,697,5148,697,5141,697,5135,691,5135,683xe" filled="false" stroked="true" strokeweight=".353pt" strokecolor="#231f20">
                <v:path arrowok="t"/>
              </v:shape>
            </v:group>
            <v:group style="position:absolute;left:4838;top:844;width:25;height:30" coordorigin="4838,844" coordsize="25,30">
              <v:shape style="position:absolute;left:4838;top:844;width:25;height:30" coordorigin="4838,844" coordsize="25,30" path="m4838,858l4838,850,4843,844,4850,844,4857,844,4862,850,4862,858,4862,866,4857,873,4850,873,4843,873,4838,866,4838,858xe" filled="false" stroked="true" strokeweight=".353pt" strokecolor="#231f20">
                <v:path arrowok="t"/>
              </v:shape>
            </v:group>
            <v:group style="position:absolute;left:4986;top:844;width:25;height:30" coordorigin="4986,844" coordsize="25,30">
              <v:shape style="position:absolute;left:4986;top:844;width:25;height:30" coordorigin="4986,844" coordsize="25,30" path="m4986,858l4986,850,4992,844,4999,844,5006,844,5011,850,5011,858,5011,866,5006,873,4999,873,4992,873,4986,866,4986,858xe" filled="false" stroked="true" strokeweight=".353pt" strokecolor="#231f20">
                <v:path arrowok="t"/>
              </v:shape>
            </v:group>
            <v:group style="position:absolute;left:5135;top:844;width:25;height:30" coordorigin="5135,844" coordsize="25,30">
              <v:shape style="position:absolute;left:5135;top:844;width:25;height:30" coordorigin="5135,844" coordsize="25,30" path="m5135,858l5135,850,5141,844,5148,844,5155,844,5160,850,5160,858,5160,866,5155,873,5148,873,5141,873,5135,866,5135,858xe" filled="false" stroked="true" strokeweight=".353pt" strokecolor="#231f20">
                <v:path arrowok="t"/>
              </v:shape>
            </v:group>
            <v:group style="position:absolute;left:4838;top:1019;width:25;height:30" coordorigin="4838,1019" coordsize="25,30">
              <v:shape style="position:absolute;left:4838;top:1019;width:25;height:30" coordorigin="4838,1019" coordsize="25,30" path="m4838,1034l4838,1025,4843,1019,4850,1019,4857,1019,4862,1025,4862,1034,4862,1042,4857,1048,4850,1048,4843,1048,4838,1042,4838,1034xe" filled="false" stroked="true" strokeweight=".353pt" strokecolor="#231f20">
                <v:path arrowok="t"/>
              </v:shape>
            </v:group>
            <v:group style="position:absolute;left:4986;top:1019;width:25;height:30" coordorigin="4986,1019" coordsize="25,30">
              <v:shape style="position:absolute;left:4986;top:1019;width:25;height:30" coordorigin="4986,1019" coordsize="25,30" path="m4986,1034l4986,1025,4992,1019,4999,1019,5006,1019,5011,1025,5011,1034,5011,1042,5006,1048,4999,1048,4992,1048,4986,1042,4986,1034xe" filled="false" stroked="true" strokeweight=".353pt" strokecolor="#231f20">
                <v:path arrowok="t"/>
              </v:shape>
            </v:group>
            <v:group style="position:absolute;left:5160;top:1034;width:25;height:2" coordorigin="5160,1034" coordsize="25,2">
              <v:shape style="position:absolute;left:5160;top:1034;width:25;height:2" coordorigin="5160,1034" coordsize="25,0" path="m5160,1034l5185,1034e" filled="false" stroked="true" strokeweight=".550pt" strokecolor="#231f20">
                <v:path arrowok="t"/>
              </v:shape>
            </v:group>
            <v:group style="position:absolute;left:5111;top:1034;width:25;height:2" coordorigin="5111,1034" coordsize="25,2">
              <v:shape style="position:absolute;left:5111;top:1034;width:25;height:2" coordorigin="5111,1034" coordsize="25,0" path="m5111,1034l5135,1034e" filled="false" stroked="true" strokeweight=".550pt" strokecolor="#231f20">
                <v:path arrowok="t"/>
              </v:shape>
            </v:group>
            <v:group style="position:absolute;left:5148;top:1048;width:2;height:30" coordorigin="5148,1048" coordsize="2,30">
              <v:shape style="position:absolute;left:5148;top:1048;width:2;height:30" coordorigin="5148,1048" coordsize="0,30" path="m5148,1048l5148,1077e" filled="false" stroked="true" strokeweight=".550pt" strokecolor="#231f20">
                <v:path arrowok="t"/>
              </v:shape>
            </v:group>
            <v:group style="position:absolute;left:5148;top:990;width:2;height:30" coordorigin="5148,990" coordsize="2,30">
              <v:shape style="position:absolute;left:5148;top:990;width:2;height:30" coordorigin="5148,990" coordsize="0,30" path="m5148,990l5148,1019e" filled="false" stroked="true" strokeweight=".550pt" strokecolor="#231f20">
                <v:path arrowok="t"/>
              </v:shape>
            </v:group>
            <v:group style="position:absolute;left:4862;top:683;width:25;height:2" coordorigin="4862,683" coordsize="25,2">
              <v:shape style="position:absolute;left:4862;top:683;width:25;height:2" coordorigin="4862,683" coordsize="25,0" path="m4862,683l4887,683e" filled="false" stroked="true" strokeweight=".550pt" strokecolor="#231f20">
                <v:path arrowok="t"/>
              </v:shape>
            </v:group>
            <v:group style="position:absolute;left:4813;top:683;width:25;height:2" coordorigin="4813,683" coordsize="25,2">
              <v:shape style="position:absolute;left:4813;top:683;width:25;height:2" coordorigin="4813,683" coordsize="25,0" path="m4813,683l4838,683e" filled="false" stroked="true" strokeweight=".550pt" strokecolor="#231f20">
                <v:path arrowok="t"/>
              </v:shape>
            </v:group>
            <v:group style="position:absolute;left:4850;top:697;width:2;height:30" coordorigin="4850,697" coordsize="2,30">
              <v:shape style="position:absolute;left:4850;top:697;width:2;height:30" coordorigin="4850,697" coordsize="0,30" path="m4850,697l4850,727e" filled="false" stroked="true" strokeweight=".550pt" strokecolor="#231f20">
                <v:path arrowok="t"/>
              </v:shape>
            </v:group>
            <v:group style="position:absolute;left:4850;top:639;width:2;height:30" coordorigin="4850,639" coordsize="2,30">
              <v:shape style="position:absolute;left:4850;top:639;width:2;height:30" coordorigin="4850,639" coordsize="0,30" path="m4850,639l4850,668e" filled="false" stroked="true" strokeweight=".550pt" strokecolor="#231f20">
                <v:path arrowok="t"/>
              </v:shape>
            </v:group>
            <v:group style="position:absolute;left:5011;top:683;width:25;height:2" coordorigin="5011,683" coordsize="25,2">
              <v:shape style="position:absolute;left:5011;top:683;width:25;height:2" coordorigin="5011,683" coordsize="25,0" path="m5011,683l5036,683e" filled="false" stroked="true" strokeweight=".550pt" strokecolor="#231f20">
                <v:path arrowok="t"/>
              </v:shape>
            </v:group>
            <v:group style="position:absolute;left:4962;top:683;width:25;height:2" coordorigin="4962,683" coordsize="25,2">
              <v:shape style="position:absolute;left:4962;top:683;width:25;height:2" coordorigin="4962,683" coordsize="25,0" path="m4962,683l4986,683e" filled="false" stroked="true" strokeweight=".550pt" strokecolor="#231f20">
                <v:path arrowok="t"/>
              </v:shape>
            </v:group>
            <v:group style="position:absolute;left:4999;top:697;width:2;height:30" coordorigin="4999,697" coordsize="2,30">
              <v:shape style="position:absolute;left:4999;top:697;width:2;height:30" coordorigin="4999,697" coordsize="0,30" path="m4999,697l4999,727e" filled="false" stroked="true" strokeweight=".550pt" strokecolor="#231f20">
                <v:path arrowok="t"/>
              </v:shape>
            </v:group>
            <v:group style="position:absolute;left:4999;top:639;width:2;height:30" coordorigin="4999,639" coordsize="2,30">
              <v:shape style="position:absolute;left:4999;top:639;width:2;height:30" coordorigin="4999,639" coordsize="0,30" path="m4999,639l4999,668e" filled="false" stroked="true" strokeweight=".550pt" strokecolor="#231f20">
                <v:path arrowok="t"/>
              </v:shape>
            </v:group>
            <v:group style="position:absolute;left:5160;top:683;width:25;height:2" coordorigin="5160,683" coordsize="25,2">
              <v:shape style="position:absolute;left:5160;top:683;width:25;height:2" coordorigin="5160,683" coordsize="25,0" path="m5160,683l5185,683e" filled="false" stroked="true" strokeweight=".550pt" strokecolor="#231f20">
                <v:path arrowok="t"/>
              </v:shape>
            </v:group>
            <v:group style="position:absolute;left:5111;top:683;width:25;height:2" coordorigin="5111,683" coordsize="25,2">
              <v:shape style="position:absolute;left:5111;top:683;width:25;height:2" coordorigin="5111,683" coordsize="25,0" path="m5111,683l5135,683e" filled="false" stroked="true" strokeweight=".550pt" strokecolor="#231f20">
                <v:path arrowok="t"/>
              </v:shape>
            </v:group>
            <v:group style="position:absolute;left:5148;top:697;width:2;height:30" coordorigin="5148,697" coordsize="2,30">
              <v:shape style="position:absolute;left:5148;top:697;width:2;height:30" coordorigin="5148,697" coordsize="0,30" path="m5148,697l5148,727e" filled="false" stroked="true" strokeweight=".550pt" strokecolor="#231f20">
                <v:path arrowok="t"/>
              </v:shape>
            </v:group>
            <v:group style="position:absolute;left:5148;top:639;width:2;height:30" coordorigin="5148,639" coordsize="2,30">
              <v:shape style="position:absolute;left:5148;top:639;width:2;height:30" coordorigin="5148,639" coordsize="0,30" path="m5148,639l5148,668e" filled="false" stroked="true" strokeweight=".550pt" strokecolor="#231f20">
                <v:path arrowok="t"/>
              </v:shape>
            </v:group>
            <v:group style="position:absolute;left:4862;top:858;width:25;height:2" coordorigin="4862,858" coordsize="25,2">
              <v:shape style="position:absolute;left:4862;top:858;width:25;height:2" coordorigin="4862,858" coordsize="25,0" path="m4862,858l4887,858e" filled="false" stroked="true" strokeweight=".550pt" strokecolor="#231f20">
                <v:path arrowok="t"/>
              </v:shape>
            </v:group>
            <v:group style="position:absolute;left:4813;top:858;width:25;height:2" coordorigin="4813,858" coordsize="25,2">
              <v:shape style="position:absolute;left:4813;top:858;width:25;height:2" coordorigin="4813,858" coordsize="25,0" path="m4813,858l4838,858e" filled="false" stroked="true" strokeweight=".550pt" strokecolor="#231f20">
                <v:path arrowok="t"/>
              </v:shape>
            </v:group>
            <v:group style="position:absolute;left:4850;top:873;width:2;height:30" coordorigin="4850,873" coordsize="2,30">
              <v:shape style="position:absolute;left:4850;top:873;width:2;height:30" coordorigin="4850,873" coordsize="0,30" path="m4850,873l4850,902e" filled="false" stroked="true" strokeweight=".550pt" strokecolor="#231f20">
                <v:path arrowok="t"/>
              </v:shape>
            </v:group>
            <v:group style="position:absolute;left:4850;top:814;width:2;height:30" coordorigin="4850,814" coordsize="2,30">
              <v:shape style="position:absolute;left:4850;top:814;width:2;height:30" coordorigin="4850,814" coordsize="0,30" path="m4850,814l4850,844e" filled="false" stroked="true" strokeweight=".550pt" strokecolor="#231f20">
                <v:path arrowok="t"/>
              </v:shape>
            </v:group>
            <v:group style="position:absolute;left:5011;top:858;width:25;height:2" coordorigin="5011,858" coordsize="25,2">
              <v:shape style="position:absolute;left:5011;top:858;width:25;height:2" coordorigin="5011,858" coordsize="25,0" path="m5011,858l5036,858e" filled="false" stroked="true" strokeweight=".550pt" strokecolor="#231f20">
                <v:path arrowok="t"/>
              </v:shape>
            </v:group>
            <v:group style="position:absolute;left:4962;top:858;width:25;height:2" coordorigin="4962,858" coordsize="25,2">
              <v:shape style="position:absolute;left:4962;top:858;width:25;height:2" coordorigin="4962,858" coordsize="25,0" path="m4962,858l4986,858e" filled="false" stroked="true" strokeweight=".550pt" strokecolor="#231f20">
                <v:path arrowok="t"/>
              </v:shape>
            </v:group>
            <v:group style="position:absolute;left:4999;top:873;width:2;height:30" coordorigin="4999,873" coordsize="2,30">
              <v:shape style="position:absolute;left:4999;top:873;width:2;height:30" coordorigin="4999,873" coordsize="0,30" path="m4999,873l4999,902e" filled="false" stroked="true" strokeweight=".550pt" strokecolor="#231f20">
                <v:path arrowok="t"/>
              </v:shape>
            </v:group>
            <v:group style="position:absolute;left:4999;top:814;width:2;height:30" coordorigin="4999,814" coordsize="2,30">
              <v:shape style="position:absolute;left:4999;top:814;width:2;height:30" coordorigin="4999,814" coordsize="0,30" path="m4999,814l4999,844e" filled="false" stroked="true" strokeweight=".550pt" strokecolor="#231f20">
                <v:path arrowok="t"/>
              </v:shape>
            </v:group>
            <v:group style="position:absolute;left:5160;top:858;width:25;height:2" coordorigin="5160,858" coordsize="25,2">
              <v:shape style="position:absolute;left:5160;top:858;width:25;height:2" coordorigin="5160,858" coordsize="25,0" path="m5160,858l5185,858e" filled="false" stroked="true" strokeweight=".550pt" strokecolor="#231f20">
                <v:path arrowok="t"/>
              </v:shape>
            </v:group>
            <v:group style="position:absolute;left:5111;top:858;width:25;height:2" coordorigin="5111,858" coordsize="25,2">
              <v:shape style="position:absolute;left:5111;top:858;width:25;height:2" coordorigin="5111,858" coordsize="25,0" path="m5111,858l5135,858e" filled="false" stroked="true" strokeweight=".550pt" strokecolor="#231f20">
                <v:path arrowok="t"/>
              </v:shape>
            </v:group>
            <v:group style="position:absolute;left:5148;top:873;width:2;height:30" coordorigin="5148,873" coordsize="2,30">
              <v:shape style="position:absolute;left:5148;top:873;width:2;height:30" coordorigin="5148,873" coordsize="0,30" path="m5148,873l5148,902e" filled="false" stroked="true" strokeweight=".550pt" strokecolor="#231f20">
                <v:path arrowok="t"/>
              </v:shape>
            </v:group>
            <v:group style="position:absolute;left:5148;top:814;width:2;height:30" coordorigin="5148,814" coordsize="2,30">
              <v:shape style="position:absolute;left:5148;top:814;width:2;height:30" coordorigin="5148,814" coordsize="0,30" path="m5148,814l5148,844e" filled="false" stroked="true" strokeweight=".550pt" strokecolor="#231f20">
                <v:path arrowok="t"/>
              </v:shape>
            </v:group>
            <v:group style="position:absolute;left:4862;top:1034;width:25;height:2" coordorigin="4862,1034" coordsize="25,2">
              <v:shape style="position:absolute;left:4862;top:1034;width:25;height:2" coordorigin="4862,1034" coordsize="25,0" path="m4862,1034l4887,1034e" filled="false" stroked="true" strokeweight=".550pt" strokecolor="#231f20">
                <v:path arrowok="t"/>
              </v:shape>
            </v:group>
            <v:group style="position:absolute;left:4813;top:1034;width:25;height:2" coordorigin="4813,1034" coordsize="25,2">
              <v:shape style="position:absolute;left:4813;top:1034;width:25;height:2" coordorigin="4813,1034" coordsize="25,0" path="m4813,1034l4838,1034e" filled="false" stroked="true" strokeweight=".550pt" strokecolor="#231f20">
                <v:path arrowok="t"/>
              </v:shape>
            </v:group>
            <v:group style="position:absolute;left:4850;top:1048;width:2;height:30" coordorigin="4850,1048" coordsize="2,30">
              <v:shape style="position:absolute;left:4850;top:1048;width:2;height:30" coordorigin="4850,1048" coordsize="0,30" path="m4850,1048l4850,1077e" filled="false" stroked="true" strokeweight=".550pt" strokecolor="#231f20">
                <v:path arrowok="t"/>
              </v:shape>
            </v:group>
            <v:group style="position:absolute;left:4850;top:990;width:2;height:30" coordorigin="4850,990" coordsize="2,30">
              <v:shape style="position:absolute;left:4850;top:990;width:2;height:30" coordorigin="4850,990" coordsize="0,30" path="m4850,990l4850,1019e" filled="false" stroked="true" strokeweight=".550pt" strokecolor="#231f20">
                <v:path arrowok="t"/>
              </v:shape>
            </v:group>
            <v:group style="position:absolute;left:5011;top:1034;width:25;height:2" coordorigin="5011,1034" coordsize="25,2">
              <v:shape style="position:absolute;left:5011;top:1034;width:25;height:2" coordorigin="5011,1034" coordsize="25,0" path="m5011,1034l5036,1034e" filled="false" stroked="true" strokeweight=".550pt" strokecolor="#231f20">
                <v:path arrowok="t"/>
              </v:shape>
            </v:group>
            <v:group style="position:absolute;left:4962;top:1034;width:25;height:2" coordorigin="4962,1034" coordsize="25,2">
              <v:shape style="position:absolute;left:4962;top:1034;width:25;height:2" coordorigin="4962,1034" coordsize="25,0" path="m4962,1034l4986,1034e" filled="false" stroked="true" strokeweight=".550pt" strokecolor="#231f20">
                <v:path arrowok="t"/>
              </v:shape>
            </v:group>
            <v:group style="position:absolute;left:4999;top:1048;width:2;height:30" coordorigin="4999,1048" coordsize="2,30">
              <v:shape style="position:absolute;left:4999;top:1048;width:2;height:30" coordorigin="4999,1048" coordsize="0,30" path="m4999,1048l4999,1077e" filled="false" stroked="true" strokeweight=".550pt" strokecolor="#231f20">
                <v:path arrowok="t"/>
              </v:shape>
            </v:group>
            <v:group style="position:absolute;left:4999;top:990;width:2;height:30" coordorigin="4999,990" coordsize="2,30">
              <v:shape style="position:absolute;left:4999;top:990;width:2;height:30" coordorigin="4999,990" coordsize="0,30" path="m4999,990l4999,1019e" filled="false" stroked="true" strokeweight=".550pt" strokecolor="#231f20">
                <v:path arrowok="t"/>
              </v:shape>
            </v:group>
            <v:group style="position:absolute;left:4627;top:332;width:1936;height:877" coordorigin="4627,332" coordsize="1936,877">
              <v:shape style="position:absolute;left:4627;top:332;width:1936;height:877" coordorigin="4627,332" coordsize="1936,877" path="m6562,332l4627,332,4627,1209,4701,1209,4701,1180,4705,1104,4709,1028,4711,952,4713,876,4713,800,4713,724,4711,648,4709,572,4705,496,4701,420,6562,420,6562,332xe" filled="true" fillcolor="#ffffff" stroked="false">
                <v:path arrowok="t"/>
                <v:fill type="solid"/>
              </v:shape>
              <v:shape style="position:absolute;left:4627;top:332;width:1936;height:877" coordorigin="4627,332" coordsize="1936,877" path="m6562,420l6488,420,6483,496,6480,572,6478,648,6476,724,6476,800,6476,876,6478,952,6480,1028,6483,1104,6488,1180,6488,1209,6562,1209,6562,420xe" filled="true" fillcolor="#ffffff" stroked="false">
                <v:path arrowok="t"/>
                <v:fill type="solid"/>
              </v:shape>
              <v:shape style="position:absolute;left:4627;top:332;width:1936;height:877" coordorigin="4627,332" coordsize="1936,877" path="m6488,420l5892,420,5966,434,6040,444,6115,451,6190,453,6265,451,6339,444,6414,434,6488,420xe" filled="true" fillcolor="#ffffff" stroked="false">
                <v:path arrowok="t"/>
                <v:fill type="solid"/>
              </v:shape>
              <v:shape style="position:absolute;left:4627;top:332;width:1936;height:877" coordorigin="4627,332" coordsize="1936,877" path="m5892,420l5297,420,5371,434,5445,444,5520,450,5594,452,5669,450,5744,444,5818,434,5892,420xe" filled="true" fillcolor="#ffffff" stroked="false">
                <v:path arrowok="t"/>
                <v:fill type="solid"/>
              </v:shape>
              <v:shape style="position:absolute;left:4627;top:332;width:1936;height:877" coordorigin="4627,332" coordsize="1936,877" path="m5297,420l4701,420,4775,434,4849,444,4924,450,4999,452,5074,450,5148,444,5223,434,5297,420xe" filled="true" fillcolor="#ffffff" stroked="false">
                <v:path arrowok="t"/>
                <v:fill type="solid"/>
              </v:shape>
            </v:group>
            <v:group style="position:absolute;left:4627;top:332;width:1936;height:877" coordorigin="4627,332" coordsize="1936,877">
              <v:shape style="position:absolute;left:4627;top:332;width:1936;height:877" coordorigin="4627,332" coordsize="1936,877" path="m6488,332l4627,332,4627,1209,4701,1209,4701,1180,4705,1104,4709,1028,4711,952,4713,876,4713,800,4713,724,4711,648,4709,572,4705,496,4701,420,4775,434,4849,444,4924,450,4999,452,5074,450,5148,444,5223,434,5297,420,5371,434,5445,444,5520,450,5594,452,5669,450,5744,444,5818,434,5892,420,5966,434,6040,444,6115,451,6190,453,6265,451,6339,444,6414,434,6488,420,6483,496,6480,572,6478,648,6476,724,6476,800,6476,876,6478,952,6480,1028,6483,1104,6488,1180,6488,1209,6562,1209,6562,332,6488,332xe" filled="false" stroked="true" strokeweight="1.1pt" strokecolor="#231f20">
                <v:path arrowok="t"/>
              </v:shape>
              <v:shape style="position:absolute;left:5403;top:633;width:383;height:449" type="#_x0000_t75" stroked="false">
                <v:imagedata r:id="rId39" o:title=""/>
              </v:shape>
            </v:group>
            <v:group style="position:absolute;left:4913;top:2579;width:1506;height:768" coordorigin="4913,2579" coordsize="1506,768">
              <v:shape style="position:absolute;left:4913;top:2579;width:1506;height:768" coordorigin="4913,2579" coordsize="1506,768" path="m4913,3346l6419,3346,6419,2579,4913,2579,4913,3346xe" filled="false" stroked="true" strokeweight="1.1pt" strokecolor="#231f20">
                <v:path arrowok="t"/>
              </v:shape>
            </v:group>
            <v:group style="position:absolute;left:5296;top:2607;width:765;height:501" coordorigin="5296,2607" coordsize="765,501">
              <v:shape style="position:absolute;left:5296;top:2607;width:765;height:501" coordorigin="5296,2607" coordsize="765,501" path="m6024,2871l5332,2871,5361,2937,5401,2999,5453,3056,5514,3108,5842,3108,5903,3056,5954,2999,5995,2937,6024,2871xe" filled="true" fillcolor="#949698" stroked="false">
                <v:path arrowok="t"/>
                <v:fill type="solid"/>
              </v:shape>
              <v:shape style="position:absolute;left:5296;top:2607;width:765;height:501" coordorigin="5296,2607" coordsize="765,501" path="m5678,2607l5601,2609,5525,2612,5448,2617,5372,2624,5296,2634,5296,2871,6060,2871,6060,2634,5984,2624,5908,2617,5831,2612,5755,2609,5678,2607xe" filled="true" fillcolor="#949698" stroked="false">
                <v:path arrowok="t"/>
                <v:fill type="solid"/>
              </v:shape>
            </v:group>
            <v:group style="position:absolute;left:5296;top:2607;width:765;height:264" coordorigin="5296,2607" coordsize="765,264">
              <v:shape style="position:absolute;left:5296;top:2607;width:765;height:264" coordorigin="5296,2607" coordsize="765,264" path="m6060,2634l5984,2624,5908,2617,5831,2612,5755,2609,5678,2607,5601,2609,5525,2612,5448,2617,5372,2624,5296,2634,5296,2871,6060,2871,6060,2634xe" filled="false" stroked="true" strokeweight=".353pt" strokecolor="#231f20">
                <v:path arrowok="t"/>
              </v:shape>
            </v:group>
            <v:group style="position:absolute;left:5332;top:2871;width:692;height:238" coordorigin="5332,2871" coordsize="692,238">
              <v:shape style="position:absolute;left:5332;top:2871;width:692;height:238" coordorigin="5332,2871" coordsize="692,238" path="m6024,2871l5332,2871,5361,2937,5401,2999,5453,3056,5514,3108,5842,3108,5903,3056,5954,2999,5995,2937,6024,2871xe" filled="false" stroked="true" strokeweight=".353pt" strokecolor="#231f20">
                <v:path arrowok="t"/>
              </v:shape>
            </v:group>
            <v:group style="position:absolute;left:5296;top:2647;width:765;height:27" coordorigin="5296,2647" coordsize="765,27">
              <v:shape style="position:absolute;left:5296;top:2647;width:765;height:27" coordorigin="5296,2647" coordsize="765,27" path="m6060,2673l5984,2664,5908,2656,5831,2651,5755,2648,5678,2647,5601,2648,5525,2651,5448,2656,5372,2664,5296,2673e" filled="false" stroked="true" strokeweight=".353pt" strokecolor="#231f20">
                <v:path arrowok="t"/>
              </v:shape>
            </v:group>
            <v:group style="position:absolute;left:5296;top:2832;width:765;height:2" coordorigin="5296,2832" coordsize="765,2">
              <v:shape style="position:absolute;left:5296;top:2832;width:765;height:2" coordorigin="5296,2832" coordsize="765,0" path="m6060,2832l5296,2832e" filled="false" stroked="true" strokeweight=".353pt" strokecolor="#231f20">
                <v:path arrowok="t"/>
              </v:shape>
            </v:group>
            <v:group style="position:absolute;left:5423;top:2871;width:2;height:93" coordorigin="5423,2871" coordsize="2,93">
              <v:shape style="position:absolute;left:5423;top:2871;width:2;height:93" coordorigin="5423,2871" coordsize="0,93" path="m5423,2963l5423,2871e" filled="false" stroked="true" strokeweight=".353pt" strokecolor="#231f20">
                <v:path arrowok="t"/>
              </v:shape>
            </v:group>
            <v:group style="position:absolute;left:5453;top:2871;width:2;height:93" coordorigin="5453,2871" coordsize="2,93">
              <v:shape style="position:absolute;left:5453;top:2871;width:2;height:93" coordorigin="5453,2871" coordsize="0,93" path="m5453,2963l5453,2871e" filled="false" stroked="true" strokeweight=".353pt" strokecolor="#231f20">
                <v:path arrowok="t"/>
              </v:shape>
            </v:group>
            <v:group style="position:absolute;left:5483;top:2871;width:2;height:93" coordorigin="5483,2871" coordsize="2,93">
              <v:shape style="position:absolute;left:5483;top:2871;width:2;height:93" coordorigin="5483,2871" coordsize="0,93" path="m5483,2963l5483,2871e" filled="false" stroked="true" strokeweight=".353pt" strokecolor="#231f20">
                <v:path arrowok="t"/>
              </v:shape>
            </v:group>
            <v:group style="position:absolute;left:5513;top:2871;width:2;height:93" coordorigin="5513,2871" coordsize="2,93">
              <v:shape style="position:absolute;left:5513;top:2871;width:2;height:93" coordorigin="5513,2871" coordsize="0,93" path="m5513,2963l5513,2871e" filled="false" stroked="true" strokeweight=".353pt" strokecolor="#231f20">
                <v:path arrowok="t"/>
              </v:shape>
            </v:group>
            <v:group style="position:absolute;left:5543;top:2871;width:2;height:93" coordorigin="5543,2871" coordsize="2,93">
              <v:shape style="position:absolute;left:5543;top:2871;width:2;height:93" coordorigin="5543,2871" coordsize="0,93" path="m5543,2963l5543,2871e" filled="false" stroked="true" strokeweight=".353pt" strokecolor="#231f20">
                <v:path arrowok="t"/>
              </v:shape>
            </v:group>
            <v:group style="position:absolute;left:5573;top:2871;width:2;height:93" coordorigin="5573,2871" coordsize="2,93">
              <v:shape style="position:absolute;left:5573;top:2871;width:2;height:93" coordorigin="5573,2871" coordsize="0,93" path="m5573,2963l5573,2871e" filled="false" stroked="true" strokeweight=".353pt" strokecolor="#231f20">
                <v:path arrowok="t"/>
              </v:shape>
            </v:group>
            <v:group style="position:absolute;left:5603;top:2871;width:2;height:93" coordorigin="5603,2871" coordsize="2,93">
              <v:shape style="position:absolute;left:5603;top:2871;width:2;height:93" coordorigin="5603,2871" coordsize="0,93" path="m5603,2963l5603,2871e" filled="false" stroked="true" strokeweight=".353pt" strokecolor="#231f20">
                <v:path arrowok="t"/>
              </v:shape>
            </v:group>
            <v:group style="position:absolute;left:5633;top:2871;width:2;height:93" coordorigin="5633,2871" coordsize="2,93">
              <v:shape style="position:absolute;left:5633;top:2871;width:2;height:93" coordorigin="5633,2871" coordsize="0,93" path="m5633,2963l5633,2871e" filled="false" stroked="true" strokeweight=".353pt" strokecolor="#231f20">
                <v:path arrowok="t"/>
              </v:shape>
            </v:group>
            <v:group style="position:absolute;left:5723;top:2871;width:2;height:93" coordorigin="5723,2871" coordsize="2,93">
              <v:shape style="position:absolute;left:5723;top:2871;width:2;height:93" coordorigin="5723,2871" coordsize="0,93" path="m5723,2963l5723,2871e" filled="false" stroked="true" strokeweight=".353pt" strokecolor="#231f20">
                <v:path arrowok="t"/>
              </v:shape>
            </v:group>
            <v:group style="position:absolute;left:5753;top:2871;width:2;height:93" coordorigin="5753,2871" coordsize="2,93">
              <v:shape style="position:absolute;left:5753;top:2871;width:2;height:93" coordorigin="5753,2871" coordsize="0,93" path="m5753,2963l5753,2871e" filled="false" stroked="true" strokeweight=".353pt" strokecolor="#231f20">
                <v:path arrowok="t"/>
              </v:shape>
            </v:group>
            <v:group style="position:absolute;left:5783;top:2871;width:2;height:93" coordorigin="5783,2871" coordsize="2,93">
              <v:shape style="position:absolute;left:5783;top:2871;width:2;height:93" coordorigin="5783,2871" coordsize="0,93" path="m5783,2963l5783,2871e" filled="false" stroked="true" strokeweight=".353pt" strokecolor="#231f20">
                <v:path arrowok="t"/>
              </v:shape>
            </v:group>
            <v:group style="position:absolute;left:5813;top:2871;width:2;height:93" coordorigin="5813,2871" coordsize="2,93">
              <v:shape style="position:absolute;left:5813;top:2871;width:2;height:93" coordorigin="5813,2871" coordsize="0,93" path="m5813,2963l5813,2871e" filled="false" stroked="true" strokeweight=".353pt" strokecolor="#231f20">
                <v:path arrowok="t"/>
              </v:shape>
            </v:group>
            <v:group style="position:absolute;left:5843;top:2871;width:2;height:93" coordorigin="5843,2871" coordsize="2,93">
              <v:shape style="position:absolute;left:5843;top:2871;width:2;height:93" coordorigin="5843,2871" coordsize="0,93" path="m5843,2963l5843,2871e" filled="false" stroked="true" strokeweight=".353pt" strokecolor="#231f20">
                <v:path arrowok="t"/>
              </v:shape>
            </v:group>
            <v:group style="position:absolute;left:5873;top:2871;width:2;height:93" coordorigin="5873,2871" coordsize="2,93">
              <v:shape style="position:absolute;left:5873;top:2871;width:2;height:93" coordorigin="5873,2871" coordsize="0,93" path="m5873,2963l5873,2871e" filled="false" stroked="true" strokeweight=".353pt" strokecolor="#231f20">
                <v:path arrowok="t"/>
              </v:shape>
            </v:group>
            <v:group style="position:absolute;left:5903;top:2871;width:2;height:93" coordorigin="5903,2871" coordsize="2,93">
              <v:shape style="position:absolute;left:5903;top:2871;width:2;height:93" coordorigin="5903,2871" coordsize="0,93" path="m5903,2963l5903,2871e" filled="false" stroked="true" strokeweight=".353pt" strokecolor="#231f20">
                <v:path arrowok="t"/>
              </v:shape>
            </v:group>
            <v:group style="position:absolute;left:5933;top:2871;width:2;height:93" coordorigin="5933,2871" coordsize="2,93">
              <v:shape style="position:absolute;left:5933;top:2871;width:2;height:93" coordorigin="5933,2871" coordsize="0,93" path="m5933,2963l5933,2871e" filled="false" stroked="true" strokeweight=".353pt" strokecolor="#231f20">
                <v:path arrowok="t"/>
              </v:shape>
            </v:group>
            <v:group style="position:absolute;left:5478;top:2990;width:2;height:53" coordorigin="5478,2990" coordsize="2,53">
              <v:shape style="position:absolute;left:5478;top:2990;width:2;height:53" coordorigin="5478,2990" coordsize="0,53" path="m5478,3043l5478,2990e" filled="false" stroked="true" strokeweight=".353pt" strokecolor="#231f20">
                <v:path arrowok="t"/>
              </v:shape>
            </v:group>
            <v:group style="position:absolute;left:5514;top:2990;width:2;height:53" coordorigin="5514,2990" coordsize="2,53">
              <v:shape style="position:absolute;left:5514;top:2990;width:2;height:53" coordorigin="5514,2990" coordsize="0,53" path="m5514,3043l5514,2990e" filled="false" stroked="true" strokeweight=".353pt" strokecolor="#231f20">
                <v:path arrowok="t"/>
              </v:shape>
            </v:group>
            <v:group style="position:absolute;left:5551;top:2990;width:2;height:53" coordorigin="5551,2990" coordsize="2,53">
              <v:shape style="position:absolute;left:5551;top:2990;width:2;height:53" coordorigin="5551,2990" coordsize="0,53" path="m5551,3043l5551,2990e" filled="false" stroked="true" strokeweight=".353pt" strokecolor="#231f20">
                <v:path arrowok="t"/>
              </v:shape>
            </v:group>
            <v:group style="position:absolute;left:5587;top:2990;width:2;height:53" coordorigin="5587,2990" coordsize="2,53">
              <v:shape style="position:absolute;left:5587;top:2990;width:2;height:53" coordorigin="5587,2990" coordsize="0,53" path="m5587,3043l5587,2990e" filled="false" stroked="true" strokeweight=".353pt" strokecolor="#231f20">
                <v:path arrowok="t"/>
              </v:shape>
            </v:group>
            <v:group style="position:absolute;left:5623;top:2990;width:2;height:53" coordorigin="5623,2990" coordsize="2,53">
              <v:shape style="position:absolute;left:5623;top:2990;width:2;height:53" coordorigin="5623,2990" coordsize="0,53" path="m5623,3043l5623,2990e" filled="false" stroked="true" strokeweight=".353pt" strokecolor="#231f20">
                <v:path arrowok="t"/>
              </v:shape>
            </v:group>
            <v:group style="position:absolute;left:5733;top:2990;width:2;height:53" coordorigin="5733,2990" coordsize="2,53">
              <v:shape style="position:absolute;left:5733;top:2990;width:2;height:53" coordorigin="5733,2990" coordsize="0,53" path="m5733,3043l5733,2990e" filled="false" stroked="true" strokeweight=".353pt" strokecolor="#231f20">
                <v:path arrowok="t"/>
              </v:shape>
            </v:group>
            <v:group style="position:absolute;left:5769;top:2990;width:2;height:53" coordorigin="5769,2990" coordsize="2,53">
              <v:shape style="position:absolute;left:5769;top:2990;width:2;height:53" coordorigin="5769,2990" coordsize="0,53" path="m5769,3043l5769,2990e" filled="false" stroked="true" strokeweight=".353pt" strokecolor="#231f20">
                <v:path arrowok="t"/>
              </v:shape>
            </v:group>
            <v:group style="position:absolute;left:5805;top:2990;width:2;height:53" coordorigin="5805,2990" coordsize="2,53">
              <v:shape style="position:absolute;left:5805;top:2990;width:2;height:53" coordorigin="5805,2990" coordsize="0,53" path="m5805,3043l5805,2990e" filled="false" stroked="true" strokeweight=".353pt" strokecolor="#231f20">
                <v:path arrowok="t"/>
              </v:shape>
            </v:group>
            <v:group style="position:absolute;left:5842;top:2990;width:2;height:53" coordorigin="5842,2990" coordsize="2,53">
              <v:shape style="position:absolute;left:5842;top:2990;width:2;height:53" coordorigin="5842,2990" coordsize="0,53" path="m5842,3043l5842,2990e" filled="false" stroked="true" strokeweight=".353pt" strokecolor="#231f20">
                <v:path arrowok="t"/>
              </v:shape>
            </v:group>
            <v:group style="position:absolute;left:5878;top:2990;width:2;height:53" coordorigin="5878,2990" coordsize="2,53">
              <v:shape style="position:absolute;left:5878;top:2990;width:2;height:53" coordorigin="5878,2990" coordsize="0,53" path="m5878,3043l5878,2990e" filled="false" stroked="true" strokeweight=".353pt" strokecolor="#231f20">
                <v:path arrowok="t"/>
              </v:shape>
            </v:group>
            <v:group style="position:absolute;left:3384;top:1343;width:96;height:1023" coordorigin="3384,1343" coordsize="96,1023">
              <v:shape style="position:absolute;left:3384;top:1343;width:96;height:1023" coordorigin="3384,1343" coordsize="96,1023" path="m3384,1343l3480,1343,3480,2366,3384,2366,3384,1343xe" filled="true" fillcolor="#ffffff" stroked="false">
                <v:path arrowok="t"/>
                <v:fill type="solid"/>
              </v:shape>
            </v:group>
            <v:group style="position:absolute;left:3384;top:1343;width:96;height:1023" coordorigin="3384,1343" coordsize="96,1023">
              <v:shape style="position:absolute;left:3384;top:1343;width:96;height:1023" coordorigin="3384,1343" coordsize="96,1023" path="m3384,2366l3480,2366,3480,1343,3384,1343,3384,2366xe" filled="false" stroked="true" strokeweight="1.058pt" strokecolor="#231f20">
                <v:path arrowok="t"/>
              </v:shape>
            </v:group>
            <v:group style="position:absolute;left:3719;top:1611;width:120;height:804" coordorigin="3719,1611" coordsize="120,804">
              <v:shape style="position:absolute;left:3719;top:1611;width:120;height:804" coordorigin="3719,1611" coordsize="120,804" path="m3767,2414l3838,2414,3821,2335,3808,2255,3798,2174,3792,2093,3791,2013,3792,1932,3798,1851,3808,1770,3821,1690,3838,1611,3767,1611,3749,1690,3736,1770,3726,1851,3721,1932,3719,2013,3721,2093,3726,2174,3736,2255,3749,2335,3767,2414xe" filled="false" stroked="true" strokeweight="1.1pt" strokecolor="#231f20">
                <v:path arrowok="t"/>
              </v:shape>
            </v:group>
            <v:group style="position:absolute;left:3791;top:1611;width:717;height:804" coordorigin="3791,1611" coordsize="717,804">
              <v:shape style="position:absolute;left:3791;top:1611;width:717;height:804" coordorigin="3791,1611" coordsize="717,804" path="m4483,2378l4493,2297,4500,2216,4505,2135,4507,2053,4507,1972,4505,1891,4500,1809,4493,1728,4483,1647,4483,1611,3838,1611,3821,1690,3808,1770,3798,1851,3792,1932,3791,2013,3792,2093,3798,2174,3808,2255,3821,2335,3838,2414,4483,2414,4483,2378xe" filled="false" stroked="true" strokeweight="1.1pt" strokecolor="#231f20">
                <v:path arrowok="t"/>
              </v:shape>
            </v:group>
            <v:group style="position:absolute;left:3910;top:2414;width:574;height:2" coordorigin="3910,2414" coordsize="574,2">
              <v:shape style="position:absolute;left:3910;top:2414;width:574;height:2" coordorigin="3910,2414" coordsize="574,0" path="m3910,2414l4483,2414e" filled="false" stroked="true" strokeweight="3.653pt" strokecolor="#ffffff">
                <v:path arrowok="t"/>
              </v:shape>
            </v:group>
            <v:group style="position:absolute;left:3910;top:1611;width:574;height:2" coordorigin="3910,1611" coordsize="574,2">
              <v:shape style="position:absolute;left:3910;top:1611;width:574;height:2" coordorigin="3910,1611" coordsize="574,0" path="m3910,1611l4483,1611e" filled="false" stroked="true" strokeweight="3.653pt" strokecolor="#ffffff">
                <v:path arrowok="t"/>
              </v:shape>
            </v:group>
            <v:group style="position:absolute;left:3910;top:2378;width:574;height:74" coordorigin="3910,2378" coordsize="574,74">
              <v:shape style="position:absolute;left:3910;top:2378;width:574;height:74" coordorigin="3910,2378" coordsize="574,74" path="m4483,2378l3910,2378,3910,2451,4483,2451,4483,2378xe" filled="false" stroked="true" strokeweight="1.1pt" strokecolor="#231f20">
                <v:path arrowok="t"/>
              </v:shape>
            </v:group>
            <v:group style="position:absolute;left:3910;top:1574;width:574;height:74" coordorigin="3910,1574" coordsize="574,74">
              <v:shape style="position:absolute;left:3910;top:1574;width:574;height:74" coordorigin="3910,1574" coordsize="574,74" path="m4483,1574l3910,1574,3910,1647,4483,1647,4483,1574xe" filled="false" stroked="true" strokeweight="1.1pt" strokecolor="#231f20">
                <v:path arrowok="t"/>
              </v:shape>
            </v:group>
            <v:group style="position:absolute;left:4029;top:1647;width:2;height:731" coordorigin="4029,1647" coordsize="2,731">
              <v:shape style="position:absolute;left:4029;top:1647;width:2;height:731" coordorigin="4029,1647" coordsize="0,731" path="m4029,2378l4029,1647e" filled="false" stroked="true" strokeweight="1.1pt" strokecolor="#231f20">
                <v:path arrowok="t"/>
              </v:shape>
            </v:group>
            <v:group style="position:absolute;left:4113;top:2220;width:24;height:25" coordorigin="4113,2220" coordsize="24,25">
              <v:shape style="position:absolute;left:4113;top:2220;width:24;height:25" coordorigin="4113,2220" coordsize="24,25" path="m4125,2244l4118,2244,4113,2238,4113,2232,4113,2225,4118,2220,4125,2220,4132,2220,4137,2225,4137,2232,4137,2238,4132,2244,4125,2244xe" filled="false" stroked="true" strokeweight=".353pt" strokecolor="#231f20">
                <v:path arrowok="t"/>
              </v:shape>
            </v:group>
            <v:group style="position:absolute;left:4256;top:2220;width:24;height:25" coordorigin="4256,2220" coordsize="24,25">
              <v:shape style="position:absolute;left:4256;top:2220;width:24;height:25" coordorigin="4256,2220" coordsize="24,25" path="m4268,2244l4262,2244,4256,2238,4256,2232,4256,2225,4262,2220,4268,2220,4275,2220,4280,2225,4280,2232,4280,2238,4275,2244,4268,2244xe" filled="false" stroked="true" strokeweight=".353pt" strokecolor="#231f20">
                <v:path arrowok="t"/>
              </v:shape>
            </v:group>
            <v:group style="position:absolute;left:4400;top:2220;width:24;height:25" coordorigin="4400,2220" coordsize="24,25">
              <v:shape style="position:absolute;left:4400;top:2220;width:24;height:25" coordorigin="4400,2220" coordsize="24,25" path="m4412,2244l4405,2244,4400,2238,4400,2232,4400,2225,4405,2220,4412,2220,4418,2220,4424,2225,4424,2232,4424,2238,4418,2244,4412,2244xe" filled="false" stroked="true" strokeweight=".353pt" strokecolor="#231f20">
                <v:path arrowok="t"/>
              </v:shape>
            </v:group>
            <v:group style="position:absolute;left:4113;top:1781;width:24;height:25" coordorigin="4113,1781" coordsize="24,25">
              <v:shape style="position:absolute;left:4113;top:1781;width:24;height:25" coordorigin="4113,1781" coordsize="24,25" path="m4125,1806l4118,1806,4113,1800,4113,1793,4113,1787,4118,1781,4125,1781,4132,1781,4137,1787,4137,1793,4137,1800,4132,1806,4125,1806xe" filled="false" stroked="true" strokeweight=".353pt" strokecolor="#231f20">
                <v:path arrowok="t"/>
              </v:shape>
            </v:group>
            <v:group style="position:absolute;left:4256;top:1781;width:24;height:25" coordorigin="4256,1781" coordsize="24,25">
              <v:shape style="position:absolute;left:4256;top:1781;width:24;height:25" coordorigin="4256,1781" coordsize="24,25" path="m4268,1806l4262,1806,4256,1800,4256,1793,4256,1787,4262,1781,4268,1781,4275,1781,4280,1787,4280,1793,4280,1800,4275,1806,4268,1806xe" filled="false" stroked="true" strokeweight=".353pt" strokecolor="#231f20">
                <v:path arrowok="t"/>
              </v:shape>
            </v:group>
            <v:group style="position:absolute;left:4400;top:1781;width:24;height:25" coordorigin="4400,1781" coordsize="24,25">
              <v:shape style="position:absolute;left:4400;top:1781;width:24;height:25" coordorigin="4400,1781" coordsize="24,25" path="m4412,1806l4405,1806,4400,1800,4400,1793,4400,1787,4405,1781,4412,1781,4418,1781,4424,1787,4424,1793,4424,1800,4418,1806,4412,1806xe" filled="false" stroked="true" strokeweight=".353pt" strokecolor="#231f20">
                <v:path arrowok="t"/>
              </v:shape>
            </v:group>
            <v:group style="position:absolute;left:4113;top:2000;width:24;height:25" coordorigin="4113,2000" coordsize="24,25">
              <v:shape style="position:absolute;left:4113;top:2000;width:24;height:25" coordorigin="4113,2000" coordsize="24,25" path="m4125,2025l4118,2025,4113,2019,4113,2013,4113,2006,4118,2000,4125,2000,4132,2000,4137,2006,4137,2013,4137,2019,4132,2025,4125,2025xe" filled="false" stroked="true" strokeweight=".353pt" strokecolor="#231f20">
                <v:path arrowok="t"/>
              </v:shape>
            </v:group>
            <v:group style="position:absolute;left:4256;top:2000;width:24;height:25" coordorigin="4256,2000" coordsize="24,25">
              <v:shape style="position:absolute;left:4256;top:2000;width:24;height:25" coordorigin="4256,2000" coordsize="24,25" path="m4268,2025l4262,2025,4256,2019,4256,2013,4256,2006,4262,2000,4268,2000,4275,2000,4280,2006,4280,2013,4280,2019,4275,2025,4268,2025xe" filled="false" stroked="true" strokeweight=".353pt" strokecolor="#231f20">
                <v:path arrowok="t"/>
              </v:shape>
            </v:group>
            <v:group style="position:absolute;left:4400;top:2000;width:24;height:25" coordorigin="4400,2000" coordsize="24,25">
              <v:shape style="position:absolute;left:4400;top:2000;width:24;height:25" coordorigin="4400,2000" coordsize="24,25" path="m4412,2025l4405,2025,4400,2019,4400,2013,4400,2006,4405,2000,4412,2000,4418,2000,4424,2006,4424,2013,4424,2019,4418,2025,4412,2025xe" filled="false" stroked="true" strokeweight=".353pt" strokecolor="#231f20">
                <v:path arrowok="t"/>
              </v:shape>
            </v:group>
            <v:group style="position:absolute;left:4125;top:2244;width:2;height:25" coordorigin="4125,2244" coordsize="2,25">
              <v:shape style="position:absolute;left:4125;top:2244;width:2;height:25" coordorigin="4125,2244" coordsize="0,25" path="m4125,2268l4125,2244e" filled="false" stroked="true" strokeweight=".550pt" strokecolor="#231f20">
                <v:path arrowok="t"/>
              </v:shape>
            </v:group>
            <v:group style="position:absolute;left:4125;top:2195;width:2;height:25" coordorigin="4125,2195" coordsize="2,25">
              <v:shape style="position:absolute;left:4125;top:2195;width:2;height:25" coordorigin="4125,2195" coordsize="0,25" path="m4125,2220l4125,2195e" filled="false" stroked="true" strokeweight=".550pt" strokecolor="#231f20">
                <v:path arrowok="t"/>
              </v:shape>
            </v:group>
            <v:group style="position:absolute;left:4089;top:2232;width:24;height:2" coordorigin="4089,2232" coordsize="24,2">
              <v:shape style="position:absolute;left:4089;top:2232;width:24;height:2" coordorigin="4089,2232" coordsize="24,0" path="m4089,2232l4113,2232e" filled="false" stroked="true" strokeweight=".550pt" strokecolor="#231f20">
                <v:path arrowok="t"/>
              </v:shape>
            </v:group>
            <v:group style="position:absolute;left:4137;top:2232;width:24;height:2" coordorigin="4137,2232" coordsize="24,2">
              <v:shape style="position:absolute;left:4137;top:2232;width:24;height:2" coordorigin="4137,2232" coordsize="24,0" path="m4137,2232l4161,2232e" filled="false" stroked="true" strokeweight=".550pt" strokecolor="#231f20">
                <v:path arrowok="t"/>
              </v:shape>
            </v:group>
            <v:group style="position:absolute;left:4268;top:2244;width:2;height:25" coordorigin="4268,2244" coordsize="2,25">
              <v:shape style="position:absolute;left:4268;top:2244;width:2;height:25" coordorigin="4268,2244" coordsize="0,25" path="m4268,2268l4268,2244e" filled="false" stroked="true" strokeweight=".550pt" strokecolor="#231f20">
                <v:path arrowok="t"/>
              </v:shape>
            </v:group>
            <v:group style="position:absolute;left:4268;top:2195;width:2;height:25" coordorigin="4268,2195" coordsize="2,25">
              <v:shape style="position:absolute;left:4268;top:2195;width:2;height:25" coordorigin="4268,2195" coordsize="0,25" path="m4268,2220l4268,2195e" filled="false" stroked="true" strokeweight=".550pt" strokecolor="#231f20">
                <v:path arrowok="t"/>
              </v:shape>
            </v:group>
            <v:group style="position:absolute;left:4233;top:2232;width:24;height:2" coordorigin="4233,2232" coordsize="24,2">
              <v:shape style="position:absolute;left:4233;top:2232;width:24;height:2" coordorigin="4233,2232" coordsize="24,0" path="m4233,2232l4256,2232e" filled="false" stroked="true" strokeweight=".550pt" strokecolor="#231f20">
                <v:path arrowok="t"/>
              </v:shape>
            </v:group>
            <v:group style="position:absolute;left:4280;top:2232;width:24;height:2" coordorigin="4280,2232" coordsize="24,2">
              <v:shape style="position:absolute;left:4280;top:2232;width:24;height:2" coordorigin="4280,2232" coordsize="24,0" path="m4280,2232l4304,2232e" filled="false" stroked="true" strokeweight=".550pt" strokecolor="#231f20">
                <v:path arrowok="t"/>
              </v:shape>
            </v:group>
            <v:group style="position:absolute;left:4412;top:2244;width:2;height:25" coordorigin="4412,2244" coordsize="2,25">
              <v:shape style="position:absolute;left:4412;top:2244;width:2;height:25" coordorigin="4412,2244" coordsize="0,25" path="m4412,2268l4412,2244e" filled="false" stroked="true" strokeweight=".550pt" strokecolor="#231f20">
                <v:path arrowok="t"/>
              </v:shape>
            </v:group>
            <v:group style="position:absolute;left:4412;top:2195;width:2;height:25" coordorigin="4412,2195" coordsize="2,25">
              <v:shape style="position:absolute;left:4412;top:2195;width:2;height:25" coordorigin="4412,2195" coordsize="0,25" path="m4412,2220l4412,2195e" filled="false" stroked="true" strokeweight=".550pt" strokecolor="#231f20">
                <v:path arrowok="t"/>
              </v:shape>
            </v:group>
            <v:group style="position:absolute;left:4376;top:2232;width:24;height:2" coordorigin="4376,2232" coordsize="24,2">
              <v:shape style="position:absolute;left:4376;top:2232;width:24;height:2" coordorigin="4376,2232" coordsize="24,0" path="m4376,2232l4400,2232e" filled="false" stroked="true" strokeweight=".550pt" strokecolor="#231f20">
                <v:path arrowok="t"/>
              </v:shape>
            </v:group>
            <v:group style="position:absolute;left:4424;top:2232;width:24;height:2" coordorigin="4424,2232" coordsize="24,2">
              <v:shape style="position:absolute;left:4424;top:2232;width:24;height:2" coordorigin="4424,2232" coordsize="24,0" path="m4424,2232l4448,2232e" filled="false" stroked="true" strokeweight=".550pt" strokecolor="#231f20">
                <v:path arrowok="t"/>
              </v:shape>
            </v:group>
            <v:group style="position:absolute;left:4125;top:1806;width:2;height:25" coordorigin="4125,1806" coordsize="2,25">
              <v:shape style="position:absolute;left:4125;top:1806;width:2;height:25" coordorigin="4125,1806" coordsize="0,25" path="m4125,1830l4125,1806e" filled="false" stroked="true" strokeweight=".550pt" strokecolor="#231f20">
                <v:path arrowok="t"/>
              </v:shape>
            </v:group>
            <v:group style="position:absolute;left:4125;top:1757;width:2;height:25" coordorigin="4125,1757" coordsize="2,25">
              <v:shape style="position:absolute;left:4125;top:1757;width:2;height:25" coordorigin="4125,1757" coordsize="0,25" path="m4125,1781l4125,1757e" filled="false" stroked="true" strokeweight=".550pt" strokecolor="#231f20">
                <v:path arrowok="t"/>
              </v:shape>
            </v:group>
            <v:group style="position:absolute;left:4089;top:1793;width:24;height:2" coordorigin="4089,1793" coordsize="24,2">
              <v:shape style="position:absolute;left:4089;top:1793;width:24;height:2" coordorigin="4089,1793" coordsize="24,0" path="m4089,1793l4113,1793e" filled="false" stroked="true" strokeweight=".550pt" strokecolor="#231f20">
                <v:path arrowok="t"/>
              </v:shape>
            </v:group>
            <v:group style="position:absolute;left:4137;top:1793;width:24;height:2" coordorigin="4137,1793" coordsize="24,2">
              <v:shape style="position:absolute;left:4137;top:1793;width:24;height:2" coordorigin="4137,1793" coordsize="24,0" path="m4137,1793l4161,1793e" filled="false" stroked="true" strokeweight=".550pt" strokecolor="#231f20">
                <v:path arrowok="t"/>
              </v:shape>
            </v:group>
            <v:group style="position:absolute;left:4268;top:1806;width:2;height:25" coordorigin="4268,1806" coordsize="2,25">
              <v:shape style="position:absolute;left:4268;top:1806;width:2;height:25" coordorigin="4268,1806" coordsize="0,25" path="m4268,1830l4268,1806e" filled="false" stroked="true" strokeweight=".550pt" strokecolor="#231f20">
                <v:path arrowok="t"/>
              </v:shape>
            </v:group>
            <v:group style="position:absolute;left:4268;top:1757;width:2;height:25" coordorigin="4268,1757" coordsize="2,25">
              <v:shape style="position:absolute;left:4268;top:1757;width:2;height:25" coordorigin="4268,1757" coordsize="0,25" path="m4268,1781l4268,1757e" filled="false" stroked="true" strokeweight=".550pt" strokecolor="#231f20">
                <v:path arrowok="t"/>
              </v:shape>
            </v:group>
            <v:group style="position:absolute;left:4233;top:1793;width:24;height:2" coordorigin="4233,1793" coordsize="24,2">
              <v:shape style="position:absolute;left:4233;top:1793;width:24;height:2" coordorigin="4233,1793" coordsize="24,0" path="m4233,1793l4256,1793e" filled="false" stroked="true" strokeweight=".550pt" strokecolor="#231f20">
                <v:path arrowok="t"/>
              </v:shape>
            </v:group>
            <v:group style="position:absolute;left:4280;top:1793;width:24;height:2" coordorigin="4280,1793" coordsize="24,2">
              <v:shape style="position:absolute;left:4280;top:1793;width:24;height:2" coordorigin="4280,1793" coordsize="24,0" path="m4280,1793l4304,1793e" filled="false" stroked="true" strokeweight=".550pt" strokecolor="#231f20">
                <v:path arrowok="t"/>
              </v:shape>
            </v:group>
            <v:group style="position:absolute;left:4412;top:1806;width:2;height:25" coordorigin="4412,1806" coordsize="2,25">
              <v:shape style="position:absolute;left:4412;top:1806;width:2;height:25" coordorigin="4412,1806" coordsize="0,25" path="m4412,1830l4412,1806e" filled="false" stroked="true" strokeweight=".550pt" strokecolor="#231f20">
                <v:path arrowok="t"/>
              </v:shape>
            </v:group>
            <v:group style="position:absolute;left:4412;top:1757;width:2;height:25" coordorigin="4412,1757" coordsize="2,25">
              <v:shape style="position:absolute;left:4412;top:1757;width:2;height:25" coordorigin="4412,1757" coordsize="0,25" path="m4412,1781l4412,1757e" filled="false" stroked="true" strokeweight=".550pt" strokecolor="#231f20">
                <v:path arrowok="t"/>
              </v:shape>
            </v:group>
            <v:group style="position:absolute;left:4376;top:1793;width:24;height:2" coordorigin="4376,1793" coordsize="24,2">
              <v:shape style="position:absolute;left:4376;top:1793;width:24;height:2" coordorigin="4376,1793" coordsize="24,0" path="m4376,1793l4400,1793e" filled="false" stroked="true" strokeweight=".550pt" strokecolor="#231f20">
                <v:path arrowok="t"/>
              </v:shape>
            </v:group>
            <v:group style="position:absolute;left:4424;top:1793;width:24;height:2" coordorigin="4424,1793" coordsize="24,2">
              <v:shape style="position:absolute;left:4424;top:1793;width:24;height:2" coordorigin="4424,1793" coordsize="24,0" path="m4424,1793l4448,1793e" filled="false" stroked="true" strokeweight=".550pt" strokecolor="#231f20">
                <v:path arrowok="t"/>
              </v:shape>
            </v:group>
            <v:group style="position:absolute;left:4125;top:2025;width:2;height:25" coordorigin="4125,2025" coordsize="2,25">
              <v:shape style="position:absolute;left:4125;top:2025;width:2;height:25" coordorigin="4125,2025" coordsize="0,25" path="m4125,2049l4125,2025e" filled="false" stroked="true" strokeweight=".550pt" strokecolor="#231f20">
                <v:path arrowok="t"/>
              </v:shape>
            </v:group>
            <v:group style="position:absolute;left:4125;top:1976;width:2;height:25" coordorigin="4125,1976" coordsize="2,25">
              <v:shape style="position:absolute;left:4125;top:1976;width:2;height:25" coordorigin="4125,1976" coordsize="0,25" path="m4125,2000l4125,1976e" filled="false" stroked="true" strokeweight=".550pt" strokecolor="#231f20">
                <v:path arrowok="t"/>
              </v:shape>
            </v:group>
            <v:group style="position:absolute;left:4089;top:2013;width:24;height:2" coordorigin="4089,2013" coordsize="24,2">
              <v:shape style="position:absolute;left:4089;top:2013;width:24;height:2" coordorigin="4089,2013" coordsize="24,0" path="m4089,2013l4113,2013e" filled="false" stroked="true" strokeweight=".550pt" strokecolor="#231f20">
                <v:path arrowok="t"/>
              </v:shape>
            </v:group>
            <v:group style="position:absolute;left:4137;top:2013;width:24;height:2" coordorigin="4137,2013" coordsize="24,2">
              <v:shape style="position:absolute;left:4137;top:2013;width:24;height:2" coordorigin="4137,2013" coordsize="24,0" path="m4137,2013l4161,2013e" filled="false" stroked="true" strokeweight=".550pt" strokecolor="#231f20">
                <v:path arrowok="t"/>
              </v:shape>
            </v:group>
            <v:group style="position:absolute;left:4268;top:2025;width:2;height:25" coordorigin="4268,2025" coordsize="2,25">
              <v:shape style="position:absolute;left:4268;top:2025;width:2;height:25" coordorigin="4268,2025" coordsize="0,25" path="m4268,2049l4268,2025e" filled="false" stroked="true" strokeweight=".550pt" strokecolor="#231f20">
                <v:path arrowok="t"/>
              </v:shape>
            </v:group>
            <v:group style="position:absolute;left:4268;top:1976;width:2;height:25" coordorigin="4268,1976" coordsize="2,25">
              <v:shape style="position:absolute;left:4268;top:1976;width:2;height:25" coordorigin="4268,1976" coordsize="0,25" path="m4268,2000l4268,1976e" filled="false" stroked="true" strokeweight=".550pt" strokecolor="#231f20">
                <v:path arrowok="t"/>
              </v:shape>
            </v:group>
            <v:group style="position:absolute;left:4233;top:2013;width:24;height:2" coordorigin="4233,2013" coordsize="24,2">
              <v:shape style="position:absolute;left:4233;top:2013;width:24;height:2" coordorigin="4233,2013" coordsize="24,0" path="m4233,2013l4256,2013e" filled="false" stroked="true" strokeweight=".550pt" strokecolor="#231f20">
                <v:path arrowok="t"/>
              </v:shape>
            </v:group>
            <v:group style="position:absolute;left:4280;top:2013;width:24;height:2" coordorigin="4280,2013" coordsize="24,2">
              <v:shape style="position:absolute;left:4280;top:2013;width:24;height:2" coordorigin="4280,2013" coordsize="24,0" path="m4280,2013l4304,2013e" filled="false" stroked="true" strokeweight=".550pt" strokecolor="#231f20">
                <v:path arrowok="t"/>
              </v:shape>
            </v:group>
            <v:group style="position:absolute;left:4412;top:2025;width:2;height:25" coordorigin="4412,2025" coordsize="2,25">
              <v:shape style="position:absolute;left:4412;top:2025;width:2;height:25" coordorigin="4412,2025" coordsize="0,25" path="m4412,2049l4412,2025e" filled="false" stroked="true" strokeweight=".550pt" strokecolor="#231f20">
                <v:path arrowok="t"/>
              </v:shape>
            </v:group>
            <v:group style="position:absolute;left:4412;top:1976;width:2;height:25" coordorigin="4412,1976" coordsize="2,25">
              <v:shape style="position:absolute;left:4412;top:1976;width:2;height:25" coordorigin="4412,1976" coordsize="0,25" path="m4412,2000l4412,1976e" filled="false" stroked="true" strokeweight=".550pt" strokecolor="#231f20">
                <v:path arrowok="t"/>
              </v:shape>
            </v:group>
            <v:group style="position:absolute;left:4376;top:2013;width:24;height:2" coordorigin="4376,2013" coordsize="24,2">
              <v:shape style="position:absolute;left:4376;top:2013;width:24;height:2" coordorigin="4376,2013" coordsize="24,0" path="m4376,2013l4400,2013e" filled="false" stroked="true" strokeweight=".550pt" strokecolor="#231f20">
                <v:path arrowok="t"/>
              </v:shape>
            </v:group>
            <v:group style="position:absolute;left:4424;top:2013;width:24;height:2" coordorigin="4424,2013" coordsize="24,2">
              <v:shape style="position:absolute;left:4424;top:2013;width:24;height:2" coordorigin="4424,2013" coordsize="24,0" path="m4424,2013l4448,2013e" filled="false" stroked="true" strokeweight=".550pt" strokecolor="#231f20">
                <v:path arrowok="t"/>
              </v:shape>
            </v:group>
            <v:group style="position:absolute;left:3864;top:637;width:554;height:564" coordorigin="3864,637" coordsize="554,564">
              <v:shape style="position:absolute;left:3864;top:637;width:554;height:564" coordorigin="3864,637" coordsize="554,564" path="m3864,919l3874,844,3902,776,3945,719,4001,675,4067,647,4141,637,4214,647,4280,675,4336,719,4380,776,4408,844,4417,919,4408,994,4380,1061,4336,1118,4280,1162,4214,1191,4141,1201,4067,1191,4001,1162,3945,1118,3902,1061,3874,994,3864,919xe" filled="false" stroked="true" strokeweight="1.1pt" strokecolor="#231f20">
                <v:path arrowok="t"/>
              </v:shape>
              <v:shape style="position:absolute;left:4913;top:2579;width:1506;height:798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0" w:lineRule="auto" w:before="1"/>
                        <w:rPr>
                          <w:rFonts w:ascii="Arial" w:hAnsi="Arial" w:cs="Arial" w:eastAsia="Arial" w:hint="default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257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Televisão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657;top:415;width:948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pacing w:val="-1"/>
                          <w:w w:val="95"/>
                          <w:sz w:val="22"/>
                        </w:rPr>
                        <w:t>Luminária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325;top:1218;width:444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pacing w:val="-1"/>
                          <w:w w:val="95"/>
                          <w:sz w:val="22"/>
                        </w:rPr>
                        <w:t>Sofá</w:t>
                      </w:r>
                      <w:r>
                        <w:rPr>
                          <w:rFonts w:ascii="Arial" w:hAnsi="Arial"/>
                          <w:spacing w:val="-1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718;top:2524;width:804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w w:val="95"/>
                          <w:sz w:val="22"/>
                        </w:rPr>
                        <w:t>Poltrona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7207;top:1428;width:861;height:877" type="#_x0000_t202" filled="false" stroked="true" strokeweight="1.1pt" strokecolor="#231f20">
                <v:textbox inset="0,0,0,0">
                  <w:txbxContent>
                    <w:p>
                      <w:pPr>
                        <w:spacing w:line="240" w:lineRule="auto" w:before="5"/>
                        <w:rPr>
                          <w:rFonts w:ascii="Arial" w:hAnsi="Arial" w:cs="Arial" w:eastAsia="Arial" w:hint="default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13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Mesa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 w:before="64"/>
        <w:ind w:left="110" w:right="107"/>
        <w:jc w:val="left"/>
      </w:pPr>
      <w:r>
        <w:rPr>
          <w:color w:val="231F20"/>
        </w:rPr>
        <w:t>De acordo com esse desenho, o sofá ficou mais próximo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15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luminária.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5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mesa.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poltrona.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televisão.</w:t>
      </w:r>
      <w:r>
        <w:rPr>
          <w:rFonts w:ascii="Arial" w:hAns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footerReference w:type="default" r:id="rId38"/>
          <w:pgSz w:w="11910" w:h="16840"/>
          <w:pgMar w:footer="524" w:header="377" w:top="560" w:bottom="720" w:left="740" w:right="740"/>
          <w:pgNumType w:start="1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107"/>
        <w:jc w:val="left"/>
      </w:pPr>
      <w:r>
        <w:rPr>
          <w:color w:val="231F20"/>
        </w:rPr>
        <w:t>Observe</w:t>
      </w:r>
      <w:r>
        <w:rPr>
          <w:color w:val="231F20"/>
          <w:spacing w:val="-34"/>
        </w:rPr>
        <w:t> </w:t>
      </w:r>
      <w:r>
        <w:rPr>
          <w:color w:val="231F20"/>
        </w:rPr>
        <w:t>na</w:t>
      </w:r>
      <w:r>
        <w:rPr>
          <w:color w:val="231F20"/>
          <w:spacing w:val="-34"/>
        </w:rPr>
        <w:t> </w:t>
      </w:r>
      <w:r>
        <w:rPr>
          <w:color w:val="231F20"/>
        </w:rPr>
        <w:t>tabela</w:t>
      </w:r>
      <w:r>
        <w:rPr>
          <w:color w:val="231F20"/>
          <w:spacing w:val="-34"/>
        </w:rPr>
        <w:t> </w:t>
      </w:r>
      <w:r>
        <w:rPr>
          <w:color w:val="231F20"/>
        </w:rPr>
        <w:t>abaixo</w:t>
      </w:r>
      <w:r>
        <w:rPr>
          <w:color w:val="231F20"/>
          <w:spacing w:val="-34"/>
        </w:rPr>
        <w:t> </w:t>
      </w:r>
      <w:r>
        <w:rPr>
          <w:color w:val="231F20"/>
        </w:rPr>
        <w:t>os</w:t>
      </w:r>
      <w:r>
        <w:rPr>
          <w:color w:val="231F20"/>
          <w:spacing w:val="-34"/>
        </w:rPr>
        <w:t> </w:t>
      </w:r>
      <w:r>
        <w:rPr>
          <w:color w:val="231F20"/>
        </w:rPr>
        <w:t>passeios</w:t>
      </w:r>
      <w:r>
        <w:rPr>
          <w:color w:val="231F20"/>
          <w:spacing w:val="-34"/>
        </w:rPr>
        <w:t> </w:t>
      </w:r>
      <w:r>
        <w:rPr>
          <w:color w:val="231F20"/>
        </w:rPr>
        <w:t>feitos</w:t>
      </w:r>
      <w:r>
        <w:rPr>
          <w:color w:val="231F20"/>
          <w:spacing w:val="-34"/>
        </w:rPr>
        <w:t> </w:t>
      </w:r>
      <w:r>
        <w:rPr>
          <w:color w:val="231F20"/>
        </w:rPr>
        <w:t>por</w:t>
      </w:r>
      <w:r>
        <w:rPr>
          <w:color w:val="231F20"/>
          <w:spacing w:val="-34"/>
        </w:rPr>
        <w:t> </w:t>
      </w:r>
      <w:r>
        <w:rPr>
          <w:color w:val="231F20"/>
        </w:rPr>
        <w:t>algumas</w:t>
      </w:r>
      <w:r>
        <w:rPr>
          <w:color w:val="231F20"/>
          <w:spacing w:val="-34"/>
        </w:rPr>
        <w:t> </w:t>
      </w:r>
      <w:r>
        <w:rPr>
          <w:color w:val="231F20"/>
        </w:rPr>
        <w:t>crianças</w:t>
      </w:r>
      <w:r>
        <w:rPr>
          <w:color w:val="231F20"/>
          <w:spacing w:val="-34"/>
        </w:rPr>
        <w:t> </w:t>
      </w:r>
      <w:r>
        <w:rPr>
          <w:color w:val="231F20"/>
        </w:rPr>
        <w:t>nas</w:t>
      </w:r>
      <w:r>
        <w:rPr>
          <w:color w:val="231F20"/>
          <w:spacing w:val="-34"/>
        </w:rPr>
        <w:t> </w:t>
      </w:r>
      <w:r>
        <w:rPr>
          <w:color w:val="231F20"/>
        </w:rPr>
        <w:t>últimas</w:t>
      </w:r>
      <w:r>
        <w:rPr>
          <w:color w:val="231F20"/>
          <w:spacing w:val="-34"/>
        </w:rPr>
        <w:t> </w:t>
      </w:r>
      <w:r>
        <w:rPr>
          <w:color w:val="231F20"/>
        </w:rPr>
        <w:t>férias.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6"/>
          <w:szCs w:val="16"/>
        </w:rPr>
      </w:pPr>
    </w:p>
    <w:tbl>
      <w:tblPr>
        <w:tblW w:w="0" w:type="auto"/>
        <w:jc w:val="left"/>
        <w:tblInd w:w="29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1"/>
        <w:gridCol w:w="2211"/>
      </w:tblGrid>
      <w:tr>
        <w:trPr>
          <w:trHeight w:val="431" w:hRule="exact"/>
        </w:trPr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49"/>
              <w:ind w:left="494" w:right="494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 w:hAnsi="Arial"/>
                <w:b/>
                <w:color w:val="231F20"/>
                <w:sz w:val="28"/>
              </w:rPr>
              <w:t>Crianças</w:t>
            </w:r>
            <w:r>
              <w:rPr>
                <w:rFonts w:ascii="Arial" w:hAnsi="Arial"/>
                <w:sz w:val="28"/>
              </w:rPr>
            </w:r>
          </w:p>
        </w:tc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49"/>
              <w:ind w:left="494" w:right="494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b/>
                <w:color w:val="231F20"/>
                <w:sz w:val="28"/>
              </w:rPr>
              <w:t>Passeio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494" w:right="494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Aline</w:t>
            </w:r>
            <w:r>
              <w:rPr>
                <w:rFonts w:ascii="Arial"/>
                <w:sz w:val="28"/>
              </w:rPr>
            </w:r>
          </w:p>
        </w:tc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494" w:right="494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Circo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494" w:right="494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Mateus</w:t>
            </w:r>
            <w:r>
              <w:rPr>
                <w:rFonts w:ascii="Arial"/>
                <w:sz w:val="28"/>
              </w:rPr>
            </w:r>
          </w:p>
        </w:tc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494" w:right="494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Clube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494" w:right="494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Pedro</w:t>
            </w:r>
            <w:r>
              <w:rPr>
                <w:rFonts w:ascii="Arial"/>
                <w:sz w:val="28"/>
              </w:rPr>
            </w:r>
          </w:p>
        </w:tc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494" w:right="494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Parque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494" w:right="494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Vitor</w:t>
            </w:r>
            <w:r>
              <w:rPr>
                <w:rFonts w:ascii="Arial"/>
                <w:sz w:val="28"/>
              </w:rPr>
            </w:r>
          </w:p>
        </w:tc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494" w:right="494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pacing w:val="-6"/>
                <w:sz w:val="28"/>
              </w:rPr>
              <w:t>Teatro</w:t>
            </w:r>
            <w:r>
              <w:rPr>
                <w:rFonts w:ascii="Arial"/>
                <w:spacing w:val="-6"/>
                <w:sz w:val="2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107"/>
        <w:jc w:val="left"/>
      </w:pPr>
      <w:r>
        <w:rPr>
          <w:color w:val="231F20"/>
        </w:rPr>
        <w:t>De acordo com essa tabela, qual foi o passeio feito por Pedro nessas</w:t>
      </w:r>
      <w:r>
        <w:rPr>
          <w:color w:val="231F20"/>
          <w:spacing w:val="-2"/>
        </w:rPr>
        <w:t> </w:t>
      </w:r>
      <w:r>
        <w:rPr>
          <w:color w:val="231F20"/>
        </w:rPr>
        <w:t>férias?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16"/>
        </w:numPr>
        <w:tabs>
          <w:tab w:pos="673" w:val="left" w:leader="none"/>
        </w:tabs>
        <w:spacing w:line="240" w:lineRule="auto" w:before="0" w:after="0"/>
        <w:ind w:left="672" w:right="0" w:hanging="460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pacing w:val="-5"/>
          <w:sz w:val="28"/>
        </w:rPr>
        <w:t>Teatro.</w:t>
      </w:r>
      <w:r>
        <w:rPr>
          <w:rFonts w:ascii="Arial"/>
          <w:spacing w:val="-5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6"/>
        </w:numPr>
        <w:tabs>
          <w:tab w:pos="673" w:val="left" w:leader="none"/>
        </w:tabs>
        <w:spacing w:line="240" w:lineRule="auto" w:before="206" w:after="0"/>
        <w:ind w:left="672" w:right="0" w:hanging="460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Parque.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6"/>
        </w:numPr>
        <w:tabs>
          <w:tab w:pos="673" w:val="left" w:leader="none"/>
        </w:tabs>
        <w:spacing w:line="240" w:lineRule="auto" w:before="206" w:after="0"/>
        <w:ind w:left="672" w:right="0" w:hanging="46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Clube.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6"/>
        </w:numPr>
        <w:tabs>
          <w:tab w:pos="673" w:val="left" w:leader="none"/>
        </w:tabs>
        <w:spacing w:line="240" w:lineRule="auto" w:before="206" w:after="0"/>
        <w:ind w:left="672" w:right="0" w:hanging="46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Circo.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42.52pt;margin-top:10.207153pt;width:510.25pt;height:22.7pt;mso-position-horizontal-relative:page;mso-position-vertical-relative:paragraph;z-index:2464;mso-wrap-distance-left:0;mso-wrap-distance-right:0" coordorigin="850,204" coordsize="10205,454">
            <v:group style="position:absolute;left:850;top:204;width:2098;height:454" coordorigin="850,204" coordsize="2098,454">
              <v:shape style="position:absolute;left:850;top:204;width:2098;height:454" coordorigin="850,204" coordsize="2098,454" path="m2948,204l850,204,850,658,2948,658,2948,204xe" filled="true" fillcolor="#d1d3d4" stroked="false">
                <v:path arrowok="t"/>
                <v:fill type="solid"/>
              </v:shape>
            </v:group>
            <v:group style="position:absolute;left:2948;top:204;width:8108;height:454" coordorigin="2948,204" coordsize="8108,454">
              <v:shape style="position:absolute;left:2948;top:204;width:8108;height:454" coordorigin="2948,204" coordsize="8108,454" path="m11055,204l2948,204,2948,658,11055,658,11055,204xe" filled="true" fillcolor="#d1d3d4" stroked="false">
                <v:path arrowok="t"/>
                <v:fill type="solid"/>
              </v:shape>
              <v:shape style="position:absolute;left:930;top:31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13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360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M041348E4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8"/>
        <w:ind w:left="110" w:right="2986"/>
        <w:jc w:val="left"/>
      </w:pPr>
      <w:r>
        <w:rPr>
          <w:color w:val="231F20"/>
        </w:rPr>
        <w:t>Lavínia e Ana são irmãs. Lavínia tem 12 anos e Ana tem</w:t>
      </w:r>
      <w:r>
        <w:rPr>
          <w:color w:val="231F20"/>
          <w:spacing w:val="-33"/>
        </w:rPr>
        <w:t> </w:t>
      </w:r>
      <w:r>
        <w:rPr>
          <w:color w:val="231F20"/>
        </w:rPr>
        <w:t>3. </w:t>
      </w:r>
      <w:r>
        <w:rPr>
          <w:color w:val="231F20"/>
        </w:rPr>
        <w:t>Quantos anos Lavínia tem a mais que</w:t>
      </w:r>
      <w:r>
        <w:rPr>
          <w:color w:val="231F20"/>
          <w:spacing w:val="-17"/>
        </w:rPr>
        <w:t> </w:t>
      </w:r>
      <w:r>
        <w:rPr>
          <w:color w:val="231F20"/>
        </w:rPr>
        <w:t>Ana?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9"/>
          <w:szCs w:val="29"/>
        </w:rPr>
      </w:pPr>
    </w:p>
    <w:p>
      <w:pPr>
        <w:pStyle w:val="ListParagraph"/>
        <w:numPr>
          <w:ilvl w:val="0"/>
          <w:numId w:val="17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7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9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15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18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40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227"/>
        <w:ind w:left="110" w:right="107"/>
        <w:jc w:val="left"/>
      </w:pPr>
      <w:r>
        <w:rPr>
          <w:color w:val="231F20"/>
        </w:rPr>
        <w:t>Observe abaixo o número de camisas que Mauro terá que organizar na prateleira de sua</w:t>
      </w:r>
      <w:r>
        <w:rPr>
          <w:color w:val="231F20"/>
          <w:spacing w:val="-1"/>
        </w:rPr>
        <w:t> </w:t>
      </w:r>
      <w:r>
        <w:rPr>
          <w:color w:val="231F20"/>
        </w:rPr>
        <w:t>loja.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189.585999pt;margin-top:13.422464pt;width:216.15pt;height:183.85pt;mso-position-horizontal-relative:page;mso-position-vertical-relative:paragraph;z-index:2488;mso-wrap-distance-left:0;mso-wrap-distance-right:0" coordorigin="3792,268" coordsize="4323,3677">
            <v:group style="position:absolute;left:3792;top:268;width:822;height:872" coordorigin="3792,268" coordsize="822,872">
              <v:shape style="position:absolute;left:3792;top:268;width:822;height:872" coordorigin="3792,268" coordsize="822,872" path="m4178,268l4136,280,4103,301,4078,329,4062,361,4019,369,3937,380,3885,419,3872,450,3851,497,3830,544,3810,590,3792,634,3824,656,3857,677,3889,699,3920,723,3920,1140,4475,1140,4475,1125,3934,1125,3933,1050,3933,974,3935,886,3937,805,3938,725,3937,702,3922,702,3894,684,3866,666,3839,647,3810,630,3810,620,3816,616,3819,609,3839,609,3823,599,3837,564,3853,528,3887,454,3893,440,3939,396,4062,376,4089,376,4081,357,4088,347,4094,336,4099,324,4116,324,4110,312,4148,291,4197,284,4262,284,4227,270,4178,268xe" filled="true" fillcolor="#231f20" stroked="false">
                <v:path arrowok="t"/>
                <v:fill type="solid"/>
              </v:shape>
              <v:shape style="position:absolute;left:3792;top:268;width:822;height:872" coordorigin="3792,268" coordsize="822,872" path="m4089,376l4062,376,4073,381,4083,395,4094,412,4104,427,4115,439,4127,451,4138,462,4145,473,4147,489,4147,497,4147,511,4146,533,4145,556,4145,1125,4157,1125,4157,528,4157,511,4155,489,4155,467,4157,448,4159,444,4141,444,4122,426,4106,406,4092,383,4089,376xe" filled="true" fillcolor="#231f20" stroked="false">
                <v:path arrowok="t"/>
                <v:fill type="solid"/>
              </v:shape>
              <v:shape style="position:absolute;left:3792;top:268;width:822;height:872" coordorigin="3792,268" coordsize="822,872" path="m4214,407l4192,407,4198,410,4201,416,4207,419,4207,564,4206,639,4205,822,4205,886,4204,965,4204,1050,4205,1125,4215,1125,4216,1044,4216,965,4217,886,4217,822,4217,440,4240,440,4234,431,4225,419,4216,408,4214,407xe" filled="true" fillcolor="#231f20" stroked="false">
                <v:path arrowok="t"/>
                <v:fill type="solid"/>
              </v:shape>
              <v:shape style="position:absolute;left:3792;top:268;width:822;height:872" coordorigin="3792,268" coordsize="822,872" path="m4469,620l4457,621,4462,629,4461,644,4459,712,4459,805,4460,898,4462,965,4462,974,4462,1050,4461,1125,4475,1125,4475,712,4510,698,4514,696,4475,696,4477,684,4476,684,4475,671,4503,659,4509,657,4475,657,4475,646,4475,644,4476,634,4476,629,4476,623,4469,620xe" filled="true" fillcolor="#231f20" stroked="false">
                <v:path arrowok="t"/>
                <v:fill type="solid"/>
              </v:shape>
              <v:shape style="position:absolute;left:3792;top:268;width:822;height:872" coordorigin="3792,268" coordsize="822,872" path="m3839,609l3819,609,3844,626,3870,643,3896,659,3922,675,3922,702,3937,702,3937,661,3922,661,3896,646,3872,631,3847,614,3839,609xe" filled="true" fillcolor="#231f20" stroked="false">
                <v:path arrowok="t"/>
                <v:fill type="solid"/>
              </v:shape>
              <v:shape style="position:absolute;left:3792;top:268;width:822;height:872" coordorigin="3792,268" coordsize="822,872" path="m4601,624l4585,624,4587,631,4593,635,4593,644,4563,657,4505,684,4475,696,4514,696,4579,666,4614,651,4601,624xe" filled="true" fillcolor="#231f20" stroked="false">
                <v:path arrowok="t"/>
                <v:fill type="solid"/>
              </v:shape>
              <v:shape style="position:absolute;left:3792;top:268;width:822;height:872" coordorigin="3792,268" coordsize="822,872" path="m4477,682l4476,684,4477,684,4477,682xe" filled="true" fillcolor="#231f20" stroked="false">
                <v:path arrowok="t"/>
                <v:fill type="solid"/>
              </v:shape>
              <v:shape style="position:absolute;left:3792;top:268;width:822;height:872" coordorigin="3792,268" coordsize="822,872" path="m3930,622l3922,626,3921,635,3921,637,3922,647,3922,651,3922,661,3937,661,3936,651,3936,644,3936,639,3942,625,3930,622xe" filled="true" fillcolor="#231f20" stroked="false">
                <v:path arrowok="t"/>
                <v:fill type="solid"/>
              </v:shape>
              <v:shape style="position:absolute;left:3792;top:268;width:822;height:872" coordorigin="3792,268" coordsize="822,872" path="m4415,374l4314,374,4356,381,4401,386,4443,394,4477,411,4485,421,4492,433,4499,448,4504,461,4530,511,4543,536,4562,575,4579,613,4552,624,4526,637,4500,648,4475,657,4509,657,4531,646,4556,635,4585,624,4601,624,4592,605,4569,557,4546,509,4523,462,4516,447,4508,429,4499,413,4490,401,4454,382,4415,374xe" filled="true" fillcolor="#231f20" stroked="false">
                <v:path arrowok="t"/>
                <v:fill type="solid"/>
              </v:shape>
              <v:shape style="position:absolute;left:3792;top:268;width:822;height:872" coordorigin="3792,268" coordsize="822,872" path="m4240,440l4217,440,4222,440,4228,448,4233,459,4236,469,4258,451,4265,444,4242,444,4240,440xe" filled="true" fillcolor="#231f20" stroked="false">
                <v:path arrowok="t"/>
                <v:fill type="solid"/>
              </v:shape>
              <v:shape style="position:absolute;left:3792;top:268;width:822;height:872" coordorigin="3792,268" coordsize="822,872" path="m4116,324l4099,324,4112,349,4127,370,4148,386,4174,396,4177,401,4166,411,4153,428,4145,436,4141,444,4159,444,4163,435,4173,423,4184,413,4192,407,4214,407,4207,396,4236,389,4244,384,4199,384,4166,379,4142,363,4124,340,4116,324xe" filled="true" fillcolor="#231f20" stroked="false">
                <v:path arrowok="t"/>
                <v:fill type="solid"/>
              </v:shape>
              <v:shape style="position:absolute;left:3792;top:268;width:822;height:872" coordorigin="3792,268" coordsize="822,872" path="m4306,332l4289,332,4297,365,4285,395,4264,422,4242,444,4265,444,4279,428,4297,401,4314,374,4415,374,4409,372,4360,367,4314,359,4306,332xe" filled="true" fillcolor="#231f20" stroked="false">
                <v:path arrowok="t"/>
                <v:fill type="solid"/>
              </v:shape>
              <v:shape style="position:absolute;left:3792;top:268;width:822;height:872" coordorigin="3792,268" coordsize="822,872" path="m4262,284l4197,284,4245,291,4281,314,4269,340,4251,362,4228,378,4199,384,4244,384,4259,375,4276,356,4289,332,4306,332,4301,317,4270,287,4262,284xe" filled="true" fillcolor="#231f20" stroked="false">
                <v:path arrowok="t"/>
                <v:fill type="solid"/>
              </v:shape>
              <v:shape style="position:absolute;left:4081;top:284;width:216;height:160" type="#_x0000_t75" stroked="false">
                <v:imagedata r:id="rId42" o:title=""/>
              </v:shape>
              <v:shape style="position:absolute;left:3792;top:374;width:822;height:1704" type="#_x0000_t75" stroked="false">
                <v:imagedata r:id="rId43" o:title=""/>
              </v:shape>
              <v:shape style="position:absolute;left:4081;top:1222;width:216;height:160" type="#_x0000_t75" stroked="false">
                <v:imagedata r:id="rId42" o:title=""/>
              </v:shape>
              <v:shape style="position:absolute;left:3792;top:1312;width:822;height:1695" type="#_x0000_t75" stroked="false">
                <v:imagedata r:id="rId44" o:title=""/>
              </v:shape>
              <v:shape style="position:absolute;left:4081;top:2151;width:216;height:160" type="#_x0000_t75" stroked="false">
                <v:imagedata r:id="rId45" o:title=""/>
              </v:shape>
              <v:shape style="position:absolute;left:3792;top:2241;width:822;height:1704" type="#_x0000_t75" stroked="false">
                <v:imagedata r:id="rId46" o:title=""/>
              </v:shape>
              <v:shape style="position:absolute;left:4081;top:3090;width:216;height:160" type="#_x0000_t75" stroked="false">
                <v:imagedata r:id="rId47" o:title=""/>
              </v:shape>
              <v:shape style="position:absolute;left:3810;top:3179;width:783;height:752" type="#_x0000_t75" stroked="false">
                <v:imagedata r:id="rId48" o:title=""/>
              </v:shape>
            </v:group>
            <v:group style="position:absolute;left:4667;top:268;width:822;height:872" coordorigin="4667,268" coordsize="822,872">
              <v:shape style="position:absolute;left:4667;top:268;width:822;height:872" coordorigin="4667,268" coordsize="822,872" path="m5053,268l5011,280,4978,301,4953,329,4937,361,4894,369,4812,380,4761,419,4747,450,4726,497,4705,544,4685,590,4667,634,4699,656,4732,677,4764,699,4795,723,4795,1140,5350,1140,5350,1125,4809,1125,4808,1050,4808,974,4810,886,4812,805,4813,725,4812,702,4797,702,4769,684,4741,666,4714,647,4685,630,4685,620,4691,616,4694,609,4714,609,4698,599,4712,564,4728,528,4762,454,4768,440,4814,396,4937,376,4964,376,4956,357,4963,347,4969,336,4974,324,4991,324,4985,312,5023,291,5072,284,5137,284,5102,270,5053,268xe" filled="true" fillcolor="#231f20" stroked="false">
                <v:path arrowok="t"/>
                <v:fill type="solid"/>
              </v:shape>
              <v:shape style="position:absolute;left:4667;top:268;width:822;height:872" coordorigin="4667,268" coordsize="822,872" path="m4964,376l4937,376,4948,381,4958,395,4969,412,4979,427,4990,439,5002,451,5013,462,5020,473,5022,489,5022,497,5022,511,5021,533,5020,556,5020,1125,5032,1125,5032,528,5032,511,5030,489,5030,467,5032,448,5034,444,5016,444,4997,426,4981,406,4967,383,4964,376xe" filled="true" fillcolor="#231f20" stroked="false">
                <v:path arrowok="t"/>
                <v:fill type="solid"/>
              </v:shape>
              <v:shape style="position:absolute;left:4667;top:268;width:822;height:872" coordorigin="4667,268" coordsize="822,872" path="m5089,407l5067,407,5073,410,5076,416,5082,419,5082,564,5081,639,5080,822,5080,886,5079,965,5079,1050,5080,1125,5090,1125,5091,1044,5091,965,5092,886,5092,822,5092,440,5115,440,5109,431,5100,419,5091,408,5089,407xe" filled="true" fillcolor="#231f20" stroked="false">
                <v:path arrowok="t"/>
                <v:fill type="solid"/>
              </v:shape>
              <v:shape style="position:absolute;left:4667;top:268;width:822;height:872" coordorigin="4667,268" coordsize="822,872" path="m5344,620l5332,621,5337,629,5336,644,5334,712,5334,805,5335,898,5337,965,5337,974,5337,1050,5336,1125,5350,1125,5350,712,5386,698,5389,696,5350,696,5352,684,5352,684,5350,671,5378,659,5384,657,5350,657,5350,646,5350,644,5351,634,5351,629,5351,623,5344,620xe" filled="true" fillcolor="#231f20" stroked="false">
                <v:path arrowok="t"/>
                <v:fill type="solid"/>
              </v:shape>
              <v:shape style="position:absolute;left:4667;top:268;width:822;height:872" coordorigin="4667,268" coordsize="822,872" path="m4714,609l4694,609,4719,626,4745,643,4771,659,4797,675,4797,702,4812,702,4812,661,4797,661,4771,646,4747,631,4722,614,4714,609xe" filled="true" fillcolor="#231f20" stroked="false">
                <v:path arrowok="t"/>
                <v:fill type="solid"/>
              </v:shape>
              <v:shape style="position:absolute;left:4667;top:268;width:822;height:872" coordorigin="4667,268" coordsize="822,872" path="m5476,624l5460,624,5462,631,5468,635,5468,644,5438,657,5380,684,5350,696,5389,696,5454,666,5489,651,5476,624xe" filled="true" fillcolor="#231f20" stroked="false">
                <v:path arrowok="t"/>
                <v:fill type="solid"/>
              </v:shape>
              <v:shape style="position:absolute;left:4667;top:268;width:822;height:872" coordorigin="4667,268" coordsize="822,872" path="m5352,682l5352,684,5352,684,5352,682xe" filled="true" fillcolor="#231f20" stroked="false">
                <v:path arrowok="t"/>
                <v:fill type="solid"/>
              </v:shape>
              <v:shape style="position:absolute;left:4667;top:268;width:822;height:872" coordorigin="4667,268" coordsize="822,872" path="m4805,622l4797,626,4796,635,4796,637,4797,647,4797,651,4797,661,4812,661,4811,651,4811,644,4811,639,4817,625,4805,622xe" filled="true" fillcolor="#231f20" stroked="false">
                <v:path arrowok="t"/>
                <v:fill type="solid"/>
              </v:shape>
              <v:shape style="position:absolute;left:4667;top:268;width:822;height:872" coordorigin="4667,268" coordsize="822,872" path="m5291,374l5189,374,5231,381,5276,386,5318,394,5352,411,5360,421,5367,433,5374,448,5379,461,5405,511,5418,536,5437,575,5454,613,5427,624,5401,637,5375,648,5350,657,5384,657,5406,646,5432,635,5460,624,5476,624,5467,605,5444,557,5421,509,5398,462,5391,447,5383,429,5374,413,5365,401,5329,382,5291,374xe" filled="true" fillcolor="#231f20" stroked="false">
                <v:path arrowok="t"/>
                <v:fill type="solid"/>
              </v:shape>
              <v:shape style="position:absolute;left:4667;top:268;width:822;height:872" coordorigin="4667,268" coordsize="822,872" path="m5115,440l5092,440,5097,440,5103,448,5108,459,5111,469,5133,451,5140,444,5117,444,5115,440xe" filled="true" fillcolor="#231f20" stroked="false">
                <v:path arrowok="t"/>
                <v:fill type="solid"/>
              </v:shape>
              <v:shape style="position:absolute;left:4667;top:268;width:822;height:872" coordorigin="4667,268" coordsize="822,872" path="m4991,324l4974,324,4987,349,5002,370,5023,386,5049,396,5052,401,5041,411,5028,428,5020,436,5016,444,5034,444,5038,435,5048,423,5059,413,5067,407,5089,407,5082,396,5111,389,5119,384,5074,384,5041,379,5017,363,4999,340,4991,324xe" filled="true" fillcolor="#231f20" stroked="false">
                <v:path arrowok="t"/>
                <v:fill type="solid"/>
              </v:shape>
              <v:shape style="position:absolute;left:4667;top:268;width:822;height:872" coordorigin="4667,268" coordsize="822,872" path="m5181,332l5164,332,5172,365,5160,395,5139,422,5117,444,5140,444,5154,428,5172,401,5189,374,5291,374,5284,372,5235,367,5189,359,5181,332xe" filled="true" fillcolor="#231f20" stroked="false">
                <v:path arrowok="t"/>
                <v:fill type="solid"/>
              </v:shape>
              <v:shape style="position:absolute;left:4667;top:268;width:822;height:872" coordorigin="4667,268" coordsize="822,872" path="m5137,284l5072,284,5120,291,5156,314,5144,340,5126,362,5103,378,5074,384,5119,384,5134,375,5151,356,5164,332,5181,332,5176,317,5145,287,5137,284xe" filled="true" fillcolor="#231f20" stroked="false">
                <v:path arrowok="t"/>
                <v:fill type="solid"/>
              </v:shape>
              <v:shape style="position:absolute;left:4956;top:284;width:216;height:160" type="#_x0000_t75" stroked="false">
                <v:imagedata r:id="rId49" o:title=""/>
              </v:shape>
              <v:shape style="position:absolute;left:4667;top:374;width:822;height:1704" type="#_x0000_t75" stroked="false">
                <v:imagedata r:id="rId50" o:title=""/>
              </v:shape>
              <v:shape style="position:absolute;left:4956;top:1222;width:216;height:160" type="#_x0000_t75" stroked="false">
                <v:imagedata r:id="rId49" o:title=""/>
              </v:shape>
              <v:shape style="position:absolute;left:4667;top:1312;width:822;height:1695" type="#_x0000_t75" stroked="false">
                <v:imagedata r:id="rId51" o:title=""/>
              </v:shape>
              <v:shape style="position:absolute;left:4956;top:2151;width:216;height:160" type="#_x0000_t75" stroked="false">
                <v:imagedata r:id="rId52" o:title=""/>
              </v:shape>
              <v:shape style="position:absolute;left:4667;top:2241;width:822;height:1704" type="#_x0000_t75" stroked="false">
                <v:imagedata r:id="rId53" o:title=""/>
              </v:shape>
              <v:shape style="position:absolute;left:4956;top:3090;width:216;height:160" type="#_x0000_t75" stroked="false">
                <v:imagedata r:id="rId54" o:title=""/>
              </v:shape>
              <v:shape style="position:absolute;left:4685;top:3179;width:783;height:752" type="#_x0000_t75" stroked="false">
                <v:imagedata r:id="rId55" o:title=""/>
              </v:shape>
            </v:group>
            <v:group style="position:absolute;left:5551;top:268;width:822;height:872" coordorigin="5551,268" coordsize="822,872">
              <v:shape style="position:absolute;left:5551;top:268;width:822;height:872" coordorigin="5551,268" coordsize="822,872" path="m5937,268l5896,280,5862,301,5837,329,5821,361,5778,369,5696,380,5645,419,5631,450,5610,497,5589,544,5569,590,5551,634,5583,656,5616,677,5649,699,5679,723,5679,1140,6234,1140,6234,1125,5693,1125,5692,1050,5692,974,5694,886,5696,805,5697,725,5696,702,5681,702,5653,684,5625,666,5598,647,5569,630,5570,620,5575,616,5578,609,5598,609,5582,599,5596,564,5612,528,5646,454,5652,440,5698,396,5821,376,5848,376,5840,357,5847,347,5853,336,5859,324,5875,324,5869,312,5907,291,5956,284,6021,284,5986,270,5937,268xe" filled="true" fillcolor="#231f20" stroked="false">
                <v:path arrowok="t"/>
                <v:fill type="solid"/>
              </v:shape>
              <v:shape style="position:absolute;left:5551;top:268;width:822;height:872" coordorigin="5551,268" coordsize="822,872" path="m5848,376l5821,376,5832,381,5842,395,5853,412,5863,427,5874,439,5886,451,5898,462,5904,473,5906,489,5906,497,5906,511,5905,533,5904,556,5904,1125,5916,1125,5916,528,5916,511,5914,489,5914,467,5916,448,5918,444,5900,444,5881,426,5865,406,5851,383,5848,376xe" filled="true" fillcolor="#231f20" stroked="false">
                <v:path arrowok="t"/>
                <v:fill type="solid"/>
              </v:shape>
              <v:shape style="position:absolute;left:5551;top:268;width:822;height:872" coordorigin="5551,268" coordsize="822,872" path="m5974,407l5951,407,5958,410,5960,416,5966,419,5966,564,5965,639,5964,822,5964,886,5964,965,5964,1050,5964,1125,5974,1125,5975,1044,5976,965,5976,886,5976,822,5976,440,5999,440,5993,431,5984,419,5975,408,5974,407xe" filled="true" fillcolor="#231f20" stroked="false">
                <v:path arrowok="t"/>
                <v:fill type="solid"/>
              </v:shape>
              <v:shape style="position:absolute;left:5551;top:268;width:822;height:872" coordorigin="5551,268" coordsize="822,872" path="m6228,620l6216,621,6221,629,6220,644,6218,712,6218,805,6219,898,6221,965,6221,974,6221,1050,6220,1125,6234,1125,6234,712,6270,698,6273,696,6234,696,6236,684,6236,684,6234,671,6262,659,6268,657,6234,657,6234,646,6234,644,6235,634,6235,629,6235,623,6228,620xe" filled="true" fillcolor="#231f20" stroked="false">
                <v:path arrowok="t"/>
                <v:fill type="solid"/>
              </v:shape>
              <v:shape style="position:absolute;left:5551;top:268;width:822;height:872" coordorigin="5551,268" coordsize="822,872" path="m5598,609l5578,609,5603,626,5629,643,5655,659,5681,675,5681,702,5696,702,5696,661,5681,661,5655,646,5631,631,5607,614,5598,609xe" filled="true" fillcolor="#231f20" stroked="false">
                <v:path arrowok="t"/>
                <v:fill type="solid"/>
              </v:shape>
              <v:shape style="position:absolute;left:5551;top:268;width:822;height:872" coordorigin="5551,268" coordsize="822,872" path="m6360,624l6344,624,6346,631,6352,635,6352,644,6322,657,6264,684,6234,696,6273,696,6338,666,6373,651,6360,624xe" filled="true" fillcolor="#231f20" stroked="false">
                <v:path arrowok="t"/>
                <v:fill type="solid"/>
              </v:shape>
              <v:shape style="position:absolute;left:5551;top:268;width:822;height:872" coordorigin="5551,268" coordsize="822,872" path="m6236,682l6236,684,6236,684,6236,682xe" filled="true" fillcolor="#231f20" stroked="false">
                <v:path arrowok="t"/>
                <v:fill type="solid"/>
              </v:shape>
              <v:shape style="position:absolute;left:5551;top:268;width:822;height:872" coordorigin="5551,268" coordsize="822,872" path="m5689,622l5681,626,5680,635,5680,637,5681,647,5681,651,5681,661,5696,661,5695,651,5695,644,5695,639,5701,625,5689,622xe" filled="true" fillcolor="#231f20" stroked="false">
                <v:path arrowok="t"/>
                <v:fill type="solid"/>
              </v:shape>
              <v:shape style="position:absolute;left:5551;top:268;width:822;height:872" coordorigin="5551,268" coordsize="822,872" path="m6175,374l6073,374,6115,381,6160,386,6202,394,6236,411,6244,421,6251,433,6258,448,6263,461,6289,511,6302,536,6321,575,6338,613,6311,624,6285,637,6259,648,6234,657,6268,657,6290,646,6316,635,6344,624,6360,624,6351,605,6328,557,6305,509,6282,462,6275,447,6267,429,6258,413,6249,401,6213,382,6175,374xe" filled="true" fillcolor="#231f20" stroked="false">
                <v:path arrowok="t"/>
                <v:fill type="solid"/>
              </v:shape>
              <v:shape style="position:absolute;left:5551;top:268;width:822;height:872" coordorigin="5551,268" coordsize="822,872" path="m5999,440l5976,440,5981,440,5987,448,5992,459,5995,469,6018,451,6024,444,6001,444,5999,440xe" filled="true" fillcolor="#231f20" stroked="false">
                <v:path arrowok="t"/>
                <v:fill type="solid"/>
              </v:shape>
              <v:shape style="position:absolute;left:5551;top:268;width:822;height:872" coordorigin="5551,268" coordsize="822,872" path="m5875,324l5859,324,5871,349,5886,370,5907,386,5933,396,5936,401,5925,411,5912,428,5904,436,5900,444,5918,444,5922,435,5932,423,5943,413,5951,407,5974,407,5966,396,5995,389,6003,384,5958,384,5925,379,5901,363,5883,340,5875,324xe" filled="true" fillcolor="#231f20" stroked="false">
                <v:path arrowok="t"/>
                <v:fill type="solid"/>
              </v:shape>
              <v:shape style="position:absolute;left:5551;top:268;width:822;height:872" coordorigin="5551,268" coordsize="822,872" path="m6065,332l6049,332,6056,365,6044,395,6023,422,6001,444,6024,444,6038,428,6057,401,6073,374,6175,374,6168,372,6119,367,6073,359,6065,332xe" filled="true" fillcolor="#231f20" stroked="false">
                <v:path arrowok="t"/>
                <v:fill type="solid"/>
              </v:shape>
              <v:shape style="position:absolute;left:5551;top:268;width:822;height:872" coordorigin="5551,268" coordsize="822,872" path="m6021,284l5956,284,6004,291,6040,314,6028,340,6010,362,5987,378,5958,384,6003,384,6018,375,6035,356,6049,332,6065,332,6060,317,6029,287,6021,284xe" filled="true" fillcolor="#231f20" stroked="false">
                <v:path arrowok="t"/>
                <v:fill type="solid"/>
              </v:shape>
              <v:shape style="position:absolute;left:5840;top:284;width:216;height:160" type="#_x0000_t75" stroked="false">
                <v:imagedata r:id="rId56" o:title=""/>
              </v:shape>
              <v:shape style="position:absolute;left:5551;top:374;width:822;height:1704" type="#_x0000_t75" stroked="false">
                <v:imagedata r:id="rId57" o:title=""/>
              </v:shape>
              <v:shape style="position:absolute;left:5840;top:1222;width:216;height:160" type="#_x0000_t75" stroked="false">
                <v:imagedata r:id="rId56" o:title=""/>
              </v:shape>
              <v:shape style="position:absolute;left:5551;top:1312;width:822;height:1695" type="#_x0000_t75" stroked="false">
                <v:imagedata r:id="rId58" o:title=""/>
              </v:shape>
              <v:shape style="position:absolute;left:5840;top:2151;width:216;height:160" type="#_x0000_t75" stroked="false">
                <v:imagedata r:id="rId59" o:title=""/>
              </v:shape>
              <v:shape style="position:absolute;left:5551;top:2241;width:822;height:1704" type="#_x0000_t75" stroked="false">
                <v:imagedata r:id="rId60" o:title=""/>
              </v:shape>
              <v:shape style="position:absolute;left:5840;top:3090;width:216;height:160" type="#_x0000_t75" stroked="false">
                <v:imagedata r:id="rId61" o:title=""/>
              </v:shape>
              <v:shape style="position:absolute;left:5569;top:3179;width:783;height:752" type="#_x0000_t75" stroked="false">
                <v:imagedata r:id="rId62" o:title=""/>
              </v:shape>
            </v:group>
            <v:group style="position:absolute;left:6426;top:268;width:822;height:872" coordorigin="6426,268" coordsize="822,872">
              <v:shape style="position:absolute;left:6426;top:268;width:822;height:872" coordorigin="6426,268" coordsize="822,872" path="m6812,268l6771,280,6737,301,6712,329,6696,361,6653,369,6571,380,6520,419,6506,450,6485,497,6464,544,6444,590,6426,634,6458,656,6491,677,6524,699,6554,723,6554,1140,7109,1140,7109,1125,6568,1125,6567,1050,6567,974,6569,886,6571,805,6572,725,6571,702,6556,702,6528,684,6500,666,6473,647,6444,630,6445,620,6450,616,6453,609,6473,609,6457,599,6471,564,6487,528,6521,454,6527,440,6573,396,6696,376,6723,376,6715,357,6722,347,6728,336,6734,324,6750,324,6744,312,6782,291,6831,284,6896,284,6861,270,6812,268xe" filled="true" fillcolor="#231f20" stroked="false">
                <v:path arrowok="t"/>
                <v:fill type="solid"/>
              </v:shape>
              <v:shape style="position:absolute;left:6426;top:268;width:822;height:872" coordorigin="6426,268" coordsize="822,872" path="m6723,376l6696,376,6707,381,6717,395,6728,412,6738,427,6749,439,6761,451,6773,462,6779,473,6781,489,6781,497,6781,511,6780,533,6779,556,6779,1125,6791,1125,6791,528,6791,511,6789,489,6789,467,6791,448,6793,444,6775,444,6756,426,6740,406,6726,383,6723,376xe" filled="true" fillcolor="#231f20" stroked="false">
                <v:path arrowok="t"/>
                <v:fill type="solid"/>
              </v:shape>
              <v:shape style="position:absolute;left:6426;top:268;width:822;height:872" coordorigin="6426,268" coordsize="822,872" path="m6849,407l6826,407,6833,410,6835,416,6841,419,6841,564,6840,639,6839,822,6839,886,6839,965,6839,1050,6839,1125,6849,1125,6850,1044,6851,965,6851,886,6851,822,6851,440,6874,440,6868,431,6859,419,6850,408,6849,407xe" filled="true" fillcolor="#231f20" stroked="false">
                <v:path arrowok="t"/>
                <v:fill type="solid"/>
              </v:shape>
              <v:shape style="position:absolute;left:6426;top:268;width:822;height:872" coordorigin="6426,268" coordsize="822,872" path="m7103,620l7091,621,7096,629,7095,644,7093,712,7093,805,7094,898,7096,965,7096,974,7096,1050,7095,1125,7109,1125,7109,712,7145,698,7148,696,7109,696,7111,684,7111,684,7109,671,7137,659,7143,657,7109,657,7109,646,7109,644,7110,634,7110,629,7110,623,7103,620xe" filled="true" fillcolor="#231f20" stroked="false">
                <v:path arrowok="t"/>
                <v:fill type="solid"/>
              </v:shape>
              <v:shape style="position:absolute;left:6426;top:268;width:822;height:872" coordorigin="6426,268" coordsize="822,872" path="m6473,609l6453,609,6478,626,6504,643,6530,659,6556,675,6556,702,6571,702,6571,661,6556,661,6530,646,6506,631,6482,614,6473,609xe" filled="true" fillcolor="#231f20" stroked="false">
                <v:path arrowok="t"/>
                <v:fill type="solid"/>
              </v:shape>
              <v:shape style="position:absolute;left:6426;top:268;width:822;height:872" coordorigin="6426,268" coordsize="822,872" path="m7235,624l7219,624,7221,631,7227,635,7227,644,7197,657,7139,684,7109,696,7148,696,7213,666,7248,651,7235,624xe" filled="true" fillcolor="#231f20" stroked="false">
                <v:path arrowok="t"/>
                <v:fill type="solid"/>
              </v:shape>
              <v:shape style="position:absolute;left:6426;top:268;width:822;height:872" coordorigin="6426,268" coordsize="822,872" path="m7111,682l7111,684,7111,684,7111,682xe" filled="true" fillcolor="#231f20" stroked="false">
                <v:path arrowok="t"/>
                <v:fill type="solid"/>
              </v:shape>
              <v:shape style="position:absolute;left:6426;top:268;width:822;height:872" coordorigin="6426,268" coordsize="822,872" path="m6564,622l6556,626,6555,635,6555,637,6556,647,6556,651,6556,661,6571,661,6570,651,6570,644,6570,639,6576,625,6564,622xe" filled="true" fillcolor="#231f20" stroked="false">
                <v:path arrowok="t"/>
                <v:fill type="solid"/>
              </v:shape>
              <v:shape style="position:absolute;left:6426;top:268;width:822;height:872" coordorigin="6426,268" coordsize="822,872" path="m7050,374l6948,374,6990,381,7035,386,7077,394,7111,411,7119,421,7126,433,7133,448,7138,461,7164,511,7177,536,7196,575,7213,613,7186,624,7160,637,7134,648,7109,657,7143,657,7165,646,7191,635,7219,624,7235,624,7226,605,7203,557,7180,509,7157,462,7150,447,7142,429,7133,413,7124,401,7088,382,7050,374xe" filled="true" fillcolor="#231f20" stroked="false">
                <v:path arrowok="t"/>
                <v:fill type="solid"/>
              </v:shape>
              <v:shape style="position:absolute;left:6426;top:268;width:822;height:872" coordorigin="6426,268" coordsize="822,872" path="m6874,440l6851,440,6856,440,6862,448,6867,459,6870,469,6893,451,6899,444,6876,444,6874,440xe" filled="true" fillcolor="#231f20" stroked="false">
                <v:path arrowok="t"/>
                <v:fill type="solid"/>
              </v:shape>
              <v:shape style="position:absolute;left:6426;top:268;width:822;height:872" coordorigin="6426,268" coordsize="822,872" path="m6750,324l6734,324,6746,349,6761,370,6782,386,6808,396,6811,401,6800,411,6787,428,6779,436,6775,444,6793,444,6797,435,6807,423,6818,413,6826,407,6849,407,6841,396,6870,389,6878,384,6833,384,6800,379,6776,363,6758,340,6750,324xe" filled="true" fillcolor="#231f20" stroked="false">
                <v:path arrowok="t"/>
                <v:fill type="solid"/>
              </v:shape>
              <v:shape style="position:absolute;left:6426;top:268;width:822;height:872" coordorigin="6426,268" coordsize="822,872" path="m6940,332l6924,332,6931,365,6919,395,6898,422,6876,444,6899,444,6913,428,6932,401,6948,374,7050,374,7043,372,6994,367,6948,359,6940,332xe" filled="true" fillcolor="#231f20" stroked="false">
                <v:path arrowok="t"/>
                <v:fill type="solid"/>
              </v:shape>
              <v:shape style="position:absolute;left:6426;top:268;width:822;height:872" coordorigin="6426,268" coordsize="822,872" path="m6896,284l6831,284,6879,291,6915,314,6903,340,6885,362,6862,378,6833,384,6878,384,6893,375,6910,356,6924,332,6940,332,6935,317,6904,287,6896,284xe" filled="true" fillcolor="#231f20" stroked="false">
                <v:path arrowok="t"/>
                <v:fill type="solid"/>
              </v:shape>
              <v:shape style="position:absolute;left:6715;top:284;width:216;height:160" type="#_x0000_t75" stroked="false">
                <v:imagedata r:id="rId63" o:title=""/>
              </v:shape>
              <v:shape style="position:absolute;left:6426;top:374;width:822;height:1704" type="#_x0000_t75" stroked="false">
                <v:imagedata r:id="rId64" o:title=""/>
              </v:shape>
              <v:shape style="position:absolute;left:6715;top:1222;width:216;height:160" type="#_x0000_t75" stroked="false">
                <v:imagedata r:id="rId63" o:title=""/>
              </v:shape>
              <v:shape style="position:absolute;left:6426;top:1312;width:822;height:1695" type="#_x0000_t75" stroked="false">
                <v:imagedata r:id="rId65" o:title=""/>
              </v:shape>
              <v:shape style="position:absolute;left:6715;top:2151;width:216;height:160" type="#_x0000_t75" stroked="false">
                <v:imagedata r:id="rId66" o:title=""/>
              </v:shape>
              <v:shape style="position:absolute;left:6426;top:2241;width:822;height:1704" type="#_x0000_t75" stroked="false">
                <v:imagedata r:id="rId67" o:title=""/>
              </v:shape>
              <v:shape style="position:absolute;left:6715;top:3090;width:216;height:160" type="#_x0000_t75" stroked="false">
                <v:imagedata r:id="rId68" o:title=""/>
              </v:shape>
              <v:shape style="position:absolute;left:6444;top:3179;width:783;height:752" type="#_x0000_t75" stroked="false">
                <v:imagedata r:id="rId69" o:title=""/>
              </v:shape>
            </v:group>
            <v:group style="position:absolute;left:7292;top:268;width:822;height:872" coordorigin="7292,268" coordsize="822,872">
              <v:shape style="position:absolute;left:7292;top:268;width:822;height:872" coordorigin="7292,268" coordsize="822,872" path="m7678,268l7637,280,7603,301,7578,329,7562,361,7519,369,7437,380,7386,419,7372,450,7351,497,7330,544,7310,590,7292,634,7324,656,7357,677,7390,699,7420,723,7420,1140,7975,1140,7975,1125,7434,1125,7433,1050,7433,974,7435,886,7437,805,7438,725,7437,702,7422,702,7394,684,7366,666,7339,647,7310,630,7311,620,7316,616,7319,609,7339,609,7323,599,7337,564,7353,528,7387,454,7393,440,7439,396,7562,376,7589,376,7581,357,7588,347,7594,336,7600,324,7616,324,7610,312,7648,291,7697,284,7762,284,7727,270,7678,268xe" filled="true" fillcolor="#231f20" stroked="false">
                <v:path arrowok="t"/>
                <v:fill type="solid"/>
              </v:shape>
              <v:shape style="position:absolute;left:7292;top:268;width:822;height:872" coordorigin="7292,268" coordsize="822,872" path="m7589,376l7562,376,7573,381,7583,395,7594,412,7604,427,7615,439,7628,451,7639,462,7645,473,7647,489,7647,497,7647,511,7646,533,7645,556,7645,1125,7657,1125,7657,528,7657,511,7655,489,7655,467,7657,448,7659,444,7641,444,7622,426,7606,406,7592,383,7589,376xe" filled="true" fillcolor="#231f20" stroked="false">
                <v:path arrowok="t"/>
                <v:fill type="solid"/>
              </v:shape>
              <v:shape style="position:absolute;left:7292;top:268;width:822;height:872" coordorigin="7292,268" coordsize="822,872" path="m7715,407l7692,407,7699,410,7701,416,7707,419,7707,564,7706,639,7705,822,7705,886,7705,965,7705,1050,7705,1125,7715,1125,7716,1044,7717,965,7717,886,7717,822,7717,440,7740,440,7734,431,7725,419,7716,408,7715,407xe" filled="true" fillcolor="#231f20" stroked="false">
                <v:path arrowok="t"/>
                <v:fill type="solid"/>
              </v:shape>
              <v:shape style="position:absolute;left:7292;top:268;width:822;height:872" coordorigin="7292,268" coordsize="822,872" path="m7969,620l7957,621,7962,629,7961,644,7959,712,7959,805,7960,898,7962,965,7962,974,7963,1050,7961,1125,7975,1125,7975,712,8011,698,8014,696,7975,696,7977,684,7977,684,7975,671,8003,659,8009,657,7975,657,7975,646,7975,644,7976,634,7976,629,7976,623,7969,620xe" filled="true" fillcolor="#231f20" stroked="false">
                <v:path arrowok="t"/>
                <v:fill type="solid"/>
              </v:shape>
              <v:shape style="position:absolute;left:7292;top:268;width:822;height:872" coordorigin="7292,268" coordsize="822,872" path="m7339,609l7319,609,7344,626,7370,643,7396,659,7422,675,7422,702,7437,702,7437,661,7422,661,7396,646,7372,631,7348,614,7339,609xe" filled="true" fillcolor="#231f20" stroked="false">
                <v:path arrowok="t"/>
                <v:fill type="solid"/>
              </v:shape>
              <v:shape style="position:absolute;left:7292;top:268;width:822;height:872" coordorigin="7292,268" coordsize="822,872" path="m8101,624l8085,624,8087,631,8093,635,8093,644,8063,657,8005,684,7975,696,8014,696,8079,666,8114,651,8101,624xe" filled="true" fillcolor="#231f20" stroked="false">
                <v:path arrowok="t"/>
                <v:fill type="solid"/>
              </v:shape>
              <v:shape style="position:absolute;left:7292;top:268;width:822;height:872" coordorigin="7292,268" coordsize="822,872" path="m7977,682l7977,684,7977,684,7977,682xe" filled="true" fillcolor="#231f20" stroked="false">
                <v:path arrowok="t"/>
                <v:fill type="solid"/>
              </v:shape>
              <v:shape style="position:absolute;left:7292;top:268;width:822;height:872" coordorigin="7292,268" coordsize="822,872" path="m7430,622l7422,626,7421,635,7421,637,7422,647,7422,651,7422,661,7437,661,7436,651,7436,644,7436,639,7442,625,7430,622xe" filled="true" fillcolor="#231f20" stroked="false">
                <v:path arrowok="t"/>
                <v:fill type="solid"/>
              </v:shape>
              <v:shape style="position:absolute;left:7292;top:268;width:822;height:872" coordorigin="7292,268" coordsize="822,872" path="m7916,374l7814,374,7856,381,7901,386,7943,394,7977,411,7986,421,7992,433,7999,448,8004,461,8030,511,8043,536,8062,575,8079,613,8052,624,8026,637,8000,648,7975,657,8009,657,8031,646,8057,635,8085,624,8101,624,8092,605,8069,557,8046,509,8023,462,8016,447,8008,429,7999,413,7990,401,7954,382,7916,374xe" filled="true" fillcolor="#231f20" stroked="false">
                <v:path arrowok="t"/>
                <v:fill type="solid"/>
              </v:shape>
              <v:shape style="position:absolute;left:7292;top:268;width:822;height:872" coordorigin="7292,268" coordsize="822,872" path="m7740,440l7717,440,7722,440,7728,448,7733,459,7736,469,7759,451,7765,444,7742,444,7740,440xe" filled="true" fillcolor="#231f20" stroked="false">
                <v:path arrowok="t"/>
                <v:fill type="solid"/>
              </v:shape>
              <v:shape style="position:absolute;left:7292;top:268;width:822;height:872" coordorigin="7292,268" coordsize="822,872" path="m7616,324l7600,324,7612,349,7628,370,7648,386,7674,396,7677,401,7666,411,7653,428,7645,436,7641,444,7659,444,7663,435,7673,423,7684,413,7692,407,7715,407,7707,396,7736,389,7744,384,7699,384,7667,379,7642,363,7624,340,7616,324xe" filled="true" fillcolor="#231f20" stroked="false">
                <v:path arrowok="t"/>
                <v:fill type="solid"/>
              </v:shape>
              <v:shape style="position:absolute;left:7292;top:268;width:822;height:872" coordorigin="7292,268" coordsize="822,872" path="m7806,332l7790,332,7797,365,7785,395,7764,422,7742,444,7765,444,7779,428,7798,401,7814,374,7916,374,7909,372,7860,367,7814,359,7806,332xe" filled="true" fillcolor="#231f20" stroked="false">
                <v:path arrowok="t"/>
                <v:fill type="solid"/>
              </v:shape>
              <v:shape style="position:absolute;left:7292;top:268;width:822;height:872" coordorigin="7292,268" coordsize="822,872" path="m7762,284l7697,284,7745,291,7781,314,7769,340,7751,362,7728,378,7699,384,7744,384,7759,375,7776,356,7790,332,7806,332,7801,317,7770,287,7762,284xe" filled="true" fillcolor="#231f20" stroked="false">
                <v:path arrowok="t"/>
                <v:fill type="solid"/>
              </v:shape>
              <v:shape style="position:absolute;left:7581;top:284;width:216;height:160" type="#_x0000_t75" stroked="false">
                <v:imagedata r:id="rId70" o:title=""/>
              </v:shape>
              <v:shape style="position:absolute;left:7292;top:374;width:822;height:1704" type="#_x0000_t75" stroked="false">
                <v:imagedata r:id="rId71" o:title=""/>
              </v:shape>
              <v:shape style="position:absolute;left:7581;top:1222;width:216;height:160" type="#_x0000_t75" stroked="false">
                <v:imagedata r:id="rId70" o:title=""/>
              </v:shape>
              <v:shape style="position:absolute;left:7292;top:1312;width:822;height:1695" type="#_x0000_t75" stroked="false">
                <v:imagedata r:id="rId72" o:title=""/>
              </v:shape>
              <v:shape style="position:absolute;left:7581;top:2151;width:216;height:160" type="#_x0000_t75" stroked="false">
                <v:imagedata r:id="rId73" o:title=""/>
              </v:shape>
              <v:shape style="position:absolute;left:7292;top:2241;width:822;height:1704" type="#_x0000_t75" stroked="false">
                <v:imagedata r:id="rId74" o:title=""/>
              </v:shape>
              <v:shape style="position:absolute;left:7581;top:3090;width:216;height:160" type="#_x0000_t75" stroked="false">
                <v:imagedata r:id="rId75" o:title=""/>
              </v:shape>
              <v:shape style="position:absolute;left:7310;top:3179;width:783;height:752" type="#_x0000_t75" stroked="false">
                <v:imagedata r:id="rId76" o:title="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107"/>
        <w:jc w:val="left"/>
      </w:pPr>
      <w:r>
        <w:rPr>
          <w:color w:val="231F20"/>
        </w:rPr>
        <w:t>No total, quantas camisas Mauro terá que organizar nessa</w:t>
      </w:r>
      <w:r>
        <w:rPr>
          <w:color w:val="231F20"/>
          <w:spacing w:val="-2"/>
        </w:rPr>
        <w:t> </w:t>
      </w:r>
      <w:r>
        <w:rPr>
          <w:color w:val="231F20"/>
        </w:rPr>
        <w:t>prateleira?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18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4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8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5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24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41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227"/>
        <w:ind w:left="110" w:right="107"/>
        <w:jc w:val="left"/>
      </w:pPr>
      <w:r>
        <w:rPr>
          <w:color w:val="231F20"/>
        </w:rPr>
        <w:t>Marcos</w:t>
      </w:r>
      <w:r>
        <w:rPr>
          <w:color w:val="231F20"/>
          <w:spacing w:val="-11"/>
        </w:rPr>
        <w:t> </w:t>
      </w:r>
      <w:r>
        <w:rPr>
          <w:color w:val="231F20"/>
        </w:rPr>
        <w:t>organizou</w:t>
      </w:r>
      <w:r>
        <w:rPr>
          <w:color w:val="231F20"/>
          <w:spacing w:val="-11"/>
        </w:rPr>
        <w:t> </w:t>
      </w:r>
      <w:r>
        <w:rPr>
          <w:color w:val="231F20"/>
        </w:rPr>
        <w:t>os</w:t>
      </w:r>
      <w:r>
        <w:rPr>
          <w:color w:val="231F20"/>
          <w:spacing w:val="-11"/>
        </w:rPr>
        <w:t> </w:t>
      </w:r>
      <w:r>
        <w:rPr>
          <w:color w:val="231F20"/>
        </w:rPr>
        <w:t>seus</w:t>
      </w:r>
      <w:r>
        <w:rPr>
          <w:color w:val="231F20"/>
          <w:spacing w:val="-11"/>
        </w:rPr>
        <w:t> </w:t>
      </w:r>
      <w:r>
        <w:rPr>
          <w:color w:val="231F20"/>
        </w:rPr>
        <w:t>chaveiros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um</w:t>
      </w:r>
      <w:r>
        <w:rPr>
          <w:color w:val="231F20"/>
          <w:spacing w:val="-11"/>
        </w:rPr>
        <w:t> </w:t>
      </w:r>
      <w:r>
        <w:rPr>
          <w:color w:val="231F20"/>
        </w:rPr>
        <w:t>porta-chaves,</w:t>
      </w:r>
      <w:r>
        <w:rPr>
          <w:color w:val="231F20"/>
          <w:spacing w:val="-11"/>
        </w:rPr>
        <w:t> </w:t>
      </w:r>
      <w:r>
        <w:rPr>
          <w:color w:val="231F20"/>
        </w:rPr>
        <w:t>começando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chaveiro </w:t>
      </w:r>
      <w:r>
        <w:rPr>
          <w:color w:val="231F20"/>
        </w:rPr>
        <w:t>com mais chaves até o chaveiro com menos</w:t>
      </w:r>
      <w:r>
        <w:rPr>
          <w:color w:val="231F20"/>
          <w:spacing w:val="-1"/>
        </w:rPr>
        <w:t> </w:t>
      </w:r>
      <w:r>
        <w:rPr>
          <w:color w:val="231F20"/>
        </w:rPr>
        <w:t>chaves.</w:t>
      </w:r>
      <w:r>
        <w:rPr/>
      </w:r>
    </w:p>
    <w:p>
      <w:pPr>
        <w:pStyle w:val="BodyText"/>
        <w:spacing w:line="240" w:lineRule="auto" w:before="3"/>
        <w:ind w:left="110" w:right="107"/>
        <w:jc w:val="left"/>
      </w:pPr>
      <w:r>
        <w:rPr/>
        <w:pict>
          <v:group style="position:absolute;margin-left:65.349037pt;margin-top:33.582867pt;width:140.050pt;height:96pt;mso-position-horizontal-relative:page;mso-position-vertical-relative:paragraph;z-index:2512" coordorigin="1307,672" coordsize="2801,1920">
            <v:shape style="position:absolute;left:3103;top:1585;width:637;height:640" type="#_x0000_t75" stroked="false">
              <v:imagedata r:id="rId78" o:title=""/>
            </v:shape>
            <v:group style="position:absolute;left:3312;top:1862;width:405;height:342" coordorigin="3312,1862" coordsize="405,342">
              <v:shape style="position:absolute;left:3312;top:1862;width:405;height:342" coordorigin="3312,1862" coordsize="405,342" path="m3660,2115l3609,2115,3618,2126,3623,2141,3625,2158,3625,2178,3704,2204,3708,2193,3716,2185,3717,2171,3699,2152,3680,2133,3660,2115xe" filled="true" fillcolor="#ffffff" stroked="false">
                <v:path arrowok="t"/>
                <v:fill type="solid"/>
              </v:shape>
              <v:shape style="position:absolute;left:3312;top:1862;width:405;height:342" coordorigin="3312,1862" coordsize="405,342" path="m3587,2043l3522,2043,3543,2046,3560,2057,3571,2073,3568,2083,3562,2091,3560,2103,3567,2111,3573,2122,3594,2123,3598,2116,3609,2115,3660,2115,3639,2095,3619,2076,3587,2043xe" filled="true" fillcolor="#ffffff" stroked="false">
                <v:path arrowok="t"/>
                <v:fill type="solid"/>
              </v:shape>
              <v:shape style="position:absolute;left:3312;top:1862;width:405;height:342" coordorigin="3312,1862" coordsize="405,342" path="m3493,1953l3446,1953,3456,1959,3461,1962,3467,1971,3469,1979,3469,1988,3468,1999,3471,2017,3479,2031,3489,2042,3502,2050,3522,2043,3587,2043,3580,2036,3560,2017,3530,1988,3499,1959,3493,1953xe" filled="true" fillcolor="#ffffff" stroked="false">
                <v:path arrowok="t"/>
                <v:fill type="solid"/>
              </v:shape>
              <v:shape style="position:absolute;left:3312;top:1862;width:405;height:342" coordorigin="3312,1862" coordsize="405,342" path="m3489,1949l3317,1949,3342,1954,3367,1959,3392,1964,3415,1970,3428,1967,3429,1954,3446,1953,3493,1953,3489,1949xe" filled="true" fillcolor="#ffffff" stroked="false">
                <v:path arrowok="t"/>
                <v:fill type="solid"/>
              </v:shape>
              <v:shape style="position:absolute;left:3312;top:1862;width:405;height:342" coordorigin="3312,1862" coordsize="405,342" path="m3396,1863l3379,1883,3359,1902,3339,1920,3322,1938,3312,1949,3317,1949,3489,1949,3469,1930,3440,1902,3430,1892,3420,1882,3410,1872,3401,1863,3397,1863,3396,1863xe" filled="true" fillcolor="#ffffff" stroked="false">
                <v:path arrowok="t"/>
                <v:fill type="solid"/>
              </v:shape>
              <v:shape style="position:absolute;left:3312;top:1862;width:405;height:342" coordorigin="3312,1862" coordsize="405,342" path="m3399,1862l3397,1863,3401,1863,3400,1863,3399,1862xe" filled="true" fillcolor="#ffffff" stroked="false">
                <v:path arrowok="t"/>
                <v:fill type="solid"/>
              </v:shape>
            </v:group>
            <v:group style="position:absolute;left:2342;top:676;width:727;height:727" coordorigin="2342,676" coordsize="727,727">
              <v:shape style="position:absolute;left:2342;top:676;width:727;height:727" coordorigin="2342,676" coordsize="727,727" path="m3069,1039l3062,1112,3041,1181,3007,1242,2963,1296,2909,1340,2847,1374,2779,1395,2706,1403,2633,1395,2564,1374,2503,1340,2449,1296,2405,1242,2371,1181,2350,1112,2342,1039,2350,966,2371,898,2405,836,2449,782,2503,738,2564,704,2633,683,2706,676,2779,683,2847,704,2909,738,2963,782,3007,836,3041,898,3062,966,3069,1039xe" filled="false" stroked="true" strokeweight=".4pt" strokecolor="#231f20">
                <v:path arrowok="t"/>
              </v:shape>
            </v:group>
            <v:group style="position:absolute;left:2369;top:697;width:674;height:674" coordorigin="2369,697" coordsize="674,674">
              <v:shape style="position:absolute;left:2369;top:697;width:674;height:674" coordorigin="2369,697" coordsize="674,674" path="m3043,1034l3034,1111,3009,1182,2969,1245,2917,1297,2854,1337,2783,1362,2706,1371,2629,1362,2558,1337,2495,1297,2443,1245,2403,1182,2378,1111,2369,1034,2378,957,2403,886,2443,823,2495,771,2558,731,2629,706,2706,697,2783,706,2854,731,2917,771,2969,823,3009,886,3034,957,3043,1034xe" filled="false" stroked="true" strokeweight=".4pt" strokecolor="#231f20">
                <v:path arrowok="t"/>
              </v:shape>
              <v:shape style="position:absolute;left:2891;top:1335;width:349;height:406" type="#_x0000_t75" stroked="false">
                <v:imagedata r:id="rId79" o:title=""/>
              </v:shape>
            </v:group>
            <v:group style="position:absolute;left:2545;top:1786;width:381;height:806" coordorigin="2545,1786" coordsize="381,806">
              <v:shape style="position:absolute;left:2545;top:1786;width:381;height:806" coordorigin="2545,1786" coordsize="381,806" path="m2743,2341l2718,2341,2731,2354,2732,2361,2730,2372,2708,2387,2701,2411,2709,2437,2730,2456,2724,2467,2714,2478,2705,2488,2699,2498,2712,2521,2725,2544,2740,2568,2756,2591,2772,2587,2788,2582,2803,2575,2810,2570,2764,2570,2722,2499,2735,2484,2745,2469,2751,2455,2751,2440,2747,2437,2735,2437,2719,2422,2722,2410,2723,2400,2732,2392,2741,2390,2750,2384,2752,2365,2746,2345,2743,2341xe" filled="true" fillcolor="#231f20" stroked="false">
                <v:path arrowok="t"/>
                <v:fill type="solid"/>
              </v:shape>
              <v:shape style="position:absolute;left:2545;top:1786;width:381;height:806" coordorigin="2545,1786" coordsize="381,806" path="m2781,2111l2756,2111,2756,2112,2759,2112,2759,2114,2761,2127,2762,2141,2762,2155,2763,2169,2767,2213,2771,2252,2775,2293,2779,2335,2781,2363,2784,2418,2787,2445,2790,2473,2793,2501,2795,2527,2796,2554,2786,2564,2775,2564,2764,2570,2810,2570,2818,2564,2836,2542,2838,2537,2814,2537,2815,2527,2808,2454,2806,2430,2800,2351,2793,2269,2785,2189,2777,2111,2781,2111xe" filled="true" fillcolor="#231f20" stroked="false">
                <v:path arrowok="t"/>
                <v:fill type="solid"/>
              </v:shape>
              <v:shape style="position:absolute;left:2545;top:1786;width:381;height:806" coordorigin="2545,1786" coordsize="381,806" path="m2876,2103l2851,2103,2847,2114,2843,2125,2839,2136,2836,2147,2830,2151,2820,2151,2810,2151,2802,2154,2799,2162,2799,2175,2802,2200,2807,2276,2817,2411,2822,2472,2823,2488,2825,2504,2824,2518,2819,2533,2814,2537,2838,2537,2843,2521,2843,2518,2844,2504,2844,2498,2836,2387,2831,2321,2825,2243,2821,2171,2826,2171,2833,2171,2851,2165,2855,2160,2857,2148,2860,2138,2863,2127,2868,2116,2873,2107,2876,2103xe" filled="true" fillcolor="#231f20" stroked="false">
                <v:path arrowok="t"/>
                <v:fill type="solid"/>
              </v:shape>
              <v:shape style="position:absolute;left:2545;top:1786;width:381;height:806" coordorigin="2545,1786" coordsize="381,806" path="m2743,2434l2735,2437,2747,2437,2743,2434xe" filled="true" fillcolor="#231f20" stroked="false">
                <v:path arrowok="t"/>
                <v:fill type="solid"/>
              </v:shape>
              <v:shape style="position:absolute;left:2545;top:1786;width:381;height:806" coordorigin="2545,1786" coordsize="381,806" path="m2738,2221l2708,2221,2719,2231,2718,2240,2709,2243,2703,2252,2692,2274,2687,2299,2689,2322,2701,2339,2708,2345,2718,2341,2743,2341,2733,2329,2713,2321,2708,2307,2731,2249,2742,2246,2739,2223,2738,2221xe" filled="true" fillcolor="#231f20" stroked="false">
                <v:path arrowok="t"/>
                <v:fill type="solid"/>
              </v:shape>
              <v:shape style="position:absolute;left:2545;top:1786;width:381;height:806" coordorigin="2545,1786" coordsize="381,806" path="m2720,1786l2647,1807,2579,1867,2545,1979,2556,2039,2586,2093,2594,2103,2613,2124,2623,2135,2664,2189,2672,2202,2681,2213,2690,2221,2701,2229,2708,2221,2738,2221,2734,2211,2732,2210,2712,2210,2700,2204,2686,2184,2671,2164,2655,2144,2640,2124,2636,2121,2651,2119,2676,2117,2703,2116,2730,2114,2756,2111,2781,2111,2796,2108,2832,2105,2851,2103,2876,2103,2876,2103,2632,2103,2619,2100,2580,2046,2565,1963,2574,1920,2621,1850,2681,1814,2741,1805,2818,1805,2796,1795,2758,1786,2720,1786xe" filled="true" fillcolor="#231f20" stroked="false">
                <v:path arrowok="t"/>
                <v:fill type="solid"/>
              </v:shape>
              <v:shape style="position:absolute;left:2545;top:1786;width:381;height:806" coordorigin="2545,1786" coordsize="381,806" path="m2721,2201l2712,2210,2732,2210,2721,2201xe" filled="true" fillcolor="#231f20" stroked="false">
                <v:path arrowok="t"/>
                <v:fill type="solid"/>
              </v:shape>
              <v:shape style="position:absolute;left:2545;top:1786;width:381;height:806" coordorigin="2545,1786" coordsize="381,806" path="m2833,2171l2826,2171,2832,2171,2833,2171xe" filled="true" fillcolor="#231f20" stroked="false">
                <v:path arrowok="t"/>
                <v:fill type="solid"/>
              </v:shape>
              <v:shape style="position:absolute;left:2545;top:1786;width:381;height:806" coordorigin="2545,1786" coordsize="381,806" path="m2818,1805l2741,1805,2772,1810,2802,1820,2831,1836,2877,1881,2901,1936,2905,1993,2889,2050,2883,2061,2877,2074,2866,2084,2850,2085,2840,2085,2800,2088,2723,2093,2682,2096,2666,2099,2648,2102,2632,2103,2876,2103,2878,2100,2885,2095,2890,2087,2920,2027,2926,1962,2911,1899,2874,1845,2836,1814,2818,1805xe" filled="true" fillcolor="#231f20" stroked="false">
                <v:path arrowok="t"/>
                <v:fill type="solid"/>
              </v:shape>
              <v:shape style="position:absolute;left:2565;top:1805;width:340;height:297" type="#_x0000_t75" stroked="false">
                <v:imagedata r:id="rId80" o:title=""/>
              </v:shape>
            </v:group>
            <v:group style="position:absolute;left:2777;top:2103;width:74;height:434" coordorigin="2777,2103" coordsize="74,434">
              <v:shape style="position:absolute;left:2777;top:2103;width:74;height:434" coordorigin="2777,2103" coordsize="74,434" path="m2851,2103l2832,2105,2796,2108,2777,2111,2785,2190,2793,2271,2800,2351,2806,2430,2808,2454,2810,2478,2812,2501,2815,2524,2815,2527,2814,2537,2819,2533,2824,2518,2825,2504,2823,2488,2822,2472,2817,2404,2807,2269,2802,2200,2800,2189,2799,2175,2799,2162,2802,2154,2810,2151,2820,2151,2830,2151,2836,2147,2839,2136,2843,2125,2847,2114,2851,2103xe" filled="true" fillcolor="#ffffff" stroked="false">
                <v:path arrowok="t"/>
                <v:fill type="solid"/>
              </v:shape>
            </v:group>
            <v:group style="position:absolute;left:2636;top:2111;width:161;height:460" coordorigin="2636,2111" coordsize="161,460">
              <v:shape style="position:absolute;left:2636;top:2111;width:161;height:460" coordorigin="2636,2111" coordsize="161,460" path="m2786,2434l2743,2434,2751,2440,2751,2455,2745,2469,2735,2484,2722,2499,2764,2570,2775,2564,2786,2564,2796,2554,2795,2527,2793,2501,2790,2473,2787,2445,2786,2434xe" filled="true" fillcolor="#ffffff" stroked="false">
                <v:path arrowok="t"/>
                <v:fill type="solid"/>
              </v:shape>
              <v:shape style="position:absolute;left:2636;top:2111;width:161;height:460" coordorigin="2636,2111" coordsize="161,460" path="m2766,2201l2721,2201,2734,2211,2739,2223,2742,2246,2731,2249,2721,2261,2712,2276,2708,2292,2708,2307,2713,2321,2733,2329,2746,2345,2752,2365,2750,2384,2741,2390,2732,2392,2723,2400,2722,2410,2719,2422,2735,2437,2743,2434,2786,2434,2784,2418,2781,2363,2779,2335,2775,2292,2771,2251,2767,2210,2766,2201xe" filled="true" fillcolor="#ffffff" stroked="false">
                <v:path arrowok="t"/>
                <v:fill type="solid"/>
              </v:shape>
              <v:shape style="position:absolute;left:2636;top:2111;width:161;height:460" coordorigin="2636,2111" coordsize="161,460" path="m2756,2111l2730,2114,2703,2116,2676,2117,2651,2119,2636,2121,2640,2124,2655,2144,2671,2164,2686,2184,2700,2204,2712,2210,2721,2201,2766,2201,2763,2169,2762,2155,2762,2141,2761,2127,2759,2114,2759,2112,2756,2112,2756,2111xe" filled="true" fillcolor="#ffffff" stroked="false">
                <v:path arrowok="t"/>
                <v:fill type="solid"/>
              </v:shape>
            </v:group>
            <v:group style="position:absolute;left:2690;top:1404;width:54;height:54" coordorigin="2690,1404" coordsize="54,54">
              <v:shape style="position:absolute;left:2690;top:1404;width:54;height:54" coordorigin="2690,1404" coordsize="54,54" path="m2738,1448l2729,1455,2720,1458,2709,1457,2700,1452,2693,1443,2690,1433,2691,1423,2696,1413,2704,1407,2714,1404,2725,1405,2734,1410,2741,1418,2744,1428,2743,1438,2738,1448xe" filled="false" stroked="true" strokeweight=".4pt" strokecolor="#231f20">
                <v:path arrowok="t"/>
              </v:shape>
            </v:group>
            <v:group style="position:absolute;left:2697;top:1465;width:54;height:54" coordorigin="2697,1465" coordsize="54,54">
              <v:shape style="position:absolute;left:2697;top:1465;width:54;height:54" coordorigin="2697,1465" coordsize="54,54" path="m2745,1510l2736,1516,2727,1519,2716,1518,2707,1513,2700,1505,2697,1495,2698,1484,2703,1475,2711,1468,2721,1465,2732,1466,2741,1471,2748,1480,2751,1490,2750,1500,2745,1510xe" filled="false" stroked="true" strokeweight=".4pt" strokecolor="#231f20">
                <v:path arrowok="t"/>
              </v:shape>
            </v:group>
            <v:group style="position:absolute;left:2699;top:1530;width:54;height:54" coordorigin="2699,1530" coordsize="54,54">
              <v:shape style="position:absolute;left:2699;top:1530;width:54;height:54" coordorigin="2699,1530" coordsize="54,54" path="m2747,1574l2738,1581,2728,1584,2718,1583,2708,1578,2702,1569,2699,1559,2700,1549,2705,1539,2713,1533,2723,1530,2733,1531,2743,1536,2750,1544,2753,1554,2752,1564,2747,1574xe" filled="false" stroked="true" strokeweight=".4pt" strokecolor="#231f20">
                <v:path arrowok="t"/>
              </v:shape>
            </v:group>
            <v:group style="position:absolute;left:2698;top:1592;width:54;height:54" coordorigin="2698,1592" coordsize="54,54">
              <v:shape style="position:absolute;left:2698;top:1592;width:54;height:54" coordorigin="2698,1592" coordsize="54,54" path="m2746,1636l2738,1643,2728,1646,2717,1645,2708,1640,2701,1631,2698,1622,2699,1611,2704,1602,2713,1595,2723,1592,2733,1593,2743,1598,2749,1606,2752,1616,2751,1627,2746,1636xe" filled="false" stroked="true" strokeweight=".4pt" strokecolor="#231f20">
                <v:path arrowok="t"/>
              </v:shape>
            </v:group>
            <v:group style="position:absolute;left:2704;top:1656;width:54;height:54" coordorigin="2704,1656" coordsize="54,54">
              <v:shape style="position:absolute;left:2704;top:1656;width:54;height:54" coordorigin="2704,1656" coordsize="54,54" path="m2752,1700l2744,1707,2734,1710,2724,1709,2714,1704,2707,1695,2704,1685,2705,1675,2710,1666,2719,1659,2729,1656,2739,1657,2749,1662,2755,1670,2758,1680,2757,1691,2752,1700xe" filled="false" stroked="true" strokeweight=".4pt" strokecolor="#231f20">
                <v:path arrowok="t"/>
              </v:shape>
            </v:group>
            <v:group style="position:absolute;left:2698;top:1714;width:54;height:54" coordorigin="2698,1714" coordsize="54,54">
              <v:shape style="position:absolute;left:2698;top:1714;width:54;height:54" coordorigin="2698,1714" coordsize="54,54" path="m2746,1758l2737,1765,2727,1767,2717,1766,2708,1761,2701,1753,2698,1743,2699,1733,2704,1723,2712,1716,2722,1714,2733,1715,2742,1720,2749,1728,2752,1738,2751,1748,2746,1758xe" filled="false" stroked="true" strokeweight=".4pt" strokecolor="#231f20">
                <v:path arrowok="t"/>
              </v:shape>
            </v:group>
            <v:group style="position:absolute;left:2700;top:1771;width:54;height:54" coordorigin="2700,1771" coordsize="54,54">
              <v:shape style="position:absolute;left:2700;top:1771;width:54;height:54" coordorigin="2700,1771" coordsize="54,54" path="m2748,1815l2739,1822,2729,1825,2719,1824,2710,1819,2703,1810,2700,1800,2701,1790,2706,1781,2714,1774,2724,1771,2735,1772,2744,1777,2751,1785,2754,1795,2753,1806,2748,1815xe" filled="false" stroked="true" strokeweight=".4pt" strokecolor="#231f20">
                <v:path arrowok="t"/>
              </v:shape>
            </v:group>
            <v:group style="position:absolute;left:2697;top:1832;width:54;height:54" coordorigin="2697,1832" coordsize="54,54">
              <v:shape style="position:absolute;left:2697;top:1832;width:54;height:54" coordorigin="2697,1832" coordsize="54,54" path="m2745,1876l2736,1883,2726,1886,2716,1885,2707,1880,2700,1871,2697,1861,2698,1851,2703,1842,2711,1835,2721,1832,2732,1833,2741,1838,2748,1846,2751,1856,2750,1867,2745,1876xe" filled="false" stroked="true" strokeweight=".4pt" strokecolor="#231f20">
                <v:path arrowok="t"/>
              </v:shape>
            </v:group>
            <v:group style="position:absolute;left:2712;top:1404;width:18;height:512" coordorigin="2712,1404" coordsize="18,512">
              <v:shape style="position:absolute;left:2712;top:1404;width:18;height:512" coordorigin="2712,1404" coordsize="18,512" path="m2712,1404l2724,1479,2729,1584,2729,1700,2727,1807,2724,1886,2723,1916e" filled="false" stroked="true" strokeweight=".4pt" strokecolor="#231f20">
                <v:path arrowok="t"/>
              </v:shape>
              <v:shape style="position:absolute;left:1677;top:1594;width:637;height:640" type="#_x0000_t75" stroked="false">
                <v:imagedata r:id="rId81" o:title=""/>
              </v:shape>
            </v:group>
            <v:group style="position:absolute;left:1699;top:1871;width:405;height:342" coordorigin="1699,1871" coordsize="405,342">
              <v:shape style="position:absolute;left:1699;top:1871;width:405;height:342" coordorigin="1699,1871" coordsize="405,342" path="m2017,1871l2016,1872,2006,1881,1997,1891,1987,1901,1977,1911,1947,1940,1917,1968,1887,1997,1856,2026,1836,2046,1797,2086,1778,2105,1757,2124,1737,2142,1718,2161,1699,2180,1701,2194,1709,2202,1713,2213,1791,2188,1791,2168,1794,2150,1799,2135,1808,2124,1848,2124,1850,2121,1856,2112,1854,2101,1849,2093,1846,2082,1857,2067,1874,2056,1895,2052,1926,2052,1928,2052,1938,2040,1945,2026,1948,2008,1948,1997,1947,1988,1949,1980,1956,1972,1960,1968,1971,1963,2079,1963,2099,1958,2104,1958,2095,1948,2077,1929,2057,1911,2038,1892,2021,1873,2020,1873,2017,1871xe" filled="true" fillcolor="#ffffff" stroked="false">
                <v:path arrowok="t"/>
                <v:fill type="solid"/>
              </v:shape>
              <v:shape style="position:absolute;left:1699;top:1871;width:405;height:342" coordorigin="1699,1871" coordsize="405,342" path="m1848,2124l1808,2124,1818,2125,1822,2132,1844,2131,1848,2124xe" filled="true" fillcolor="#ffffff" stroked="false">
                <v:path arrowok="t"/>
                <v:fill type="solid"/>
              </v:shape>
              <v:shape style="position:absolute;left:1699;top:1871;width:405;height:342" coordorigin="1699,1871" coordsize="405,342" path="m1926,2052l1895,2052,1915,2059,1926,2052xe" filled="true" fillcolor="#ffffff" stroked="false">
                <v:path arrowok="t"/>
                <v:fill type="solid"/>
              </v:shape>
              <v:shape style="position:absolute;left:1699;top:1871;width:405;height:342" coordorigin="1699,1871" coordsize="405,342" path="m2079,1963l1971,1963,1987,1963,1989,1976,2001,1979,2025,1974,2050,1968,2075,1963,2079,1963xe" filled="true" fillcolor="#ffffff" stroked="false">
                <v:path arrowok="t"/>
                <v:fill type="solid"/>
              </v:shape>
              <v:shape style="position:absolute;left:1699;top:1871;width:405;height:342" coordorigin="1699,1871" coordsize="405,342" path="m2104,1958l2099,1958,2104,1959,2104,1958xe" filled="true" fillcolor="#ffffff" stroked="false">
                <v:path arrowok="t"/>
                <v:fill type="solid"/>
              </v:shape>
              <v:shape style="position:absolute;left:1699;top:1871;width:405;height:342" coordorigin="1699,1871" coordsize="405,342" path="m2021,1872l2020,1873,2021,1873,2021,1872xe" filled="true" fillcolor="#ffffff" stroked="false">
                <v:path arrowok="t"/>
                <v:fill type="solid"/>
              </v:shape>
              <v:shape style="position:absolute;left:2177;top:1344;width:349;height:406" type="#_x0000_t75" stroked="false">
                <v:imagedata r:id="rId82" o:title=""/>
              </v:shape>
              <v:shape style="position:absolute;left:3376;top:1215;width:731;height:503" type="#_x0000_t75" stroked="false">
                <v:imagedata r:id="rId83" o:title=""/>
              </v:shape>
            </v:group>
            <v:group style="position:absolute;left:3635;top:1457;width:454;height:242" coordorigin="3635,1457" coordsize="454,242">
              <v:shape style="position:absolute;left:3635;top:1457;width:454;height:242" coordorigin="3635,1457" coordsize="454,242" path="m4045,1640l3966,1640,3978,1648,3987,1661,3995,1677,4000,1696,4083,1699,4084,1687,4089,1677,4086,1663,4063,1650,4045,1640xe" filled="true" fillcolor="#ffffff" stroked="false">
                <v:path arrowok="t"/>
                <v:fill type="solid"/>
              </v:shape>
              <v:shape style="position:absolute;left:3635;top:1457;width:454;height:242" coordorigin="3635,1457" coordsize="454,242" path="m3953,1593l3884,1593,3903,1599,3918,1611,3918,1622,3915,1631,3917,1643,3925,1649,3934,1657,3955,1652,3956,1644,3966,1640,4045,1640,4040,1637,4015,1625,3990,1613,3965,1600,3953,1593xe" filled="true" fillcolor="#ffffff" stroked="false">
                <v:path arrowok="t"/>
                <v:fill type="solid"/>
              </v:shape>
              <v:shape style="position:absolute;left:3635;top:1457;width:454;height:242" coordorigin="3635,1457" coordsize="454,242" path="m3836,1532l3764,1532,3776,1534,3781,1536,3790,1542,3794,1550,3797,1560,3799,1569,3807,1585,3818,1597,3831,1605,3845,1609,3863,1596,3884,1593,3953,1593,3917,1573,3892,1560,3855,1541,3836,1532xe" filled="true" fillcolor="#ffffff" stroked="false">
                <v:path arrowok="t"/>
                <v:fill type="solid"/>
              </v:shape>
              <v:shape style="position:absolute;left:3635;top:1457;width:454;height:242" coordorigin="3635,1457" coordsize="454,242" path="m3694,1457l3692,1459,3691,1459,3680,1483,3667,1507,3653,1530,3641,1552,3635,1566,3640,1564,3665,1562,3690,1560,3715,1557,3740,1556,3751,1550,3749,1537,3764,1532,3836,1532,3744,1484,3731,1478,3719,1470,3707,1464,3698,1459,3692,1459,3691,1459,3698,1459,3695,1458,3694,1457xe" filled="true" fillcolor="#ffffff" stroked="false">
                <v:path arrowok="t"/>
                <v:fill type="solid"/>
              </v:shape>
              <v:shape style="position:absolute;left:3065;top:1096;width:427;height:286" type="#_x0000_t75" stroked="false">
                <v:imagedata r:id="rId84" o:title=""/>
              </v:shape>
            </v:group>
            <v:group style="position:absolute;left:3072;top:1116;width:438;height:267" coordorigin="3072,1116" coordsize="438,267">
              <v:shape style="position:absolute;left:3072;top:1116;width:438;height:267" coordorigin="3072,1116" coordsize="438,267" path="m3072,1116l3141,1146,3232,1199,3330,1261,3419,1320,3484,1365,3509,1383e" filled="false" stroked="true" strokeweight=".4pt" strokecolor="#231f20">
                <v:path arrowok="t"/>
              </v:shape>
              <v:shape style="position:absolute;left:1307;top:1215;width:732;height:503" type="#_x0000_t75" stroked="false">
                <v:imagedata r:id="rId85" o:title=""/>
              </v:shape>
            </v:group>
            <v:group style="position:absolute;left:1326;top:1457;width:454;height:242" coordorigin="1326,1457" coordsize="454,242">
              <v:shape style="position:absolute;left:1326;top:1457;width:454;height:242" coordorigin="1326,1457" coordsize="454,242" path="m1721,1457l1720,1458,1708,1464,1695,1470,1683,1478,1671,1484,1560,1541,1523,1560,1498,1573,1449,1600,1425,1613,1400,1625,1375,1637,1351,1650,1328,1663,1326,1677,1331,1687,1332,1699,1415,1696,1420,1677,1427,1661,1437,1648,1448,1640,1498,1640,1500,1631,1497,1622,1497,1611,1511,1599,1531,1593,1600,1593,1608,1585,1616,1569,1619,1558,1621,1550,1625,1542,1634,1536,1639,1534,1651,1532,1763,1532,1762,1530,1748,1507,1735,1483,1724,1459,1723,1459,1721,1457xe" filled="true" fillcolor="#ffffff" stroked="false">
                <v:path arrowok="t"/>
                <v:fill type="solid"/>
              </v:shape>
              <v:shape style="position:absolute;left:1326;top:1457;width:454;height:242" coordorigin="1326,1457" coordsize="454,242" path="m1498,1640l1448,1640,1458,1644,1460,1652,1481,1657,1490,1649,1498,1643,1498,1640xe" filled="true" fillcolor="#ffffff" stroked="false">
                <v:path arrowok="t"/>
                <v:fill type="solid"/>
              </v:shape>
              <v:shape style="position:absolute;left:1326;top:1457;width:454;height:242" coordorigin="1326,1457" coordsize="454,242" path="m1600,1593l1531,1593,1552,1596,1570,1609,1584,1605,1597,1597,1600,1593xe" filled="true" fillcolor="#ffffff" stroked="false">
                <v:path arrowok="t"/>
                <v:fill type="solid"/>
              </v:shape>
              <v:shape style="position:absolute;left:1326;top:1457;width:454;height:242" coordorigin="1326,1457" coordsize="454,242" path="m1763,1532l1651,1532,1666,1537,1664,1550,1675,1556,1699,1557,1725,1560,1750,1562,1775,1564,1780,1566,1774,1552,1763,1532xe" filled="true" fillcolor="#ffffff" stroked="false">
                <v:path arrowok="t"/>
                <v:fill type="solid"/>
              </v:shape>
              <v:shape style="position:absolute;left:1326;top:1457;width:454;height:242" coordorigin="1326,1457" coordsize="454,242" path="m1724,1459l1723,1459,1724,1459,1724,1459xe" filled="true" fillcolor="#ffffff" stroked="false">
                <v:path arrowok="t"/>
                <v:fill type="solid"/>
              </v:shape>
              <v:shape style="position:absolute;left:1923;top:1096;width:427;height:286" type="#_x0000_t75" stroked="false">
                <v:imagedata r:id="rId86" o:title=""/>
              </v:shape>
            </v:group>
            <v:group style="position:absolute;left:1906;top:1116;width:438;height:267" coordorigin="1906,1116" coordsize="438,267">
              <v:shape style="position:absolute;left:1906;top:1116;width:438;height:267" coordorigin="1906,1116" coordsize="438,267" path="m2343,1116l2274,1146,2183,1199,2085,1261,1996,1320,1931,1365,1906,1383e" filled="false" stroked="true" strokeweight=".4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3.574005pt;margin-top:33.582867pt;width:121.6pt;height:96pt;mso-position-horizontal-relative:page;mso-position-vertical-relative:paragraph;z-index:2536" coordorigin="4271,672" coordsize="2432,1920">
            <v:shape style="position:absolute;left:5698;top:1585;width:637;height:640" type="#_x0000_t75" stroked="false">
              <v:imagedata r:id="rId87" o:title=""/>
            </v:shape>
            <v:group style="position:absolute;left:5907;top:1862;width:405;height:342" coordorigin="5907,1862" coordsize="405,342">
              <v:shape style="position:absolute;left:5907;top:1862;width:405;height:342" coordorigin="5907,1862" coordsize="405,342" path="m6255,2115l6204,2115,6213,2126,6218,2141,6220,2158,6220,2178,6299,2204,6303,2193,6311,2185,6312,2171,6294,2152,6275,2133,6255,2115xe" filled="true" fillcolor="#ffffff" stroked="false">
                <v:path arrowok="t"/>
                <v:fill type="solid"/>
              </v:shape>
              <v:shape style="position:absolute;left:5907;top:1862;width:405;height:342" coordorigin="5907,1862" coordsize="405,342" path="m6182,2043l6117,2043,6137,2046,6155,2057,6166,2073,6163,2083,6157,2091,6155,2103,6161,2111,6168,2122,6189,2123,6193,2116,6204,2115,6255,2115,6234,2095,6214,2076,6182,2043xe" filled="true" fillcolor="#ffffff" stroked="false">
                <v:path arrowok="t"/>
                <v:fill type="solid"/>
              </v:shape>
              <v:shape style="position:absolute;left:5907;top:1862;width:405;height:342" coordorigin="5907,1862" coordsize="405,342" path="m6088,1953l6041,1953,6051,1959,6056,1962,6062,1971,6064,1979,6064,1988,6063,1999,6066,2017,6074,2031,6084,2042,6096,2050,6117,2043,6182,2043,6175,2036,6155,2017,6124,1988,6094,1959,6088,1953xe" filled="true" fillcolor="#ffffff" stroked="false">
                <v:path arrowok="t"/>
                <v:fill type="solid"/>
              </v:shape>
              <v:shape style="position:absolute;left:5907;top:1862;width:405;height:342" coordorigin="5907,1862" coordsize="405,342" path="m6084,1949l5912,1949,5937,1954,5962,1959,5986,1964,6010,1970,6022,1967,6024,1954,6041,1953,6088,1953,6084,1949xe" filled="true" fillcolor="#ffffff" stroked="false">
                <v:path arrowok="t"/>
                <v:fill type="solid"/>
              </v:shape>
              <v:shape style="position:absolute;left:5907;top:1862;width:405;height:342" coordorigin="5907,1862" coordsize="405,342" path="m5991,1863l5974,1883,5954,1902,5934,1920,5917,1938,5907,1949,5912,1949,6084,1949,6064,1930,6035,1902,6025,1892,6015,1882,6005,1872,5996,1863,5992,1863,5991,1863xe" filled="true" fillcolor="#ffffff" stroked="false">
                <v:path arrowok="t"/>
                <v:fill type="solid"/>
              </v:shape>
              <v:shape style="position:absolute;left:5907;top:1862;width:405;height:342" coordorigin="5907,1862" coordsize="405,342" path="m5994,1862l5992,1863,5996,1863,5995,1863,5994,1862xe" filled="true" fillcolor="#ffffff" stroked="false">
                <v:path arrowok="t"/>
                <v:fill type="solid"/>
              </v:shape>
            </v:group>
            <v:group style="position:absolute;left:4937;top:676;width:727;height:727" coordorigin="4937,676" coordsize="727,727">
              <v:shape style="position:absolute;left:4937;top:676;width:727;height:727" coordorigin="4937,676" coordsize="727,727" path="m5664,1039l5657,1112,5636,1181,5602,1242,5558,1296,5504,1340,5442,1374,5374,1395,5301,1403,5228,1395,5159,1374,5098,1340,5044,1296,4999,1242,4966,1181,4945,1112,4937,1039,4945,966,4966,898,4999,836,5044,782,5098,738,5159,704,5228,683,5301,676,5374,683,5442,704,5504,738,5558,782,5602,836,5636,898,5657,966,5664,1039xe" filled="false" stroked="true" strokeweight=".4pt" strokecolor="#231f20">
                <v:path arrowok="t"/>
              </v:shape>
            </v:group>
            <v:group style="position:absolute;left:4964;top:697;width:674;height:674" coordorigin="4964,697" coordsize="674,674">
              <v:shape style="position:absolute;left:4964;top:697;width:674;height:674" coordorigin="4964,697" coordsize="674,674" path="m5638,1034l5629,1111,5603,1182,5564,1245,5512,1297,5449,1337,5378,1362,5301,1371,5223,1362,5153,1337,5090,1297,5038,1245,4998,1182,4973,1111,4964,1034,4973,957,4998,886,5038,823,5090,771,5153,731,5223,706,5301,697,5378,706,5449,731,5512,771,5564,823,5603,886,5629,957,5638,1034xe" filled="false" stroked="true" strokeweight=".4pt" strokecolor="#231f20">
                <v:path arrowok="t"/>
              </v:shape>
              <v:shape style="position:absolute;left:5485;top:1335;width:349;height:406" type="#_x0000_t75" stroked="false">
                <v:imagedata r:id="rId88" o:title=""/>
              </v:shape>
            </v:group>
            <v:group style="position:absolute;left:5140;top:1786;width:381;height:806" coordorigin="5140,1786" coordsize="381,806">
              <v:shape style="position:absolute;left:5140;top:1786;width:381;height:806" coordorigin="5140,1786" coordsize="381,806" path="m5338,2341l5313,2341,5326,2354,5327,2361,5325,2372,5302,2387,5296,2411,5304,2437,5325,2456,5318,2467,5309,2478,5300,2488,5294,2498,5307,2521,5320,2544,5335,2568,5351,2591,5367,2587,5383,2582,5398,2575,5405,2570,5359,2570,5317,2499,5330,2484,5340,2469,5346,2455,5346,2440,5342,2437,5330,2437,5314,2422,5317,2410,5317,2400,5327,2392,5336,2390,5345,2384,5347,2365,5341,2345,5338,2341xe" filled="true" fillcolor="#231f20" stroked="false">
                <v:path arrowok="t"/>
                <v:fill type="solid"/>
              </v:shape>
              <v:shape style="position:absolute;left:5140;top:1786;width:381;height:806" coordorigin="5140,1786" coordsize="381,806" path="m5376,2111l5351,2111,5351,2112,5354,2112,5354,2114,5356,2127,5357,2141,5357,2155,5358,2169,5362,2213,5366,2252,5369,2293,5374,2335,5376,2363,5379,2418,5382,2445,5385,2473,5388,2501,5390,2527,5391,2554,5381,2564,5370,2564,5359,2570,5405,2570,5412,2564,5431,2542,5433,2537,5409,2537,5410,2527,5403,2454,5401,2430,5395,2351,5387,2269,5380,2189,5372,2111,5376,2111xe" filled="true" fillcolor="#231f20" stroked="false">
                <v:path arrowok="t"/>
                <v:fill type="solid"/>
              </v:shape>
              <v:shape style="position:absolute;left:5140;top:1786;width:381;height:806" coordorigin="5140,1786" coordsize="381,806" path="m5471,2103l5445,2103,5442,2114,5438,2125,5434,2136,5431,2147,5425,2151,5415,2151,5404,2151,5397,2154,5394,2162,5394,2175,5397,2200,5402,2276,5412,2411,5417,2472,5418,2488,5420,2504,5419,2518,5413,2533,5409,2537,5433,2537,5438,2521,5438,2518,5439,2504,5439,2498,5431,2387,5426,2321,5420,2243,5416,2171,5421,2171,5427,2171,5446,2165,5450,2160,5452,2148,5454,2138,5458,2127,5462,2116,5468,2107,5471,2103xe" filled="true" fillcolor="#231f20" stroked="false">
                <v:path arrowok="t"/>
                <v:fill type="solid"/>
              </v:shape>
              <v:shape style="position:absolute;left:5140;top:1786;width:381;height:806" coordorigin="5140,1786" coordsize="381,806" path="m5338,2434l5330,2437,5342,2437,5338,2434xe" filled="true" fillcolor="#231f20" stroked="false">
                <v:path arrowok="t"/>
                <v:fill type="solid"/>
              </v:shape>
              <v:shape style="position:absolute;left:5140;top:1786;width:381;height:806" coordorigin="5140,1786" coordsize="381,806" path="m5333,2221l5303,2221,5314,2231,5313,2240,5304,2243,5298,2252,5287,2274,5282,2299,5284,2322,5296,2339,5303,2345,5313,2341,5338,2341,5328,2329,5308,2321,5303,2307,5326,2249,5337,2246,5333,2223,5333,2221xe" filled="true" fillcolor="#231f20" stroked="false">
                <v:path arrowok="t"/>
                <v:fill type="solid"/>
              </v:shape>
              <v:shape style="position:absolute;left:5140;top:1786;width:381;height:806" coordorigin="5140,1786" coordsize="381,806" path="m5315,1786l5241,1807,5174,1867,5140,1979,5151,2039,5180,2093,5189,2103,5208,2124,5218,2135,5259,2189,5267,2202,5276,2213,5285,2221,5296,2229,5303,2221,5333,2221,5329,2211,5327,2210,5306,2210,5295,2204,5281,2184,5266,2164,5250,2144,5235,2124,5231,2121,5245,2119,5271,2117,5298,2116,5325,2114,5351,2111,5376,2111,5390,2108,5427,2105,5445,2103,5471,2103,5471,2103,5227,2103,5214,2100,5175,2046,5160,1963,5169,1920,5216,1850,5276,1814,5336,1805,5412,1805,5391,1795,5352,1786,5315,1786xe" filled="true" fillcolor="#231f20" stroked="false">
                <v:path arrowok="t"/>
                <v:fill type="solid"/>
              </v:shape>
              <v:shape style="position:absolute;left:5140;top:1786;width:381;height:806" coordorigin="5140,1786" coordsize="381,806" path="m5316,2201l5306,2210,5327,2210,5316,2201xe" filled="true" fillcolor="#231f20" stroked="false">
                <v:path arrowok="t"/>
                <v:fill type="solid"/>
              </v:shape>
              <v:shape style="position:absolute;left:5140;top:1786;width:381;height:806" coordorigin="5140,1786" coordsize="381,806" path="m5427,2171l5421,2171,5427,2171,5427,2171xe" filled="true" fillcolor="#231f20" stroked="false">
                <v:path arrowok="t"/>
                <v:fill type="solid"/>
              </v:shape>
              <v:shape style="position:absolute;left:5140;top:1786;width:381;height:806" coordorigin="5140,1786" coordsize="381,806" path="m5412,1805l5336,1805,5367,1810,5397,1820,5426,1836,5472,1881,5496,1936,5500,1993,5483,2050,5478,2061,5472,2074,5461,2084,5445,2085,5435,2085,5395,2088,5318,2093,5277,2096,5261,2099,5243,2102,5227,2103,5471,2103,5473,2100,5480,2095,5485,2087,5515,2027,5521,1962,5506,1899,5469,1845,5431,1814,5412,1805xe" filled="true" fillcolor="#231f20" stroked="false">
                <v:path arrowok="t"/>
                <v:fill type="solid"/>
              </v:shape>
              <v:shape style="position:absolute;left:5160;top:1805;width:340;height:297" type="#_x0000_t75" stroked="false">
                <v:imagedata r:id="rId80" o:title=""/>
              </v:shape>
            </v:group>
            <v:group style="position:absolute;left:5372;top:2103;width:74;height:434" coordorigin="5372,2103" coordsize="74,434">
              <v:shape style="position:absolute;left:5372;top:2103;width:74;height:434" coordorigin="5372,2103" coordsize="74,434" path="m5445,2103l5427,2105,5390,2108,5372,2111,5380,2190,5388,2271,5395,2351,5401,2430,5403,2454,5405,2478,5407,2501,5410,2524,5410,2527,5409,2537,5413,2533,5419,2518,5420,2504,5418,2488,5417,2472,5412,2404,5402,2269,5397,2200,5395,2189,5394,2175,5394,2162,5397,2154,5404,2151,5415,2151,5425,2151,5431,2147,5434,2136,5438,2125,5442,2114,5445,2103xe" filled="true" fillcolor="#ffffff" stroked="false">
                <v:path arrowok="t"/>
                <v:fill type="solid"/>
              </v:shape>
            </v:group>
            <v:group style="position:absolute;left:5231;top:2111;width:161;height:460" coordorigin="5231,2111" coordsize="161,460">
              <v:shape style="position:absolute;left:5231;top:2111;width:161;height:460" coordorigin="5231,2111" coordsize="161,460" path="m5381,2434l5338,2434,5346,2440,5346,2455,5340,2469,5330,2484,5317,2499,5359,2570,5370,2564,5381,2564,5391,2554,5390,2527,5388,2501,5385,2473,5382,2445,5381,2434xe" filled="true" fillcolor="#ffffff" stroked="false">
                <v:path arrowok="t"/>
                <v:fill type="solid"/>
              </v:shape>
              <v:shape style="position:absolute;left:5231;top:2111;width:161;height:460" coordorigin="5231,2111" coordsize="161,460" path="m5361,2201l5316,2201,5329,2211,5333,2223,5337,2246,5326,2249,5316,2261,5307,2276,5303,2292,5303,2307,5308,2321,5328,2329,5341,2345,5347,2365,5345,2384,5336,2390,5327,2392,5317,2400,5317,2410,5314,2422,5330,2437,5338,2434,5381,2434,5379,2418,5376,2363,5374,2335,5369,2292,5366,2251,5362,2210,5361,2201xe" filled="true" fillcolor="#ffffff" stroked="false">
                <v:path arrowok="t"/>
                <v:fill type="solid"/>
              </v:shape>
              <v:shape style="position:absolute;left:5231;top:2111;width:161;height:460" coordorigin="5231,2111" coordsize="161,460" path="m5351,2111l5325,2114,5298,2116,5271,2117,5245,2119,5231,2121,5235,2124,5250,2144,5266,2164,5281,2184,5295,2204,5306,2210,5316,2201,5361,2201,5358,2169,5357,2155,5357,2141,5356,2127,5354,2114,5354,2112,5351,2112,5351,2111xe" filled="true" fillcolor="#ffffff" stroked="false">
                <v:path arrowok="t"/>
                <v:fill type="solid"/>
              </v:shape>
            </v:group>
            <v:group style="position:absolute;left:5285;top:1404;width:54;height:54" coordorigin="5285,1404" coordsize="54,54">
              <v:shape style="position:absolute;left:5285;top:1404;width:54;height:54" coordorigin="5285,1404" coordsize="54,54" path="m5333,1448l5324,1455,5314,1458,5304,1457,5295,1452,5288,1443,5285,1433,5286,1423,5291,1413,5299,1407,5309,1404,5320,1405,5329,1410,5336,1418,5339,1428,5338,1438,5333,1448xe" filled="false" stroked="true" strokeweight=".4pt" strokecolor="#231f20">
                <v:path arrowok="t"/>
              </v:shape>
            </v:group>
            <v:group style="position:absolute;left:5292;top:1465;width:54;height:54" coordorigin="5292,1465" coordsize="54,54">
              <v:shape style="position:absolute;left:5292;top:1465;width:54;height:54" coordorigin="5292,1465" coordsize="54,54" path="m5340,1510l5331,1516,5321,1519,5311,1518,5302,1513,5295,1505,5292,1495,5293,1484,5298,1475,5306,1468,5316,1465,5327,1466,5336,1471,5343,1480,5346,1490,5345,1500,5340,1510xe" filled="false" stroked="true" strokeweight=".4pt" strokecolor="#231f20">
                <v:path arrowok="t"/>
              </v:shape>
            </v:group>
            <v:group style="position:absolute;left:5294;top:1530;width:54;height:54" coordorigin="5294,1530" coordsize="54,54">
              <v:shape style="position:absolute;left:5294;top:1530;width:54;height:54" coordorigin="5294,1530" coordsize="54,54" path="m5341,1574l5333,1581,5323,1584,5313,1583,5303,1578,5296,1569,5294,1559,5295,1549,5300,1539,5308,1533,5318,1530,5328,1531,5338,1536,5345,1544,5347,1554,5346,1564,5341,1574xe" filled="false" stroked="true" strokeweight=".4pt" strokecolor="#231f20">
                <v:path arrowok="t"/>
              </v:shape>
            </v:group>
            <v:group style="position:absolute;left:5293;top:1592;width:54;height:54" coordorigin="5293,1592" coordsize="54,54">
              <v:shape style="position:absolute;left:5293;top:1592;width:54;height:54" coordorigin="5293,1592" coordsize="54,54" path="m5341,1636l5333,1643,5323,1646,5312,1645,5303,1640,5296,1631,5293,1622,5294,1611,5299,1602,5308,1595,5318,1592,5328,1593,5337,1598,5344,1606,5347,1616,5346,1627,5341,1636xe" filled="false" stroked="true" strokeweight=".4pt" strokecolor="#231f20">
                <v:path arrowok="t"/>
              </v:shape>
            </v:group>
            <v:group style="position:absolute;left:5299;top:1656;width:54;height:54" coordorigin="5299,1656" coordsize="54,54">
              <v:shape style="position:absolute;left:5299;top:1656;width:54;height:54" coordorigin="5299,1656" coordsize="54,54" path="m5347,1700l5339,1707,5329,1710,5318,1709,5309,1704,5302,1695,5299,1685,5300,1675,5305,1666,5314,1659,5324,1656,5334,1657,5344,1662,5350,1670,5353,1680,5352,1691,5347,1700xe" filled="false" stroked="true" strokeweight=".4pt" strokecolor="#231f20">
                <v:path arrowok="t"/>
              </v:shape>
            </v:group>
            <v:group style="position:absolute;left:5293;top:1714;width:54;height:54" coordorigin="5293,1714" coordsize="54,54">
              <v:shape style="position:absolute;left:5293;top:1714;width:54;height:54" coordorigin="5293,1714" coordsize="54,54" path="m5341,1758l5332,1765,5322,1767,5312,1766,5303,1761,5296,1753,5293,1743,5294,1733,5299,1723,5307,1716,5317,1714,5328,1715,5337,1720,5344,1728,5347,1738,5346,1748,5341,1758xe" filled="false" stroked="true" strokeweight=".4pt" strokecolor="#231f20">
                <v:path arrowok="t"/>
              </v:shape>
            </v:group>
            <v:group style="position:absolute;left:5295;top:1771;width:54;height:54" coordorigin="5295,1771" coordsize="54,54">
              <v:shape style="position:absolute;left:5295;top:1771;width:54;height:54" coordorigin="5295,1771" coordsize="54,54" path="m5343,1815l5334,1822,5324,1825,5314,1824,5304,1819,5298,1810,5295,1800,5296,1790,5301,1781,5309,1774,5319,1771,5329,1772,5339,1777,5346,1785,5349,1795,5348,1806,5343,1815xe" filled="false" stroked="true" strokeweight=".4pt" strokecolor="#231f20">
                <v:path arrowok="t"/>
              </v:shape>
            </v:group>
            <v:group style="position:absolute;left:5292;top:1832;width:54;height:54" coordorigin="5292,1832" coordsize="54,54">
              <v:shape style="position:absolute;left:5292;top:1832;width:54;height:54" coordorigin="5292,1832" coordsize="54,54" path="m5340,1876l5331,1883,5321,1886,5311,1885,5301,1880,5295,1871,5292,1861,5293,1851,5298,1842,5306,1835,5316,1832,5327,1833,5336,1838,5343,1846,5346,1856,5345,1867,5340,1876xe" filled="false" stroked="true" strokeweight=".4pt" strokecolor="#231f20">
                <v:path arrowok="t"/>
              </v:shape>
            </v:group>
            <v:group style="position:absolute;left:5307;top:1404;width:18;height:512" coordorigin="5307,1404" coordsize="18,512">
              <v:shape style="position:absolute;left:5307;top:1404;width:18;height:512" coordorigin="5307,1404" coordsize="18,512" path="m5307,1404l5319,1479,5324,1584,5324,1700,5322,1807,5319,1886,5317,1916e" filled="false" stroked="true" strokeweight=".4pt" strokecolor="#231f20">
                <v:path arrowok="t"/>
              </v:shape>
              <v:shape style="position:absolute;left:4271;top:1594;width:637;height:640" type="#_x0000_t75" stroked="false">
                <v:imagedata r:id="rId89" o:title=""/>
              </v:shape>
            </v:group>
            <v:group style="position:absolute;left:4294;top:1871;width:405;height:342" coordorigin="4294,1871" coordsize="405,342">
              <v:shape style="position:absolute;left:4294;top:1871;width:405;height:342" coordorigin="4294,1871" coordsize="405,342" path="m4612,1871l4611,1872,4601,1881,4591,1891,4582,1901,4572,1911,4542,1940,4512,1968,4482,1997,4451,2026,4431,2046,4392,2086,4373,2105,4352,2124,4332,2142,4312,2161,4294,2180,4296,2194,4304,2202,4308,2213,4386,2188,4386,2168,4389,2150,4394,2135,4403,2124,4443,2124,4445,2121,4451,2112,4449,2101,4444,2093,4441,2082,4451,2067,4469,2056,4490,2052,4521,2052,4522,2052,4533,2040,4540,2026,4543,2008,4543,1997,4542,1988,4544,1980,4551,1972,4555,1968,4566,1963,4674,1963,4694,1958,4699,1958,4690,1948,4672,1929,4652,1911,4633,1892,4616,1873,4615,1873,4612,1871xe" filled="true" fillcolor="#ffffff" stroked="false">
                <v:path arrowok="t"/>
                <v:fill type="solid"/>
              </v:shape>
              <v:shape style="position:absolute;left:4294;top:1871;width:405;height:342" coordorigin="4294,1871" coordsize="405,342" path="m4443,2124l4403,2124,4413,2125,4417,2132,4439,2131,4443,2124xe" filled="true" fillcolor="#ffffff" stroked="false">
                <v:path arrowok="t"/>
                <v:fill type="solid"/>
              </v:shape>
              <v:shape style="position:absolute;left:4294;top:1871;width:405;height:342" coordorigin="4294,1871" coordsize="405,342" path="m4521,2052l4490,2052,4510,2059,4521,2052xe" filled="true" fillcolor="#ffffff" stroked="false">
                <v:path arrowok="t"/>
                <v:fill type="solid"/>
              </v:shape>
              <v:shape style="position:absolute;left:4294;top:1871;width:405;height:342" coordorigin="4294,1871" coordsize="405,342" path="m4674,1963l4566,1963,4582,1963,4584,1976,4596,1979,4620,1974,4645,1968,4670,1963,4674,1963xe" filled="true" fillcolor="#ffffff" stroked="false">
                <v:path arrowok="t"/>
                <v:fill type="solid"/>
              </v:shape>
              <v:shape style="position:absolute;left:4294;top:1871;width:405;height:342" coordorigin="4294,1871" coordsize="405,342" path="m4699,1958l4694,1958,4699,1959,4699,1958xe" filled="true" fillcolor="#ffffff" stroked="false">
                <v:path arrowok="t"/>
                <v:fill type="solid"/>
              </v:shape>
              <v:shape style="position:absolute;left:4294;top:1871;width:405;height:342" coordorigin="4294,1871" coordsize="405,342" path="m4616,1872l4615,1873,4616,1873,4616,1872xe" filled="true" fillcolor="#ffffff" stroked="false">
                <v:path arrowok="t"/>
                <v:fill type="solid"/>
              </v:shape>
              <v:shape style="position:absolute;left:4772;top:1344;width:349;height:406" type="#_x0000_t75" stroked="false">
                <v:imagedata r:id="rId82" o:title=""/>
              </v:shape>
              <v:shape style="position:absolute;left:5971;top:1215;width:731;height:503" type="#_x0000_t75" stroked="false">
                <v:imagedata r:id="rId90" o:title=""/>
              </v:shape>
            </v:group>
            <v:group style="position:absolute;left:6230;top:1457;width:454;height:242" coordorigin="6230,1457" coordsize="454,242">
              <v:shape style="position:absolute;left:6230;top:1457;width:454;height:242" coordorigin="6230,1457" coordsize="454,242" path="m6640,1640l6561,1640,6573,1648,6582,1661,6589,1677,6595,1696,6678,1699,6679,1687,6684,1677,6681,1663,6658,1650,6640,1640xe" filled="true" fillcolor="#ffffff" stroked="false">
                <v:path arrowok="t"/>
                <v:fill type="solid"/>
              </v:shape>
              <v:shape style="position:absolute;left:6230;top:1457;width:454;height:242" coordorigin="6230,1457" coordsize="454,242" path="m6548,1593l6478,1593,6498,1599,6513,1611,6513,1622,6510,1631,6512,1643,6520,1649,6529,1657,6550,1652,6551,1644,6561,1640,6640,1640,6634,1637,6610,1625,6585,1613,6560,1600,6548,1593xe" filled="true" fillcolor="#ffffff" stroked="false">
                <v:path arrowok="t"/>
                <v:fill type="solid"/>
              </v:shape>
              <v:shape style="position:absolute;left:6230;top:1457;width:454;height:242" coordorigin="6230,1457" coordsize="454,242" path="m6431,1532l6359,1532,6371,1534,6376,1536,6385,1542,6389,1550,6391,1560,6394,1569,6402,1585,6413,1597,6426,1605,6440,1609,6458,1596,6478,1593,6548,1593,6512,1573,6487,1560,6449,1541,6431,1532xe" filled="true" fillcolor="#ffffff" stroked="false">
                <v:path arrowok="t"/>
                <v:fill type="solid"/>
              </v:shape>
              <v:shape style="position:absolute;left:6230;top:1457;width:454;height:242" coordorigin="6230,1457" coordsize="454,242" path="m6289,1457l6287,1459,6285,1459,6275,1483,6262,1507,6248,1530,6236,1552,6230,1566,6235,1564,6260,1562,6285,1560,6310,1557,6335,1556,6346,1550,6344,1537,6359,1532,6431,1532,6339,1484,6326,1478,6314,1470,6302,1464,6293,1459,6287,1459,6286,1459,6293,1459,6290,1458,6289,1457xe" filled="true" fillcolor="#ffffff" stroked="false">
                <v:path arrowok="t"/>
                <v:fill type="solid"/>
              </v:shape>
              <v:shape style="position:absolute;left:5660;top:1096;width:427;height:286" type="#_x0000_t75" stroked="false">
                <v:imagedata r:id="rId91" o:title=""/>
              </v:shape>
            </v:group>
            <v:group style="position:absolute;left:5667;top:1116;width:438;height:267" coordorigin="5667,1116" coordsize="438,267">
              <v:shape style="position:absolute;left:5667;top:1116;width:438;height:267" coordorigin="5667,1116" coordsize="438,267" path="m5667,1116l5736,1146,5827,1199,5925,1261,6014,1320,6079,1365,6104,1383e" filled="false" stroked="true" strokeweight=".4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5.265991pt;margin-top:33.582867pt;width:70.1pt;height:96pt;mso-position-horizontal-relative:page;mso-position-vertical-relative:paragraph;z-index:2560" coordorigin="6905,672" coordsize="1402,1920">
            <v:shape style="position:absolute;left:7670;top:1585;width:637;height:640" type="#_x0000_t75" stroked="false">
              <v:imagedata r:id="rId92" o:title=""/>
            </v:shape>
            <v:group style="position:absolute;left:7879;top:1862;width:405;height:342" coordorigin="7879,1862" coordsize="405,342">
              <v:shape style="position:absolute;left:7879;top:1862;width:405;height:342" coordorigin="7879,1862" coordsize="405,342" path="m8227,2115l8176,2115,8185,2126,8190,2141,8192,2158,8192,2178,8271,2204,8275,2193,8283,2185,8284,2171,8266,2152,8247,2133,8227,2115xe" filled="true" fillcolor="#ffffff" stroked="false">
                <v:path arrowok="t"/>
                <v:fill type="solid"/>
              </v:shape>
              <v:shape style="position:absolute;left:7879;top:1862;width:405;height:342" coordorigin="7879,1862" coordsize="405,342" path="m8154,2043l8089,2043,8109,2046,8127,2057,8138,2073,8135,2083,8129,2091,8127,2103,8133,2111,8140,2122,8161,2123,8165,2116,8176,2115,8227,2115,8206,2095,8186,2076,8154,2043xe" filled="true" fillcolor="#ffffff" stroked="false">
                <v:path arrowok="t"/>
                <v:fill type="solid"/>
              </v:shape>
              <v:shape style="position:absolute;left:7879;top:1862;width:405;height:342" coordorigin="7879,1862" coordsize="405,342" path="m8060,1953l8012,1953,8023,1959,8028,1962,8034,1971,8036,1979,8036,1988,8035,1999,8038,2017,8046,2031,8056,2042,8068,2050,8089,2043,8154,2043,8147,2036,8127,2017,8096,1988,8066,1959,8060,1953xe" filled="true" fillcolor="#ffffff" stroked="false">
                <v:path arrowok="t"/>
                <v:fill type="solid"/>
              </v:shape>
              <v:shape style="position:absolute;left:7879;top:1862;width:405;height:342" coordorigin="7879,1862" coordsize="405,342" path="m8055,1949l7884,1949,7909,1954,7934,1959,7958,1964,7982,1970,7994,1967,7996,1954,8012,1953,8060,1953,8055,1949xe" filled="true" fillcolor="#ffffff" stroked="false">
                <v:path arrowok="t"/>
                <v:fill type="solid"/>
              </v:shape>
              <v:shape style="position:absolute;left:7879;top:1862;width:405;height:342" coordorigin="7879,1862" coordsize="405,342" path="m7963,1863l7946,1883,7926,1902,7906,1920,7889,1938,7879,1949,7884,1949,8055,1949,8036,1930,8006,1902,7997,1892,7987,1882,7977,1872,7968,1863,7964,1863,7963,1863xe" filled="true" fillcolor="#ffffff" stroked="false">
                <v:path arrowok="t"/>
                <v:fill type="solid"/>
              </v:shape>
              <v:shape style="position:absolute;left:7879;top:1862;width:405;height:342" coordorigin="7879,1862" coordsize="405,342" path="m7966,1862l7964,1863,7968,1863,7967,1863,7966,1862xe" filled="true" fillcolor="#ffffff" stroked="false">
                <v:path arrowok="t"/>
                <v:fill type="solid"/>
              </v:shape>
            </v:group>
            <v:group style="position:absolute;left:6909;top:676;width:727;height:727" coordorigin="6909,676" coordsize="727,727">
              <v:shape style="position:absolute;left:6909;top:676;width:727;height:727" coordorigin="6909,676" coordsize="727,727" path="m7636,1039l7629,1112,7608,1181,7574,1242,7530,1296,7476,1340,7414,1374,7346,1395,7273,1403,7200,1395,7131,1374,7070,1340,7016,1296,6971,1242,6938,1181,6917,1112,6909,1039,6917,966,6938,898,6971,836,7016,782,7070,738,7131,704,7200,683,7273,676,7346,683,7414,704,7476,738,7530,782,7574,836,7608,898,7629,966,7636,1039xe" filled="false" stroked="true" strokeweight=".4pt" strokecolor="#231f20">
                <v:path arrowok="t"/>
              </v:shape>
            </v:group>
            <v:group style="position:absolute;left:6936;top:697;width:674;height:674" coordorigin="6936,697" coordsize="674,674">
              <v:shape style="position:absolute;left:6936;top:697;width:674;height:674" coordorigin="6936,697" coordsize="674,674" path="m7610,1034l7601,1111,7575,1182,7536,1245,7484,1297,7421,1337,7350,1362,7273,1371,7195,1362,7125,1337,7062,1297,7010,1245,6970,1182,6945,1111,6936,1034,6945,957,6970,886,7010,823,7062,771,7125,731,7195,706,7273,697,7350,706,7421,731,7484,771,7536,823,7575,886,7601,957,7610,1034xe" filled="false" stroked="true" strokeweight=".4pt" strokecolor="#231f20">
                <v:path arrowok="t"/>
              </v:shape>
              <v:shape style="position:absolute;left:7457;top:1335;width:349;height:406" type="#_x0000_t75" stroked="false">
                <v:imagedata r:id="rId88" o:title=""/>
              </v:shape>
            </v:group>
            <v:group style="position:absolute;left:7112;top:1786;width:381;height:806" coordorigin="7112,1786" coordsize="381,806">
              <v:shape style="position:absolute;left:7112;top:1786;width:381;height:806" coordorigin="7112,1786" coordsize="381,806" path="m7310,2341l7285,2341,7298,2354,7299,2361,7297,2372,7274,2387,7268,2411,7276,2437,7297,2456,7290,2467,7281,2478,7272,2488,7266,2498,7279,2521,7292,2544,7307,2568,7323,2591,7339,2587,7355,2582,7370,2575,7377,2570,7331,2570,7289,2499,7302,2484,7312,2469,7318,2455,7318,2440,7314,2437,7302,2437,7286,2422,7289,2410,7289,2400,7299,2392,7308,2390,7317,2384,7319,2365,7313,2345,7310,2341xe" filled="true" fillcolor="#231f20" stroked="false">
                <v:path arrowok="t"/>
                <v:fill type="solid"/>
              </v:shape>
              <v:shape style="position:absolute;left:7112;top:1786;width:381;height:806" coordorigin="7112,1786" coordsize="381,806" path="m7348,2111l7323,2111,7323,2112,7326,2112,7326,2114,7328,2127,7329,2141,7329,2155,7330,2169,7334,2213,7338,2252,7341,2293,7346,2335,7348,2363,7351,2418,7354,2445,7357,2473,7360,2501,7362,2527,7363,2554,7353,2564,7342,2564,7331,2570,7377,2570,7384,2564,7403,2542,7405,2537,7381,2537,7382,2527,7375,2454,7373,2430,7367,2351,7359,2269,7352,2189,7344,2111,7348,2111xe" filled="true" fillcolor="#231f20" stroked="false">
                <v:path arrowok="t"/>
                <v:fill type="solid"/>
              </v:shape>
              <v:shape style="position:absolute;left:7112;top:1786;width:381;height:806" coordorigin="7112,1786" coordsize="381,806" path="m7443,2103l7417,2103,7414,2114,7410,2125,7406,2136,7403,2147,7397,2151,7387,2151,7376,2151,7369,2154,7366,2162,7366,2175,7369,2200,7374,2276,7384,2411,7389,2472,7390,2488,7392,2504,7391,2518,7385,2533,7381,2537,7405,2537,7410,2521,7410,2518,7411,2504,7411,2498,7403,2387,7398,2321,7392,2243,7388,2171,7393,2171,7399,2171,7418,2165,7421,2160,7424,2148,7426,2138,7430,2127,7434,2116,7440,2107,7443,2103xe" filled="true" fillcolor="#231f20" stroked="false">
                <v:path arrowok="t"/>
                <v:fill type="solid"/>
              </v:shape>
              <v:shape style="position:absolute;left:7112;top:1786;width:381;height:806" coordorigin="7112,1786" coordsize="381,806" path="m7310,2434l7302,2437,7314,2437,7310,2434xe" filled="true" fillcolor="#231f20" stroked="false">
                <v:path arrowok="t"/>
                <v:fill type="solid"/>
              </v:shape>
              <v:shape style="position:absolute;left:7112;top:1786;width:381;height:806" coordorigin="7112,1786" coordsize="381,806" path="m7305,2221l7275,2221,7286,2231,7285,2240,7276,2243,7269,2252,7259,2274,7254,2299,7256,2322,7268,2339,7275,2345,7285,2341,7310,2341,7300,2329,7280,2321,7275,2307,7298,2249,7309,2246,7305,2223,7305,2221xe" filled="true" fillcolor="#231f20" stroked="false">
                <v:path arrowok="t"/>
                <v:fill type="solid"/>
              </v:shape>
              <v:shape style="position:absolute;left:7112;top:1786;width:381;height:806" coordorigin="7112,1786" coordsize="381,806" path="m7287,1786l7213,1807,7146,1867,7112,1979,7123,2039,7152,2093,7161,2103,7180,2124,7190,2135,7231,2189,7239,2202,7248,2213,7257,2221,7268,2229,7275,2221,7305,2221,7301,2211,7299,2210,7278,2210,7267,2204,7253,2184,7238,2164,7222,2144,7207,2124,7203,2121,7217,2119,7243,2117,7270,2116,7297,2114,7323,2111,7348,2111,7362,2108,7399,2105,7417,2103,7443,2103,7443,2103,7199,2103,7186,2100,7147,2046,7132,1963,7141,1920,7188,1850,7248,1814,7308,1805,7384,1805,7363,1795,7324,1786,7287,1786xe" filled="true" fillcolor="#231f20" stroked="false">
                <v:path arrowok="t"/>
                <v:fill type="solid"/>
              </v:shape>
              <v:shape style="position:absolute;left:7112;top:1786;width:381;height:806" coordorigin="7112,1786" coordsize="381,806" path="m7288,2201l7278,2210,7299,2210,7288,2201xe" filled="true" fillcolor="#231f20" stroked="false">
                <v:path arrowok="t"/>
                <v:fill type="solid"/>
              </v:shape>
              <v:shape style="position:absolute;left:7112;top:1786;width:381;height:806" coordorigin="7112,1786" coordsize="381,806" path="m7399,2171l7393,2171,7399,2171,7399,2171xe" filled="true" fillcolor="#231f20" stroked="false">
                <v:path arrowok="t"/>
                <v:fill type="solid"/>
              </v:shape>
              <v:shape style="position:absolute;left:7112;top:1786;width:381;height:806" coordorigin="7112,1786" coordsize="381,806" path="m7384,1805l7308,1805,7339,1810,7369,1820,7398,1836,7444,1881,7468,1936,7472,1993,7455,2050,7450,2061,7444,2074,7433,2084,7417,2085,7407,2085,7367,2088,7290,2093,7249,2096,7233,2099,7215,2102,7199,2103,7443,2103,7445,2100,7452,2095,7457,2087,7487,2027,7493,1962,7478,1899,7441,1845,7403,1814,7384,1805xe" filled="true" fillcolor="#231f20" stroked="false">
                <v:path arrowok="t"/>
                <v:fill type="solid"/>
              </v:shape>
              <v:shape style="position:absolute;left:7132;top:1805;width:340;height:297" type="#_x0000_t75" stroked="false">
                <v:imagedata r:id="rId80" o:title=""/>
              </v:shape>
            </v:group>
            <v:group style="position:absolute;left:7344;top:2103;width:74;height:434" coordorigin="7344,2103" coordsize="74,434">
              <v:shape style="position:absolute;left:7344;top:2103;width:74;height:434" coordorigin="7344,2103" coordsize="74,434" path="m7417,2103l7399,2105,7362,2108,7344,2111,7352,2190,7360,2271,7367,2351,7373,2430,7375,2454,7377,2478,7379,2501,7382,2524,7382,2527,7381,2537,7385,2533,7391,2518,7392,2504,7390,2488,7389,2472,7384,2404,7374,2269,7369,2200,7367,2189,7366,2175,7366,2162,7369,2154,7376,2151,7387,2151,7397,2151,7403,2147,7406,2136,7410,2125,7414,2114,7417,2103xe" filled="true" fillcolor="#ffffff" stroked="false">
                <v:path arrowok="t"/>
                <v:fill type="solid"/>
              </v:shape>
            </v:group>
            <v:group style="position:absolute;left:7203;top:2111;width:161;height:460" coordorigin="7203,2111" coordsize="161,460">
              <v:shape style="position:absolute;left:7203;top:2111;width:161;height:460" coordorigin="7203,2111" coordsize="161,460" path="m7353,2434l7310,2434,7318,2440,7318,2455,7312,2469,7302,2484,7289,2499,7331,2570,7342,2564,7353,2564,7363,2554,7362,2527,7360,2501,7357,2473,7354,2445,7353,2434xe" filled="true" fillcolor="#ffffff" stroked="false">
                <v:path arrowok="t"/>
                <v:fill type="solid"/>
              </v:shape>
              <v:shape style="position:absolute;left:7203;top:2111;width:161;height:460" coordorigin="7203,2111" coordsize="161,460" path="m7333,2201l7288,2201,7301,2211,7305,2223,7309,2246,7298,2249,7288,2261,7279,2276,7275,2292,7275,2307,7280,2321,7300,2329,7313,2345,7319,2365,7317,2384,7308,2390,7299,2392,7289,2400,7289,2410,7286,2422,7302,2437,7310,2434,7353,2434,7351,2418,7348,2363,7346,2335,7341,2292,7338,2251,7334,2210,7333,2201xe" filled="true" fillcolor="#ffffff" stroked="false">
                <v:path arrowok="t"/>
                <v:fill type="solid"/>
              </v:shape>
              <v:shape style="position:absolute;left:7203;top:2111;width:161;height:460" coordorigin="7203,2111" coordsize="161,460" path="m7323,2111l7297,2114,7270,2116,7243,2117,7217,2119,7203,2121,7207,2124,7222,2144,7238,2164,7253,2184,7267,2204,7278,2210,7288,2201,7333,2201,7330,2169,7329,2155,7329,2141,7328,2127,7326,2114,7326,2112,7323,2112,7323,2111xe" filled="true" fillcolor="#ffffff" stroked="false">
                <v:path arrowok="t"/>
                <v:fill type="solid"/>
              </v:shape>
            </v:group>
            <v:group style="position:absolute;left:7257;top:1404;width:54;height:54" coordorigin="7257,1404" coordsize="54,54">
              <v:shape style="position:absolute;left:7257;top:1404;width:54;height:54" coordorigin="7257,1404" coordsize="54,54" path="m7305,1448l7296,1455,7286,1458,7276,1457,7267,1452,7260,1443,7257,1433,7258,1423,7263,1413,7271,1407,7281,1404,7292,1405,7301,1410,7308,1418,7311,1428,7310,1438,7305,1448xe" filled="false" stroked="true" strokeweight=".4pt" strokecolor="#231f20">
                <v:path arrowok="t"/>
              </v:shape>
            </v:group>
            <v:group style="position:absolute;left:7264;top:1465;width:54;height:54" coordorigin="7264,1465" coordsize="54,54">
              <v:shape style="position:absolute;left:7264;top:1465;width:54;height:54" coordorigin="7264,1465" coordsize="54,54" path="m7312,1510l7303,1516,7293,1519,7283,1518,7274,1513,7267,1505,7264,1495,7265,1484,7270,1475,7278,1468,7288,1465,7299,1466,7308,1471,7315,1480,7318,1490,7317,1500,7312,1510xe" filled="false" stroked="true" strokeweight=".4pt" strokecolor="#231f20">
                <v:path arrowok="t"/>
              </v:shape>
            </v:group>
            <v:group style="position:absolute;left:7266;top:1530;width:54;height:54" coordorigin="7266,1530" coordsize="54,54">
              <v:shape style="position:absolute;left:7266;top:1530;width:54;height:54" coordorigin="7266,1530" coordsize="54,54" path="m7313,1574l7305,1581,7295,1584,7285,1583,7275,1578,7268,1569,7266,1559,7267,1549,7272,1539,7280,1533,7290,1530,7300,1531,7310,1536,7317,1544,7319,1554,7318,1564,7313,1574xe" filled="false" stroked="true" strokeweight=".4pt" strokecolor="#231f20">
                <v:path arrowok="t"/>
              </v:shape>
            </v:group>
            <v:group style="position:absolute;left:7265;top:1592;width:54;height:54" coordorigin="7265,1592" coordsize="54,54">
              <v:shape style="position:absolute;left:7265;top:1592;width:54;height:54" coordorigin="7265,1592" coordsize="54,54" path="m7313,1636l7305,1643,7295,1646,7284,1645,7275,1640,7268,1631,7265,1622,7266,1611,7271,1602,7280,1595,7290,1592,7300,1593,7309,1598,7316,1606,7319,1616,7318,1627,7313,1636xe" filled="false" stroked="true" strokeweight=".4pt" strokecolor="#231f20">
                <v:path arrowok="t"/>
              </v:shape>
            </v:group>
            <v:group style="position:absolute;left:7271;top:1656;width:54;height:54" coordorigin="7271,1656" coordsize="54,54">
              <v:shape style="position:absolute;left:7271;top:1656;width:54;height:54" coordorigin="7271,1656" coordsize="54,54" path="m7319,1700l7311,1707,7301,1710,7290,1709,7281,1704,7274,1695,7271,1685,7272,1675,7277,1666,7286,1659,7296,1656,7306,1657,7315,1662,7322,1670,7325,1680,7324,1691,7319,1700xe" filled="false" stroked="true" strokeweight=".4pt" strokecolor="#231f20">
                <v:path arrowok="t"/>
              </v:shape>
            </v:group>
            <v:group style="position:absolute;left:7265;top:1714;width:54;height:54" coordorigin="7265,1714" coordsize="54,54">
              <v:shape style="position:absolute;left:7265;top:1714;width:54;height:54" coordorigin="7265,1714" coordsize="54,54" path="m7313,1758l7304,1765,7294,1767,7284,1766,7274,1761,7268,1753,7265,1743,7266,1733,7271,1723,7279,1716,7289,1714,7300,1715,7309,1720,7316,1728,7319,1738,7318,1748,7313,1758xe" filled="false" stroked="true" strokeweight=".4pt" strokecolor="#231f20">
                <v:path arrowok="t"/>
              </v:shape>
            </v:group>
            <v:group style="position:absolute;left:7267;top:1771;width:54;height:54" coordorigin="7267,1771" coordsize="54,54">
              <v:shape style="position:absolute;left:7267;top:1771;width:54;height:54" coordorigin="7267,1771" coordsize="54,54" path="m7315,1815l7306,1822,7296,1825,7286,1824,7276,1819,7270,1810,7267,1800,7268,1790,7273,1781,7281,1774,7291,1771,7301,1772,7311,1777,7318,1785,7321,1795,7320,1806,7315,1815xe" filled="false" stroked="true" strokeweight=".4pt" strokecolor="#231f20">
                <v:path arrowok="t"/>
              </v:shape>
            </v:group>
            <v:group style="position:absolute;left:7264;top:1832;width:54;height:54" coordorigin="7264,1832" coordsize="54,54">
              <v:shape style="position:absolute;left:7264;top:1832;width:54;height:54" coordorigin="7264,1832" coordsize="54,54" path="m7312,1876l7303,1883,7293,1886,7283,1885,7273,1880,7267,1871,7264,1861,7265,1851,7270,1842,7278,1835,7288,1832,7299,1833,7308,1838,7315,1846,7318,1856,7317,1867,7312,1876xe" filled="false" stroked="true" strokeweight=".4pt" strokecolor="#231f20">
                <v:path arrowok="t"/>
              </v:shape>
            </v:group>
            <v:group style="position:absolute;left:7279;top:1404;width:18;height:512" coordorigin="7279,1404" coordsize="18,512">
              <v:shape style="position:absolute;left:7279;top:1404;width:18;height:512" coordorigin="7279,1404" coordsize="18,512" path="m7279,1404l7291,1479,7296,1584,7296,1700,7294,1807,7291,1886,7289,1916e" filled="false" stroked="true" strokeweight=".4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23.626007pt;margin-top:33.582867pt;width:103.2pt;height:96pt;mso-position-horizontal-relative:page;mso-position-vertical-relative:paragraph;z-index:2584" coordorigin="8473,672" coordsize="2064,1920">
            <v:shape style="position:absolute;left:9899;top:1585;width:637;height:640" type="#_x0000_t75" stroked="false">
              <v:imagedata r:id="rId93" o:title=""/>
            </v:shape>
            <v:group style="position:absolute;left:10108;top:1862;width:405;height:342" coordorigin="10108,1862" coordsize="405,342">
              <v:shape style="position:absolute;left:10108;top:1862;width:405;height:342" coordorigin="10108,1862" coordsize="405,342" path="m10456,2115l10405,2115,10414,2126,10419,2141,10421,2158,10421,2178,10500,2204,10504,2193,10512,2185,10513,2171,10495,2152,10476,2133,10456,2115xe" filled="true" fillcolor="#ffffff" stroked="false">
                <v:path arrowok="t"/>
                <v:fill type="solid"/>
              </v:shape>
              <v:shape style="position:absolute;left:10108;top:1862;width:405;height:342" coordorigin="10108,1862" coordsize="405,342" path="m10383,2043l10318,2043,10338,2046,10356,2057,10367,2073,10364,2083,10358,2091,10356,2103,10362,2111,10369,2122,10390,2123,10394,2116,10405,2115,10456,2115,10435,2095,10415,2076,10383,2043xe" filled="true" fillcolor="#ffffff" stroked="false">
                <v:path arrowok="t"/>
                <v:fill type="solid"/>
              </v:shape>
              <v:shape style="position:absolute;left:10108;top:1862;width:405;height:342" coordorigin="10108,1862" coordsize="405,342" path="m10289,1953l10242,1953,10252,1959,10257,1962,10263,1971,10265,1979,10265,1988,10264,1999,10267,2017,10275,2031,10285,2042,10297,2050,10318,2043,10383,2043,10376,2036,10356,2017,10325,1988,10295,1959,10289,1953xe" filled="true" fillcolor="#ffffff" stroked="false">
                <v:path arrowok="t"/>
                <v:fill type="solid"/>
              </v:shape>
              <v:shape style="position:absolute;left:10108;top:1862;width:405;height:342" coordorigin="10108,1862" coordsize="405,342" path="m10285,1949l10113,1949,10138,1954,10163,1959,10187,1964,10211,1970,10223,1967,10225,1954,10242,1953,10289,1953,10285,1949xe" filled="true" fillcolor="#ffffff" stroked="false">
                <v:path arrowok="t"/>
                <v:fill type="solid"/>
              </v:shape>
              <v:shape style="position:absolute;left:10108;top:1862;width:405;height:342" coordorigin="10108,1862" coordsize="405,342" path="m10192,1863l10175,1883,10155,1902,10135,1920,10118,1938,10108,1949,10113,1949,10285,1949,10265,1930,10236,1902,10226,1892,10216,1882,10206,1872,10197,1863,10193,1863,10192,1863xe" filled="true" fillcolor="#ffffff" stroked="false">
                <v:path arrowok="t"/>
                <v:fill type="solid"/>
              </v:shape>
              <v:shape style="position:absolute;left:10108;top:1862;width:405;height:342" coordorigin="10108,1862" coordsize="405,342" path="m10195,1862l10193,1863,10197,1863,10196,1863,10195,1862xe" filled="true" fillcolor="#ffffff" stroked="false">
                <v:path arrowok="t"/>
                <v:fill type="solid"/>
              </v:shape>
            </v:group>
            <v:group style="position:absolute;left:9138;top:676;width:727;height:727" coordorigin="9138,676" coordsize="727,727">
              <v:shape style="position:absolute;left:9138;top:676;width:727;height:727" coordorigin="9138,676" coordsize="727,727" path="m9865,1039l9858,1112,9837,1181,9803,1242,9759,1296,9705,1340,9643,1374,9575,1395,9502,1403,9429,1395,9360,1374,9299,1340,9245,1296,9200,1242,9167,1181,9146,1112,9138,1039,9146,966,9167,898,9200,836,9245,782,9299,738,9360,704,9429,683,9502,676,9575,683,9643,704,9705,738,9759,782,9803,836,9837,898,9858,966,9865,1039xe" filled="false" stroked="true" strokeweight=".4pt" strokecolor="#231f20">
                <v:path arrowok="t"/>
              </v:shape>
            </v:group>
            <v:group style="position:absolute;left:9165;top:697;width:674;height:674" coordorigin="9165,697" coordsize="674,674">
              <v:shape style="position:absolute;left:9165;top:697;width:674;height:674" coordorigin="9165,697" coordsize="674,674" path="m9839,1034l9830,1111,9805,1182,9765,1245,9713,1297,9650,1337,9579,1362,9502,1371,9425,1362,9354,1337,9291,1297,9239,1245,9199,1182,9174,1111,9165,1034,9174,957,9199,886,9239,823,9291,771,9354,731,9425,706,9502,697,9579,706,9650,731,9713,771,9765,823,9805,886,9830,957,9839,1034xe" filled="false" stroked="true" strokeweight=".4pt" strokecolor="#231f20">
                <v:path arrowok="t"/>
              </v:shape>
              <v:shape style="position:absolute;left:9687;top:1335;width:349;height:406" type="#_x0000_t75" stroked="false">
                <v:imagedata r:id="rId94" o:title=""/>
              </v:shape>
            </v:group>
            <v:group style="position:absolute;left:9341;top:1786;width:381;height:806" coordorigin="9341,1786" coordsize="381,806">
              <v:shape style="position:absolute;left:9341;top:1786;width:381;height:806" coordorigin="9341,1786" coordsize="381,806" path="m9539,2341l9514,2341,9527,2354,9528,2361,9526,2372,9503,2387,9497,2411,9505,2437,9526,2456,9519,2467,9510,2478,9501,2488,9495,2498,9508,2521,9521,2544,9536,2568,9552,2591,9568,2587,9584,2582,9599,2575,9606,2570,9560,2570,9518,2499,9531,2484,9541,2469,9547,2455,9547,2440,9543,2437,9531,2437,9515,2422,9518,2410,9518,2400,9528,2392,9537,2390,9546,2384,9548,2365,9542,2345,9539,2341xe" filled="true" fillcolor="#231f20" stroked="false">
                <v:path arrowok="t"/>
                <v:fill type="solid"/>
              </v:shape>
              <v:shape style="position:absolute;left:9341;top:1786;width:381;height:806" coordorigin="9341,1786" coordsize="381,806" path="m9577,2111l9552,2111,9552,2112,9555,2112,9555,2114,9557,2127,9558,2141,9558,2155,9559,2169,9563,2213,9567,2252,9571,2293,9575,2335,9577,2363,9580,2418,9583,2445,9586,2473,9589,2501,9591,2527,9592,2554,9582,2564,9571,2564,9560,2570,9606,2570,9613,2564,9632,2542,9634,2537,9610,2537,9611,2527,9604,2454,9602,2430,9596,2351,9589,2269,9581,2189,9573,2111,9577,2111xe" filled="true" fillcolor="#231f20" stroked="false">
                <v:path arrowok="t"/>
                <v:fill type="solid"/>
              </v:shape>
              <v:shape style="position:absolute;left:9341;top:1786;width:381;height:806" coordorigin="9341,1786" coordsize="381,806" path="m9672,2103l9646,2103,9643,2114,9639,2125,9635,2136,9632,2147,9626,2151,9616,2151,9605,2151,9598,2154,9595,2162,9595,2175,9598,2200,9603,2276,9613,2411,9618,2472,9619,2488,9621,2504,9620,2518,9614,2533,9610,2537,9634,2537,9639,2521,9639,2518,9640,2504,9640,2498,9632,2387,9627,2321,9621,2243,9617,2171,9622,2171,9628,2171,9647,2165,9651,2160,9653,2148,9655,2138,9659,2127,9663,2116,9669,2107,9672,2103xe" filled="true" fillcolor="#231f20" stroked="false">
                <v:path arrowok="t"/>
                <v:fill type="solid"/>
              </v:shape>
              <v:shape style="position:absolute;left:9341;top:1786;width:381;height:806" coordorigin="9341,1786" coordsize="381,806" path="m9539,2434l9531,2437,9543,2437,9539,2434xe" filled="true" fillcolor="#231f20" stroked="false">
                <v:path arrowok="t"/>
                <v:fill type="solid"/>
              </v:shape>
              <v:shape style="position:absolute;left:9341;top:1786;width:381;height:806" coordorigin="9341,1786" coordsize="381,806" path="m9534,2221l9504,2221,9515,2231,9514,2240,9505,2243,9499,2252,9488,2274,9483,2299,9485,2322,9497,2339,9504,2345,9514,2341,9539,2341,9529,2329,9509,2321,9504,2307,9527,2249,9538,2246,9535,2223,9534,2221xe" filled="true" fillcolor="#231f20" stroked="false">
                <v:path arrowok="t"/>
                <v:fill type="solid"/>
              </v:shape>
              <v:shape style="position:absolute;left:9341;top:1786;width:381;height:806" coordorigin="9341,1786" coordsize="381,806" path="m9516,1786l9443,1807,9375,1867,9341,1979,9352,2039,9381,2093,9390,2103,9409,2124,9419,2135,9460,2189,9468,2202,9477,2213,9486,2221,9497,2229,9504,2221,9534,2221,9530,2211,9528,2210,9508,2210,9496,2204,9482,2184,9467,2164,9451,2144,9436,2124,9432,2121,9446,2119,9472,2117,9499,2116,9526,2114,9552,2111,9577,2111,9591,2108,9628,2105,9646,2103,9672,2103,9672,2103,9428,2103,9415,2100,9376,2046,9361,1963,9370,1920,9417,1850,9477,1814,9537,1805,9613,1805,9592,1795,9553,1786,9516,1786xe" filled="true" fillcolor="#231f20" stroked="false">
                <v:path arrowok="t"/>
                <v:fill type="solid"/>
              </v:shape>
              <v:shape style="position:absolute;left:9341;top:1786;width:381;height:806" coordorigin="9341,1786" coordsize="381,806" path="m9517,2201l9508,2210,9528,2210,9517,2201xe" filled="true" fillcolor="#231f20" stroked="false">
                <v:path arrowok="t"/>
                <v:fill type="solid"/>
              </v:shape>
              <v:shape style="position:absolute;left:9341;top:1786;width:381;height:806" coordorigin="9341,1786" coordsize="381,806" path="m9628,2171l9622,2171,9628,2171,9628,2171xe" filled="true" fillcolor="#231f20" stroked="false">
                <v:path arrowok="t"/>
                <v:fill type="solid"/>
              </v:shape>
              <v:shape style="position:absolute;left:9341;top:1786;width:381;height:806" coordorigin="9341,1786" coordsize="381,806" path="m9613,1805l9537,1805,9568,1810,9598,1820,9627,1836,9673,1881,9697,1936,9701,1993,9684,2050,9679,2061,9673,2074,9662,2084,9646,2085,9636,2085,9596,2088,9519,2093,9478,2096,9462,2099,9444,2102,9428,2103,9672,2103,9674,2100,9681,2095,9686,2087,9716,2027,9722,1962,9707,1899,9670,1845,9632,1814,9613,1805xe" filled="true" fillcolor="#231f20" stroked="false">
                <v:path arrowok="t"/>
                <v:fill type="solid"/>
              </v:shape>
              <v:shape style="position:absolute;left:9361;top:1805;width:340;height:297" type="#_x0000_t75" stroked="false">
                <v:imagedata r:id="rId80" o:title=""/>
              </v:shape>
            </v:group>
            <v:group style="position:absolute;left:9573;top:2103;width:74;height:434" coordorigin="9573,2103" coordsize="74,434">
              <v:shape style="position:absolute;left:9573;top:2103;width:74;height:434" coordorigin="9573,2103" coordsize="74,434" path="m9646,2103l9628,2105,9591,2108,9573,2111,9581,2190,9589,2271,9596,2351,9602,2430,9604,2454,9606,2478,9608,2501,9611,2524,9611,2527,9610,2537,9614,2533,9620,2518,9621,2504,9619,2488,9618,2472,9613,2404,9603,2269,9598,2200,9596,2189,9595,2175,9595,2162,9598,2154,9605,2151,9616,2151,9626,2151,9632,2147,9635,2136,9639,2125,9643,2114,9646,2103xe" filled="true" fillcolor="#ffffff" stroked="false">
                <v:path arrowok="t"/>
                <v:fill type="solid"/>
              </v:shape>
            </v:group>
            <v:group style="position:absolute;left:9432;top:2111;width:161;height:460" coordorigin="9432,2111" coordsize="161,460">
              <v:shape style="position:absolute;left:9432;top:2111;width:161;height:460" coordorigin="9432,2111" coordsize="161,460" path="m9582,2434l9539,2434,9547,2440,9547,2455,9541,2469,9531,2484,9518,2499,9560,2570,9571,2564,9582,2564,9592,2554,9591,2527,9589,2501,9586,2473,9583,2445,9582,2434xe" filled="true" fillcolor="#ffffff" stroked="false">
                <v:path arrowok="t"/>
                <v:fill type="solid"/>
              </v:shape>
              <v:shape style="position:absolute;left:9432;top:2111;width:161;height:460" coordorigin="9432,2111" coordsize="161,460" path="m9562,2201l9517,2201,9530,2211,9534,2223,9538,2246,9527,2249,9517,2261,9508,2276,9504,2292,9504,2307,9509,2321,9529,2329,9542,2345,9548,2365,9546,2384,9537,2390,9528,2392,9518,2400,9518,2410,9515,2422,9531,2437,9539,2434,9582,2434,9580,2418,9577,2363,9575,2335,9570,2292,9567,2251,9563,2210,9562,2201xe" filled="true" fillcolor="#ffffff" stroked="false">
                <v:path arrowok="t"/>
                <v:fill type="solid"/>
              </v:shape>
              <v:shape style="position:absolute;left:9432;top:2111;width:161;height:460" coordorigin="9432,2111" coordsize="161,460" path="m9552,2111l9526,2114,9499,2116,9472,2117,9446,2119,9432,2121,9436,2124,9451,2144,9467,2164,9482,2184,9496,2204,9508,2210,9517,2201,9562,2201,9559,2169,9558,2155,9558,2141,9557,2127,9555,2114,9555,2112,9552,2112,9552,2111xe" filled="true" fillcolor="#ffffff" stroked="false">
                <v:path arrowok="t"/>
                <v:fill type="solid"/>
              </v:shape>
            </v:group>
            <v:group style="position:absolute;left:9486;top:1404;width:54;height:54" coordorigin="9486,1404" coordsize="54,54">
              <v:shape style="position:absolute;left:9486;top:1404;width:54;height:54" coordorigin="9486,1404" coordsize="54,54" path="m9534,1448l9525,1455,9515,1458,9505,1457,9496,1452,9489,1443,9486,1433,9487,1423,9492,1413,9500,1407,9510,1404,9521,1405,9530,1410,9537,1418,9540,1428,9539,1438,9534,1448xe" filled="false" stroked="true" strokeweight=".4pt" strokecolor="#231f20">
                <v:path arrowok="t"/>
              </v:shape>
            </v:group>
            <v:group style="position:absolute;left:9493;top:1465;width:54;height:54" coordorigin="9493,1465" coordsize="54,54">
              <v:shape style="position:absolute;left:9493;top:1465;width:54;height:54" coordorigin="9493,1465" coordsize="54,54" path="m9541,1510l9532,1516,9522,1519,9512,1518,9503,1513,9496,1505,9493,1495,9494,1484,9499,1475,9507,1468,9517,1465,9528,1466,9537,1471,9544,1480,9547,1490,9546,1500,9541,1510xe" filled="false" stroked="true" strokeweight=".4pt" strokecolor="#231f20">
                <v:path arrowok="t"/>
              </v:shape>
            </v:group>
            <v:group style="position:absolute;left:9495;top:1530;width:54;height:54" coordorigin="9495,1530" coordsize="54,54">
              <v:shape style="position:absolute;left:9495;top:1530;width:54;height:54" coordorigin="9495,1530" coordsize="54,54" path="m9542,1574l9534,1581,9524,1584,9514,1583,9504,1578,9497,1569,9495,1559,9496,1549,9501,1539,9509,1533,9519,1530,9529,1531,9539,1536,9546,1544,9548,1554,9547,1564,9542,1574xe" filled="false" stroked="true" strokeweight=".4pt" strokecolor="#231f20">
                <v:path arrowok="t"/>
              </v:shape>
            </v:group>
            <v:group style="position:absolute;left:9494;top:1592;width:54;height:54" coordorigin="9494,1592" coordsize="54,54">
              <v:shape style="position:absolute;left:9494;top:1592;width:54;height:54" coordorigin="9494,1592" coordsize="54,54" path="m9542,1636l9534,1643,9524,1646,9513,1645,9504,1640,9497,1631,9494,1622,9495,1611,9500,1602,9509,1595,9519,1592,9529,1593,9538,1598,9545,1606,9548,1616,9547,1627,9542,1636xe" filled="false" stroked="true" strokeweight=".4pt" strokecolor="#231f20">
                <v:path arrowok="t"/>
              </v:shape>
            </v:group>
            <v:group style="position:absolute;left:9500;top:1656;width:54;height:54" coordorigin="9500,1656" coordsize="54,54">
              <v:shape style="position:absolute;left:9500;top:1656;width:54;height:54" coordorigin="9500,1656" coordsize="54,54" path="m9548,1700l9540,1707,9530,1710,9519,1709,9510,1704,9503,1695,9500,1685,9501,1675,9506,1666,9515,1659,9525,1656,9535,1657,9545,1662,9551,1670,9554,1680,9553,1691,9548,1700xe" filled="false" stroked="true" strokeweight=".4pt" strokecolor="#231f20">
                <v:path arrowok="t"/>
              </v:shape>
            </v:group>
            <v:group style="position:absolute;left:9494;top:1714;width:54;height:54" coordorigin="9494,1714" coordsize="54,54">
              <v:shape style="position:absolute;left:9494;top:1714;width:54;height:54" coordorigin="9494,1714" coordsize="54,54" path="m9542,1758l9533,1765,9523,1767,9513,1766,9504,1761,9497,1753,9494,1743,9495,1733,9500,1723,9508,1716,9518,1714,9529,1715,9538,1720,9545,1728,9548,1738,9547,1748,9542,1758xe" filled="false" stroked="true" strokeweight=".4pt" strokecolor="#231f20">
                <v:path arrowok="t"/>
              </v:shape>
            </v:group>
            <v:group style="position:absolute;left:9496;top:1771;width:54;height:54" coordorigin="9496,1771" coordsize="54,54">
              <v:shape style="position:absolute;left:9496;top:1771;width:54;height:54" coordorigin="9496,1771" coordsize="54,54" path="m9544,1815l9535,1822,9525,1825,9515,1824,9505,1819,9499,1810,9496,1800,9497,1790,9502,1781,9510,1774,9520,1771,9530,1772,9540,1777,9547,1785,9550,1795,9549,1806,9544,1815xe" filled="false" stroked="true" strokeweight=".4pt" strokecolor="#231f20">
                <v:path arrowok="t"/>
              </v:shape>
            </v:group>
            <v:group style="position:absolute;left:9493;top:1832;width:54;height:54" coordorigin="9493,1832" coordsize="54,54">
              <v:shape style="position:absolute;left:9493;top:1832;width:54;height:54" coordorigin="9493,1832" coordsize="54,54" path="m9541,1876l9532,1883,9522,1886,9512,1885,9503,1880,9496,1871,9493,1861,9494,1851,9499,1842,9507,1835,9517,1832,9528,1833,9537,1838,9544,1846,9547,1856,9546,1867,9541,1876xe" filled="false" stroked="true" strokeweight=".4pt" strokecolor="#231f20">
                <v:path arrowok="t"/>
              </v:shape>
            </v:group>
            <v:group style="position:absolute;left:9508;top:1404;width:18;height:512" coordorigin="9508,1404" coordsize="18,512">
              <v:shape style="position:absolute;left:9508;top:1404;width:18;height:512" coordorigin="9508,1404" coordsize="18,512" path="m9508,1404l9520,1479,9525,1584,9525,1700,9523,1807,9520,1886,9518,1916e" filled="false" stroked="true" strokeweight=".4pt" strokecolor="#231f20">
                <v:path arrowok="t"/>
              </v:shape>
              <v:shape style="position:absolute;left:8473;top:1594;width:637;height:640" type="#_x0000_t75" stroked="false">
                <v:imagedata r:id="rId95" o:title=""/>
              </v:shape>
            </v:group>
            <v:group style="position:absolute;left:8495;top:1871;width:405;height:342" coordorigin="8495,1871" coordsize="405,342">
              <v:shape style="position:absolute;left:8495;top:1871;width:405;height:342" coordorigin="8495,1871" coordsize="405,342" path="m8813,1871l8812,1872,8802,1881,8792,1891,8783,1901,8773,1911,8743,1940,8713,1968,8683,1997,8652,2026,8632,2046,8593,2086,8574,2105,8553,2124,8533,2142,8514,2161,8495,2180,8497,2194,8505,2202,8509,2213,8587,2188,8587,2168,8590,2150,8595,2135,8604,2124,8644,2124,8646,2121,8652,2112,8650,2101,8645,2093,8642,2082,8652,2067,8670,2056,8691,2052,8722,2052,8723,2052,8734,2040,8741,2026,8744,2008,8744,1997,8743,1988,8745,1980,8752,1972,8756,1968,8767,1963,8875,1963,8895,1958,8900,1958,8891,1948,8873,1929,8853,1911,8834,1892,8817,1873,8816,1873,8813,1871xe" filled="true" fillcolor="#ffffff" stroked="false">
                <v:path arrowok="t"/>
                <v:fill type="solid"/>
              </v:shape>
              <v:shape style="position:absolute;left:8495;top:1871;width:405;height:342" coordorigin="8495,1871" coordsize="405,342" path="m8644,2124l8604,2124,8614,2125,8618,2132,8640,2131,8644,2124xe" filled="true" fillcolor="#ffffff" stroked="false">
                <v:path arrowok="t"/>
                <v:fill type="solid"/>
              </v:shape>
              <v:shape style="position:absolute;left:8495;top:1871;width:405;height:342" coordorigin="8495,1871" coordsize="405,342" path="m8722,2052l8691,2052,8711,2059,8722,2052xe" filled="true" fillcolor="#ffffff" stroked="false">
                <v:path arrowok="t"/>
                <v:fill type="solid"/>
              </v:shape>
              <v:shape style="position:absolute;left:8495;top:1871;width:405;height:342" coordorigin="8495,1871" coordsize="405,342" path="m8875,1963l8767,1963,8783,1963,8785,1976,8797,1979,8821,1974,8846,1968,8871,1963,8875,1963xe" filled="true" fillcolor="#ffffff" stroked="false">
                <v:path arrowok="t"/>
                <v:fill type="solid"/>
              </v:shape>
              <v:shape style="position:absolute;left:8495;top:1871;width:405;height:342" coordorigin="8495,1871" coordsize="405,342" path="m8900,1958l8895,1958,8900,1959,8900,1958xe" filled="true" fillcolor="#ffffff" stroked="false">
                <v:path arrowok="t"/>
                <v:fill type="solid"/>
              </v:shape>
              <v:shape style="position:absolute;left:8495;top:1871;width:405;height:342" coordorigin="8495,1871" coordsize="405,342" path="m8817,1872l8816,1873,8817,1873,8817,1872xe" filled="true" fillcolor="#ffffff" stroked="false">
                <v:path arrowok="t"/>
                <v:fill type="solid"/>
              </v:shape>
              <v:shape style="position:absolute;left:8973;top:1344;width:349;height:406" type="#_x0000_t75" stroked="false">
                <v:imagedata r:id="rId96" o:title=""/>
              </v:shape>
            </v:group>
            <w10:wrap type="none"/>
          </v:group>
        </w:pict>
      </w:r>
      <w:r>
        <w:rPr>
          <w:color w:val="231F20"/>
        </w:rPr>
        <w:t>Qual é a ordem dos chaveiros organizados por</w:t>
      </w:r>
      <w:r>
        <w:rPr>
          <w:color w:val="231F20"/>
          <w:spacing w:val="-2"/>
        </w:rPr>
        <w:t> </w:t>
      </w:r>
      <w:r>
        <w:rPr>
          <w:color w:val="231F20"/>
        </w:rPr>
        <w:t>Marcos?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198"/>
        <w:ind w:left="110" w:right="107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64"/>
        <w:ind w:left="110" w:right="107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65.348938pt;margin-top:-37.651169pt;width:140.050pt;height:96pt;mso-position-horizontal-relative:page;mso-position-vertical-relative:paragraph;z-index:2608" coordorigin="1307,-753" coordsize="2801,1920">
            <v:shape style="position:absolute;left:3103;top:160;width:637;height:640" type="#_x0000_t75" stroked="false">
              <v:imagedata r:id="rId97" o:title=""/>
            </v:shape>
            <v:group style="position:absolute;left:3312;top:437;width:405;height:342" coordorigin="3312,437" coordsize="405,342">
              <v:shape style="position:absolute;left:3312;top:437;width:405;height:342" coordorigin="3312,437" coordsize="405,342" path="m3660,690l3609,690,3618,701,3623,716,3625,734,3625,754,3704,779,3708,768,3716,760,3717,746,3699,727,3680,708,3660,690xe" filled="true" fillcolor="#ffffff" stroked="false">
                <v:path arrowok="t"/>
                <v:fill type="solid"/>
              </v:shape>
              <v:shape style="position:absolute;left:3312;top:437;width:405;height:342" coordorigin="3312,437" coordsize="405,342" path="m3587,618l3522,618,3543,622,3560,633,3571,648,3568,658,3562,667,3560,678,3567,687,3573,697,3594,698,3598,691,3609,690,3660,690,3639,671,3619,652,3587,618xe" filled="true" fillcolor="#ffffff" stroked="false">
                <v:path arrowok="t"/>
                <v:fill type="solid"/>
              </v:shape>
              <v:shape style="position:absolute;left:3312;top:437;width:405;height:342" coordorigin="3312,437" coordsize="405,342" path="m3493,529l3446,529,3456,534,3461,538,3467,546,3469,554,3469,563,3468,574,3471,592,3479,606,3489,618,3502,625,3522,618,3587,618,3580,612,3560,592,3530,563,3499,534,3493,529xe" filled="true" fillcolor="#ffffff" stroked="false">
                <v:path arrowok="t"/>
                <v:fill type="solid"/>
              </v:shape>
              <v:shape style="position:absolute;left:3312;top:437;width:405;height:342" coordorigin="3312,437" coordsize="405,342" path="m3489,524l3317,524,3342,529,3367,534,3392,539,3415,545,3428,542,3429,529,3446,529,3493,529,3489,524xe" filled="true" fillcolor="#ffffff" stroked="false">
                <v:path arrowok="t"/>
                <v:fill type="solid"/>
              </v:shape>
              <v:shape style="position:absolute;left:3312;top:437;width:405;height:342" coordorigin="3312,437" coordsize="405,342" path="m3396,438l3379,458,3359,477,3339,495,3322,514,3312,525,3317,524,3489,524,3469,506,3440,477,3430,467,3420,457,3410,447,3401,439,3397,439,3396,438xe" filled="true" fillcolor="#ffffff" stroked="false">
                <v:path arrowok="t"/>
                <v:fill type="solid"/>
              </v:shape>
              <v:shape style="position:absolute;left:3312;top:437;width:405;height:342" coordorigin="3312,437" coordsize="405,342" path="m3399,437l3397,439,3401,439,3400,438,3399,437xe" filled="true" fillcolor="#ffffff" stroked="false">
                <v:path arrowok="t"/>
                <v:fill type="solid"/>
              </v:shape>
            </v:group>
            <v:group style="position:absolute;left:2342;top:-749;width:727;height:727" coordorigin="2342,-749" coordsize="727,727">
              <v:shape style="position:absolute;left:2342;top:-749;width:727;height:727" coordorigin="2342,-749" coordsize="727,727" path="m3069,-386l3062,-312,3041,-244,3007,-182,2963,-129,2909,-84,2847,-51,2779,-30,2706,-22,2633,-30,2564,-51,2503,-84,2449,-129,2405,-182,2371,-244,2350,-312,2342,-386,2350,-459,2371,-527,2405,-589,2449,-643,2503,-687,2564,-720,2633,-742,2706,-749,2779,-742,2847,-720,2909,-687,2963,-643,3007,-589,3041,-527,3062,-459,3069,-386xe" filled="false" stroked="true" strokeweight=".4pt" strokecolor="#231f20">
                <v:path arrowok="t"/>
              </v:shape>
            </v:group>
            <v:group style="position:absolute;left:2369;top:-728;width:674;height:674" coordorigin="2369,-728" coordsize="674,674">
              <v:shape style="position:absolute;left:2369;top:-728;width:674;height:674" coordorigin="2369,-728" coordsize="674,674" path="m3043,-391l3034,-313,3009,-242,2969,-180,2917,-128,2854,-88,2783,-63,2706,-54,2629,-63,2558,-88,2495,-128,2443,-180,2403,-242,2378,-313,2369,-391,2378,-468,2403,-539,2443,-601,2495,-654,2558,-693,2629,-719,2706,-728,2783,-719,2854,-693,2917,-654,2969,-601,3009,-539,3034,-468,3043,-391xe" filled="false" stroked="true" strokeweight=".4pt" strokecolor="#231f20">
                <v:path arrowok="t"/>
              </v:shape>
              <v:shape style="position:absolute;left:2891;top:-90;width:349;height:406" type="#_x0000_t75" stroked="false">
                <v:imagedata r:id="rId98" o:title=""/>
              </v:shape>
            </v:group>
            <v:group style="position:absolute;left:2545;top:361;width:381;height:806" coordorigin="2545,361" coordsize="381,806">
              <v:shape style="position:absolute;left:2545;top:361;width:381;height:806" coordorigin="2545,361" coordsize="381,806" path="m2743,916l2718,916,2731,929,2732,936,2730,948,2708,962,2701,987,2709,1012,2730,1031,2724,1042,2714,1053,2705,1064,2699,1073,2712,1096,2725,1120,2740,1143,2756,1166,2772,1163,2788,1158,2803,1150,2810,1145,2764,1145,2722,1075,2735,1059,2745,1045,2751,1030,2751,1016,2747,1013,2735,1013,2719,997,2722,985,2723,975,2732,967,2741,965,2750,959,2752,940,2746,921,2743,916xe" filled="true" fillcolor="#231f20" stroked="false">
                <v:path arrowok="t"/>
                <v:fill type="solid"/>
              </v:shape>
              <v:shape style="position:absolute;left:2545;top:361;width:381;height:806" coordorigin="2545,361" coordsize="381,806" path="m2781,686l2756,686,2756,687,2759,688,2759,690,2761,702,2762,716,2762,731,2763,744,2767,788,2771,828,2775,868,2779,910,2781,938,2784,993,2787,1021,2790,1049,2793,1077,2795,1103,2796,1129,2786,1139,2775,1140,2764,1145,2810,1145,2818,1140,2836,1117,2838,1112,2814,1112,2815,1102,2808,1029,2806,1006,2800,926,2793,844,2785,764,2777,687,2781,686xe" filled="true" fillcolor="#231f20" stroked="false">
                <v:path arrowok="t"/>
                <v:fill type="solid"/>
              </v:shape>
              <v:shape style="position:absolute;left:2545;top:361;width:381;height:806" coordorigin="2545,361" coordsize="381,806" path="m2876,678l2851,678,2847,689,2843,700,2839,711,2836,722,2830,726,2820,726,2810,727,2802,730,2799,738,2799,750,2802,776,2807,851,2817,987,2822,1047,2823,1064,2825,1079,2824,1093,2819,1108,2814,1112,2838,1112,2843,1096,2843,1093,2844,1079,2844,1073,2836,962,2831,896,2825,818,2821,747,2826,746,2833,746,2851,740,2855,735,2857,724,2860,713,2863,702,2868,692,2873,682,2876,678xe" filled="true" fillcolor="#231f20" stroked="false">
                <v:path arrowok="t"/>
                <v:fill type="solid"/>
              </v:shape>
              <v:shape style="position:absolute;left:2545;top:361;width:381;height:806" coordorigin="2545,361" coordsize="381,806" path="m2743,1009l2735,1013,2747,1013,2743,1009xe" filled="true" fillcolor="#231f20" stroked="false">
                <v:path arrowok="t"/>
                <v:fill type="solid"/>
              </v:shape>
              <v:shape style="position:absolute;left:2545;top:361;width:381;height:806" coordorigin="2545,361" coordsize="381,806" path="m2738,796l2708,796,2719,806,2718,815,2709,818,2703,828,2692,849,2687,874,2689,897,2701,914,2708,920,2718,916,2743,916,2733,904,2713,896,2708,883,2731,824,2742,821,2739,798,2738,796xe" filled="true" fillcolor="#231f20" stroked="false">
                <v:path arrowok="t"/>
                <v:fill type="solid"/>
              </v:shape>
              <v:shape style="position:absolute;left:2545;top:361;width:381;height:806" coordorigin="2545,361" coordsize="381,806" path="m2720,361l2647,383,2579,442,2545,554,2556,614,2586,668,2594,678,2613,699,2623,710,2664,764,2672,777,2681,788,2690,796,2701,804,2708,796,2738,796,2734,787,2732,785,2712,785,2700,780,2686,760,2671,739,2655,719,2640,699,2636,696,2651,694,2676,692,2703,691,2730,690,2756,686,2781,686,2796,684,2832,681,2851,678,2876,678,2876,678,2632,678,2619,675,2580,621,2565,538,2574,495,2621,425,2681,390,2741,381,2818,381,2796,370,2758,362,2720,361xe" filled="true" fillcolor="#231f20" stroked="false">
                <v:path arrowok="t"/>
                <v:fill type="solid"/>
              </v:shape>
              <v:shape style="position:absolute;left:2545;top:361;width:381;height:806" coordorigin="2545,361" coordsize="381,806" path="m2721,777l2712,785,2732,785,2721,777xe" filled="true" fillcolor="#231f20" stroked="false">
                <v:path arrowok="t"/>
                <v:fill type="solid"/>
              </v:shape>
              <v:shape style="position:absolute;left:2545;top:361;width:381;height:806" coordorigin="2545,361" coordsize="381,806" path="m2833,746l2826,746,2832,746,2833,746xe" filled="true" fillcolor="#231f20" stroked="false">
                <v:path arrowok="t"/>
                <v:fill type="solid"/>
              </v:shape>
              <v:shape style="position:absolute;left:2545;top:361;width:381;height:806" coordorigin="2545,361" coordsize="381,806" path="m2818,381l2741,381,2772,385,2802,395,2831,411,2877,457,2901,511,2905,569,2889,625,2883,636,2877,649,2866,659,2850,660,2840,661,2800,664,2723,669,2682,672,2666,674,2648,677,2632,678,2876,678,2878,675,2885,670,2890,663,2920,602,2926,537,2911,475,2874,421,2836,389,2818,381xe" filled="true" fillcolor="#231f20" stroked="false">
                <v:path arrowok="t"/>
                <v:fill type="solid"/>
              </v:shape>
              <v:shape style="position:absolute;left:2565;top:381;width:340;height:297" type="#_x0000_t75" stroked="false">
                <v:imagedata r:id="rId99" o:title=""/>
              </v:shape>
            </v:group>
            <v:group style="position:absolute;left:2777;top:678;width:74;height:434" coordorigin="2777,678" coordsize="74,434">
              <v:shape style="position:absolute;left:2777;top:678;width:74;height:434" coordorigin="2777,678" coordsize="74,434" path="m2851,678l2832,681,2796,684,2777,687,2785,766,2793,846,2800,926,2806,1006,2808,1029,2810,1053,2812,1077,2815,1099,2815,1103,2814,1112,2819,1108,2824,1093,2825,1079,2823,1064,2822,1047,2817,979,2807,844,2802,776,2800,764,2799,750,2799,738,2802,730,2810,727,2820,726,2830,726,2836,722,2839,711,2843,700,2847,689,2851,678xe" filled="true" fillcolor="#ffffff" stroked="false">
                <v:path arrowok="t"/>
                <v:fill type="solid"/>
              </v:shape>
            </v:group>
            <v:group style="position:absolute;left:2636;top:686;width:161;height:460" coordorigin="2636,686" coordsize="161,460">
              <v:shape style="position:absolute;left:2636;top:686;width:161;height:460" coordorigin="2636,686" coordsize="161,460" path="m2786,1009l2743,1009,2751,1016,2751,1030,2745,1045,2735,1059,2722,1075,2764,1145,2775,1140,2786,1139,2796,1129,2795,1103,2793,1076,2790,1049,2787,1021,2786,1009xe" filled="true" fillcolor="#ffffff" stroked="false">
                <v:path arrowok="t"/>
                <v:fill type="solid"/>
              </v:shape>
              <v:shape style="position:absolute;left:2636;top:686;width:161;height:460" coordorigin="2636,686" coordsize="161,460" path="m2766,777l2721,777,2734,787,2739,798,2742,821,2731,824,2721,836,2712,851,2708,867,2708,883,2713,896,2733,905,2746,921,2752,940,2750,959,2741,965,2732,967,2723,975,2722,985,2719,997,2735,1013,2743,1009,2786,1009,2784,993,2781,938,2779,910,2775,867,2771,826,2767,785,2766,777xe" filled="true" fillcolor="#ffffff" stroked="false">
                <v:path arrowok="t"/>
                <v:fill type="solid"/>
              </v:shape>
              <v:shape style="position:absolute;left:2636;top:686;width:161;height:460" coordorigin="2636,686" coordsize="161,460" path="m2756,686l2730,690,2703,691,2676,692,2651,694,2636,696,2640,699,2655,719,2671,739,2686,760,2700,780,2712,785,2721,777,2766,777,2763,744,2762,730,2762,716,2761,702,2759,689,2759,688,2756,687,2756,686xe" filled="true" fillcolor="#ffffff" stroked="false">
                <v:path arrowok="t"/>
                <v:fill type="solid"/>
              </v:shape>
            </v:group>
            <v:group style="position:absolute;left:2690;top:-21;width:54;height:54" coordorigin="2690,-21" coordsize="54,54">
              <v:shape style="position:absolute;left:2690;top:-21;width:54;height:54" coordorigin="2690,-21" coordsize="54,54" path="m2738,23l2729,30,2720,33,2709,32,2700,27,2693,18,2690,9,2691,-2,2696,-11,2704,-18,2714,-21,2725,-20,2734,-15,2741,-7,2744,3,2743,14,2738,23xe" filled="false" stroked="true" strokeweight=".4pt" strokecolor="#231f20">
                <v:path arrowok="t"/>
              </v:shape>
            </v:group>
            <v:group style="position:absolute;left:2697;top:41;width:54;height:54" coordorigin="2697,41" coordsize="54,54">
              <v:shape style="position:absolute;left:2697;top:41;width:54;height:54" coordorigin="2697,41" coordsize="54,54" path="m2745,85l2736,92,2727,95,2716,94,2707,88,2700,80,2697,70,2698,60,2703,50,2711,44,2721,41,2732,42,2741,47,2748,55,2751,65,2750,75,2745,85xe" filled="false" stroked="true" strokeweight=".4pt" strokecolor="#231f20">
                <v:path arrowok="t"/>
              </v:shape>
            </v:group>
            <v:group style="position:absolute;left:2699;top:105;width:54;height:54" coordorigin="2699,105" coordsize="54,54">
              <v:shape style="position:absolute;left:2699;top:105;width:54;height:54" coordorigin="2699,105" coordsize="54,54" path="m2747,149l2738,156,2728,159,2718,158,2708,153,2702,145,2699,135,2700,124,2705,115,2713,108,2723,105,2733,106,2743,111,2750,119,2753,129,2752,140,2747,149xe" filled="false" stroked="true" strokeweight=".4pt" strokecolor="#231f20">
                <v:path arrowok="t"/>
              </v:shape>
            </v:group>
            <v:group style="position:absolute;left:2698;top:167;width:54;height:54" coordorigin="2698,167" coordsize="54,54">
              <v:shape style="position:absolute;left:2698;top:167;width:54;height:54" coordorigin="2698,167" coordsize="54,54" path="m2746,212l2738,218,2728,221,2717,220,2708,215,2701,207,2698,197,2699,186,2704,177,2713,170,2723,167,2733,168,2743,173,2749,182,2752,192,2751,202,2746,212xe" filled="false" stroked="true" strokeweight=".4pt" strokecolor="#231f20">
                <v:path arrowok="t"/>
              </v:shape>
            </v:group>
            <v:group style="position:absolute;left:2704;top:231;width:54;height:54" coordorigin="2704,231" coordsize="54,54">
              <v:shape style="position:absolute;left:2704;top:231;width:54;height:54" coordorigin="2704,231" coordsize="54,54" path="m2752,275l2744,282,2734,285,2724,284,2714,279,2707,271,2704,261,2705,250,2710,241,2719,234,2729,231,2739,232,2749,237,2755,246,2758,256,2757,266,2752,275xe" filled="false" stroked="true" strokeweight=".4pt" strokecolor="#231f20">
                <v:path arrowok="t"/>
              </v:shape>
            </v:group>
            <v:group style="position:absolute;left:2698;top:289;width:54;height:54" coordorigin="2698,289" coordsize="54,54">
              <v:shape style="position:absolute;left:2698;top:289;width:54;height:54" coordorigin="2698,289" coordsize="54,54" path="m2746,333l2737,340,2727,343,2717,342,2708,337,2701,328,2698,318,2699,308,2704,299,2712,292,2722,289,2733,290,2742,295,2749,303,2752,313,2751,324,2746,333xe" filled="false" stroked="true" strokeweight=".4pt" strokecolor="#231f20">
                <v:path arrowok="t"/>
              </v:shape>
            </v:group>
            <v:group style="position:absolute;left:2700;top:346;width:54;height:54" coordorigin="2700,346" coordsize="54,54">
              <v:shape style="position:absolute;left:2700;top:346;width:54;height:54" coordorigin="2700,346" coordsize="54,54" path="m2748,390l2739,397,2729,400,2719,399,2710,394,2703,386,2700,376,2701,365,2706,356,2714,349,2724,346,2735,347,2744,352,2751,361,2754,371,2753,381,2748,390xe" filled="false" stroked="true" strokeweight=".4pt" strokecolor="#231f20">
                <v:path arrowok="t"/>
              </v:shape>
            </v:group>
            <v:group style="position:absolute;left:2697;top:407;width:54;height:54" coordorigin="2697,407" coordsize="54,54">
              <v:shape style="position:absolute;left:2697;top:407;width:54;height:54" coordorigin="2697,407" coordsize="54,54" path="m2745,451l2736,458,2726,461,2716,460,2707,455,2700,447,2697,437,2698,426,2703,417,2711,410,2721,407,2732,408,2741,413,2748,422,2751,432,2750,442,2745,451xe" filled="false" stroked="true" strokeweight=".4pt" strokecolor="#231f20">
                <v:path arrowok="t"/>
              </v:shape>
            </v:group>
            <v:group style="position:absolute;left:2712;top:-20;width:18;height:512" coordorigin="2712,-20" coordsize="18,512">
              <v:shape style="position:absolute;left:2712;top:-20;width:18;height:512" coordorigin="2712,-20" coordsize="18,512" path="m2712,-20l2724,54,2729,159,2729,275,2727,382,2724,461,2723,492e" filled="false" stroked="true" strokeweight=".4pt" strokecolor="#231f20">
                <v:path arrowok="t"/>
              </v:shape>
              <v:shape style="position:absolute;left:1677;top:170;width:637;height:640" type="#_x0000_t75" stroked="false">
                <v:imagedata r:id="rId100" o:title=""/>
              </v:shape>
            </v:group>
            <v:group style="position:absolute;left:1699;top:447;width:405;height:342" coordorigin="1699,447" coordsize="405,342">
              <v:shape style="position:absolute;left:1699;top:447;width:405;height:342" coordorigin="1699,447" coordsize="405,342" path="m2017,447l2016,448,2006,457,1997,467,1987,477,1977,487,1947,515,1917,544,1887,573,1856,601,1836,621,1797,661,1778,680,1757,699,1737,718,1718,736,1699,755,1701,770,1709,777,1713,789,1791,763,1791,743,1794,725,1799,711,1808,700,1848,700,1850,696,1856,688,1854,676,1849,668,1846,657,1857,642,1874,631,1895,628,1926,628,1928,627,1938,616,1945,601,1948,583,1948,573,1947,564,1949,555,1956,547,1960,543,1971,538,2079,538,2099,534,2104,534,2095,523,2077,505,2057,486,2038,467,2021,448,2020,448,2017,447xe" filled="true" fillcolor="#ffffff" stroked="false">
                <v:path arrowok="t"/>
                <v:fill type="solid"/>
              </v:shape>
              <v:shape style="position:absolute;left:1699;top:447;width:405;height:342" coordorigin="1699,447" coordsize="405,342" path="m1848,700l1808,700,1818,700,1822,708,1844,706,1848,700xe" filled="true" fillcolor="#ffffff" stroked="false">
                <v:path arrowok="t"/>
                <v:fill type="solid"/>
              </v:shape>
              <v:shape style="position:absolute;left:1699;top:447;width:405;height:342" coordorigin="1699,447" coordsize="405,342" path="m1926,628l1895,628,1915,635,1926,628xe" filled="true" fillcolor="#ffffff" stroked="false">
                <v:path arrowok="t"/>
                <v:fill type="solid"/>
              </v:shape>
              <v:shape style="position:absolute;left:1699;top:447;width:405;height:342" coordorigin="1699,447" coordsize="405,342" path="m2079,538l1971,538,1987,539,1989,551,2001,555,2025,549,2050,544,2075,539,2079,538xe" filled="true" fillcolor="#ffffff" stroked="false">
                <v:path arrowok="t"/>
                <v:fill type="solid"/>
              </v:shape>
              <v:shape style="position:absolute;left:1699;top:447;width:405;height:342" coordorigin="1699,447" coordsize="405,342" path="m2104,534l2099,534,2104,534,2104,534xe" filled="true" fillcolor="#ffffff" stroked="false">
                <v:path arrowok="t"/>
                <v:fill type="solid"/>
              </v:shape>
              <v:shape style="position:absolute;left:1699;top:447;width:405;height:342" coordorigin="1699,447" coordsize="405,342" path="m2021,448l2020,448,2021,448,2021,448xe" filled="true" fillcolor="#ffffff" stroked="false">
                <v:path arrowok="t"/>
                <v:fill type="solid"/>
              </v:shape>
              <v:shape style="position:absolute;left:2177;top:-81;width:349;height:406" type="#_x0000_t75" stroked="false">
                <v:imagedata r:id="rId101" o:title=""/>
              </v:shape>
              <v:shape style="position:absolute;left:3376;top:-210;width:731;height:503" type="#_x0000_t75" stroked="false">
                <v:imagedata r:id="rId102" o:title=""/>
              </v:shape>
            </v:group>
            <v:group style="position:absolute;left:3635;top:33;width:454;height:242" coordorigin="3635,33" coordsize="454,242">
              <v:shape style="position:absolute;left:3635;top:33;width:454;height:242" coordorigin="3635,33" coordsize="454,242" path="m4045,216l3966,216,3978,224,3987,236,3995,253,4000,272,4083,274,4084,262,4089,252,4086,238,4063,225,4045,216xe" filled="true" fillcolor="#ffffff" stroked="false">
                <v:path arrowok="t"/>
                <v:fill type="solid"/>
              </v:shape>
              <v:shape style="position:absolute;left:3635;top:33;width:454;height:242" coordorigin="3635,33" coordsize="454,242" path="m3953,169l3884,169,3903,174,3918,186,3918,197,3915,206,3917,218,3925,224,3934,232,3955,228,3956,219,3966,216,4045,216,4040,213,4015,201,3990,188,3965,176,3953,169xe" filled="true" fillcolor="#ffffff" stroked="false">
                <v:path arrowok="t"/>
                <v:fill type="solid"/>
              </v:shape>
              <v:shape style="position:absolute;left:3635;top:33;width:454;height:242" coordorigin="3635,33" coordsize="454,242" path="m3836,107l3764,107,3776,109,3781,112,3790,117,3794,125,3797,135,3799,144,3807,160,3818,172,3831,180,3845,184,3863,171,3884,169,3953,169,3917,148,3892,135,3855,117,3836,107xe" filled="true" fillcolor="#ffffff" stroked="false">
                <v:path arrowok="t"/>
                <v:fill type="solid"/>
              </v:shape>
              <v:shape style="position:absolute;left:3635;top:33;width:454;height:242" coordorigin="3635,33" coordsize="454,242" path="m3694,33l3692,35,3691,35,3680,58,3667,82,3653,105,3641,128,3635,141,3640,139,3665,137,3690,135,3715,133,3740,132,3751,125,3749,112,3764,107,3836,107,3744,60,3731,53,3719,46,3707,39,3698,35,3692,35,3691,34,3698,34,3695,33,3694,33xe" filled="true" fillcolor="#ffffff" stroked="false">
                <v:path arrowok="t"/>
                <v:fill type="solid"/>
              </v:shape>
              <v:shape style="position:absolute;left:3065;top:-329;width:427;height:286" type="#_x0000_t75" stroked="false">
                <v:imagedata r:id="rId103" o:title=""/>
              </v:shape>
            </v:group>
            <v:group style="position:absolute;left:3072;top:-308;width:438;height:267" coordorigin="3072,-308" coordsize="438,267">
              <v:shape style="position:absolute;left:3072;top:-308;width:438;height:267" coordorigin="3072,-308" coordsize="438,267" path="m3072,-308l3141,-278,3232,-226,3330,-164,3419,-104,3484,-60,3509,-42e" filled="false" stroked="true" strokeweight=".4pt" strokecolor="#231f20">
                <v:path arrowok="t"/>
              </v:shape>
              <v:shape style="position:absolute;left:1307;top:-210;width:732;height:503" type="#_x0000_t75" stroked="false">
                <v:imagedata r:id="rId104" o:title=""/>
              </v:shape>
            </v:group>
            <v:group style="position:absolute;left:1326;top:33;width:454;height:242" coordorigin="1326,33" coordsize="454,242">
              <v:shape style="position:absolute;left:1326;top:33;width:454;height:242" coordorigin="1326,33" coordsize="454,242" path="m1721,33l1720,33,1708,39,1695,46,1683,53,1671,60,1560,117,1523,135,1498,148,1449,176,1425,188,1400,201,1375,213,1351,225,1328,238,1326,252,1331,262,1332,274,1415,272,1420,253,1427,236,1437,224,1448,216,1498,216,1500,206,1497,197,1497,186,1511,174,1531,169,1600,169,1608,160,1616,144,1619,134,1621,125,1625,117,1634,112,1639,109,1651,107,1763,107,1762,105,1748,82,1735,58,1724,35,1723,35,1721,33xe" filled="true" fillcolor="#ffffff" stroked="false">
                <v:path arrowok="t"/>
                <v:fill type="solid"/>
              </v:shape>
              <v:shape style="position:absolute;left:1326;top:33;width:454;height:242" coordorigin="1326,33" coordsize="454,242" path="m1498,216l1448,216,1458,219,1460,228,1481,232,1490,224,1498,218,1498,216xe" filled="true" fillcolor="#ffffff" stroked="false">
                <v:path arrowok="t"/>
                <v:fill type="solid"/>
              </v:shape>
              <v:shape style="position:absolute;left:1326;top:33;width:454;height:242" coordorigin="1326,33" coordsize="454,242" path="m1600,169l1531,169,1552,171,1570,184,1584,180,1597,172,1600,169xe" filled="true" fillcolor="#ffffff" stroked="false">
                <v:path arrowok="t"/>
                <v:fill type="solid"/>
              </v:shape>
              <v:shape style="position:absolute;left:1326;top:33;width:454;height:242" coordorigin="1326,33" coordsize="454,242" path="m1763,107l1651,107,1666,112,1664,125,1675,132,1699,133,1725,135,1750,137,1775,139,1780,141,1774,128,1763,107xe" filled="true" fillcolor="#ffffff" stroked="false">
                <v:path arrowok="t"/>
                <v:fill type="solid"/>
              </v:shape>
              <v:shape style="position:absolute;left:1326;top:33;width:454;height:242" coordorigin="1326,33" coordsize="454,242" path="m1724,34l1723,35,1724,35,1724,34xe" filled="true" fillcolor="#ffffff" stroked="false">
                <v:path arrowok="t"/>
                <v:fill type="solid"/>
              </v:shape>
              <v:shape style="position:absolute;left:1923;top:-329;width:427;height:286" type="#_x0000_t75" stroked="false">
                <v:imagedata r:id="rId105" o:title=""/>
              </v:shape>
            </v:group>
            <v:group style="position:absolute;left:1906;top:-308;width:438;height:267" coordorigin="1906,-308" coordsize="438,267">
              <v:shape style="position:absolute;left:1906;top:-308;width:438;height:267" coordorigin="1906,-308" coordsize="438,267" path="m2343,-308l2274,-278,2183,-226,2085,-164,1996,-104,1931,-60,1906,-42e" filled="false" stroked="true" strokeweight=".4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3.574005pt;margin-top:-37.651169pt;width:121.6pt;height:96pt;mso-position-horizontal-relative:page;mso-position-vertical-relative:paragraph;z-index:2632" coordorigin="4271,-753" coordsize="2432,1920">
            <v:shape style="position:absolute;left:5698;top:160;width:637;height:640" type="#_x0000_t75" stroked="false">
              <v:imagedata r:id="rId106" o:title=""/>
            </v:shape>
            <v:group style="position:absolute;left:5907;top:437;width:405;height:342" coordorigin="5907,437" coordsize="405,342">
              <v:shape style="position:absolute;left:5907;top:437;width:405;height:342" coordorigin="5907,437" coordsize="405,342" path="m6255,690l6204,690,6213,701,6218,716,6220,734,6220,754,6299,779,6303,768,6311,760,6312,746,6294,727,6275,708,6255,690xe" filled="true" fillcolor="#ffffff" stroked="false">
                <v:path arrowok="t"/>
                <v:fill type="solid"/>
              </v:shape>
              <v:shape style="position:absolute;left:5907;top:437;width:405;height:342" coordorigin="5907,437" coordsize="405,342" path="m6182,618l6117,618,6137,622,6155,633,6166,648,6163,658,6157,667,6155,678,6161,687,6168,697,6189,698,6193,691,6204,690,6255,690,6234,671,6214,652,6182,618xe" filled="true" fillcolor="#ffffff" stroked="false">
                <v:path arrowok="t"/>
                <v:fill type="solid"/>
              </v:shape>
              <v:shape style="position:absolute;left:5907;top:437;width:405;height:342" coordorigin="5907,437" coordsize="405,342" path="m6088,529l6041,529,6051,534,6056,538,6062,546,6064,554,6064,563,6063,574,6066,592,6074,606,6084,618,6096,625,6117,618,6182,618,6175,612,6155,592,6124,563,6094,534,6088,529xe" filled="true" fillcolor="#ffffff" stroked="false">
                <v:path arrowok="t"/>
                <v:fill type="solid"/>
              </v:shape>
              <v:shape style="position:absolute;left:5907;top:437;width:405;height:342" coordorigin="5907,437" coordsize="405,342" path="m6084,524l5912,524,5937,529,5962,534,5986,539,6010,545,6022,542,6024,529,6041,529,6088,529,6084,524xe" filled="true" fillcolor="#ffffff" stroked="false">
                <v:path arrowok="t"/>
                <v:fill type="solid"/>
              </v:shape>
              <v:shape style="position:absolute;left:5907;top:437;width:405;height:342" coordorigin="5907,437" coordsize="405,342" path="m5991,438l5974,458,5954,477,5934,495,5917,514,5907,525,5912,524,6084,524,6064,506,6035,477,6025,467,6015,457,6005,447,5996,439,5992,439,5991,438xe" filled="true" fillcolor="#ffffff" stroked="false">
                <v:path arrowok="t"/>
                <v:fill type="solid"/>
              </v:shape>
              <v:shape style="position:absolute;left:5907;top:437;width:405;height:342" coordorigin="5907,437" coordsize="405,342" path="m5994,437l5992,439,5996,439,5995,438,5994,437xe" filled="true" fillcolor="#ffffff" stroked="false">
                <v:path arrowok="t"/>
                <v:fill type="solid"/>
              </v:shape>
            </v:group>
            <v:group style="position:absolute;left:4937;top:-749;width:727;height:727" coordorigin="4937,-749" coordsize="727,727">
              <v:shape style="position:absolute;left:4937;top:-749;width:727;height:727" coordorigin="4937,-749" coordsize="727,727" path="m5664,-386l5657,-312,5636,-244,5602,-182,5558,-129,5504,-84,5442,-51,5374,-30,5301,-22,5228,-30,5159,-51,5098,-84,5044,-129,4999,-182,4966,-244,4945,-312,4937,-386,4945,-459,4966,-527,4999,-589,5044,-643,5098,-687,5159,-720,5228,-742,5301,-749,5374,-742,5442,-720,5504,-687,5558,-643,5602,-589,5636,-527,5657,-459,5664,-386xe" filled="false" stroked="true" strokeweight=".4pt" strokecolor="#231f20">
                <v:path arrowok="t"/>
              </v:shape>
            </v:group>
            <v:group style="position:absolute;left:4964;top:-728;width:674;height:674" coordorigin="4964,-728" coordsize="674,674">
              <v:shape style="position:absolute;left:4964;top:-728;width:674;height:674" coordorigin="4964,-728" coordsize="674,674" path="m5638,-391l5629,-313,5603,-242,5564,-180,5512,-128,5449,-88,5378,-63,5301,-54,5223,-63,5153,-88,5090,-128,5038,-180,4998,-242,4973,-313,4964,-391,4973,-468,4998,-539,5038,-601,5090,-654,5153,-693,5223,-719,5301,-728,5378,-719,5449,-693,5512,-654,5564,-601,5603,-539,5629,-468,5638,-391xe" filled="false" stroked="true" strokeweight=".4pt" strokecolor="#231f20">
                <v:path arrowok="t"/>
              </v:shape>
              <v:shape style="position:absolute;left:5485;top:-90;width:349;height:406" type="#_x0000_t75" stroked="false">
                <v:imagedata r:id="rId107" o:title=""/>
              </v:shape>
            </v:group>
            <v:group style="position:absolute;left:5140;top:361;width:381;height:806" coordorigin="5140,361" coordsize="381,806">
              <v:shape style="position:absolute;left:5140;top:361;width:381;height:806" coordorigin="5140,361" coordsize="381,806" path="m5338,916l5313,916,5326,929,5327,936,5325,948,5302,962,5296,987,5304,1012,5325,1031,5318,1042,5309,1053,5300,1064,5294,1073,5307,1096,5320,1120,5335,1143,5351,1166,5367,1163,5383,1158,5398,1150,5405,1145,5359,1145,5317,1075,5330,1059,5340,1045,5346,1030,5346,1016,5342,1013,5330,1013,5314,997,5317,985,5317,975,5327,967,5336,965,5345,959,5347,940,5341,921,5338,916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376,686l5351,686,5351,687,5354,688,5354,690,5356,702,5357,716,5357,731,5358,744,5362,788,5366,828,5369,868,5374,910,5376,938,5379,993,5382,1021,5385,1049,5388,1077,5390,1103,5391,1129,5381,1139,5370,1140,5359,1145,5405,1145,5412,1140,5431,1117,5433,1112,5409,1112,5410,1102,5403,1029,5401,1006,5395,926,5387,844,5380,764,5372,687,5376,686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471,678l5445,678,5442,689,5438,700,5434,711,5431,722,5425,726,5415,726,5404,727,5397,730,5394,738,5394,750,5397,776,5402,851,5412,987,5417,1047,5418,1064,5420,1079,5419,1093,5413,1108,5409,1112,5433,1112,5438,1096,5438,1093,5439,1079,5439,1073,5431,962,5426,896,5420,818,5416,747,5421,746,5427,746,5446,740,5450,735,5452,724,5454,713,5458,702,5462,692,5468,682,5471,678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338,1009l5330,1013,5342,1013,5338,1009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333,796l5303,796,5314,806,5313,815,5304,818,5298,828,5287,849,5282,874,5284,897,5296,914,5303,920,5313,916,5338,916,5328,904,5308,896,5303,883,5326,824,5337,821,5333,798,5333,796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315,361l5241,383,5174,442,5140,554,5151,614,5180,668,5189,678,5208,699,5218,710,5259,764,5267,777,5276,788,5285,796,5296,804,5303,796,5333,796,5329,787,5327,785,5306,785,5295,780,5281,760,5266,739,5250,719,5235,699,5231,696,5245,694,5271,692,5298,691,5325,690,5351,686,5376,686,5390,684,5427,681,5445,678,5471,678,5471,678,5227,678,5214,675,5175,621,5160,538,5169,495,5216,425,5276,390,5336,381,5412,381,5391,370,5352,362,5315,361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316,777l5306,785,5327,785,5316,777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427,746l5421,746,5427,746,5427,746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412,381l5336,381,5367,385,5397,395,5426,411,5472,457,5496,511,5500,569,5483,625,5478,636,5472,649,5461,659,5445,660,5435,661,5395,664,5318,669,5277,672,5261,674,5243,677,5227,678,5471,678,5473,675,5480,670,5485,663,5515,602,5521,537,5506,475,5469,421,5431,389,5412,381xe" filled="true" fillcolor="#231f20" stroked="false">
                <v:path arrowok="t"/>
                <v:fill type="solid"/>
              </v:shape>
              <v:shape style="position:absolute;left:5160;top:381;width:340;height:297" type="#_x0000_t75" stroked="false">
                <v:imagedata r:id="rId99" o:title=""/>
              </v:shape>
            </v:group>
            <v:group style="position:absolute;left:5372;top:678;width:74;height:434" coordorigin="5372,678" coordsize="74,434">
              <v:shape style="position:absolute;left:5372;top:678;width:74;height:434" coordorigin="5372,678" coordsize="74,434" path="m5445,678l5427,681,5390,684,5372,687,5380,766,5388,846,5395,926,5401,1006,5403,1029,5405,1053,5407,1077,5410,1099,5410,1103,5409,1112,5413,1108,5419,1093,5420,1079,5418,1064,5417,1047,5412,979,5402,844,5397,776,5395,764,5394,750,5394,738,5397,730,5404,727,5415,726,5425,726,5431,722,5434,711,5438,700,5442,689,5445,678xe" filled="true" fillcolor="#ffffff" stroked="false">
                <v:path arrowok="t"/>
                <v:fill type="solid"/>
              </v:shape>
            </v:group>
            <v:group style="position:absolute;left:5231;top:686;width:161;height:460" coordorigin="5231,686" coordsize="161,460">
              <v:shape style="position:absolute;left:5231;top:686;width:161;height:460" coordorigin="5231,686" coordsize="161,460" path="m5381,1009l5338,1009,5346,1016,5346,1030,5340,1045,5330,1059,5317,1075,5359,1145,5370,1140,5381,1139,5391,1129,5390,1103,5388,1076,5385,1049,5382,1021,5381,1009xe" filled="true" fillcolor="#ffffff" stroked="false">
                <v:path arrowok="t"/>
                <v:fill type="solid"/>
              </v:shape>
              <v:shape style="position:absolute;left:5231;top:686;width:161;height:460" coordorigin="5231,686" coordsize="161,460" path="m5361,777l5316,777,5329,787,5333,798,5337,821,5326,824,5316,836,5307,851,5303,867,5303,883,5308,896,5328,905,5341,921,5347,940,5345,959,5336,965,5327,967,5317,975,5317,985,5314,997,5330,1013,5338,1009,5381,1009,5379,993,5376,938,5374,910,5369,867,5366,826,5362,785,5361,777xe" filled="true" fillcolor="#ffffff" stroked="false">
                <v:path arrowok="t"/>
                <v:fill type="solid"/>
              </v:shape>
              <v:shape style="position:absolute;left:5231;top:686;width:161;height:460" coordorigin="5231,686" coordsize="161,460" path="m5351,686l5325,690,5298,691,5271,692,5245,694,5231,696,5235,699,5250,719,5266,739,5281,760,5295,780,5306,785,5316,777,5361,777,5358,744,5357,730,5357,716,5356,702,5354,689,5354,688,5351,687,5351,686xe" filled="true" fillcolor="#ffffff" stroked="false">
                <v:path arrowok="t"/>
                <v:fill type="solid"/>
              </v:shape>
            </v:group>
            <v:group style="position:absolute;left:5285;top:-21;width:54;height:54" coordorigin="5285,-21" coordsize="54,54">
              <v:shape style="position:absolute;left:5285;top:-21;width:54;height:54" coordorigin="5285,-21" coordsize="54,54" path="m5333,23l5324,30,5314,33,5304,32,5295,27,5288,18,5285,9,5286,-2,5291,-11,5299,-18,5309,-21,5320,-20,5329,-15,5336,-7,5339,3,5338,14,5333,23xe" filled="false" stroked="true" strokeweight=".4pt" strokecolor="#231f20">
                <v:path arrowok="t"/>
              </v:shape>
            </v:group>
            <v:group style="position:absolute;left:5292;top:41;width:54;height:54" coordorigin="5292,41" coordsize="54,54">
              <v:shape style="position:absolute;left:5292;top:41;width:54;height:54" coordorigin="5292,41" coordsize="54,54" path="m5340,85l5331,92,5321,95,5311,94,5302,88,5295,80,5292,70,5293,60,5298,50,5306,44,5316,41,5327,42,5336,47,5343,55,5346,65,5345,75,5340,85xe" filled="false" stroked="true" strokeweight=".4pt" strokecolor="#231f20">
                <v:path arrowok="t"/>
              </v:shape>
            </v:group>
            <v:group style="position:absolute;left:5294;top:105;width:54;height:54" coordorigin="5294,105" coordsize="54,54">
              <v:shape style="position:absolute;left:5294;top:105;width:54;height:54" coordorigin="5294,105" coordsize="54,54" path="m5341,149l5333,156,5323,159,5313,158,5303,153,5296,145,5294,135,5295,124,5300,115,5308,108,5318,105,5328,106,5338,111,5345,119,5347,129,5346,140,5341,149xe" filled="false" stroked="true" strokeweight=".4pt" strokecolor="#231f20">
                <v:path arrowok="t"/>
              </v:shape>
            </v:group>
            <v:group style="position:absolute;left:5293;top:167;width:54;height:54" coordorigin="5293,167" coordsize="54,54">
              <v:shape style="position:absolute;left:5293;top:167;width:54;height:54" coordorigin="5293,167" coordsize="54,54" path="m5341,212l5333,218,5323,221,5312,220,5303,215,5296,207,5293,197,5294,186,5299,177,5308,170,5318,167,5328,168,5337,173,5344,182,5347,192,5346,202,5341,212xe" filled="false" stroked="true" strokeweight=".4pt" strokecolor="#231f20">
                <v:path arrowok="t"/>
              </v:shape>
            </v:group>
            <v:group style="position:absolute;left:5299;top:231;width:54;height:54" coordorigin="5299,231" coordsize="54,54">
              <v:shape style="position:absolute;left:5299;top:231;width:54;height:54" coordorigin="5299,231" coordsize="54,54" path="m5347,275l5339,282,5329,285,5318,284,5309,279,5302,271,5299,261,5300,250,5305,241,5314,234,5324,231,5334,232,5344,237,5350,246,5353,256,5352,266,5347,275xe" filled="false" stroked="true" strokeweight=".4pt" strokecolor="#231f20">
                <v:path arrowok="t"/>
              </v:shape>
            </v:group>
            <v:group style="position:absolute;left:5293;top:289;width:54;height:54" coordorigin="5293,289" coordsize="54,54">
              <v:shape style="position:absolute;left:5293;top:289;width:54;height:54" coordorigin="5293,289" coordsize="54,54" path="m5341,333l5332,340,5322,343,5312,342,5303,337,5296,328,5293,318,5294,308,5299,299,5307,292,5317,289,5328,290,5337,295,5344,303,5347,313,5346,324,5341,333xe" filled="false" stroked="true" strokeweight=".4pt" strokecolor="#231f20">
                <v:path arrowok="t"/>
              </v:shape>
            </v:group>
            <v:group style="position:absolute;left:5295;top:346;width:54;height:54" coordorigin="5295,346" coordsize="54,54">
              <v:shape style="position:absolute;left:5295;top:346;width:54;height:54" coordorigin="5295,346" coordsize="54,54" path="m5343,390l5334,397,5324,400,5314,399,5304,394,5298,386,5295,376,5296,365,5301,356,5309,349,5319,346,5329,347,5339,352,5346,361,5349,371,5348,381,5343,390xe" filled="false" stroked="true" strokeweight=".4pt" strokecolor="#231f20">
                <v:path arrowok="t"/>
              </v:shape>
            </v:group>
            <v:group style="position:absolute;left:5292;top:407;width:54;height:54" coordorigin="5292,407" coordsize="54,54">
              <v:shape style="position:absolute;left:5292;top:407;width:54;height:54" coordorigin="5292,407" coordsize="54,54" path="m5340,451l5331,458,5321,461,5311,460,5301,455,5295,447,5292,437,5293,426,5298,417,5306,410,5316,407,5327,408,5336,413,5343,422,5346,432,5345,442,5340,451xe" filled="false" stroked="true" strokeweight=".4pt" strokecolor="#231f20">
                <v:path arrowok="t"/>
              </v:shape>
            </v:group>
            <v:group style="position:absolute;left:5307;top:-20;width:18;height:512" coordorigin="5307,-20" coordsize="18,512">
              <v:shape style="position:absolute;left:5307;top:-20;width:18;height:512" coordorigin="5307,-20" coordsize="18,512" path="m5307,-20l5319,54,5324,159,5324,275,5322,382,5319,461,5317,492e" filled="false" stroked="true" strokeweight=".4pt" strokecolor="#231f20">
                <v:path arrowok="t"/>
              </v:shape>
              <v:shape style="position:absolute;left:4271;top:170;width:637;height:640" type="#_x0000_t75" stroked="false">
                <v:imagedata r:id="rId108" o:title=""/>
              </v:shape>
            </v:group>
            <v:group style="position:absolute;left:4294;top:447;width:405;height:342" coordorigin="4294,447" coordsize="405,342">
              <v:shape style="position:absolute;left:4294;top:447;width:405;height:342" coordorigin="4294,447" coordsize="405,342" path="m4612,447l4611,448,4601,457,4591,467,4582,477,4572,487,4542,515,4512,544,4482,573,4451,601,4431,621,4392,661,4373,680,4352,699,4332,718,4312,736,4294,755,4296,770,4304,777,4308,789,4386,763,4386,743,4389,725,4394,711,4403,700,4443,700,4445,696,4451,688,4449,676,4444,668,4441,657,4451,642,4469,631,4490,628,4521,628,4522,627,4533,616,4540,601,4543,583,4543,573,4542,564,4544,555,4551,547,4555,543,4566,538,4674,538,4694,534,4699,534,4690,523,4672,505,4652,486,4633,467,4616,448,4615,448,4612,447xe" filled="true" fillcolor="#ffffff" stroked="false">
                <v:path arrowok="t"/>
                <v:fill type="solid"/>
              </v:shape>
              <v:shape style="position:absolute;left:4294;top:447;width:405;height:342" coordorigin="4294,447" coordsize="405,342" path="m4443,700l4403,700,4413,700,4417,708,4439,706,4443,700xe" filled="true" fillcolor="#ffffff" stroked="false">
                <v:path arrowok="t"/>
                <v:fill type="solid"/>
              </v:shape>
              <v:shape style="position:absolute;left:4294;top:447;width:405;height:342" coordorigin="4294,447" coordsize="405,342" path="m4521,628l4490,628,4510,635,4521,628xe" filled="true" fillcolor="#ffffff" stroked="false">
                <v:path arrowok="t"/>
                <v:fill type="solid"/>
              </v:shape>
              <v:shape style="position:absolute;left:4294;top:447;width:405;height:342" coordorigin="4294,447" coordsize="405,342" path="m4674,538l4566,538,4582,539,4584,551,4596,555,4620,549,4645,544,4670,539,4674,538xe" filled="true" fillcolor="#ffffff" stroked="false">
                <v:path arrowok="t"/>
                <v:fill type="solid"/>
              </v:shape>
              <v:shape style="position:absolute;left:4294;top:447;width:405;height:342" coordorigin="4294,447" coordsize="405,342" path="m4699,534l4694,534,4699,534,4699,534xe" filled="true" fillcolor="#ffffff" stroked="false">
                <v:path arrowok="t"/>
                <v:fill type="solid"/>
              </v:shape>
              <v:shape style="position:absolute;left:4294;top:447;width:405;height:342" coordorigin="4294,447" coordsize="405,342" path="m4616,448l4615,448,4616,448,4616,448xe" filled="true" fillcolor="#ffffff" stroked="false">
                <v:path arrowok="t"/>
                <v:fill type="solid"/>
              </v:shape>
              <v:shape style="position:absolute;left:4772;top:-81;width:349;height:406" type="#_x0000_t75" stroked="false">
                <v:imagedata r:id="rId101" o:title=""/>
              </v:shape>
              <v:shape style="position:absolute;left:5971;top:-210;width:731;height:503" type="#_x0000_t75" stroked="false">
                <v:imagedata r:id="rId109" o:title=""/>
              </v:shape>
            </v:group>
            <v:group style="position:absolute;left:6230;top:33;width:454;height:242" coordorigin="6230,33" coordsize="454,242">
              <v:shape style="position:absolute;left:6230;top:33;width:454;height:242" coordorigin="6230,33" coordsize="454,242" path="m6640,216l6561,216,6573,224,6582,236,6589,253,6595,272,6678,274,6679,262,6684,252,6681,238,6658,225,6640,216xe" filled="true" fillcolor="#ffffff" stroked="false">
                <v:path arrowok="t"/>
                <v:fill type="solid"/>
              </v:shape>
              <v:shape style="position:absolute;left:6230;top:33;width:454;height:242" coordorigin="6230,33" coordsize="454,242" path="m6548,169l6478,169,6498,174,6513,186,6513,197,6510,206,6512,218,6520,224,6529,232,6550,228,6551,219,6561,216,6640,216,6634,213,6610,201,6585,188,6560,176,6548,169xe" filled="true" fillcolor="#ffffff" stroked="false">
                <v:path arrowok="t"/>
                <v:fill type="solid"/>
              </v:shape>
              <v:shape style="position:absolute;left:6230;top:33;width:454;height:242" coordorigin="6230,33" coordsize="454,242" path="m6431,107l6359,107,6371,109,6376,112,6385,117,6389,125,6391,135,6394,144,6402,160,6413,172,6426,180,6440,184,6458,171,6478,169,6548,169,6512,148,6487,135,6449,117,6431,107xe" filled="true" fillcolor="#ffffff" stroked="false">
                <v:path arrowok="t"/>
                <v:fill type="solid"/>
              </v:shape>
              <v:shape style="position:absolute;left:6230;top:33;width:454;height:242" coordorigin="6230,33" coordsize="454,242" path="m6289,33l6287,35,6285,35,6275,58,6262,82,6248,105,6236,128,6230,141,6235,139,6260,137,6285,135,6310,133,6335,132,6346,125,6344,112,6359,107,6431,107,6339,60,6326,53,6314,46,6302,39,6293,35,6287,35,6286,34,6293,34,6290,33,6289,33xe" filled="true" fillcolor="#ffffff" stroked="false">
                <v:path arrowok="t"/>
                <v:fill type="solid"/>
              </v:shape>
              <v:shape style="position:absolute;left:5660;top:-329;width:427;height:286" type="#_x0000_t75" stroked="false">
                <v:imagedata r:id="rId110" o:title=""/>
              </v:shape>
            </v:group>
            <v:group style="position:absolute;left:5667;top:-308;width:438;height:267" coordorigin="5667,-308" coordsize="438,267">
              <v:shape style="position:absolute;left:5667;top:-308;width:438;height:267" coordorigin="5667,-308" coordsize="438,267" path="m5667,-308l5736,-278,5827,-226,5925,-164,6014,-104,6079,-60,6104,-42e" filled="false" stroked="true" strokeweight=".4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3.316986pt;margin-top:-37.651169pt;width:103.2pt;height:96pt;mso-position-horizontal-relative:page;mso-position-vertical-relative:paragraph;z-index:2656" coordorigin="6866,-753" coordsize="2064,1920">
            <v:shape style="position:absolute;left:8293;top:160;width:637;height:640" type="#_x0000_t75" stroked="false">
              <v:imagedata r:id="rId111" o:title=""/>
            </v:shape>
            <v:group style="position:absolute;left:8502;top:437;width:405;height:342" coordorigin="8502,437" coordsize="405,342">
              <v:shape style="position:absolute;left:8502;top:437;width:405;height:342" coordorigin="8502,437" coordsize="405,342" path="m8850,690l8798,690,8807,701,8813,716,8815,734,8815,754,8894,779,8898,768,8906,760,8907,746,8889,727,8869,708,8850,690xe" filled="true" fillcolor="#ffffff" stroked="false">
                <v:path arrowok="t"/>
                <v:fill type="solid"/>
              </v:shape>
              <v:shape style="position:absolute;left:8502;top:437;width:405;height:342" coordorigin="8502,437" coordsize="405,342" path="m8777,618l8712,618,8732,622,8750,633,8761,648,8758,658,8752,667,8750,678,8756,687,8762,697,8784,698,8788,691,8798,690,8850,690,8829,671,8809,652,8777,618xe" filled="true" fillcolor="#ffffff" stroked="false">
                <v:path arrowok="t"/>
                <v:fill type="solid"/>
              </v:shape>
              <v:shape style="position:absolute;left:8502;top:437;width:405;height:342" coordorigin="8502,437" coordsize="405,342" path="m8683,529l8635,529,8646,534,8650,538,8657,546,8659,554,8659,563,8658,574,8661,592,8668,606,8679,618,8691,625,8712,618,8777,618,8770,612,8750,592,8719,563,8689,534,8683,529xe" filled="true" fillcolor="#ffffff" stroked="false">
                <v:path arrowok="t"/>
                <v:fill type="solid"/>
              </v:shape>
              <v:shape style="position:absolute;left:8502;top:437;width:405;height:342" coordorigin="8502,437" coordsize="405,342" path="m8678,524l8507,524,8532,529,8557,534,8581,539,8605,545,8617,542,8619,529,8635,529,8683,529,8678,524xe" filled="true" fillcolor="#ffffff" stroked="false">
                <v:path arrowok="t"/>
                <v:fill type="solid"/>
              </v:shape>
              <v:shape style="position:absolute;left:8502;top:437;width:405;height:342" coordorigin="8502,437" coordsize="405,342" path="m8586,438l8569,458,8549,477,8529,495,8512,514,8502,525,8507,524,8678,524,8659,506,8629,477,8619,467,8610,457,8600,447,8591,439,8587,439,8586,438xe" filled="true" fillcolor="#ffffff" stroked="false">
                <v:path arrowok="t"/>
                <v:fill type="solid"/>
              </v:shape>
              <v:shape style="position:absolute;left:8502;top:437;width:405;height:342" coordorigin="8502,437" coordsize="405,342" path="m8589,437l8587,439,8591,439,8590,438,8589,437xe" filled="true" fillcolor="#ffffff" stroked="false">
                <v:path arrowok="t"/>
                <v:fill type="solid"/>
              </v:shape>
            </v:group>
            <v:group style="position:absolute;left:7532;top:-749;width:727;height:727" coordorigin="7532,-749" coordsize="727,727">
              <v:shape style="position:absolute;left:7532;top:-749;width:727;height:727" coordorigin="7532,-749" coordsize="727,727" path="m8259,-386l8252,-312,8230,-244,8197,-182,8153,-129,8099,-84,8037,-51,7969,-30,7896,-22,7822,-30,7754,-51,7692,-84,7639,-129,7594,-182,7561,-244,7540,-312,7532,-386,7540,-459,7561,-527,7594,-589,7639,-643,7692,-687,7754,-720,7822,-742,7896,-749,7969,-742,8037,-720,8099,-687,8153,-643,8197,-589,8230,-527,8252,-459,8259,-386xe" filled="false" stroked="true" strokeweight=".4pt" strokecolor="#231f20">
                <v:path arrowok="t"/>
              </v:shape>
            </v:group>
            <v:group style="position:absolute;left:7559;top:-728;width:674;height:674" coordorigin="7559,-728" coordsize="674,674">
              <v:shape style="position:absolute;left:7559;top:-728;width:674;height:674" coordorigin="7559,-728" coordsize="674,674" path="m8233,-391l8224,-313,8198,-242,8159,-180,8106,-128,8044,-88,7973,-63,7896,-54,7818,-63,7747,-88,7685,-128,7633,-180,7593,-242,7568,-313,7559,-391,7568,-468,7593,-539,7633,-601,7685,-654,7747,-693,7818,-719,7896,-728,7973,-719,8044,-693,8106,-654,8159,-601,8198,-539,8224,-468,8233,-391xe" filled="false" stroked="true" strokeweight=".4pt" strokecolor="#231f20">
                <v:path arrowok="t"/>
              </v:shape>
              <v:shape style="position:absolute;left:8080;top:-90;width:349;height:406" type="#_x0000_t75" stroked="false">
                <v:imagedata r:id="rId107" o:title=""/>
              </v:shape>
            </v:group>
            <v:group style="position:absolute;left:7735;top:361;width:381;height:806" coordorigin="7735,361" coordsize="381,806">
              <v:shape style="position:absolute;left:7735;top:361;width:381;height:806" coordorigin="7735,361" coordsize="381,806" path="m7932,916l7908,916,7921,929,7922,936,7920,948,7897,962,7891,987,7898,1012,7919,1031,7913,1042,7904,1053,7895,1064,7889,1073,7902,1096,7915,1120,7930,1143,7946,1166,7962,1163,7978,1158,7993,1150,7999,1145,7954,1145,7912,1075,7925,1059,7935,1045,7940,1030,7941,1016,7937,1013,7925,1013,7909,997,7911,985,7912,975,7921,967,7931,965,7940,959,7942,940,7936,921,7932,916xe" filled="true" fillcolor="#231f20" stroked="false">
                <v:path arrowok="t"/>
                <v:fill type="solid"/>
              </v:shape>
              <v:shape style="position:absolute;left:7735;top:361;width:381;height:806" coordorigin="7735,361" coordsize="381,806" path="m7971,686l7946,686,7946,687,7949,688,7949,690,7951,702,7951,716,7952,731,7953,744,7957,788,7961,828,7964,868,7969,910,7971,938,7974,993,7976,1021,7980,1049,7983,1077,7985,1103,7986,1129,7976,1139,7965,1140,7954,1145,7999,1145,8007,1140,8026,1117,8027,1112,8004,1112,8005,1102,7997,1029,7996,1006,7990,926,7982,844,7975,764,7967,687,7971,686xe" filled="true" fillcolor="#231f20" stroked="false">
                <v:path arrowok="t"/>
                <v:fill type="solid"/>
              </v:shape>
              <v:shape style="position:absolute;left:7735;top:361;width:381;height:806" coordorigin="7735,361" coordsize="381,806" path="m8066,678l8040,678,8037,689,8033,700,8029,711,8026,722,8020,726,8010,726,7999,727,7991,730,7989,738,7989,750,7991,776,7997,851,8007,987,8011,1047,8013,1064,8014,1079,8013,1093,8008,1108,8004,1112,8027,1112,8033,1096,8033,1093,8034,1079,8034,1073,8026,962,8021,896,8015,818,8011,747,8016,746,8022,746,8041,740,8044,735,8047,724,8049,713,8053,702,8057,692,8063,682,8066,678xe" filled="true" fillcolor="#231f20" stroked="false">
                <v:path arrowok="t"/>
                <v:fill type="solid"/>
              </v:shape>
              <v:shape style="position:absolute;left:7735;top:361;width:381;height:806" coordorigin="7735,361" coordsize="381,806" path="m7933,1009l7925,1013,7937,1013,7933,1009xe" filled="true" fillcolor="#231f20" stroked="false">
                <v:path arrowok="t"/>
                <v:fill type="solid"/>
              </v:shape>
              <v:shape style="position:absolute;left:7735;top:361;width:381;height:806" coordorigin="7735,361" coordsize="381,806" path="m7928,796l7898,796,7909,806,7908,815,7899,818,7892,828,7882,849,7877,874,7879,897,7891,914,7898,920,7908,916,7932,916,7922,904,7903,896,7898,883,7921,824,7932,821,7928,798,7928,796xe" filled="true" fillcolor="#231f20" stroked="false">
                <v:path arrowok="t"/>
                <v:fill type="solid"/>
              </v:shape>
              <v:shape style="position:absolute;left:7735;top:361;width:381;height:806" coordorigin="7735,361" coordsize="381,806" path="m7910,361l7836,383,7769,442,7735,554,7746,614,7775,668,7784,678,7803,699,7812,710,7854,764,7862,777,7871,788,7879,796,7890,804,7898,796,7928,796,7924,787,7922,785,7901,785,7890,780,7876,760,7861,739,7845,719,7830,699,7826,696,7840,694,7865,692,7893,691,7920,690,7946,686,7971,686,7985,684,8022,681,8040,678,8066,678,8066,678,7821,678,7809,675,7770,621,7755,538,7764,495,7811,425,7870,390,7931,381,8007,381,7986,370,7947,362,7910,361xe" filled="true" fillcolor="#231f20" stroked="false">
                <v:path arrowok="t"/>
                <v:fill type="solid"/>
              </v:shape>
              <v:shape style="position:absolute;left:7735;top:361;width:381;height:806" coordorigin="7735,361" coordsize="381,806" path="m7911,777l7901,785,7922,785,7911,777xe" filled="true" fillcolor="#231f20" stroked="false">
                <v:path arrowok="t"/>
                <v:fill type="solid"/>
              </v:shape>
              <v:shape style="position:absolute;left:7735;top:361;width:381;height:806" coordorigin="7735,361" coordsize="381,806" path="m8022,746l8016,746,8022,746,8022,746xe" filled="true" fillcolor="#231f20" stroked="false">
                <v:path arrowok="t"/>
                <v:fill type="solid"/>
              </v:shape>
              <v:shape style="position:absolute;left:7735;top:361;width:381;height:806" coordorigin="7735,361" coordsize="381,806" path="m8007,381l7931,381,7962,385,7992,395,8021,411,8067,457,8091,511,8095,569,8078,625,8073,636,8067,649,8055,659,8039,660,8029,661,7990,664,7912,669,7872,672,7856,674,7838,677,7821,678,8066,678,8068,675,8074,670,8080,663,8109,602,8116,537,8101,475,8064,421,8025,389,8007,381xe" filled="true" fillcolor="#231f20" stroked="false">
                <v:path arrowok="t"/>
                <v:fill type="solid"/>
              </v:shape>
              <v:shape style="position:absolute;left:7755;top:381;width:340;height:297" type="#_x0000_t75" stroked="false">
                <v:imagedata r:id="rId112" o:title=""/>
              </v:shape>
            </v:group>
            <v:group style="position:absolute;left:7967;top:678;width:74;height:434" coordorigin="7967,678" coordsize="74,434">
              <v:shape style="position:absolute;left:7967;top:678;width:74;height:434" coordorigin="7967,678" coordsize="74,434" path="m8040,678l8022,681,7985,684,7967,687,7975,766,7982,846,7990,926,7996,1006,7997,1029,7999,1053,8002,1077,8004,1099,8005,1103,8004,1112,8008,1108,8013,1093,8014,1079,8013,1064,8012,1047,8007,979,7996,844,7991,776,7990,764,7989,750,7989,738,7991,730,7999,727,8010,726,8020,726,8026,722,8029,711,8033,700,8037,689,8040,678xe" filled="true" fillcolor="#ffffff" stroked="false">
                <v:path arrowok="t"/>
                <v:fill type="solid"/>
              </v:shape>
            </v:group>
            <v:group style="position:absolute;left:7826;top:686;width:161;height:460" coordorigin="7826,686" coordsize="161,460">
              <v:shape style="position:absolute;left:7826;top:686;width:161;height:460" coordorigin="7826,686" coordsize="161,460" path="m7975,1009l7933,1009,7941,1016,7940,1030,7935,1045,7925,1059,7912,1075,7954,1145,7965,1140,7976,1139,7986,1129,7985,1103,7983,1076,7980,1049,7976,1021,7975,1009xe" filled="true" fillcolor="#ffffff" stroked="false">
                <v:path arrowok="t"/>
                <v:fill type="solid"/>
              </v:shape>
              <v:shape style="position:absolute;left:7826;top:686;width:161;height:460" coordorigin="7826,686" coordsize="161,460" path="m7956,777l7911,777,7924,787,7928,798,7932,821,7921,824,7911,836,7902,851,7898,867,7898,883,7903,896,7922,905,7936,921,7942,940,7940,959,7931,965,7921,967,7912,975,7911,985,7909,997,7925,1013,7933,1009,7975,1009,7974,993,7971,938,7969,910,7964,867,7960,826,7957,785,7956,777xe" filled="true" fillcolor="#ffffff" stroked="false">
                <v:path arrowok="t"/>
                <v:fill type="solid"/>
              </v:shape>
              <v:shape style="position:absolute;left:7826;top:686;width:161;height:460" coordorigin="7826,686" coordsize="161,460" path="m7946,686l7920,690,7893,691,7865,692,7840,694,7826,696,7830,699,7845,719,7861,739,7876,760,7890,780,7901,785,7911,777,7956,777,7953,744,7952,730,7951,716,7951,702,7949,689,7949,688,7946,687,7946,686xe" filled="true" fillcolor="#ffffff" stroked="false">
                <v:path arrowok="t"/>
                <v:fill type="solid"/>
              </v:shape>
            </v:group>
            <v:group style="position:absolute;left:7880;top:-21;width:54;height:54" coordorigin="7880,-21" coordsize="54,54">
              <v:shape style="position:absolute;left:7880;top:-21;width:54;height:54" coordorigin="7880,-21" coordsize="54,54" path="m7928,23l7919,30,7909,33,7899,32,7889,27,7883,18,7880,9,7881,-2,7886,-11,7894,-18,7904,-21,7915,-20,7924,-15,7931,-7,7934,3,7933,14,7928,23xe" filled="false" stroked="true" strokeweight=".4pt" strokecolor="#231f20">
                <v:path arrowok="t"/>
              </v:shape>
            </v:group>
            <v:group style="position:absolute;left:7887;top:41;width:54;height:54" coordorigin="7887,41" coordsize="54,54">
              <v:shape style="position:absolute;left:7887;top:41;width:54;height:54" coordorigin="7887,41" coordsize="54,54" path="m7935,85l7926,92,7916,95,7906,94,7896,88,7890,80,7887,70,7888,60,7893,50,7901,44,7911,41,7922,42,7931,47,7938,55,7941,65,7940,75,7935,85xe" filled="false" stroked="true" strokeweight=".4pt" strokecolor="#231f20">
                <v:path arrowok="t"/>
              </v:shape>
            </v:group>
            <v:group style="position:absolute;left:7888;top:105;width:54;height:54" coordorigin="7888,105" coordsize="54,54">
              <v:shape style="position:absolute;left:7888;top:105;width:54;height:54" coordorigin="7888,105" coordsize="54,54" path="m7936,149l7928,156,7918,159,7908,158,7898,153,7891,145,7888,135,7889,124,7894,115,7903,108,7913,105,7923,106,7933,111,7939,119,7942,129,7941,140,7936,149xe" filled="false" stroked="true" strokeweight=".4pt" strokecolor="#231f20">
                <v:path arrowok="t"/>
              </v:shape>
            </v:group>
            <v:group style="position:absolute;left:7888;top:167;width:54;height:54" coordorigin="7888,167" coordsize="54,54">
              <v:shape style="position:absolute;left:7888;top:167;width:54;height:54" coordorigin="7888,167" coordsize="54,54" path="m7936,212l7927,218,7918,221,7907,220,7898,215,7891,207,7888,197,7889,186,7894,177,7902,170,7912,167,7923,168,7932,173,7939,182,7942,192,7941,202,7936,212xe" filled="false" stroked="true" strokeweight=".4pt" strokecolor="#231f20">
                <v:path arrowok="t"/>
              </v:shape>
            </v:group>
            <v:group style="position:absolute;left:7894;top:231;width:54;height:54" coordorigin="7894,231" coordsize="54,54">
              <v:shape style="position:absolute;left:7894;top:231;width:54;height:54" coordorigin="7894,231" coordsize="54,54" path="m7942,275l7934,282,7924,285,7913,284,7904,279,7897,271,7894,261,7895,250,7900,241,7909,234,7919,231,7929,232,7938,237,7945,246,7948,256,7947,266,7942,275xe" filled="false" stroked="true" strokeweight=".4pt" strokecolor="#231f20">
                <v:path arrowok="t"/>
              </v:shape>
            </v:group>
            <v:group style="position:absolute;left:7888;top:289;width:54;height:54" coordorigin="7888,289" coordsize="54,54">
              <v:shape style="position:absolute;left:7888;top:289;width:54;height:54" coordorigin="7888,289" coordsize="54,54" path="m7936,333l7927,340,7917,343,7907,342,7897,337,7891,328,7888,318,7889,308,7894,299,7902,292,7912,289,7922,290,7932,295,7939,303,7942,313,7941,324,7936,333xe" filled="false" stroked="true" strokeweight=".4pt" strokecolor="#231f20">
                <v:path arrowok="t"/>
              </v:shape>
            </v:group>
            <v:group style="position:absolute;left:7890;top:346;width:54;height:54" coordorigin="7890,346" coordsize="54,54">
              <v:shape style="position:absolute;left:7890;top:346;width:54;height:54" coordorigin="7890,346" coordsize="54,54" path="m7937,390l7929,397,7919,400,7909,399,7899,394,7892,386,7890,376,7891,365,7896,356,7904,349,7914,346,7924,347,7934,352,7941,361,7943,371,7942,381,7937,390xe" filled="false" stroked="true" strokeweight=".4pt" strokecolor="#231f20">
                <v:path arrowok="t"/>
              </v:shape>
            </v:group>
            <v:group style="position:absolute;left:7887;top:407;width:54;height:54" coordorigin="7887,407" coordsize="54,54">
              <v:shape style="position:absolute;left:7887;top:407;width:54;height:54" coordorigin="7887,407" coordsize="54,54" path="m7934,451l7926,458,7916,461,7906,460,7896,455,7890,447,7887,437,7888,426,7893,417,7901,410,7911,407,7921,408,7931,413,7938,422,7941,432,7940,442,7934,451xe" filled="false" stroked="true" strokeweight=".4pt" strokecolor="#231f20">
                <v:path arrowok="t"/>
              </v:shape>
            </v:group>
            <v:group style="position:absolute;left:7902;top:-20;width:18;height:512" coordorigin="7902,-20" coordsize="18,512">
              <v:shape style="position:absolute;left:7902;top:-20;width:18;height:512" coordorigin="7902,-20" coordsize="18,512" path="m7902,-20l7914,54,7919,159,7919,275,7917,382,7914,461,7912,492e" filled="false" stroked="true" strokeweight=".4pt" strokecolor="#231f20">
                <v:path arrowok="t"/>
              </v:shape>
              <v:shape style="position:absolute;left:6866;top:170;width:637;height:640" type="#_x0000_t75" stroked="false">
                <v:imagedata r:id="rId113" o:title=""/>
              </v:shape>
            </v:group>
            <v:group style="position:absolute;left:6889;top:447;width:405;height:342" coordorigin="6889,447" coordsize="405,342">
              <v:shape style="position:absolute;left:6889;top:447;width:405;height:342" coordorigin="6889,447" coordsize="405,342" path="m7207,447l7206,448,7196,457,7186,467,7177,477,7167,487,7137,515,7107,544,7077,573,7046,601,7026,621,6987,661,6967,680,6947,699,6927,718,6907,736,6889,755,6891,770,6898,777,6903,789,6981,763,6981,743,6983,725,6989,711,6998,700,7038,700,7040,696,7046,688,7044,676,7038,668,7035,657,7046,642,7064,631,7085,628,7116,628,7117,627,7128,616,7135,601,7138,583,7138,573,7137,564,7139,555,7146,547,7150,543,7161,538,7268,538,7289,534,7294,534,7284,523,7267,505,7247,486,7227,467,7211,448,7209,448,7207,447xe" filled="true" fillcolor="#ffffff" stroked="false">
                <v:path arrowok="t"/>
                <v:fill type="solid"/>
              </v:shape>
              <v:shape style="position:absolute;left:6889;top:447;width:405;height:342" coordorigin="6889,447" coordsize="405,342" path="m7038,700l6998,700,7008,700,7012,708,7034,706,7038,700xe" filled="true" fillcolor="#ffffff" stroked="false">
                <v:path arrowok="t"/>
                <v:fill type="solid"/>
              </v:shape>
              <v:shape style="position:absolute;left:6889;top:447;width:405;height:342" coordorigin="6889,447" coordsize="405,342" path="m7116,628l7085,628,7105,635,7116,628xe" filled="true" fillcolor="#ffffff" stroked="false">
                <v:path arrowok="t"/>
                <v:fill type="solid"/>
              </v:shape>
              <v:shape style="position:absolute;left:6889;top:447;width:405;height:342" coordorigin="6889,447" coordsize="405,342" path="m7268,538l7161,538,7177,539,7179,551,7191,555,7215,549,7240,544,7264,539,7268,538xe" filled="true" fillcolor="#ffffff" stroked="false">
                <v:path arrowok="t"/>
                <v:fill type="solid"/>
              </v:shape>
              <v:shape style="position:absolute;left:6889;top:447;width:405;height:342" coordorigin="6889,447" coordsize="405,342" path="m7294,534l7289,534,7294,534,7294,534xe" filled="true" fillcolor="#ffffff" stroked="false">
                <v:path arrowok="t"/>
                <v:fill type="solid"/>
              </v:shape>
              <v:shape style="position:absolute;left:6889;top:447;width:405;height:342" coordorigin="6889,447" coordsize="405,342" path="m7211,448l7209,448,7211,448,7211,448xe" filled="true" fillcolor="#ffffff" stroked="false">
                <v:path arrowok="t"/>
                <v:fill type="solid"/>
              </v:shape>
              <v:shape style="position:absolute;left:7367;top:-81;width:349;height:406" type="#_x0000_t75" stroked="false">
                <v:imagedata r:id="rId114" o:title=""/>
              </v:shape>
            </v:group>
            <w10:wrap type="none"/>
          </v:group>
        </w:pict>
      </w:r>
      <w:r>
        <w:rPr/>
        <w:pict>
          <v:group style="position:absolute;margin-left:456.717987pt;margin-top:-37.651169pt;width:70.1pt;height:96pt;mso-position-horizontal-relative:page;mso-position-vertical-relative:paragraph;z-index:2680" coordorigin="9134,-753" coordsize="1402,1920">
            <v:shape style="position:absolute;left:9899;top:160;width:637;height:640" type="#_x0000_t75" stroked="false">
              <v:imagedata r:id="rId115" o:title=""/>
            </v:shape>
            <v:group style="position:absolute;left:10108;top:437;width:405;height:342" coordorigin="10108,437" coordsize="405,342">
              <v:shape style="position:absolute;left:10108;top:437;width:405;height:342" coordorigin="10108,437" coordsize="405,342" path="m10456,690l10405,690,10414,701,10419,716,10421,734,10421,754,10500,779,10504,768,10512,760,10513,746,10495,727,10476,708,10456,690xe" filled="true" fillcolor="#ffffff" stroked="false">
                <v:path arrowok="t"/>
                <v:fill type="solid"/>
              </v:shape>
              <v:shape style="position:absolute;left:10108;top:437;width:405;height:342" coordorigin="10108,437" coordsize="405,342" path="m10383,618l10318,618,10338,622,10356,633,10367,648,10364,658,10358,667,10356,678,10362,687,10369,697,10390,698,10394,691,10405,690,10456,690,10435,671,10415,652,10383,618xe" filled="true" fillcolor="#ffffff" stroked="false">
                <v:path arrowok="t"/>
                <v:fill type="solid"/>
              </v:shape>
              <v:shape style="position:absolute;left:10108;top:437;width:405;height:342" coordorigin="10108,437" coordsize="405,342" path="m10289,529l10242,529,10252,534,10257,538,10263,546,10265,554,10265,563,10264,574,10267,592,10275,606,10285,618,10297,625,10318,618,10383,618,10376,612,10356,592,10325,563,10295,534,10289,529xe" filled="true" fillcolor="#ffffff" stroked="false">
                <v:path arrowok="t"/>
                <v:fill type="solid"/>
              </v:shape>
              <v:shape style="position:absolute;left:10108;top:437;width:405;height:342" coordorigin="10108,437" coordsize="405,342" path="m10285,524l10113,524,10138,529,10163,534,10187,539,10211,545,10223,542,10225,529,10242,529,10289,529,10285,524xe" filled="true" fillcolor="#ffffff" stroked="false">
                <v:path arrowok="t"/>
                <v:fill type="solid"/>
              </v:shape>
              <v:shape style="position:absolute;left:10108;top:437;width:405;height:342" coordorigin="10108,437" coordsize="405,342" path="m10192,438l10175,458,10155,477,10135,495,10118,514,10108,525,10113,524,10285,524,10265,506,10236,477,10226,467,10216,457,10206,447,10197,439,10193,439,10192,438xe" filled="true" fillcolor="#ffffff" stroked="false">
                <v:path arrowok="t"/>
                <v:fill type="solid"/>
              </v:shape>
              <v:shape style="position:absolute;left:10108;top:437;width:405;height:342" coordorigin="10108,437" coordsize="405,342" path="m10195,437l10193,439,10197,439,10196,438,10195,437xe" filled="true" fillcolor="#ffffff" stroked="false">
                <v:path arrowok="t"/>
                <v:fill type="solid"/>
              </v:shape>
            </v:group>
            <v:group style="position:absolute;left:9138;top:-749;width:727;height:727" coordorigin="9138,-749" coordsize="727,727">
              <v:shape style="position:absolute;left:9138;top:-749;width:727;height:727" coordorigin="9138,-749" coordsize="727,727" path="m9865,-386l9858,-312,9837,-244,9803,-182,9759,-129,9705,-84,9643,-51,9575,-30,9502,-22,9429,-30,9360,-51,9299,-84,9245,-129,9200,-182,9167,-244,9146,-312,9138,-386,9146,-459,9167,-527,9200,-589,9245,-643,9299,-687,9360,-720,9429,-742,9502,-749,9575,-742,9643,-720,9705,-687,9759,-643,9803,-589,9837,-527,9858,-459,9865,-386xe" filled="false" stroked="true" strokeweight=".4pt" strokecolor="#231f20">
                <v:path arrowok="t"/>
              </v:shape>
            </v:group>
            <v:group style="position:absolute;left:9165;top:-728;width:674;height:674" coordorigin="9165,-728" coordsize="674,674">
              <v:shape style="position:absolute;left:9165;top:-728;width:674;height:674" coordorigin="9165,-728" coordsize="674,674" path="m9839,-391l9830,-313,9805,-242,9765,-180,9713,-128,9650,-88,9579,-63,9502,-54,9425,-63,9354,-88,9291,-128,9239,-180,9199,-242,9174,-313,9165,-391,9174,-468,9199,-539,9239,-601,9291,-654,9354,-693,9425,-719,9502,-728,9579,-719,9650,-693,9713,-654,9765,-601,9805,-539,9830,-468,9839,-391xe" filled="false" stroked="true" strokeweight=".4pt" strokecolor="#231f20">
                <v:path arrowok="t"/>
              </v:shape>
              <v:shape style="position:absolute;left:9686;top:-90;width:349;height:406" type="#_x0000_t75" stroked="false">
                <v:imagedata r:id="rId116" o:title=""/>
              </v:shape>
            </v:group>
            <v:group style="position:absolute;left:9341;top:361;width:381;height:806" coordorigin="9341,361" coordsize="381,806">
              <v:shape style="position:absolute;left:9341;top:361;width:381;height:806" coordorigin="9341,361" coordsize="381,806" path="m9539,916l9514,916,9527,929,9528,936,9526,948,9503,962,9497,987,9505,1012,9526,1031,9519,1042,9510,1053,9501,1064,9495,1073,9508,1096,9521,1120,9536,1143,9552,1166,9568,1163,9584,1158,9599,1150,9606,1145,9560,1145,9518,1075,9531,1059,9541,1045,9547,1030,9547,1016,9543,1013,9531,1013,9515,997,9518,985,9518,975,9528,967,9537,965,9546,959,9548,940,9542,921,9539,916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577,686l9552,686,9552,687,9555,688,9555,690,9557,702,9558,716,9558,731,9559,744,9563,788,9567,828,9571,868,9575,910,9577,938,9580,993,9583,1021,9586,1049,9589,1077,9591,1103,9592,1129,9582,1139,9571,1140,9560,1145,9606,1145,9613,1140,9632,1117,9634,1112,9610,1112,9611,1102,9604,1029,9602,1006,9596,926,9589,844,9581,764,9573,687,9577,686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672,678l9646,678,9643,689,9639,700,9635,711,9632,722,9626,726,9616,726,9605,727,9598,730,9595,738,9595,750,9598,776,9603,851,9613,987,9618,1047,9619,1064,9621,1079,9620,1093,9614,1108,9610,1112,9634,1112,9639,1096,9639,1093,9640,1079,9640,1073,9632,962,9627,896,9621,818,9617,747,9622,746,9628,746,9647,740,9651,735,9653,724,9655,713,9659,702,9663,692,9669,682,9672,678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539,1009l9531,1013,9543,1013,9539,1009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534,796l9504,796,9515,806,9514,815,9505,818,9499,828,9488,849,9483,874,9485,897,9497,914,9504,920,9514,916,9539,916,9529,904,9509,896,9504,883,9527,824,9538,821,9534,798,9534,796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516,361l9443,383,9375,442,9341,554,9352,614,9381,668,9390,678,9409,699,9419,710,9460,764,9468,777,9477,788,9486,796,9497,804,9504,796,9534,796,9530,787,9528,785,9507,785,9496,780,9482,760,9467,739,9451,719,9436,699,9432,696,9446,694,9472,692,9499,691,9526,690,9552,686,9577,686,9591,684,9628,681,9646,678,9672,678,9672,678,9428,678,9415,675,9376,621,9361,538,9370,495,9417,425,9477,390,9537,381,9613,381,9592,370,9553,362,9516,361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517,777l9507,785,9528,785,9517,777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628,746l9622,746,9628,746,9628,746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613,381l9537,381,9568,385,9598,395,9627,411,9673,457,9697,511,9701,569,9684,625,9679,636,9673,649,9662,659,9646,660,9636,661,9596,664,9519,669,9478,672,9462,674,9444,677,9428,678,9672,678,9674,675,9681,670,9686,663,9716,602,9722,537,9707,475,9670,421,9632,389,9613,381xe" filled="true" fillcolor="#231f20" stroked="false">
                <v:path arrowok="t"/>
                <v:fill type="solid"/>
              </v:shape>
              <v:shape style="position:absolute;left:9361;top:381;width:340;height:297" type="#_x0000_t75" stroked="false">
                <v:imagedata r:id="rId117" o:title=""/>
              </v:shape>
            </v:group>
            <v:group style="position:absolute;left:9573;top:678;width:74;height:434" coordorigin="9573,678" coordsize="74,434">
              <v:shape style="position:absolute;left:9573;top:678;width:74;height:434" coordorigin="9573,678" coordsize="74,434" path="m9646,678l9628,681,9591,684,9573,687,9581,766,9589,846,9596,926,9602,1006,9604,1029,9606,1053,9608,1077,9611,1099,9611,1103,9610,1112,9614,1108,9620,1093,9621,1079,9619,1064,9618,1047,9613,979,9603,844,9598,776,9596,764,9595,750,9595,738,9598,730,9605,727,9616,726,9626,726,9632,722,9635,711,9639,700,9643,689,9646,678xe" filled="true" fillcolor="#ffffff" stroked="false">
                <v:path arrowok="t"/>
                <v:fill type="solid"/>
              </v:shape>
            </v:group>
            <v:group style="position:absolute;left:9432;top:686;width:161;height:460" coordorigin="9432,686" coordsize="161,460">
              <v:shape style="position:absolute;left:9432;top:686;width:161;height:460" coordorigin="9432,686" coordsize="161,460" path="m9582,1009l9539,1009,9547,1016,9547,1030,9541,1045,9531,1059,9518,1075,9560,1145,9571,1140,9582,1139,9592,1129,9591,1103,9589,1076,9586,1049,9583,1021,9582,1009xe" filled="true" fillcolor="#ffffff" stroked="false">
                <v:path arrowok="t"/>
                <v:fill type="solid"/>
              </v:shape>
              <v:shape style="position:absolute;left:9432;top:686;width:161;height:460" coordorigin="9432,686" coordsize="161,460" path="m9562,777l9517,777,9530,787,9534,798,9538,821,9527,824,9517,836,9508,851,9504,867,9504,883,9509,896,9529,905,9542,921,9548,940,9546,959,9537,965,9528,967,9518,975,9518,985,9515,997,9531,1013,9539,1009,9582,1009,9580,993,9577,938,9575,910,9570,867,9567,826,9563,785,9562,777xe" filled="true" fillcolor="#ffffff" stroked="false">
                <v:path arrowok="t"/>
                <v:fill type="solid"/>
              </v:shape>
              <v:shape style="position:absolute;left:9432;top:686;width:161;height:460" coordorigin="9432,686" coordsize="161,460" path="m9552,686l9526,690,9499,691,9472,692,9446,694,9432,696,9436,699,9451,719,9467,739,9482,760,9496,780,9507,785,9517,777,9562,777,9559,744,9558,730,9558,716,9557,702,9555,689,9555,688,9552,687,9552,686xe" filled="true" fillcolor="#ffffff" stroked="false">
                <v:path arrowok="t"/>
                <v:fill type="solid"/>
              </v:shape>
            </v:group>
            <v:group style="position:absolute;left:9486;top:-21;width:54;height:54" coordorigin="9486,-21" coordsize="54,54">
              <v:shape style="position:absolute;left:9486;top:-21;width:54;height:54" coordorigin="9486,-21" coordsize="54,54" path="m9534,23l9525,30,9515,33,9505,32,9496,27,9489,18,9486,9,9487,-2,9492,-11,9500,-18,9510,-21,9521,-20,9530,-15,9537,-7,9540,3,9539,14,9534,23xe" filled="false" stroked="true" strokeweight=".4pt" strokecolor="#231f20">
                <v:path arrowok="t"/>
              </v:shape>
            </v:group>
            <v:group style="position:absolute;left:9493;top:41;width:54;height:54" coordorigin="9493,41" coordsize="54,54">
              <v:shape style="position:absolute;left:9493;top:41;width:54;height:54" coordorigin="9493,41" coordsize="54,54" path="m9541,85l9532,92,9522,95,9512,94,9503,88,9496,80,9493,70,9494,60,9499,50,9507,44,9517,41,9528,42,9537,47,9544,55,9547,65,9546,75,9541,85xe" filled="false" stroked="true" strokeweight=".4pt" strokecolor="#231f20">
                <v:path arrowok="t"/>
              </v:shape>
            </v:group>
            <v:group style="position:absolute;left:9495;top:105;width:54;height:54" coordorigin="9495,105" coordsize="54,54">
              <v:shape style="position:absolute;left:9495;top:105;width:54;height:54" coordorigin="9495,105" coordsize="54,54" path="m9542,149l9534,156,9524,159,9514,158,9504,153,9497,145,9495,135,9496,124,9501,115,9509,108,9519,105,9529,106,9539,111,9546,119,9548,129,9547,140,9542,149xe" filled="false" stroked="true" strokeweight=".4pt" strokecolor="#231f20">
                <v:path arrowok="t"/>
              </v:shape>
            </v:group>
            <v:group style="position:absolute;left:9494;top:167;width:54;height:54" coordorigin="9494,167" coordsize="54,54">
              <v:shape style="position:absolute;left:9494;top:167;width:54;height:54" coordorigin="9494,167" coordsize="54,54" path="m9542,212l9534,218,9524,221,9513,220,9504,215,9497,207,9494,197,9495,186,9500,177,9509,170,9519,167,9529,168,9538,173,9545,182,9548,192,9547,202,9542,212xe" filled="false" stroked="true" strokeweight=".4pt" strokecolor="#231f20">
                <v:path arrowok="t"/>
              </v:shape>
            </v:group>
            <v:group style="position:absolute;left:9500;top:231;width:54;height:54" coordorigin="9500,231" coordsize="54,54">
              <v:shape style="position:absolute;left:9500;top:231;width:54;height:54" coordorigin="9500,231" coordsize="54,54" path="m9548,275l9540,282,9530,285,9519,284,9510,279,9503,271,9500,261,9501,250,9506,241,9515,234,9525,231,9535,232,9545,237,9551,246,9554,256,9553,266,9548,275xe" filled="false" stroked="true" strokeweight=".4pt" strokecolor="#231f20">
                <v:path arrowok="t"/>
              </v:shape>
            </v:group>
            <v:group style="position:absolute;left:9494;top:289;width:54;height:54" coordorigin="9494,289" coordsize="54,54">
              <v:shape style="position:absolute;left:9494;top:289;width:54;height:54" coordorigin="9494,289" coordsize="54,54" path="m9542,333l9533,340,9523,343,9513,342,9504,337,9497,328,9494,318,9495,308,9500,299,9508,292,9518,289,9529,290,9538,295,9545,303,9548,313,9547,324,9542,333xe" filled="false" stroked="true" strokeweight=".4pt" strokecolor="#231f20">
                <v:path arrowok="t"/>
              </v:shape>
            </v:group>
            <v:group style="position:absolute;left:9496;top:346;width:54;height:54" coordorigin="9496,346" coordsize="54,54">
              <v:shape style="position:absolute;left:9496;top:346;width:54;height:54" coordorigin="9496,346" coordsize="54,54" path="m9544,390l9535,397,9525,400,9515,399,9505,394,9499,386,9496,376,9497,365,9502,356,9510,349,9520,346,9530,347,9540,352,9547,361,9550,371,9549,381,9544,390xe" filled="false" stroked="true" strokeweight=".4pt" strokecolor="#231f20">
                <v:path arrowok="t"/>
              </v:shape>
            </v:group>
            <v:group style="position:absolute;left:9493;top:407;width:54;height:54" coordorigin="9493,407" coordsize="54,54">
              <v:shape style="position:absolute;left:9493;top:407;width:54;height:54" coordorigin="9493,407" coordsize="54,54" path="m9541,451l9532,458,9522,461,9512,460,9502,455,9496,447,9493,437,9494,426,9499,417,9507,410,9517,407,9528,408,9537,413,9544,422,9547,432,9546,442,9541,451xe" filled="false" stroked="true" strokeweight=".4pt" strokecolor="#231f20">
                <v:path arrowok="t"/>
              </v:shape>
            </v:group>
            <v:group style="position:absolute;left:9508;top:-20;width:18;height:512" coordorigin="9508,-20" coordsize="18,512">
              <v:shape style="position:absolute;left:9508;top:-20;width:18;height:512" coordorigin="9508,-20" coordsize="18,512" path="m9508,-20l9520,54,9525,159,9525,275,9523,382,9520,461,9518,492e" filled="false" stroked="true" strokeweight=".4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64"/>
        <w:ind w:left="110" w:right="107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65.447601pt;margin-top:-37.648174pt;width:121.6pt;height:96pt;mso-position-horizontal-relative:page;mso-position-vertical-relative:paragraph;z-index:2704" coordorigin="1309,-753" coordsize="2432,1920">
            <v:shape style="position:absolute;left:2735;top:160;width:637;height:640" type="#_x0000_t75" stroked="false">
              <v:imagedata r:id="rId118" o:title=""/>
            </v:shape>
            <v:group style="position:absolute;left:2945;top:437;width:405;height:342" coordorigin="2945,437" coordsize="405,342">
              <v:shape style="position:absolute;left:2945;top:437;width:405;height:342" coordorigin="2945,437" coordsize="405,342" path="m3293,690l3241,690,3250,701,3255,716,3258,734,3258,754,3336,779,3340,768,3348,760,3350,746,3331,727,3312,708,3293,690xe" filled="true" fillcolor="#ffffff" stroked="false">
                <v:path arrowok="t"/>
                <v:fill type="solid"/>
              </v:shape>
              <v:shape style="position:absolute;left:2945;top:437;width:405;height:342" coordorigin="2945,437" coordsize="405,342" path="m3219,618l3154,618,3175,622,3192,633,3203,648,3200,659,3195,667,3193,678,3199,687,3205,697,3227,698,3231,691,3241,690,3293,690,3271,671,3252,652,3219,618xe" filled="true" fillcolor="#ffffff" stroked="false">
                <v:path arrowok="t"/>
                <v:fill type="solid"/>
              </v:shape>
              <v:shape style="position:absolute;left:2945;top:437;width:405;height:342" coordorigin="2945,437" coordsize="405,342" path="m3126,529l3078,529,3089,534,3093,538,3100,546,3102,554,3101,563,3101,574,3104,592,3111,606,3121,618,3134,625,3154,618,3219,618,3213,612,3193,592,3162,563,3132,534,3126,529xe" filled="true" fillcolor="#ffffff" stroked="false">
                <v:path arrowok="t"/>
                <v:fill type="solid"/>
              </v:shape>
              <v:shape style="position:absolute;left:2945;top:437;width:405;height:342" coordorigin="2945,437" coordsize="405,342" path="m3121,524l2950,524,2974,529,2999,534,3024,540,3048,545,3060,542,3062,529,3078,529,3126,529,3121,524xe" filled="true" fillcolor="#ffffff" stroked="false">
                <v:path arrowok="t"/>
                <v:fill type="solid"/>
              </v:shape>
              <v:shape style="position:absolute;left:2945;top:437;width:405;height:342" coordorigin="2945,437" coordsize="405,342" path="m3028,438l3011,458,2992,477,2972,496,2954,514,2945,525,2950,524,3121,524,3102,506,3072,477,3062,468,3052,457,3043,447,3033,439,3029,439,3028,438xe" filled="true" fillcolor="#ffffff" stroked="false">
                <v:path arrowok="t"/>
                <v:fill type="solid"/>
              </v:shape>
              <v:shape style="position:absolute;left:2945;top:437;width:405;height:342" coordorigin="2945,437" coordsize="405,342" path="m3032,437l3029,439,3033,439,3033,438,3032,437xe" filled="true" fillcolor="#ffffff" stroked="false">
                <v:path arrowok="t"/>
                <v:fill type="solid"/>
              </v:shape>
            </v:group>
            <v:group style="position:absolute;left:1975;top:-749;width:727;height:727" coordorigin="1975,-749" coordsize="727,727">
              <v:shape style="position:absolute;left:1975;top:-749;width:727;height:727" coordorigin="1975,-749" coordsize="727,727" path="m2702,-386l2694,-312,2673,-244,2640,-182,2595,-129,2541,-84,2480,-51,2411,-29,2338,-22,2265,-29,2197,-51,2135,-84,2081,-129,2037,-182,2003,-244,1982,-312,1975,-386,1982,-459,2003,-527,2037,-589,2081,-643,2135,-687,2197,-720,2265,-742,2338,-749,2411,-742,2480,-720,2541,-687,2595,-643,2640,-589,2673,-527,2694,-459,2702,-386xe" filled="false" stroked="true" strokeweight=".4pt" strokecolor="#231f20">
                <v:path arrowok="t"/>
              </v:shape>
            </v:group>
            <v:group style="position:absolute;left:2001;top:-727;width:674;height:674" coordorigin="2001,-727" coordsize="674,674">
              <v:shape style="position:absolute;left:2001;top:-727;width:674;height:674" coordorigin="2001,-727" coordsize="674,674" path="m2675,-391l2666,-313,2641,-242,2601,-180,2549,-128,2486,-88,2416,-62,2338,-54,2261,-62,2190,-88,2127,-128,2075,-180,2036,-242,2010,-313,2001,-391,2010,-468,2036,-539,2075,-601,2127,-653,2190,-693,2261,-719,2338,-727,2416,-719,2486,-693,2549,-653,2601,-601,2641,-539,2666,-468,2675,-391xe" filled="false" stroked="true" strokeweight=".4pt" strokecolor="#231f20">
                <v:path arrowok="t"/>
              </v:shape>
              <v:shape style="position:absolute;left:2523;top:-90;width:349;height:406" type="#_x0000_t75" stroked="false">
                <v:imagedata r:id="rId119" o:title=""/>
              </v:shape>
            </v:group>
            <v:group style="position:absolute;left:2178;top:361;width:381;height:806" coordorigin="2178,361" coordsize="381,806">
              <v:shape style="position:absolute;left:2178;top:361;width:381;height:806" coordorigin="2178,361" coordsize="381,806" path="m2375,917l2351,917,2364,929,2364,936,2363,948,2340,963,2333,987,2341,1012,2362,1031,2356,1042,2347,1053,2338,1064,2332,1073,2344,1096,2358,1120,2372,1143,2389,1166,2405,1163,2420,1158,2436,1150,2442,1145,2397,1145,2354,1075,2367,1060,2377,1045,2383,1030,2383,1016,2379,1013,2367,1013,2352,997,2354,985,2355,975,2364,968,2373,965,2383,959,2385,941,2378,921,2375,917xe" filled="true" fillcolor="#231f20" stroked="false">
                <v:path arrowok="t"/>
                <v:fill type="solid"/>
              </v:shape>
              <v:shape style="position:absolute;left:2178;top:361;width:381;height:806" coordorigin="2178,361" coordsize="381,806" path="m2414,686l2388,686,2389,687,2391,688,2392,690,2393,702,2394,716,2395,731,2395,744,2400,788,2403,828,2407,868,2411,910,2414,938,2417,994,2419,1021,2422,1049,2425,1077,2428,1103,2429,1129,2418,1139,2407,1140,2397,1145,2442,1145,2450,1140,2468,1117,2470,1112,2447,1112,2448,1103,2440,1029,2438,1006,2432,926,2425,844,2417,764,2410,687,2414,686xe" filled="true" fillcolor="#231f20" stroked="false">
                <v:path arrowok="t"/>
                <v:fill type="solid"/>
              </v:shape>
              <v:shape style="position:absolute;left:2178;top:361;width:381;height:806" coordorigin="2178,361" coordsize="381,806" path="m2508,678l2483,678,2480,689,2475,700,2471,711,2469,722,2462,726,2452,726,2442,727,2434,730,2431,738,2431,750,2434,776,2440,851,2450,987,2454,1047,2456,1064,2457,1079,2456,1094,2451,1109,2447,1112,2470,1112,2476,1096,2476,1094,2476,1079,2476,1073,2468,963,2463,897,2458,819,2453,747,2458,746,2465,746,2484,740,2487,735,2489,724,2492,713,2495,702,2500,692,2506,682,2508,678xe" filled="true" fillcolor="#231f20" stroked="false">
                <v:path arrowok="t"/>
                <v:fill type="solid"/>
              </v:shape>
              <v:shape style="position:absolute;left:2178;top:361;width:381;height:806" coordorigin="2178,361" coordsize="381,806" path="m2375,1009l2367,1013,2379,1013,2375,1009xe" filled="true" fillcolor="#231f20" stroked="false">
                <v:path arrowok="t"/>
                <v:fill type="solid"/>
              </v:shape>
              <v:shape style="position:absolute;left:2178;top:361;width:381;height:806" coordorigin="2178,361" coordsize="381,806" path="m2370,796l2341,796,2352,806,2350,815,2341,819,2335,828,2324,849,2319,874,2322,897,2334,915,2341,920,2351,917,2375,917,2365,905,2345,897,2341,883,2364,824,2375,821,2371,798,2370,796xe" filled="true" fillcolor="#231f20" stroked="false">
                <v:path arrowok="t"/>
                <v:fill type="solid"/>
              </v:shape>
              <v:shape style="position:absolute;left:2178;top:361;width:381;height:806" coordorigin="2178,361" coordsize="381,806" path="m2353,361l2279,383,2212,443,2178,555,2189,614,2218,668,2227,678,2245,699,2255,710,2296,765,2305,777,2313,788,2322,797,2333,804,2341,796,2370,796,2366,787,2364,785,2344,785,2333,780,2318,760,2303,740,2288,719,2273,699,2269,696,2283,694,2308,692,2335,691,2363,690,2388,686,2414,686,2428,684,2465,681,2483,678,2508,678,2508,678,2264,678,2252,675,2212,621,2198,538,2206,495,2253,425,2313,390,2374,381,2450,381,2429,370,2390,362,2353,361xe" filled="true" fillcolor="#231f20" stroked="false">
                <v:path arrowok="t"/>
                <v:fill type="solid"/>
              </v:shape>
              <v:shape style="position:absolute;left:2178;top:361;width:381;height:806" coordorigin="2178,361" coordsize="381,806" path="m2354,777l2344,785,2364,785,2354,777xe" filled="true" fillcolor="#231f20" stroked="false">
                <v:path arrowok="t"/>
                <v:fill type="solid"/>
              </v:shape>
              <v:shape style="position:absolute;left:2178;top:361;width:381;height:806" coordorigin="2178,361" coordsize="381,806" path="m2465,746l2458,746,2464,746,2465,746xe" filled="true" fillcolor="#231f20" stroked="false">
                <v:path arrowok="t"/>
                <v:fill type="solid"/>
              </v:shape>
              <v:shape style="position:absolute;left:2178;top:361;width:381;height:806" coordorigin="2178,361" coordsize="381,806" path="m2450,381l2374,381,2404,385,2435,395,2463,411,2509,457,2534,511,2537,569,2521,625,2516,636,2510,649,2498,659,2482,660,2472,661,2433,664,2355,669,2314,672,2298,674,2281,677,2264,678,2508,678,2510,675,2517,670,2522,663,2552,602,2559,537,2543,475,2507,421,2468,390,2450,381xe" filled="true" fillcolor="#231f20" stroked="false">
                <v:path arrowok="t"/>
                <v:fill type="solid"/>
              </v:shape>
              <v:shape style="position:absolute;left:2198;top:381;width:340;height:297" type="#_x0000_t75" stroked="false">
                <v:imagedata r:id="rId120" o:title=""/>
              </v:shape>
            </v:group>
            <v:group style="position:absolute;left:2410;top:678;width:74;height:434" coordorigin="2410,678" coordsize="74,434">
              <v:shape style="position:absolute;left:2410;top:678;width:74;height:434" coordorigin="2410,678" coordsize="74,434" path="m2483,678l2465,681,2428,684,2410,687,2417,766,2425,846,2432,926,2438,1006,2440,1029,2442,1053,2444,1077,2447,1099,2448,1103,2447,1112,2451,1109,2456,1094,2457,1079,2456,1064,2454,1047,2449,979,2439,844,2434,776,2433,764,2431,750,2431,738,2434,730,2442,727,2452,726,2462,726,2469,722,2471,711,2475,700,2480,689,2483,678xe" filled="true" fillcolor="#ffffff" stroked="false">
                <v:path arrowok="t"/>
                <v:fill type="solid"/>
              </v:shape>
            </v:group>
            <v:group style="position:absolute;left:2269;top:686;width:161;height:460" coordorigin="2269,686" coordsize="161,460">
              <v:shape style="position:absolute;left:2269;top:686;width:161;height:460" coordorigin="2269,686" coordsize="161,460" path="m2418,1009l2375,1009,2383,1016,2383,1030,2377,1045,2367,1060,2354,1075,2397,1145,2407,1140,2418,1139,2429,1129,2428,1103,2425,1076,2422,1049,2419,1021,2418,1009xe" filled="true" fillcolor="#ffffff" stroked="false">
                <v:path arrowok="t"/>
                <v:fill type="solid"/>
              </v:shape>
              <v:shape style="position:absolute;left:2269;top:686;width:161;height:460" coordorigin="2269,686" coordsize="161,460" path="m2399,777l2354,777,2366,787,2371,798,2375,821,2364,824,2354,836,2344,851,2340,867,2341,883,2345,897,2365,905,2378,921,2385,941,2383,959,2373,965,2364,968,2355,975,2354,985,2352,997,2367,1013,2375,1009,2418,1009,2417,994,2414,938,2411,910,2407,867,2403,827,2399,785,2399,777xe" filled="true" fillcolor="#ffffff" stroked="false">
                <v:path arrowok="t"/>
                <v:fill type="solid"/>
              </v:shape>
              <v:shape style="position:absolute;left:2269;top:686;width:161;height:460" coordorigin="2269,686" coordsize="161,460" path="m2388,686l2362,690,2335,691,2308,692,2283,694,2269,696,2273,699,2288,719,2303,740,2318,760,2333,780,2344,785,2354,777,2399,777,2395,744,2395,730,2394,716,2393,702,2392,689,2391,688,2389,687,2388,686xe" filled="true" fillcolor="#ffffff" stroked="false">
                <v:path arrowok="t"/>
                <v:fill type="solid"/>
              </v:shape>
            </v:group>
            <v:group style="position:absolute;left:2322;top:-21;width:54;height:54" coordorigin="2322,-21" coordsize="54,54">
              <v:shape style="position:absolute;left:2322;top:-21;width:54;height:54" coordorigin="2322,-21" coordsize="54,54" path="m2370,23l2362,30,2352,33,2342,32,2332,27,2325,19,2322,9,2323,-2,2328,-11,2337,-18,2347,-21,2357,-20,2367,-15,2373,-6,2376,3,2375,14,2370,23xe" filled="false" stroked="true" strokeweight=".4pt" strokecolor="#231f20">
                <v:path arrowok="t"/>
              </v:shape>
            </v:group>
            <v:group style="position:absolute;left:2329;top:41;width:54;height:54" coordorigin="2329,41" coordsize="54,54">
              <v:shape style="position:absolute;left:2329;top:41;width:54;height:54" coordorigin="2329,41" coordsize="54,54" path="m2377,85l2369,92,2359,95,2349,94,2339,88,2332,80,2329,70,2330,60,2335,50,2344,44,2354,41,2364,42,2374,47,2380,55,2383,65,2382,75,2377,85xe" filled="false" stroked="true" strokeweight=".4pt" strokecolor="#231f20">
                <v:path arrowok="t"/>
              </v:shape>
            </v:group>
            <v:group style="position:absolute;left:2331;top:105;width:54;height:54" coordorigin="2331,105" coordsize="54,54">
              <v:shape style="position:absolute;left:2331;top:105;width:54;height:54" coordorigin="2331,105" coordsize="54,54" path="m2379,149l2370,156,2361,159,2350,158,2341,153,2334,145,2331,135,2332,124,2337,115,2345,108,2355,105,2366,106,2375,111,2382,120,2385,130,2384,140,2379,149xe" filled="false" stroked="true" strokeweight=".4pt" strokecolor="#231f20">
                <v:path arrowok="t"/>
              </v:shape>
            </v:group>
            <v:group style="position:absolute;left:2331;top:167;width:54;height:54" coordorigin="2331,167" coordsize="54,54">
              <v:shape style="position:absolute;left:2331;top:167;width:54;height:54" coordorigin="2331,167" coordsize="54,54" path="m2378,212l2370,218,2360,221,2350,220,2340,215,2334,207,2331,197,2332,187,2337,177,2345,170,2355,167,2365,168,2375,173,2382,182,2385,192,2384,202,2378,212xe" filled="false" stroked="true" strokeweight=".4pt" strokecolor="#231f20">
                <v:path arrowok="t"/>
              </v:shape>
            </v:group>
            <v:group style="position:absolute;left:2337;top:231;width:54;height:54" coordorigin="2337,231" coordsize="54,54">
              <v:shape style="position:absolute;left:2337;top:231;width:54;height:54" coordorigin="2337,231" coordsize="54,54" path="m2385,275l2376,282,2366,285,2356,284,2346,279,2340,271,2337,261,2338,250,2343,241,2351,234,2361,231,2371,232,2381,237,2388,246,2391,256,2390,266,2385,275xe" filled="false" stroked="true" strokeweight=".4pt" strokecolor="#231f20">
                <v:path arrowok="t"/>
              </v:shape>
            </v:group>
            <v:group style="position:absolute;left:2330;top:289;width:54;height:54" coordorigin="2330,289" coordsize="54,54">
              <v:shape style="position:absolute;left:2330;top:289;width:54;height:54" coordorigin="2330,289" coordsize="54,54" path="m2378,333l2370,340,2360,343,2349,342,2340,337,2333,328,2330,318,2331,308,2336,299,2345,292,2355,289,2365,290,2375,295,2381,303,2384,313,2383,324,2378,333xe" filled="false" stroked="true" strokeweight=".4pt" strokecolor="#231f20">
                <v:path arrowok="t"/>
              </v:shape>
            </v:group>
            <v:group style="position:absolute;left:2332;top:346;width:54;height:54" coordorigin="2332,346" coordsize="54,54">
              <v:shape style="position:absolute;left:2332;top:346;width:54;height:54" coordorigin="2332,346" coordsize="54,54" path="m2380,391l2372,397,2362,400,2351,399,2342,394,2335,386,2332,376,2333,365,2338,356,2347,349,2357,346,2367,347,2376,352,2383,361,2386,371,2385,381,2380,391xe" filled="false" stroked="true" strokeweight=".4pt" strokecolor="#231f20">
                <v:path arrowok="t"/>
              </v:shape>
            </v:group>
            <v:group style="position:absolute;left:2329;top:407;width:54;height:54" coordorigin="2329,407" coordsize="54,54">
              <v:shape style="position:absolute;left:2329;top:407;width:54;height:54" coordorigin="2329,407" coordsize="54,54" path="m2377,452l2369,458,2359,461,2348,460,2339,455,2332,447,2329,437,2330,427,2335,417,2344,410,2354,407,2364,408,2373,413,2380,422,2383,432,2382,442,2377,452xe" filled="false" stroked="true" strokeweight=".4pt" strokecolor="#231f20">
                <v:path arrowok="t"/>
              </v:shape>
            </v:group>
            <v:group style="position:absolute;left:2344;top:-20;width:18;height:512" coordorigin="2344,-20" coordsize="18,512">
              <v:shape style="position:absolute;left:2344;top:-20;width:18;height:512" coordorigin="2344,-20" coordsize="18,512" path="m2344,-20l2356,54,2361,159,2362,275,2359,382,2356,461,2355,492e" filled="false" stroked="true" strokeweight=".4pt" strokecolor="#231f20">
                <v:path arrowok="t"/>
              </v:shape>
              <v:shape style="position:absolute;left:1309;top:170;width:637;height:640" type="#_x0000_t75" stroked="false">
                <v:imagedata r:id="rId121" o:title=""/>
              </v:shape>
            </v:group>
            <v:group style="position:absolute;left:1332;top:447;width:405;height:342" coordorigin="1332,447" coordsize="405,342">
              <v:shape style="position:absolute;left:1332;top:447;width:405;height:342" coordorigin="1332,447" coordsize="405,342" path="m1650,447l1649,448,1639,457,1629,467,1619,477,1609,487,1580,515,1550,544,1519,573,1489,602,1469,621,1430,661,1410,680,1389,699,1369,718,1350,736,1332,756,1333,770,1341,777,1345,789,1424,763,1424,743,1426,725,1431,711,1440,700,1480,700,1482,696,1489,688,1487,676,1481,668,1478,657,1489,642,1506,631,1527,628,1559,628,1560,627,1570,616,1578,601,1581,583,1580,573,1580,564,1582,555,1588,547,1593,543,1603,538,1711,538,1732,534,1736,534,1727,523,1710,505,1690,486,1670,467,1654,448,1652,448,1650,447xe" filled="true" fillcolor="#ffffff" stroked="false">
                <v:path arrowok="t"/>
                <v:fill type="solid"/>
              </v:shape>
              <v:shape style="position:absolute;left:1332;top:447;width:405;height:342" coordorigin="1332,447" coordsize="405,342" path="m1480,700l1440,700,1451,700,1454,708,1476,707,1480,700xe" filled="true" fillcolor="#ffffff" stroked="false">
                <v:path arrowok="t"/>
                <v:fill type="solid"/>
              </v:shape>
              <v:shape style="position:absolute;left:1332;top:447;width:405;height:342" coordorigin="1332,447" coordsize="405,342" path="m1559,628l1527,628,1547,635,1559,628xe" filled="true" fillcolor="#ffffff" stroked="false">
                <v:path arrowok="t"/>
                <v:fill type="solid"/>
              </v:shape>
              <v:shape style="position:absolute;left:1332;top:447;width:405;height:342" coordorigin="1332,447" coordsize="405,342" path="m1711,538l1603,538,1620,539,1621,552,1634,555,1657,549,1682,544,1707,539,1711,538xe" filled="true" fillcolor="#ffffff" stroked="false">
                <v:path arrowok="t"/>
                <v:fill type="solid"/>
              </v:shape>
              <v:shape style="position:absolute;left:1332;top:447;width:405;height:342" coordorigin="1332,447" coordsize="405,342" path="m1736,534l1732,534,1737,534,1736,534xe" filled="true" fillcolor="#ffffff" stroked="false">
                <v:path arrowok="t"/>
                <v:fill type="solid"/>
              </v:shape>
              <v:shape style="position:absolute;left:1332;top:447;width:405;height:342" coordorigin="1332,447" coordsize="405,342" path="m1653,448l1652,448,1654,448,1653,448xe" filled="true" fillcolor="#ffffff" stroked="false">
                <v:path arrowok="t"/>
                <v:fill type="solid"/>
              </v:shape>
              <v:shape style="position:absolute;left:1810;top:-81;width:349;height:406" type="#_x0000_t75" stroked="false">
                <v:imagedata r:id="rId122" o:title=""/>
              </v:shape>
              <v:shape style="position:absolute;left:3009;top:-210;width:731;height:503" type="#_x0000_t75" stroked="false">
                <v:imagedata r:id="rId123" o:title=""/>
              </v:shape>
            </v:group>
            <v:group style="position:absolute;left:3268;top:33;width:454;height:242" coordorigin="3268,33" coordsize="454,242">
              <v:shape style="position:absolute;left:3268;top:33;width:454;height:242" coordorigin="3268,33" coordsize="454,242" path="m3678,216l3599,216,3610,224,3620,236,3627,253,3633,272,3715,274,3716,262,3721,252,3719,238,3696,225,3678,216xe" filled="true" fillcolor="#ffffff" stroked="false">
                <v:path arrowok="t"/>
                <v:fill type="solid"/>
              </v:shape>
              <v:shape style="position:absolute;left:3268;top:33;width:454;height:242" coordorigin="3268,33" coordsize="454,242" path="m3586,169l3516,169,3536,174,3551,186,3551,197,3548,206,3549,218,3557,224,3566,233,3587,228,3589,219,3599,216,3678,216,3672,213,3647,201,3622,188,3598,176,3586,169xe" filled="true" fillcolor="#ffffff" stroked="false">
                <v:path arrowok="t"/>
                <v:fill type="solid"/>
              </v:shape>
              <v:shape style="position:absolute;left:3268;top:33;width:454;height:242" coordorigin="3268,33" coordsize="454,242" path="m3468,107l3396,107,3408,109,3414,112,3422,118,3427,125,3429,135,3431,144,3439,160,3450,172,3463,180,3478,184,3495,171,3516,169,3586,169,3549,148,3525,135,3487,117,3468,107xe" filled="true" fillcolor="#ffffff" stroked="false">
                <v:path arrowok="t"/>
                <v:fill type="solid"/>
              </v:shape>
              <v:shape style="position:absolute;left:3268;top:33;width:454;height:242" coordorigin="3268,33" coordsize="454,242" path="m3326,33l3324,35,3323,35,3312,58,3299,82,3285,105,3274,128,3268,141,3272,139,3297,137,3323,135,3348,133,3372,132,3383,125,3381,112,3396,107,3468,107,3376,60,3364,53,3352,46,3340,39,3331,35,3324,35,3323,34,3330,34,3327,33,3326,33xe" filled="true" fillcolor="#ffffff" stroked="false">
                <v:path arrowok="t"/>
                <v:fill type="solid"/>
              </v:shape>
              <v:shape style="position:absolute;left:2698;top:-329;width:427;height:286" type="#_x0000_t75" stroked="false">
                <v:imagedata r:id="rId124" o:title=""/>
              </v:shape>
            </v:group>
            <v:group style="position:absolute;left:2704;top:-308;width:438;height:267" coordorigin="2704,-308" coordsize="438,267">
              <v:shape style="position:absolute;left:2704;top:-308;width:438;height:267" coordorigin="2704,-308" coordsize="438,267" path="m2704,-308l2773,-278,2864,-226,2962,-164,3051,-104,3116,-59,3141,-42e" filled="false" stroked="true" strokeweight=".4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95.091736pt;margin-top:-37.648174pt;width:140.050pt;height:96pt;mso-position-horizontal-relative:page;mso-position-vertical-relative:paragraph;z-index:2728" coordorigin="3902,-753" coordsize="2801,1920">
            <v:shape style="position:absolute;left:5698;top:160;width:637;height:640" type="#_x0000_t75" stroked="false">
              <v:imagedata r:id="rId125" o:title=""/>
            </v:shape>
            <v:group style="position:absolute;left:5907;top:437;width:405;height:342" coordorigin="5907,437" coordsize="405,342">
              <v:shape style="position:absolute;left:5907;top:437;width:405;height:342" coordorigin="5907,437" coordsize="405,342" path="m6255,690l6204,690,6213,701,6218,716,6220,734,6220,754,6299,779,6303,768,6311,760,6312,746,6294,727,6275,708,6255,690xe" filled="true" fillcolor="#ffffff" stroked="false">
                <v:path arrowok="t"/>
                <v:fill type="solid"/>
              </v:shape>
              <v:shape style="position:absolute;left:5907;top:437;width:405;height:342" coordorigin="5907,437" coordsize="405,342" path="m6182,618l6117,618,6137,622,6155,633,6166,648,6163,659,6157,667,6155,678,6161,687,6168,697,6189,698,6193,691,6204,690,6255,690,6234,671,6214,652,6182,618xe" filled="true" fillcolor="#ffffff" stroked="false">
                <v:path arrowok="t"/>
                <v:fill type="solid"/>
              </v:shape>
              <v:shape style="position:absolute;left:5907;top:437;width:405;height:342" coordorigin="5907,437" coordsize="405,342" path="m6088,529l6041,529,6051,534,6056,538,6062,546,6064,554,6064,563,6063,574,6066,592,6074,606,6084,618,6096,625,6117,618,6182,618,6175,612,6155,592,6124,563,6094,534,6088,529xe" filled="true" fillcolor="#ffffff" stroked="false">
                <v:path arrowok="t"/>
                <v:fill type="solid"/>
              </v:shape>
              <v:shape style="position:absolute;left:5907;top:437;width:405;height:342" coordorigin="5907,437" coordsize="405,342" path="m6084,524l5912,524,5937,529,5962,534,5986,540,6010,545,6022,542,6024,529,6041,529,6088,529,6084,524xe" filled="true" fillcolor="#ffffff" stroked="false">
                <v:path arrowok="t"/>
                <v:fill type="solid"/>
              </v:shape>
              <v:shape style="position:absolute;left:5907;top:437;width:405;height:342" coordorigin="5907,437" coordsize="405,342" path="m5991,438l5974,458,5954,477,5934,496,5917,514,5907,525,5912,524,6084,524,6064,506,6034,477,6025,468,6015,457,6005,447,5996,439,5992,439,5991,438xe" filled="true" fillcolor="#ffffff" stroked="false">
                <v:path arrowok="t"/>
                <v:fill type="solid"/>
              </v:shape>
              <v:shape style="position:absolute;left:5907;top:437;width:405;height:342" coordorigin="5907,437" coordsize="405,342" path="m5994,437l5992,439,5996,439,5995,438,5994,437xe" filled="true" fillcolor="#ffffff" stroked="false">
                <v:path arrowok="t"/>
                <v:fill type="solid"/>
              </v:shape>
            </v:group>
            <v:group style="position:absolute;left:4937;top:-749;width:727;height:727" coordorigin="4937,-749" coordsize="727,727">
              <v:shape style="position:absolute;left:4937;top:-749;width:727;height:727" coordorigin="4937,-749" coordsize="727,727" path="m5664,-386l5657,-312,5636,-244,5602,-182,5558,-129,5504,-84,5442,-51,5374,-29,5301,-22,5228,-29,5159,-51,5098,-84,5044,-129,4999,-182,4966,-244,4945,-312,4937,-386,4945,-459,4966,-527,4999,-589,5044,-643,5098,-687,5159,-720,5228,-742,5301,-749,5374,-742,5442,-720,5504,-687,5558,-643,5602,-589,5636,-527,5657,-459,5664,-386xe" filled="false" stroked="true" strokeweight=".4pt" strokecolor="#231f20">
                <v:path arrowok="t"/>
              </v:shape>
            </v:group>
            <v:group style="position:absolute;left:4964;top:-727;width:674;height:674" coordorigin="4964,-727" coordsize="674,674">
              <v:shape style="position:absolute;left:4964;top:-727;width:674;height:674" coordorigin="4964,-727" coordsize="674,674" path="m5638,-391l5629,-313,5603,-242,5564,-180,5512,-128,5449,-88,5378,-62,5301,-54,5223,-62,5153,-88,5090,-128,5038,-180,4998,-242,4973,-313,4964,-391,4973,-468,4998,-539,5038,-601,5090,-653,5153,-693,5223,-719,5301,-727,5378,-719,5449,-693,5512,-653,5564,-601,5603,-539,5629,-468,5638,-391xe" filled="false" stroked="true" strokeweight=".4pt" strokecolor="#231f20">
                <v:path arrowok="t"/>
              </v:shape>
              <v:shape style="position:absolute;left:5485;top:-90;width:349;height:406" type="#_x0000_t75" stroked="false">
                <v:imagedata r:id="rId119" o:title=""/>
              </v:shape>
            </v:group>
            <v:group style="position:absolute;left:5140;top:361;width:381;height:806" coordorigin="5140,361" coordsize="381,806">
              <v:shape style="position:absolute;left:5140;top:361;width:381;height:806" coordorigin="5140,361" coordsize="381,806" path="m5338,917l5313,917,5326,929,5327,936,5325,948,5302,963,5296,987,5304,1012,5325,1031,5318,1042,5309,1053,5300,1064,5294,1073,5307,1096,5320,1120,5335,1143,5351,1166,5367,1163,5383,1158,5398,1150,5405,1145,5359,1145,5317,1075,5330,1060,5340,1045,5346,1030,5346,1016,5342,1013,5330,1013,5314,997,5317,985,5317,975,5327,968,5336,965,5345,959,5347,941,5341,921,5338,917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376,686l5351,686,5351,687,5354,688,5354,690,5356,702,5357,716,5357,731,5358,744,5362,788,5366,828,5369,868,5374,910,5376,938,5379,994,5382,1021,5385,1049,5388,1077,5390,1103,5391,1129,5381,1139,5370,1140,5359,1145,5405,1145,5412,1140,5431,1117,5433,1112,5409,1112,5410,1103,5403,1029,5401,1006,5395,926,5387,844,5380,764,5372,687,5376,686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471,678l5445,678,5442,689,5438,700,5434,711,5431,722,5425,726,5415,726,5404,727,5397,730,5394,738,5394,750,5397,776,5402,851,5412,987,5417,1047,5418,1064,5420,1079,5419,1094,5413,1109,5409,1112,5433,1112,5438,1096,5438,1094,5439,1079,5439,1073,5431,963,5426,897,5420,819,5416,747,5421,746,5427,746,5446,740,5450,735,5452,724,5454,713,5458,702,5462,692,5468,682,5471,678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338,1009l5330,1013,5342,1013,5338,1009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333,796l5303,796,5314,806,5313,815,5304,819,5298,828,5287,849,5282,874,5284,897,5296,915,5303,920,5313,917,5338,917,5328,905,5308,897,5303,883,5326,824,5337,821,5333,798,5333,796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315,361l5241,383,5174,443,5140,555,5151,614,5180,668,5189,678,5208,699,5218,710,5259,765,5267,777,5276,788,5285,797,5296,804,5303,796,5333,796,5329,787,5327,785,5306,785,5295,780,5281,760,5266,740,5250,719,5235,699,5231,696,5245,694,5271,692,5298,691,5325,690,5351,686,5376,686,5390,684,5427,681,5445,678,5471,678,5471,678,5227,678,5214,675,5175,621,5160,538,5169,495,5216,425,5276,390,5336,381,5412,381,5391,370,5352,362,5315,361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316,777l5306,785,5327,785,5316,777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427,746l5421,746,5427,746,5427,746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412,381l5336,381,5367,385,5397,395,5426,411,5472,457,5496,511,5500,569,5483,625,5478,636,5472,649,5461,659,5445,660,5435,661,5395,664,5318,669,5277,672,5261,674,5243,677,5227,678,5471,678,5473,675,5480,670,5485,663,5515,602,5521,537,5506,475,5469,421,5431,390,5412,381xe" filled="true" fillcolor="#231f20" stroked="false">
                <v:path arrowok="t"/>
                <v:fill type="solid"/>
              </v:shape>
              <v:shape style="position:absolute;left:5160;top:381;width:340;height:297" type="#_x0000_t75" stroked="false">
                <v:imagedata r:id="rId120" o:title=""/>
              </v:shape>
            </v:group>
            <v:group style="position:absolute;left:5372;top:678;width:74;height:434" coordorigin="5372,678" coordsize="74,434">
              <v:shape style="position:absolute;left:5372;top:678;width:74;height:434" coordorigin="5372,678" coordsize="74,434" path="m5445,678l5427,681,5390,684,5372,687,5380,766,5388,846,5395,926,5401,1006,5403,1029,5405,1053,5407,1077,5410,1099,5410,1103,5409,1112,5413,1109,5419,1094,5420,1079,5418,1064,5417,1047,5412,979,5402,844,5397,776,5395,764,5394,750,5394,738,5397,730,5404,727,5415,726,5425,726,5431,722,5434,711,5438,700,5442,689,5445,678xe" filled="true" fillcolor="#ffffff" stroked="false">
                <v:path arrowok="t"/>
                <v:fill type="solid"/>
              </v:shape>
            </v:group>
            <v:group style="position:absolute;left:5231;top:686;width:161;height:460" coordorigin="5231,686" coordsize="161,460">
              <v:shape style="position:absolute;left:5231;top:686;width:161;height:460" coordorigin="5231,686" coordsize="161,460" path="m5381,1009l5338,1009,5346,1016,5346,1030,5340,1045,5330,1060,5317,1075,5359,1145,5370,1140,5381,1139,5391,1129,5390,1103,5388,1076,5385,1049,5382,1021,5381,1009xe" filled="true" fillcolor="#ffffff" stroked="false">
                <v:path arrowok="t"/>
                <v:fill type="solid"/>
              </v:shape>
              <v:shape style="position:absolute;left:5231;top:686;width:161;height:460" coordorigin="5231,686" coordsize="161,460" path="m5361,777l5316,777,5329,787,5333,798,5337,821,5326,824,5316,836,5307,851,5303,867,5303,883,5308,897,5328,905,5341,921,5347,941,5345,959,5336,965,5327,968,5317,975,5317,985,5314,997,5330,1013,5338,1009,5381,1009,5379,994,5376,938,5374,910,5369,867,5366,827,5362,785,5361,777xe" filled="true" fillcolor="#ffffff" stroked="false">
                <v:path arrowok="t"/>
                <v:fill type="solid"/>
              </v:shape>
              <v:shape style="position:absolute;left:5231;top:686;width:161;height:460" coordorigin="5231,686" coordsize="161,460" path="m5351,686l5325,690,5298,691,5271,692,5245,694,5231,696,5235,699,5250,719,5266,740,5281,760,5295,780,5306,785,5316,777,5361,777,5358,744,5357,730,5357,716,5356,702,5354,689,5354,688,5351,687,5351,686xe" filled="true" fillcolor="#ffffff" stroked="false">
                <v:path arrowok="t"/>
                <v:fill type="solid"/>
              </v:shape>
            </v:group>
            <v:group style="position:absolute;left:5285;top:-21;width:54;height:54" coordorigin="5285,-21" coordsize="54,54">
              <v:shape style="position:absolute;left:5285;top:-21;width:54;height:54" coordorigin="5285,-21" coordsize="54,54" path="m5333,23l5324,30,5314,33,5304,32,5295,27,5288,19,5285,9,5286,-2,5291,-11,5299,-18,5309,-21,5320,-20,5329,-15,5336,-6,5339,3,5338,14,5333,23xe" filled="false" stroked="true" strokeweight=".4pt" strokecolor="#231f20">
                <v:path arrowok="t"/>
              </v:shape>
            </v:group>
            <v:group style="position:absolute;left:5292;top:41;width:54;height:54" coordorigin="5292,41" coordsize="54,54">
              <v:shape style="position:absolute;left:5292;top:41;width:54;height:54" coordorigin="5292,41" coordsize="54,54" path="m5340,85l5331,92,5321,95,5311,94,5302,88,5295,80,5292,70,5293,60,5298,50,5306,44,5316,41,5327,42,5336,47,5343,55,5346,65,5345,75,5340,85xe" filled="false" stroked="true" strokeweight=".4pt" strokecolor="#231f20">
                <v:path arrowok="t"/>
              </v:shape>
            </v:group>
            <v:group style="position:absolute;left:5294;top:105;width:54;height:54" coordorigin="5294,105" coordsize="54,54">
              <v:shape style="position:absolute;left:5294;top:105;width:54;height:54" coordorigin="5294,105" coordsize="54,54" path="m5341,149l5333,156,5323,159,5313,158,5303,153,5296,145,5294,135,5295,124,5300,115,5308,108,5318,105,5328,106,5338,111,5345,120,5347,130,5346,140,5341,149xe" filled="false" stroked="true" strokeweight=".4pt" strokecolor="#231f20">
                <v:path arrowok="t"/>
              </v:shape>
            </v:group>
            <v:group style="position:absolute;left:5293;top:167;width:54;height:54" coordorigin="5293,167" coordsize="54,54">
              <v:shape style="position:absolute;left:5293;top:167;width:54;height:54" coordorigin="5293,167" coordsize="54,54" path="m5341,212l5333,218,5323,221,5312,220,5303,215,5296,207,5293,197,5294,187,5299,177,5308,170,5318,167,5328,168,5337,173,5344,182,5347,192,5346,202,5341,212xe" filled="false" stroked="true" strokeweight=".4pt" strokecolor="#231f20">
                <v:path arrowok="t"/>
              </v:shape>
            </v:group>
            <v:group style="position:absolute;left:5299;top:231;width:54;height:54" coordorigin="5299,231" coordsize="54,54">
              <v:shape style="position:absolute;left:5299;top:231;width:54;height:54" coordorigin="5299,231" coordsize="54,54" path="m5347,275l5339,282,5329,285,5318,284,5309,279,5302,271,5299,261,5300,250,5305,241,5314,234,5324,231,5334,232,5344,237,5350,246,5353,256,5352,266,5347,275xe" filled="false" stroked="true" strokeweight=".4pt" strokecolor="#231f20">
                <v:path arrowok="t"/>
              </v:shape>
            </v:group>
            <v:group style="position:absolute;left:5293;top:289;width:54;height:54" coordorigin="5293,289" coordsize="54,54">
              <v:shape style="position:absolute;left:5293;top:289;width:54;height:54" coordorigin="5293,289" coordsize="54,54" path="m5341,333l5332,340,5322,343,5312,342,5303,337,5296,328,5293,318,5294,308,5299,299,5307,292,5317,289,5328,290,5337,295,5344,303,5347,313,5346,324,5341,333xe" filled="false" stroked="true" strokeweight=".4pt" strokecolor="#231f20">
                <v:path arrowok="t"/>
              </v:shape>
            </v:group>
            <v:group style="position:absolute;left:5295;top:346;width:54;height:54" coordorigin="5295,346" coordsize="54,54">
              <v:shape style="position:absolute;left:5295;top:346;width:54;height:54" coordorigin="5295,346" coordsize="54,54" path="m5343,391l5334,397,5324,400,5314,399,5304,394,5298,386,5295,376,5296,365,5301,356,5309,349,5319,346,5329,347,5339,352,5346,361,5349,371,5348,381,5343,391xe" filled="false" stroked="true" strokeweight=".4pt" strokecolor="#231f20">
                <v:path arrowok="t"/>
              </v:shape>
            </v:group>
            <v:group style="position:absolute;left:5292;top:407;width:54;height:54" coordorigin="5292,407" coordsize="54,54">
              <v:shape style="position:absolute;left:5292;top:407;width:54;height:54" coordorigin="5292,407" coordsize="54,54" path="m5340,452l5331,458,5321,461,5311,460,5301,455,5295,447,5292,437,5293,427,5298,417,5306,410,5316,407,5327,408,5336,413,5343,422,5346,432,5345,442,5340,452xe" filled="false" stroked="true" strokeweight=".4pt" strokecolor="#231f20">
                <v:path arrowok="t"/>
              </v:shape>
            </v:group>
            <v:group style="position:absolute;left:5307;top:-20;width:18;height:512" coordorigin="5307,-20" coordsize="18,512">
              <v:shape style="position:absolute;left:5307;top:-20;width:18;height:512" coordorigin="5307,-20" coordsize="18,512" path="m5307,-20l5319,54,5324,159,5324,275,5322,382,5319,461,5317,492e" filled="false" stroked="true" strokeweight=".4pt" strokecolor="#231f20">
                <v:path arrowok="t"/>
              </v:shape>
              <v:shape style="position:absolute;left:4271;top:170;width:637;height:640" type="#_x0000_t75" stroked="false">
                <v:imagedata r:id="rId126" o:title=""/>
              </v:shape>
            </v:group>
            <v:group style="position:absolute;left:4294;top:447;width:405;height:342" coordorigin="4294,447" coordsize="405,342">
              <v:shape style="position:absolute;left:4294;top:447;width:405;height:342" coordorigin="4294,447" coordsize="405,342" path="m4612,447l4611,448,4601,457,4591,467,4582,477,4572,487,4542,515,4512,544,4482,573,4451,602,4431,621,4392,661,4373,680,4352,699,4332,718,4312,736,4294,756,4296,770,4304,777,4308,789,4386,763,4386,743,4389,725,4394,711,4403,700,4443,700,4445,696,4451,688,4449,676,4444,668,4441,657,4451,642,4469,631,4490,628,4521,628,4522,627,4533,616,4540,601,4543,583,4543,573,4542,564,4544,555,4551,547,4555,543,4566,538,4674,538,4694,534,4699,534,4690,523,4672,505,4652,486,4633,467,4616,448,4615,448,4612,447xe" filled="true" fillcolor="#ffffff" stroked="false">
                <v:path arrowok="t"/>
                <v:fill type="solid"/>
              </v:shape>
              <v:shape style="position:absolute;left:4294;top:447;width:405;height:342" coordorigin="4294,447" coordsize="405,342" path="m4443,700l4403,700,4413,700,4417,708,4439,707,4443,700xe" filled="true" fillcolor="#ffffff" stroked="false">
                <v:path arrowok="t"/>
                <v:fill type="solid"/>
              </v:shape>
              <v:shape style="position:absolute;left:4294;top:447;width:405;height:342" coordorigin="4294,447" coordsize="405,342" path="m4521,628l4490,628,4510,635,4521,628xe" filled="true" fillcolor="#ffffff" stroked="false">
                <v:path arrowok="t"/>
                <v:fill type="solid"/>
              </v:shape>
              <v:shape style="position:absolute;left:4294;top:447;width:405;height:342" coordorigin="4294,447" coordsize="405,342" path="m4674,538l4566,538,4582,539,4584,552,4596,555,4620,549,4645,544,4670,539,4674,538xe" filled="true" fillcolor="#ffffff" stroked="false">
                <v:path arrowok="t"/>
                <v:fill type="solid"/>
              </v:shape>
              <v:shape style="position:absolute;left:4294;top:447;width:405;height:342" coordorigin="4294,447" coordsize="405,342" path="m4699,534l4694,534,4699,534,4699,534xe" filled="true" fillcolor="#ffffff" stroked="false">
                <v:path arrowok="t"/>
                <v:fill type="solid"/>
              </v:shape>
              <v:shape style="position:absolute;left:4294;top:447;width:405;height:342" coordorigin="4294,447" coordsize="405,342" path="m4616,448l4615,448,4616,448,4616,448xe" filled="true" fillcolor="#ffffff" stroked="false">
                <v:path arrowok="t"/>
                <v:fill type="solid"/>
              </v:shape>
              <v:shape style="position:absolute;left:4772;top:-81;width:349;height:406" type="#_x0000_t75" stroked="false">
                <v:imagedata r:id="rId127" o:title=""/>
              </v:shape>
              <v:shape style="position:absolute;left:5971;top:-210;width:731;height:503" type="#_x0000_t75" stroked="false">
                <v:imagedata r:id="rId128" o:title=""/>
              </v:shape>
            </v:group>
            <v:group style="position:absolute;left:6230;top:33;width:454;height:242" coordorigin="6230,33" coordsize="454,242">
              <v:shape style="position:absolute;left:6230;top:33;width:454;height:242" coordorigin="6230,33" coordsize="454,242" path="m6640,216l6561,216,6573,224,6582,236,6589,253,6595,272,6678,274,6679,262,6684,252,6681,238,6658,225,6640,216xe" filled="true" fillcolor="#ffffff" stroked="false">
                <v:path arrowok="t"/>
                <v:fill type="solid"/>
              </v:shape>
              <v:shape style="position:absolute;left:6230;top:33;width:454;height:242" coordorigin="6230,33" coordsize="454,242" path="m6548,169l6478,169,6498,174,6513,186,6513,197,6510,206,6512,218,6520,224,6529,233,6550,228,6551,219,6561,216,6640,216,6634,213,6610,201,6585,188,6560,176,6548,169xe" filled="true" fillcolor="#ffffff" stroked="false">
                <v:path arrowok="t"/>
                <v:fill type="solid"/>
              </v:shape>
              <v:shape style="position:absolute;left:6230;top:33;width:454;height:242" coordorigin="6230,33" coordsize="454,242" path="m6431,107l6359,107,6371,109,6376,112,6385,118,6389,125,6391,135,6394,144,6402,160,6413,172,6426,180,6440,184,6458,171,6478,169,6548,169,6512,148,6487,135,6449,117,6431,107xe" filled="true" fillcolor="#ffffff" stroked="false">
                <v:path arrowok="t"/>
                <v:fill type="solid"/>
              </v:shape>
              <v:shape style="position:absolute;left:6230;top:33;width:454;height:242" coordorigin="6230,33" coordsize="454,242" path="m6289,33l6287,35,6285,35,6275,58,6262,82,6248,105,6236,128,6230,141,6235,139,6260,137,6285,135,6310,133,6335,132,6346,125,6344,112,6359,107,6431,107,6339,60,6326,53,6314,46,6302,39,6293,35,6287,35,6286,34,6293,34,6290,33,6289,33xe" filled="true" fillcolor="#ffffff" stroked="false">
                <v:path arrowok="t"/>
                <v:fill type="solid"/>
              </v:shape>
              <v:shape style="position:absolute;left:5660;top:-329;width:427;height:286" type="#_x0000_t75" stroked="false">
                <v:imagedata r:id="rId129" o:title=""/>
              </v:shape>
            </v:group>
            <v:group style="position:absolute;left:5667;top:-308;width:438;height:267" coordorigin="5667,-308" coordsize="438,267">
              <v:shape style="position:absolute;left:5667;top:-308;width:438;height:267" coordorigin="5667,-308" coordsize="438,267" path="m5667,-308l5736,-278,5827,-226,5925,-164,6014,-104,6079,-59,6104,-42e" filled="false" stroked="true" strokeweight=".4pt" strokecolor="#231f20">
                <v:path arrowok="t"/>
              </v:shape>
              <v:shape style="position:absolute;left:3902;top:-210;width:732;height:503" type="#_x0000_t75" stroked="false">
                <v:imagedata r:id="rId130" o:title=""/>
              </v:shape>
            </v:group>
            <v:group style="position:absolute;left:3921;top:33;width:454;height:242" coordorigin="3921,33" coordsize="454,242">
              <v:shape style="position:absolute;left:3921;top:33;width:454;height:242" coordorigin="3921,33" coordsize="454,242" path="m4316,33l4315,33,4302,39,4290,46,4278,53,4266,60,4155,117,4117,135,4093,148,4044,176,4020,188,3995,201,3970,213,3946,225,3923,238,3921,252,3926,262,3927,274,4009,272,4015,253,4022,236,4032,224,4043,216,4093,216,4094,206,4091,197,4091,186,4106,174,4126,169,4195,169,4203,160,4211,144,4213,134,4215,125,4220,118,4228,112,4234,109,4246,107,4358,107,4357,105,4343,82,4330,58,4319,35,4318,35,4316,33xe" filled="true" fillcolor="#ffffff" stroked="false">
                <v:path arrowok="t"/>
                <v:fill type="solid"/>
              </v:shape>
              <v:shape style="position:absolute;left:3921;top:33;width:454;height:242" coordorigin="3921,33" coordsize="454,242" path="m4093,216l4043,216,4053,219,4055,228,4076,233,4085,224,4093,218,4093,216xe" filled="true" fillcolor="#ffffff" stroked="false">
                <v:path arrowok="t"/>
                <v:fill type="solid"/>
              </v:shape>
              <v:shape style="position:absolute;left:3921;top:33;width:454;height:242" coordorigin="3921,33" coordsize="454,242" path="m4195,169l4126,169,4147,171,4164,184,4179,180,4192,172,4195,169xe" filled="true" fillcolor="#ffffff" stroked="false">
                <v:path arrowok="t"/>
                <v:fill type="solid"/>
              </v:shape>
              <v:shape style="position:absolute;left:3921;top:33;width:454;height:242" coordorigin="3921,33" coordsize="454,242" path="m4358,107l4246,107,4261,112,4259,125,4270,132,4294,133,4319,135,4345,137,4370,139,4374,141,4368,128,4358,107xe" filled="true" fillcolor="#ffffff" stroked="false">
                <v:path arrowok="t"/>
                <v:fill type="solid"/>
              </v:shape>
              <v:shape style="position:absolute;left:3921;top:33;width:454;height:242" coordorigin="3921,33" coordsize="454,242" path="m4319,34l4318,35,4319,35,4319,34xe" filled="true" fillcolor="#ffffff" stroked="false">
                <v:path arrowok="t"/>
                <v:fill type="solid"/>
              </v:shape>
              <v:shape style="position:absolute;left:4517;top:-329;width:427;height:286" type="#_x0000_t75" stroked="false">
                <v:imagedata r:id="rId131" o:title=""/>
              </v:shape>
            </v:group>
            <v:group style="position:absolute;left:4501;top:-308;width:438;height:267" coordorigin="4501,-308" coordsize="438,267">
              <v:shape style="position:absolute;left:4501;top:-308;width:438;height:267" coordorigin="4501,-308" coordsize="438,267" path="m4938,-308l4869,-278,4778,-226,4680,-164,4591,-104,4526,-59,4501,-42e" filled="false" stroked="true" strokeweight=".4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5.265991pt;margin-top:-37.648174pt;width:70.1pt;height:96pt;mso-position-horizontal-relative:page;mso-position-vertical-relative:paragraph;z-index:2752" coordorigin="6905,-753" coordsize="1402,1920">
            <v:shape style="position:absolute;left:7670;top:160;width:637;height:640" type="#_x0000_t75" stroked="false">
              <v:imagedata r:id="rId132" o:title=""/>
            </v:shape>
            <v:group style="position:absolute;left:7879;top:437;width:405;height:342" coordorigin="7879,437" coordsize="405,342">
              <v:shape style="position:absolute;left:7879;top:437;width:405;height:342" coordorigin="7879,437" coordsize="405,342" path="m8227,690l8176,690,8185,701,8190,716,8192,734,8192,754,8271,779,8275,768,8283,760,8284,746,8266,727,8247,708,8227,690xe" filled="true" fillcolor="#ffffff" stroked="false">
                <v:path arrowok="t"/>
                <v:fill type="solid"/>
              </v:shape>
              <v:shape style="position:absolute;left:7879;top:437;width:405;height:342" coordorigin="7879,437" coordsize="405,342" path="m8154,618l8089,618,8109,622,8127,633,8138,648,8135,659,8129,667,8127,678,8133,687,8140,697,8161,698,8165,691,8176,690,8227,690,8206,671,8186,652,8154,618xe" filled="true" fillcolor="#ffffff" stroked="false">
                <v:path arrowok="t"/>
                <v:fill type="solid"/>
              </v:shape>
              <v:shape style="position:absolute;left:7879;top:437;width:405;height:342" coordorigin="7879,437" coordsize="405,342" path="m8060,529l8012,529,8023,534,8028,538,8034,546,8036,554,8036,563,8035,574,8038,592,8046,606,8056,618,8068,625,8089,618,8154,618,8147,612,8127,592,8096,563,8066,534,8060,529xe" filled="true" fillcolor="#ffffff" stroked="false">
                <v:path arrowok="t"/>
                <v:fill type="solid"/>
              </v:shape>
              <v:shape style="position:absolute;left:7879;top:437;width:405;height:342" coordorigin="7879,437" coordsize="405,342" path="m8055,524l7884,524,7909,529,7934,534,7958,540,7982,545,7994,542,7996,529,8012,529,8060,529,8055,524xe" filled="true" fillcolor="#ffffff" stroked="false">
                <v:path arrowok="t"/>
                <v:fill type="solid"/>
              </v:shape>
              <v:shape style="position:absolute;left:7879;top:437;width:405;height:342" coordorigin="7879,437" coordsize="405,342" path="m7963,438l7946,458,7926,477,7906,496,7889,514,7879,525,7884,524,8055,524,8036,506,8006,477,7997,468,7987,457,7977,447,7968,439,7964,439,7963,438xe" filled="true" fillcolor="#ffffff" stroked="false">
                <v:path arrowok="t"/>
                <v:fill type="solid"/>
              </v:shape>
              <v:shape style="position:absolute;left:7879;top:437;width:405;height:342" coordorigin="7879,437" coordsize="405,342" path="m7966,437l7964,439,7968,439,7967,438,7966,437xe" filled="true" fillcolor="#ffffff" stroked="false">
                <v:path arrowok="t"/>
                <v:fill type="solid"/>
              </v:shape>
            </v:group>
            <v:group style="position:absolute;left:6909;top:-749;width:727;height:727" coordorigin="6909,-749" coordsize="727,727">
              <v:shape style="position:absolute;left:6909;top:-749;width:727;height:727" coordorigin="6909,-749" coordsize="727,727" path="m7636,-386l7629,-312,7608,-244,7574,-182,7530,-129,7476,-84,7414,-51,7346,-29,7273,-22,7200,-29,7131,-51,7070,-84,7016,-129,6971,-182,6938,-244,6917,-312,6909,-386,6917,-459,6938,-527,6971,-589,7016,-643,7070,-687,7131,-720,7200,-742,7273,-749,7346,-742,7414,-720,7476,-687,7530,-643,7574,-589,7608,-527,7629,-459,7636,-386xe" filled="false" stroked="true" strokeweight=".4pt" strokecolor="#231f20">
                <v:path arrowok="t"/>
              </v:shape>
            </v:group>
            <v:group style="position:absolute;left:6936;top:-727;width:674;height:674" coordorigin="6936,-727" coordsize="674,674">
              <v:shape style="position:absolute;left:6936;top:-727;width:674;height:674" coordorigin="6936,-727" coordsize="674,674" path="m7610,-391l7601,-313,7575,-242,7536,-180,7484,-128,7421,-88,7350,-62,7273,-54,7195,-62,7125,-88,7062,-128,7010,-180,6970,-242,6945,-313,6936,-391,6945,-468,6970,-539,7010,-601,7062,-653,7125,-693,7195,-719,7273,-727,7350,-719,7421,-693,7484,-653,7536,-601,7575,-539,7601,-468,7610,-391xe" filled="false" stroked="true" strokeweight=".4pt" strokecolor="#231f20">
                <v:path arrowok="t"/>
              </v:shape>
              <v:shape style="position:absolute;left:7457;top:-90;width:349;height:406" type="#_x0000_t75" stroked="false">
                <v:imagedata r:id="rId119" o:title=""/>
              </v:shape>
            </v:group>
            <v:group style="position:absolute;left:7112;top:361;width:381;height:806" coordorigin="7112,361" coordsize="381,806">
              <v:shape style="position:absolute;left:7112;top:361;width:381;height:806" coordorigin="7112,361" coordsize="381,806" path="m7310,917l7285,917,7298,929,7299,936,7297,948,7274,963,7268,987,7276,1012,7297,1031,7290,1042,7281,1053,7272,1064,7266,1073,7279,1096,7292,1120,7307,1143,7323,1166,7339,1163,7355,1158,7370,1150,7377,1145,7331,1145,7289,1075,7302,1060,7312,1045,7318,1030,7318,1016,7314,1013,7302,1013,7286,997,7289,985,7289,975,7299,968,7308,965,7317,959,7319,941,7313,921,7310,917xe" filled="true" fillcolor="#231f20" stroked="false">
                <v:path arrowok="t"/>
                <v:fill type="solid"/>
              </v:shape>
              <v:shape style="position:absolute;left:7112;top:361;width:381;height:806" coordorigin="7112,361" coordsize="381,806" path="m7348,686l7323,686,7323,687,7326,688,7326,690,7328,702,7329,716,7329,731,7330,744,7334,788,7338,828,7341,868,7346,910,7348,938,7351,994,7354,1021,7357,1049,7360,1077,7362,1103,7363,1129,7353,1139,7342,1140,7331,1145,7377,1145,7384,1140,7403,1117,7405,1112,7381,1112,7382,1103,7375,1029,7373,1006,7367,926,7359,844,7352,764,7344,687,7348,686xe" filled="true" fillcolor="#231f20" stroked="false">
                <v:path arrowok="t"/>
                <v:fill type="solid"/>
              </v:shape>
              <v:shape style="position:absolute;left:7112;top:361;width:381;height:806" coordorigin="7112,361" coordsize="381,806" path="m7443,678l7417,678,7414,689,7410,700,7406,711,7403,722,7397,726,7387,726,7376,727,7369,730,7366,738,7366,750,7369,776,7374,851,7384,987,7389,1047,7390,1064,7392,1079,7391,1094,7385,1109,7381,1112,7405,1112,7410,1096,7410,1094,7411,1079,7411,1073,7403,963,7398,897,7392,819,7388,747,7393,746,7399,746,7418,740,7421,735,7424,724,7426,713,7430,702,7434,692,7440,682,7443,678xe" filled="true" fillcolor="#231f20" stroked="false">
                <v:path arrowok="t"/>
                <v:fill type="solid"/>
              </v:shape>
              <v:shape style="position:absolute;left:7112;top:361;width:381;height:806" coordorigin="7112,361" coordsize="381,806" path="m7310,1009l7302,1013,7314,1013,7310,1009xe" filled="true" fillcolor="#231f20" stroked="false">
                <v:path arrowok="t"/>
                <v:fill type="solid"/>
              </v:shape>
              <v:shape style="position:absolute;left:7112;top:361;width:381;height:806" coordorigin="7112,361" coordsize="381,806" path="m7305,796l7275,796,7286,806,7285,815,7276,819,7269,828,7259,849,7254,874,7256,897,7268,915,7275,920,7285,917,7310,917,7300,905,7280,897,7275,883,7298,824,7309,821,7305,798,7305,796xe" filled="true" fillcolor="#231f20" stroked="false">
                <v:path arrowok="t"/>
                <v:fill type="solid"/>
              </v:shape>
              <v:shape style="position:absolute;left:7112;top:361;width:381;height:806" coordorigin="7112,361" coordsize="381,806" path="m7287,361l7213,383,7146,443,7112,555,7123,614,7152,668,7161,678,7180,699,7190,710,7231,765,7239,777,7248,788,7257,797,7268,804,7275,796,7305,796,7301,787,7299,785,7278,785,7267,780,7253,760,7238,740,7222,719,7207,699,7203,696,7217,694,7243,692,7270,691,7297,690,7323,686,7348,686,7362,684,7399,681,7417,678,7443,678,7443,678,7199,678,7186,675,7147,621,7132,538,7141,495,7188,425,7248,390,7308,381,7384,381,7363,370,7324,362,7287,361xe" filled="true" fillcolor="#231f20" stroked="false">
                <v:path arrowok="t"/>
                <v:fill type="solid"/>
              </v:shape>
              <v:shape style="position:absolute;left:7112;top:361;width:381;height:806" coordorigin="7112,361" coordsize="381,806" path="m7288,777l7278,785,7299,785,7288,777xe" filled="true" fillcolor="#231f20" stroked="false">
                <v:path arrowok="t"/>
                <v:fill type="solid"/>
              </v:shape>
              <v:shape style="position:absolute;left:7112;top:361;width:381;height:806" coordorigin="7112,361" coordsize="381,806" path="m7399,746l7393,746,7399,746,7399,746xe" filled="true" fillcolor="#231f20" stroked="false">
                <v:path arrowok="t"/>
                <v:fill type="solid"/>
              </v:shape>
              <v:shape style="position:absolute;left:7112;top:361;width:381;height:806" coordorigin="7112,361" coordsize="381,806" path="m7384,381l7308,381,7339,385,7369,395,7398,411,7444,457,7468,511,7472,569,7455,625,7450,636,7444,649,7433,659,7417,660,7407,661,7367,664,7290,669,7249,672,7233,674,7215,677,7199,678,7443,678,7445,675,7452,670,7457,663,7487,602,7493,537,7478,475,7441,421,7403,390,7384,381xe" filled="true" fillcolor="#231f20" stroked="false">
                <v:path arrowok="t"/>
                <v:fill type="solid"/>
              </v:shape>
              <v:shape style="position:absolute;left:7132;top:381;width:340;height:297" type="#_x0000_t75" stroked="false">
                <v:imagedata r:id="rId120" o:title=""/>
              </v:shape>
            </v:group>
            <v:group style="position:absolute;left:7344;top:678;width:74;height:434" coordorigin="7344,678" coordsize="74,434">
              <v:shape style="position:absolute;left:7344;top:678;width:74;height:434" coordorigin="7344,678" coordsize="74,434" path="m7417,678l7399,681,7362,684,7344,687,7352,766,7360,846,7367,926,7373,1006,7375,1029,7377,1053,7379,1077,7382,1099,7382,1103,7381,1112,7385,1109,7391,1094,7392,1079,7390,1064,7389,1047,7384,979,7374,844,7369,776,7367,764,7366,750,7366,738,7369,730,7376,727,7387,726,7397,726,7403,722,7406,711,7410,700,7414,689,7417,678xe" filled="true" fillcolor="#ffffff" stroked="false">
                <v:path arrowok="t"/>
                <v:fill type="solid"/>
              </v:shape>
            </v:group>
            <v:group style="position:absolute;left:7203;top:686;width:161;height:460" coordorigin="7203,686" coordsize="161,460">
              <v:shape style="position:absolute;left:7203;top:686;width:161;height:460" coordorigin="7203,686" coordsize="161,460" path="m7353,1009l7310,1009,7318,1016,7318,1030,7312,1045,7302,1060,7289,1075,7331,1145,7342,1140,7353,1139,7363,1129,7362,1103,7360,1076,7357,1049,7354,1021,7353,1009xe" filled="true" fillcolor="#ffffff" stroked="false">
                <v:path arrowok="t"/>
                <v:fill type="solid"/>
              </v:shape>
              <v:shape style="position:absolute;left:7203;top:686;width:161;height:460" coordorigin="7203,686" coordsize="161,460" path="m7333,777l7288,777,7301,787,7305,798,7309,821,7298,824,7288,836,7279,851,7275,867,7275,883,7280,897,7300,905,7313,921,7319,941,7317,959,7308,965,7299,968,7289,975,7289,985,7286,997,7302,1013,7310,1009,7353,1009,7351,994,7348,938,7346,910,7341,867,7338,827,7334,785,7333,777xe" filled="true" fillcolor="#ffffff" stroked="false">
                <v:path arrowok="t"/>
                <v:fill type="solid"/>
              </v:shape>
              <v:shape style="position:absolute;left:7203;top:686;width:161;height:460" coordorigin="7203,686" coordsize="161,460" path="m7323,686l7297,690,7270,691,7243,692,7217,694,7203,696,7207,699,7222,719,7238,740,7253,760,7267,780,7278,785,7288,777,7333,777,7330,744,7329,730,7329,716,7328,702,7326,689,7326,688,7323,687,7323,686xe" filled="true" fillcolor="#ffffff" stroked="false">
                <v:path arrowok="t"/>
                <v:fill type="solid"/>
              </v:shape>
            </v:group>
            <v:group style="position:absolute;left:7257;top:-21;width:54;height:54" coordorigin="7257,-21" coordsize="54,54">
              <v:shape style="position:absolute;left:7257;top:-21;width:54;height:54" coordorigin="7257,-21" coordsize="54,54" path="m7305,23l7296,30,7286,33,7276,32,7267,27,7260,19,7257,9,7258,-2,7263,-11,7271,-18,7281,-21,7292,-20,7301,-15,7308,-6,7311,3,7310,14,7305,23xe" filled="false" stroked="true" strokeweight=".4pt" strokecolor="#231f20">
                <v:path arrowok="t"/>
              </v:shape>
            </v:group>
            <v:group style="position:absolute;left:7264;top:41;width:54;height:54" coordorigin="7264,41" coordsize="54,54">
              <v:shape style="position:absolute;left:7264;top:41;width:54;height:54" coordorigin="7264,41" coordsize="54,54" path="m7312,85l7303,92,7293,95,7283,94,7274,88,7267,80,7264,70,7265,60,7270,50,7278,44,7288,41,7299,42,7308,47,7315,55,7318,65,7317,75,7312,85xe" filled="false" stroked="true" strokeweight=".4pt" strokecolor="#231f20">
                <v:path arrowok="t"/>
              </v:shape>
            </v:group>
            <v:group style="position:absolute;left:7266;top:105;width:54;height:54" coordorigin="7266,105" coordsize="54,54">
              <v:shape style="position:absolute;left:7266;top:105;width:54;height:54" coordorigin="7266,105" coordsize="54,54" path="m7313,149l7305,156,7295,159,7285,158,7275,153,7268,145,7266,135,7267,124,7272,115,7280,108,7290,105,7300,106,7310,111,7317,120,7319,130,7318,140,7313,149xe" filled="false" stroked="true" strokeweight=".4pt" strokecolor="#231f20">
                <v:path arrowok="t"/>
              </v:shape>
            </v:group>
            <v:group style="position:absolute;left:7265;top:167;width:54;height:54" coordorigin="7265,167" coordsize="54,54">
              <v:shape style="position:absolute;left:7265;top:167;width:54;height:54" coordorigin="7265,167" coordsize="54,54" path="m7313,212l7305,218,7295,221,7284,220,7275,215,7268,207,7265,197,7266,187,7271,177,7280,170,7290,167,7300,168,7309,173,7316,182,7319,192,7318,202,7313,212xe" filled="false" stroked="true" strokeweight=".4pt" strokecolor="#231f20">
                <v:path arrowok="t"/>
              </v:shape>
            </v:group>
            <v:group style="position:absolute;left:7271;top:231;width:54;height:54" coordorigin="7271,231" coordsize="54,54">
              <v:shape style="position:absolute;left:7271;top:231;width:54;height:54" coordorigin="7271,231" coordsize="54,54" path="m7319,275l7311,282,7301,285,7290,284,7281,279,7274,271,7271,261,7272,250,7277,241,7286,234,7296,231,7306,232,7315,237,7322,246,7325,256,7324,266,7319,275xe" filled="false" stroked="true" strokeweight=".4pt" strokecolor="#231f20">
                <v:path arrowok="t"/>
              </v:shape>
            </v:group>
            <v:group style="position:absolute;left:7265;top:289;width:54;height:54" coordorigin="7265,289" coordsize="54,54">
              <v:shape style="position:absolute;left:7265;top:289;width:54;height:54" coordorigin="7265,289" coordsize="54,54" path="m7313,333l7304,340,7294,343,7284,342,7274,337,7268,328,7265,318,7266,308,7271,299,7279,292,7289,289,7300,290,7309,295,7316,303,7319,313,7318,324,7313,333xe" filled="false" stroked="true" strokeweight=".4pt" strokecolor="#231f20">
                <v:path arrowok="t"/>
              </v:shape>
            </v:group>
            <v:group style="position:absolute;left:7267;top:346;width:54;height:54" coordorigin="7267,346" coordsize="54,54">
              <v:shape style="position:absolute;left:7267;top:346;width:54;height:54" coordorigin="7267,346" coordsize="54,54" path="m7315,391l7306,397,7296,400,7286,399,7276,394,7270,386,7267,376,7268,365,7273,356,7281,349,7291,346,7301,347,7311,352,7318,361,7321,371,7320,381,7315,391xe" filled="false" stroked="true" strokeweight=".4pt" strokecolor="#231f20">
                <v:path arrowok="t"/>
              </v:shape>
            </v:group>
            <v:group style="position:absolute;left:7264;top:407;width:54;height:54" coordorigin="7264,407" coordsize="54,54">
              <v:shape style="position:absolute;left:7264;top:407;width:54;height:54" coordorigin="7264,407" coordsize="54,54" path="m7312,452l7303,458,7293,461,7283,460,7273,455,7267,447,7264,437,7265,427,7270,417,7278,410,7288,407,7299,408,7308,413,7315,422,7318,432,7317,442,7312,452xe" filled="false" stroked="true" strokeweight=".4pt" strokecolor="#231f20">
                <v:path arrowok="t"/>
              </v:shape>
            </v:group>
            <v:group style="position:absolute;left:7279;top:-20;width:18;height:512" coordorigin="7279,-20" coordsize="18,512">
              <v:shape style="position:absolute;left:7279;top:-20;width:18;height:512" coordorigin="7279,-20" coordsize="18,512" path="m7279,-20l7291,54,7296,159,7296,275,7294,382,7291,461,7289,492e" filled="false" stroked="true" strokeweight=".4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23.626007pt;margin-top:-37.648174pt;width:103.2pt;height:96pt;mso-position-horizontal-relative:page;mso-position-vertical-relative:paragraph;z-index:2776" coordorigin="8473,-753" coordsize="2064,1920">
            <v:shape style="position:absolute;left:9899;top:160;width:637;height:640" type="#_x0000_t75" stroked="false">
              <v:imagedata r:id="rId133" o:title=""/>
            </v:shape>
            <v:group style="position:absolute;left:10108;top:437;width:405;height:342" coordorigin="10108,437" coordsize="405,342">
              <v:shape style="position:absolute;left:10108;top:437;width:405;height:342" coordorigin="10108,437" coordsize="405,342" path="m10456,690l10405,690,10414,701,10419,716,10421,734,10421,754,10500,779,10504,768,10512,760,10513,746,10495,727,10476,708,10456,690xe" filled="true" fillcolor="#ffffff" stroked="false">
                <v:path arrowok="t"/>
                <v:fill type="solid"/>
              </v:shape>
              <v:shape style="position:absolute;left:10108;top:437;width:405;height:342" coordorigin="10108,437" coordsize="405,342" path="m10383,618l10318,618,10338,622,10356,633,10367,648,10364,659,10358,667,10356,678,10362,687,10369,697,10390,698,10394,691,10405,690,10456,690,10435,671,10415,652,10383,618xe" filled="true" fillcolor="#ffffff" stroked="false">
                <v:path arrowok="t"/>
                <v:fill type="solid"/>
              </v:shape>
              <v:shape style="position:absolute;left:10108;top:437;width:405;height:342" coordorigin="10108,437" coordsize="405,342" path="m10289,529l10242,529,10252,534,10257,538,10263,546,10265,554,10265,563,10264,574,10267,592,10275,606,10285,618,10297,625,10318,618,10383,618,10376,612,10356,592,10325,563,10295,534,10289,529xe" filled="true" fillcolor="#ffffff" stroked="false">
                <v:path arrowok="t"/>
                <v:fill type="solid"/>
              </v:shape>
              <v:shape style="position:absolute;left:10108;top:437;width:405;height:342" coordorigin="10108,437" coordsize="405,342" path="m10285,524l10113,524,10138,529,10163,534,10187,540,10211,545,10223,542,10225,529,10242,529,10289,529,10285,524xe" filled="true" fillcolor="#ffffff" stroked="false">
                <v:path arrowok="t"/>
                <v:fill type="solid"/>
              </v:shape>
              <v:shape style="position:absolute;left:10108;top:437;width:405;height:342" coordorigin="10108,437" coordsize="405,342" path="m10192,438l10175,458,10155,477,10135,496,10118,514,10108,525,10113,524,10285,524,10265,506,10236,477,10226,468,10216,457,10206,447,10197,439,10193,439,10192,438xe" filled="true" fillcolor="#ffffff" stroked="false">
                <v:path arrowok="t"/>
                <v:fill type="solid"/>
              </v:shape>
              <v:shape style="position:absolute;left:10108;top:437;width:405;height:342" coordorigin="10108,437" coordsize="405,342" path="m10195,437l10193,439,10197,439,10196,438,10195,437xe" filled="true" fillcolor="#ffffff" stroked="false">
                <v:path arrowok="t"/>
                <v:fill type="solid"/>
              </v:shape>
            </v:group>
            <v:group style="position:absolute;left:9138;top:-749;width:727;height:727" coordorigin="9138,-749" coordsize="727,727">
              <v:shape style="position:absolute;left:9138;top:-749;width:727;height:727" coordorigin="9138,-749" coordsize="727,727" path="m9865,-386l9858,-312,9837,-244,9803,-182,9759,-129,9705,-84,9643,-51,9575,-29,9502,-22,9429,-29,9360,-51,9299,-84,9245,-129,9200,-182,9167,-244,9146,-312,9138,-386,9146,-459,9167,-527,9200,-589,9245,-643,9299,-687,9360,-720,9429,-742,9502,-749,9575,-742,9643,-720,9705,-687,9759,-643,9803,-589,9837,-527,9858,-459,9865,-386xe" filled="false" stroked="true" strokeweight=".4pt" strokecolor="#231f20">
                <v:path arrowok="t"/>
              </v:shape>
            </v:group>
            <v:group style="position:absolute;left:9165;top:-727;width:674;height:674" coordorigin="9165,-727" coordsize="674,674">
              <v:shape style="position:absolute;left:9165;top:-727;width:674;height:674" coordorigin="9165,-727" coordsize="674,674" path="m9839,-391l9830,-313,9805,-242,9765,-180,9713,-128,9650,-88,9579,-62,9502,-54,9425,-62,9354,-88,9291,-128,9239,-180,9199,-242,9174,-313,9165,-391,9174,-468,9199,-539,9239,-601,9291,-653,9354,-693,9425,-719,9502,-727,9579,-719,9650,-693,9713,-653,9765,-601,9805,-539,9830,-468,9839,-391xe" filled="false" stroked="true" strokeweight=".4pt" strokecolor="#231f20">
                <v:path arrowok="t"/>
              </v:shape>
              <v:shape style="position:absolute;left:9687;top:-90;width:349;height:406" type="#_x0000_t75" stroked="false">
                <v:imagedata r:id="rId134" o:title=""/>
              </v:shape>
            </v:group>
            <v:group style="position:absolute;left:9341;top:361;width:381;height:806" coordorigin="9341,361" coordsize="381,806">
              <v:shape style="position:absolute;left:9341;top:361;width:381;height:806" coordorigin="9341,361" coordsize="381,806" path="m9539,917l9514,917,9527,929,9528,936,9526,948,9503,963,9497,987,9505,1012,9526,1031,9519,1042,9510,1053,9501,1064,9495,1073,9508,1096,9521,1120,9536,1143,9552,1166,9568,1163,9584,1158,9599,1150,9606,1145,9560,1145,9518,1075,9531,1060,9541,1045,9547,1030,9547,1016,9543,1013,9531,1013,9515,997,9518,985,9518,975,9528,968,9537,965,9546,959,9548,941,9542,921,9539,917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577,686l9552,686,9552,687,9555,688,9555,690,9557,702,9558,716,9558,731,9559,744,9563,788,9567,828,9571,868,9575,910,9577,938,9580,994,9583,1021,9586,1049,9589,1077,9591,1103,9592,1129,9582,1139,9571,1140,9560,1145,9606,1145,9613,1140,9632,1117,9634,1112,9610,1112,9611,1103,9604,1029,9602,1006,9596,926,9589,844,9581,764,9573,687,9577,686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672,678l9646,678,9643,689,9639,700,9635,711,9632,722,9626,726,9616,726,9605,727,9598,730,9595,738,9595,750,9598,776,9603,851,9613,987,9618,1047,9619,1064,9621,1079,9620,1094,9614,1109,9610,1112,9634,1112,9639,1096,9639,1094,9640,1079,9640,1073,9632,963,9627,897,9621,819,9617,747,9622,746,9628,746,9647,740,9651,735,9653,724,9655,713,9659,702,9663,692,9669,682,9672,678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539,1009l9531,1013,9543,1013,9539,1009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534,796l9504,796,9515,806,9514,815,9505,819,9499,828,9488,849,9483,874,9485,897,9497,915,9504,920,9514,917,9539,917,9529,905,9509,897,9504,883,9527,824,9538,821,9535,798,9534,796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516,361l9443,383,9375,443,9341,555,9352,614,9381,668,9390,678,9409,699,9419,710,9460,765,9468,777,9477,788,9486,797,9497,804,9504,796,9534,796,9530,787,9528,785,9508,785,9496,780,9482,760,9467,740,9451,719,9436,699,9432,696,9446,694,9472,692,9499,691,9526,690,9552,686,9577,686,9591,684,9628,681,9646,678,9672,678,9672,678,9428,678,9415,675,9376,621,9361,538,9370,495,9417,425,9477,390,9537,381,9613,381,9592,370,9553,362,9516,361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517,777l9508,785,9528,785,9517,777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628,746l9622,746,9628,746,9628,746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613,381l9537,381,9568,385,9598,395,9627,411,9673,457,9697,511,9701,569,9684,625,9679,636,9673,649,9662,659,9646,660,9636,661,9596,664,9519,669,9478,672,9462,674,9444,677,9428,678,9672,678,9674,675,9681,670,9686,663,9716,602,9722,537,9707,475,9670,421,9632,390,9613,381xe" filled="true" fillcolor="#231f20" stroked="false">
                <v:path arrowok="t"/>
                <v:fill type="solid"/>
              </v:shape>
              <v:shape style="position:absolute;left:9361;top:381;width:340;height:297" type="#_x0000_t75" stroked="false">
                <v:imagedata r:id="rId120" o:title=""/>
              </v:shape>
            </v:group>
            <v:group style="position:absolute;left:9573;top:678;width:74;height:434" coordorigin="9573,678" coordsize="74,434">
              <v:shape style="position:absolute;left:9573;top:678;width:74;height:434" coordorigin="9573,678" coordsize="74,434" path="m9646,678l9628,681,9591,684,9573,687,9581,766,9589,846,9596,926,9602,1006,9604,1029,9606,1053,9608,1077,9611,1099,9611,1103,9610,1112,9614,1109,9620,1094,9621,1079,9619,1064,9618,1047,9613,979,9603,844,9598,776,9596,764,9595,750,9595,738,9598,730,9605,727,9616,726,9626,726,9632,722,9635,711,9639,700,9643,689,9646,678xe" filled="true" fillcolor="#ffffff" stroked="false">
                <v:path arrowok="t"/>
                <v:fill type="solid"/>
              </v:shape>
            </v:group>
            <v:group style="position:absolute;left:9432;top:686;width:161;height:460" coordorigin="9432,686" coordsize="161,460">
              <v:shape style="position:absolute;left:9432;top:686;width:161;height:460" coordorigin="9432,686" coordsize="161,460" path="m9582,1009l9539,1009,9547,1016,9547,1030,9541,1045,9531,1060,9518,1075,9560,1145,9571,1140,9582,1139,9592,1129,9591,1103,9589,1076,9586,1049,9583,1021,9582,1009xe" filled="true" fillcolor="#ffffff" stroked="false">
                <v:path arrowok="t"/>
                <v:fill type="solid"/>
              </v:shape>
              <v:shape style="position:absolute;left:9432;top:686;width:161;height:460" coordorigin="9432,686" coordsize="161,460" path="m9562,777l9517,777,9530,787,9534,798,9538,821,9527,824,9517,836,9508,851,9504,867,9504,883,9509,897,9529,905,9542,921,9548,941,9546,959,9537,965,9528,968,9518,975,9518,985,9515,997,9531,1013,9539,1009,9582,1009,9580,994,9577,938,9575,910,9570,867,9567,827,9563,785,9562,777xe" filled="true" fillcolor="#ffffff" stroked="false">
                <v:path arrowok="t"/>
                <v:fill type="solid"/>
              </v:shape>
              <v:shape style="position:absolute;left:9432;top:686;width:161;height:460" coordorigin="9432,686" coordsize="161,460" path="m9552,686l9526,690,9499,691,9472,692,9446,694,9432,696,9436,699,9451,719,9467,740,9482,760,9496,780,9508,785,9517,777,9562,777,9559,744,9558,730,9558,716,9557,702,9555,689,9555,688,9552,687,9552,686xe" filled="true" fillcolor="#ffffff" stroked="false">
                <v:path arrowok="t"/>
                <v:fill type="solid"/>
              </v:shape>
            </v:group>
            <v:group style="position:absolute;left:9486;top:-21;width:54;height:54" coordorigin="9486,-21" coordsize="54,54">
              <v:shape style="position:absolute;left:9486;top:-21;width:54;height:54" coordorigin="9486,-21" coordsize="54,54" path="m9534,23l9525,30,9515,33,9505,32,9496,27,9489,19,9486,9,9487,-2,9492,-11,9500,-18,9510,-21,9521,-20,9530,-15,9537,-6,9540,3,9539,14,9534,23xe" filled="false" stroked="true" strokeweight=".4pt" strokecolor="#231f20">
                <v:path arrowok="t"/>
              </v:shape>
            </v:group>
            <v:group style="position:absolute;left:9493;top:41;width:54;height:54" coordorigin="9493,41" coordsize="54,54">
              <v:shape style="position:absolute;left:9493;top:41;width:54;height:54" coordorigin="9493,41" coordsize="54,54" path="m9541,85l9532,92,9522,95,9512,94,9503,88,9496,80,9493,70,9494,60,9499,50,9507,44,9517,41,9528,42,9537,47,9544,55,9547,65,9546,75,9541,85xe" filled="false" stroked="true" strokeweight=".4pt" strokecolor="#231f20">
                <v:path arrowok="t"/>
              </v:shape>
            </v:group>
            <v:group style="position:absolute;left:9495;top:105;width:54;height:54" coordorigin="9495,105" coordsize="54,54">
              <v:shape style="position:absolute;left:9495;top:105;width:54;height:54" coordorigin="9495,105" coordsize="54,54" path="m9542,149l9534,156,9524,159,9514,158,9504,153,9497,145,9495,135,9496,124,9501,115,9509,108,9519,105,9529,106,9539,111,9546,120,9548,130,9547,140,9542,149xe" filled="false" stroked="true" strokeweight=".4pt" strokecolor="#231f20">
                <v:path arrowok="t"/>
              </v:shape>
            </v:group>
            <v:group style="position:absolute;left:9494;top:167;width:54;height:54" coordorigin="9494,167" coordsize="54,54">
              <v:shape style="position:absolute;left:9494;top:167;width:54;height:54" coordorigin="9494,167" coordsize="54,54" path="m9542,212l9534,218,9524,221,9513,220,9504,215,9497,207,9494,197,9495,187,9500,177,9509,170,9519,167,9529,168,9538,173,9545,182,9548,192,9547,202,9542,212xe" filled="false" stroked="true" strokeweight=".4pt" strokecolor="#231f20">
                <v:path arrowok="t"/>
              </v:shape>
            </v:group>
            <v:group style="position:absolute;left:9500;top:231;width:54;height:54" coordorigin="9500,231" coordsize="54,54">
              <v:shape style="position:absolute;left:9500;top:231;width:54;height:54" coordorigin="9500,231" coordsize="54,54" path="m9548,275l9540,282,9530,285,9519,284,9510,279,9503,271,9500,261,9501,250,9506,241,9515,234,9525,231,9535,232,9545,237,9551,246,9554,256,9553,266,9548,275xe" filled="false" stroked="true" strokeweight=".4pt" strokecolor="#231f20">
                <v:path arrowok="t"/>
              </v:shape>
            </v:group>
            <v:group style="position:absolute;left:9494;top:289;width:54;height:54" coordorigin="9494,289" coordsize="54,54">
              <v:shape style="position:absolute;left:9494;top:289;width:54;height:54" coordorigin="9494,289" coordsize="54,54" path="m9542,333l9533,340,9523,343,9513,342,9504,337,9497,328,9494,318,9495,308,9500,299,9508,292,9518,289,9529,290,9538,295,9545,303,9548,313,9547,324,9542,333xe" filled="false" stroked="true" strokeweight=".4pt" strokecolor="#231f20">
                <v:path arrowok="t"/>
              </v:shape>
            </v:group>
            <v:group style="position:absolute;left:9496;top:346;width:54;height:54" coordorigin="9496,346" coordsize="54,54">
              <v:shape style="position:absolute;left:9496;top:346;width:54;height:54" coordorigin="9496,346" coordsize="54,54" path="m9544,391l9535,397,9525,400,9515,399,9505,394,9499,386,9496,376,9497,365,9502,356,9510,349,9520,346,9530,347,9540,352,9547,361,9550,371,9549,381,9544,391xe" filled="false" stroked="true" strokeweight=".4pt" strokecolor="#231f20">
                <v:path arrowok="t"/>
              </v:shape>
            </v:group>
            <v:group style="position:absolute;left:9493;top:407;width:54;height:54" coordorigin="9493,407" coordsize="54,54">
              <v:shape style="position:absolute;left:9493;top:407;width:54;height:54" coordorigin="9493,407" coordsize="54,54" path="m9541,452l9532,458,9522,461,9512,460,9503,455,9496,447,9493,437,9494,427,9499,417,9507,410,9517,407,9528,408,9537,413,9544,422,9547,432,9546,442,9541,452xe" filled="false" stroked="true" strokeweight=".4pt" strokecolor="#231f20">
                <v:path arrowok="t"/>
              </v:shape>
            </v:group>
            <v:group style="position:absolute;left:9508;top:-20;width:18;height:512" coordorigin="9508,-20" coordsize="18,512">
              <v:shape style="position:absolute;left:9508;top:-20;width:18;height:512" coordorigin="9508,-20" coordsize="18,512" path="m9508,-20l9520,54,9525,159,9525,275,9523,382,9520,461,9518,492e" filled="false" stroked="true" strokeweight=".4pt" strokecolor="#231f20">
                <v:path arrowok="t"/>
              </v:shape>
              <v:shape style="position:absolute;left:8473;top:170;width:637;height:640" type="#_x0000_t75" stroked="false">
                <v:imagedata r:id="rId135" o:title=""/>
              </v:shape>
            </v:group>
            <v:group style="position:absolute;left:8495;top:447;width:405;height:342" coordorigin="8495,447" coordsize="405,342">
              <v:shape style="position:absolute;left:8495;top:447;width:405;height:342" coordorigin="8495,447" coordsize="405,342" path="m8813,447l8812,448,8802,457,8792,467,8783,477,8773,487,8743,515,8713,544,8683,573,8652,602,8632,621,8593,661,8574,680,8553,699,8533,718,8514,736,8495,756,8497,770,8505,777,8509,789,8587,763,8587,743,8590,725,8595,711,8604,700,8644,700,8646,696,8652,688,8650,676,8645,668,8642,657,8652,642,8670,631,8691,628,8722,628,8723,627,8734,616,8741,601,8744,583,8744,573,8743,564,8745,555,8752,547,8756,543,8767,538,8875,538,8895,534,8900,534,8891,523,8873,505,8853,486,8834,467,8817,448,8816,448,8813,447xe" filled="true" fillcolor="#ffffff" stroked="false">
                <v:path arrowok="t"/>
                <v:fill type="solid"/>
              </v:shape>
              <v:shape style="position:absolute;left:8495;top:447;width:405;height:342" coordorigin="8495,447" coordsize="405,342" path="m8644,700l8604,700,8614,700,8618,708,8640,707,8644,700xe" filled="true" fillcolor="#ffffff" stroked="false">
                <v:path arrowok="t"/>
                <v:fill type="solid"/>
              </v:shape>
              <v:shape style="position:absolute;left:8495;top:447;width:405;height:342" coordorigin="8495,447" coordsize="405,342" path="m8722,628l8691,628,8711,635,8722,628xe" filled="true" fillcolor="#ffffff" stroked="false">
                <v:path arrowok="t"/>
                <v:fill type="solid"/>
              </v:shape>
              <v:shape style="position:absolute;left:8495;top:447;width:405;height:342" coordorigin="8495,447" coordsize="405,342" path="m8875,538l8767,538,8783,539,8785,552,8797,555,8821,549,8846,544,8871,539,8875,538xe" filled="true" fillcolor="#ffffff" stroked="false">
                <v:path arrowok="t"/>
                <v:fill type="solid"/>
              </v:shape>
              <v:shape style="position:absolute;left:8495;top:447;width:405;height:342" coordorigin="8495,447" coordsize="405,342" path="m8900,534l8895,534,8900,534,8900,534xe" filled="true" fillcolor="#ffffff" stroked="false">
                <v:path arrowok="t"/>
                <v:fill type="solid"/>
              </v:shape>
              <v:shape style="position:absolute;left:8495;top:447;width:405;height:342" coordorigin="8495,447" coordsize="405,342" path="m8817,448l8816,448,8817,448,8817,448xe" filled="true" fillcolor="#ffffff" stroked="false">
                <v:path arrowok="t"/>
                <v:fill type="solid"/>
              </v:shape>
              <v:shape style="position:absolute;left:8973;top:-81;width:349;height:406" type="#_x0000_t75" stroked="false">
                <v:imagedata r:id="rId136" o:title=""/>
              </v:shape>
            </v:group>
            <w10:wrap type="none"/>
          </v:group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64"/>
        <w:ind w:left="110" w:right="107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67.397003pt;margin-top:-37.650166pt;width:70.1pt;height:96pt;mso-position-horizontal-relative:page;mso-position-vertical-relative:paragraph;z-index:2800" coordorigin="1348,-753" coordsize="1402,1920">
            <v:shape style="position:absolute;left:2112;top:160;width:637;height:640" type="#_x0000_t75" stroked="false">
              <v:imagedata r:id="rId137" o:title=""/>
            </v:shape>
            <v:group style="position:absolute;left:2322;top:437;width:405;height:342" coordorigin="2322,437" coordsize="405,342">
              <v:shape style="position:absolute;left:2322;top:437;width:405;height:342" coordorigin="2322,437" coordsize="405,342" path="m2670,690l2618,690,2627,701,2632,716,2635,734,2635,754,2713,779,2717,768,2725,760,2727,746,2709,727,2689,708,2670,690xe" filled="true" fillcolor="#ffffff" stroked="false">
                <v:path arrowok="t"/>
                <v:fill type="solid"/>
              </v:shape>
              <v:shape style="position:absolute;left:2322;top:437;width:405;height:342" coordorigin="2322,437" coordsize="405,342" path="m2596,618l2531,618,2552,622,2570,633,2580,648,2577,659,2572,667,2570,678,2576,687,2582,697,2604,698,2608,691,2618,690,2670,690,2648,671,2629,652,2596,618xe" filled="true" fillcolor="#ffffff" stroked="false">
                <v:path arrowok="t"/>
                <v:fill type="solid"/>
              </v:shape>
              <v:shape style="position:absolute;left:2322;top:437;width:405;height:342" coordorigin="2322,437" coordsize="405,342" path="m2503,529l2455,529,2466,534,2470,538,2477,546,2479,554,2478,563,2478,574,2481,592,2488,606,2499,618,2511,625,2531,618,2596,618,2590,612,2570,592,2539,563,2509,534,2503,529xe" filled="true" fillcolor="#ffffff" stroked="false">
                <v:path arrowok="t"/>
                <v:fill type="solid"/>
              </v:shape>
              <v:shape style="position:absolute;left:2322;top:437;width:405;height:342" coordorigin="2322,437" coordsize="405,342" path="m2498,524l2327,524,2351,529,2376,534,2401,540,2425,545,2437,542,2439,529,2455,529,2503,529,2498,524xe" filled="true" fillcolor="#ffffff" stroked="false">
                <v:path arrowok="t"/>
                <v:fill type="solid"/>
              </v:shape>
              <v:shape style="position:absolute;left:2322;top:437;width:405;height:342" coordorigin="2322,437" coordsize="405,342" path="m2405,438l2388,458,2369,477,2349,495,2331,514,2322,525,2327,524,2498,524,2479,506,2449,477,2439,467,2430,457,2420,447,2411,439,2406,439,2405,438xe" filled="true" fillcolor="#ffffff" stroked="false">
                <v:path arrowok="t"/>
                <v:fill type="solid"/>
              </v:shape>
              <v:shape style="position:absolute;left:2322;top:437;width:405;height:342" coordorigin="2322,437" coordsize="405,342" path="m2409,437l2406,439,2411,439,2410,438,2409,437xe" filled="true" fillcolor="#ffffff" stroked="false">
                <v:path arrowok="t"/>
                <v:fill type="solid"/>
              </v:shape>
            </v:group>
            <v:group style="position:absolute;left:1352;top:-749;width:727;height:727" coordorigin="1352,-749" coordsize="727,727">
              <v:shape style="position:absolute;left:1352;top:-749;width:727;height:727" coordorigin="1352,-749" coordsize="727,727" path="m2079,-386l2071,-312,2050,-244,2017,-182,1972,-129,1919,-84,1857,-51,1789,-30,1715,-22,1642,-30,1574,-51,1512,-84,1458,-129,1414,-182,1381,-244,1359,-312,1352,-386,1359,-459,1381,-527,1414,-589,1458,-643,1512,-687,1574,-720,1642,-742,1715,-749,1789,-742,1857,-720,1919,-687,1972,-643,2017,-589,2050,-527,2071,-459,2079,-386xe" filled="false" stroked="true" strokeweight=".4pt" strokecolor="#231f20">
                <v:path arrowok="t"/>
              </v:shape>
            </v:group>
            <v:group style="position:absolute;left:1378;top:-728;width:674;height:674" coordorigin="1378,-728" coordsize="674,674">
              <v:shape style="position:absolute;left:1378;top:-728;width:674;height:674" coordorigin="1378,-728" coordsize="674,674" path="m2052,-391l2043,-313,2018,-242,1978,-180,1926,-128,1864,-88,1793,-62,1715,-54,1638,-62,1567,-88,1505,-128,1452,-180,1413,-242,1387,-313,1378,-391,1387,-468,1413,-539,1452,-601,1505,-654,1567,-693,1638,-719,1715,-728,1793,-719,1864,-693,1926,-654,1978,-601,2018,-539,2043,-468,2052,-391xe" filled="false" stroked="true" strokeweight=".4pt" strokecolor="#231f20">
                <v:path arrowok="t"/>
              </v:shape>
              <v:shape style="position:absolute;left:1900;top:-90;width:349;height:406" type="#_x0000_t75" stroked="false">
                <v:imagedata r:id="rId138" o:title=""/>
              </v:shape>
            </v:group>
            <v:group style="position:absolute;left:1555;top:361;width:381;height:806" coordorigin="1555,361" coordsize="381,806">
              <v:shape style="position:absolute;left:1555;top:361;width:381;height:806" coordorigin="1555,361" coordsize="381,806" path="m1752,916l1728,916,1741,929,1741,936,1740,948,1717,962,1710,987,1718,1012,1739,1031,1733,1042,1724,1053,1715,1064,1709,1073,1721,1096,1735,1120,1749,1143,1766,1166,1782,1163,1798,1158,1813,1150,1819,1145,1774,1145,1732,1075,1745,1059,1754,1045,1760,1030,1761,1016,1757,1013,1745,1013,1729,997,1731,985,1732,975,1741,967,1751,965,1760,959,1762,940,1756,921,1752,916xe" filled="true" fillcolor="#231f20" stroked="false">
                <v:path arrowok="t"/>
                <v:fill type="solid"/>
              </v:shape>
              <v:shape style="position:absolute;left:1555;top:361;width:381;height:806" coordorigin="1555,361" coordsize="381,806" path="m1791,686l1765,686,1766,687,1769,688,1769,690,1770,702,1771,716,1772,731,1773,744,1777,788,1780,828,1784,868,1788,910,1791,938,1794,994,1796,1021,1799,1049,1802,1077,1805,1103,1806,1129,1796,1139,1785,1140,1774,1145,1819,1145,1827,1140,1845,1117,1847,1112,1824,1112,1825,1103,1817,1029,1816,1006,1809,926,1802,844,1794,764,1787,687,1791,686xe" filled="true" fillcolor="#231f20" stroked="false">
                <v:path arrowok="t"/>
                <v:fill type="solid"/>
              </v:shape>
              <v:shape style="position:absolute;left:1555;top:361;width:381;height:806" coordorigin="1555,361" coordsize="381,806" path="m1885,678l1860,678,1857,689,1853,700,1848,711,1846,722,1839,726,1829,726,1819,727,1811,730,1808,738,1809,750,1811,776,1817,851,1827,987,1831,1047,1833,1064,1834,1079,1833,1094,1828,1108,1824,1112,1847,1112,1853,1096,1853,1094,1854,1079,1854,1073,1845,962,1840,896,1835,818,1831,747,1835,746,1842,746,1861,740,1864,735,1866,724,1869,713,1872,702,1877,692,1883,682,1885,678xe" filled="true" fillcolor="#231f20" stroked="false">
                <v:path arrowok="t"/>
                <v:fill type="solid"/>
              </v:shape>
              <v:shape style="position:absolute;left:1555;top:361;width:381;height:806" coordorigin="1555,361" coordsize="381,806" path="m1752,1009l1745,1013,1757,1013,1752,1009xe" filled="true" fillcolor="#231f20" stroked="false">
                <v:path arrowok="t"/>
                <v:fill type="solid"/>
              </v:shape>
              <v:shape style="position:absolute;left:1555;top:361;width:381;height:806" coordorigin="1555,361" coordsize="381,806" path="m1747,796l1718,796,1729,806,1727,815,1718,818,1712,828,1702,849,1697,874,1699,897,1711,914,1718,920,1728,916,1752,916,1742,905,1722,896,1718,883,1741,824,1752,821,1748,798,1747,796xe" filled="true" fillcolor="#231f20" stroked="false">
                <v:path arrowok="t"/>
                <v:fill type="solid"/>
              </v:shape>
              <v:shape style="position:absolute;left:1555;top:361;width:381;height:806" coordorigin="1555,361" coordsize="381,806" path="m1730,361l1656,383,1589,442,1555,554,1566,614,1595,668,1604,678,1623,699,1632,710,1673,764,1682,777,1690,788,1699,796,1710,804,1718,796,1747,796,1744,787,1742,785,1721,785,1710,780,1696,760,1680,739,1665,719,1650,699,1646,696,1660,694,1685,692,1712,691,1740,690,1765,686,1791,686,1805,684,1842,681,1860,678,1885,678,1886,678,1641,678,1629,675,1590,621,1575,538,1583,495,1630,425,1690,390,1751,381,1827,381,1806,370,1767,362,1730,361xe" filled="true" fillcolor="#231f20" stroked="false">
                <v:path arrowok="t"/>
                <v:fill type="solid"/>
              </v:shape>
              <v:shape style="position:absolute;left:1555;top:361;width:381;height:806" coordorigin="1555,361" coordsize="381,806" path="m1731,777l1721,785,1742,785,1731,777xe" filled="true" fillcolor="#231f20" stroked="false">
                <v:path arrowok="t"/>
                <v:fill type="solid"/>
              </v:shape>
              <v:shape style="position:absolute;left:1555;top:361;width:381;height:806" coordorigin="1555,361" coordsize="381,806" path="m1842,746l1835,746,1841,746,1842,746xe" filled="true" fillcolor="#231f20" stroked="false">
                <v:path arrowok="t"/>
                <v:fill type="solid"/>
              </v:shape>
              <v:shape style="position:absolute;left:1555;top:361;width:381;height:806" coordorigin="1555,361" coordsize="381,806" path="m1827,381l1751,381,1781,385,1812,395,1840,411,1886,457,1911,511,1914,569,1898,625,1893,636,1887,649,1875,659,1859,660,1849,661,1810,664,1732,669,1692,672,1675,674,1658,677,1641,678,1886,678,1888,675,1894,670,1900,663,1929,602,1936,537,1920,475,1884,421,1845,389,1827,381xe" filled="true" fillcolor="#231f20" stroked="false">
                <v:path arrowok="t"/>
                <v:fill type="solid"/>
              </v:shape>
              <v:shape style="position:absolute;left:1575;top:381;width:340;height:297" type="#_x0000_t75" stroked="false">
                <v:imagedata r:id="rId139" o:title=""/>
              </v:shape>
            </v:group>
            <v:group style="position:absolute;left:1787;top:678;width:74;height:434" coordorigin="1787,678" coordsize="74,434">
              <v:shape style="position:absolute;left:1787;top:678;width:74;height:434" coordorigin="1787,678" coordsize="74,434" path="m1860,678l1842,681,1805,684,1787,687,1795,766,1802,846,1809,926,1816,1006,1817,1029,1819,1053,1822,1077,1824,1099,1825,1103,1824,1112,1828,1108,1833,1093,1834,1079,1833,1064,1831,1047,1826,979,1816,844,1811,776,1810,764,1809,750,1808,738,1811,730,1819,727,1829,726,1839,726,1846,722,1848,711,1853,700,1857,689,1860,678xe" filled="true" fillcolor="#ffffff" stroked="false">
                <v:path arrowok="t"/>
                <v:fill type="solid"/>
              </v:shape>
            </v:group>
            <v:group style="position:absolute;left:1646;top:686;width:161;height:460" coordorigin="1646,686" coordsize="161,460">
              <v:shape style="position:absolute;left:1646;top:686;width:161;height:460" coordorigin="1646,686" coordsize="161,460" path="m1795,1009l1752,1009,1761,1016,1760,1030,1754,1045,1745,1059,1732,1075,1774,1145,1785,1140,1796,1139,1806,1129,1805,1103,1802,1076,1799,1049,1796,1021,1795,1009xe" filled="true" fillcolor="#ffffff" stroked="false">
                <v:path arrowok="t"/>
                <v:fill type="solid"/>
              </v:shape>
              <v:shape style="position:absolute;left:1646;top:686;width:161;height:460" coordorigin="1646,686" coordsize="161,460" path="m1776,777l1731,777,1744,787,1748,798,1752,821,1741,824,1731,836,1722,851,1717,867,1718,883,1722,897,1742,905,1756,921,1762,940,1760,959,1751,965,1741,968,1732,975,1731,985,1729,997,1745,1013,1752,1009,1795,1009,1794,994,1791,938,1788,910,1784,867,1780,826,1777,785,1776,777xe" filled="true" fillcolor="#ffffff" stroked="false">
                <v:path arrowok="t"/>
                <v:fill type="solid"/>
              </v:shape>
              <v:shape style="position:absolute;left:1646;top:686;width:161;height:460" coordorigin="1646,686" coordsize="161,460" path="m1765,686l1740,690,1712,691,1685,692,1660,694,1646,696,1650,699,1665,719,1680,739,1696,760,1710,780,1721,785,1731,777,1776,777,1773,744,1772,730,1771,716,1770,702,1769,689,1769,688,1766,687,1765,686xe" filled="true" fillcolor="#ffffff" stroked="false">
                <v:path arrowok="t"/>
                <v:fill type="solid"/>
              </v:shape>
            </v:group>
            <v:group style="position:absolute;left:1700;top:-21;width:54;height:54" coordorigin="1700,-21" coordsize="54,54">
              <v:shape style="position:absolute;left:1700;top:-21;width:54;height:54" coordorigin="1700,-21" coordsize="54,54" path="m1747,23l1739,30,1729,33,1719,32,1709,27,1702,18,1700,9,1701,-2,1706,-11,1714,-18,1724,-21,1734,-20,1744,-15,1751,-7,1753,3,1752,14,1747,23xe" filled="false" stroked="true" strokeweight=".4pt" strokecolor="#231f20">
                <v:path arrowok="t"/>
              </v:shape>
            </v:group>
            <v:group style="position:absolute;left:1707;top:41;width:54;height:54" coordorigin="1707,41" coordsize="54,54">
              <v:shape style="position:absolute;left:1707;top:41;width:54;height:54" coordorigin="1707,41" coordsize="54,54" path="m1754,85l1746,92,1736,95,1726,94,1716,88,1709,80,1707,70,1708,60,1713,50,1721,44,1731,41,1741,42,1751,47,1758,55,1760,65,1759,75,1754,85xe" filled="false" stroked="true" strokeweight=".4pt" strokecolor="#231f20">
                <v:path arrowok="t"/>
              </v:shape>
            </v:group>
            <v:group style="position:absolute;left:1708;top:105;width:54;height:54" coordorigin="1708,105" coordsize="54,54">
              <v:shape style="position:absolute;left:1708;top:105;width:54;height:54" coordorigin="1708,105" coordsize="54,54" path="m1756,149l1748,156,1738,159,1727,158,1718,153,1711,145,1708,135,1709,124,1714,115,1723,108,1733,105,1743,106,1752,111,1759,120,1762,129,1761,140,1756,149xe" filled="false" stroked="true" strokeweight=".4pt" strokecolor="#231f20">
                <v:path arrowok="t"/>
              </v:shape>
            </v:group>
            <v:group style="position:absolute;left:1708;top:167;width:54;height:54" coordorigin="1708,167" coordsize="54,54">
              <v:shape style="position:absolute;left:1708;top:167;width:54;height:54" coordorigin="1708,167" coordsize="54,54" path="m1756,212l1747,218,1737,221,1727,220,1717,215,1711,207,1708,197,1709,187,1714,177,1722,170,1732,167,1743,168,1752,173,1759,182,1762,192,1761,202,1756,212xe" filled="false" stroked="true" strokeweight=".4pt" strokecolor="#231f20">
                <v:path arrowok="t"/>
              </v:shape>
            </v:group>
            <v:group style="position:absolute;left:1714;top:231;width:54;height:54" coordorigin="1714,231" coordsize="54,54">
              <v:shape style="position:absolute;left:1714;top:231;width:54;height:54" coordorigin="1714,231" coordsize="54,54" path="m1762,275l1753,282,1743,285,1733,284,1724,279,1717,271,1714,261,1715,250,1720,241,1728,234,1738,231,1749,232,1758,237,1765,246,1768,256,1767,266,1762,275xe" filled="false" stroked="true" strokeweight=".4pt" strokecolor="#231f20">
                <v:path arrowok="t"/>
              </v:shape>
            </v:group>
            <v:group style="position:absolute;left:1707;top:289;width:54;height:54" coordorigin="1707,289" coordsize="54,54">
              <v:shape style="position:absolute;left:1707;top:289;width:54;height:54" coordorigin="1707,289" coordsize="54,54" path="m1755,333l1747,340,1737,343,1727,342,1717,337,1710,328,1707,318,1708,308,1714,299,1722,292,1732,289,1742,290,1752,295,1758,303,1761,313,1760,324,1755,333xe" filled="false" stroked="true" strokeweight=".4pt" strokecolor="#231f20">
                <v:path arrowok="t"/>
              </v:shape>
            </v:group>
            <v:group style="position:absolute;left:1709;top:346;width:54;height:54" coordorigin="1709,346" coordsize="54,54">
              <v:shape style="position:absolute;left:1709;top:346;width:54;height:54" coordorigin="1709,346" coordsize="54,54" path="m1757,390l1749,397,1739,400,1729,399,1719,394,1712,386,1709,376,1710,365,1715,356,1724,349,1734,346,1744,347,1754,352,1760,361,1763,371,1762,381,1757,390xe" filled="false" stroked="true" strokeweight=".4pt" strokecolor="#231f20">
                <v:path arrowok="t"/>
              </v:shape>
            </v:group>
            <v:group style="position:absolute;left:1706;top:407;width:54;height:54" coordorigin="1706,407" coordsize="54,54">
              <v:shape style="position:absolute;left:1706;top:407;width:54;height:54" coordorigin="1706,407" coordsize="54,54" path="m1754,452l1746,458,1736,461,1726,460,1716,455,1709,447,1706,437,1707,426,1712,417,1721,410,1731,407,1741,408,1751,413,1757,422,1760,432,1759,442,1754,452xe" filled="false" stroked="true" strokeweight=".4pt" strokecolor="#231f20">
                <v:path arrowok="t"/>
              </v:shape>
            </v:group>
            <v:group style="position:absolute;left:1722;top:-20;width:18;height:512" coordorigin="1722,-20" coordsize="18,512">
              <v:shape style="position:absolute;left:1722;top:-20;width:18;height:512" coordorigin="1722,-20" coordsize="18,512" path="m1722,-20l1734,54,1739,159,1739,275,1736,382,1733,461,1732,492e" filled="false" stroked="true" strokeweight=".4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5.755997pt;margin-top:-37.650166pt;width:103.2pt;height:96pt;mso-position-horizontal-relative:page;mso-position-vertical-relative:paragraph;z-index:2824" coordorigin="2915,-753" coordsize="2064,1920">
            <v:shape style="position:absolute;left:4341;top:160;width:637;height:640" type="#_x0000_t75" stroked="false">
              <v:imagedata r:id="rId140" o:title=""/>
            </v:shape>
            <v:group style="position:absolute;left:4551;top:437;width:405;height:342" coordorigin="4551,437" coordsize="405,342">
              <v:shape style="position:absolute;left:4551;top:437;width:405;height:342" coordorigin="4551,437" coordsize="405,342" path="m4899,690l4847,690,4856,701,4861,716,4864,734,4864,754,4942,779,4947,768,4954,760,4956,746,4938,727,4918,708,4899,690xe" filled="true" fillcolor="#ffffff" stroked="false">
                <v:path arrowok="t"/>
                <v:fill type="solid"/>
              </v:shape>
              <v:shape style="position:absolute;left:4551;top:437;width:405;height:342" coordorigin="4551,437" coordsize="405,342" path="m4825,618l4760,618,4781,622,4799,633,4809,648,4806,659,4801,667,4799,678,4805,687,4811,697,4833,698,4837,691,4847,690,4899,690,4877,671,4858,652,4825,618xe" filled="true" fillcolor="#ffffff" stroked="false">
                <v:path arrowok="t"/>
                <v:fill type="solid"/>
              </v:shape>
              <v:shape style="position:absolute;left:4551;top:437;width:405;height:342" coordorigin="4551,437" coordsize="405,342" path="m4732,529l4684,529,4695,534,4699,538,4706,546,4708,554,4707,563,4707,574,4710,592,4717,606,4728,618,4740,625,4760,618,4825,618,4819,612,4799,592,4768,563,4738,534,4732,529xe" filled="true" fillcolor="#ffffff" stroked="false">
                <v:path arrowok="t"/>
                <v:fill type="solid"/>
              </v:shape>
              <v:shape style="position:absolute;left:4551;top:437;width:405;height:342" coordorigin="4551,437" coordsize="405,342" path="m4727,524l4556,524,4580,529,4605,534,4630,540,4654,545,4666,542,4668,529,4684,529,4732,529,4727,524xe" filled="true" fillcolor="#ffffff" stroked="false">
                <v:path arrowok="t"/>
                <v:fill type="solid"/>
              </v:shape>
              <v:shape style="position:absolute;left:4551;top:437;width:405;height:342" coordorigin="4551,437" coordsize="405,342" path="m4634,438l4617,458,4598,477,4578,495,4560,514,4551,525,4556,524,4727,524,4708,506,4678,477,4668,467,4659,457,4649,447,4640,439,4635,439,4634,438xe" filled="true" fillcolor="#ffffff" stroked="false">
                <v:path arrowok="t"/>
                <v:fill type="solid"/>
              </v:shape>
              <v:shape style="position:absolute;left:4551;top:437;width:405;height:342" coordorigin="4551,437" coordsize="405,342" path="m4638,437l4635,439,4640,439,4639,438,4638,437xe" filled="true" fillcolor="#ffffff" stroked="false">
                <v:path arrowok="t"/>
                <v:fill type="solid"/>
              </v:shape>
            </v:group>
            <v:group style="position:absolute;left:3581;top:-749;width:727;height:727" coordorigin="3581,-749" coordsize="727,727">
              <v:shape style="position:absolute;left:3581;top:-749;width:727;height:727" coordorigin="3581,-749" coordsize="727,727" path="m4308,-386l4300,-312,4279,-244,4246,-182,4201,-129,4148,-84,4086,-51,4018,-30,3944,-22,3871,-30,3803,-51,3741,-84,3687,-129,3643,-182,3610,-244,3588,-312,3581,-386,3588,-459,3610,-527,3643,-589,3687,-643,3741,-687,3803,-720,3871,-742,3944,-749,4018,-742,4086,-720,4148,-687,4201,-643,4246,-589,4279,-527,4300,-459,4308,-386xe" filled="false" stroked="true" strokeweight=".4pt" strokecolor="#231f20">
                <v:path arrowok="t"/>
              </v:shape>
            </v:group>
            <v:group style="position:absolute;left:3607;top:-728;width:674;height:674" coordorigin="3607,-728" coordsize="674,674">
              <v:shape style="position:absolute;left:3607;top:-728;width:674;height:674" coordorigin="3607,-728" coordsize="674,674" path="m4281,-391l4272,-313,4247,-242,4207,-180,4155,-128,4093,-88,4022,-62,3944,-54,3867,-62,3796,-88,3734,-128,3681,-180,3642,-242,3616,-313,3607,-391,3616,-468,3642,-539,3681,-601,3734,-654,3796,-693,3867,-719,3944,-728,4022,-719,4093,-693,4155,-654,4207,-601,4247,-539,4272,-468,4281,-391xe" filled="false" stroked="true" strokeweight=".4pt" strokecolor="#231f20">
                <v:path arrowok="t"/>
              </v:shape>
              <v:shape style="position:absolute;left:4129;top:-90;width:349;height:406" type="#_x0000_t75" stroked="false">
                <v:imagedata r:id="rId141" o:title=""/>
              </v:shape>
            </v:group>
            <v:group style="position:absolute;left:3784;top:361;width:381;height:806" coordorigin="3784,361" coordsize="381,806">
              <v:shape style="position:absolute;left:3784;top:361;width:381;height:806" coordorigin="3784,361" coordsize="381,806" path="m3981,916l3957,916,3970,929,3970,936,3969,948,3946,962,3939,987,3947,1012,3968,1031,3962,1042,3953,1053,3944,1064,3938,1073,3951,1096,3964,1120,3978,1143,3995,1166,4011,1163,4027,1158,4042,1150,4048,1145,4003,1145,3961,1075,3974,1059,3983,1045,3989,1030,3990,1016,3986,1013,3974,1013,3958,997,3960,985,3961,975,3970,967,3980,965,3989,959,3991,940,3985,921,3981,916xe" filled="true" fillcolor="#231f20" stroked="false">
                <v:path arrowok="t"/>
                <v:fill type="solid"/>
              </v:shape>
              <v:shape style="position:absolute;left:3784;top:361;width:381;height:806" coordorigin="3784,361" coordsize="381,806" path="m4020,686l3994,686,3995,687,3998,688,3998,690,3999,702,4000,716,4001,731,4002,744,4006,788,4009,828,4013,868,4018,910,4020,938,4023,994,4025,1021,4029,1049,4032,1077,4034,1103,4035,1129,4025,1139,4014,1140,4003,1145,4048,1145,4056,1140,4074,1117,4076,1112,4053,1112,4054,1103,4046,1029,4045,1006,4038,926,4031,844,4023,764,4016,687,4020,686xe" filled="true" fillcolor="#231f20" stroked="false">
                <v:path arrowok="t"/>
                <v:fill type="solid"/>
              </v:shape>
              <v:shape style="position:absolute;left:3784;top:361;width:381;height:806" coordorigin="3784,361" coordsize="381,806" path="m4114,678l4089,678,4086,689,4082,700,4077,711,4075,722,4068,726,4058,726,4048,727,4040,730,4038,738,4038,750,4040,776,4046,851,4056,987,4060,1047,4062,1064,4063,1079,4062,1094,4057,1108,4053,1112,4076,1112,4082,1096,4082,1094,4083,1079,4083,1073,4074,962,4069,896,4064,818,4060,747,4064,746,4071,746,4090,740,4093,735,4095,724,4098,713,4102,702,4106,692,4112,682,4114,678xe" filled="true" fillcolor="#231f20" stroked="false">
                <v:path arrowok="t"/>
                <v:fill type="solid"/>
              </v:shape>
              <v:shape style="position:absolute;left:3784;top:361;width:381;height:806" coordorigin="3784,361" coordsize="381,806" path="m3981,1009l3974,1013,3986,1013,3981,1009xe" filled="true" fillcolor="#231f20" stroked="false">
                <v:path arrowok="t"/>
                <v:fill type="solid"/>
              </v:shape>
              <v:shape style="position:absolute;left:3784;top:361;width:381;height:806" coordorigin="3784,361" coordsize="381,806" path="m3976,796l3947,796,3958,806,3956,815,3948,818,3941,828,3931,849,3926,874,3928,897,3940,914,3947,920,3957,916,3981,916,3971,905,3951,896,3947,883,3970,824,3981,821,3977,798,3976,796xe" filled="true" fillcolor="#231f20" stroked="false">
                <v:path arrowok="t"/>
                <v:fill type="solid"/>
              </v:shape>
              <v:shape style="position:absolute;left:3784;top:361;width:381;height:806" coordorigin="3784,361" coordsize="381,806" path="m3959,361l3885,383,3818,442,3784,554,3795,614,3824,668,3833,678,3852,699,3861,710,3902,764,3911,777,3919,788,3928,796,3939,804,3947,796,3976,796,3973,787,3971,785,3950,785,3939,780,3925,760,3909,739,3894,719,3879,699,3875,696,3889,694,3914,692,3941,691,3969,690,3994,686,4020,686,4034,684,4071,681,4089,678,4114,678,4115,678,3870,678,3858,675,3819,621,3804,538,3813,495,3859,425,3919,390,3980,381,4056,381,4035,370,3996,362,3959,361xe" filled="true" fillcolor="#231f20" stroked="false">
                <v:path arrowok="t"/>
                <v:fill type="solid"/>
              </v:shape>
              <v:shape style="position:absolute;left:3784;top:361;width:381;height:806" coordorigin="3784,361" coordsize="381,806" path="m3960,777l3950,785,3971,785,3960,777xe" filled="true" fillcolor="#231f20" stroked="false">
                <v:path arrowok="t"/>
                <v:fill type="solid"/>
              </v:shape>
              <v:shape style="position:absolute;left:3784;top:361;width:381;height:806" coordorigin="3784,361" coordsize="381,806" path="m4071,746l4064,746,4071,746,4071,746xe" filled="true" fillcolor="#231f20" stroked="false">
                <v:path arrowok="t"/>
                <v:fill type="solid"/>
              </v:shape>
              <v:shape style="position:absolute;left:3784;top:361;width:381;height:806" coordorigin="3784,361" coordsize="381,806" path="m4056,381l3980,381,4010,385,4041,395,4069,411,4115,457,4140,511,4143,569,4127,625,4122,636,4116,649,4104,659,4088,660,4078,661,4039,664,3961,669,3921,672,3904,674,3887,677,3870,678,4115,678,4117,675,4123,670,4129,663,4158,602,4165,537,4149,475,4113,421,4074,389,4056,381xe" filled="true" fillcolor="#231f20" stroked="false">
                <v:path arrowok="t"/>
                <v:fill type="solid"/>
              </v:shape>
              <v:shape style="position:absolute;left:3804;top:381;width:340;height:297" type="#_x0000_t75" stroked="false">
                <v:imagedata r:id="rId142" o:title=""/>
              </v:shape>
            </v:group>
            <v:group style="position:absolute;left:4016;top:678;width:74;height:434" coordorigin="4016,678" coordsize="74,434">
              <v:shape style="position:absolute;left:4016;top:678;width:74;height:434" coordorigin="4016,678" coordsize="74,434" path="m4089,678l4071,681,4034,684,4016,687,4024,766,4031,846,4038,926,4045,1006,4046,1029,4048,1053,4051,1077,4053,1099,4054,1103,4053,1112,4057,1108,4062,1093,4063,1079,4062,1064,4060,1047,4055,979,4045,844,4040,776,4039,764,4038,750,4037,738,4040,730,4048,727,4058,726,4068,726,4075,722,4077,711,4082,700,4086,689,4089,678xe" filled="true" fillcolor="#ffffff" stroked="false">
                <v:path arrowok="t"/>
                <v:fill type="solid"/>
              </v:shape>
            </v:group>
            <v:group style="position:absolute;left:3875;top:686;width:161;height:460" coordorigin="3875,686" coordsize="161,460">
              <v:shape style="position:absolute;left:3875;top:686;width:161;height:460" coordorigin="3875,686" coordsize="161,460" path="m4024,1009l3981,1009,3990,1016,3989,1030,3983,1045,3974,1059,3961,1075,4003,1145,4014,1140,4025,1139,4035,1129,4034,1103,4031,1076,4029,1049,4025,1021,4024,1009xe" filled="true" fillcolor="#ffffff" stroked="false">
                <v:path arrowok="t"/>
                <v:fill type="solid"/>
              </v:shape>
              <v:shape style="position:absolute;left:3875;top:686;width:161;height:460" coordorigin="3875,686" coordsize="161,460" path="m4005,777l3960,777,3973,787,3977,798,3981,821,3970,824,3960,836,3951,851,3946,867,3947,883,3951,897,3971,905,3985,921,3991,940,3989,959,3980,965,3970,968,3961,975,3960,985,3958,997,3974,1013,3981,1009,4024,1009,4023,994,4020,938,4018,910,4013,867,4009,826,4006,785,4005,777xe" filled="true" fillcolor="#ffffff" stroked="false">
                <v:path arrowok="t"/>
                <v:fill type="solid"/>
              </v:shape>
              <v:shape style="position:absolute;left:3875;top:686;width:161;height:460" coordorigin="3875,686" coordsize="161,460" path="m3994,686l3969,690,3941,691,3914,692,3889,694,3875,696,3879,699,3894,719,3909,739,3925,760,3939,780,3950,785,3960,777,4005,777,4002,744,4001,730,4000,716,3999,702,3998,689,3998,688,3995,687,3994,686xe" filled="true" fillcolor="#ffffff" stroked="false">
                <v:path arrowok="t"/>
                <v:fill type="solid"/>
              </v:shape>
            </v:group>
            <v:group style="position:absolute;left:3929;top:-21;width:54;height:54" coordorigin="3929,-21" coordsize="54,54">
              <v:shape style="position:absolute;left:3929;top:-21;width:54;height:54" coordorigin="3929,-21" coordsize="54,54" path="m3976,23l3968,30,3958,33,3948,32,3938,27,3931,18,3929,9,3930,-2,3935,-11,3943,-18,3953,-21,3963,-20,3973,-15,3980,-7,3982,3,3981,14,3976,23xe" filled="false" stroked="true" strokeweight=".4pt" strokecolor="#231f20">
                <v:path arrowok="t"/>
              </v:shape>
            </v:group>
            <v:group style="position:absolute;left:3936;top:41;width:54;height:54" coordorigin="3936,41" coordsize="54,54">
              <v:shape style="position:absolute;left:3936;top:41;width:54;height:54" coordorigin="3936,41" coordsize="54,54" path="m3983,85l3975,92,3965,95,3955,94,3945,88,3938,80,3936,70,3937,60,3942,50,3950,44,3960,41,3970,42,3980,47,3987,55,3989,65,3988,75,3983,85xe" filled="false" stroked="true" strokeweight=".4pt" strokecolor="#231f20">
                <v:path arrowok="t"/>
              </v:shape>
            </v:group>
            <v:group style="position:absolute;left:3937;top:105;width:54;height:54" coordorigin="3937,105" coordsize="54,54">
              <v:shape style="position:absolute;left:3937;top:105;width:54;height:54" coordorigin="3937,105" coordsize="54,54" path="m3985,149l3977,156,3967,159,3956,158,3947,153,3940,145,3937,135,3938,124,3943,115,3952,108,3962,105,3972,106,3981,111,3988,120,3991,129,3990,140,3985,149xe" filled="false" stroked="true" strokeweight=".4pt" strokecolor="#231f20">
                <v:path arrowok="t"/>
              </v:shape>
            </v:group>
            <v:group style="position:absolute;left:3937;top:167;width:54;height:54" coordorigin="3937,167" coordsize="54,54">
              <v:shape style="position:absolute;left:3937;top:167;width:54;height:54" coordorigin="3937,167" coordsize="54,54" path="m3985,212l3976,218,3966,221,3956,220,3946,215,3940,207,3937,197,3938,187,3943,177,3951,170,3961,167,3972,168,3981,173,3988,182,3991,192,3990,202,3985,212xe" filled="false" stroked="true" strokeweight=".4pt" strokecolor="#231f20">
                <v:path arrowok="t"/>
              </v:shape>
            </v:group>
            <v:group style="position:absolute;left:3943;top:231;width:54;height:54" coordorigin="3943,231" coordsize="54,54">
              <v:shape style="position:absolute;left:3943;top:231;width:54;height:54" coordorigin="3943,231" coordsize="54,54" path="m3991,275l3982,282,3972,285,3962,284,3953,279,3946,271,3943,261,3944,250,3949,241,3957,234,3967,231,3978,232,3987,237,3994,246,3997,256,3996,266,3991,275xe" filled="false" stroked="true" strokeweight=".4pt" strokecolor="#231f20">
                <v:path arrowok="t"/>
              </v:shape>
            </v:group>
            <v:group style="position:absolute;left:3936;top:289;width:54;height:54" coordorigin="3936,289" coordsize="54,54">
              <v:shape style="position:absolute;left:3936;top:289;width:54;height:54" coordorigin="3936,289" coordsize="54,54" path="m3984,333l3976,340,3966,343,3956,342,3946,337,3939,328,3936,318,3937,308,3943,299,3951,292,3961,289,3971,290,3981,295,3987,303,3990,313,3989,324,3984,333xe" filled="false" stroked="true" strokeweight=".4pt" strokecolor="#231f20">
                <v:path arrowok="t"/>
              </v:shape>
            </v:group>
            <v:group style="position:absolute;left:3938;top:346;width:54;height:54" coordorigin="3938,346" coordsize="54,54">
              <v:shape style="position:absolute;left:3938;top:346;width:54;height:54" coordorigin="3938,346" coordsize="54,54" path="m3986,390l3978,397,3968,400,3958,399,3948,394,3941,386,3938,376,3939,365,3944,356,3953,349,3963,346,3973,347,3983,352,3989,361,3992,371,3991,381,3986,390xe" filled="false" stroked="true" strokeweight=".4pt" strokecolor="#231f20">
                <v:path arrowok="t"/>
              </v:shape>
            </v:group>
            <v:group style="position:absolute;left:3935;top:407;width:54;height:54" coordorigin="3935,407" coordsize="54,54">
              <v:shape style="position:absolute;left:3935;top:407;width:54;height:54" coordorigin="3935,407" coordsize="54,54" path="m3983,452l3975,458,3965,461,3955,460,3945,455,3938,447,3935,437,3936,426,3941,417,3950,410,3960,407,3970,408,3980,413,3986,422,3989,432,3988,442,3983,452xe" filled="false" stroked="true" strokeweight=".4pt" strokecolor="#231f20">
                <v:path arrowok="t"/>
              </v:shape>
            </v:group>
            <v:group style="position:absolute;left:3951;top:-20;width:18;height:512" coordorigin="3951,-20" coordsize="18,512">
              <v:shape style="position:absolute;left:3951;top:-20;width:18;height:512" coordorigin="3951,-20" coordsize="18,512" path="m3951,-20l3963,54,3968,159,3968,275,3965,382,3962,461,3961,492e" filled="false" stroked="true" strokeweight=".4pt" strokecolor="#231f20">
                <v:path arrowok="t"/>
              </v:shape>
              <v:shape style="position:absolute;left:2915;top:170;width:637;height:640" type="#_x0000_t75" stroked="false">
                <v:imagedata r:id="rId143" o:title=""/>
              </v:shape>
            </v:group>
            <v:group style="position:absolute;left:2938;top:447;width:405;height:342" coordorigin="2938,447" coordsize="405,342">
              <v:shape style="position:absolute;left:2938;top:447;width:405;height:342" coordorigin="2938,447" coordsize="405,342" path="m3256,447l3255,448,3245,457,3235,467,3225,477,3216,487,3186,515,3156,544,3126,573,3095,601,3075,621,3036,661,3016,680,2996,699,2975,718,2956,736,2938,755,2939,770,2947,777,2951,789,3030,763,3030,743,3032,725,3037,711,3046,700,3086,700,3089,696,3095,688,3093,676,3087,668,3084,657,3095,642,3113,631,3133,628,3165,628,3166,627,3176,616,3184,601,3187,583,3186,573,3186,564,3188,555,3194,547,3199,543,3209,538,3317,538,3338,534,3342,534,3333,523,3316,505,3296,486,3276,467,3260,448,3258,448,3256,447xe" filled="true" fillcolor="#ffffff" stroked="false">
                <v:path arrowok="t"/>
                <v:fill type="solid"/>
              </v:shape>
              <v:shape style="position:absolute;left:2938;top:447;width:405;height:342" coordorigin="2938,447" coordsize="405,342" path="m3086,700l3046,700,3057,700,3061,708,3082,706,3086,700xe" filled="true" fillcolor="#ffffff" stroked="false">
                <v:path arrowok="t"/>
                <v:fill type="solid"/>
              </v:shape>
              <v:shape style="position:absolute;left:2938;top:447;width:405;height:342" coordorigin="2938,447" coordsize="405,342" path="m3165,628l3133,628,3154,635,3165,628xe" filled="true" fillcolor="#ffffff" stroked="false">
                <v:path arrowok="t"/>
                <v:fill type="solid"/>
              </v:shape>
              <v:shape style="position:absolute;left:2938;top:447;width:405;height:342" coordorigin="2938,447" coordsize="405,342" path="m3317,538l3209,538,3226,539,3228,551,3240,555,3264,549,3288,544,3313,539,3317,538xe" filled="true" fillcolor="#ffffff" stroked="false">
                <v:path arrowok="t"/>
                <v:fill type="solid"/>
              </v:shape>
              <v:shape style="position:absolute;left:2938;top:447;width:405;height:342" coordorigin="2938,447" coordsize="405,342" path="m3342,534l3338,534,3343,534,3342,534xe" filled="true" fillcolor="#ffffff" stroked="false">
                <v:path arrowok="t"/>
                <v:fill type="solid"/>
              </v:shape>
              <v:shape style="position:absolute;left:2938;top:447;width:405;height:342" coordorigin="2938,447" coordsize="405,342" path="m3259,448l3258,448,3260,448,3259,448xe" filled="true" fillcolor="#ffffff" stroked="false">
                <v:path arrowok="t"/>
                <v:fill type="solid"/>
              </v:shape>
              <v:shape style="position:absolute;left:3416;top:-81;width:349;height:406" type="#_x0000_t75" stroked="false">
                <v:imagedata r:id="rId144" o:title=""/>
              </v:shape>
            </v:group>
            <w10:wrap type="none"/>
          </v:group>
        </w:pict>
      </w:r>
      <w:r>
        <w:rPr/>
        <w:pict>
          <v:group style="position:absolute;margin-left:257.208008pt;margin-top:-37.650166pt;width:121.6pt;height:96pt;mso-position-horizontal-relative:page;mso-position-vertical-relative:paragraph;z-index:2848" coordorigin="5144,-753" coordsize="2432,1920">
            <v:shape style="position:absolute;left:6571;top:160;width:637;height:640" type="#_x0000_t75" stroked="false">
              <v:imagedata r:id="rId145" o:title=""/>
            </v:shape>
            <v:group style="position:absolute;left:6780;top:437;width:405;height:342" coordorigin="6780,437" coordsize="405,342">
              <v:shape style="position:absolute;left:6780;top:437;width:405;height:342" coordorigin="6780,437" coordsize="405,342" path="m7128,690l7076,690,7085,701,7091,716,7093,734,7093,754,7171,779,7176,768,7183,760,7185,746,7167,727,7147,708,7128,690xe" filled="true" fillcolor="#ffffff" stroked="false">
                <v:path arrowok="t"/>
                <v:fill type="solid"/>
              </v:shape>
              <v:shape style="position:absolute;left:6780;top:437;width:405;height:342" coordorigin="6780,437" coordsize="405,342" path="m7055,618l6989,618,7010,622,7028,633,7039,648,7035,659,7030,667,7028,678,7034,687,7040,697,7062,698,7066,691,7076,690,7128,690,7106,671,7087,652,7055,618xe" filled="true" fillcolor="#ffffff" stroked="false">
                <v:path arrowok="t"/>
                <v:fill type="solid"/>
              </v:shape>
              <v:shape style="position:absolute;left:6780;top:437;width:405;height:342" coordorigin="6780,437" coordsize="405,342" path="m6961,529l6913,529,6924,534,6928,538,6935,546,6937,554,6936,563,6936,574,6939,592,6946,606,6957,618,6969,625,6989,618,7055,618,7048,612,7028,592,6997,563,6967,534,6961,529xe" filled="true" fillcolor="#ffffff" stroked="false">
                <v:path arrowok="t"/>
                <v:fill type="solid"/>
              </v:shape>
              <v:shape style="position:absolute;left:6780;top:437;width:405;height:342" coordorigin="6780,437" coordsize="405,342" path="m6956,524l6785,524,6810,529,6834,534,6859,540,6883,545,6895,542,6897,529,6913,529,6961,529,6956,524xe" filled="true" fillcolor="#ffffff" stroked="false">
                <v:path arrowok="t"/>
                <v:fill type="solid"/>
              </v:shape>
              <v:shape style="position:absolute;left:6780;top:437;width:405;height:342" coordorigin="6780,437" coordsize="405,342" path="m6863,438l6846,458,6827,477,6807,495,6789,514,6780,525,6785,524,6956,524,6937,506,6907,477,6897,467,6888,457,6878,447,6869,439,6864,439,6863,438xe" filled="true" fillcolor="#ffffff" stroked="false">
                <v:path arrowok="t"/>
                <v:fill type="solid"/>
              </v:shape>
              <v:shape style="position:absolute;left:6780;top:437;width:405;height:342" coordorigin="6780,437" coordsize="405,342" path="m6867,437l6864,439,6869,439,6868,438,6867,437xe" filled="true" fillcolor="#ffffff" stroked="false">
                <v:path arrowok="t"/>
                <v:fill type="solid"/>
              </v:shape>
            </v:group>
            <v:group style="position:absolute;left:5810;top:-749;width:727;height:727" coordorigin="5810,-749" coordsize="727,727">
              <v:shape style="position:absolute;left:5810;top:-749;width:727;height:727" coordorigin="5810,-749" coordsize="727,727" path="m6537,-386l6530,-312,6508,-244,6475,-182,6430,-129,6377,-84,6315,-51,6247,-30,6173,-22,6100,-30,6032,-51,5970,-84,5916,-129,5872,-182,5839,-244,5817,-312,5810,-386,5817,-459,5839,-527,5872,-589,5916,-643,5970,-687,6032,-720,6100,-742,6173,-749,6247,-742,6315,-720,6377,-687,6430,-643,6475,-589,6508,-527,6530,-459,6537,-386xe" filled="false" stroked="true" strokeweight=".4pt" strokecolor="#231f20">
                <v:path arrowok="t"/>
              </v:shape>
            </v:group>
            <v:group style="position:absolute;left:5836;top:-728;width:674;height:674" coordorigin="5836,-728" coordsize="674,674">
              <v:shape style="position:absolute;left:5836;top:-728;width:674;height:674" coordorigin="5836,-728" coordsize="674,674" path="m6510,-391l6502,-313,6476,-242,6436,-180,6384,-128,6322,-88,6251,-62,6173,-54,6096,-62,6025,-88,5963,-128,5911,-180,5871,-242,5845,-313,5836,-391,5845,-468,5871,-539,5911,-601,5963,-654,6025,-693,6096,-719,6173,-728,6251,-719,6322,-693,6384,-654,6436,-601,6476,-539,6502,-468,6510,-391xe" filled="false" stroked="true" strokeweight=".4pt" strokecolor="#231f20">
                <v:path arrowok="t"/>
              </v:shape>
              <v:shape style="position:absolute;left:6358;top:-90;width:349;height:406" type="#_x0000_t75" stroked="false">
                <v:imagedata r:id="rId146" o:title=""/>
              </v:shape>
            </v:group>
            <v:group style="position:absolute;left:6013;top:361;width:381;height:806" coordorigin="6013,361" coordsize="381,806">
              <v:shape style="position:absolute;left:6013;top:361;width:381;height:806" coordorigin="6013,361" coordsize="381,806" path="m6210,916l6186,916,6199,929,6200,936,6198,948,6175,962,6168,987,6176,1012,6197,1031,6191,1042,6182,1053,6173,1064,6167,1073,6180,1096,6193,1120,6208,1143,6224,1166,6240,1163,6256,1158,6271,1150,6277,1145,6232,1145,6190,1075,6203,1059,6213,1045,6218,1030,6219,1016,6215,1013,6203,1013,6187,997,6189,985,6190,975,6199,967,6209,965,6218,959,6220,940,6214,921,6210,916xe" filled="true" fillcolor="#231f20" stroked="false">
                <v:path arrowok="t"/>
                <v:fill type="solid"/>
              </v:shape>
              <v:shape style="position:absolute;left:6013;top:361;width:381;height:806" coordorigin="6013,361" coordsize="381,806" path="m6249,686l6223,686,6224,687,6227,688,6227,690,6228,702,6229,716,6230,731,6231,744,6235,788,6238,828,6242,868,6247,910,6249,938,6252,994,6254,1021,6258,1049,6261,1077,6263,1103,6264,1129,6254,1139,6243,1140,6232,1145,6277,1145,6285,1140,6303,1117,6305,1112,6282,1112,6283,1103,6275,1029,6274,1006,6267,926,6260,844,6252,764,6245,687,6249,686xe" filled="true" fillcolor="#231f20" stroked="false">
                <v:path arrowok="t"/>
                <v:fill type="solid"/>
              </v:shape>
              <v:shape style="position:absolute;left:6013;top:361;width:381;height:806" coordorigin="6013,361" coordsize="381,806" path="m6343,678l6318,678,6315,689,6311,700,6307,711,6304,722,6297,726,6287,726,6277,727,6269,730,6267,738,6267,750,6269,776,6275,851,6285,987,6289,1047,6291,1064,6292,1079,6291,1094,6286,1108,6282,1112,6305,1112,6311,1096,6311,1094,6312,1079,6312,1073,6303,962,6298,896,6293,818,6289,747,6293,746,6300,746,6319,740,6322,735,6325,724,6327,713,6331,702,6335,692,6341,682,6343,678xe" filled="true" fillcolor="#231f20" stroked="false">
                <v:path arrowok="t"/>
                <v:fill type="solid"/>
              </v:shape>
              <v:shape style="position:absolute;left:6013;top:361;width:381;height:806" coordorigin="6013,361" coordsize="381,806" path="m6210,1009l6203,1013,6215,1013,6210,1009xe" filled="true" fillcolor="#231f20" stroked="false">
                <v:path arrowok="t"/>
                <v:fill type="solid"/>
              </v:shape>
              <v:shape style="position:absolute;left:6013;top:361;width:381;height:806" coordorigin="6013,361" coordsize="381,806" path="m6206,796l6176,796,6187,806,6185,815,6177,818,6170,828,6160,849,6155,874,6157,897,6169,914,6176,920,6186,916,6210,916,6200,905,6180,896,6176,883,6199,824,6210,821,6206,798,6206,796xe" filled="true" fillcolor="#231f20" stroked="false">
                <v:path arrowok="t"/>
                <v:fill type="solid"/>
              </v:shape>
              <v:shape style="position:absolute;left:6013;top:361;width:381;height:806" coordorigin="6013,361" coordsize="381,806" path="m6188,361l6114,383,6047,442,6013,554,6024,614,6053,668,6062,678,6081,699,6090,710,6131,764,6140,777,6148,788,6157,796,6168,804,6176,796,6206,796,6202,787,6200,785,6179,785,6168,780,6154,760,6138,739,6123,719,6108,699,6104,696,6118,694,6143,692,6170,691,6198,690,6223,686,6249,686,6263,684,6300,681,6318,678,6343,678,6344,678,6099,678,6087,675,6048,621,6033,538,6042,495,6088,425,6148,390,6209,381,6285,381,6264,370,6225,362,6188,361xe" filled="true" fillcolor="#231f20" stroked="false">
                <v:path arrowok="t"/>
                <v:fill type="solid"/>
              </v:shape>
              <v:shape style="position:absolute;left:6013;top:361;width:381;height:806" coordorigin="6013,361" coordsize="381,806" path="m6189,777l6179,785,6200,785,6189,777xe" filled="true" fillcolor="#231f20" stroked="false">
                <v:path arrowok="t"/>
                <v:fill type="solid"/>
              </v:shape>
              <v:shape style="position:absolute;left:6013;top:361;width:381;height:806" coordorigin="6013,361" coordsize="381,806" path="m6300,746l6293,746,6300,746,6300,746xe" filled="true" fillcolor="#231f20" stroked="false">
                <v:path arrowok="t"/>
                <v:fill type="solid"/>
              </v:shape>
              <v:shape style="position:absolute;left:6013;top:361;width:381;height:806" coordorigin="6013,361" coordsize="381,806" path="m6285,381l6209,381,6239,385,6270,395,6298,411,6344,457,6369,511,6373,569,6356,625,6351,636,6345,649,6333,659,6317,660,6307,661,6268,664,6190,669,6150,672,6134,674,6116,677,6099,678,6344,678,6346,675,6352,670,6358,663,6387,602,6394,537,6378,475,6342,421,6303,389,6285,381xe" filled="true" fillcolor="#231f20" stroked="false">
                <v:path arrowok="t"/>
                <v:fill type="solid"/>
              </v:shape>
              <v:shape style="position:absolute;left:6033;top:381;width:340;height:297" type="#_x0000_t75" stroked="false">
                <v:imagedata r:id="rId147" o:title=""/>
              </v:shape>
            </v:group>
            <v:group style="position:absolute;left:6245;top:678;width:74;height:434" coordorigin="6245,678" coordsize="74,434">
              <v:shape style="position:absolute;left:6245;top:678;width:74;height:434" coordorigin="6245,678" coordsize="74,434" path="m6318,678l6300,681,6263,684,6245,687,6253,766,6260,846,6267,926,6274,1006,6275,1029,6277,1053,6280,1077,6282,1099,6283,1103,6282,1112,6286,1108,6291,1093,6292,1079,6291,1064,6289,1047,6284,979,6274,844,6269,776,6268,764,6267,750,6267,738,6269,730,6277,727,6287,726,6297,726,6304,722,6307,711,6311,700,6315,689,6318,678xe" filled="true" fillcolor="#ffffff" stroked="false">
                <v:path arrowok="t"/>
                <v:fill type="solid"/>
              </v:shape>
            </v:group>
            <v:group style="position:absolute;left:6104;top:686;width:161;height:460" coordorigin="6104,686" coordsize="161,460">
              <v:shape style="position:absolute;left:6104;top:686;width:161;height:460" coordorigin="6104,686" coordsize="161,460" path="m6253,1009l6210,1009,6219,1016,6218,1030,6213,1045,6203,1059,6190,1075,6232,1145,6243,1140,6254,1139,6264,1129,6263,1103,6260,1076,6258,1049,6254,1021,6253,1009xe" filled="true" fillcolor="#ffffff" stroked="false">
                <v:path arrowok="t"/>
                <v:fill type="solid"/>
              </v:shape>
              <v:shape style="position:absolute;left:6104;top:686;width:161;height:460" coordorigin="6104,686" coordsize="161,460" path="m6234,777l6189,777,6202,787,6206,798,6210,821,6199,824,6189,836,6180,851,6176,867,6176,883,6180,897,6200,905,6214,921,6220,940,6218,959,6209,965,6199,968,6190,975,6189,985,6187,997,6203,1013,6210,1009,6253,1009,6252,994,6249,938,6247,910,6242,867,6238,826,6235,785,6234,777xe" filled="true" fillcolor="#ffffff" stroked="false">
                <v:path arrowok="t"/>
                <v:fill type="solid"/>
              </v:shape>
              <v:shape style="position:absolute;left:6104;top:686;width:161;height:460" coordorigin="6104,686" coordsize="161,460" path="m6223,686l6198,690,6170,691,6143,692,6118,694,6104,696,6108,699,6123,719,6138,739,6154,760,6168,780,6179,785,6189,777,6234,777,6231,744,6230,730,6229,716,6228,702,6227,689,6227,688,6224,687,6223,686xe" filled="true" fillcolor="#ffffff" stroked="false">
                <v:path arrowok="t"/>
                <v:fill type="solid"/>
              </v:shape>
            </v:group>
            <v:group style="position:absolute;left:6158;top:-21;width:54;height:54" coordorigin="6158,-21" coordsize="54,54">
              <v:shape style="position:absolute;left:6158;top:-21;width:54;height:54" coordorigin="6158,-21" coordsize="54,54" path="m6205,23l6197,30,6187,33,6177,32,6167,27,6161,18,6158,9,6159,-2,6164,-11,6172,-18,6182,-21,6192,-20,6202,-15,6209,-7,6212,3,6210,14,6205,23xe" filled="false" stroked="true" strokeweight=".4pt" strokecolor="#231f20">
                <v:path arrowok="t"/>
              </v:shape>
            </v:group>
            <v:group style="position:absolute;left:6165;top:41;width:54;height:54" coordorigin="6165,41" coordsize="54,54">
              <v:shape style="position:absolute;left:6165;top:41;width:54;height:54" coordorigin="6165,41" coordsize="54,54" path="m6212,85l6204,92,6194,95,6184,94,6174,88,6168,80,6165,70,6166,60,6171,50,6179,44,6189,41,6199,42,6209,47,6216,55,6219,65,6217,75,6212,85xe" filled="false" stroked="true" strokeweight=".4pt" strokecolor="#231f20">
                <v:path arrowok="t"/>
              </v:shape>
            </v:group>
            <v:group style="position:absolute;left:6166;top:105;width:54;height:54" coordorigin="6166,105" coordsize="54,54">
              <v:shape style="position:absolute;left:6166;top:105;width:54;height:54" coordorigin="6166,105" coordsize="54,54" path="m6214,149l6206,156,6196,159,6185,158,6176,153,6169,145,6166,135,6167,124,6172,115,6181,108,6191,105,6201,106,6210,111,6217,120,6220,129,6219,140,6214,149xe" filled="false" stroked="true" strokeweight=".4pt" strokecolor="#231f20">
                <v:path arrowok="t"/>
              </v:shape>
            </v:group>
            <v:group style="position:absolute;left:6166;top:167;width:54;height:54" coordorigin="6166,167" coordsize="54,54">
              <v:shape style="position:absolute;left:6166;top:167;width:54;height:54" coordorigin="6166,167" coordsize="54,54" path="m6214,212l6205,218,6195,221,6185,220,6176,215,6169,207,6166,197,6167,187,6172,177,6180,170,6190,167,6201,168,6210,173,6217,182,6220,192,6219,202,6214,212xe" filled="false" stroked="true" strokeweight=".4pt" strokecolor="#231f20">
                <v:path arrowok="t"/>
              </v:shape>
            </v:group>
            <v:group style="position:absolute;left:6172;top:231;width:54;height:54" coordorigin="6172,231" coordsize="54,54">
              <v:shape style="position:absolute;left:6172;top:231;width:54;height:54" coordorigin="6172,231" coordsize="54,54" path="m6220,275l6211,282,6201,285,6191,284,6182,279,6175,271,6172,261,6173,250,6178,241,6186,234,6196,231,6207,232,6216,237,6223,246,6226,256,6225,266,6220,275xe" filled="false" stroked="true" strokeweight=".4pt" strokecolor="#231f20">
                <v:path arrowok="t"/>
              </v:shape>
            </v:group>
            <v:group style="position:absolute;left:6166;top:289;width:54;height:54" coordorigin="6166,289" coordsize="54,54">
              <v:shape style="position:absolute;left:6166;top:289;width:54;height:54" coordorigin="6166,289" coordsize="54,54" path="m6213,333l6205,340,6195,343,6185,342,6175,337,6168,328,6166,318,6167,308,6172,299,6180,292,6190,289,6200,290,6210,295,6217,303,6219,313,6218,324,6213,333xe" filled="false" stroked="true" strokeweight=".4pt" strokecolor="#231f20">
                <v:path arrowok="t"/>
              </v:shape>
            </v:group>
            <v:group style="position:absolute;left:6167;top:346;width:54;height:54" coordorigin="6167,346" coordsize="54,54">
              <v:shape style="position:absolute;left:6167;top:346;width:54;height:54" coordorigin="6167,346" coordsize="54,54" path="m6215,390l6207,397,6197,400,6187,399,6177,394,6170,386,6167,376,6168,365,6173,356,6182,349,6192,346,6202,347,6212,352,6218,361,6221,371,6220,381,6215,390xe" filled="false" stroked="true" strokeweight=".4pt" strokecolor="#231f20">
                <v:path arrowok="t"/>
              </v:shape>
            </v:group>
            <v:group style="position:absolute;left:6164;top:407;width:54;height:54" coordorigin="6164,407" coordsize="54,54">
              <v:shape style="position:absolute;left:6164;top:407;width:54;height:54" coordorigin="6164,407" coordsize="54,54" path="m6212,452l6204,458,6194,461,6184,460,6174,455,6167,447,6164,437,6165,426,6171,417,6179,410,6189,407,6199,408,6209,413,6215,422,6218,432,6217,442,6212,452xe" filled="false" stroked="true" strokeweight=".4pt" strokecolor="#231f20">
                <v:path arrowok="t"/>
              </v:shape>
            </v:group>
            <v:group style="position:absolute;left:6180;top:-20;width:18;height:512" coordorigin="6180,-20" coordsize="18,512">
              <v:shape style="position:absolute;left:6180;top:-20;width:18;height:512" coordorigin="6180,-20" coordsize="18,512" path="m6180,-20l6192,54,6197,159,6197,275,6195,382,6192,461,6190,492e" filled="false" stroked="true" strokeweight=".4pt" strokecolor="#231f20">
                <v:path arrowok="t"/>
              </v:shape>
              <v:shape style="position:absolute;left:5144;top:170;width:637;height:640" type="#_x0000_t75" stroked="false">
                <v:imagedata r:id="rId148" o:title=""/>
              </v:shape>
            </v:group>
            <v:group style="position:absolute;left:5167;top:447;width:405;height:342" coordorigin="5167,447" coordsize="405,342">
              <v:shape style="position:absolute;left:5167;top:447;width:405;height:342" coordorigin="5167,447" coordsize="405,342" path="m5485,447l5484,448,5474,457,5464,467,5454,477,5445,487,5415,515,5385,544,5355,573,5324,601,5304,621,5265,661,5245,680,5225,699,5204,718,5185,736,5167,755,5168,770,5176,777,5180,789,5259,763,5259,743,5261,725,5266,711,5276,700,5315,700,5318,696,5324,688,5322,676,5316,668,5313,657,5324,642,5342,631,5362,628,5394,628,5395,627,5406,616,5413,601,5416,583,5415,573,5415,564,5417,555,5423,547,5428,543,5439,538,5546,538,5567,534,5571,534,5562,523,5545,505,5525,486,5505,467,5489,448,5487,448,5485,447xe" filled="true" fillcolor="#ffffff" stroked="false">
                <v:path arrowok="t"/>
                <v:fill type="solid"/>
              </v:shape>
              <v:shape style="position:absolute;left:5167;top:447;width:405;height:342" coordorigin="5167,447" coordsize="405,342" path="m5315,700l5276,700,5286,700,5290,708,5311,706,5315,700xe" filled="true" fillcolor="#ffffff" stroked="false">
                <v:path arrowok="t"/>
                <v:fill type="solid"/>
              </v:shape>
              <v:shape style="position:absolute;left:5167;top:447;width:405;height:342" coordorigin="5167,447" coordsize="405,342" path="m5394,628l5362,628,5383,635,5394,628xe" filled="true" fillcolor="#ffffff" stroked="false">
                <v:path arrowok="t"/>
                <v:fill type="solid"/>
              </v:shape>
              <v:shape style="position:absolute;left:5167;top:447;width:405;height:342" coordorigin="5167,447" coordsize="405,342" path="m5546,538l5439,538,5455,539,5457,551,5469,555,5493,549,5517,544,5542,539,5546,538xe" filled="true" fillcolor="#ffffff" stroked="false">
                <v:path arrowok="t"/>
                <v:fill type="solid"/>
              </v:shape>
              <v:shape style="position:absolute;left:5167;top:447;width:405;height:342" coordorigin="5167,447" coordsize="405,342" path="m5571,534l5567,534,5572,534,5571,534xe" filled="true" fillcolor="#ffffff" stroked="false">
                <v:path arrowok="t"/>
                <v:fill type="solid"/>
              </v:shape>
              <v:shape style="position:absolute;left:5167;top:447;width:405;height:342" coordorigin="5167,447" coordsize="405,342" path="m5488,448l5487,448,5489,448,5488,448xe" filled="true" fillcolor="#ffffff" stroked="false">
                <v:path arrowok="t"/>
                <v:fill type="solid"/>
              </v:shape>
              <v:shape style="position:absolute;left:5645;top:-81;width:349;height:406" type="#_x0000_t75" stroked="false">
                <v:imagedata r:id="rId149" o:title=""/>
              </v:shape>
              <v:shape style="position:absolute;left:6844;top:-210;width:731;height:503" type="#_x0000_t75" stroked="false">
                <v:imagedata r:id="rId150" o:title=""/>
              </v:shape>
            </v:group>
            <v:group style="position:absolute;left:7103;top:33;width:454;height:242" coordorigin="7103,33" coordsize="454,242">
              <v:shape style="position:absolute;left:7103;top:33;width:454;height:242" coordorigin="7103,33" coordsize="454,242" path="m7513,216l7434,216,7446,224,7455,236,7462,253,7468,272,7550,274,7551,262,7557,252,7554,238,7531,225,7513,216xe" filled="true" fillcolor="#ffffff" stroked="false">
                <v:path arrowok="t"/>
                <v:fill type="solid"/>
              </v:shape>
              <v:shape style="position:absolute;left:7103;top:33;width:454;height:242" coordorigin="7103,33" coordsize="454,242" path="m7421,169l7351,169,7371,174,7386,186,7386,197,7383,206,7384,218,7392,224,7401,232,7423,228,7424,219,7434,216,7513,216,7507,213,7482,201,7457,188,7433,176,7421,169xe" filled="true" fillcolor="#ffffff" stroked="false">
                <v:path arrowok="t"/>
                <v:fill type="solid"/>
              </v:shape>
              <v:shape style="position:absolute;left:7103;top:33;width:454;height:242" coordorigin="7103,33" coordsize="454,242" path="m7303,107l7232,107,7244,109,7249,112,7258,117,7262,125,7264,135,7266,144,7274,160,7285,172,7299,180,7313,184,7330,171,7351,169,7421,169,7385,148,7360,135,7322,117,7303,107xe" filled="true" fillcolor="#ffffff" stroked="false">
                <v:path arrowok="t"/>
                <v:fill type="solid"/>
              </v:shape>
              <v:shape style="position:absolute;left:7103;top:33;width:454;height:242" coordorigin="7103,33" coordsize="454,242" path="m7162,33l7159,35,7158,35,7148,58,7134,82,7120,105,7109,128,7103,141,7107,139,7133,137,7158,135,7183,133,7208,132,7218,125,7216,112,7232,107,7303,107,7211,60,7199,53,7187,46,7175,39,7166,35,7159,35,7158,34,7165,34,7163,33,7162,33xe" filled="true" fillcolor="#ffffff" stroked="false">
                <v:path arrowok="t"/>
                <v:fill type="solid"/>
              </v:shape>
              <v:shape style="position:absolute;left:6533;top:-329;width:427;height:286" type="#_x0000_t75" stroked="false">
                <v:imagedata r:id="rId151" o:title=""/>
              </v:shape>
            </v:group>
            <v:group style="position:absolute;left:6539;top:-308;width:438;height:267" coordorigin="6539,-308" coordsize="438,267">
              <v:shape style="position:absolute;left:6539;top:-308;width:438;height:267" coordorigin="6539,-308" coordsize="438,267" path="m6539,-308l6608,-278,6700,-226,6798,-164,6887,-104,6951,-60,6977,-42e" filled="false" stroked="true" strokeweight=".4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86.852722pt;margin-top:-37.650166pt;width:140.050pt;height:96pt;mso-position-horizontal-relative:page;mso-position-vertical-relative:paragraph;z-index:2872" coordorigin="7737,-753" coordsize="2801,1920">
            <v:shape style="position:absolute;left:9533;top:160;width:637;height:640" type="#_x0000_t75" stroked="false">
              <v:imagedata r:id="rId152" o:title=""/>
            </v:shape>
            <v:group style="position:absolute;left:9742;top:437;width:405;height:342" coordorigin="9742,437" coordsize="405,342">
              <v:shape style="position:absolute;left:9742;top:437;width:405;height:342" coordorigin="9742,437" coordsize="405,342" path="m10090,690l10039,690,10048,701,10053,716,10055,734,10055,754,10134,779,10138,768,10146,760,10147,746,10129,727,10110,708,10090,690xe" filled="true" fillcolor="#ffffff" stroked="false">
                <v:path arrowok="t"/>
                <v:fill type="solid"/>
              </v:shape>
              <v:shape style="position:absolute;left:9742;top:437;width:405;height:342" coordorigin="9742,437" coordsize="405,342" path="m10017,618l9952,618,9973,622,9990,633,10001,648,9998,659,9992,667,9990,678,9997,687,10003,697,10025,698,10028,691,10039,690,10090,690,10069,671,10049,652,10017,618xe" filled="true" fillcolor="#ffffff" stroked="false">
                <v:path arrowok="t"/>
                <v:fill type="solid"/>
              </v:shape>
              <v:shape style="position:absolute;left:9742;top:437;width:405;height:342" coordorigin="9742,437" coordsize="405,342" path="m9923,529l9876,529,9886,534,9891,538,9898,546,9899,554,9899,563,9898,574,9901,592,9909,606,9919,618,9932,625,9952,618,10017,618,10011,612,9990,592,9960,563,9929,534,9923,529xe" filled="true" fillcolor="#ffffff" stroked="false">
                <v:path arrowok="t"/>
                <v:fill type="solid"/>
              </v:shape>
              <v:shape style="position:absolute;left:9742;top:437;width:405;height:342" coordorigin="9742,437" coordsize="405,342" path="m9919,524l9747,524,9772,529,9797,534,9822,540,9846,545,9858,542,9859,529,9876,529,9923,529,9919,524xe" filled="true" fillcolor="#ffffff" stroked="false">
                <v:path arrowok="t"/>
                <v:fill type="solid"/>
              </v:shape>
              <v:shape style="position:absolute;left:9742;top:437;width:405;height:342" coordorigin="9742,437" coordsize="405,342" path="m9826,438l9809,458,9789,477,9769,495,9752,514,9742,525,9747,524,9919,524,9899,506,9870,477,9860,467,9850,457,9840,447,9831,439,9827,439,9826,438xe" filled="true" fillcolor="#ffffff" stroked="false">
                <v:path arrowok="t"/>
                <v:fill type="solid"/>
              </v:shape>
              <v:shape style="position:absolute;left:9742;top:437;width:405;height:342" coordorigin="9742,437" coordsize="405,342" path="m9830,437l9827,439,9831,439,9830,438,9830,437xe" filled="true" fillcolor="#ffffff" stroked="false">
                <v:path arrowok="t"/>
                <v:fill type="solid"/>
              </v:shape>
            </v:group>
            <v:group style="position:absolute;left:8773;top:-749;width:727;height:727" coordorigin="8773,-749" coordsize="727,727">
              <v:shape style="position:absolute;left:8773;top:-749;width:727;height:727" coordorigin="8773,-749" coordsize="727,727" path="m9499,-386l9492,-312,9471,-244,9437,-182,9393,-129,9339,-84,9277,-51,9209,-30,9136,-22,9063,-30,8995,-51,8933,-84,8879,-129,8835,-182,8801,-244,8780,-312,8773,-386,8780,-459,8801,-527,8835,-589,8879,-643,8933,-687,8995,-720,9063,-742,9136,-749,9209,-742,9277,-720,9339,-687,9393,-643,9437,-589,9471,-527,9492,-459,9499,-386xe" filled="false" stroked="true" strokeweight=".4pt" strokecolor="#231f20">
                <v:path arrowok="t"/>
              </v:shape>
            </v:group>
            <v:group style="position:absolute;left:8799;top:-728;width:674;height:674" coordorigin="8799,-728" coordsize="674,674">
              <v:shape style="position:absolute;left:8799;top:-728;width:674;height:674" coordorigin="8799,-728" coordsize="674,674" path="m9473,-391l9464,-313,9439,-242,9399,-180,9347,-128,9284,-88,9213,-62,9136,-54,9059,-62,8988,-88,8925,-128,8873,-180,8833,-242,8808,-313,8799,-391,8808,-468,8833,-539,8873,-601,8925,-654,8988,-693,9059,-719,9136,-728,9213,-719,9284,-693,9347,-654,9399,-601,9439,-539,9464,-468,9473,-391xe" filled="false" stroked="true" strokeweight=".4pt" strokecolor="#231f20">
                <v:path arrowok="t"/>
              </v:shape>
              <v:shape style="position:absolute;left:9321;top:-90;width:349;height:406" type="#_x0000_t75" stroked="false">
                <v:imagedata r:id="rId153" o:title=""/>
              </v:shape>
            </v:group>
            <v:group style="position:absolute;left:8976;top:361;width:381;height:806" coordorigin="8976,361" coordsize="381,806">
              <v:shape style="position:absolute;left:8976;top:361;width:381;height:806" coordorigin="8976,361" coordsize="381,806" path="m9173,916l9148,916,9161,929,9162,936,9160,948,9138,962,9131,987,9139,1012,9160,1031,9154,1042,9144,1053,9135,1064,9130,1073,9142,1096,9155,1120,9170,1143,9186,1166,9202,1163,9218,1158,9233,1150,9240,1145,9195,1145,9152,1075,9165,1059,9175,1045,9181,1030,9181,1016,9177,1013,9165,1013,9150,997,9152,985,9153,975,9162,967,9171,965,9180,959,9182,940,9176,921,9173,916xe" filled="true" fillcolor="#231f20" stroked="false">
                <v:path arrowok="t"/>
                <v:fill type="solid"/>
              </v:shape>
              <v:shape style="position:absolute;left:8976;top:361;width:381;height:806" coordorigin="8976,361" coordsize="381,806" path="m9211,686l9186,686,9186,687,9189,688,9189,690,9191,702,9192,716,9192,731,9193,744,9197,788,9201,828,9205,868,9209,910,9211,938,9214,994,9217,1021,9220,1049,9223,1077,9225,1103,9227,1129,9216,1139,9205,1140,9195,1145,9240,1145,9248,1140,9266,1117,9268,1112,9244,1112,9245,1103,9238,1029,9236,1006,9230,926,9223,844,9215,764,9207,687,9211,686xe" filled="true" fillcolor="#231f20" stroked="false">
                <v:path arrowok="t"/>
                <v:fill type="solid"/>
              </v:shape>
              <v:shape style="position:absolute;left:8976;top:361;width:381;height:806" coordorigin="8976,361" coordsize="381,806" path="m9306,678l9281,678,9277,689,9273,700,9269,711,9267,722,9260,726,9250,726,9240,727,9232,730,9229,738,9229,750,9232,776,9237,851,9247,987,9252,1047,9254,1064,9255,1079,9254,1094,9249,1108,9244,1112,9268,1112,9273,1096,9274,1094,9274,1079,9274,1073,9266,962,9261,896,9255,818,9251,747,9256,746,9263,746,9281,740,9285,735,9287,724,9290,713,9293,702,9298,692,9303,682,9306,678xe" filled="true" fillcolor="#231f20" stroked="false">
                <v:path arrowok="t"/>
                <v:fill type="solid"/>
              </v:shape>
              <v:shape style="position:absolute;left:8976;top:361;width:381;height:806" coordorigin="8976,361" coordsize="381,806" path="m9173,1009l9165,1013,9177,1013,9173,1009xe" filled="true" fillcolor="#231f20" stroked="false">
                <v:path arrowok="t"/>
                <v:fill type="solid"/>
              </v:shape>
              <v:shape style="position:absolute;left:8976;top:361;width:381;height:806" coordorigin="8976,361" coordsize="381,806" path="m9168,796l9138,796,9149,806,9148,815,9139,818,9133,828,9122,849,9117,874,9120,897,9131,914,9138,920,9148,916,9173,916,9163,905,9143,896,9139,883,9161,824,9172,821,9169,798,9168,796xe" filled="true" fillcolor="#231f20" stroked="false">
                <v:path arrowok="t"/>
                <v:fill type="solid"/>
              </v:shape>
              <v:shape style="position:absolute;left:8976;top:361;width:381;height:806" coordorigin="8976,361" coordsize="381,806" path="m9150,361l9077,383,9009,442,8976,554,8986,614,9016,668,9024,678,9043,699,9053,710,9094,764,9102,777,9111,788,9120,796,9131,804,9138,796,9168,796,9164,787,9162,785,9142,785,9130,780,9116,760,9101,739,9085,719,9070,699,9066,696,9081,694,9106,692,9133,691,9160,690,9186,686,9211,686,9226,684,9262,681,9281,678,9306,678,9306,678,9062,678,9049,675,9010,621,8995,538,9004,495,9051,425,9111,390,9171,381,9248,381,9227,370,9188,362,9150,361xe" filled="true" fillcolor="#231f20" stroked="false">
                <v:path arrowok="t"/>
                <v:fill type="solid"/>
              </v:shape>
              <v:shape style="position:absolute;left:8976;top:361;width:381;height:806" coordorigin="8976,361" coordsize="381,806" path="m9151,777l9142,785,9162,785,9151,777xe" filled="true" fillcolor="#231f20" stroked="false">
                <v:path arrowok="t"/>
                <v:fill type="solid"/>
              </v:shape>
              <v:shape style="position:absolute;left:8976;top:361;width:381;height:806" coordorigin="8976,361" coordsize="381,806" path="m9263,746l9256,746,9262,746,9263,746xe" filled="true" fillcolor="#231f20" stroked="false">
                <v:path arrowok="t"/>
                <v:fill type="solid"/>
              </v:shape>
              <v:shape style="position:absolute;left:8976;top:361;width:381;height:806" coordorigin="8976,361" coordsize="381,806" path="m9248,381l9171,381,9202,385,9232,395,9261,411,9307,457,9331,511,9335,569,9319,625,9314,636,9307,649,9296,659,9280,660,9270,661,9231,664,9153,669,9112,672,9096,674,9078,677,9062,678,9306,678,9308,675,9315,670,9320,663,9350,602,9356,537,9341,475,9304,421,9266,389,9248,381xe" filled="true" fillcolor="#231f20" stroked="false">
                <v:path arrowok="t"/>
                <v:fill type="solid"/>
              </v:shape>
              <v:shape style="position:absolute;left:8995;top:381;width:340;height:297" type="#_x0000_t75" stroked="false">
                <v:imagedata r:id="rId147" o:title=""/>
              </v:shape>
            </v:group>
            <v:group style="position:absolute;left:9207;top:678;width:74;height:434" coordorigin="9207,678" coordsize="74,434">
              <v:shape style="position:absolute;left:9207;top:678;width:74;height:434" coordorigin="9207,678" coordsize="74,434" path="m9281,678l9262,681,9226,684,9207,687,9215,766,9223,846,9230,926,9236,1006,9238,1029,9240,1053,9242,1077,9245,1099,9245,1103,9244,1112,9249,1108,9254,1093,9255,1079,9254,1064,9252,1047,9247,979,9237,844,9232,776,9231,764,9229,750,9229,738,9232,730,9240,727,9250,726,9260,726,9267,722,9269,711,9273,700,9277,689,9281,678xe" filled="true" fillcolor="#ffffff" stroked="false">
                <v:path arrowok="t"/>
                <v:fill type="solid"/>
              </v:shape>
            </v:group>
            <v:group style="position:absolute;left:9066;top:686;width:161;height:460" coordorigin="9066,686" coordsize="161,460">
              <v:shape style="position:absolute;left:9066;top:686;width:161;height:460" coordorigin="9066,686" coordsize="161,460" path="m9216,1009l9173,1009,9181,1016,9181,1030,9175,1045,9165,1059,9152,1075,9195,1145,9205,1140,9216,1139,9227,1129,9225,1103,9223,1076,9220,1049,9217,1021,9216,1009xe" filled="true" fillcolor="#ffffff" stroked="false">
                <v:path arrowok="t"/>
                <v:fill type="solid"/>
              </v:shape>
              <v:shape style="position:absolute;left:9066;top:686;width:161;height:460" coordorigin="9066,686" coordsize="161,460" path="m9196,777l9151,777,9164,787,9169,798,9172,821,9161,824,9151,836,9142,851,9138,867,9139,883,9143,897,9163,905,9176,921,9182,940,9180,959,9171,965,9162,968,9153,975,9152,985,9150,997,9165,1013,9173,1009,9216,1009,9214,994,9211,938,9209,910,9205,867,9201,826,9197,785,9196,777xe" filled="true" fillcolor="#ffffff" stroked="false">
                <v:path arrowok="t"/>
                <v:fill type="solid"/>
              </v:shape>
              <v:shape style="position:absolute;left:9066;top:686;width:161;height:460" coordorigin="9066,686" coordsize="161,460" path="m9186,686l9160,690,9133,691,9106,692,9081,694,9066,696,9070,699,9085,719,9101,739,9116,760,9130,780,9142,785,9151,777,9196,777,9193,744,9192,730,9192,716,9191,702,9189,689,9189,688,9186,687,9186,686xe" filled="true" fillcolor="#ffffff" stroked="false">
                <v:path arrowok="t"/>
                <v:fill type="solid"/>
              </v:shape>
            </v:group>
            <v:group style="position:absolute;left:9120;top:-21;width:54;height:54" coordorigin="9120,-21" coordsize="54,54">
              <v:shape style="position:absolute;left:9120;top:-21;width:54;height:54" coordorigin="9120,-21" coordsize="54,54" path="m9168,23l9160,30,9150,33,9139,32,9130,27,9123,18,9120,9,9121,-2,9126,-11,9135,-18,9145,-21,9155,-20,9164,-15,9171,-7,9174,3,9173,14,9168,23xe" filled="false" stroked="true" strokeweight=".4pt" strokecolor="#231f20">
                <v:path arrowok="t"/>
              </v:shape>
            </v:group>
            <v:group style="position:absolute;left:9127;top:41;width:54;height:54" coordorigin="9127,41" coordsize="54,54">
              <v:shape style="position:absolute;left:9127;top:41;width:54;height:54" coordorigin="9127,41" coordsize="54,54" path="m9175,85l9167,92,9157,95,9146,94,9137,88,9130,80,9127,70,9128,60,9133,50,9142,44,9152,41,9162,42,9171,47,9178,55,9181,65,9180,75,9175,85xe" filled="false" stroked="true" strokeweight=".4pt" strokecolor="#231f20">
                <v:path arrowok="t"/>
              </v:shape>
            </v:group>
            <v:group style="position:absolute;left:9129;top:105;width:54;height:54" coordorigin="9129,105" coordsize="54,54">
              <v:shape style="position:absolute;left:9129;top:105;width:54;height:54" coordorigin="9129,105" coordsize="54,54" path="m9177,149l9168,156,9158,159,9148,158,9138,153,9132,145,9129,135,9130,124,9135,115,9143,108,9153,105,9164,106,9173,111,9180,120,9183,129,9182,140,9177,149xe" filled="false" stroked="true" strokeweight=".4pt" strokecolor="#231f20">
                <v:path arrowok="t"/>
              </v:shape>
            </v:group>
            <v:group style="position:absolute;left:9128;top:167;width:54;height:54" coordorigin="9128,167" coordsize="54,54">
              <v:shape style="position:absolute;left:9128;top:167;width:54;height:54" coordorigin="9128,167" coordsize="54,54" path="m9176,212l9168,218,9158,221,9148,220,9138,215,9131,207,9128,197,9129,187,9134,177,9143,170,9153,167,9163,168,9173,173,9179,182,9182,192,9181,202,9176,212xe" filled="false" stroked="true" strokeweight=".4pt" strokecolor="#231f20">
                <v:path arrowok="t"/>
              </v:shape>
            </v:group>
            <v:group style="position:absolute;left:9134;top:231;width:54;height:54" coordorigin="9134,231" coordsize="54,54">
              <v:shape style="position:absolute;left:9134;top:231;width:54;height:54" coordorigin="9134,231" coordsize="54,54" path="m9182,275l9174,282,9164,285,9154,284,9144,279,9137,271,9134,261,9135,250,9141,241,9149,234,9159,231,9169,232,9179,237,9185,246,9188,256,9187,266,9182,275xe" filled="false" stroked="true" strokeweight=".4pt" strokecolor="#231f20">
                <v:path arrowok="t"/>
              </v:shape>
            </v:group>
            <v:group style="position:absolute;left:9128;top:289;width:54;height:54" coordorigin="9128,289" coordsize="54,54">
              <v:shape style="position:absolute;left:9128;top:289;width:54;height:54" coordorigin="9128,289" coordsize="54,54" path="m9176,333l9167,340,9158,343,9147,342,9138,337,9131,328,9128,318,9129,308,9134,299,9142,292,9152,289,9163,290,9172,295,9179,303,9182,313,9181,324,9176,333xe" filled="false" stroked="true" strokeweight=".4pt" strokecolor="#231f20">
                <v:path arrowok="t"/>
              </v:shape>
            </v:group>
            <v:group style="position:absolute;left:9130;top:346;width:54;height:54" coordorigin="9130,346" coordsize="54,54">
              <v:shape style="position:absolute;left:9130;top:346;width:54;height:54" coordorigin="9130,346" coordsize="54,54" path="m9178,390l9169,397,9159,400,9149,399,9140,394,9133,386,9130,376,9131,365,9136,356,9144,349,9154,346,9165,347,9174,352,9181,361,9184,371,9183,381,9178,390xe" filled="false" stroked="true" strokeweight=".4pt" strokecolor="#231f20">
                <v:path arrowok="t"/>
              </v:shape>
            </v:group>
            <v:group style="position:absolute;left:9127;top:407;width:54;height:54" coordorigin="9127,407" coordsize="54,54">
              <v:shape style="position:absolute;left:9127;top:407;width:54;height:54" coordorigin="9127,407" coordsize="54,54" path="m9175,452l9166,458,9156,461,9146,460,9137,455,9130,447,9127,437,9128,426,9133,417,9141,410,9151,407,9162,408,9171,413,9178,422,9181,432,9180,442,9175,452xe" filled="false" stroked="true" strokeweight=".4pt" strokecolor="#231f20">
                <v:path arrowok="t"/>
              </v:shape>
            </v:group>
            <v:group style="position:absolute;left:9142;top:-20;width:18;height:512" coordorigin="9142,-20" coordsize="18,512">
              <v:shape style="position:absolute;left:9142;top:-20;width:18;height:512" coordorigin="9142,-20" coordsize="18,512" path="m9142,-20l9154,54,9159,159,9159,275,9157,382,9154,461,9153,492e" filled="false" stroked="true" strokeweight=".4pt" strokecolor="#231f20">
                <v:path arrowok="t"/>
              </v:shape>
              <v:shape style="position:absolute;left:8107;top:170;width:637;height:640" type="#_x0000_t75" stroked="false">
                <v:imagedata r:id="rId154" o:title=""/>
              </v:shape>
            </v:group>
            <v:group style="position:absolute;left:8129;top:447;width:405;height:342" coordorigin="8129,447" coordsize="405,342">
              <v:shape style="position:absolute;left:8129;top:447;width:405;height:342" coordorigin="8129,447" coordsize="405,342" path="m8447,447l8446,448,8436,457,8427,467,8417,477,8407,487,8377,515,8347,544,8317,573,8286,601,8266,621,8228,661,8208,680,8187,699,8167,718,8148,736,8129,755,8131,770,8139,777,8143,789,8221,763,8221,743,8224,725,8229,711,8238,700,8278,700,8280,696,8286,688,8284,676,8279,668,8276,657,8287,642,8304,631,8325,628,8357,628,8358,627,8368,616,8375,601,8378,583,8378,573,8377,564,8379,555,8386,547,8390,543,8401,538,8509,538,8529,534,8534,534,8525,523,8507,505,8487,486,8468,467,8451,448,8450,448,8447,447xe" filled="true" fillcolor="#ffffff" stroked="false">
                <v:path arrowok="t"/>
                <v:fill type="solid"/>
              </v:shape>
              <v:shape style="position:absolute;left:8129;top:447;width:405;height:342" coordorigin="8129,447" coordsize="405,342" path="m8278,700l8238,700,8248,700,8252,708,8274,706,8278,700xe" filled="true" fillcolor="#ffffff" stroked="false">
                <v:path arrowok="t"/>
                <v:fill type="solid"/>
              </v:shape>
              <v:shape style="position:absolute;left:8129;top:447;width:405;height:342" coordorigin="8129,447" coordsize="405,342" path="m8357,628l8325,628,8345,635,8357,628xe" filled="true" fillcolor="#ffffff" stroked="false">
                <v:path arrowok="t"/>
                <v:fill type="solid"/>
              </v:shape>
              <v:shape style="position:absolute;left:8129;top:447;width:405;height:342" coordorigin="8129,447" coordsize="405,342" path="m8509,538l8401,538,8417,539,8419,551,8431,555,8455,549,8480,544,8505,539,8509,538xe" filled="true" fillcolor="#ffffff" stroked="false">
                <v:path arrowok="t"/>
                <v:fill type="solid"/>
              </v:shape>
              <v:shape style="position:absolute;left:8129;top:447;width:405;height:342" coordorigin="8129,447" coordsize="405,342" path="m8534,534l8529,534,8534,534,8534,534xe" filled="true" fillcolor="#ffffff" stroked="false">
                <v:path arrowok="t"/>
                <v:fill type="solid"/>
              </v:shape>
              <v:shape style="position:absolute;left:8129;top:447;width:405;height:342" coordorigin="8129,447" coordsize="405,342" path="m8451,448l8450,448,8451,448,8451,448xe" filled="true" fillcolor="#ffffff" stroked="false">
                <v:path arrowok="t"/>
                <v:fill type="solid"/>
              </v:shape>
              <v:shape style="position:absolute;left:8607;top:-81;width:349;height:406" type="#_x0000_t75" stroked="false">
                <v:imagedata r:id="rId149" o:title=""/>
              </v:shape>
              <v:shape style="position:absolute;left:9806;top:-210;width:731;height:503" type="#_x0000_t75" stroked="false">
                <v:imagedata r:id="rId155" o:title=""/>
              </v:shape>
            </v:group>
            <v:group style="position:absolute;left:10065;top:33;width:454;height:242" coordorigin="10065,33" coordsize="454,242">
              <v:shape style="position:absolute;left:10065;top:33;width:454;height:242" coordorigin="10065,33" coordsize="454,242" path="m10475,216l10396,216,10408,224,10417,236,10425,253,10430,272,10513,274,10514,262,10519,252,10517,238,10494,225,10475,216xe" filled="true" fillcolor="#ffffff" stroked="false">
                <v:path arrowok="t"/>
                <v:fill type="solid"/>
              </v:shape>
              <v:shape style="position:absolute;left:10065;top:33;width:454;height:242" coordorigin="10065,33" coordsize="454,242" path="m10383,169l10314,169,10334,174,10348,186,10348,197,10345,206,10347,218,10355,224,10364,232,10385,228,10387,219,10396,216,10475,216,10470,213,10445,201,10420,188,10396,176,10383,169xe" filled="true" fillcolor="#ffffff" stroked="false">
                <v:path arrowok="t"/>
                <v:fill type="solid"/>
              </v:shape>
              <v:shape style="position:absolute;left:10065;top:33;width:454;height:242" coordorigin="10065,33" coordsize="454,242" path="m10266,107l10194,107,10206,109,10211,112,10220,117,10224,125,10227,135,10229,144,10237,160,10248,172,10261,180,10275,184,10293,171,10314,169,10383,169,10347,148,10322,135,10285,117,10266,107xe" filled="true" fillcolor="#ffffff" stroked="false">
                <v:path arrowok="t"/>
                <v:fill type="solid"/>
              </v:shape>
              <v:shape style="position:absolute;left:10065;top:33;width:454;height:242" coordorigin="10065,33" coordsize="454,242" path="m10124,33l10122,35,10121,35,10110,58,10097,82,10083,105,10071,128,10065,141,10070,139,10095,137,10120,135,10145,133,10170,132,10181,125,10179,112,10194,107,10266,107,10174,60,10162,53,10149,46,10137,39,10128,35,10122,35,10121,34,10128,34,10125,33,10124,33xe" filled="true" fillcolor="#ffffff" stroked="false">
                <v:path arrowok="t"/>
                <v:fill type="solid"/>
              </v:shape>
              <v:shape style="position:absolute;left:9496;top:-329;width:427;height:286" type="#_x0000_t75" stroked="false">
                <v:imagedata r:id="rId156" o:title=""/>
              </v:shape>
            </v:group>
            <v:group style="position:absolute;left:9502;top:-308;width:438;height:267" coordorigin="9502,-308" coordsize="438,267">
              <v:shape style="position:absolute;left:9502;top:-308;width:438;height:267" coordorigin="9502,-308" coordsize="438,267" path="m9502,-308l9571,-278,9662,-226,9760,-164,9849,-104,9914,-60,9939,-42e" filled="false" stroked="true" strokeweight=".4pt" strokecolor="#231f20">
                <v:path arrowok="t"/>
              </v:shape>
              <v:shape style="position:absolute;left:7737;top:-210;width:732;height:503" type="#_x0000_t75" stroked="false">
                <v:imagedata r:id="rId157" o:title=""/>
              </v:shape>
            </v:group>
            <v:group style="position:absolute;left:7756;top:33;width:454;height:242" coordorigin="7756,33" coordsize="454,242">
              <v:shape style="position:absolute;left:7756;top:33;width:454;height:242" coordorigin="7756,33" coordsize="454,242" path="m8151,33l8150,33,8138,39,8126,46,8113,53,8101,60,7990,117,7953,135,7928,148,7879,176,7855,188,7830,201,7805,213,7781,225,7758,238,7756,252,7761,262,7762,274,7845,272,7850,253,7858,236,7867,224,7878,216,7929,216,7930,206,7927,197,7927,186,7941,174,7961,169,8030,169,8038,160,8046,144,8049,134,8051,125,8055,117,8064,112,8069,109,8081,107,8193,107,8192,105,8178,82,8165,58,8154,35,8153,35,8151,33xe" filled="true" fillcolor="#ffffff" stroked="false">
                <v:path arrowok="t"/>
                <v:fill type="solid"/>
              </v:shape>
              <v:shape style="position:absolute;left:7756;top:33;width:454;height:242" coordorigin="7756,33" coordsize="454,242" path="m7929,216l7878,216,7888,219,7890,228,7911,232,7920,224,7928,218,7929,216xe" filled="true" fillcolor="#ffffff" stroked="false">
                <v:path arrowok="t"/>
                <v:fill type="solid"/>
              </v:shape>
              <v:shape style="position:absolute;left:7756;top:33;width:454;height:242" coordorigin="7756,33" coordsize="454,242" path="m8030,169l7961,169,7982,171,8000,184,8014,180,8027,172,8030,169xe" filled="true" fillcolor="#ffffff" stroked="false">
                <v:path arrowok="t"/>
                <v:fill type="solid"/>
              </v:shape>
              <v:shape style="position:absolute;left:7756;top:33;width:454;height:242" coordorigin="7756,33" coordsize="454,242" path="m8193,107l8081,107,8096,112,8094,125,8105,132,8130,133,8155,135,8180,137,8205,139,8210,141,8204,128,8193,107xe" filled="true" fillcolor="#ffffff" stroked="false">
                <v:path arrowok="t"/>
                <v:fill type="solid"/>
              </v:shape>
              <v:shape style="position:absolute;left:7756;top:33;width:454;height:242" coordorigin="7756,33" coordsize="454,242" path="m8154,34l8153,35,8154,35,8154,34xe" filled="true" fillcolor="#ffffff" stroked="false">
                <v:path arrowok="t"/>
                <v:fill type="solid"/>
              </v:shape>
              <v:shape style="position:absolute;left:8353;top:-329;width:427;height:286" type="#_x0000_t75" stroked="false">
                <v:imagedata r:id="rId158" o:title=""/>
              </v:shape>
            </v:group>
            <v:group style="position:absolute;left:8336;top:-308;width:438;height:267" coordorigin="8336,-308" coordsize="438,267">
              <v:shape style="position:absolute;left:8336;top:-308;width:438;height:267" coordorigin="8336,-308" coordsize="438,267" path="m8773,-308l8704,-278,8613,-226,8515,-164,8426,-104,8361,-60,8336,-42e" filled="false" stroked="true" strokeweight=".4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77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107"/>
        <w:jc w:val="left"/>
      </w:pPr>
      <w:r>
        <w:rPr>
          <w:color w:val="231F20"/>
        </w:rPr>
        <w:t>Observe abaixo as moedas que Lucas ganhou de seu</w:t>
      </w:r>
      <w:r>
        <w:rPr>
          <w:color w:val="231F20"/>
          <w:spacing w:val="-2"/>
        </w:rPr>
        <w:t> </w:t>
      </w:r>
      <w:r>
        <w:rPr>
          <w:color w:val="231F20"/>
        </w:rPr>
        <w:t>tio.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16"/>
          <w:szCs w:val="16"/>
        </w:rPr>
      </w:pPr>
      <w:r>
        <w:rPr/>
        <w:pict>
          <v:shape style="position:absolute;margin-left:151.594498pt;margin-top:10.233673pt;width:291.361554pt;height:54.75pt;mso-position-horizontal-relative:page;mso-position-vertical-relative:paragraph;z-index:2896;mso-wrap-distance-left:0;mso-wrap-distance-right:0" type="#_x0000_t75" stroked="false">
            <v:imagedata r:id="rId160" o:title=""/>
            <w10:wrap type="topAndBottom"/>
          </v:shape>
        </w:pict>
      </w:r>
      <w:r>
        <w:rPr/>
        <w:pict>
          <v:group style="position:absolute;margin-left:147.253006pt;margin-top:78.902176pt;width:46.65pt;height:46.65pt;mso-position-horizontal-relative:page;mso-position-vertical-relative:paragraph;z-index:2920;mso-wrap-distance-left:0;mso-wrap-distance-right:0" coordorigin="2945,1578" coordsize="933,933">
            <v:group style="position:absolute;left:2951;top:1584;width:921;height:921" coordorigin="2951,1584" coordsize="921,921">
              <v:shape style="position:absolute;left:2951;top:1584;width:921;height:921" coordorigin="2951,1584" coordsize="921,921" path="m3411,1584l3337,1590,3266,1608,3200,1635,3140,1673,3086,1719,3040,1773,3002,1833,2975,1899,2957,1970,2951,2044,2957,2119,2975,2190,3002,2256,3040,2316,3086,2370,3140,2416,3200,2453,3266,2481,3337,2499,3411,2505,3486,2499,3557,2481,3623,2453,3683,2416,3737,2370,3783,2316,3820,2256,3848,2190,3866,2119,3872,2044,3866,1970,3848,1899,3820,1833,3783,1773,3737,1719,3683,1673,3623,1635,3557,1608,3486,1590,3411,1584xe" filled="true" fillcolor="#d1d3d4" stroked="false">
                <v:path arrowok="t"/>
                <v:fill type="solid"/>
              </v:shape>
            </v:group>
            <v:group style="position:absolute;left:2951;top:1584;width:921;height:921" coordorigin="2951,1584" coordsize="921,921">
              <v:shape style="position:absolute;left:2951;top:1584;width:921;height:921" coordorigin="2951,1584" coordsize="921,921" path="m3411,1584l3486,1590,3557,1608,3623,1635,3683,1673,3737,1719,3783,1773,3820,1833,3848,1899,3866,1970,3872,2044,3866,2119,3848,2190,3820,2256,3783,2316,3737,2370,3683,2416,3623,2453,3557,2481,3486,2499,3411,2505,3337,2499,3266,2481,3200,2453,3140,2416,3086,2370,3040,2316,3002,2256,2975,2190,2957,2119,2951,2044,2957,1970,2975,1899,3002,1833,3040,1773,3086,1719,3140,1673,3200,1635,3266,1608,3337,1590,3411,1584xe" filled="false" stroked="true" strokeweight=".425pt" strokecolor="#231f20">
                <v:path arrowok="t"/>
              </v:shape>
            </v:group>
            <v:group style="position:absolute;left:3164;top:1617;width:419;height:816" coordorigin="3164,1617" coordsize="419,816">
              <v:shape style="position:absolute;left:3164;top:1617;width:419;height:816" coordorigin="3164,1617" coordsize="419,816" path="m3164,2433l3583,1617e" filled="false" stroked="true" strokeweight=".306pt" strokecolor="#6d6e71">
                <v:path arrowok="t"/>
              </v:shape>
            </v:group>
            <v:group style="position:absolute;left:2961;top:1733;width:112;height:217" coordorigin="2961,1733" coordsize="112,217">
              <v:shape style="position:absolute;left:2961;top:1733;width:112;height:217" coordorigin="2961,1733" coordsize="112,217" path="m2961,1950l3072,1733e" filled="false" stroked="true" strokeweight=".306pt" strokecolor="#6d6e71">
                <v:path arrowok="t"/>
              </v:shape>
            </v:group>
            <v:group style="position:absolute;left:2953;top:1696;width:159;height:309" coordorigin="2953,1696" coordsize="159,309">
              <v:shape style="position:absolute;left:2953;top:1696;width:159;height:309" coordorigin="2953,1696" coordsize="159,309" path="m2953,2004l3111,1696e" filled="false" stroked="true" strokeweight=".306pt" strokecolor="#6d6e71">
                <v:path arrowok="t"/>
              </v:shape>
            </v:group>
            <v:group style="position:absolute;left:2951;top:1670;width:193;height:376" coordorigin="2951,1670" coordsize="193,376">
              <v:shape style="position:absolute;left:2951;top:1670;width:193;height:376" coordorigin="2951,1670" coordsize="193,376" path="m2951,2045l3144,1670e" filled="false" stroked="true" strokeweight=".306pt" strokecolor="#6d6e71">
                <v:path arrowok="t"/>
              </v:shape>
            </v:group>
            <v:group style="position:absolute;left:2952;top:1650;width:222;height:431" coordorigin="2952,1650" coordsize="222,431">
              <v:shape style="position:absolute;left:2952;top:1650;width:222;height:431" coordorigin="2952,1650" coordsize="222,431" path="m2952,2081l3174,1650e" filled="false" stroked="true" strokeweight=".306pt" strokecolor="#6d6e71">
                <v:path arrowok="t"/>
              </v:shape>
            </v:group>
            <v:group style="position:absolute;left:2956;top:1635;width:246;height:478" coordorigin="2956,1635" coordsize="246,478">
              <v:shape style="position:absolute;left:2956;top:1635;width:246;height:478" coordorigin="2956,1635" coordsize="246,478" path="m2956,2112l3201,1635e" filled="false" stroked="true" strokeweight=".306pt" strokecolor="#6d6e71">
                <v:path arrowok="t"/>
              </v:shape>
            </v:group>
            <v:group style="position:absolute;left:2961;top:1622;width:266;height:518" coordorigin="2961,1622" coordsize="266,518">
              <v:shape style="position:absolute;left:2961;top:1622;width:266;height:518" coordorigin="2961,1622" coordsize="266,518" path="m2961,2140l3227,1622e" filled="false" stroked="true" strokeweight=".306pt" strokecolor="#6d6e71">
                <v:path arrowok="t"/>
              </v:shape>
            </v:group>
            <v:group style="position:absolute;left:2967;top:1612;width:285;height:554" coordorigin="2967,1612" coordsize="285,554">
              <v:shape style="position:absolute;left:2967;top:1612;width:285;height:554" coordorigin="2967,1612" coordsize="285,554" path="m2967,2166l3252,1612e" filled="false" stroked="true" strokeweight=".306pt" strokecolor="#6d6e71">
                <v:path arrowok="t"/>
              </v:shape>
            </v:group>
            <v:group style="position:absolute;left:2975;top:1604;width:301;height:586" coordorigin="2975,1604" coordsize="301,586">
              <v:shape style="position:absolute;left:2975;top:1604;width:301;height:586" coordorigin="2975,1604" coordsize="301,586" path="m2975,2190l3276,1604e" filled="false" stroked="true" strokeweight=".306pt" strokecolor="#6d6e71">
                <v:path arrowok="t"/>
              </v:shape>
            </v:group>
            <v:group style="position:absolute;left:2983;top:1598;width:316;height:615" coordorigin="2983,1598" coordsize="316,615">
              <v:shape style="position:absolute;left:2983;top:1598;width:316;height:615" coordorigin="2983,1598" coordsize="316,615" path="m2983,2213l3298,1598e" filled="false" stroked="true" strokeweight=".306pt" strokecolor="#6d6e71">
                <v:path arrowok="t"/>
              </v:shape>
            </v:group>
            <v:group style="position:absolute;left:2992;top:1593;width:329;height:641" coordorigin="2992,1593" coordsize="329,641">
              <v:shape style="position:absolute;left:2992;top:1593;width:329;height:641" coordorigin="2992,1593" coordsize="329,641" path="m2992,2234l3321,1593e" filled="false" stroked="true" strokeweight=".306pt" strokecolor="#6d6e71">
                <v:path arrowok="t"/>
              </v:shape>
            </v:group>
            <v:group style="position:absolute;left:3001;top:1589;width:342;height:665" coordorigin="3001,1589" coordsize="342,665">
              <v:shape style="position:absolute;left:3001;top:1589;width:342;height:665" coordorigin="3001,1589" coordsize="342,665" path="m3001,2253l3342,1589e" filled="false" stroked="true" strokeweight=".306pt" strokecolor="#6d6e71">
                <v:path arrowok="t"/>
              </v:shape>
            </v:group>
            <v:group style="position:absolute;left:3011;top:1587;width:352;height:686" coordorigin="3011,1587" coordsize="352,686">
              <v:shape style="position:absolute;left:3011;top:1587;width:352;height:686" coordorigin="3011,1587" coordsize="352,686" path="m3011,2272l3363,1587e" filled="false" stroked="true" strokeweight=".306pt" strokecolor="#6d6e71">
                <v:path arrowok="t"/>
              </v:shape>
            </v:group>
            <v:group style="position:absolute;left:3022;top:1585;width:362;height:705" coordorigin="3022,1585" coordsize="362,705">
              <v:shape style="position:absolute;left:3022;top:1585;width:362;height:705" coordorigin="3022,1585" coordsize="362,705" path="m3022,2290l3384,1585e" filled="false" stroked="true" strokeweight=".306pt" strokecolor="#6d6e71">
                <v:path arrowok="t"/>
              </v:shape>
            </v:group>
            <v:group style="position:absolute;left:3033;top:1584;width:371;height:723" coordorigin="3033,1584" coordsize="371,723">
              <v:shape style="position:absolute;left:3033;top:1584;width:371;height:723" coordorigin="3033,1584" coordsize="371,723" path="m3033,2306l3404,1584e" filled="false" stroked="true" strokeweight=".306pt" strokecolor="#6d6e71">
                <v:path arrowok="t"/>
              </v:shape>
            </v:group>
            <v:group style="position:absolute;left:3044;top:1584;width:379;height:738" coordorigin="3044,1584" coordsize="379,738">
              <v:shape style="position:absolute;left:3044;top:1584;width:379;height:738" coordorigin="3044,1584" coordsize="379,738" path="m3044,2322l3423,1584e" filled="false" stroked="true" strokeweight=".306pt" strokecolor="#6d6e71">
                <v:path arrowok="t"/>
              </v:shape>
            </v:group>
            <v:group style="position:absolute;left:3056;top:1585;width:387;height:752" coordorigin="3056,1585" coordsize="387,752">
              <v:shape style="position:absolute;left:3056;top:1585;width:387;height:752" coordorigin="3056,1585" coordsize="387,752" path="m3056,2337l3442,1585e" filled="false" stroked="true" strokeweight=".306pt" strokecolor="#6d6e71">
                <v:path arrowok="t"/>
              </v:shape>
            </v:group>
            <v:group style="position:absolute;left:3068;top:1587;width:393;height:765" coordorigin="3068,1587" coordsize="393,765">
              <v:shape style="position:absolute;left:3068;top:1587;width:393;height:765" coordorigin="3068,1587" coordsize="393,765" path="m3068,2351l3461,1587e" filled="false" stroked="true" strokeweight=".306pt" strokecolor="#6d6e71">
                <v:path arrowok="t"/>
              </v:shape>
            </v:group>
            <v:group style="position:absolute;left:3081;top:1589;width:399;height:776" coordorigin="3081,1589" coordsize="399,776">
              <v:shape style="position:absolute;left:3081;top:1589;width:399;height:776" coordorigin="3081,1589" coordsize="399,776" path="m3081,2365l3480,1589e" filled="false" stroked="true" strokeweight=".306pt" strokecolor="#6d6e71">
                <v:path arrowok="t"/>
              </v:shape>
            </v:group>
            <v:group style="position:absolute;left:3094;top:1592;width:404;height:786" coordorigin="3094,1592" coordsize="404,786">
              <v:shape style="position:absolute;left:3094;top:1592;width:404;height:786" coordorigin="3094,1592" coordsize="404,786" path="m3094,2378l3498,1592e" filled="false" stroked="true" strokeweight=".306pt" strokecolor="#6d6e71">
                <v:path arrowok="t"/>
              </v:shape>
            </v:group>
            <v:group style="position:absolute;left:3107;top:1596;width:408;height:795" coordorigin="3107,1596" coordsize="408,795">
              <v:shape style="position:absolute;left:3107;top:1596;width:408;height:795" coordorigin="3107,1596" coordsize="408,795" path="m3107,2390l3515,1596e" filled="false" stroked="true" strokeweight=".306pt" strokecolor="#6d6e71">
                <v:path arrowok="t"/>
              </v:shape>
            </v:group>
            <v:group style="position:absolute;left:3121;top:1600;width:412;height:802" coordorigin="3121,1600" coordsize="412,802">
              <v:shape style="position:absolute;left:3121;top:1600;width:412;height:802" coordorigin="3121,1600" coordsize="412,802" path="m3121,2402l3533,1600e" filled="false" stroked="true" strokeweight=".306pt" strokecolor="#6d6e71">
                <v:path arrowok="t"/>
              </v:shape>
            </v:group>
            <v:group style="position:absolute;left:3135;top:1605;width:415;height:808" coordorigin="3135,1605" coordsize="415,808">
              <v:shape style="position:absolute;left:3135;top:1605;width:415;height:808" coordorigin="3135,1605" coordsize="415,808" path="m3135,2413l3550,1605e" filled="false" stroked="true" strokeweight=".306pt" strokecolor="#6d6e71">
                <v:path arrowok="t"/>
              </v:shape>
            </v:group>
            <v:group style="position:absolute;left:3150;top:1611;width:417;height:812" coordorigin="3150,1611" coordsize="417,812">
              <v:shape style="position:absolute;left:3150;top:1611;width:417;height:812" coordorigin="3150,1611" coordsize="417,812" path="m3150,2423l3566,1611e" filled="false" stroked="true" strokeweight=".306pt" strokecolor="#6d6e71">
                <v:path arrowok="t"/>
              </v:shape>
            </v:group>
            <v:group style="position:absolute;left:3001;top:1728;width:293;height:412" coordorigin="3001,1728" coordsize="293,412">
              <v:shape style="position:absolute;left:3001;top:1728;width:293;height:412" coordorigin="3001,1728" coordsize="293,412" path="m3041,2068l3025,2068,3017,2071,3004,2083,3001,2091,3001,2110,3067,2140,3091,2138,3113,2134,3135,2127,3157,2116,3171,2107,3107,2107,3096,2103,3067,2080,3057,2073,3053,2071,3048,2069,3041,2068xe" filled="true" fillcolor="#231f20" stroked="false">
                <v:path arrowok="t"/>
                <v:fill type="solid"/>
              </v:shape>
              <v:shape style="position:absolute;left:3001;top:1728;width:293;height:412" coordorigin="3001,1728" coordsize="293,412" path="m3293,1728l3137,1728,3052,1897,3070,1898,3086,1901,3140,1930,3175,1988,3179,2023,3178,2041,3149,2096,3119,2107,3171,2107,3223,2053,3245,1991,3247,1970,3245,1952,3219,1889,3167,1849,3109,1834,3128,1798,3273,1798,3293,1728xe" filled="true" fillcolor="#231f20" stroked="false">
                <v:path arrowok="t"/>
                <v:fill type="solid"/>
              </v:shape>
            </v:group>
            <v:group style="position:absolute;left:3266;top:1712;width:305;height:435" coordorigin="3266,1712" coordsize="305,435">
              <v:shape style="position:absolute;left:3266;top:1712;width:305;height:435" coordorigin="3266,1712" coordsize="305,435" path="m3471,1712l3399,1736,3351,1784,3306,1858,3282,1922,3268,1993,3266,2028,3267,2044,3285,2102,3335,2143,3360,2147,3375,2146,3355,2127,3348,2124,3336,2113,3333,2105,3334,2089,3349,2011,3366,1953,3394,1868,3419,1797,3451,1739,3467,1733,3531,1733,3527,1729,3515,1722,3501,1716,3487,1713,3471,1712xe" filled="true" fillcolor="#231f20" stroked="false">
                <v:path arrowok="t"/>
                <v:fill type="solid"/>
              </v:shape>
              <v:shape style="position:absolute;left:3266;top:1712;width:305;height:435" coordorigin="3266,1712" coordsize="305,435" path="m3531,1733l3482,1733,3489,1736,3495,1742,3501,1748,3504,1756,3504,1768,3494,1832,3465,1925,3431,2031,3410,2089,3373,2127,3431,2127,3477,2087,3518,2030,3549,1960,3567,1883,3570,1833,3570,1819,3547,1750,3537,1739,3531,1733xe" filled="true" fillcolor="#231f20" stroked="false">
                <v:path arrowok="t"/>
                <v:fill type="solid"/>
              </v:shape>
            </v:group>
            <v:group style="position:absolute;left:3033;top:2175;width:63;height:74" coordorigin="3033,2175" coordsize="63,74">
              <v:shape style="position:absolute;left:3033;top:2175;width:63;height:74" coordorigin="3033,2175" coordsize="63,74" path="m3076,2175l3057,2175,3049,2179,3036,2192,3033,2201,3033,2224,3036,2233,3048,2245,3056,2249,3074,2249,3080,2247,3090,2239,3092,2236,3061,2236,3056,2234,3050,2227,3048,2220,3048,2203,3050,2197,3056,2190,3061,2188,3093,2188,3092,2186,3083,2178,3076,2175xe" filled="true" fillcolor="#231f20" stroked="false">
                <v:path arrowok="t"/>
                <v:fill type="solid"/>
              </v:shape>
              <v:shape style="position:absolute;left:3033;top:2175;width:63;height:74" coordorigin="3033,2175" coordsize="63,74" path="m3082,2221l3081,2227,3079,2230,3073,2235,3070,2236,3092,2236,3094,2233,3096,2226,3082,2221xe" filled="true" fillcolor="#231f20" stroked="false">
                <v:path arrowok="t"/>
                <v:fill type="solid"/>
              </v:shape>
              <v:shape style="position:absolute;left:3033;top:2175;width:63;height:74" coordorigin="3033,2175" coordsize="63,74" path="m3093,2188l3070,2188,3073,2189,3079,2193,3080,2196,3081,2200,3096,2196,3094,2190,3093,2188xe" filled="true" fillcolor="#231f20" stroked="false">
                <v:path arrowok="t"/>
                <v:fill type="solid"/>
              </v:shape>
            </v:group>
            <v:group style="position:absolute;left:3109;top:2177;width:55;height:71" coordorigin="3109,2177" coordsize="55,71">
              <v:shape style="position:absolute;left:3109;top:2177;width:55;height:71" coordorigin="3109,2177" coordsize="55,71" path="m3162,2177l3109,2177,3109,2247,3164,2247,3164,2235,3123,2235,3123,2216,3159,2216,3159,2204,3123,2204,3123,2189,3162,2189,3162,2177xe" filled="true" fillcolor="#231f20" stroked="false">
                <v:path arrowok="t"/>
                <v:fill type="solid"/>
              </v:shape>
            </v:group>
            <v:group style="position:absolute;left:3176;top:2177;width:58;height:71" coordorigin="3176,2177" coordsize="58,71">
              <v:shape style="position:absolute;left:3176;top:2177;width:58;height:71" coordorigin="3176,2177" coordsize="58,71" path="m3190,2177l3176,2177,3176,2247,3190,2247,3190,2201,3206,2201,3190,2177xe" filled="true" fillcolor="#231f20" stroked="false">
                <v:path arrowok="t"/>
                <v:fill type="solid"/>
              </v:shape>
              <v:shape style="position:absolute;left:3176;top:2177;width:58;height:71" coordorigin="3176,2177" coordsize="58,71" path="m3206,2201l3190,2201,3219,2247,3233,2247,3233,2224,3220,2224,3206,2201xe" filled="true" fillcolor="#231f20" stroked="false">
                <v:path arrowok="t"/>
                <v:fill type="solid"/>
              </v:shape>
              <v:shape style="position:absolute;left:3176;top:2177;width:58;height:71" coordorigin="3176,2177" coordsize="58,71" path="m3233,2177l3220,2177,3220,2224,3233,2224,3233,2177xe" filled="true" fillcolor="#231f20" stroked="false">
                <v:path arrowok="t"/>
                <v:fill type="solid"/>
              </v:shape>
            </v:group>
            <v:group style="position:absolute;left:3244;top:2177;width:58;height:71" coordorigin="3244,2177" coordsize="58,71">
              <v:shape style="position:absolute;left:3244;top:2177;width:58;height:71" coordorigin="3244,2177" coordsize="58,71" path="m3280,2189l3265,2189,3265,2247,3280,2247,3280,2189xe" filled="true" fillcolor="#231f20" stroked="false">
                <v:path arrowok="t"/>
                <v:fill type="solid"/>
              </v:shape>
              <v:shape style="position:absolute;left:3244;top:2177;width:58;height:71" coordorigin="3244,2177" coordsize="58,71" path="m3301,2177l3244,2177,3244,2189,3301,2189,3301,2177xe" filled="true" fillcolor="#231f20" stroked="false">
                <v:path arrowok="t"/>
                <v:fill type="solid"/>
              </v:shape>
            </v:group>
            <v:group style="position:absolute;left:3296;top:2177;width:73;height:71" coordorigin="3296,2177" coordsize="73,71">
              <v:shape style="position:absolute;left:3296;top:2177;width:73;height:71" coordorigin="3296,2177" coordsize="73,71" path="m3339,2177l3324,2177,3296,2247,3311,2247,3317,2231,3362,2231,3357,2219,3322,2219,3331,2193,3346,2193,3339,2177xe" filled="true" fillcolor="#231f20" stroked="false">
                <v:path arrowok="t"/>
                <v:fill type="solid"/>
              </v:shape>
              <v:shape style="position:absolute;left:3296;top:2177;width:73;height:71" coordorigin="3296,2177" coordsize="73,71" path="m3362,2231l3346,2231,3352,2247,3368,2247,3362,2231xe" filled="true" fillcolor="#231f20" stroked="false">
                <v:path arrowok="t"/>
                <v:fill type="solid"/>
              </v:shape>
              <v:shape style="position:absolute;left:3296;top:2177;width:73;height:71" coordorigin="3296,2177" coordsize="73,71" path="m3346,2193l3331,2193,3341,2219,3357,2219,3346,2193xe" filled="true" fillcolor="#231f20" stroked="false">
                <v:path arrowok="t"/>
                <v:fill type="solid"/>
              </v:shape>
            </v:group>
            <v:group style="position:absolute;left:3361;top:2177;width:68;height:71" coordorigin="3361,2177" coordsize="68,71">
              <v:shape style="position:absolute;left:3361;top:2177;width:68;height:71" coordorigin="3361,2177" coordsize="68,71" path="m3377,2177l3361,2177,3387,2247,3403,2247,3409,2229,3395,2229,3377,2177xe" filled="true" fillcolor="#231f20" stroked="false">
                <v:path arrowok="t"/>
                <v:fill type="solid"/>
              </v:shape>
              <v:shape style="position:absolute;left:3361;top:2177;width:68;height:71" coordorigin="3361,2177" coordsize="68,71" path="m3429,2177l3413,2177,3395,2229,3409,2229,3429,2177xe" filled="true" fillcolor="#231f20" stroked="false">
                <v:path arrowok="t"/>
                <v:fill type="solid"/>
              </v:shape>
            </v:group>
            <v:group style="position:absolute;left:3433;top:2175;width:71;height:74" coordorigin="3433,2175" coordsize="71,74">
              <v:shape style="position:absolute;left:3433;top:2175;width:71;height:74" coordorigin="3433,2175" coordsize="71,74" path="m3479,2175l3462,2175,3457,2176,3433,2205,3433,2224,3436,2233,3449,2245,3457,2249,3479,2249,3487,2245,3496,2236,3462,2236,3458,2234,3450,2226,3448,2220,3448,2204,3450,2198,3457,2190,3462,2188,3496,2188,3487,2179,3479,2175xe" filled="true" fillcolor="#231f20" stroked="false">
                <v:path arrowok="t"/>
                <v:fill type="solid"/>
              </v:shape>
              <v:shape style="position:absolute;left:3433;top:2175;width:71;height:74" coordorigin="3433,2175" coordsize="71,74" path="m3496,2188l3474,2188,3479,2190,3486,2198,3488,2204,3488,2220,3486,2226,3479,2234,3474,2236,3496,2236,3500,2232,3503,2224,3503,2201,3500,2192,3496,2188xe" filled="true" fillcolor="#231f20" stroked="false">
                <v:path arrowok="t"/>
                <v:fill type="solid"/>
              </v:shape>
            </v:group>
            <v:group style="position:absolute;left:3511;top:2175;width:59;height:74" coordorigin="3511,2175" coordsize="59,74">
              <v:shape style="position:absolute;left:3511;top:2175;width:59;height:74" coordorigin="3511,2175" coordsize="59,74" path="m3525,2223l3511,2224,3512,2232,3515,2238,3525,2247,3532,2249,3547,2249,3552,2248,3561,2244,3564,2242,3567,2237,3536,2237,3533,2235,3528,2231,3526,2228,3525,2223xe" filled="true" fillcolor="#231f20" stroked="false">
                <v:path arrowok="t"/>
                <v:fill type="solid"/>
              </v:shape>
              <v:shape style="position:absolute;left:3511;top:2175;width:59;height:74" coordorigin="3511,2175" coordsize="59,74" path="m3549,2175l3534,2175,3530,2176,3513,2201,3516,2206,3523,2212,3529,2214,3543,2218,3547,2219,3551,2220,3553,2221,3555,2224,3555,2225,3555,2229,3554,2232,3549,2236,3546,2237,3567,2237,3569,2235,3570,2231,3570,2222,3569,2219,3536,2202,3531,2200,3528,2197,3527,2196,3527,2192,3528,2191,3532,2188,3535,2187,3566,2187,3565,2185,3556,2177,3549,2175xe" filled="true" fillcolor="#231f20" stroked="false">
                <v:path arrowok="t"/>
                <v:fill type="solid"/>
              </v:shape>
              <v:shape style="position:absolute;left:3511;top:2175;width:59;height:74" coordorigin="3511,2175" coordsize="59,74" path="m3566,2187l3544,2187,3547,2188,3551,2191,3552,2194,3553,2197,3568,2197,3567,2190,3566,2187xe" filled="true" fillcolor="#231f20" stroked="false">
                <v:path arrowok="t"/>
                <v:fill type="solid"/>
              </v:shape>
            </v:group>
            <v:group style="position:absolute;left:3524;top:1894;width:269;height:419" coordorigin="3524,1894" coordsize="269,419">
              <v:shape style="position:absolute;left:3524;top:1894;width:269;height:419" coordorigin="3524,1894" coordsize="269,419" path="m3524,1894l3629,1950,3721,2018,3775,2093,3793,2161,3780,2219,3744,2265,3691,2297,3628,2313e" filled="false" stroked="true" strokeweight=".613pt" strokecolor="#231f20">
                <v:path arrowok="t"/>
              </v:shape>
              <v:shape style="position:absolute;left:3365;top:1716;width:444;height:614" type="#_x0000_t75" stroked="false">
                <v:imagedata r:id="rId161" o:title=""/>
              </v:shape>
            </v:group>
            <v:group style="position:absolute;left:3218;top:2186;width:509;height:203" coordorigin="3218,2186" coordsize="509,203">
              <v:shape style="position:absolute;left:3218;top:2186;width:509;height:203" coordorigin="3218,2186" coordsize="509,203" path="m3727,2186l3687,2253,3633,2308,3568,2351,3494,2378,3414,2388,3362,2384,3311,2372,3263,2353,3218,2327e" filled="false" stroked="true" strokeweight=".541pt" strokecolor="#231f20">
                <v:path arrowok="t"/>
              </v:shape>
            </v:group>
            <v:group style="position:absolute;left:2951;top:1584;width:921;height:921" coordorigin="2951,1584" coordsize="921,921">
              <v:shape style="position:absolute;left:2951;top:1584;width:921;height:921" coordorigin="2951,1584" coordsize="921,921" path="m3411,1584l3486,1590,3557,1608,3623,1635,3683,1673,3737,1719,3783,1773,3820,1833,3848,1899,3866,1970,3872,2044,3866,2119,3848,2190,3820,2256,3783,2316,3737,2370,3683,2416,3623,2453,3557,2481,3486,2499,3411,2505,3337,2499,3266,2481,3200,2453,3140,2416,3086,2370,3040,2316,3002,2256,2975,2190,2957,2119,2951,2044,2957,1970,2975,1899,3002,1833,3040,1773,3086,1719,3140,1673,3200,1635,3266,1608,3337,1590,3411,1584xe" filled="false" stroked="true" strokeweight=".567pt" strokecolor="#231f20">
                <v:path arrowok="t"/>
              </v:shape>
              <v:shape style="position:absolute;left:3268;top:2343;width:297;height:119" type="#_x0000_t75" stroked="false">
                <v:imagedata r:id="rId162" o:title=""/>
              </v:shape>
            </v:group>
            <w10:wrap type="topAndBottom"/>
          </v:group>
        </w:pict>
      </w:r>
      <w:r>
        <w:rPr/>
        <w:pict>
          <v:group style="position:absolute;margin-left:198.141998pt;margin-top:78.902176pt;width:46.65pt;height:46.65pt;mso-position-horizontal-relative:page;mso-position-vertical-relative:paragraph;z-index:2944;mso-wrap-distance-left:0;mso-wrap-distance-right:0" coordorigin="3963,1578" coordsize="933,933">
            <v:group style="position:absolute;left:3969;top:1584;width:921;height:921" coordorigin="3969,1584" coordsize="921,921">
              <v:shape style="position:absolute;left:3969;top:1584;width:921;height:921" coordorigin="3969,1584" coordsize="921,921" path="m4429,1584l4355,1590,4284,1608,4218,1635,4157,1673,4104,1719,4058,1773,4020,1833,3992,1899,3975,1970,3969,2044,3975,2119,3992,2190,4020,2256,4058,2316,4104,2370,4157,2416,4218,2453,4284,2481,4355,2499,4429,2505,4504,2499,4575,2481,4641,2453,4701,2416,4755,2370,4801,2316,4838,2256,4866,2190,4883,2119,4889,2044,4883,1970,4866,1899,4838,1833,4801,1773,4755,1719,4701,1673,4641,1635,4575,1608,4504,1590,4429,1584xe" filled="true" fillcolor="#d1d3d4" stroked="false">
                <v:path arrowok="t"/>
                <v:fill type="solid"/>
              </v:shape>
            </v:group>
            <v:group style="position:absolute;left:3969;top:1584;width:921;height:921" coordorigin="3969,1584" coordsize="921,921">
              <v:shape style="position:absolute;left:3969;top:1584;width:921;height:921" coordorigin="3969,1584" coordsize="921,921" path="m4429,1584l4504,1590,4575,1608,4641,1635,4701,1673,4755,1719,4801,1773,4838,1833,4866,1899,4883,1970,4889,2044,4883,2119,4866,2190,4838,2256,4801,2316,4755,2370,4701,2416,4641,2453,4575,2481,4504,2499,4429,2505,4355,2499,4284,2481,4218,2453,4157,2416,4104,2370,4058,2316,4020,2256,3992,2190,3975,2119,3969,2044,3975,1970,3992,1899,4020,1833,4058,1773,4104,1719,4157,1673,4218,1635,4284,1608,4355,1590,4429,1584xe" filled="false" stroked="true" strokeweight=".425pt" strokecolor="#231f20">
                <v:path arrowok="t"/>
              </v:shape>
            </v:group>
            <v:group style="position:absolute;left:4182;top:1617;width:419;height:816" coordorigin="4182,1617" coordsize="419,816">
              <v:shape style="position:absolute;left:4182;top:1617;width:419;height:816" coordorigin="4182,1617" coordsize="419,816" path="m4182,2433l4601,1617e" filled="false" stroked="true" strokeweight=".306pt" strokecolor="#6d6e71">
                <v:path arrowok="t"/>
              </v:shape>
            </v:group>
            <v:group style="position:absolute;left:3979;top:1733;width:112;height:217" coordorigin="3979,1733" coordsize="112,217">
              <v:shape style="position:absolute;left:3979;top:1733;width:112;height:217" coordorigin="3979,1733" coordsize="112,217" path="m3979,1950l4090,1733e" filled="false" stroked="true" strokeweight=".306pt" strokecolor="#6d6e71">
                <v:path arrowok="t"/>
              </v:shape>
            </v:group>
            <v:group style="position:absolute;left:3971;top:1696;width:159;height:309" coordorigin="3971,1696" coordsize="159,309">
              <v:shape style="position:absolute;left:3971;top:1696;width:159;height:309" coordorigin="3971,1696" coordsize="159,309" path="m3971,2004l4129,1696e" filled="false" stroked="true" strokeweight=".306pt" strokecolor="#6d6e71">
                <v:path arrowok="t"/>
              </v:shape>
            </v:group>
            <v:group style="position:absolute;left:3969;top:1670;width:193;height:376" coordorigin="3969,1670" coordsize="193,376">
              <v:shape style="position:absolute;left:3969;top:1670;width:193;height:376" coordorigin="3969,1670" coordsize="193,376" path="m3969,2045l4162,1670e" filled="false" stroked="true" strokeweight=".306pt" strokecolor="#6d6e71">
                <v:path arrowok="t"/>
              </v:shape>
            </v:group>
            <v:group style="position:absolute;left:3970;top:1650;width:222;height:431" coordorigin="3970,1650" coordsize="222,431">
              <v:shape style="position:absolute;left:3970;top:1650;width:222;height:431" coordorigin="3970,1650" coordsize="222,431" path="m3970,2081l4191,1650e" filled="false" stroked="true" strokeweight=".306pt" strokecolor="#6d6e71">
                <v:path arrowok="t"/>
              </v:shape>
            </v:group>
            <v:group style="position:absolute;left:3974;top:1635;width:246;height:478" coordorigin="3974,1635" coordsize="246,478">
              <v:shape style="position:absolute;left:3974;top:1635;width:246;height:478" coordorigin="3974,1635" coordsize="246,478" path="m3974,2112l4219,1635e" filled="false" stroked="true" strokeweight=".306pt" strokecolor="#6d6e71">
                <v:path arrowok="t"/>
              </v:shape>
            </v:group>
            <v:group style="position:absolute;left:3979;top:1622;width:266;height:518" coordorigin="3979,1622" coordsize="266,518">
              <v:shape style="position:absolute;left:3979;top:1622;width:266;height:518" coordorigin="3979,1622" coordsize="266,518" path="m3979,2140l4245,1622e" filled="false" stroked="true" strokeweight=".306pt" strokecolor="#6d6e71">
                <v:path arrowok="t"/>
              </v:shape>
            </v:group>
            <v:group style="position:absolute;left:3985;top:1612;width:285;height:554" coordorigin="3985,1612" coordsize="285,554">
              <v:shape style="position:absolute;left:3985;top:1612;width:285;height:554" coordorigin="3985,1612" coordsize="285,554" path="m3985,2166l4270,1612e" filled="false" stroked="true" strokeweight=".306pt" strokecolor="#6d6e71">
                <v:path arrowok="t"/>
              </v:shape>
            </v:group>
            <v:group style="position:absolute;left:3992;top:1604;width:301;height:586" coordorigin="3992,1604" coordsize="301,586">
              <v:shape style="position:absolute;left:3992;top:1604;width:301;height:586" coordorigin="3992,1604" coordsize="301,586" path="m3992,2190l4293,1604e" filled="false" stroked="true" strokeweight=".306pt" strokecolor="#6d6e71">
                <v:path arrowok="t"/>
              </v:shape>
            </v:group>
            <v:group style="position:absolute;left:4001;top:1598;width:316;height:615" coordorigin="4001,1598" coordsize="316,615">
              <v:shape style="position:absolute;left:4001;top:1598;width:316;height:615" coordorigin="4001,1598" coordsize="316,615" path="m4001,2213l4316,1598e" filled="false" stroked="true" strokeweight=".306pt" strokecolor="#6d6e71">
                <v:path arrowok="t"/>
              </v:shape>
            </v:group>
            <v:group style="position:absolute;left:4009;top:1593;width:329;height:641" coordorigin="4009,1593" coordsize="329,641">
              <v:shape style="position:absolute;left:4009;top:1593;width:329;height:641" coordorigin="4009,1593" coordsize="329,641" path="m4009,2234l4338,1593e" filled="false" stroked="true" strokeweight=".306pt" strokecolor="#6d6e71">
                <v:path arrowok="t"/>
              </v:shape>
            </v:group>
            <v:group style="position:absolute;left:4019;top:1589;width:342;height:665" coordorigin="4019,1589" coordsize="342,665">
              <v:shape style="position:absolute;left:4019;top:1589;width:342;height:665" coordorigin="4019,1589" coordsize="342,665" path="m4019,2253l4360,1589e" filled="false" stroked="true" strokeweight=".306pt" strokecolor="#6d6e71">
                <v:path arrowok="t"/>
              </v:shape>
            </v:group>
            <v:group style="position:absolute;left:4029;top:1587;width:352;height:686" coordorigin="4029,1587" coordsize="352,686">
              <v:shape style="position:absolute;left:4029;top:1587;width:352;height:686" coordorigin="4029,1587" coordsize="352,686" path="m4029,2272l4381,1587e" filled="false" stroked="true" strokeweight=".306pt" strokecolor="#6d6e71">
                <v:path arrowok="t"/>
              </v:shape>
            </v:group>
            <v:group style="position:absolute;left:4040;top:1585;width:362;height:705" coordorigin="4040,1585" coordsize="362,705">
              <v:shape style="position:absolute;left:4040;top:1585;width:362;height:705" coordorigin="4040,1585" coordsize="362,705" path="m4040,2290l4401,1585e" filled="false" stroked="true" strokeweight=".306pt" strokecolor="#6d6e71">
                <v:path arrowok="t"/>
              </v:shape>
            </v:group>
            <v:group style="position:absolute;left:4051;top:1584;width:371;height:723" coordorigin="4051,1584" coordsize="371,723">
              <v:shape style="position:absolute;left:4051;top:1584;width:371;height:723" coordorigin="4051,1584" coordsize="371,723" path="m4051,2306l4421,1584e" filled="false" stroked="true" strokeweight=".306pt" strokecolor="#6d6e71">
                <v:path arrowok="t"/>
              </v:shape>
            </v:group>
            <v:group style="position:absolute;left:4062;top:1584;width:379;height:738" coordorigin="4062,1584" coordsize="379,738">
              <v:shape style="position:absolute;left:4062;top:1584;width:379;height:738" coordorigin="4062,1584" coordsize="379,738" path="m4062,2322l4441,1584e" filled="false" stroked="true" strokeweight=".306pt" strokecolor="#6d6e71">
                <v:path arrowok="t"/>
              </v:shape>
            </v:group>
            <v:group style="position:absolute;left:4074;top:1585;width:387;height:752" coordorigin="4074,1585" coordsize="387,752">
              <v:shape style="position:absolute;left:4074;top:1585;width:387;height:752" coordorigin="4074,1585" coordsize="387,752" path="m4074,2337l4460,1585e" filled="false" stroked="true" strokeweight=".306pt" strokecolor="#6d6e71">
                <v:path arrowok="t"/>
              </v:shape>
            </v:group>
            <v:group style="position:absolute;left:4086;top:1587;width:393;height:765" coordorigin="4086,1587" coordsize="393,765">
              <v:shape style="position:absolute;left:4086;top:1587;width:393;height:765" coordorigin="4086,1587" coordsize="393,765" path="m4086,2351l4479,1587e" filled="false" stroked="true" strokeweight=".306pt" strokecolor="#6d6e71">
                <v:path arrowok="t"/>
              </v:shape>
            </v:group>
            <v:group style="position:absolute;left:4099;top:1589;width:399;height:776" coordorigin="4099,1589" coordsize="399,776">
              <v:shape style="position:absolute;left:4099;top:1589;width:399;height:776" coordorigin="4099,1589" coordsize="399,776" path="m4099,2365l4497,1589e" filled="false" stroked="true" strokeweight=".306pt" strokecolor="#6d6e71">
                <v:path arrowok="t"/>
              </v:shape>
            </v:group>
            <v:group style="position:absolute;left:4112;top:1592;width:404;height:786" coordorigin="4112,1592" coordsize="404,786">
              <v:shape style="position:absolute;left:4112;top:1592;width:404;height:786" coordorigin="4112,1592" coordsize="404,786" path="m4112,2378l4515,1592e" filled="false" stroked="true" strokeweight=".306pt" strokecolor="#6d6e71">
                <v:path arrowok="t"/>
              </v:shape>
            </v:group>
            <v:group style="position:absolute;left:4125;top:1596;width:408;height:795" coordorigin="4125,1596" coordsize="408,795">
              <v:shape style="position:absolute;left:4125;top:1596;width:408;height:795" coordorigin="4125,1596" coordsize="408,795" path="m4125,2390l4533,1596e" filled="false" stroked="true" strokeweight=".306pt" strokecolor="#6d6e71">
                <v:path arrowok="t"/>
              </v:shape>
            </v:group>
            <v:group style="position:absolute;left:4139;top:1600;width:412;height:802" coordorigin="4139,1600" coordsize="412,802">
              <v:shape style="position:absolute;left:4139;top:1600;width:412;height:802" coordorigin="4139,1600" coordsize="412,802" path="m4139,2402l4550,1600e" filled="false" stroked="true" strokeweight=".306pt" strokecolor="#6d6e71">
                <v:path arrowok="t"/>
              </v:shape>
            </v:group>
            <v:group style="position:absolute;left:4153;top:1605;width:415;height:808" coordorigin="4153,1605" coordsize="415,808">
              <v:shape style="position:absolute;left:4153;top:1605;width:415;height:808" coordorigin="4153,1605" coordsize="415,808" path="m4153,2413l4568,1605e" filled="false" stroked="true" strokeweight=".306pt" strokecolor="#6d6e71">
                <v:path arrowok="t"/>
              </v:shape>
            </v:group>
            <v:group style="position:absolute;left:4167;top:1611;width:417;height:812" coordorigin="4167,1611" coordsize="417,812">
              <v:shape style="position:absolute;left:4167;top:1611;width:417;height:812" coordorigin="4167,1611" coordsize="417,812" path="m4167,2423l4584,1611e" filled="false" stroked="true" strokeweight=".306pt" strokecolor="#6d6e71">
                <v:path arrowok="t"/>
              </v:shape>
            </v:group>
            <v:group style="position:absolute;left:4019;top:1728;width:293;height:412" coordorigin="4019,1728" coordsize="293,412">
              <v:shape style="position:absolute;left:4019;top:1728;width:293;height:412" coordorigin="4019,1728" coordsize="293,412" path="m4059,2068l4043,2068,4035,2071,4022,2083,4019,2091,4019,2110,4085,2140,4108,2138,4131,2134,4153,2127,4175,2116,4189,2107,4125,2107,4113,2103,4085,2080,4075,2073,4071,2071,4065,2069,4059,2068xe" filled="true" fillcolor="#231f20" stroked="false">
                <v:path arrowok="t"/>
                <v:fill type="solid"/>
              </v:shape>
              <v:shape style="position:absolute;left:4019;top:1728;width:293;height:412" coordorigin="4019,1728" coordsize="293,412" path="m4311,1728l4154,1728,4070,1897,4088,1898,4104,1901,4158,1930,4193,1988,4197,2023,4196,2041,4167,2096,4136,2107,4189,2107,4241,2053,4263,1991,4264,1970,4263,1952,4237,1889,4185,1849,4127,1834,4145,1798,4291,1798,4311,1728xe" filled="true" fillcolor="#231f20" stroked="false">
                <v:path arrowok="t"/>
                <v:fill type="solid"/>
              </v:shape>
            </v:group>
            <v:group style="position:absolute;left:4284;top:1712;width:305;height:435" coordorigin="4284,1712" coordsize="305,435">
              <v:shape style="position:absolute;left:4284;top:1712;width:305;height:435" coordorigin="4284,1712" coordsize="305,435" path="m4489,1712l4417,1736,4369,1784,4324,1858,4299,1922,4286,1993,4284,2028,4285,2044,4303,2102,4353,2143,4378,2147,4392,2146,4373,2127,4366,2124,4354,2113,4351,2105,4351,2089,4366,2011,4384,1953,4412,1868,4437,1797,4469,1739,4485,1733,4549,1733,4544,1729,4532,1722,4519,1716,4505,1713,4489,1712xe" filled="true" fillcolor="#231f20" stroked="false">
                <v:path arrowok="t"/>
                <v:fill type="solid"/>
              </v:shape>
              <v:shape style="position:absolute;left:4284;top:1712;width:305;height:435" coordorigin="4284,1712" coordsize="305,435" path="m4549,1733l4500,1733,4507,1736,4513,1742,4519,1748,4522,1756,4522,1768,4511,1832,4483,1925,4449,2031,4428,2089,4391,2127,4448,2127,4495,2087,4535,2030,4567,1960,4585,1883,4588,1833,4587,1819,4564,1750,4555,1739,4549,1733xe" filled="true" fillcolor="#231f20" stroked="false">
                <v:path arrowok="t"/>
                <v:fill type="solid"/>
              </v:shape>
            </v:group>
            <v:group style="position:absolute;left:4051;top:2175;width:63;height:74" coordorigin="4051,2175" coordsize="63,74">
              <v:shape style="position:absolute;left:4051;top:2175;width:63;height:74" coordorigin="4051,2175" coordsize="63,74" path="m4093,2175l4074,2175,4066,2179,4054,2192,4051,2201,4051,2224,4054,2233,4066,2245,4074,2249,4091,2249,4098,2247,4108,2239,4110,2236,4078,2236,4074,2234,4067,2227,4066,2220,4066,2203,4067,2197,4074,2190,4078,2188,4110,2188,4109,2186,4101,2178,4093,2175xe" filled="true" fillcolor="#231f20" stroked="false">
                <v:path arrowok="t"/>
                <v:fill type="solid"/>
              </v:shape>
              <v:shape style="position:absolute;left:4051;top:2175;width:63;height:74" coordorigin="4051,2175" coordsize="63,74" path="m4100,2221l4098,2227,4096,2230,4091,2235,4087,2236,4110,2236,4112,2233,4114,2226,4100,2221xe" filled="true" fillcolor="#231f20" stroked="false">
                <v:path arrowok="t"/>
                <v:fill type="solid"/>
              </v:shape>
              <v:shape style="position:absolute;left:4051;top:2175;width:63;height:74" coordorigin="4051,2175" coordsize="63,74" path="m4110,2188l4088,2188,4091,2189,4096,2193,4098,2196,4099,2200,4114,2196,4112,2190,4110,2188xe" filled="true" fillcolor="#231f20" stroked="false">
                <v:path arrowok="t"/>
                <v:fill type="solid"/>
              </v:shape>
            </v:group>
            <v:group style="position:absolute;left:4126;top:2177;width:55;height:71" coordorigin="4126,2177" coordsize="55,71">
              <v:shape style="position:absolute;left:4126;top:2177;width:55;height:71" coordorigin="4126,2177" coordsize="55,71" path="m4180,2177l4126,2177,4126,2247,4181,2247,4181,2235,4141,2235,4141,2216,4177,2216,4177,2204,4141,2204,4141,2189,4180,2189,4180,2177xe" filled="true" fillcolor="#231f20" stroked="false">
                <v:path arrowok="t"/>
                <v:fill type="solid"/>
              </v:shape>
            </v:group>
            <v:group style="position:absolute;left:4194;top:2177;width:58;height:71" coordorigin="4194,2177" coordsize="58,71">
              <v:shape style="position:absolute;left:4194;top:2177;width:58;height:71" coordorigin="4194,2177" coordsize="58,71" path="m4208,2177l4194,2177,4194,2247,4207,2247,4207,2201,4223,2201,4208,2177xe" filled="true" fillcolor="#231f20" stroked="false">
                <v:path arrowok="t"/>
                <v:fill type="solid"/>
              </v:shape>
              <v:shape style="position:absolute;left:4194;top:2177;width:58;height:71" coordorigin="4194,2177" coordsize="58,71" path="m4223,2201l4207,2201,4237,2247,4251,2247,4251,2224,4238,2224,4223,2201xe" filled="true" fillcolor="#231f20" stroked="false">
                <v:path arrowok="t"/>
                <v:fill type="solid"/>
              </v:shape>
              <v:shape style="position:absolute;left:4194;top:2177;width:58;height:71" coordorigin="4194,2177" coordsize="58,71" path="m4251,2177l4238,2177,4238,2224,4251,2224,4251,2177xe" filled="true" fillcolor="#231f20" stroked="false">
                <v:path arrowok="t"/>
                <v:fill type="solid"/>
              </v:shape>
            </v:group>
            <v:group style="position:absolute;left:4261;top:2177;width:58;height:71" coordorigin="4261,2177" coordsize="58,71">
              <v:shape style="position:absolute;left:4261;top:2177;width:58;height:71" coordorigin="4261,2177" coordsize="58,71" path="m4298,2189l4283,2189,4283,2247,4298,2247,4298,2189xe" filled="true" fillcolor="#231f20" stroked="false">
                <v:path arrowok="t"/>
                <v:fill type="solid"/>
              </v:shape>
              <v:shape style="position:absolute;left:4261;top:2177;width:58;height:71" coordorigin="4261,2177" coordsize="58,71" path="m4319,2177l4261,2177,4261,2189,4319,2189,4319,2177xe" filled="true" fillcolor="#231f20" stroked="false">
                <v:path arrowok="t"/>
                <v:fill type="solid"/>
              </v:shape>
            </v:group>
            <v:group style="position:absolute;left:4314;top:2177;width:73;height:71" coordorigin="4314,2177" coordsize="73,71">
              <v:shape style="position:absolute;left:4314;top:2177;width:73;height:71" coordorigin="4314,2177" coordsize="73,71" path="m4357,2177l4342,2177,4314,2247,4329,2247,4335,2231,4380,2231,4375,2219,4339,2219,4349,2193,4364,2193,4357,2177xe" filled="true" fillcolor="#231f20" stroked="false">
                <v:path arrowok="t"/>
                <v:fill type="solid"/>
              </v:shape>
              <v:shape style="position:absolute;left:4314;top:2177;width:73;height:71" coordorigin="4314,2177" coordsize="73,71" path="m4380,2231l4364,2231,4370,2247,4386,2247,4380,2231xe" filled="true" fillcolor="#231f20" stroked="false">
                <v:path arrowok="t"/>
                <v:fill type="solid"/>
              </v:shape>
              <v:shape style="position:absolute;left:4314;top:2177;width:73;height:71" coordorigin="4314,2177" coordsize="73,71" path="m4364,2193l4349,2193,4359,2219,4375,2219,4364,2193xe" filled="true" fillcolor="#231f20" stroked="false">
                <v:path arrowok="t"/>
                <v:fill type="solid"/>
              </v:shape>
            </v:group>
            <v:group style="position:absolute;left:4379;top:2177;width:68;height:71" coordorigin="4379,2177" coordsize="68,71">
              <v:shape style="position:absolute;left:4379;top:2177;width:68;height:71" coordorigin="4379,2177" coordsize="68,71" path="m4395,2177l4379,2177,4405,2247,4420,2247,4427,2229,4413,2229,4395,2177xe" filled="true" fillcolor="#231f20" stroked="false">
                <v:path arrowok="t"/>
                <v:fill type="solid"/>
              </v:shape>
              <v:shape style="position:absolute;left:4379;top:2177;width:68;height:71" coordorigin="4379,2177" coordsize="68,71" path="m4446,2177l4431,2177,4413,2229,4427,2229,4446,2177xe" filled="true" fillcolor="#231f20" stroked="false">
                <v:path arrowok="t"/>
                <v:fill type="solid"/>
              </v:shape>
            </v:group>
            <v:group style="position:absolute;left:4451;top:2175;width:71;height:74" coordorigin="4451,2175" coordsize="71,74">
              <v:shape style="position:absolute;left:4451;top:2175;width:71;height:74" coordorigin="4451,2175" coordsize="71,74" path="m4496,2175l4480,2175,4475,2176,4451,2205,4451,2224,4454,2233,4467,2245,4475,2249,4497,2249,4505,2245,4514,2236,4480,2236,4475,2234,4468,2226,4466,2220,4466,2204,4468,2198,4475,2190,4480,2188,4514,2188,4505,2179,4496,2175xe" filled="true" fillcolor="#231f20" stroked="false">
                <v:path arrowok="t"/>
                <v:fill type="solid"/>
              </v:shape>
              <v:shape style="position:absolute;left:4451;top:2175;width:71;height:74" coordorigin="4451,2175" coordsize="71,74" path="m4514,2188l4492,2188,4497,2190,4504,2198,4506,2204,4506,2220,4504,2226,4497,2234,4492,2236,4514,2236,4518,2232,4521,2224,4521,2201,4518,2192,4514,2188xe" filled="true" fillcolor="#231f20" stroked="false">
                <v:path arrowok="t"/>
                <v:fill type="solid"/>
              </v:shape>
            </v:group>
            <v:group style="position:absolute;left:4529;top:2175;width:59;height:74" coordorigin="4529,2175" coordsize="59,74">
              <v:shape style="position:absolute;left:4529;top:2175;width:59;height:74" coordorigin="4529,2175" coordsize="59,74" path="m4543,2223l4529,2224,4530,2232,4533,2238,4542,2247,4549,2249,4565,2249,4570,2248,4578,2244,4582,2242,4585,2237,4554,2237,4551,2235,4545,2231,4544,2228,4543,2223xe" filled="true" fillcolor="#231f20" stroked="false">
                <v:path arrowok="t"/>
                <v:fill type="solid"/>
              </v:shape>
              <v:shape style="position:absolute;left:4529;top:2175;width:59;height:74" coordorigin="4529,2175" coordsize="59,74" path="m4567,2175l4552,2175,4547,2176,4531,2201,4533,2206,4541,2212,4547,2214,4560,2218,4564,2219,4569,2220,4570,2221,4572,2224,4573,2225,4573,2229,4572,2232,4567,2236,4563,2237,4585,2237,4586,2235,4587,2231,4587,2222,4586,2219,4554,2202,4549,2200,4546,2197,4545,2196,4545,2192,4546,2191,4550,2188,4553,2187,4584,2187,4583,2185,4574,2177,4567,2175xe" filled="true" fillcolor="#231f20" stroked="false">
                <v:path arrowok="t"/>
                <v:fill type="solid"/>
              </v:shape>
              <v:shape style="position:absolute;left:4529;top:2175;width:59;height:74" coordorigin="4529,2175" coordsize="59,74" path="m4584,2187l4562,2187,4565,2188,4569,2191,4570,2194,4571,2197,4585,2197,4585,2190,4584,2187xe" filled="true" fillcolor="#231f20" stroked="false">
                <v:path arrowok="t"/>
                <v:fill type="solid"/>
              </v:shape>
            </v:group>
            <v:group style="position:absolute;left:4542;top:1894;width:269;height:419" coordorigin="4542,1894" coordsize="269,419">
              <v:shape style="position:absolute;left:4542;top:1894;width:269;height:419" coordorigin="4542,1894" coordsize="269,419" path="m4542,1894l4647,1950,4739,2018,4793,2093,4811,2161,4798,2219,4761,2265,4708,2297,4645,2313e" filled="false" stroked="true" strokeweight=".613pt" strokecolor="#231f20">
                <v:path arrowok="t"/>
              </v:shape>
              <v:shape style="position:absolute;left:4383;top:1716;width:444;height:614" type="#_x0000_t75" stroked="false">
                <v:imagedata r:id="rId163" o:title=""/>
              </v:shape>
            </v:group>
            <v:group style="position:absolute;left:4236;top:2186;width:509;height:203" coordorigin="4236,2186" coordsize="509,203">
              <v:shape style="position:absolute;left:4236;top:2186;width:509;height:203" coordorigin="4236,2186" coordsize="509,203" path="m4744,2186l4705,2253,4651,2308,4586,2351,4512,2378,4431,2388,4380,2384,4329,2372,4281,2353,4236,2327e" filled="false" stroked="true" strokeweight=".541pt" strokecolor="#231f20">
                <v:path arrowok="t"/>
              </v:shape>
            </v:group>
            <v:group style="position:absolute;left:3969;top:1584;width:921;height:921" coordorigin="3969,1584" coordsize="921,921">
              <v:shape style="position:absolute;left:3969;top:1584;width:921;height:921" coordorigin="3969,1584" coordsize="921,921" path="m4429,1584l4504,1590,4575,1608,4641,1635,4701,1673,4755,1719,4801,1773,4838,1833,4866,1899,4883,1970,4889,2044,4883,2119,4866,2190,4838,2256,4801,2316,4755,2370,4701,2416,4641,2453,4575,2481,4504,2499,4429,2505,4355,2499,4284,2481,4218,2453,4157,2416,4104,2370,4058,2316,4020,2256,3992,2190,3975,2119,3969,2044,3975,1970,3992,1899,4020,1833,4058,1773,4104,1719,4157,1673,4218,1635,4284,1608,4355,1590,4429,1584xe" filled="false" stroked="true" strokeweight=".567pt" strokecolor="#231f20">
                <v:path arrowok="t"/>
              </v:shape>
              <v:shape style="position:absolute;left:4286;top:2343;width:297;height:119" type="#_x0000_t75" stroked="false">
                <v:imagedata r:id="rId164" o:title=""/>
              </v:shape>
            </v:group>
            <w10:wrap type="topAndBottom"/>
          </v:group>
        </w:pict>
      </w:r>
      <w:r>
        <w:rPr/>
        <w:pict>
          <v:group style="position:absolute;margin-left:249.031998pt;margin-top:78.902176pt;width:46.65pt;height:46.65pt;mso-position-horizontal-relative:page;mso-position-vertical-relative:paragraph;z-index:2968;mso-wrap-distance-left:0;mso-wrap-distance-right:0" coordorigin="4981,1578" coordsize="933,933">
            <v:group style="position:absolute;left:4987;top:1584;width:921;height:921" coordorigin="4987,1584" coordsize="921,921">
              <v:shape style="position:absolute;left:4987;top:1584;width:921;height:921" coordorigin="4987,1584" coordsize="921,921" path="m5447,1584l5372,1590,5301,1608,5235,1635,5175,1673,5121,1719,5075,1773,5038,1833,5010,1899,4993,1970,4987,2044,4993,2119,5010,2190,5038,2256,5075,2316,5121,2370,5175,2416,5235,2453,5301,2481,5372,2499,5447,2505,5522,2499,5592,2481,5658,2453,5719,2416,5772,2370,5818,2316,5856,2256,5884,2190,5901,2119,5907,2044,5901,1970,5884,1899,5856,1833,5818,1773,5772,1719,5719,1673,5658,1635,5592,1608,5522,1590,5447,1584xe" filled="true" fillcolor="#d1d3d4" stroked="false">
                <v:path arrowok="t"/>
                <v:fill type="solid"/>
              </v:shape>
            </v:group>
            <v:group style="position:absolute;left:4987;top:1584;width:921;height:921" coordorigin="4987,1584" coordsize="921,921">
              <v:shape style="position:absolute;left:4987;top:1584;width:921;height:921" coordorigin="4987,1584" coordsize="921,921" path="m5447,1584l5522,1590,5592,1608,5658,1635,5719,1673,5772,1719,5818,1773,5856,1833,5884,1899,5901,1970,5907,2044,5901,2119,5884,2190,5856,2256,5818,2316,5772,2370,5719,2416,5658,2453,5592,2481,5522,2499,5447,2505,5372,2499,5301,2481,5235,2453,5175,2416,5121,2370,5075,2316,5038,2256,5010,2190,4993,2119,4987,2044,4993,1970,5010,1899,5038,1833,5075,1773,5121,1719,5175,1673,5235,1635,5301,1608,5372,1590,5447,1584xe" filled="false" stroked="true" strokeweight=".425pt" strokecolor="#231f20">
                <v:path arrowok="t"/>
              </v:shape>
            </v:group>
            <v:group style="position:absolute;left:5200;top:1617;width:419;height:816" coordorigin="5200,1617" coordsize="419,816">
              <v:shape style="position:absolute;left:5200;top:1617;width:419;height:816" coordorigin="5200,1617" coordsize="419,816" path="m5200,2433l5618,1617e" filled="false" stroked="true" strokeweight=".306pt" strokecolor="#6d6e71">
                <v:path arrowok="t"/>
              </v:shape>
            </v:group>
            <v:group style="position:absolute;left:4996;top:1733;width:112;height:217" coordorigin="4996,1733" coordsize="112,217">
              <v:shape style="position:absolute;left:4996;top:1733;width:112;height:217" coordorigin="4996,1733" coordsize="112,217" path="m4996,1950l5108,1733e" filled="false" stroked="true" strokeweight=".306pt" strokecolor="#6d6e71">
                <v:path arrowok="t"/>
              </v:shape>
            </v:group>
            <v:group style="position:absolute;left:4988;top:1696;width:159;height:309" coordorigin="4988,1696" coordsize="159,309">
              <v:shape style="position:absolute;left:4988;top:1696;width:159;height:309" coordorigin="4988,1696" coordsize="159,309" path="m4988,2004l5147,1696e" filled="false" stroked="true" strokeweight=".306pt" strokecolor="#6d6e71">
                <v:path arrowok="t"/>
              </v:shape>
            </v:group>
            <v:group style="position:absolute;left:4987;top:1670;width:193;height:376" coordorigin="4987,1670" coordsize="193,376">
              <v:shape style="position:absolute;left:4987;top:1670;width:193;height:376" coordorigin="4987,1670" coordsize="193,376" path="m4987,2045l5180,1670e" filled="false" stroked="true" strokeweight=".306pt" strokecolor="#6d6e71">
                <v:path arrowok="t"/>
              </v:shape>
            </v:group>
            <v:group style="position:absolute;left:4988;top:1650;width:222;height:431" coordorigin="4988,1650" coordsize="222,431">
              <v:shape style="position:absolute;left:4988;top:1650;width:222;height:431" coordorigin="4988,1650" coordsize="222,431" path="m4988,2081l5209,1650e" filled="false" stroked="true" strokeweight=".306pt" strokecolor="#6d6e71">
                <v:path arrowok="t"/>
              </v:shape>
            </v:group>
            <v:group style="position:absolute;left:4992;top:1635;width:246;height:478" coordorigin="4992,1635" coordsize="246,478">
              <v:shape style="position:absolute;left:4992;top:1635;width:246;height:478" coordorigin="4992,1635" coordsize="246,478" path="m4992,2112l5237,1635e" filled="false" stroked="true" strokeweight=".306pt" strokecolor="#6d6e71">
                <v:path arrowok="t"/>
              </v:shape>
            </v:group>
            <v:group style="position:absolute;left:4997;top:1622;width:266;height:518" coordorigin="4997,1622" coordsize="266,518">
              <v:shape style="position:absolute;left:4997;top:1622;width:266;height:518" coordorigin="4997,1622" coordsize="266,518" path="m4997,2140l5263,1622e" filled="false" stroked="true" strokeweight=".306pt" strokecolor="#6d6e71">
                <v:path arrowok="t"/>
              </v:shape>
            </v:group>
            <v:group style="position:absolute;left:5003;top:1612;width:285;height:554" coordorigin="5003,1612" coordsize="285,554">
              <v:shape style="position:absolute;left:5003;top:1612;width:285;height:554" coordorigin="5003,1612" coordsize="285,554" path="m5003,2166l5287,1612e" filled="false" stroked="true" strokeweight=".306pt" strokecolor="#6d6e71">
                <v:path arrowok="t"/>
              </v:shape>
            </v:group>
            <v:group style="position:absolute;left:5010;top:1604;width:301;height:586" coordorigin="5010,1604" coordsize="301,586">
              <v:shape style="position:absolute;left:5010;top:1604;width:301;height:586" coordorigin="5010,1604" coordsize="301,586" path="m5010,2190l5311,1604e" filled="false" stroked="true" strokeweight=".306pt" strokecolor="#6d6e71">
                <v:path arrowok="t"/>
              </v:shape>
            </v:group>
            <v:group style="position:absolute;left:5018;top:1598;width:316;height:615" coordorigin="5018,1598" coordsize="316,615">
              <v:shape style="position:absolute;left:5018;top:1598;width:316;height:615" coordorigin="5018,1598" coordsize="316,615" path="m5018,2213l5334,1598e" filled="false" stroked="true" strokeweight=".306pt" strokecolor="#6d6e71">
                <v:path arrowok="t"/>
              </v:shape>
            </v:group>
            <v:group style="position:absolute;left:5027;top:1593;width:329;height:641" coordorigin="5027,1593" coordsize="329,641">
              <v:shape style="position:absolute;left:5027;top:1593;width:329;height:641" coordorigin="5027,1593" coordsize="329,641" path="m5027,2234l5356,1593e" filled="false" stroked="true" strokeweight=".306pt" strokecolor="#6d6e71">
                <v:path arrowok="t"/>
              </v:shape>
            </v:group>
            <v:group style="position:absolute;left:5037;top:1589;width:342;height:665" coordorigin="5037,1589" coordsize="342,665">
              <v:shape style="position:absolute;left:5037;top:1589;width:342;height:665" coordorigin="5037,1589" coordsize="342,665" path="m5037,2253l5378,1589e" filled="false" stroked="true" strokeweight=".306pt" strokecolor="#6d6e71">
                <v:path arrowok="t"/>
              </v:shape>
            </v:group>
            <v:group style="position:absolute;left:5047;top:1587;width:352;height:686" coordorigin="5047,1587" coordsize="352,686">
              <v:shape style="position:absolute;left:5047;top:1587;width:352;height:686" coordorigin="5047,1587" coordsize="352,686" path="m5047,2272l5399,1587e" filled="false" stroked="true" strokeweight=".306pt" strokecolor="#6d6e71">
                <v:path arrowok="t"/>
              </v:shape>
            </v:group>
            <v:group style="position:absolute;left:5057;top:1585;width:362;height:705" coordorigin="5057,1585" coordsize="362,705">
              <v:shape style="position:absolute;left:5057;top:1585;width:362;height:705" coordorigin="5057,1585" coordsize="362,705" path="m5057,2290l5419,1585e" filled="false" stroked="true" strokeweight=".306pt" strokecolor="#6d6e71">
                <v:path arrowok="t"/>
              </v:shape>
            </v:group>
            <v:group style="position:absolute;left:5068;top:1584;width:371;height:723" coordorigin="5068,1584" coordsize="371,723">
              <v:shape style="position:absolute;left:5068;top:1584;width:371;height:723" coordorigin="5068,1584" coordsize="371,723" path="m5068,2306l5439,1584e" filled="false" stroked="true" strokeweight=".306pt" strokecolor="#6d6e71">
                <v:path arrowok="t"/>
              </v:shape>
            </v:group>
            <v:group style="position:absolute;left:5080;top:1584;width:379;height:738" coordorigin="5080,1584" coordsize="379,738">
              <v:shape style="position:absolute;left:5080;top:1584;width:379;height:738" coordorigin="5080,1584" coordsize="379,738" path="m5080,2322l5459,1584e" filled="false" stroked="true" strokeweight=".306pt" strokecolor="#6d6e71">
                <v:path arrowok="t"/>
              </v:shape>
            </v:group>
            <v:group style="position:absolute;left:5092;top:1585;width:387;height:752" coordorigin="5092,1585" coordsize="387,752">
              <v:shape style="position:absolute;left:5092;top:1585;width:387;height:752" coordorigin="5092,1585" coordsize="387,752" path="m5092,2337l5478,1585e" filled="false" stroked="true" strokeweight=".306pt" strokecolor="#6d6e71">
                <v:path arrowok="t"/>
              </v:shape>
            </v:group>
            <v:group style="position:absolute;left:5104;top:1587;width:393;height:765" coordorigin="5104,1587" coordsize="393,765">
              <v:shape style="position:absolute;left:5104;top:1587;width:393;height:765" coordorigin="5104,1587" coordsize="393,765" path="m5104,2351l5497,1587e" filled="false" stroked="true" strokeweight=".306pt" strokecolor="#6d6e71">
                <v:path arrowok="t"/>
              </v:shape>
            </v:group>
            <v:group style="position:absolute;left:5117;top:1589;width:399;height:776" coordorigin="5117,1589" coordsize="399,776">
              <v:shape style="position:absolute;left:5117;top:1589;width:399;height:776" coordorigin="5117,1589" coordsize="399,776" path="m5117,2365l5515,1589e" filled="false" stroked="true" strokeweight=".306pt" strokecolor="#6d6e71">
                <v:path arrowok="t"/>
              </v:shape>
            </v:group>
            <v:group style="position:absolute;left:5130;top:1592;width:404;height:786" coordorigin="5130,1592" coordsize="404,786">
              <v:shape style="position:absolute;left:5130;top:1592;width:404;height:786" coordorigin="5130,1592" coordsize="404,786" path="m5130,2378l5533,1592e" filled="false" stroked="true" strokeweight=".306pt" strokecolor="#6d6e71">
                <v:path arrowok="t"/>
              </v:shape>
            </v:group>
            <v:group style="position:absolute;left:5143;top:1596;width:408;height:795" coordorigin="5143,1596" coordsize="408,795">
              <v:shape style="position:absolute;left:5143;top:1596;width:408;height:795" coordorigin="5143,1596" coordsize="408,795" path="m5143,2390l5551,1596e" filled="false" stroked="true" strokeweight=".306pt" strokecolor="#6d6e71">
                <v:path arrowok="t"/>
              </v:shape>
            </v:group>
            <v:group style="position:absolute;left:5157;top:1600;width:412;height:802" coordorigin="5157,1600" coordsize="412,802">
              <v:shape style="position:absolute;left:5157;top:1600;width:412;height:802" coordorigin="5157,1600" coordsize="412,802" path="m5157,2402l5568,1600e" filled="false" stroked="true" strokeweight=".306pt" strokecolor="#6d6e71">
                <v:path arrowok="t"/>
              </v:shape>
            </v:group>
            <v:group style="position:absolute;left:5171;top:1605;width:415;height:808" coordorigin="5171,1605" coordsize="415,808">
              <v:shape style="position:absolute;left:5171;top:1605;width:415;height:808" coordorigin="5171,1605" coordsize="415,808" path="m5171,2413l5585,1605e" filled="false" stroked="true" strokeweight=".306pt" strokecolor="#6d6e71">
                <v:path arrowok="t"/>
              </v:shape>
            </v:group>
            <v:group style="position:absolute;left:5185;top:1611;width:417;height:812" coordorigin="5185,1611" coordsize="417,812">
              <v:shape style="position:absolute;left:5185;top:1611;width:417;height:812" coordorigin="5185,1611" coordsize="417,812" path="m5185,2423l5602,1611e" filled="false" stroked="true" strokeweight=".306pt" strokecolor="#6d6e71">
                <v:path arrowok="t"/>
              </v:shape>
            </v:group>
            <v:group style="position:absolute;left:5037;top:1728;width:293;height:412" coordorigin="5037,1728" coordsize="293,412">
              <v:shape style="position:absolute;left:5037;top:1728;width:293;height:412" coordorigin="5037,1728" coordsize="293,412" path="m5077,2068l5061,2068,5053,2071,5040,2083,5037,2091,5037,2110,5103,2140,5126,2138,5149,2134,5171,2127,5192,2116,5206,2107,5142,2107,5131,2103,5103,2080,5092,2073,5089,2071,5083,2069,5077,2068xe" filled="true" fillcolor="#231f20" stroked="false">
                <v:path arrowok="t"/>
                <v:fill type="solid"/>
              </v:shape>
              <v:shape style="position:absolute;left:5037;top:1728;width:293;height:412" coordorigin="5037,1728" coordsize="293,412" path="m5329,1728l5172,1728,5088,1897,5106,1898,5122,1901,5176,1930,5210,1988,5215,2023,5213,2041,5185,2096,5154,2107,5206,2107,5258,2053,5281,1991,5282,1970,5281,1952,5255,1889,5202,1849,5145,1834,5163,1798,5308,1798,5329,1728xe" filled="true" fillcolor="#231f20" stroked="false">
                <v:path arrowok="t"/>
                <v:fill type="solid"/>
              </v:shape>
            </v:group>
            <v:group style="position:absolute;left:5302;top:1712;width:305;height:435" coordorigin="5302,1712" coordsize="305,435">
              <v:shape style="position:absolute;left:5302;top:1712;width:305;height:435" coordorigin="5302,1712" coordsize="305,435" path="m5507,1712l5435,1736,5387,1784,5342,1858,5317,1922,5303,1993,5302,2028,5302,2044,5321,2102,5371,2143,5396,2147,5410,2146,5391,2127,5384,2124,5372,2113,5369,2105,5369,2089,5384,2011,5402,1953,5429,1868,5454,1797,5487,1739,5502,1733,5566,1733,5562,1729,5550,1722,5537,1716,5522,1713,5507,1712xe" filled="true" fillcolor="#231f20" stroked="false">
                <v:path arrowok="t"/>
                <v:fill type="solid"/>
              </v:shape>
              <v:shape style="position:absolute;left:5302;top:1712;width:305;height:435" coordorigin="5302,1712" coordsize="305,435" path="m5566,1733l5518,1733,5525,1736,5531,1742,5537,1748,5539,1756,5539,1768,5529,1832,5501,1925,5466,2031,5445,2089,5409,2127,5466,2127,5513,2087,5553,2030,5584,1960,5602,1883,5606,1833,5605,1819,5582,1750,5573,1739,5566,1733xe" filled="true" fillcolor="#231f20" stroked="false">
                <v:path arrowok="t"/>
                <v:fill type="solid"/>
              </v:shape>
            </v:group>
            <v:group style="position:absolute;left:5069;top:2175;width:63;height:74" coordorigin="5069,2175" coordsize="63,74">
              <v:shape style="position:absolute;left:5069;top:2175;width:63;height:74" coordorigin="5069,2175" coordsize="63,74" path="m5111,2175l5092,2175,5084,2179,5072,2192,5069,2201,5069,2224,5072,2233,5084,2245,5092,2249,5109,2249,5116,2247,5126,2239,5128,2236,5096,2236,5092,2234,5085,2227,5084,2220,5084,2203,5085,2197,5092,2190,5096,2188,5128,2188,5127,2186,5118,2178,5111,2175xe" filled="true" fillcolor="#231f20" stroked="false">
                <v:path arrowok="t"/>
                <v:fill type="solid"/>
              </v:shape>
              <v:shape style="position:absolute;left:5069;top:2175;width:63;height:74" coordorigin="5069,2175" coordsize="63,74" path="m5117,2221l5116,2227,5114,2230,5109,2235,5105,2236,5128,2236,5129,2233,5132,2226,5117,2221xe" filled="true" fillcolor="#231f20" stroked="false">
                <v:path arrowok="t"/>
                <v:fill type="solid"/>
              </v:shape>
              <v:shape style="position:absolute;left:5069;top:2175;width:63;height:74" coordorigin="5069,2175" coordsize="63,74" path="m5128,2188l5106,2188,5109,2189,5114,2193,5116,2196,5117,2200,5131,2196,5130,2190,5128,2188xe" filled="true" fillcolor="#231f20" stroked="false">
                <v:path arrowok="t"/>
                <v:fill type="solid"/>
              </v:shape>
            </v:group>
            <v:group style="position:absolute;left:5144;top:2177;width:55;height:71" coordorigin="5144,2177" coordsize="55,71">
              <v:shape style="position:absolute;left:5144;top:2177;width:55;height:71" coordorigin="5144,2177" coordsize="55,71" path="m5198,2177l5144,2177,5144,2247,5199,2247,5199,2235,5159,2235,5159,2216,5195,2216,5195,2204,5159,2204,5159,2189,5198,2189,5198,2177xe" filled="true" fillcolor="#231f20" stroked="false">
                <v:path arrowok="t"/>
                <v:fill type="solid"/>
              </v:shape>
            </v:group>
            <v:group style="position:absolute;left:5212;top:2177;width:58;height:71" coordorigin="5212,2177" coordsize="58,71">
              <v:shape style="position:absolute;left:5212;top:2177;width:58;height:71" coordorigin="5212,2177" coordsize="58,71" path="m5226,2177l5212,2177,5212,2247,5225,2247,5225,2201,5241,2201,5226,2177xe" filled="true" fillcolor="#231f20" stroked="false">
                <v:path arrowok="t"/>
                <v:fill type="solid"/>
              </v:shape>
              <v:shape style="position:absolute;left:5212;top:2177;width:58;height:71" coordorigin="5212,2177" coordsize="58,71" path="m5241,2201l5225,2201,5254,2247,5269,2247,5269,2224,5255,2224,5241,2201xe" filled="true" fillcolor="#231f20" stroked="false">
                <v:path arrowok="t"/>
                <v:fill type="solid"/>
              </v:shape>
              <v:shape style="position:absolute;left:5212;top:2177;width:58;height:71" coordorigin="5212,2177" coordsize="58,71" path="m5269,2177l5255,2177,5255,2224,5269,2224,5269,2177xe" filled="true" fillcolor="#231f20" stroked="false">
                <v:path arrowok="t"/>
                <v:fill type="solid"/>
              </v:shape>
            </v:group>
            <v:group style="position:absolute;left:5279;top:2177;width:58;height:71" coordorigin="5279,2177" coordsize="58,71">
              <v:shape style="position:absolute;left:5279;top:2177;width:58;height:71" coordorigin="5279,2177" coordsize="58,71" path="m5315,2189l5301,2189,5301,2247,5315,2247,5315,2189xe" filled="true" fillcolor="#231f20" stroked="false">
                <v:path arrowok="t"/>
                <v:fill type="solid"/>
              </v:shape>
              <v:shape style="position:absolute;left:5279;top:2177;width:58;height:71" coordorigin="5279,2177" coordsize="58,71" path="m5337,2177l5279,2177,5279,2189,5337,2189,5337,2177xe" filled="true" fillcolor="#231f20" stroked="false">
                <v:path arrowok="t"/>
                <v:fill type="solid"/>
              </v:shape>
            </v:group>
            <v:group style="position:absolute;left:5331;top:2177;width:73;height:71" coordorigin="5331,2177" coordsize="73,71">
              <v:shape style="position:absolute;left:5331;top:2177;width:73;height:71" coordorigin="5331,2177" coordsize="73,71" path="m5375,2177l5360,2177,5331,2247,5347,2247,5353,2231,5397,2231,5392,2219,5357,2219,5367,2193,5382,2193,5375,2177xe" filled="true" fillcolor="#231f20" stroked="false">
                <v:path arrowok="t"/>
                <v:fill type="solid"/>
              </v:shape>
              <v:shape style="position:absolute;left:5331;top:2177;width:73;height:71" coordorigin="5331,2177" coordsize="73,71" path="m5397,2231l5382,2231,5388,2247,5404,2247,5397,2231xe" filled="true" fillcolor="#231f20" stroked="false">
                <v:path arrowok="t"/>
                <v:fill type="solid"/>
              </v:shape>
              <v:shape style="position:absolute;left:5331;top:2177;width:73;height:71" coordorigin="5331,2177" coordsize="73,71" path="m5382,2193l5367,2193,5377,2219,5392,2219,5382,2193xe" filled="true" fillcolor="#231f20" stroked="false">
                <v:path arrowok="t"/>
                <v:fill type="solid"/>
              </v:shape>
            </v:group>
            <v:group style="position:absolute;left:5397;top:2177;width:68;height:71" coordorigin="5397,2177" coordsize="68,71">
              <v:shape style="position:absolute;left:5397;top:2177;width:68;height:71" coordorigin="5397,2177" coordsize="68,71" path="m5413,2177l5397,2177,5423,2247,5438,2247,5445,2229,5431,2229,5413,2177xe" filled="true" fillcolor="#231f20" stroked="false">
                <v:path arrowok="t"/>
                <v:fill type="solid"/>
              </v:shape>
              <v:shape style="position:absolute;left:5397;top:2177;width:68;height:71" coordorigin="5397,2177" coordsize="68,71" path="m5464,2177l5449,2177,5431,2229,5445,2229,5464,2177xe" filled="true" fillcolor="#231f20" stroked="false">
                <v:path arrowok="t"/>
                <v:fill type="solid"/>
              </v:shape>
            </v:group>
            <v:group style="position:absolute;left:5469;top:2175;width:71;height:74" coordorigin="5469,2175" coordsize="71,74">
              <v:shape style="position:absolute;left:5469;top:2175;width:71;height:74" coordorigin="5469,2175" coordsize="71,74" path="m5514,2175l5498,2175,5492,2176,5469,2205,5469,2224,5472,2233,5484,2245,5493,2249,5514,2249,5523,2245,5532,2236,5498,2236,5493,2234,5486,2226,5484,2220,5484,2204,5485,2198,5493,2190,5498,2188,5532,2188,5523,2179,5514,2175xe" filled="true" fillcolor="#231f20" stroked="false">
                <v:path arrowok="t"/>
                <v:fill type="solid"/>
              </v:shape>
              <v:shape style="position:absolute;left:5469;top:2175;width:71;height:74" coordorigin="5469,2175" coordsize="71,74" path="m5532,2188l5510,2188,5515,2190,5522,2198,5524,2204,5524,2220,5522,2226,5514,2234,5510,2236,5532,2236,5536,2232,5539,2224,5539,2201,5536,2192,5532,2188xe" filled="true" fillcolor="#231f20" stroked="false">
                <v:path arrowok="t"/>
                <v:fill type="solid"/>
              </v:shape>
            </v:group>
            <v:group style="position:absolute;left:5546;top:2175;width:59;height:74" coordorigin="5546,2175" coordsize="59,74">
              <v:shape style="position:absolute;left:5546;top:2175;width:59;height:74" coordorigin="5546,2175" coordsize="59,74" path="m5561,2223l5546,2224,5547,2232,5550,2238,5560,2247,5567,2249,5583,2249,5588,2248,5596,2244,5600,2242,5603,2237,5572,2237,5568,2235,5563,2231,5562,2228,5561,2223xe" filled="true" fillcolor="#231f20" stroked="false">
                <v:path arrowok="t"/>
                <v:fill type="solid"/>
              </v:shape>
              <v:shape style="position:absolute;left:5546;top:2175;width:59;height:74" coordorigin="5546,2175" coordsize="59,74" path="m5585,2175l5570,2175,5565,2176,5549,2201,5551,2206,5559,2212,5564,2214,5578,2218,5582,2219,5586,2220,5588,2221,5590,2224,5591,2225,5591,2229,5589,2232,5585,2236,5581,2237,5603,2237,5604,2235,5605,2231,5605,2222,5604,2219,5572,2202,5567,2200,5564,2197,5563,2196,5563,2192,5564,2191,5568,2188,5571,2187,5602,2187,5601,2185,5591,2177,5585,2175xe" filled="true" fillcolor="#231f20" stroked="false">
                <v:path arrowok="t"/>
                <v:fill type="solid"/>
              </v:shape>
              <v:shape style="position:absolute;left:5546;top:2175;width:59;height:74" coordorigin="5546,2175" coordsize="59,74" path="m5602,2187l5579,2187,5583,2188,5587,2191,5588,2194,5589,2197,5603,2197,5603,2190,5602,2187xe" filled="true" fillcolor="#231f20" stroked="false">
                <v:path arrowok="t"/>
                <v:fill type="solid"/>
              </v:shape>
            </v:group>
            <v:group style="position:absolute;left:5559;top:1894;width:269;height:419" coordorigin="5559,1894" coordsize="269,419">
              <v:shape style="position:absolute;left:5559;top:1894;width:269;height:419" coordorigin="5559,1894" coordsize="269,419" path="m5559,1894l5664,1950,5757,2018,5811,2093,5828,2161,5815,2219,5779,2265,5726,2297,5663,2313e" filled="false" stroked="true" strokeweight=".613pt" strokecolor="#231f20">
                <v:path arrowok="t"/>
              </v:shape>
              <v:shape style="position:absolute;left:5401;top:1716;width:444;height:614" type="#_x0000_t75" stroked="false">
                <v:imagedata r:id="rId165" o:title=""/>
              </v:shape>
            </v:group>
            <v:group style="position:absolute;left:5254;top:2186;width:509;height:203" coordorigin="5254,2186" coordsize="509,203">
              <v:shape style="position:absolute;left:5254;top:2186;width:509;height:203" coordorigin="5254,2186" coordsize="509,203" path="m5762,2186l5722,2253,5669,2308,5604,2351,5530,2378,5449,2388,5397,2384,5347,2372,5299,2353,5254,2327e" filled="false" stroked="true" strokeweight=".541pt" strokecolor="#231f20">
                <v:path arrowok="t"/>
              </v:shape>
            </v:group>
            <v:group style="position:absolute;left:4987;top:1584;width:921;height:921" coordorigin="4987,1584" coordsize="921,921">
              <v:shape style="position:absolute;left:4987;top:1584;width:921;height:921" coordorigin="4987,1584" coordsize="921,921" path="m5447,1584l5522,1590,5592,1608,5658,1635,5719,1673,5772,1719,5818,1773,5856,1833,5884,1899,5901,1970,5907,2044,5901,2119,5884,2190,5856,2256,5818,2316,5772,2370,5719,2416,5658,2453,5592,2481,5522,2499,5447,2505,5372,2499,5301,2481,5235,2453,5175,2416,5121,2370,5075,2316,5038,2256,5010,2190,4993,2119,4987,2044,4993,1970,5010,1899,5038,1833,5075,1773,5121,1719,5175,1673,5235,1635,5301,1608,5372,1590,5447,1584xe" filled="false" stroked="true" strokeweight=".567pt" strokecolor="#231f20">
                <v:path arrowok="t"/>
              </v:shape>
              <v:shape style="position:absolute;left:5304;top:2343;width:297;height:119" type="#_x0000_t75" stroked="false">
                <v:imagedata r:id="rId164" o:title=""/>
              </v:shape>
            </v:group>
            <w10:wrap type="topAndBottom"/>
          </v:group>
        </w:pict>
      </w:r>
      <w:r>
        <w:rPr/>
        <w:pict>
          <v:group style="position:absolute;margin-left:299.921997pt;margin-top:78.902176pt;width:46.65pt;height:46.65pt;mso-position-horizontal-relative:page;mso-position-vertical-relative:paragraph;z-index:2992;mso-wrap-distance-left:0;mso-wrap-distance-right:0" coordorigin="5998,1578" coordsize="933,933">
            <v:group style="position:absolute;left:6004;top:1584;width:921;height:921" coordorigin="6004,1584" coordsize="921,921">
              <v:shape style="position:absolute;left:6004;top:1584;width:921;height:921" coordorigin="6004,1584" coordsize="921,921" path="m6465,1584l6390,1590,6319,1608,6253,1635,6193,1673,6139,1719,6093,1773,6056,1833,6028,1899,6010,1970,6004,2044,6010,2119,6028,2190,6056,2256,6093,2316,6139,2370,6193,2416,6253,2453,6319,2481,6390,2499,6465,2505,6539,2499,6610,2481,6676,2453,6737,2416,6790,2370,6836,2316,6874,2256,6902,2190,6919,2119,6925,2044,6919,1970,6902,1899,6874,1833,6836,1773,6790,1719,6737,1673,6676,1635,6610,1608,6539,1590,6465,1584xe" filled="true" fillcolor="#d1d3d4" stroked="false">
                <v:path arrowok="t"/>
                <v:fill type="solid"/>
              </v:shape>
            </v:group>
            <v:group style="position:absolute;left:6004;top:1584;width:921;height:921" coordorigin="6004,1584" coordsize="921,921">
              <v:shape style="position:absolute;left:6004;top:1584;width:921;height:921" coordorigin="6004,1584" coordsize="921,921" path="m6465,1584l6539,1590,6610,1608,6676,1635,6737,1673,6790,1719,6836,1773,6874,1833,6902,1899,6919,1970,6925,2044,6919,2119,6902,2190,6874,2256,6836,2316,6790,2370,6737,2416,6676,2453,6610,2481,6539,2499,6465,2505,6390,2499,6319,2481,6253,2453,6193,2416,6139,2370,6093,2316,6056,2256,6028,2190,6010,2119,6004,2044,6010,1970,6028,1899,6056,1833,6093,1773,6139,1719,6193,1673,6253,1635,6319,1608,6390,1590,6465,1584xe" filled="false" stroked="true" strokeweight=".425pt" strokecolor="#231f20">
                <v:path arrowok="t"/>
              </v:shape>
            </v:group>
            <v:group style="position:absolute;left:6217;top:1617;width:419;height:816" coordorigin="6217,1617" coordsize="419,816">
              <v:shape style="position:absolute;left:6217;top:1617;width:419;height:816" coordorigin="6217,1617" coordsize="419,816" path="m6217,2433l6636,1617e" filled="false" stroked="true" strokeweight=".306pt" strokecolor="#6d6e71">
                <v:path arrowok="t"/>
              </v:shape>
            </v:group>
            <v:group style="position:absolute;left:6014;top:1733;width:112;height:217" coordorigin="6014,1733" coordsize="112,217">
              <v:shape style="position:absolute;left:6014;top:1733;width:112;height:217" coordorigin="6014,1733" coordsize="112,217" path="m6014,1950l6125,1733e" filled="false" stroked="true" strokeweight=".306pt" strokecolor="#6d6e71">
                <v:path arrowok="t"/>
              </v:shape>
            </v:group>
            <v:group style="position:absolute;left:6006;top:1696;width:159;height:309" coordorigin="6006,1696" coordsize="159,309">
              <v:shape style="position:absolute;left:6006;top:1696;width:159;height:309" coordorigin="6006,1696" coordsize="159,309" path="m6006,2004l6164,1696e" filled="false" stroked="true" strokeweight=".306pt" strokecolor="#6d6e71">
                <v:path arrowok="t"/>
              </v:shape>
            </v:group>
            <v:group style="position:absolute;left:6004;top:1670;width:193;height:376" coordorigin="6004,1670" coordsize="193,376">
              <v:shape style="position:absolute;left:6004;top:1670;width:193;height:376" coordorigin="6004,1670" coordsize="193,376" path="m6004,2045l6197,1670e" filled="false" stroked="true" strokeweight=".306pt" strokecolor="#6d6e71">
                <v:path arrowok="t"/>
              </v:shape>
            </v:group>
            <v:group style="position:absolute;left:6006;top:1650;width:222;height:431" coordorigin="6006,1650" coordsize="222,431">
              <v:shape style="position:absolute;left:6006;top:1650;width:222;height:431" coordorigin="6006,1650" coordsize="222,431" path="m6006,2081l6227,1650e" filled="false" stroked="true" strokeweight=".306pt" strokecolor="#6d6e71">
                <v:path arrowok="t"/>
              </v:shape>
            </v:group>
            <v:group style="position:absolute;left:6009;top:1635;width:246;height:478" coordorigin="6009,1635" coordsize="246,478">
              <v:shape style="position:absolute;left:6009;top:1635;width:246;height:478" coordorigin="6009,1635" coordsize="246,478" path="m6009,2112l6254,1635e" filled="false" stroked="true" strokeweight=".306pt" strokecolor="#6d6e71">
                <v:path arrowok="t"/>
              </v:shape>
            </v:group>
            <v:group style="position:absolute;left:6014;top:1622;width:266;height:518" coordorigin="6014,1622" coordsize="266,518">
              <v:shape style="position:absolute;left:6014;top:1622;width:266;height:518" coordorigin="6014,1622" coordsize="266,518" path="m6014,2140l6280,1622e" filled="false" stroked="true" strokeweight=".306pt" strokecolor="#6d6e71">
                <v:path arrowok="t"/>
              </v:shape>
            </v:group>
            <v:group style="position:absolute;left:6021;top:1612;width:285;height:554" coordorigin="6021,1612" coordsize="285,554">
              <v:shape style="position:absolute;left:6021;top:1612;width:285;height:554" coordorigin="6021,1612" coordsize="285,554" path="m6021,2166l6305,1612e" filled="false" stroked="true" strokeweight=".306pt" strokecolor="#6d6e71">
                <v:path arrowok="t"/>
              </v:shape>
            </v:group>
            <v:group style="position:absolute;left:6028;top:1604;width:301;height:586" coordorigin="6028,1604" coordsize="301,586">
              <v:shape style="position:absolute;left:6028;top:1604;width:301;height:586" coordorigin="6028,1604" coordsize="301,586" path="m6028,2190l6329,1604e" filled="false" stroked="true" strokeweight=".306pt" strokecolor="#6d6e71">
                <v:path arrowok="t"/>
              </v:shape>
            </v:group>
            <v:group style="position:absolute;left:6036;top:1598;width:316;height:615" coordorigin="6036,1598" coordsize="316,615">
              <v:shape style="position:absolute;left:6036;top:1598;width:316;height:615" coordorigin="6036,1598" coordsize="316,615" path="m6036,2213l6352,1598e" filled="false" stroked="true" strokeweight=".306pt" strokecolor="#6d6e71">
                <v:path arrowok="t"/>
              </v:shape>
            </v:group>
            <v:group style="position:absolute;left:6045;top:1593;width:329;height:641" coordorigin="6045,1593" coordsize="329,641">
              <v:shape style="position:absolute;left:6045;top:1593;width:329;height:641" coordorigin="6045,1593" coordsize="329,641" path="m6045,2234l6374,1593e" filled="false" stroked="true" strokeweight=".306pt" strokecolor="#6d6e71">
                <v:path arrowok="t"/>
              </v:shape>
            </v:group>
            <v:group style="position:absolute;left:6054;top:1589;width:342;height:665" coordorigin="6054,1589" coordsize="342,665">
              <v:shape style="position:absolute;left:6054;top:1589;width:342;height:665" coordorigin="6054,1589" coordsize="342,665" path="m6054,2253l6396,1589e" filled="false" stroked="true" strokeweight=".306pt" strokecolor="#6d6e71">
                <v:path arrowok="t"/>
              </v:shape>
            </v:group>
            <v:group style="position:absolute;left:6065;top:1587;width:352;height:686" coordorigin="6065,1587" coordsize="352,686">
              <v:shape style="position:absolute;left:6065;top:1587;width:352;height:686" coordorigin="6065,1587" coordsize="352,686" path="m6065,2272l6417,1587e" filled="false" stroked="true" strokeweight=".306pt" strokecolor="#6d6e71">
                <v:path arrowok="t"/>
              </v:shape>
            </v:group>
            <v:group style="position:absolute;left:6075;top:1585;width:362;height:705" coordorigin="6075,1585" coordsize="362,705">
              <v:shape style="position:absolute;left:6075;top:1585;width:362;height:705" coordorigin="6075,1585" coordsize="362,705" path="m6075,2290l6437,1585e" filled="false" stroked="true" strokeweight=".306pt" strokecolor="#6d6e71">
                <v:path arrowok="t"/>
              </v:shape>
            </v:group>
            <v:group style="position:absolute;left:6086;top:1584;width:371;height:723" coordorigin="6086,1584" coordsize="371,723">
              <v:shape style="position:absolute;left:6086;top:1584;width:371;height:723" coordorigin="6086,1584" coordsize="371,723" path="m6086,2306l6457,1584e" filled="false" stroked="true" strokeweight=".306pt" strokecolor="#6d6e71">
                <v:path arrowok="t"/>
              </v:shape>
            </v:group>
            <v:group style="position:absolute;left:6098;top:1584;width:379;height:738" coordorigin="6098,1584" coordsize="379,738">
              <v:shape style="position:absolute;left:6098;top:1584;width:379;height:738" coordorigin="6098,1584" coordsize="379,738" path="m6098,2322l6477,1584e" filled="false" stroked="true" strokeweight=".306pt" strokecolor="#6d6e71">
                <v:path arrowok="t"/>
              </v:shape>
            </v:group>
            <v:group style="position:absolute;left:6110;top:1585;width:387;height:752" coordorigin="6110,1585" coordsize="387,752">
              <v:shape style="position:absolute;left:6110;top:1585;width:387;height:752" coordorigin="6110,1585" coordsize="387,752" path="m6110,2337l6496,1585e" filled="false" stroked="true" strokeweight=".306pt" strokecolor="#6d6e71">
                <v:path arrowok="t"/>
              </v:shape>
            </v:group>
            <v:group style="position:absolute;left:6122;top:1587;width:393;height:765" coordorigin="6122,1587" coordsize="393,765">
              <v:shape style="position:absolute;left:6122;top:1587;width:393;height:765" coordorigin="6122,1587" coordsize="393,765" path="m6122,2351l6515,1587e" filled="false" stroked="true" strokeweight=".306pt" strokecolor="#6d6e71">
                <v:path arrowok="t"/>
              </v:shape>
            </v:group>
            <v:group style="position:absolute;left:6134;top:1589;width:399;height:776" coordorigin="6134,1589" coordsize="399,776">
              <v:shape style="position:absolute;left:6134;top:1589;width:399;height:776" coordorigin="6134,1589" coordsize="399,776" path="m6134,2365l6533,1589e" filled="false" stroked="true" strokeweight=".306pt" strokecolor="#6d6e71">
                <v:path arrowok="t"/>
              </v:shape>
            </v:group>
            <v:group style="position:absolute;left:6147;top:1592;width:404;height:786" coordorigin="6147,1592" coordsize="404,786">
              <v:shape style="position:absolute;left:6147;top:1592;width:404;height:786" coordorigin="6147,1592" coordsize="404,786" path="m6147,2378l6551,1592e" filled="false" stroked="true" strokeweight=".306pt" strokecolor="#6d6e71">
                <v:path arrowok="t"/>
              </v:shape>
            </v:group>
            <v:group style="position:absolute;left:6161;top:1596;width:408;height:795" coordorigin="6161,1596" coordsize="408,795">
              <v:shape style="position:absolute;left:6161;top:1596;width:408;height:795" coordorigin="6161,1596" coordsize="408,795" path="m6161,2390l6569,1596e" filled="false" stroked="true" strokeweight=".306pt" strokecolor="#6d6e71">
                <v:path arrowok="t"/>
              </v:shape>
            </v:group>
            <v:group style="position:absolute;left:6174;top:1600;width:412;height:802" coordorigin="6174,1600" coordsize="412,802">
              <v:shape style="position:absolute;left:6174;top:1600;width:412;height:802" coordorigin="6174,1600" coordsize="412,802" path="m6174,2402l6586,1600e" filled="false" stroked="true" strokeweight=".306pt" strokecolor="#6d6e71">
                <v:path arrowok="t"/>
              </v:shape>
            </v:group>
            <v:group style="position:absolute;left:6188;top:1605;width:415;height:808" coordorigin="6188,1605" coordsize="415,808">
              <v:shape style="position:absolute;left:6188;top:1605;width:415;height:808" coordorigin="6188,1605" coordsize="415,808" path="m6188,2413l6603,1605e" filled="false" stroked="true" strokeweight=".306pt" strokecolor="#6d6e71">
                <v:path arrowok="t"/>
              </v:shape>
            </v:group>
            <v:group style="position:absolute;left:6203;top:1611;width:417;height:812" coordorigin="6203,1611" coordsize="417,812">
              <v:shape style="position:absolute;left:6203;top:1611;width:417;height:812" coordorigin="6203,1611" coordsize="417,812" path="m6203,2423l6620,1611e" filled="false" stroked="true" strokeweight=".306pt" strokecolor="#6d6e71">
                <v:path arrowok="t"/>
              </v:shape>
            </v:group>
            <v:group style="position:absolute;left:6055;top:1728;width:293;height:412" coordorigin="6055,1728" coordsize="293,412">
              <v:shape style="position:absolute;left:6055;top:1728;width:293;height:412" coordorigin="6055,1728" coordsize="293,412" path="m6094,2068l6078,2068,6071,2071,6058,2083,6055,2091,6055,2110,6121,2140,6144,2138,6167,2134,6189,2127,6210,2116,6224,2107,6160,2107,6149,2103,6121,2080,6110,2073,6107,2071,6101,2069,6094,2068xe" filled="true" fillcolor="#231f20" stroked="false">
                <v:path arrowok="t"/>
                <v:fill type="solid"/>
              </v:shape>
              <v:shape style="position:absolute;left:6055;top:1728;width:293;height:412" coordorigin="6055,1728" coordsize="293,412" path="m6347,1728l6190,1728,6106,1897,6123,1898,6139,1901,6194,1930,6228,1988,6233,2023,6231,2041,6203,2096,6172,2107,6224,2107,6276,2053,6298,1991,6300,1970,6299,1952,6273,1889,6220,1849,6162,1834,6181,1798,6326,1798,6347,1728xe" filled="true" fillcolor="#231f20" stroked="false">
                <v:path arrowok="t"/>
                <v:fill type="solid"/>
              </v:shape>
            </v:group>
            <v:group style="position:absolute;left:6319;top:1712;width:305;height:435" coordorigin="6319,1712" coordsize="305,435">
              <v:shape style="position:absolute;left:6319;top:1712;width:305;height:435" coordorigin="6319,1712" coordsize="305,435" path="m6524,1712l6453,1736,6405,1784,6359,1858,6335,1922,6321,1993,6319,2028,6320,2044,6339,2102,6389,2143,6414,2147,6428,2146,6409,2127,6401,2124,6390,2113,6387,2105,6387,2089,6402,2011,6420,1953,6447,1868,6472,1797,6504,1739,6520,1733,6584,1733,6580,1729,6568,1722,6555,1716,6540,1713,6524,1712xe" filled="true" fillcolor="#231f20" stroked="false">
                <v:path arrowok="t"/>
                <v:fill type="solid"/>
              </v:shape>
              <v:shape style="position:absolute;left:6319;top:1712;width:305;height:435" coordorigin="6319,1712" coordsize="305,435" path="m6584,1733l6535,1733,6543,1736,6548,1742,6554,1748,6557,1756,6557,1768,6547,1832,6519,1925,6484,2031,6463,2089,6427,2127,6484,2127,6531,2087,6571,2030,6602,1960,6620,1883,6624,1833,6623,1819,6600,1750,6591,1739,6584,1733xe" filled="true" fillcolor="#231f20" stroked="false">
                <v:path arrowok="t"/>
                <v:fill type="solid"/>
              </v:shape>
            </v:group>
            <v:group style="position:absolute;left:6086;top:2175;width:63;height:74" coordorigin="6086,2175" coordsize="63,74">
              <v:shape style="position:absolute;left:6086;top:2175;width:63;height:74" coordorigin="6086,2175" coordsize="63,74" path="m6129,2175l6110,2175,6102,2179,6089,2192,6086,2201,6086,2224,6089,2233,6102,2245,6110,2249,6127,2249,6133,2247,6144,2239,6145,2236,6114,2236,6110,2234,6103,2227,6101,2220,6101,2203,6103,2197,6110,2190,6114,2188,6146,2188,6145,2186,6136,2178,6129,2175xe" filled="true" fillcolor="#231f20" stroked="false">
                <v:path arrowok="t"/>
                <v:fill type="solid"/>
              </v:shape>
              <v:shape style="position:absolute;left:6086;top:2175;width:63;height:74" coordorigin="6086,2175" coordsize="63,74" path="m6135,2221l6134,2227,6132,2230,6126,2235,6123,2236,6145,2236,6147,2233,6149,2226,6135,2221xe" filled="true" fillcolor="#231f20" stroked="false">
                <v:path arrowok="t"/>
                <v:fill type="solid"/>
              </v:shape>
              <v:shape style="position:absolute;left:6086;top:2175;width:63;height:74" coordorigin="6086,2175" coordsize="63,74" path="m6146,2188l6123,2188,6127,2189,6132,2193,6134,2196,6135,2200,6149,2196,6148,2190,6146,2188xe" filled="true" fillcolor="#231f20" stroked="false">
                <v:path arrowok="t"/>
                <v:fill type="solid"/>
              </v:shape>
            </v:group>
            <v:group style="position:absolute;left:6162;top:2177;width:55;height:71" coordorigin="6162,2177" coordsize="55,71">
              <v:shape style="position:absolute;left:6162;top:2177;width:55;height:71" coordorigin="6162,2177" coordsize="55,71" path="m6216,2177l6162,2177,6162,2247,6217,2247,6217,2235,6176,2235,6176,2216,6213,2216,6213,2204,6176,2204,6176,2189,6216,2189,6216,2177xe" filled="true" fillcolor="#231f20" stroked="false">
                <v:path arrowok="t"/>
                <v:fill type="solid"/>
              </v:shape>
            </v:group>
            <v:group style="position:absolute;left:6229;top:2177;width:58;height:71" coordorigin="6229,2177" coordsize="58,71">
              <v:shape style="position:absolute;left:6229;top:2177;width:58;height:71" coordorigin="6229,2177" coordsize="58,71" path="m6244,2177l6229,2177,6229,2247,6243,2247,6243,2201,6259,2201,6244,2177xe" filled="true" fillcolor="#231f20" stroked="false">
                <v:path arrowok="t"/>
                <v:fill type="solid"/>
              </v:shape>
              <v:shape style="position:absolute;left:6229;top:2177;width:58;height:71" coordorigin="6229,2177" coordsize="58,71" path="m6259,2201l6243,2201,6272,2247,6287,2247,6287,2224,6273,2224,6259,2201xe" filled="true" fillcolor="#231f20" stroked="false">
                <v:path arrowok="t"/>
                <v:fill type="solid"/>
              </v:shape>
              <v:shape style="position:absolute;left:6229;top:2177;width:58;height:71" coordorigin="6229,2177" coordsize="58,71" path="m6287,2177l6273,2177,6273,2224,6287,2224,6287,2177xe" filled="true" fillcolor="#231f20" stroked="false">
                <v:path arrowok="t"/>
                <v:fill type="solid"/>
              </v:shape>
            </v:group>
            <v:group style="position:absolute;left:6297;top:2177;width:58;height:71" coordorigin="6297,2177" coordsize="58,71">
              <v:shape style="position:absolute;left:6297;top:2177;width:58;height:71" coordorigin="6297,2177" coordsize="58,71" path="m6333,2189l6319,2189,6319,2247,6333,2247,6333,2189xe" filled="true" fillcolor="#231f20" stroked="false">
                <v:path arrowok="t"/>
                <v:fill type="solid"/>
              </v:shape>
              <v:shape style="position:absolute;left:6297;top:2177;width:58;height:71" coordorigin="6297,2177" coordsize="58,71" path="m6355,2177l6297,2177,6297,2189,6355,2189,6355,2177xe" filled="true" fillcolor="#231f20" stroked="false">
                <v:path arrowok="t"/>
                <v:fill type="solid"/>
              </v:shape>
            </v:group>
            <v:group style="position:absolute;left:6349;top:2177;width:73;height:71" coordorigin="6349,2177" coordsize="73,71">
              <v:shape style="position:absolute;left:6349;top:2177;width:73;height:71" coordorigin="6349,2177" coordsize="73,71" path="m6393,2177l6377,2177,6349,2247,6365,2247,6371,2231,6415,2231,6410,2219,6375,2219,6385,2193,6399,2193,6393,2177xe" filled="true" fillcolor="#231f20" stroked="false">
                <v:path arrowok="t"/>
                <v:fill type="solid"/>
              </v:shape>
              <v:shape style="position:absolute;left:6349;top:2177;width:73;height:71" coordorigin="6349,2177" coordsize="73,71" path="m6415,2231l6399,2231,6406,2247,6422,2247,6415,2231xe" filled="true" fillcolor="#231f20" stroked="false">
                <v:path arrowok="t"/>
                <v:fill type="solid"/>
              </v:shape>
              <v:shape style="position:absolute;left:6349;top:2177;width:73;height:71" coordorigin="6349,2177" coordsize="73,71" path="m6399,2193l6385,2193,6395,2219,6410,2219,6399,2193xe" filled="true" fillcolor="#231f20" stroked="false">
                <v:path arrowok="t"/>
                <v:fill type="solid"/>
              </v:shape>
            </v:group>
            <v:group style="position:absolute;left:6415;top:2177;width:68;height:71" coordorigin="6415,2177" coordsize="68,71">
              <v:shape style="position:absolute;left:6415;top:2177;width:68;height:71" coordorigin="6415,2177" coordsize="68,71" path="m6430,2177l6415,2177,6440,2247,6456,2247,6463,2229,6449,2229,6430,2177xe" filled="true" fillcolor="#231f20" stroked="false">
                <v:path arrowok="t"/>
                <v:fill type="solid"/>
              </v:shape>
              <v:shape style="position:absolute;left:6415;top:2177;width:68;height:71" coordorigin="6415,2177" coordsize="68,71" path="m6482,2177l6466,2177,6449,2229,6463,2229,6482,2177xe" filled="true" fillcolor="#231f20" stroked="false">
                <v:path arrowok="t"/>
                <v:fill type="solid"/>
              </v:shape>
            </v:group>
            <v:group style="position:absolute;left:6486;top:2175;width:71;height:74" coordorigin="6486,2175" coordsize="71,74">
              <v:shape style="position:absolute;left:6486;top:2175;width:71;height:74" coordorigin="6486,2175" coordsize="71,74" path="m6532,2175l6515,2175,6510,2176,6486,2205,6486,2224,6490,2233,6502,2245,6511,2249,6532,2249,6541,2245,6550,2236,6516,2236,6511,2234,6503,2226,6501,2220,6501,2204,6503,2198,6511,2190,6515,2188,6549,2188,6541,2179,6532,2175xe" filled="true" fillcolor="#231f20" stroked="false">
                <v:path arrowok="t"/>
                <v:fill type="solid"/>
              </v:shape>
              <v:shape style="position:absolute;left:6486;top:2175;width:71;height:74" coordorigin="6486,2175" coordsize="71,74" path="m6549,2188l6528,2188,6532,2190,6540,2198,6541,2204,6541,2220,6540,2226,6532,2234,6527,2236,6550,2236,6553,2232,6557,2224,6557,2201,6553,2192,6549,2188xe" filled="true" fillcolor="#231f20" stroked="false">
                <v:path arrowok="t"/>
                <v:fill type="solid"/>
              </v:shape>
            </v:group>
            <v:group style="position:absolute;left:6564;top:2175;width:59;height:74" coordorigin="6564,2175" coordsize="59,74">
              <v:shape style="position:absolute;left:6564;top:2175;width:59;height:74" coordorigin="6564,2175" coordsize="59,74" path="m6578,2223l6564,2224,6565,2232,6568,2238,6578,2247,6585,2249,6600,2249,6606,2248,6614,2244,6617,2242,6621,2237,6590,2237,6586,2235,6581,2231,6579,2228,6578,2223xe" filled="true" fillcolor="#231f20" stroked="false">
                <v:path arrowok="t"/>
                <v:fill type="solid"/>
              </v:shape>
              <v:shape style="position:absolute;left:6564;top:2175;width:59;height:74" coordorigin="6564,2175" coordsize="59,74" path="m6602,2175l6588,2175,6583,2176,6567,2201,6569,2206,6577,2212,6582,2214,6596,2218,6600,2219,6604,2220,6606,2221,6608,2224,6608,2225,6608,2229,6607,2232,6602,2236,6599,2237,6621,2237,6622,2235,6623,2231,6623,2222,6622,2219,6589,2202,6585,2200,6582,2197,6581,2196,6581,2192,6582,2191,6586,2188,6589,2187,6619,2187,6618,2185,6609,2177,6602,2175xe" filled="true" fillcolor="#231f20" stroked="false">
                <v:path arrowok="t"/>
                <v:fill type="solid"/>
              </v:shape>
              <v:shape style="position:absolute;left:6564;top:2175;width:59;height:74" coordorigin="6564,2175" coordsize="59,74" path="m6619,2187l6597,2187,6600,2188,6604,2191,6606,2194,6606,2197,6621,2197,6621,2190,6619,2187xe" filled="true" fillcolor="#231f20" stroked="false">
                <v:path arrowok="t"/>
                <v:fill type="solid"/>
              </v:shape>
            </v:group>
            <v:group style="position:absolute;left:6577;top:1894;width:269;height:419" coordorigin="6577,1894" coordsize="269,419">
              <v:shape style="position:absolute;left:6577;top:1894;width:269;height:419" coordorigin="6577,1894" coordsize="269,419" path="m6577,1894l6682,1950,6774,2018,6829,2093,6846,2161,6833,2219,6797,2265,6744,2297,6681,2313e" filled="false" stroked="true" strokeweight=".613pt" strokecolor="#231f20">
                <v:path arrowok="t"/>
              </v:shape>
              <v:shape style="position:absolute;left:6419;top:1716;width:444;height:614" type="#_x0000_t75" stroked="false">
                <v:imagedata r:id="rId166" o:title=""/>
              </v:shape>
            </v:group>
            <v:group style="position:absolute;left:6272;top:2186;width:509;height:203" coordorigin="6272,2186" coordsize="509,203">
              <v:shape style="position:absolute;left:6272;top:2186;width:509;height:203" coordorigin="6272,2186" coordsize="509,203" path="m6780,2186l6740,2253,6687,2308,6622,2351,6548,2378,6467,2388,6415,2384,6365,2372,6317,2353,6272,2327e" filled="false" stroked="true" strokeweight=".541pt" strokecolor="#231f20">
                <v:path arrowok="t"/>
              </v:shape>
            </v:group>
            <v:group style="position:absolute;left:6004;top:1584;width:921;height:921" coordorigin="6004,1584" coordsize="921,921">
              <v:shape style="position:absolute;left:6004;top:1584;width:921;height:921" coordorigin="6004,1584" coordsize="921,921" path="m6465,1584l6539,1590,6610,1608,6676,1635,6737,1673,6790,1719,6836,1773,6874,1833,6902,1899,6919,1970,6925,2044,6919,2119,6902,2190,6874,2256,6836,2316,6790,2370,6737,2416,6676,2453,6610,2481,6539,2499,6465,2505,6390,2499,6319,2481,6253,2453,6193,2416,6139,2370,6093,2316,6056,2256,6028,2190,6010,2119,6004,2044,6010,1970,6028,1899,6056,1833,6093,1773,6139,1719,6193,1673,6253,1635,6319,1608,6390,1590,6465,1584xe" filled="false" stroked="true" strokeweight=".567pt" strokecolor="#231f20">
                <v:path arrowok="t"/>
              </v:shape>
              <v:shape style="position:absolute;left:6322;top:2343;width:297;height:119" type="#_x0000_t75" stroked="false">
                <v:imagedata r:id="rId167" o:title=""/>
              </v:shape>
            </v:group>
            <w10:wrap type="topAndBottom"/>
          </v:group>
        </w:pict>
      </w:r>
      <w:r>
        <w:rPr/>
        <w:pict>
          <v:group style="position:absolute;margin-left:350.811005pt;margin-top:78.902176pt;width:46.65pt;height:46.65pt;mso-position-horizontal-relative:page;mso-position-vertical-relative:paragraph;z-index:3016;mso-wrap-distance-left:0;mso-wrap-distance-right:0" coordorigin="7016,1578" coordsize="933,933">
            <v:group style="position:absolute;left:7022;top:1584;width:921;height:921" coordorigin="7022,1584" coordsize="921,921">
              <v:shape style="position:absolute;left:7022;top:1584;width:921;height:921" coordorigin="7022,1584" coordsize="921,921" path="m7483,1584l7408,1590,7337,1608,7271,1635,7211,1673,7157,1719,7111,1773,7074,1833,7046,1899,7028,1970,7022,2044,7028,2119,7046,2190,7074,2256,7111,2316,7157,2370,7211,2416,7271,2453,7337,2481,7408,2499,7483,2505,7557,2499,7628,2481,7694,2453,7754,2416,7808,2370,7854,2316,7891,2256,7919,2190,7937,2119,7943,2044,7937,1970,7919,1899,7891,1833,7854,1773,7808,1719,7754,1673,7694,1635,7628,1608,7557,1590,7483,1584xe" filled="true" fillcolor="#d1d3d4" stroked="false">
                <v:path arrowok="t"/>
                <v:fill type="solid"/>
              </v:shape>
            </v:group>
            <v:group style="position:absolute;left:7022;top:1584;width:921;height:921" coordorigin="7022,1584" coordsize="921,921">
              <v:shape style="position:absolute;left:7022;top:1584;width:921;height:921" coordorigin="7022,1584" coordsize="921,921" path="m7483,1584l7557,1590,7628,1608,7694,1635,7754,1673,7808,1719,7854,1773,7891,1833,7919,1899,7937,1970,7943,2044,7937,2119,7919,2190,7891,2256,7854,2316,7808,2370,7754,2416,7694,2453,7628,2481,7557,2499,7483,2505,7408,2499,7337,2481,7271,2453,7211,2416,7157,2370,7111,2316,7074,2256,7046,2190,7028,2119,7022,2044,7028,1970,7046,1899,7074,1833,7111,1773,7157,1719,7211,1673,7271,1635,7337,1608,7408,1590,7483,1584xe" filled="false" stroked="true" strokeweight=".425pt" strokecolor="#231f20">
                <v:path arrowok="t"/>
              </v:shape>
            </v:group>
            <v:group style="position:absolute;left:7235;top:1617;width:419;height:816" coordorigin="7235,1617" coordsize="419,816">
              <v:shape style="position:absolute;left:7235;top:1617;width:419;height:816" coordorigin="7235,1617" coordsize="419,816" path="m7235,2433l7654,1617e" filled="false" stroked="true" strokeweight=".306pt" strokecolor="#6d6e71">
                <v:path arrowok="t"/>
              </v:shape>
            </v:group>
            <v:group style="position:absolute;left:7032;top:1733;width:112;height:217" coordorigin="7032,1733" coordsize="112,217">
              <v:shape style="position:absolute;left:7032;top:1733;width:112;height:217" coordorigin="7032,1733" coordsize="112,217" path="m7032,1950l7143,1733e" filled="false" stroked="true" strokeweight=".306pt" strokecolor="#6d6e71">
                <v:path arrowok="t"/>
              </v:shape>
            </v:group>
            <v:group style="position:absolute;left:7024;top:1696;width:159;height:309" coordorigin="7024,1696" coordsize="159,309">
              <v:shape style="position:absolute;left:7024;top:1696;width:159;height:309" coordorigin="7024,1696" coordsize="159,309" path="m7024,2004l7182,1696e" filled="false" stroked="true" strokeweight=".306pt" strokecolor="#6d6e71">
                <v:path arrowok="t"/>
              </v:shape>
            </v:group>
            <v:group style="position:absolute;left:7022;top:1670;width:193;height:376" coordorigin="7022,1670" coordsize="193,376">
              <v:shape style="position:absolute;left:7022;top:1670;width:193;height:376" coordorigin="7022,1670" coordsize="193,376" path="m7022,2045l7215,1670e" filled="false" stroked="true" strokeweight=".306pt" strokecolor="#6d6e71">
                <v:path arrowok="t"/>
              </v:shape>
            </v:group>
            <v:group style="position:absolute;left:7024;top:1650;width:222;height:431" coordorigin="7024,1650" coordsize="222,431">
              <v:shape style="position:absolute;left:7024;top:1650;width:222;height:431" coordorigin="7024,1650" coordsize="222,431" path="m7024,2081l7245,1650e" filled="false" stroked="true" strokeweight=".306pt" strokecolor="#6d6e71">
                <v:path arrowok="t"/>
              </v:shape>
            </v:group>
            <v:group style="position:absolute;left:7027;top:1635;width:246;height:478" coordorigin="7027,1635" coordsize="246,478">
              <v:shape style="position:absolute;left:7027;top:1635;width:246;height:478" coordorigin="7027,1635" coordsize="246,478" path="m7027,2112l7272,1635e" filled="false" stroked="true" strokeweight=".306pt" strokecolor="#6d6e71">
                <v:path arrowok="t"/>
              </v:shape>
            </v:group>
            <v:group style="position:absolute;left:7032;top:1622;width:266;height:518" coordorigin="7032,1622" coordsize="266,518">
              <v:shape style="position:absolute;left:7032;top:1622;width:266;height:518" coordorigin="7032,1622" coordsize="266,518" path="m7032,2140l7298,1622e" filled="false" stroked="true" strokeweight=".306pt" strokecolor="#6d6e71">
                <v:path arrowok="t"/>
              </v:shape>
            </v:group>
            <v:group style="position:absolute;left:7039;top:1612;width:285;height:554" coordorigin="7039,1612" coordsize="285,554">
              <v:shape style="position:absolute;left:7039;top:1612;width:285;height:554" coordorigin="7039,1612" coordsize="285,554" path="m7039,2166l7323,1612e" filled="false" stroked="true" strokeweight=".306pt" strokecolor="#6d6e71">
                <v:path arrowok="t"/>
              </v:shape>
            </v:group>
            <v:group style="position:absolute;left:7046;top:1604;width:301;height:586" coordorigin="7046,1604" coordsize="301,586">
              <v:shape style="position:absolute;left:7046;top:1604;width:301;height:586" coordorigin="7046,1604" coordsize="301,586" path="m7046,2190l7347,1604e" filled="false" stroked="true" strokeweight=".306pt" strokecolor="#6d6e71">
                <v:path arrowok="t"/>
              </v:shape>
            </v:group>
            <v:group style="position:absolute;left:7054;top:1598;width:316;height:615" coordorigin="7054,1598" coordsize="316,615">
              <v:shape style="position:absolute;left:7054;top:1598;width:316;height:615" coordorigin="7054,1598" coordsize="316,615" path="m7054,2213l7370,1598e" filled="false" stroked="true" strokeweight=".306pt" strokecolor="#6d6e71">
                <v:path arrowok="t"/>
              </v:shape>
            </v:group>
            <v:group style="position:absolute;left:7063;top:1593;width:329;height:641" coordorigin="7063,1593" coordsize="329,641">
              <v:shape style="position:absolute;left:7063;top:1593;width:329;height:641" coordorigin="7063,1593" coordsize="329,641" path="m7063,2234l7392,1593e" filled="false" stroked="true" strokeweight=".306pt" strokecolor="#6d6e71">
                <v:path arrowok="t"/>
              </v:shape>
            </v:group>
            <v:group style="position:absolute;left:7072;top:1589;width:342;height:665" coordorigin="7072,1589" coordsize="342,665">
              <v:shape style="position:absolute;left:7072;top:1589;width:342;height:665" coordorigin="7072,1589" coordsize="342,665" path="m7072,2253l7413,1589e" filled="false" stroked="true" strokeweight=".306pt" strokecolor="#6d6e71">
                <v:path arrowok="t"/>
              </v:shape>
            </v:group>
            <v:group style="position:absolute;left:7082;top:1587;width:352;height:686" coordorigin="7082,1587" coordsize="352,686">
              <v:shape style="position:absolute;left:7082;top:1587;width:352;height:686" coordorigin="7082,1587" coordsize="352,686" path="m7082,2272l7434,1587e" filled="false" stroked="true" strokeweight=".306pt" strokecolor="#6d6e71">
                <v:path arrowok="t"/>
              </v:shape>
            </v:group>
            <v:group style="position:absolute;left:7093;top:1585;width:362;height:705" coordorigin="7093,1585" coordsize="362,705">
              <v:shape style="position:absolute;left:7093;top:1585;width:362;height:705" coordorigin="7093,1585" coordsize="362,705" path="m7093,2290l7455,1585e" filled="false" stroked="true" strokeweight=".306pt" strokecolor="#6d6e71">
                <v:path arrowok="t"/>
              </v:shape>
            </v:group>
            <v:group style="position:absolute;left:7104;top:1584;width:371;height:723" coordorigin="7104,1584" coordsize="371,723">
              <v:shape style="position:absolute;left:7104;top:1584;width:371;height:723" coordorigin="7104,1584" coordsize="371,723" path="m7104,2306l7475,1584e" filled="false" stroked="true" strokeweight=".306pt" strokecolor="#6d6e71">
                <v:path arrowok="t"/>
              </v:shape>
            </v:group>
            <v:group style="position:absolute;left:7115;top:1584;width:379;height:738" coordorigin="7115,1584" coordsize="379,738">
              <v:shape style="position:absolute;left:7115;top:1584;width:379;height:738" coordorigin="7115,1584" coordsize="379,738" path="m7115,2322l7494,1584e" filled="false" stroked="true" strokeweight=".306pt" strokecolor="#6d6e71">
                <v:path arrowok="t"/>
              </v:shape>
            </v:group>
            <v:group style="position:absolute;left:7127;top:1585;width:387;height:752" coordorigin="7127,1585" coordsize="387,752">
              <v:shape style="position:absolute;left:7127;top:1585;width:387;height:752" coordorigin="7127,1585" coordsize="387,752" path="m7127,2337l7514,1585e" filled="false" stroked="true" strokeweight=".306pt" strokecolor="#6d6e71">
                <v:path arrowok="t"/>
              </v:shape>
            </v:group>
            <v:group style="position:absolute;left:7140;top:1587;width:393;height:765" coordorigin="7140,1587" coordsize="393,765">
              <v:shape style="position:absolute;left:7140;top:1587;width:393;height:765" coordorigin="7140,1587" coordsize="393,765" path="m7140,2351l7532,1587e" filled="false" stroked="true" strokeweight=".306pt" strokecolor="#6d6e71">
                <v:path arrowok="t"/>
              </v:shape>
            </v:group>
            <v:group style="position:absolute;left:7152;top:1589;width:399;height:776" coordorigin="7152,1589" coordsize="399,776">
              <v:shape style="position:absolute;left:7152;top:1589;width:399;height:776" coordorigin="7152,1589" coordsize="399,776" path="m7152,2365l7551,1589e" filled="false" stroked="true" strokeweight=".306pt" strokecolor="#6d6e71">
                <v:path arrowok="t"/>
              </v:shape>
            </v:group>
            <v:group style="position:absolute;left:7165;top:1592;width:404;height:786" coordorigin="7165,1592" coordsize="404,786">
              <v:shape style="position:absolute;left:7165;top:1592;width:404;height:786" coordorigin="7165,1592" coordsize="404,786" path="m7165,2378l7569,1592e" filled="false" stroked="true" strokeweight=".306pt" strokecolor="#6d6e71">
                <v:path arrowok="t"/>
              </v:shape>
            </v:group>
            <v:group style="position:absolute;left:7179;top:1596;width:408;height:795" coordorigin="7179,1596" coordsize="408,795">
              <v:shape style="position:absolute;left:7179;top:1596;width:408;height:795" coordorigin="7179,1596" coordsize="408,795" path="m7179,2390l7587,1596e" filled="false" stroked="true" strokeweight=".306pt" strokecolor="#6d6e71">
                <v:path arrowok="t"/>
              </v:shape>
            </v:group>
            <v:group style="position:absolute;left:7192;top:1600;width:412;height:802" coordorigin="7192,1600" coordsize="412,802">
              <v:shape style="position:absolute;left:7192;top:1600;width:412;height:802" coordorigin="7192,1600" coordsize="412,802" path="m7192,2402l7604,1600e" filled="false" stroked="true" strokeweight=".306pt" strokecolor="#6d6e71">
                <v:path arrowok="t"/>
              </v:shape>
            </v:group>
            <v:group style="position:absolute;left:7206;top:1605;width:415;height:808" coordorigin="7206,1605" coordsize="415,808">
              <v:shape style="position:absolute;left:7206;top:1605;width:415;height:808" coordorigin="7206,1605" coordsize="415,808" path="m7206,2413l7621,1605e" filled="false" stroked="true" strokeweight=".306pt" strokecolor="#6d6e71">
                <v:path arrowok="t"/>
              </v:shape>
            </v:group>
            <v:group style="position:absolute;left:7221;top:1611;width:417;height:812" coordorigin="7221,1611" coordsize="417,812">
              <v:shape style="position:absolute;left:7221;top:1611;width:417;height:812" coordorigin="7221,1611" coordsize="417,812" path="m7221,2423l7638,1611e" filled="false" stroked="true" strokeweight=".306pt" strokecolor="#6d6e71">
                <v:path arrowok="t"/>
              </v:shape>
            </v:group>
            <v:group style="position:absolute;left:7073;top:1728;width:293;height:412" coordorigin="7073,1728" coordsize="293,412">
              <v:shape style="position:absolute;left:7073;top:1728;width:293;height:412" coordorigin="7073,1728" coordsize="293,412" path="m7112,2068l7096,2068,7089,2071,7076,2083,7073,2091,7073,2110,7139,2140,7162,2138,7185,2134,7207,2127,7228,2116,7242,2107,7178,2107,7167,2103,7138,2080,7128,2073,7125,2071,7119,2069,7112,2068xe" filled="true" fillcolor="#231f20" stroked="false">
                <v:path arrowok="t"/>
                <v:fill type="solid"/>
              </v:shape>
              <v:shape style="position:absolute;left:7073;top:1728;width:293;height:412" coordorigin="7073,1728" coordsize="293,412" path="m7365,1728l7208,1728,7123,1897,7141,1898,7157,1901,7212,1930,7246,1988,7250,2023,7249,2041,7221,2096,7190,2107,7242,2107,7294,2053,7316,1991,7318,1970,7317,1952,7290,1889,7238,1849,7180,1834,7199,1798,7344,1798,7365,1728xe" filled="true" fillcolor="#231f20" stroked="false">
                <v:path arrowok="t"/>
                <v:fill type="solid"/>
              </v:shape>
            </v:group>
            <v:group style="position:absolute;left:7337;top:1712;width:305;height:435" coordorigin="7337,1712" coordsize="305,435">
              <v:shape style="position:absolute;left:7337;top:1712;width:305;height:435" coordorigin="7337,1712" coordsize="305,435" path="m7542,1712l7471,1736,7423,1784,7377,1858,7353,1922,7339,1993,7337,2028,7338,2044,7356,2102,7406,2143,7432,2147,7446,2146,7427,2127,7419,2124,7408,2113,7405,2105,7405,2089,7420,2011,7437,1953,7465,1868,7490,1797,7522,1739,7538,1733,7602,1733,7598,1729,7586,1722,7572,1716,7558,1713,7542,1712xe" filled="true" fillcolor="#231f20" stroked="false">
                <v:path arrowok="t"/>
                <v:fill type="solid"/>
              </v:shape>
              <v:shape style="position:absolute;left:7337;top:1712;width:305;height:435" coordorigin="7337,1712" coordsize="305,435" path="m7602,1733l7553,1733,7560,1736,7566,1742,7572,1748,7575,1756,7575,1768,7565,1832,7537,1925,7502,2031,7481,2089,7445,2127,7502,2127,7549,2087,7589,2030,7620,1960,7638,1883,7641,1833,7641,1819,7618,1750,7609,1739,7602,1733xe" filled="true" fillcolor="#231f20" stroked="false">
                <v:path arrowok="t"/>
                <v:fill type="solid"/>
              </v:shape>
            </v:group>
            <v:group style="position:absolute;left:7104;top:2175;width:63;height:74" coordorigin="7104,2175" coordsize="63,74">
              <v:shape style="position:absolute;left:7104;top:2175;width:63;height:74" coordorigin="7104,2175" coordsize="63,74" path="m7147,2175l7128,2175,7120,2179,7107,2192,7104,2201,7104,2224,7107,2233,7120,2245,7127,2249,7145,2249,7151,2247,7161,2239,7163,2236,7132,2236,7127,2234,7121,2227,7119,2220,7119,2203,7121,2197,7128,2190,7132,2188,7164,2188,7163,2186,7154,2178,7147,2175xe" filled="true" fillcolor="#231f20" stroked="false">
                <v:path arrowok="t"/>
                <v:fill type="solid"/>
              </v:shape>
              <v:shape style="position:absolute;left:7104;top:2175;width:63;height:74" coordorigin="7104,2175" coordsize="63,74" path="m7153,2221l7152,2227,7150,2230,7144,2235,7141,2236,7163,2236,7165,2233,7167,2226,7153,2221xe" filled="true" fillcolor="#231f20" stroked="false">
                <v:path arrowok="t"/>
                <v:fill type="solid"/>
              </v:shape>
              <v:shape style="position:absolute;left:7104;top:2175;width:63;height:74" coordorigin="7104,2175" coordsize="63,74" path="m7164,2188l7141,2188,7144,2189,7150,2193,7152,2196,7152,2200,7167,2196,7165,2190,7164,2188xe" filled="true" fillcolor="#231f20" stroked="false">
                <v:path arrowok="t"/>
                <v:fill type="solid"/>
              </v:shape>
            </v:group>
            <v:group style="position:absolute;left:7180;top:2177;width:55;height:71" coordorigin="7180,2177" coordsize="55,71">
              <v:shape style="position:absolute;left:7180;top:2177;width:55;height:71" coordorigin="7180,2177" coordsize="55,71" path="m7233,2177l7180,2177,7180,2247,7235,2247,7235,2235,7194,2235,7194,2216,7231,2216,7231,2204,7194,2204,7194,2189,7233,2189,7233,2177xe" filled="true" fillcolor="#231f20" stroked="false">
                <v:path arrowok="t"/>
                <v:fill type="solid"/>
              </v:shape>
            </v:group>
            <v:group style="position:absolute;left:7247;top:2177;width:58;height:71" coordorigin="7247,2177" coordsize="58,71">
              <v:shape style="position:absolute;left:7247;top:2177;width:58;height:71" coordorigin="7247,2177" coordsize="58,71" path="m7261,2177l7247,2177,7247,2247,7261,2247,7261,2201,7277,2201,7261,2177xe" filled="true" fillcolor="#231f20" stroked="false">
                <v:path arrowok="t"/>
                <v:fill type="solid"/>
              </v:shape>
              <v:shape style="position:absolute;left:7247;top:2177;width:58;height:71" coordorigin="7247,2177" coordsize="58,71" path="m7277,2201l7261,2201,7290,2247,7305,2247,7305,2224,7291,2224,7277,2201xe" filled="true" fillcolor="#231f20" stroked="false">
                <v:path arrowok="t"/>
                <v:fill type="solid"/>
              </v:shape>
              <v:shape style="position:absolute;left:7247;top:2177;width:58;height:71" coordorigin="7247,2177" coordsize="58,71" path="m7305,2177l7291,2177,7291,2224,7305,2224,7305,2177xe" filled="true" fillcolor="#231f20" stroked="false">
                <v:path arrowok="t"/>
                <v:fill type="solid"/>
              </v:shape>
            </v:group>
            <v:group style="position:absolute;left:7315;top:2177;width:58;height:71" coordorigin="7315,2177" coordsize="58,71">
              <v:shape style="position:absolute;left:7315;top:2177;width:58;height:71" coordorigin="7315,2177" coordsize="58,71" path="m7351,2189l7336,2189,7336,2247,7351,2247,7351,2189xe" filled="true" fillcolor="#231f20" stroked="false">
                <v:path arrowok="t"/>
                <v:fill type="solid"/>
              </v:shape>
              <v:shape style="position:absolute;left:7315;top:2177;width:58;height:71" coordorigin="7315,2177" coordsize="58,71" path="m7372,2177l7315,2177,7315,2189,7372,2189,7372,2177xe" filled="true" fillcolor="#231f20" stroked="false">
                <v:path arrowok="t"/>
                <v:fill type="solid"/>
              </v:shape>
            </v:group>
            <v:group style="position:absolute;left:7367;top:2177;width:73;height:71" coordorigin="7367,2177" coordsize="73,71">
              <v:shape style="position:absolute;left:7367;top:2177;width:73;height:71" coordorigin="7367,2177" coordsize="73,71" path="m7411,2177l7395,2177,7367,2247,7382,2247,7388,2231,7433,2231,7428,2219,7393,2219,7403,2193,7417,2193,7411,2177xe" filled="true" fillcolor="#231f20" stroked="false">
                <v:path arrowok="t"/>
                <v:fill type="solid"/>
              </v:shape>
              <v:shape style="position:absolute;left:7367;top:2177;width:73;height:71" coordorigin="7367,2177" coordsize="73,71" path="m7433,2231l7417,2231,7424,2247,7440,2247,7433,2231xe" filled="true" fillcolor="#231f20" stroked="false">
                <v:path arrowok="t"/>
                <v:fill type="solid"/>
              </v:shape>
              <v:shape style="position:absolute;left:7367;top:2177;width:73;height:71" coordorigin="7367,2177" coordsize="73,71" path="m7417,2193l7403,2193,7413,2219,7428,2219,7417,2193xe" filled="true" fillcolor="#231f20" stroked="false">
                <v:path arrowok="t"/>
                <v:fill type="solid"/>
              </v:shape>
            </v:group>
            <v:group style="position:absolute;left:7432;top:2177;width:68;height:71" coordorigin="7432,2177" coordsize="68,71">
              <v:shape style="position:absolute;left:7432;top:2177;width:68;height:71" coordorigin="7432,2177" coordsize="68,71" path="m7448,2177l7432,2177,7458,2247,7474,2247,7481,2229,7466,2229,7448,2177xe" filled="true" fillcolor="#231f20" stroked="false">
                <v:path arrowok="t"/>
                <v:fill type="solid"/>
              </v:shape>
              <v:shape style="position:absolute;left:7432;top:2177;width:68;height:71" coordorigin="7432,2177" coordsize="68,71" path="m7500,2177l7484,2177,7466,2229,7481,2229,7500,2177xe" filled="true" fillcolor="#231f20" stroked="false">
                <v:path arrowok="t"/>
                <v:fill type="solid"/>
              </v:shape>
            </v:group>
            <v:group style="position:absolute;left:7504;top:2175;width:71;height:74" coordorigin="7504,2175" coordsize="71,74">
              <v:shape style="position:absolute;left:7504;top:2175;width:71;height:74" coordorigin="7504,2175" coordsize="71,74" path="m7550,2175l7533,2175,7528,2176,7504,2205,7504,2224,7507,2233,7520,2245,7529,2249,7550,2249,7558,2245,7567,2236,7533,2236,7529,2234,7521,2226,7519,2220,7519,2204,7521,2198,7528,2190,7533,2188,7567,2188,7558,2179,7550,2175xe" filled="true" fillcolor="#231f20" stroked="false">
                <v:path arrowok="t"/>
                <v:fill type="solid"/>
              </v:shape>
              <v:shape style="position:absolute;left:7504;top:2175;width:71;height:74" coordorigin="7504,2175" coordsize="71,74" path="m7567,2188l7545,2188,7550,2190,7557,2198,7559,2204,7559,2220,7557,2226,7550,2234,7545,2236,7567,2236,7571,2232,7574,2224,7574,2201,7571,2192,7567,2188xe" filled="true" fillcolor="#231f20" stroked="false">
                <v:path arrowok="t"/>
                <v:fill type="solid"/>
              </v:shape>
            </v:group>
            <v:group style="position:absolute;left:7582;top:2175;width:59;height:74" coordorigin="7582,2175" coordsize="59,74">
              <v:shape style="position:absolute;left:7582;top:2175;width:59;height:74" coordorigin="7582,2175" coordsize="59,74" path="m7596,2223l7582,2224,7583,2232,7586,2238,7596,2247,7603,2249,7618,2249,7623,2248,7632,2244,7635,2242,7638,2237,7608,2237,7604,2235,7599,2231,7597,2228,7596,2223xe" filled="true" fillcolor="#231f20" stroked="false">
                <v:path arrowok="t"/>
                <v:fill type="solid"/>
              </v:shape>
              <v:shape style="position:absolute;left:7582;top:2175;width:59;height:74" coordorigin="7582,2175" coordsize="59,74" path="m7620,2175l7605,2175,7601,2176,7585,2201,7587,2206,7594,2212,7600,2214,7614,2218,7618,2219,7622,2220,7624,2221,7626,2224,7626,2225,7626,2229,7625,2232,7620,2236,7617,2237,7638,2237,7640,2235,7641,2231,7641,2222,7640,2219,7607,2202,7603,2200,7599,2197,7599,2196,7599,2192,7599,2191,7603,2188,7607,2187,7637,2187,7636,2185,7627,2177,7620,2175xe" filled="true" fillcolor="#231f20" stroked="false">
                <v:path arrowok="t"/>
                <v:fill type="solid"/>
              </v:shape>
              <v:shape style="position:absolute;left:7582;top:2175;width:59;height:74" coordorigin="7582,2175" coordsize="59,74" path="m7637,2187l7615,2187,7618,2188,7622,2191,7624,2194,7624,2197,7639,2197,7639,2190,7637,2187xe" filled="true" fillcolor="#231f20" stroked="false">
                <v:path arrowok="t"/>
                <v:fill type="solid"/>
              </v:shape>
            </v:group>
            <v:group style="position:absolute;left:7595;top:1894;width:269;height:419" coordorigin="7595,1894" coordsize="269,419">
              <v:shape style="position:absolute;left:7595;top:1894;width:269;height:419" coordorigin="7595,1894" coordsize="269,419" path="m7595,1894l7700,1950,7792,2018,7847,2093,7864,2161,7851,2219,7815,2265,7762,2297,7699,2313e" filled="false" stroked="true" strokeweight=".613pt" strokecolor="#231f20">
                <v:path arrowok="t"/>
              </v:shape>
              <v:shape style="position:absolute;left:7437;top:1716;width:444;height:614" type="#_x0000_t75" stroked="false">
                <v:imagedata r:id="rId168" o:title=""/>
              </v:shape>
            </v:group>
            <v:group style="position:absolute;left:7290;top:2186;width:509;height:203" coordorigin="7290,2186" coordsize="509,203">
              <v:shape style="position:absolute;left:7290;top:2186;width:509;height:203" coordorigin="7290,2186" coordsize="509,203" path="m7798,2186l7758,2253,7704,2308,7640,2351,7566,2378,7485,2388,7433,2384,7383,2372,7334,2353,7290,2327e" filled="false" stroked="true" strokeweight=".541pt" strokecolor="#231f20">
                <v:path arrowok="t"/>
              </v:shape>
            </v:group>
            <v:group style="position:absolute;left:7022;top:1584;width:921;height:921" coordorigin="7022,1584" coordsize="921,921">
              <v:shape style="position:absolute;left:7022;top:1584;width:921;height:921" coordorigin="7022,1584" coordsize="921,921" path="m7483,1584l7557,1590,7628,1608,7694,1635,7754,1673,7808,1719,7854,1773,7891,1833,7919,1899,7937,1970,7943,2044,7937,2119,7919,2190,7891,2256,7854,2316,7808,2370,7754,2416,7694,2453,7628,2481,7557,2499,7483,2505,7408,2499,7337,2481,7271,2453,7211,2416,7157,2370,7111,2316,7074,2256,7046,2190,7028,2119,7022,2044,7028,1970,7046,1899,7074,1833,7111,1773,7157,1719,7211,1673,7271,1635,7337,1608,7408,1590,7483,1584xe" filled="false" stroked="true" strokeweight=".567pt" strokecolor="#231f20">
                <v:path arrowok="t"/>
              </v:shape>
              <v:shape style="position:absolute;left:7340;top:2343;width:297;height:119" type="#_x0000_t75" stroked="false">
                <v:imagedata r:id="rId169" o:title=""/>
              </v:shape>
            </v:group>
            <w10:wrap type="topAndBottom"/>
          </v:group>
        </w:pict>
      </w:r>
      <w:r>
        <w:rPr/>
        <w:pict>
          <v:group style="position:absolute;margin-left:401.700989pt;margin-top:78.902176pt;width:46.65pt;height:46.65pt;mso-position-horizontal-relative:page;mso-position-vertical-relative:paragraph;z-index:3040;mso-wrap-distance-left:0;mso-wrap-distance-right:0" coordorigin="8034,1578" coordsize="933,933">
            <v:group style="position:absolute;left:8040;top:1584;width:921;height:921" coordorigin="8040,1584" coordsize="921,921">
              <v:shape style="position:absolute;left:8040;top:1584;width:921;height:921" coordorigin="8040,1584" coordsize="921,921" path="m8500,1584l8426,1590,8355,1608,8289,1635,8229,1673,8175,1719,8129,1773,8091,1833,8063,1899,8046,1970,8040,2044,8046,2119,8063,2190,8091,2256,8129,2316,8175,2370,8229,2416,8289,2453,8355,2481,8426,2499,8500,2505,8575,2499,8646,2481,8712,2453,8772,2416,8826,2370,8872,2316,8909,2256,8937,2190,8955,2119,8961,2044,8955,1970,8937,1899,8909,1833,8872,1773,8826,1719,8772,1673,8712,1635,8646,1608,8575,1590,8500,1584xe" filled="true" fillcolor="#d1d3d4" stroked="false">
                <v:path arrowok="t"/>
                <v:fill type="solid"/>
              </v:shape>
            </v:group>
            <v:group style="position:absolute;left:8040;top:1584;width:921;height:921" coordorigin="8040,1584" coordsize="921,921">
              <v:shape style="position:absolute;left:8040;top:1584;width:921;height:921" coordorigin="8040,1584" coordsize="921,921" path="m8500,1584l8575,1590,8646,1608,8712,1635,8772,1673,8826,1719,8872,1773,8909,1833,8937,1899,8955,1970,8961,2044,8955,2119,8937,2190,8909,2256,8872,2316,8826,2370,8772,2416,8712,2453,8646,2481,8575,2499,8500,2505,8426,2499,8355,2481,8289,2453,8229,2416,8175,2370,8129,2316,8091,2256,8063,2190,8046,2119,8040,2044,8046,1970,8063,1899,8091,1833,8129,1773,8175,1719,8229,1673,8289,1635,8355,1608,8426,1590,8500,1584xe" filled="false" stroked="true" strokeweight=".425pt" strokecolor="#231f20">
                <v:path arrowok="t"/>
              </v:shape>
            </v:group>
            <v:group style="position:absolute;left:8253;top:1617;width:419;height:816" coordorigin="8253,1617" coordsize="419,816">
              <v:shape style="position:absolute;left:8253;top:1617;width:419;height:816" coordorigin="8253,1617" coordsize="419,816" path="m8253,2433l8672,1617e" filled="false" stroked="true" strokeweight=".306pt" strokecolor="#6d6e71">
                <v:path arrowok="t"/>
              </v:shape>
            </v:group>
            <v:group style="position:absolute;left:8050;top:1733;width:112;height:217" coordorigin="8050,1733" coordsize="112,217">
              <v:shape style="position:absolute;left:8050;top:1733;width:112;height:217" coordorigin="8050,1733" coordsize="112,217" path="m8050,1950l8161,1733e" filled="false" stroked="true" strokeweight=".306pt" strokecolor="#6d6e71">
                <v:path arrowok="t"/>
              </v:shape>
            </v:group>
            <v:group style="position:absolute;left:8042;top:1696;width:159;height:309" coordorigin="8042,1696" coordsize="159,309">
              <v:shape style="position:absolute;left:8042;top:1696;width:159;height:309" coordorigin="8042,1696" coordsize="159,309" path="m8042,2004l8200,1696e" filled="false" stroked="true" strokeweight=".306pt" strokecolor="#6d6e71">
                <v:path arrowok="t"/>
              </v:shape>
            </v:group>
            <v:group style="position:absolute;left:8040;top:1670;width:193;height:376" coordorigin="8040,1670" coordsize="193,376">
              <v:shape style="position:absolute;left:8040;top:1670;width:193;height:376" coordorigin="8040,1670" coordsize="193,376" path="m8040,2045l8233,1670e" filled="false" stroked="true" strokeweight=".306pt" strokecolor="#6d6e71">
                <v:path arrowok="t"/>
              </v:shape>
            </v:group>
            <v:group style="position:absolute;left:8041;top:1650;width:222;height:431" coordorigin="8041,1650" coordsize="222,431">
              <v:shape style="position:absolute;left:8041;top:1650;width:222;height:431" coordorigin="8041,1650" coordsize="222,431" path="m8041,2081l8263,1650e" filled="false" stroked="true" strokeweight=".306pt" strokecolor="#6d6e71">
                <v:path arrowok="t"/>
              </v:shape>
            </v:group>
            <v:group style="position:absolute;left:8045;top:1635;width:246;height:478" coordorigin="8045,1635" coordsize="246,478">
              <v:shape style="position:absolute;left:8045;top:1635;width:246;height:478" coordorigin="8045,1635" coordsize="246,478" path="m8045,2112l8290,1635e" filled="false" stroked="true" strokeweight=".306pt" strokecolor="#6d6e71">
                <v:path arrowok="t"/>
              </v:shape>
            </v:group>
            <v:group style="position:absolute;left:8050;top:1622;width:266;height:518" coordorigin="8050,1622" coordsize="266,518">
              <v:shape style="position:absolute;left:8050;top:1622;width:266;height:518" coordorigin="8050,1622" coordsize="266,518" path="m8050,2140l8316,1622e" filled="false" stroked="true" strokeweight=".306pt" strokecolor="#6d6e71">
                <v:path arrowok="t"/>
              </v:shape>
            </v:group>
            <v:group style="position:absolute;left:8056;top:1612;width:285;height:554" coordorigin="8056,1612" coordsize="285,554">
              <v:shape style="position:absolute;left:8056;top:1612;width:285;height:554" coordorigin="8056,1612" coordsize="285,554" path="m8056,2166l8341,1612e" filled="false" stroked="true" strokeweight=".306pt" strokecolor="#6d6e71">
                <v:path arrowok="t"/>
              </v:shape>
            </v:group>
            <v:group style="position:absolute;left:8064;top:1604;width:301;height:586" coordorigin="8064,1604" coordsize="301,586">
              <v:shape style="position:absolute;left:8064;top:1604;width:301;height:586" coordorigin="8064,1604" coordsize="301,586" path="m8064,2190l8365,1604e" filled="false" stroked="true" strokeweight=".306pt" strokecolor="#6d6e71">
                <v:path arrowok="t"/>
              </v:shape>
            </v:group>
            <v:group style="position:absolute;left:8072;top:1598;width:316;height:615" coordorigin="8072,1598" coordsize="316,615">
              <v:shape style="position:absolute;left:8072;top:1598;width:316;height:615" coordorigin="8072,1598" coordsize="316,615" path="m8072,2213l8387,1598e" filled="false" stroked="true" strokeweight=".306pt" strokecolor="#6d6e71">
                <v:path arrowok="t"/>
              </v:shape>
            </v:group>
            <v:group style="position:absolute;left:8081;top:1593;width:329;height:641" coordorigin="8081,1593" coordsize="329,641">
              <v:shape style="position:absolute;left:8081;top:1593;width:329;height:641" coordorigin="8081,1593" coordsize="329,641" path="m8081,2234l8410,1593e" filled="false" stroked="true" strokeweight=".306pt" strokecolor="#6d6e71">
                <v:path arrowok="t"/>
              </v:shape>
            </v:group>
            <v:group style="position:absolute;left:8090;top:1589;width:342;height:665" coordorigin="8090,1589" coordsize="342,665">
              <v:shape style="position:absolute;left:8090;top:1589;width:342;height:665" coordorigin="8090,1589" coordsize="342,665" path="m8090,2253l8431,1589e" filled="false" stroked="true" strokeweight=".306pt" strokecolor="#6d6e71">
                <v:path arrowok="t"/>
              </v:shape>
            </v:group>
            <v:group style="position:absolute;left:8100;top:1587;width:352;height:686" coordorigin="8100,1587" coordsize="352,686">
              <v:shape style="position:absolute;left:8100;top:1587;width:352;height:686" coordorigin="8100,1587" coordsize="352,686" path="m8100,2272l8452,1587e" filled="false" stroked="true" strokeweight=".306pt" strokecolor="#6d6e71">
                <v:path arrowok="t"/>
              </v:shape>
            </v:group>
            <v:group style="position:absolute;left:8111;top:1585;width:362;height:705" coordorigin="8111,1585" coordsize="362,705">
              <v:shape style="position:absolute;left:8111;top:1585;width:362;height:705" coordorigin="8111,1585" coordsize="362,705" path="m8111,2290l8473,1585e" filled="false" stroked="true" strokeweight=".306pt" strokecolor="#6d6e71">
                <v:path arrowok="t"/>
              </v:shape>
            </v:group>
            <v:group style="position:absolute;left:8122;top:1584;width:371;height:723" coordorigin="8122,1584" coordsize="371,723">
              <v:shape style="position:absolute;left:8122;top:1584;width:371;height:723" coordorigin="8122,1584" coordsize="371,723" path="m8122,2306l8493,1584e" filled="false" stroked="true" strokeweight=".306pt" strokecolor="#6d6e71">
                <v:path arrowok="t"/>
              </v:shape>
            </v:group>
            <v:group style="position:absolute;left:8133;top:1584;width:379;height:738" coordorigin="8133,1584" coordsize="379,738">
              <v:shape style="position:absolute;left:8133;top:1584;width:379;height:738" coordorigin="8133,1584" coordsize="379,738" path="m8133,2322l8512,1584e" filled="false" stroked="true" strokeweight=".306pt" strokecolor="#6d6e71">
                <v:path arrowok="t"/>
              </v:shape>
            </v:group>
            <v:group style="position:absolute;left:8145;top:1585;width:387;height:752" coordorigin="8145,1585" coordsize="387,752">
              <v:shape style="position:absolute;left:8145;top:1585;width:387;height:752" coordorigin="8145,1585" coordsize="387,752" path="m8145,2337l8531,1585e" filled="false" stroked="true" strokeweight=".306pt" strokecolor="#6d6e71">
                <v:path arrowok="t"/>
              </v:shape>
            </v:group>
            <v:group style="position:absolute;left:8157;top:1587;width:393;height:765" coordorigin="8157,1587" coordsize="393,765">
              <v:shape style="position:absolute;left:8157;top:1587;width:393;height:765" coordorigin="8157,1587" coordsize="393,765" path="m8157,2351l8550,1587e" filled="false" stroked="true" strokeweight=".306pt" strokecolor="#6d6e71">
                <v:path arrowok="t"/>
              </v:shape>
            </v:group>
            <v:group style="position:absolute;left:8170;top:1589;width:399;height:776" coordorigin="8170,1589" coordsize="399,776">
              <v:shape style="position:absolute;left:8170;top:1589;width:399;height:776" coordorigin="8170,1589" coordsize="399,776" path="m8170,2365l8569,1589e" filled="false" stroked="true" strokeweight=".306pt" strokecolor="#6d6e71">
                <v:path arrowok="t"/>
              </v:shape>
            </v:group>
            <v:group style="position:absolute;left:8183;top:1592;width:404;height:786" coordorigin="8183,1592" coordsize="404,786">
              <v:shape style="position:absolute;left:8183;top:1592;width:404;height:786" coordorigin="8183,1592" coordsize="404,786" path="m8183,2378l8587,1592e" filled="false" stroked="true" strokeweight=".306pt" strokecolor="#6d6e71">
                <v:path arrowok="t"/>
              </v:shape>
            </v:group>
            <v:group style="position:absolute;left:8196;top:1596;width:408;height:795" coordorigin="8196,1596" coordsize="408,795">
              <v:shape style="position:absolute;left:8196;top:1596;width:408;height:795" coordorigin="8196,1596" coordsize="408,795" path="m8196,2390l8604,1596e" filled="false" stroked="true" strokeweight=".306pt" strokecolor="#6d6e71">
                <v:path arrowok="t"/>
              </v:shape>
            </v:group>
            <v:group style="position:absolute;left:8210;top:1600;width:412;height:802" coordorigin="8210,1600" coordsize="412,802">
              <v:shape style="position:absolute;left:8210;top:1600;width:412;height:802" coordorigin="8210,1600" coordsize="412,802" path="m8210,2402l8622,1600e" filled="false" stroked="true" strokeweight=".306pt" strokecolor="#6d6e71">
                <v:path arrowok="t"/>
              </v:shape>
            </v:group>
            <v:group style="position:absolute;left:8224;top:1605;width:415;height:808" coordorigin="8224,1605" coordsize="415,808">
              <v:shape style="position:absolute;left:8224;top:1605;width:415;height:808" coordorigin="8224,1605" coordsize="415,808" path="m8224,2413l8639,1605e" filled="false" stroked="true" strokeweight=".306pt" strokecolor="#6d6e71">
                <v:path arrowok="t"/>
              </v:shape>
            </v:group>
            <v:group style="position:absolute;left:8238;top:1611;width:417;height:812" coordorigin="8238,1611" coordsize="417,812">
              <v:shape style="position:absolute;left:8238;top:1611;width:417;height:812" coordorigin="8238,1611" coordsize="417,812" path="m8238,2423l8655,1611e" filled="false" stroked="true" strokeweight=".306pt" strokecolor="#6d6e71">
                <v:path arrowok="t"/>
              </v:shape>
            </v:group>
            <v:group style="position:absolute;left:8090;top:1728;width:293;height:412" coordorigin="8090,1728" coordsize="293,412">
              <v:shape style="position:absolute;left:8090;top:1728;width:293;height:412" coordorigin="8090,1728" coordsize="293,412" path="m8130,2068l8114,2068,8106,2071,8093,2083,8090,2091,8090,2110,8156,2140,8180,2138,8202,2134,8224,2127,8246,2116,8260,2107,8196,2107,8185,2103,8156,2080,8146,2073,8142,2071,8137,2069,8130,2068xe" filled="true" fillcolor="#231f20" stroked="false">
                <v:path arrowok="t"/>
                <v:fill type="solid"/>
              </v:shape>
              <v:shape style="position:absolute;left:8090;top:1728;width:293;height:412" coordorigin="8090,1728" coordsize="293,412" path="m8382,1728l8226,1728,8141,1897,8159,1898,8175,1901,8229,1930,8264,1988,8268,2023,8267,2041,8238,2096,8208,2107,8260,2107,8312,2053,8334,1991,8336,1970,8334,1952,8308,1889,8256,1849,8198,1834,8216,1798,8362,1798,8382,1728xe" filled="true" fillcolor="#231f20" stroked="false">
                <v:path arrowok="t"/>
                <v:fill type="solid"/>
              </v:shape>
            </v:group>
            <v:group style="position:absolute;left:8355;top:1712;width:305;height:435" coordorigin="8355,1712" coordsize="305,435">
              <v:shape style="position:absolute;left:8355;top:1712;width:305;height:435" coordorigin="8355,1712" coordsize="305,435" path="m8560,1712l8488,1736,8440,1784,8395,1858,8371,1922,8357,1993,8355,2028,8356,2044,8374,2102,8424,2143,8449,2147,8464,2146,8444,2127,8437,2124,8425,2113,8422,2105,8423,2089,8438,2011,8455,1953,8483,1868,8508,1797,8540,1739,8556,1733,8620,1733,8616,1729,8604,1722,8590,1716,8576,1713,8560,1712xe" filled="true" fillcolor="#231f20" stroked="false">
                <v:path arrowok="t"/>
                <v:fill type="solid"/>
              </v:shape>
              <v:shape style="position:absolute;left:8355;top:1712;width:305;height:435" coordorigin="8355,1712" coordsize="305,435" path="m8620,1733l8571,1733,8578,1736,8584,1742,8590,1748,8593,1756,8593,1768,8583,1832,8554,1925,8520,2031,8499,2089,8462,2127,8520,2127,8566,2087,8607,2030,8638,1960,8656,1883,8659,1833,8659,1819,8636,1750,8626,1739,8620,1733xe" filled="true" fillcolor="#231f20" stroked="false">
                <v:path arrowok="t"/>
                <v:fill type="solid"/>
              </v:shape>
            </v:group>
            <v:group style="position:absolute;left:8122;top:2175;width:63;height:74" coordorigin="8122,2175" coordsize="63,74">
              <v:shape style="position:absolute;left:8122;top:2175;width:63;height:74" coordorigin="8122,2175" coordsize="63,74" path="m8165,2175l8146,2175,8137,2179,8125,2192,8122,2201,8122,2224,8125,2233,8137,2245,8145,2249,8163,2249,8169,2247,8179,2239,8181,2236,8149,2236,8145,2234,8139,2227,8137,2220,8137,2203,8139,2197,8145,2190,8150,2188,8182,2188,8181,2186,8172,2178,8165,2175xe" filled="true" fillcolor="#231f20" stroked="false">
                <v:path arrowok="t"/>
                <v:fill type="solid"/>
              </v:shape>
              <v:shape style="position:absolute;left:8122;top:2175;width:63;height:74" coordorigin="8122,2175" coordsize="63,74" path="m8171,2221l8170,2227,8168,2230,8162,2235,8159,2236,8181,2236,8183,2233,8185,2226,8171,2221xe" filled="true" fillcolor="#231f20" stroked="false">
                <v:path arrowok="t"/>
                <v:fill type="solid"/>
              </v:shape>
              <v:shape style="position:absolute;left:8122;top:2175;width:63;height:74" coordorigin="8122,2175" coordsize="63,74" path="m8182,2188l8159,2188,8162,2189,8168,2193,8169,2196,8170,2200,8185,2196,8183,2190,8182,2188xe" filled="true" fillcolor="#231f20" stroked="false">
                <v:path arrowok="t"/>
                <v:fill type="solid"/>
              </v:shape>
            </v:group>
            <v:group style="position:absolute;left:8197;top:2177;width:55;height:71" coordorigin="8197,2177" coordsize="55,71">
              <v:shape style="position:absolute;left:8197;top:2177;width:55;height:71" coordorigin="8197,2177" coordsize="55,71" path="m8251,2177l8197,2177,8197,2247,8252,2247,8252,2235,8212,2235,8212,2216,8248,2216,8248,2204,8212,2204,8212,2189,8251,2189,8251,2177xe" filled="true" fillcolor="#231f20" stroked="false">
                <v:path arrowok="t"/>
                <v:fill type="solid"/>
              </v:shape>
            </v:group>
            <v:group style="position:absolute;left:8265;top:2177;width:58;height:71" coordorigin="8265,2177" coordsize="58,71">
              <v:shape style="position:absolute;left:8265;top:2177;width:58;height:71" coordorigin="8265,2177" coordsize="58,71" path="m8279,2177l8265,2177,8265,2247,8279,2247,8279,2201,8295,2201,8279,2177xe" filled="true" fillcolor="#231f20" stroked="false">
                <v:path arrowok="t"/>
                <v:fill type="solid"/>
              </v:shape>
              <v:shape style="position:absolute;left:8265;top:2177;width:58;height:71" coordorigin="8265,2177" coordsize="58,71" path="m8295,2201l8279,2201,8308,2247,8322,2247,8322,2224,8309,2224,8295,2201xe" filled="true" fillcolor="#231f20" stroked="false">
                <v:path arrowok="t"/>
                <v:fill type="solid"/>
              </v:shape>
              <v:shape style="position:absolute;left:8265;top:2177;width:58;height:71" coordorigin="8265,2177" coordsize="58,71" path="m8322,2177l8309,2177,8309,2224,8322,2224,8322,2177xe" filled="true" fillcolor="#231f20" stroked="false">
                <v:path arrowok="t"/>
                <v:fill type="solid"/>
              </v:shape>
            </v:group>
            <v:group style="position:absolute;left:8333;top:2177;width:58;height:71" coordorigin="8333,2177" coordsize="58,71">
              <v:shape style="position:absolute;left:8333;top:2177;width:58;height:71" coordorigin="8333,2177" coordsize="58,71" path="m8369,2189l8354,2189,8354,2247,8369,2247,8369,2189xe" filled="true" fillcolor="#231f20" stroked="false">
                <v:path arrowok="t"/>
                <v:fill type="solid"/>
              </v:shape>
              <v:shape style="position:absolute;left:8333;top:2177;width:58;height:71" coordorigin="8333,2177" coordsize="58,71" path="m8390,2177l8333,2177,8333,2189,8390,2189,8390,2177xe" filled="true" fillcolor="#231f20" stroked="false">
                <v:path arrowok="t"/>
                <v:fill type="solid"/>
              </v:shape>
            </v:group>
            <v:group style="position:absolute;left:8385;top:2177;width:73;height:71" coordorigin="8385,2177" coordsize="73,71">
              <v:shape style="position:absolute;left:8385;top:2177;width:73;height:71" coordorigin="8385,2177" coordsize="73,71" path="m8428,2177l8413,2177,8385,2247,8400,2247,8406,2231,8451,2231,8446,2219,8411,2219,8420,2193,8435,2193,8428,2177xe" filled="true" fillcolor="#231f20" stroked="false">
                <v:path arrowok="t"/>
                <v:fill type="solid"/>
              </v:shape>
              <v:shape style="position:absolute;left:8385;top:2177;width:73;height:71" coordorigin="8385,2177" coordsize="73,71" path="m8451,2231l8435,2231,8441,2247,8457,2247,8451,2231xe" filled="true" fillcolor="#231f20" stroked="false">
                <v:path arrowok="t"/>
                <v:fill type="solid"/>
              </v:shape>
              <v:shape style="position:absolute;left:8385;top:2177;width:73;height:71" coordorigin="8385,2177" coordsize="73,71" path="m8435,2193l8420,2193,8430,2219,8446,2219,8435,2193xe" filled="true" fillcolor="#231f20" stroked="false">
                <v:path arrowok="t"/>
                <v:fill type="solid"/>
              </v:shape>
            </v:group>
            <v:group style="position:absolute;left:8450;top:2177;width:68;height:71" coordorigin="8450,2177" coordsize="68,71">
              <v:shape style="position:absolute;left:8450;top:2177;width:68;height:71" coordorigin="8450,2177" coordsize="68,71" path="m8466,2177l8450,2177,8476,2247,8492,2247,8498,2229,8484,2229,8466,2177xe" filled="true" fillcolor="#231f20" stroked="false">
                <v:path arrowok="t"/>
                <v:fill type="solid"/>
              </v:shape>
              <v:shape style="position:absolute;left:8450;top:2177;width:68;height:71" coordorigin="8450,2177" coordsize="68,71" path="m8517,2177l8502,2177,8484,2229,8498,2229,8517,2177xe" filled="true" fillcolor="#231f20" stroked="false">
                <v:path arrowok="t"/>
                <v:fill type="solid"/>
              </v:shape>
            </v:group>
            <v:group style="position:absolute;left:8522;top:2175;width:71;height:74" coordorigin="8522,2175" coordsize="71,74">
              <v:shape style="position:absolute;left:8522;top:2175;width:71;height:74" coordorigin="8522,2175" coordsize="71,74" path="m8568,2175l8551,2175,8546,2176,8522,2205,8522,2224,8525,2233,8538,2245,8546,2249,8568,2249,8576,2245,8585,2236,8551,2236,8546,2234,8539,2226,8537,2220,8537,2204,8539,2198,8546,2190,8551,2188,8585,2188,8576,2179,8568,2175xe" filled="true" fillcolor="#231f20" stroked="false">
                <v:path arrowok="t"/>
                <v:fill type="solid"/>
              </v:shape>
              <v:shape style="position:absolute;left:8522;top:2175;width:71;height:74" coordorigin="8522,2175" coordsize="71,74" path="m8585,2188l8563,2188,8568,2190,8575,2198,8577,2204,8577,2220,8575,2226,8568,2234,8563,2236,8585,2236,8589,2232,8592,2224,8592,2201,8589,2192,8585,2188xe" filled="true" fillcolor="#231f20" stroked="false">
                <v:path arrowok="t"/>
                <v:fill type="solid"/>
              </v:shape>
            </v:group>
            <v:group style="position:absolute;left:8600;top:2175;width:59;height:74" coordorigin="8600,2175" coordsize="59,74">
              <v:shape style="position:absolute;left:8600;top:2175;width:59;height:74" coordorigin="8600,2175" coordsize="59,74" path="m8614,2223l8600,2224,8601,2232,8604,2238,8613,2247,8621,2249,8636,2249,8641,2248,8650,2244,8653,2242,8656,2237,8625,2237,8622,2235,8617,2231,8615,2228,8614,2223xe" filled="true" fillcolor="#231f20" stroked="false">
                <v:path arrowok="t"/>
                <v:fill type="solid"/>
              </v:shape>
              <v:shape style="position:absolute;left:8600;top:2175;width:59;height:74" coordorigin="8600,2175" coordsize="59,74" path="m8638,2175l8623,2175,8619,2176,8602,2201,8605,2206,8612,2212,8618,2214,8632,2218,8636,2219,8640,2220,8642,2221,8644,2224,8644,2225,8644,2229,8643,2232,8638,2236,8635,2237,8656,2237,8657,2235,8659,2231,8659,2222,8658,2219,8625,2202,8620,2200,8617,2197,8616,2196,8616,2192,8617,2191,8621,2188,8624,2187,8655,2187,8654,2185,8645,2177,8638,2175xe" filled="true" fillcolor="#231f20" stroked="false">
                <v:path arrowok="t"/>
                <v:fill type="solid"/>
              </v:shape>
              <v:shape style="position:absolute;left:8600;top:2175;width:59;height:74" coordorigin="8600,2175" coordsize="59,74" path="m8655,2187l8633,2187,8636,2188,8640,2191,8641,2194,8642,2197,8657,2197,8656,2190,8655,2187xe" filled="true" fillcolor="#231f20" stroked="false">
                <v:path arrowok="t"/>
                <v:fill type="solid"/>
              </v:shape>
            </v:group>
            <v:group style="position:absolute;left:8613;top:1894;width:269;height:419" coordorigin="8613,1894" coordsize="269,419">
              <v:shape style="position:absolute;left:8613;top:1894;width:269;height:419" coordorigin="8613,1894" coordsize="269,419" path="m8613,1894l8718,1950,8810,2018,8864,2093,8882,2161,8869,2219,8832,2265,8779,2297,8717,2313e" filled="false" stroked="true" strokeweight=".613pt" strokecolor="#231f20">
                <v:path arrowok="t"/>
              </v:shape>
              <v:shape style="position:absolute;left:8454;top:1716;width:444;height:614" type="#_x0000_t75" stroked="false">
                <v:imagedata r:id="rId170" o:title=""/>
              </v:shape>
            </v:group>
            <v:group style="position:absolute;left:8307;top:2186;width:509;height:203" coordorigin="8307,2186" coordsize="509,203">
              <v:shape style="position:absolute;left:8307;top:2186;width:509;height:203" coordorigin="8307,2186" coordsize="509,203" path="m8816,2186l8776,2253,8722,2308,8657,2351,8583,2378,8502,2388,8451,2384,8400,2372,8352,2353,8307,2327e" filled="false" stroked="true" strokeweight=".541pt" strokecolor="#231f20">
                <v:path arrowok="t"/>
              </v:shape>
            </v:group>
            <v:group style="position:absolute;left:8040;top:1584;width:921;height:921" coordorigin="8040,1584" coordsize="921,921">
              <v:shape style="position:absolute;left:8040;top:1584;width:921;height:921" coordorigin="8040,1584" coordsize="921,921" path="m8500,1584l8575,1590,8646,1608,8712,1635,8772,1673,8826,1719,8872,1773,8909,1833,8937,1899,8955,1970,8961,2044,8955,2119,8937,2190,8909,2256,8872,2316,8826,2370,8772,2416,8712,2453,8646,2481,8575,2499,8500,2505,8426,2499,8355,2481,8289,2453,8229,2416,8175,2370,8129,2316,8091,2256,8063,2190,8046,2119,8040,2044,8046,1970,8063,1899,8091,1833,8129,1773,8175,1719,8229,1673,8289,1635,8355,1608,8426,1590,8500,1584xe" filled="false" stroked="true" strokeweight=".567pt" strokecolor="#231f20">
                <v:path arrowok="t"/>
              </v:shape>
              <v:shape style="position:absolute;left:8357;top:2343;width:297;height:119" type="#_x0000_t75" stroked="false">
                <v:imagedata r:id="rId164" o:title=""/>
              </v:shape>
            </v:group>
            <w10:wrap type="topAndBottom"/>
          </v:group>
        </w:pict>
      </w:r>
      <w:r>
        <w:rPr/>
        <w:pict>
          <v:group style="position:absolute;margin-left:80.047997pt;margin-top:134.309174pt;width:50.85pt;height:50.85pt;mso-position-horizontal-relative:page;mso-position-vertical-relative:paragraph;z-index:3064;mso-wrap-distance-left:0;mso-wrap-distance-right:0" coordorigin="1601,2686" coordsize="1017,1017">
            <v:group style="position:absolute;left:1607;top:2692;width:1005;height:1005" coordorigin="1607,2692" coordsize="1005,1005">
              <v:shape style="position:absolute;left:1607;top:2692;width:1005;height:1005" coordorigin="1607,2692" coordsize="1005,1005" path="m2109,2692l2035,2698,1964,2713,1897,2739,1836,2773,1780,2815,1730,2865,1688,2921,1654,2983,1628,3049,1612,3120,1607,3194,1612,3269,1628,3339,1654,3406,1688,3468,1730,3524,1780,3573,1836,3616,1897,3650,1964,3675,2035,3691,2109,3697,2183,3691,2254,3675,2321,3650,2383,3616,2439,3573,2488,3524,2530,3468,2565,3406,2590,3339,2606,3269,2611,3194,2606,3120,2590,3049,2565,2983,2530,2921,2488,2865,2439,2815,2383,2773,2321,2739,2254,2713,2183,2698,2109,2692xe" filled="true" fillcolor="#d1d3d4" stroked="false">
                <v:path arrowok="t"/>
                <v:fill type="solid"/>
              </v:shape>
            </v:group>
            <v:group style="position:absolute;left:1607;top:2692;width:1005;height:1005" coordorigin="1607,2692" coordsize="1005,1005">
              <v:shape style="position:absolute;left:1607;top:2692;width:1005;height:1005" coordorigin="1607,2692" coordsize="1005,1005" path="m2109,2692l2183,2698,2254,2713,2321,2739,2383,2773,2439,2815,2488,2865,2530,2921,2565,2983,2590,3049,2606,3120,2611,3194,2606,3269,2590,3339,2565,3406,2530,3468,2488,3524,2439,3573,2383,3616,2321,3650,2254,3675,2183,3691,2109,3697,2035,3691,1964,3675,1897,3650,1836,3616,1780,3573,1730,3524,1688,3468,1654,3406,1628,3339,1612,3269,1607,3194,1612,3120,1628,3049,1654,2983,1688,2921,1730,2865,1780,2815,1836,2773,1897,2739,1964,2713,2035,2698,2109,2692xe" filled="false" stroked="true" strokeweight=".425pt" strokecolor="#231f20">
                <v:path arrowok="t"/>
              </v:shape>
            </v:group>
            <v:group style="position:absolute;left:1839;top:2728;width:457;height:890" coordorigin="1839,2728" coordsize="457,890">
              <v:shape style="position:absolute;left:1839;top:2728;width:457;height:890" coordorigin="1839,2728" coordsize="457,890" path="m1839,3618l2296,2728e" filled="false" stroked="true" strokeweight=".334pt" strokecolor="#6d6e71">
                <v:path arrowok="t"/>
              </v:shape>
            </v:group>
            <v:group style="position:absolute;left:1618;top:2855;width:122;height:237" coordorigin="1618,2855" coordsize="122,237">
              <v:shape style="position:absolute;left:1618;top:2855;width:122;height:237" coordorigin="1618,2855" coordsize="122,237" path="m1618,3091l1739,2855e" filled="false" stroked="true" strokeweight=".334pt" strokecolor="#6d6e71">
                <v:path arrowok="t"/>
              </v:shape>
            </v:group>
            <v:group style="position:absolute;left:1609;top:2814;width:173;height:337" coordorigin="1609,2814" coordsize="173,337">
              <v:shape style="position:absolute;left:1609;top:2814;width:173;height:337" coordorigin="1609,2814" coordsize="173,337" path="m1609,3150l1782,2814e" filled="false" stroked="true" strokeweight=".334pt" strokecolor="#6d6e71">
                <v:path arrowok="t"/>
              </v:shape>
            </v:group>
            <v:group style="position:absolute;left:1607;top:2786;width:211;height:410" coordorigin="1607,2786" coordsize="211,410">
              <v:shape style="position:absolute;left:1607;top:2786;width:211;height:410" coordorigin="1607,2786" coordsize="211,410" path="m1607,3195l1817,2786e" filled="false" stroked="true" strokeweight=".334pt" strokecolor="#6d6e71">
                <v:path arrowok="t"/>
              </v:shape>
            </v:group>
            <v:group style="position:absolute;left:1608;top:2764;width:242;height:470" coordorigin="1608,2764" coordsize="242,470">
              <v:shape style="position:absolute;left:1608;top:2764;width:242;height:470" coordorigin="1608,2764" coordsize="242,470" path="m1608,3234l1850,2764e" filled="false" stroked="true" strokeweight=".334pt" strokecolor="#6d6e71">
                <v:path arrowok="t"/>
              </v:shape>
            </v:group>
            <v:group style="position:absolute;left:1612;top:2748;width:268;height:521" coordorigin="1612,2748" coordsize="268,521">
              <v:shape style="position:absolute;left:1612;top:2748;width:268;height:521" coordorigin="1612,2748" coordsize="268,521" path="m1612,3268l1880,2748e" filled="false" stroked="true" strokeweight=".334pt" strokecolor="#6d6e71">
                <v:path arrowok="t"/>
              </v:shape>
            </v:group>
            <v:group style="position:absolute;left:1618;top:2734;width:291;height:565" coordorigin="1618,2734" coordsize="291,565">
              <v:shape style="position:absolute;left:1618;top:2734;width:291;height:565" coordorigin="1618,2734" coordsize="291,565" path="m1618,3299l1908,2734e" filled="false" stroked="true" strokeweight=".334pt" strokecolor="#6d6e71">
                <v:path arrowok="t"/>
              </v:shape>
            </v:group>
            <v:group style="position:absolute;left:1625;top:2723;width:311;height:605" coordorigin="1625,2723" coordsize="311,605">
              <v:shape style="position:absolute;left:1625;top:2723;width:311;height:605" coordorigin="1625,2723" coordsize="311,605" path="m1625,3327l1935,2723e" filled="false" stroked="true" strokeweight=".334pt" strokecolor="#6d6e71">
                <v:path arrowok="t"/>
              </v:shape>
            </v:group>
            <v:group style="position:absolute;left:1633;top:2714;width:329;height:640" coordorigin="1633,2714" coordsize="329,640">
              <v:shape style="position:absolute;left:1633;top:2714;width:329;height:640" coordorigin="1633,2714" coordsize="329,640" path="m1633,3353l1961,2714e" filled="false" stroked="true" strokeweight=".334pt" strokecolor="#6d6e71">
                <v:path arrowok="t"/>
              </v:shape>
            </v:group>
            <v:group style="position:absolute;left:1642;top:2707;width:345;height:671" coordorigin="1642,2707" coordsize="345,671">
              <v:shape style="position:absolute;left:1642;top:2707;width:345;height:671" coordorigin="1642,2707" coordsize="345,671" path="m1642,3378l1986,2707e" filled="false" stroked="true" strokeweight=".334pt" strokecolor="#6d6e71">
                <v:path arrowok="t"/>
              </v:shape>
            </v:group>
            <v:group style="position:absolute;left:1651;top:2702;width:359;height:699" coordorigin="1651,2702" coordsize="359,699">
              <v:shape style="position:absolute;left:1651;top:2702;width:359;height:699" coordorigin="1651,2702" coordsize="359,699" path="m1651,3401l2010,2702e" filled="false" stroked="true" strokeweight=".334pt" strokecolor="#6d6e71">
                <v:path arrowok="t"/>
              </v:shape>
            </v:group>
            <v:group style="position:absolute;left:1662;top:2698;width:373;height:725" coordorigin="1662,2698" coordsize="373,725">
              <v:shape style="position:absolute;left:1662;top:2698;width:373;height:725" coordorigin="1662,2698" coordsize="373,725" path="m1662,3422l2034,2698e" filled="false" stroked="true" strokeweight=".334pt" strokecolor="#6d6e71">
                <v:path arrowok="t"/>
              </v:shape>
            </v:group>
            <v:group style="position:absolute;left:1673;top:2695;width:384;height:748" coordorigin="1673,2695" coordsize="384,748">
              <v:shape style="position:absolute;left:1673;top:2695;width:384;height:748" coordorigin="1673,2695" coordsize="384,748" path="m1673,3443l2057,2695e" filled="false" stroked="true" strokeweight=".334pt" strokecolor="#6d6e71">
                <v:path arrowok="t"/>
              </v:shape>
            </v:group>
            <v:group style="position:absolute;left:1684;top:2693;width:395;height:769" coordorigin="1684,2693" coordsize="395,769">
              <v:shape style="position:absolute;left:1684;top:2693;width:395;height:769" coordorigin="1684,2693" coordsize="395,769" path="m1684,3462l2079,2693e" filled="false" stroked="true" strokeweight=".334pt" strokecolor="#6d6e71">
                <v:path arrowok="t"/>
              </v:shape>
            </v:group>
            <v:group style="position:absolute;left:1696;top:2692;width:405;height:788" coordorigin="1696,2692" coordsize="405,788">
              <v:shape style="position:absolute;left:1696;top:2692;width:405;height:788" coordorigin="1696,2692" coordsize="405,788" path="m1696,3480l2101,2692e" filled="false" stroked="true" strokeweight=".334pt" strokecolor="#6d6e71">
                <v:path arrowok="t"/>
              </v:shape>
            </v:group>
            <v:group style="position:absolute;left:1709;top:2692;width:414;height:805" coordorigin="1709,2692" coordsize="414,805">
              <v:shape style="position:absolute;left:1709;top:2692;width:414;height:805" coordorigin="1709,2692" coordsize="414,805" path="m1709,3497l2122,2692e" filled="false" stroked="true" strokeweight=".334pt" strokecolor="#6d6e71">
                <v:path arrowok="t"/>
              </v:shape>
            </v:group>
            <v:group style="position:absolute;left:1722;top:2693;width:422;height:821" coordorigin="1722,2693" coordsize="422,821">
              <v:shape style="position:absolute;left:1722;top:2693;width:422;height:821" coordorigin="1722,2693" coordsize="422,821" path="m1722,3514l2143,2693e" filled="false" stroked="true" strokeweight=".334pt" strokecolor="#6d6e71">
                <v:path arrowok="t"/>
              </v:shape>
            </v:group>
            <v:group style="position:absolute;left:1735;top:2695;width:429;height:835" coordorigin="1735,2695" coordsize="429,835">
              <v:shape style="position:absolute;left:1735;top:2695;width:429;height:835" coordorigin="1735,2695" coordsize="429,835" path="m1735,3529l2163,2695e" filled="false" stroked="true" strokeweight=".334pt" strokecolor="#6d6e71">
                <v:path arrowok="t"/>
              </v:shape>
            </v:group>
            <v:group style="position:absolute;left:1749;top:2698;width:435;height:847" coordorigin="1749,2698" coordsize="435,847">
              <v:shape style="position:absolute;left:1749;top:2698;width:435;height:847" coordorigin="1749,2698" coordsize="435,847" path="m1749,3544l2184,2698e" filled="false" stroked="true" strokeweight=".334pt" strokecolor="#6d6e71">
                <v:path arrowok="t"/>
              </v:shape>
            </v:group>
            <v:group style="position:absolute;left:1763;top:2701;width:441;height:858" coordorigin="1763,2701" coordsize="441,858">
              <v:shape style="position:absolute;left:1763;top:2701;width:441;height:858" coordorigin="1763,2701" coordsize="441,858" path="m1763,3558l2203,2701e" filled="false" stroked="true" strokeweight=".334pt" strokecolor="#6d6e71">
                <v:path arrowok="t"/>
              </v:shape>
            </v:group>
            <v:group style="position:absolute;left:1778;top:2705;width:445;height:867" coordorigin="1778,2705" coordsize="445,867">
              <v:shape style="position:absolute;left:1778;top:2705;width:445;height:867" coordorigin="1778,2705" coordsize="445,867" path="m1778,3571l2223,2705e" filled="false" stroked="true" strokeweight=".334pt" strokecolor="#6d6e71">
                <v:path arrowok="t"/>
              </v:shape>
            </v:group>
            <v:group style="position:absolute;left:1792;top:2710;width:449;height:875" coordorigin="1792,2710" coordsize="449,875">
              <v:shape style="position:absolute;left:1792;top:2710;width:449;height:875" coordorigin="1792,2710" coordsize="449,875" path="m1792,3584l2241,2710e" filled="false" stroked="true" strokeweight=".334pt" strokecolor="#6d6e71">
                <v:path arrowok="t"/>
              </v:shape>
            </v:group>
            <v:group style="position:absolute;left:1808;top:2715;width:453;height:881" coordorigin="1808,2715" coordsize="453,881">
              <v:shape style="position:absolute;left:1808;top:2715;width:453;height:881" coordorigin="1808,2715" coordsize="453,881" path="m1808,3596l2260,2715e" filled="false" stroked="true" strokeweight=".334pt" strokecolor="#6d6e71">
                <v:path arrowok="t"/>
              </v:shape>
            </v:group>
            <v:group style="position:absolute;left:1823;top:2721;width:455;height:886" coordorigin="1823,2721" coordsize="455,886">
              <v:shape style="position:absolute;left:1823;top:2721;width:455;height:886" coordorigin="1823,2721" coordsize="455,886" path="m1823,3607l2278,2721e" filled="false" stroked="true" strokeweight=".334pt" strokecolor="#6d6e71">
                <v:path arrowok="t"/>
              </v:shape>
            </v:group>
            <v:group style="position:absolute;left:1638;top:2840;width:328;height:449" coordorigin="1638,2840" coordsize="328,449">
              <v:shape style="position:absolute;left:1638;top:2840;width:328;height:449" coordorigin="1638,2840" coordsize="328,449" path="m1959,2904l1811,2904,1825,2905,1838,2908,1877,2956,1879,2970,1878,2986,1855,3050,1797,3122,1725,3196,1638,3277,1638,3289,1879,3289,1911,3215,1738,3215,1790,3172,1864,3106,1909,3060,1951,3002,1966,2936,1964,2918,1959,2904xe" filled="true" fillcolor="#231f20" stroked="false">
                <v:path arrowok="t"/>
                <v:fill type="solid"/>
              </v:shape>
              <v:shape style="position:absolute;left:1638;top:2840;width:328;height:449" coordorigin="1638,2840" coordsize="328,449" path="m1932,3168l1916,3168,1908,3181,1901,3191,1845,3214,1825,3215,1911,3215,1932,3168xe" filled="true" fillcolor="#231f20" stroked="false">
                <v:path arrowok="t"/>
                <v:fill type="solid"/>
              </v:shape>
              <v:shape style="position:absolute;left:1638;top:2840;width:328;height:449" coordorigin="1638,2840" coordsize="328,449" path="m1855,2840l1785,2860,1740,2905,1720,2948,1732,2953,1749,2931,1768,2916,1789,2907,1811,2904,1959,2904,1958,2900,1899,2847,1878,2842,1855,2840xe" filled="true" fillcolor="#231f20" stroked="false">
                <v:path arrowok="t"/>
                <v:fill type="solid"/>
              </v:shape>
            </v:group>
            <v:group style="position:absolute;left:1938;top:2841;width:349;height:466" coordorigin="1938,2841" coordsize="349,466">
              <v:shape style="position:absolute;left:1938;top:2841;width:349;height:466" coordorigin="1938,2841" coordsize="349,466" path="m1985,3225l1966,3225,1957,3228,1942,3243,1938,3251,1938,3273,1998,3306,2017,3307,2044,3305,2072,3300,2098,3291,2123,3280,2140,3270,2078,3270,2067,3269,2057,3266,2047,3261,2037,3255,2023,3244,2012,3237,2005,3232,2000,3229,1993,3226,1985,3225xe" filled="true" fillcolor="#231f20" stroked="false">
                <v:path arrowok="t"/>
                <v:fill type="solid"/>
              </v:shape>
              <v:shape style="position:absolute;left:1938;top:2841;width:349;height:466" coordorigin="1938,2841" coordsize="349,466" path="m2286,2841l2099,2841,1998,3032,2020,3033,2039,3036,2104,3069,2145,3135,2150,3174,2149,3195,2115,3257,2078,3270,2140,3270,2187,3229,2223,3162,2231,3114,2229,3094,2198,3023,2135,2978,2066,2961,2088,2920,2262,2920,2286,2841xe" filled="true" fillcolor="#231f20" stroked="false">
                <v:path arrowok="t"/>
                <v:fill type="solid"/>
              </v:shape>
            </v:group>
            <v:group style="position:absolute;left:1696;top:3337;width:69;height:80" coordorigin="1696,3337" coordsize="69,80">
              <v:shape style="position:absolute;left:1696;top:3337;width:69;height:80" coordorigin="1696,3337" coordsize="69,80" path="m1743,3337l1722,3337,1713,3341,1700,3355,1696,3365,1696,3390,1700,3400,1713,3414,1722,3417,1741,3417,1748,3415,1759,3407,1761,3404,1726,3404,1722,3402,1718,3398,1715,3393,1713,3387,1713,3368,1715,3361,1722,3353,1727,3351,1761,3351,1760,3349,1751,3340,1743,3337xe" filled="true" fillcolor="#231f20" stroked="false">
                <v:path arrowok="t"/>
                <v:fill type="solid"/>
              </v:shape>
              <v:shape style="position:absolute;left:1696;top:3337;width:69;height:80" coordorigin="1696,3337" coordsize="69,80" path="m1750,3387l1748,3393,1746,3397,1740,3402,1736,3404,1761,3404,1763,3401,1765,3392,1750,3387xe" filled="true" fillcolor="#231f20" stroked="false">
                <v:path arrowok="t"/>
                <v:fill type="solid"/>
              </v:shape>
              <v:shape style="position:absolute;left:1696;top:3337;width:69;height:80" coordorigin="1696,3337" coordsize="69,80" path="m1761,3351l1737,3351,1740,3352,1746,3356,1748,3360,1749,3364,1765,3360,1763,3354,1761,3351xe" filled="true" fillcolor="#231f20" stroked="false">
                <v:path arrowok="t"/>
                <v:fill type="solid"/>
              </v:shape>
            </v:group>
            <v:group style="position:absolute;left:1779;top:3339;width:60;height:78" coordorigin="1779,3339" coordsize="60,78">
              <v:shape style="position:absolute;left:1779;top:3339;width:60;height:78" coordorigin="1779,3339" coordsize="60,78" path="m1837,3339l1779,3339,1779,3416,1839,3416,1839,3403,1795,3403,1795,3382,1834,3382,1834,3369,1795,3369,1795,3352,1837,3352,1837,3339xe" filled="true" fillcolor="#231f20" stroked="false">
                <v:path arrowok="t"/>
                <v:fill type="solid"/>
              </v:shape>
            </v:group>
            <v:group style="position:absolute;left:1852;top:3339;width:63;height:78" coordorigin="1852,3339" coordsize="63,78">
              <v:shape style="position:absolute;left:1852;top:3339;width:63;height:78" coordorigin="1852,3339" coordsize="63,78" path="m1868,3339l1852,3339,1852,3416,1867,3416,1867,3366,1885,3366,1868,3339xe" filled="true" fillcolor="#231f20" stroked="false">
                <v:path arrowok="t"/>
                <v:fill type="solid"/>
              </v:shape>
              <v:shape style="position:absolute;left:1852;top:3339;width:63;height:78" coordorigin="1852,3339" coordsize="63,78" path="m1885,3366l1867,3366,1899,3416,1915,3416,1915,3390,1900,3390,1885,3366xe" filled="true" fillcolor="#231f20" stroked="false">
                <v:path arrowok="t"/>
                <v:fill type="solid"/>
              </v:shape>
              <v:shape style="position:absolute;left:1852;top:3339;width:63;height:78" coordorigin="1852,3339" coordsize="63,78" path="m1915,3339l1900,3339,1900,3390,1915,3390,1915,3339xe" filled="true" fillcolor="#231f20" stroked="false">
                <v:path arrowok="t"/>
                <v:fill type="solid"/>
              </v:shape>
            </v:group>
            <v:group style="position:absolute;left:1926;top:3339;width:63;height:78" coordorigin="1926,3339" coordsize="63,78">
              <v:shape style="position:absolute;left:1926;top:3339;width:63;height:78" coordorigin="1926,3339" coordsize="63,78" path="m1966,3352l1950,3352,1950,3416,1966,3416,1966,3352xe" filled="true" fillcolor="#231f20" stroked="false">
                <v:path arrowok="t"/>
                <v:fill type="solid"/>
              </v:shape>
              <v:shape style="position:absolute;left:1926;top:3339;width:63;height:78" coordorigin="1926,3339" coordsize="63,78" path="m1989,3339l1926,3339,1926,3352,1989,3352,1989,3339xe" filled="true" fillcolor="#231f20" stroked="false">
                <v:path arrowok="t"/>
                <v:fill type="solid"/>
              </v:shape>
            </v:group>
            <v:group style="position:absolute;left:1983;top:3339;width:80;height:78" coordorigin="1983,3339" coordsize="80,78">
              <v:shape style="position:absolute;left:1983;top:3339;width:80;height:78" coordorigin="1983,3339" coordsize="80,78" path="m2031,3339l2014,3339,1983,3416,2000,3416,2006,3398,2055,3398,2050,3385,2011,3385,2022,3357,2038,3357,2031,3339xe" filled="true" fillcolor="#231f20" stroked="false">
                <v:path arrowok="t"/>
                <v:fill type="solid"/>
              </v:shape>
              <v:shape style="position:absolute;left:1983;top:3339;width:80;height:78" coordorigin="1983,3339" coordsize="80,78" path="m2055,3398l2038,3398,2045,3416,2062,3416,2055,3398xe" filled="true" fillcolor="#231f20" stroked="false">
                <v:path arrowok="t"/>
                <v:fill type="solid"/>
              </v:shape>
              <v:shape style="position:absolute;left:1983;top:3339;width:80;height:78" coordorigin="1983,3339" coordsize="80,78" path="m2038,3357l2022,3357,2033,3385,2050,3385,2038,3357xe" filled="true" fillcolor="#231f20" stroked="false">
                <v:path arrowok="t"/>
                <v:fill type="solid"/>
              </v:shape>
            </v:group>
            <v:group style="position:absolute;left:2054;top:3339;width:74;height:78" coordorigin="2054,3339" coordsize="74,78">
              <v:shape style="position:absolute;left:2054;top:3339;width:74;height:78" coordorigin="2054,3339" coordsize="74,78" path="m2072,3339l2054,3339,2083,3416,2100,3416,2107,3396,2092,3396,2072,3339xe" filled="true" fillcolor="#231f20" stroked="false">
                <v:path arrowok="t"/>
                <v:fill type="solid"/>
              </v:shape>
              <v:shape style="position:absolute;left:2054;top:3339;width:74;height:78" coordorigin="2054,3339" coordsize="74,78" path="m2128,3339l2111,3339,2092,3396,2107,3396,2128,3339xe" filled="true" fillcolor="#231f20" stroked="false">
                <v:path arrowok="t"/>
                <v:fill type="solid"/>
              </v:shape>
            </v:group>
            <v:group style="position:absolute;left:2133;top:3337;width:77;height:80" coordorigin="2133,3337" coordsize="77,80">
              <v:shape style="position:absolute;left:2133;top:3337;width:77;height:80" coordorigin="2133,3337" coordsize="77,80" path="m2183,3337l2164,3337,2159,3338,2133,3370,2133,3390,2136,3400,2150,3414,2159,3417,2183,3417,2192,3414,2202,3404,2165,3404,2159,3402,2151,3393,2149,3386,2149,3368,2151,3362,2159,3353,2164,3351,2202,3351,2192,3341,2183,3337xe" filled="true" fillcolor="#231f20" stroked="false">
                <v:path arrowok="t"/>
                <v:fill type="solid"/>
              </v:shape>
              <v:shape style="position:absolute;left:2133;top:3337;width:77;height:80" coordorigin="2133,3337" coordsize="77,80" path="m2202,3351l2178,3351,2183,3353,2191,3362,2193,3368,2193,3386,2191,3393,2183,3402,2177,3404,2202,3404,2206,3400,2209,3390,2209,3365,2206,3355,2202,3351xe" filled="true" fillcolor="#231f20" stroked="false">
                <v:path arrowok="t"/>
                <v:fill type="solid"/>
              </v:shape>
            </v:group>
            <v:group style="position:absolute;left:2218;top:3337;width:65;height:80" coordorigin="2218,3337" coordsize="65,80">
              <v:shape style="position:absolute;left:2218;top:3337;width:65;height:80" coordorigin="2218,3337" coordsize="65,80" path="m2233,3389l2218,3391,2219,3399,2222,3406,2233,3415,2240,3417,2257,3417,2263,3416,2272,3412,2276,3410,2279,3404,2246,3404,2242,3403,2236,3398,2234,3394,2233,3389xe" filled="true" fillcolor="#231f20" stroked="false">
                <v:path arrowok="t"/>
                <v:fill type="solid"/>
              </v:shape>
              <v:shape style="position:absolute;left:2218;top:3337;width:65;height:80" coordorigin="2218,3337" coordsize="65,80" path="m2259,3337l2243,3337,2238,3338,2220,3365,2223,3370,2231,3377,2237,3380,2252,3384,2257,3385,2261,3386,2263,3387,2265,3390,2266,3392,2266,3396,2265,3399,2259,3403,2255,3404,2279,3404,2281,3402,2282,3398,2282,3388,2281,3384,2245,3366,2240,3364,2237,3361,2236,3360,2236,3356,2237,3354,2241,3351,2245,3350,2278,3350,2277,3348,2272,3344,2267,3339,2259,3337xe" filled="true" fillcolor="#231f20" stroked="false">
                <v:path arrowok="t"/>
                <v:fill type="solid"/>
              </v:shape>
              <v:shape style="position:absolute;left:2218;top:3337;width:65;height:80" coordorigin="2218,3337" coordsize="65,80" path="m2278,3350l2254,3350,2257,3351,2261,3355,2263,3357,2264,3361,2280,3361,2279,3354,2278,3350xe" filled="true" fillcolor="#231f20" stroked="false">
                <v:path arrowok="t"/>
                <v:fill type="solid"/>
              </v:shape>
            </v:group>
            <v:group style="position:absolute;left:2232;top:3030;width:292;height:457" coordorigin="2232,3030" coordsize="292,457">
              <v:shape style="position:absolute;left:2232;top:3030;width:292;height:457" coordorigin="2232,3030" coordsize="292,457" path="m2232,3030l2289,3060,2346,3091,2401,3126,2447,3166,2500,3236,2523,3301,2521,3359,2497,3408,2456,3447,2404,3474,2345,3487e" filled="false" stroked="true" strokeweight=".669pt" strokecolor="#231f20">
                <v:path arrowok="t"/>
              </v:shape>
              <v:shape style="position:absolute;left:2059;top:2835;width:484;height:671" type="#_x0000_t75" stroked="false">
                <v:imagedata r:id="rId171" o:title=""/>
              </v:shape>
            </v:group>
            <v:group style="position:absolute;left:1899;top:3349;width:555;height:221" coordorigin="1899,3349" coordsize="555,221">
              <v:shape style="position:absolute;left:1899;top:3349;width:555;height:221" coordorigin="1899,3349" coordsize="555,221" path="m2453,3349l2418,3410,2372,3464,2317,3508,2255,3541,2185,3562,2111,3569,2055,3565,2000,3552,1948,3531,1899,3503e" filled="false" stroked="true" strokeweight=".717pt" strokecolor="#231f20">
                <v:path arrowok="t"/>
              </v:shape>
            </v:group>
            <v:group style="position:absolute;left:1607;top:2692;width:1005;height:1005" coordorigin="1607,2692" coordsize="1005,1005">
              <v:shape style="position:absolute;left:1607;top:2692;width:1005;height:1005" coordorigin="1607,2692" coordsize="1005,1005" path="m2109,2692l2183,2698,2254,2713,2321,2739,2383,2773,2439,2815,2488,2865,2530,2921,2565,2983,2590,3049,2606,3120,2611,3194,2606,3269,2590,3339,2565,3406,2530,3468,2488,3524,2439,3573,2383,3616,2321,3650,2254,3675,2183,3691,2109,3697,2035,3691,1964,3675,1897,3650,1836,3616,1780,3573,1730,3524,1688,3468,1654,3406,1628,3339,1612,3269,1607,3194,1612,3120,1628,3049,1654,2983,1688,2921,1730,2865,1780,2815,1836,2773,1897,2739,1964,2713,2035,2698,2109,2692xe" filled="false" stroked="true" strokeweight=".567pt" strokecolor="#231f20">
                <v:path arrowok="t"/>
              </v:shape>
              <v:shape style="position:absolute;left:1952;top:3519;width:326;height:132" type="#_x0000_t75" stroked="false">
                <v:imagedata r:id="rId172" o:title=""/>
              </v:shape>
            </v:group>
            <w10:wrap type="topAndBottom"/>
          </v:group>
        </w:pict>
      </w:r>
      <w:r>
        <w:rPr/>
        <w:pict>
          <v:group style="position:absolute;margin-left:134.938004pt;margin-top:134.309174pt;width:50.85pt;height:50.85pt;mso-position-horizontal-relative:page;mso-position-vertical-relative:paragraph;z-index:3088;mso-wrap-distance-left:0;mso-wrap-distance-right:0" coordorigin="2699,2686" coordsize="1017,1017">
            <v:group style="position:absolute;left:2705;top:2692;width:1005;height:1005" coordorigin="2705,2692" coordsize="1005,1005">
              <v:shape style="position:absolute;left:2705;top:2692;width:1005;height:1005" coordorigin="2705,2692" coordsize="1005,1005" path="m3207,2692l3133,2698,3062,2713,2995,2739,2934,2773,2877,2815,2828,2865,2786,2921,2751,2983,2726,3049,2710,3120,2705,3194,2710,3269,2726,3339,2751,3406,2786,3468,2828,3524,2877,3573,2934,3616,2995,3650,3062,3675,3133,3691,3207,3697,3281,3691,3352,3675,3419,3650,3480,3616,3536,3573,3586,3524,3628,3468,3662,3406,3688,3339,3704,3269,3709,3194,3704,3120,3688,3049,3662,2983,3628,2921,3586,2865,3536,2815,3480,2773,3419,2739,3352,2713,3281,2698,3207,2692xe" filled="true" fillcolor="#d1d3d4" stroked="false">
                <v:path arrowok="t"/>
                <v:fill type="solid"/>
              </v:shape>
            </v:group>
            <v:group style="position:absolute;left:2705;top:2692;width:1005;height:1005" coordorigin="2705,2692" coordsize="1005,1005">
              <v:shape style="position:absolute;left:2705;top:2692;width:1005;height:1005" coordorigin="2705,2692" coordsize="1005,1005" path="m3207,2692l3281,2698,3352,2713,3419,2739,3480,2773,3536,2815,3586,2865,3628,2921,3662,2983,3688,3049,3704,3120,3709,3194,3704,3269,3688,3339,3662,3406,3628,3468,3586,3524,3536,3573,3480,3616,3419,3650,3352,3675,3281,3691,3207,3697,3133,3691,3062,3675,2995,3650,2934,3616,2877,3573,2828,3524,2786,3468,2751,3406,2726,3339,2710,3269,2705,3194,2710,3120,2726,3049,2751,2983,2786,2921,2828,2865,2877,2815,2934,2773,2995,2739,3062,2713,3133,2698,3207,2692xe" filled="false" stroked="true" strokeweight=".425pt" strokecolor="#231f20">
                <v:path arrowok="t"/>
              </v:shape>
            </v:group>
            <v:group style="position:absolute;left:2937;top:2728;width:457;height:890" coordorigin="2937,2728" coordsize="457,890">
              <v:shape style="position:absolute;left:2937;top:2728;width:457;height:890" coordorigin="2937,2728" coordsize="457,890" path="m2937,3618l3394,2728e" filled="false" stroked="true" strokeweight=".334pt" strokecolor="#6d6e71">
                <v:path arrowok="t"/>
              </v:shape>
            </v:group>
            <v:group style="position:absolute;left:2715;top:2855;width:122;height:237" coordorigin="2715,2855" coordsize="122,237">
              <v:shape style="position:absolute;left:2715;top:2855;width:122;height:237" coordorigin="2715,2855" coordsize="122,237" path="m2715,3091l2837,2855e" filled="false" stroked="true" strokeweight=".334pt" strokecolor="#6d6e71">
                <v:path arrowok="t"/>
              </v:shape>
            </v:group>
            <v:group style="position:absolute;left:2707;top:2814;width:173;height:337" coordorigin="2707,2814" coordsize="173,337">
              <v:shape style="position:absolute;left:2707;top:2814;width:173;height:337" coordorigin="2707,2814" coordsize="173,337" path="m2707,3150l2879,2814e" filled="false" stroked="true" strokeweight=".334pt" strokecolor="#6d6e71">
                <v:path arrowok="t"/>
              </v:shape>
            </v:group>
            <v:group style="position:absolute;left:2705;top:2786;width:211;height:410" coordorigin="2705,2786" coordsize="211,410">
              <v:shape style="position:absolute;left:2705;top:2786;width:211;height:410" coordorigin="2705,2786" coordsize="211,410" path="m2705,3195l2915,2786e" filled="false" stroked="true" strokeweight=".334pt" strokecolor="#6d6e71">
                <v:path arrowok="t"/>
              </v:shape>
            </v:group>
            <v:group style="position:absolute;left:2706;top:2764;width:242;height:470" coordorigin="2706,2764" coordsize="242,470">
              <v:shape style="position:absolute;left:2706;top:2764;width:242;height:470" coordorigin="2706,2764" coordsize="242,470" path="m2706,3234l2948,2764e" filled="false" stroked="true" strokeweight=".334pt" strokecolor="#6d6e71">
                <v:path arrowok="t"/>
              </v:shape>
            </v:group>
            <v:group style="position:absolute;left:2710;top:2748;width:268;height:521" coordorigin="2710,2748" coordsize="268,521">
              <v:shape style="position:absolute;left:2710;top:2748;width:268;height:521" coordorigin="2710,2748" coordsize="268,521" path="m2710,3268l2978,2748e" filled="false" stroked="true" strokeweight=".334pt" strokecolor="#6d6e71">
                <v:path arrowok="t"/>
              </v:shape>
            </v:group>
            <v:group style="position:absolute;left:2716;top:2734;width:291;height:565" coordorigin="2716,2734" coordsize="291,565">
              <v:shape style="position:absolute;left:2716;top:2734;width:291;height:565" coordorigin="2716,2734" coordsize="291,565" path="m2716,3299l3006,2734e" filled="false" stroked="true" strokeweight=".334pt" strokecolor="#6d6e71">
                <v:path arrowok="t"/>
              </v:shape>
            </v:group>
            <v:group style="position:absolute;left:2723;top:2723;width:311;height:605" coordorigin="2723,2723" coordsize="311,605">
              <v:shape style="position:absolute;left:2723;top:2723;width:311;height:605" coordorigin="2723,2723" coordsize="311,605" path="m2723,3327l3033,2723e" filled="false" stroked="true" strokeweight=".334pt" strokecolor="#6d6e71">
                <v:path arrowok="t"/>
              </v:shape>
            </v:group>
            <v:group style="position:absolute;left:2731;top:2714;width:329;height:640" coordorigin="2731,2714" coordsize="329,640">
              <v:shape style="position:absolute;left:2731;top:2714;width:329;height:640" coordorigin="2731,2714" coordsize="329,640" path="m2731,3353l3059,2714e" filled="false" stroked="true" strokeweight=".334pt" strokecolor="#6d6e71">
                <v:path arrowok="t"/>
              </v:shape>
            </v:group>
            <v:group style="position:absolute;left:2739;top:2707;width:345;height:671" coordorigin="2739,2707" coordsize="345,671">
              <v:shape style="position:absolute;left:2739;top:2707;width:345;height:671" coordorigin="2739,2707" coordsize="345,671" path="m2739,3378l3084,2707e" filled="false" stroked="true" strokeweight=".334pt" strokecolor="#6d6e71">
                <v:path arrowok="t"/>
              </v:shape>
            </v:group>
            <v:group style="position:absolute;left:2749;top:2702;width:359;height:699" coordorigin="2749,2702" coordsize="359,699">
              <v:shape style="position:absolute;left:2749;top:2702;width:359;height:699" coordorigin="2749,2702" coordsize="359,699" path="m2749,3401l3108,2702e" filled="false" stroked="true" strokeweight=".334pt" strokecolor="#6d6e71">
                <v:path arrowok="t"/>
              </v:shape>
            </v:group>
            <v:group style="position:absolute;left:2759;top:2698;width:373;height:725" coordorigin="2759,2698" coordsize="373,725">
              <v:shape style="position:absolute;left:2759;top:2698;width:373;height:725" coordorigin="2759,2698" coordsize="373,725" path="m2759,3422l3131,2698e" filled="false" stroked="true" strokeweight=".334pt" strokecolor="#6d6e71">
                <v:path arrowok="t"/>
              </v:shape>
            </v:group>
            <v:group style="position:absolute;left:2770;top:2695;width:384;height:748" coordorigin="2770,2695" coordsize="384,748">
              <v:shape style="position:absolute;left:2770;top:2695;width:384;height:748" coordorigin="2770,2695" coordsize="384,748" path="m2770,3443l3154,2695e" filled="false" stroked="true" strokeweight=".334pt" strokecolor="#6d6e71">
                <v:path arrowok="t"/>
              </v:shape>
            </v:group>
            <v:group style="position:absolute;left:2782;top:2693;width:395;height:769" coordorigin="2782,2693" coordsize="395,769">
              <v:shape style="position:absolute;left:2782;top:2693;width:395;height:769" coordorigin="2782,2693" coordsize="395,769" path="m2782,3462l3177,2693e" filled="false" stroked="true" strokeweight=".334pt" strokecolor="#6d6e71">
                <v:path arrowok="t"/>
              </v:shape>
            </v:group>
            <v:group style="position:absolute;left:2794;top:2692;width:405;height:788" coordorigin="2794,2692" coordsize="405,788">
              <v:shape style="position:absolute;left:2794;top:2692;width:405;height:788" coordorigin="2794,2692" coordsize="405,788" path="m2794,3480l3198,2692e" filled="false" stroked="true" strokeweight=".334pt" strokecolor="#6d6e71">
                <v:path arrowok="t"/>
              </v:shape>
            </v:group>
            <v:group style="position:absolute;left:2806;top:2692;width:414;height:805" coordorigin="2806,2692" coordsize="414,805">
              <v:shape style="position:absolute;left:2806;top:2692;width:414;height:805" coordorigin="2806,2692" coordsize="414,805" path="m2806,3497l3220,2692e" filled="false" stroked="true" strokeweight=".334pt" strokecolor="#6d6e71">
                <v:path arrowok="t"/>
              </v:shape>
            </v:group>
            <v:group style="position:absolute;left:2819;top:2693;width:422;height:821" coordorigin="2819,2693" coordsize="422,821">
              <v:shape style="position:absolute;left:2819;top:2693;width:422;height:821" coordorigin="2819,2693" coordsize="422,821" path="m2819,3514l3241,2693e" filled="false" stroked="true" strokeweight=".334pt" strokecolor="#6d6e71">
                <v:path arrowok="t"/>
              </v:shape>
            </v:group>
            <v:group style="position:absolute;left:2833;top:2695;width:429;height:835" coordorigin="2833,2695" coordsize="429,835">
              <v:shape style="position:absolute;left:2833;top:2695;width:429;height:835" coordorigin="2833,2695" coordsize="429,835" path="m2833,3529l3261,2695e" filled="false" stroked="true" strokeweight=".334pt" strokecolor="#6d6e71">
                <v:path arrowok="t"/>
              </v:shape>
            </v:group>
            <v:group style="position:absolute;left:2847;top:2698;width:435;height:847" coordorigin="2847,2698" coordsize="435,847">
              <v:shape style="position:absolute;left:2847;top:2698;width:435;height:847" coordorigin="2847,2698" coordsize="435,847" path="m2847,3544l3281,2698e" filled="false" stroked="true" strokeweight=".334pt" strokecolor="#6d6e71">
                <v:path arrowok="t"/>
              </v:shape>
            </v:group>
            <v:group style="position:absolute;left:2861;top:2701;width:441;height:858" coordorigin="2861,2701" coordsize="441,858">
              <v:shape style="position:absolute;left:2861;top:2701;width:441;height:858" coordorigin="2861,2701" coordsize="441,858" path="m2861,3558l3301,2701e" filled="false" stroked="true" strokeweight=".334pt" strokecolor="#6d6e71">
                <v:path arrowok="t"/>
              </v:shape>
            </v:group>
            <v:group style="position:absolute;left:2875;top:2705;width:445;height:867" coordorigin="2875,2705" coordsize="445,867">
              <v:shape style="position:absolute;left:2875;top:2705;width:445;height:867" coordorigin="2875,2705" coordsize="445,867" path="m2875,3571l3320,2705e" filled="false" stroked="true" strokeweight=".334pt" strokecolor="#6d6e71">
                <v:path arrowok="t"/>
              </v:shape>
            </v:group>
            <v:group style="position:absolute;left:2890;top:2710;width:449;height:875" coordorigin="2890,2710" coordsize="449,875">
              <v:shape style="position:absolute;left:2890;top:2710;width:449;height:875" coordorigin="2890,2710" coordsize="449,875" path="m2890,3584l3339,2710e" filled="false" stroked="true" strokeweight=".334pt" strokecolor="#6d6e71">
                <v:path arrowok="t"/>
              </v:shape>
            </v:group>
            <v:group style="position:absolute;left:2906;top:2715;width:453;height:881" coordorigin="2906,2715" coordsize="453,881">
              <v:shape style="position:absolute;left:2906;top:2715;width:453;height:881" coordorigin="2906,2715" coordsize="453,881" path="m2906,3596l3358,2715e" filled="false" stroked="true" strokeweight=".334pt" strokecolor="#6d6e71">
                <v:path arrowok="t"/>
              </v:shape>
            </v:group>
            <v:group style="position:absolute;left:2921;top:2721;width:455;height:886" coordorigin="2921,2721" coordsize="455,886">
              <v:shape style="position:absolute;left:2921;top:2721;width:455;height:886" coordorigin="2921,2721" coordsize="455,886" path="m2921,3607l3376,2721e" filled="false" stroked="true" strokeweight=".334pt" strokecolor="#6d6e71">
                <v:path arrowok="t"/>
              </v:shape>
            </v:group>
            <v:group style="position:absolute;left:2736;top:2840;width:328;height:449" coordorigin="2736,2840" coordsize="328,449">
              <v:shape style="position:absolute;left:2736;top:2840;width:328;height:449" coordorigin="2736,2840" coordsize="328,449" path="m3057,2904l2909,2904,2923,2905,2936,2908,2975,2956,2976,2970,2976,2986,2953,3050,2895,3122,2823,3196,2736,3277,2736,3289,2977,3289,3009,3215,2836,3215,2887,3172,2962,3106,3007,3060,3049,3002,3064,2936,3062,2918,3057,2904xe" filled="true" fillcolor="#231f20" stroked="false">
                <v:path arrowok="t"/>
                <v:fill type="solid"/>
              </v:shape>
              <v:shape style="position:absolute;left:2736;top:2840;width:328;height:449" coordorigin="2736,2840" coordsize="328,449" path="m3030,3168l3014,3168,3006,3181,2999,3191,2943,3214,2923,3215,3009,3215,3030,3168xe" filled="true" fillcolor="#231f20" stroked="false">
                <v:path arrowok="t"/>
                <v:fill type="solid"/>
              </v:shape>
              <v:shape style="position:absolute;left:2736;top:2840;width:328;height:449" coordorigin="2736,2840" coordsize="328,449" path="m2953,2840l2882,2860,2837,2905,2817,2948,2830,2953,2847,2931,2866,2916,2887,2907,2909,2904,3057,2904,3056,2900,2997,2847,2976,2842,2953,2840xe" filled="true" fillcolor="#231f20" stroked="false">
                <v:path arrowok="t"/>
                <v:fill type="solid"/>
              </v:shape>
            </v:group>
            <v:group style="position:absolute;left:3036;top:2841;width:349;height:466" coordorigin="3036,2841" coordsize="349,466">
              <v:shape style="position:absolute;left:3036;top:2841;width:349;height:466" coordorigin="3036,2841" coordsize="349,466" path="m3083,3225l3064,3225,3055,3228,3039,3243,3036,3251,3036,3273,3096,3306,3114,3307,3142,3305,3169,3300,3196,3291,3221,3280,3238,3270,3176,3270,3165,3269,3155,3266,3145,3261,3135,3255,3121,3244,3110,3237,3102,3232,3098,3229,3091,3226,3083,3225xe" filled="true" fillcolor="#231f20" stroked="false">
                <v:path arrowok="t"/>
                <v:fill type="solid"/>
              </v:shape>
              <v:shape style="position:absolute;left:3036;top:2841;width:349;height:466" coordorigin="3036,2841" coordsize="349,466" path="m3384,2841l3197,2841,3096,3032,3117,3033,3137,3036,3202,3069,3243,3135,3248,3174,3246,3195,3212,3257,3176,3270,3238,3270,3284,3229,3321,3162,3328,3114,3327,3094,3296,3023,3233,2978,3164,2961,3186,2920,3360,2920,3384,2841xe" filled="true" fillcolor="#231f20" stroked="false">
                <v:path arrowok="t"/>
                <v:fill type="solid"/>
              </v:shape>
            </v:group>
            <v:group style="position:absolute;left:2794;top:3337;width:69;height:80" coordorigin="2794,3337" coordsize="69,80">
              <v:shape style="position:absolute;left:2794;top:3337;width:69;height:80" coordorigin="2794,3337" coordsize="69,80" path="m2841,3337l2820,3337,2811,3341,2798,3355,2794,3365,2794,3390,2797,3400,2811,3414,2820,3417,2839,3417,2846,3415,2857,3407,2858,3404,2824,3404,2820,3402,2816,3398,2812,3393,2811,3387,2811,3368,2812,3361,2820,3353,2824,3351,2859,3351,2858,3349,2849,3340,2841,3337xe" filled="true" fillcolor="#231f20" stroked="false">
                <v:path arrowok="t"/>
                <v:fill type="solid"/>
              </v:shape>
              <v:shape style="position:absolute;left:2794;top:3337;width:69;height:80" coordorigin="2794,3337" coordsize="69,80" path="m2847,3387l2846,3393,2844,3397,2838,3402,2834,3404,2858,3404,2860,3401,2863,3392,2847,3387xe" filled="true" fillcolor="#231f20" stroked="false">
                <v:path arrowok="t"/>
                <v:fill type="solid"/>
              </v:shape>
              <v:shape style="position:absolute;left:2794;top:3337;width:69;height:80" coordorigin="2794,3337" coordsize="69,80" path="m2859,3351l2834,3351,2838,3352,2844,3356,2846,3360,2847,3364,2863,3360,2861,3354,2859,3351xe" filled="true" fillcolor="#231f20" stroked="false">
                <v:path arrowok="t"/>
                <v:fill type="solid"/>
              </v:shape>
            </v:group>
            <v:group style="position:absolute;left:2877;top:3339;width:60;height:78" coordorigin="2877,3339" coordsize="60,78">
              <v:shape style="position:absolute;left:2877;top:3339;width:60;height:78" coordorigin="2877,3339" coordsize="60,78" path="m2935,3339l2877,3339,2877,3416,2937,3416,2937,3403,2892,3403,2892,3382,2932,3382,2932,3369,2892,3369,2892,3352,2935,3352,2935,3339xe" filled="true" fillcolor="#231f20" stroked="false">
                <v:path arrowok="t"/>
                <v:fill type="solid"/>
              </v:shape>
            </v:group>
            <v:group style="position:absolute;left:2950;top:3339;width:63;height:78" coordorigin="2950,3339" coordsize="63,78">
              <v:shape style="position:absolute;left:2950;top:3339;width:63;height:78" coordorigin="2950,3339" coordsize="63,78" path="m2966,3339l2950,3339,2950,3416,2965,3416,2965,3366,2983,3366,2966,3339xe" filled="true" fillcolor="#231f20" stroked="false">
                <v:path arrowok="t"/>
                <v:fill type="solid"/>
              </v:shape>
              <v:shape style="position:absolute;left:2950;top:3339;width:63;height:78" coordorigin="2950,3339" coordsize="63,78" path="m2983,3366l2965,3366,2997,3416,3013,3416,3013,3390,2998,3390,2983,3366xe" filled="true" fillcolor="#231f20" stroked="false">
                <v:path arrowok="t"/>
                <v:fill type="solid"/>
              </v:shape>
              <v:shape style="position:absolute;left:2950;top:3339;width:63;height:78" coordorigin="2950,3339" coordsize="63,78" path="m3013,3339l2998,3339,2998,3390,3013,3390,3013,3339xe" filled="true" fillcolor="#231f20" stroked="false">
                <v:path arrowok="t"/>
                <v:fill type="solid"/>
              </v:shape>
            </v:group>
            <v:group style="position:absolute;left:3024;top:3339;width:63;height:78" coordorigin="3024,3339" coordsize="63,78">
              <v:shape style="position:absolute;left:3024;top:3339;width:63;height:78" coordorigin="3024,3339" coordsize="63,78" path="m3063,3352l3047,3352,3047,3416,3063,3416,3063,3352xe" filled="true" fillcolor="#231f20" stroked="false">
                <v:path arrowok="t"/>
                <v:fill type="solid"/>
              </v:shape>
              <v:shape style="position:absolute;left:3024;top:3339;width:63;height:78" coordorigin="3024,3339" coordsize="63,78" path="m3087,3339l3024,3339,3024,3352,3087,3352,3087,3339xe" filled="true" fillcolor="#231f20" stroked="false">
                <v:path arrowok="t"/>
                <v:fill type="solid"/>
              </v:shape>
            </v:group>
            <v:group style="position:absolute;left:3081;top:3339;width:80;height:78" coordorigin="3081,3339" coordsize="80,78">
              <v:shape style="position:absolute;left:3081;top:3339;width:80;height:78" coordorigin="3081,3339" coordsize="80,78" path="m3128,3339l3112,3339,3081,3416,3098,3416,3104,3398,3153,3398,3147,3385,3109,3385,3120,3357,3136,3357,3128,3339xe" filled="true" fillcolor="#231f20" stroked="false">
                <v:path arrowok="t"/>
                <v:fill type="solid"/>
              </v:shape>
              <v:shape style="position:absolute;left:3081;top:3339;width:80;height:78" coordorigin="3081,3339" coordsize="80,78" path="m3153,3398l3136,3398,3143,3416,3160,3416,3153,3398xe" filled="true" fillcolor="#231f20" stroked="false">
                <v:path arrowok="t"/>
                <v:fill type="solid"/>
              </v:shape>
              <v:shape style="position:absolute;left:3081;top:3339;width:80;height:78" coordorigin="3081,3339" coordsize="80,78" path="m3136,3357l3120,3357,3131,3385,3147,3385,3136,3357xe" filled="true" fillcolor="#231f20" stroked="false">
                <v:path arrowok="t"/>
                <v:fill type="solid"/>
              </v:shape>
            </v:group>
            <v:group style="position:absolute;left:3152;top:3339;width:74;height:78" coordorigin="3152,3339" coordsize="74,78">
              <v:shape style="position:absolute;left:3152;top:3339;width:74;height:78" coordorigin="3152,3339" coordsize="74,78" path="m3169,3339l3152,3339,3180,3416,3197,3416,3205,3396,3189,3396,3169,3339xe" filled="true" fillcolor="#231f20" stroked="false">
                <v:path arrowok="t"/>
                <v:fill type="solid"/>
              </v:shape>
              <v:shape style="position:absolute;left:3152;top:3339;width:74;height:78" coordorigin="3152,3339" coordsize="74,78" path="m3226,3339l3209,3339,3189,3396,3205,3396,3226,3339xe" filled="true" fillcolor="#231f20" stroked="false">
                <v:path arrowok="t"/>
                <v:fill type="solid"/>
              </v:shape>
            </v:group>
            <v:group style="position:absolute;left:3231;top:3337;width:77;height:80" coordorigin="3231,3337" coordsize="77,80">
              <v:shape style="position:absolute;left:3231;top:3337;width:77;height:80" coordorigin="3231,3337" coordsize="77,80" path="m3280,3337l3262,3337,3257,3338,3231,3370,3231,3390,3234,3400,3248,3414,3257,3417,3280,3417,3290,3414,3299,3404,3262,3404,3257,3402,3249,3393,3247,3386,3247,3368,3249,3362,3257,3353,3262,3351,3299,3351,3290,3341,3280,3337xe" filled="true" fillcolor="#231f20" stroked="false">
                <v:path arrowok="t"/>
                <v:fill type="solid"/>
              </v:shape>
              <v:shape style="position:absolute;left:3231;top:3337;width:77;height:80" coordorigin="3231,3337" coordsize="77,80" path="m3299,3351l3275,3351,3281,3353,3289,3362,3291,3368,3291,3386,3289,3393,3280,3402,3275,3404,3299,3404,3304,3400,3307,3390,3307,3365,3304,3355,3299,3351xe" filled="true" fillcolor="#231f20" stroked="false">
                <v:path arrowok="t"/>
                <v:fill type="solid"/>
              </v:shape>
            </v:group>
            <v:group style="position:absolute;left:3315;top:3337;width:65;height:80" coordorigin="3315,3337" coordsize="65,80">
              <v:shape style="position:absolute;left:3315;top:3337;width:65;height:80" coordorigin="3315,3337" coordsize="65,80" path="m3331,3389l3315,3391,3316,3399,3320,3406,3330,3415,3338,3417,3355,3417,3361,3416,3370,3412,3373,3410,3377,3404,3343,3404,3339,3403,3334,3398,3332,3394,3331,3389xe" filled="true" fillcolor="#231f20" stroked="false">
                <v:path arrowok="t"/>
                <v:fill type="solid"/>
              </v:shape>
              <v:shape style="position:absolute;left:3315;top:3337;width:65;height:80" coordorigin="3315,3337" coordsize="65,80" path="m3357,3337l3341,3337,3336,3338,3318,3365,3321,3370,3329,3377,3335,3380,3350,3384,3354,3385,3359,3386,3361,3387,3363,3390,3364,3392,3364,3396,3362,3399,3357,3403,3353,3404,3377,3404,3378,3402,3380,3398,3380,3388,3379,3384,3343,3366,3338,3364,3334,3361,3334,3360,3334,3356,3334,3354,3339,3351,3342,3350,3376,3350,3374,3348,3369,3344,3364,3339,3357,3337xe" filled="true" fillcolor="#231f20" stroked="false">
                <v:path arrowok="t"/>
                <v:fill type="solid"/>
              </v:shape>
              <v:shape style="position:absolute;left:3315;top:3337;width:65;height:80" coordorigin="3315,3337" coordsize="65,80" path="m3376,3350l3351,3350,3355,3351,3359,3355,3361,3357,3361,3361,3377,3361,3377,3354,3376,3350xe" filled="true" fillcolor="#231f20" stroked="false">
                <v:path arrowok="t"/>
                <v:fill type="solid"/>
              </v:shape>
            </v:group>
            <v:group style="position:absolute;left:3330;top:3030;width:292;height:457" coordorigin="3330,3030" coordsize="292,457">
              <v:shape style="position:absolute;left:3330;top:3030;width:292;height:457" coordorigin="3330,3030" coordsize="292,457" path="m3330,3030l3386,3060,3444,3091,3498,3126,3545,3166,3598,3236,3621,3301,3618,3359,3595,3408,3554,3447,3502,3474,3443,3487e" filled="false" stroked="true" strokeweight=".669pt" strokecolor="#231f20">
                <v:path arrowok="t"/>
              </v:shape>
              <v:shape style="position:absolute;left:3157;top:2835;width:484;height:671" type="#_x0000_t75" stroked="false">
                <v:imagedata r:id="rId173" o:title=""/>
              </v:shape>
            </v:group>
            <v:group style="position:absolute;left:2996;top:3349;width:555;height:221" coordorigin="2996,3349" coordsize="555,221">
              <v:shape style="position:absolute;left:2996;top:3349;width:555;height:221" coordorigin="2996,3349" coordsize="555,221" path="m3551,3349l3516,3410,3470,3464,3415,3508,3352,3541,3283,3562,3209,3569,3153,3565,3098,3552,3045,3531,2996,3503e" filled="false" stroked="true" strokeweight=".717pt" strokecolor="#231f20">
                <v:path arrowok="t"/>
              </v:shape>
            </v:group>
            <v:group style="position:absolute;left:2705;top:2692;width:1005;height:1005" coordorigin="2705,2692" coordsize="1005,1005">
              <v:shape style="position:absolute;left:2705;top:2692;width:1005;height:1005" coordorigin="2705,2692" coordsize="1005,1005" path="m3207,2692l3281,2698,3352,2713,3419,2739,3480,2773,3536,2815,3586,2865,3628,2921,3662,2983,3688,3049,3704,3120,3709,3194,3704,3269,3688,3339,3662,3406,3628,3468,3586,3524,3536,3573,3480,3616,3419,3650,3352,3675,3281,3691,3207,3697,3133,3691,3062,3675,2995,3650,2934,3616,2877,3573,2828,3524,2786,3468,2751,3406,2726,3339,2710,3269,2705,3194,2710,3120,2726,3049,2751,2983,2786,2921,2828,2865,2877,2815,2934,2773,2995,2739,3062,2713,3133,2698,3207,2692xe" filled="false" stroked="true" strokeweight=".567pt" strokecolor="#231f20">
                <v:path arrowok="t"/>
              </v:shape>
              <v:shape style="position:absolute;left:3050;top:3519;width:326;height:132" type="#_x0000_t75" stroked="false">
                <v:imagedata r:id="rId174" o:title=""/>
              </v:shape>
            </v:group>
            <w10:wrap type="topAndBottom"/>
          </v:group>
        </w:pict>
      </w:r>
      <w:r>
        <w:rPr/>
        <w:pict>
          <v:group style="position:absolute;margin-left:189.826996pt;margin-top:134.309174pt;width:50.85pt;height:50.85pt;mso-position-horizontal-relative:page;mso-position-vertical-relative:paragraph;z-index:3112;mso-wrap-distance-left:0;mso-wrap-distance-right:0" coordorigin="3797,2686" coordsize="1017,1017">
            <v:group style="position:absolute;left:3803;top:2692;width:1005;height:1005" coordorigin="3803,2692" coordsize="1005,1005">
              <v:shape style="position:absolute;left:3803;top:2692;width:1005;height:1005" coordorigin="3803,2692" coordsize="1005,1005" path="m4305,2692l4231,2698,4160,2713,4093,2739,4031,2773,3975,2815,3926,2865,3883,2921,3849,2983,3824,3049,3808,3120,3803,3194,3808,3269,3824,3339,3849,3406,3883,3468,3926,3524,3975,3573,4031,3616,4093,3650,4160,3675,4231,3691,4305,3697,4379,3691,4450,3675,4516,3650,4578,3616,4634,3573,4684,3524,4726,3468,4760,3406,4786,3339,4801,3269,4807,3194,4801,3120,4786,3049,4760,2983,4726,2921,4684,2865,4634,2815,4578,2773,4516,2739,4450,2713,4379,2698,4305,2692xe" filled="true" fillcolor="#d1d3d4" stroked="false">
                <v:path arrowok="t"/>
                <v:fill type="solid"/>
              </v:shape>
            </v:group>
            <v:group style="position:absolute;left:3803;top:2692;width:1005;height:1005" coordorigin="3803,2692" coordsize="1005,1005">
              <v:shape style="position:absolute;left:3803;top:2692;width:1005;height:1005" coordorigin="3803,2692" coordsize="1005,1005" path="m4305,2692l4379,2698,4450,2713,4516,2739,4578,2773,4634,2815,4684,2865,4726,2921,4760,2983,4786,3049,4801,3120,4807,3194,4801,3269,4786,3339,4760,3406,4726,3468,4684,3524,4634,3573,4578,3616,4516,3650,4450,3675,4379,3691,4305,3697,4231,3691,4160,3675,4093,3650,4031,3616,3975,3573,3926,3524,3883,3468,3849,3406,3824,3339,3808,3269,3803,3194,3808,3120,3824,3049,3849,2983,3883,2921,3926,2865,3975,2815,4031,2773,4093,2739,4160,2713,4231,2698,4305,2692xe" filled="false" stroked="true" strokeweight=".425pt" strokecolor="#231f20">
                <v:path arrowok="t"/>
              </v:shape>
            </v:group>
            <v:group style="position:absolute;left:4035;top:2728;width:457;height:890" coordorigin="4035,2728" coordsize="457,890">
              <v:shape style="position:absolute;left:4035;top:2728;width:457;height:890" coordorigin="4035,2728" coordsize="457,890" path="m4035,3618l4492,2728e" filled="false" stroked="true" strokeweight=".334pt" strokecolor="#6d6e71">
                <v:path arrowok="t"/>
              </v:shape>
            </v:group>
            <v:group style="position:absolute;left:3813;top:2855;width:122;height:237" coordorigin="3813,2855" coordsize="122,237">
              <v:shape style="position:absolute;left:3813;top:2855;width:122;height:237" coordorigin="3813,2855" coordsize="122,237" path="m3813,3091l3934,2855e" filled="false" stroked="true" strokeweight=".334pt" strokecolor="#6d6e71">
                <v:path arrowok="t"/>
              </v:shape>
            </v:group>
            <v:group style="position:absolute;left:3805;top:2814;width:173;height:337" coordorigin="3805,2814" coordsize="173,337">
              <v:shape style="position:absolute;left:3805;top:2814;width:173;height:337" coordorigin="3805,2814" coordsize="173,337" path="m3805,3150l3977,2814e" filled="false" stroked="true" strokeweight=".334pt" strokecolor="#6d6e71">
                <v:path arrowok="t"/>
              </v:shape>
            </v:group>
            <v:group style="position:absolute;left:3803;top:2786;width:211;height:410" coordorigin="3803,2786" coordsize="211,410">
              <v:shape style="position:absolute;left:3803;top:2786;width:211;height:410" coordorigin="3803,2786" coordsize="211,410" path="m3803,3195l4013,2786e" filled="false" stroked="true" strokeweight=".334pt" strokecolor="#6d6e71">
                <v:path arrowok="t"/>
              </v:shape>
            </v:group>
            <v:group style="position:absolute;left:3804;top:2764;width:242;height:470" coordorigin="3804,2764" coordsize="242,470">
              <v:shape style="position:absolute;left:3804;top:2764;width:242;height:470" coordorigin="3804,2764" coordsize="242,470" path="m3804,3234l4045,2764e" filled="false" stroked="true" strokeweight=".334pt" strokecolor="#6d6e71">
                <v:path arrowok="t"/>
              </v:shape>
            </v:group>
            <v:group style="position:absolute;left:3808;top:2748;width:268;height:521" coordorigin="3808,2748" coordsize="268,521">
              <v:shape style="position:absolute;left:3808;top:2748;width:268;height:521" coordorigin="3808,2748" coordsize="268,521" path="m3808,3268l4075,2748e" filled="false" stroked="true" strokeweight=".334pt" strokecolor="#6d6e71">
                <v:path arrowok="t"/>
              </v:shape>
            </v:group>
            <v:group style="position:absolute;left:3813;top:2734;width:291;height:565" coordorigin="3813,2734" coordsize="291,565">
              <v:shape style="position:absolute;left:3813;top:2734;width:291;height:565" coordorigin="3813,2734" coordsize="291,565" path="m3813,3299l4104,2734e" filled="false" stroked="true" strokeweight=".334pt" strokecolor="#6d6e71">
                <v:path arrowok="t"/>
              </v:shape>
            </v:group>
            <v:group style="position:absolute;left:3820;top:2723;width:311;height:605" coordorigin="3820,2723" coordsize="311,605">
              <v:shape style="position:absolute;left:3820;top:2723;width:311;height:605" coordorigin="3820,2723" coordsize="311,605" path="m3820,3327l4131,2723e" filled="false" stroked="true" strokeweight=".334pt" strokecolor="#6d6e71">
                <v:path arrowok="t"/>
              </v:shape>
            </v:group>
            <v:group style="position:absolute;left:3828;top:2714;width:329;height:640" coordorigin="3828,2714" coordsize="329,640">
              <v:shape style="position:absolute;left:3828;top:2714;width:329;height:640" coordorigin="3828,2714" coordsize="329,640" path="m3828,3353l4157,2714e" filled="false" stroked="true" strokeweight=".334pt" strokecolor="#6d6e71">
                <v:path arrowok="t"/>
              </v:shape>
            </v:group>
            <v:group style="position:absolute;left:3837;top:2707;width:345;height:671" coordorigin="3837,2707" coordsize="345,671">
              <v:shape style="position:absolute;left:3837;top:2707;width:345;height:671" coordorigin="3837,2707" coordsize="345,671" path="m3837,3378l4182,2707e" filled="false" stroked="true" strokeweight=".334pt" strokecolor="#6d6e71">
                <v:path arrowok="t"/>
              </v:shape>
            </v:group>
            <v:group style="position:absolute;left:3847;top:2702;width:359;height:699" coordorigin="3847,2702" coordsize="359,699">
              <v:shape style="position:absolute;left:3847;top:2702;width:359;height:699" coordorigin="3847,2702" coordsize="359,699" path="m3847,3401l4206,2702e" filled="false" stroked="true" strokeweight=".334pt" strokecolor="#6d6e71">
                <v:path arrowok="t"/>
              </v:shape>
            </v:group>
            <v:group style="position:absolute;left:3857;top:2698;width:373;height:725" coordorigin="3857,2698" coordsize="373,725">
              <v:shape style="position:absolute;left:3857;top:2698;width:373;height:725" coordorigin="3857,2698" coordsize="373,725" path="m3857,3422l4229,2698e" filled="false" stroked="true" strokeweight=".334pt" strokecolor="#6d6e71">
                <v:path arrowok="t"/>
              </v:shape>
            </v:group>
            <v:group style="position:absolute;left:3868;top:2695;width:384;height:748" coordorigin="3868,2695" coordsize="384,748">
              <v:shape style="position:absolute;left:3868;top:2695;width:384;height:748" coordorigin="3868,2695" coordsize="384,748" path="m3868,3443l4252,2695e" filled="false" stroked="true" strokeweight=".334pt" strokecolor="#6d6e71">
                <v:path arrowok="t"/>
              </v:shape>
            </v:group>
            <v:group style="position:absolute;left:3880;top:2693;width:395;height:769" coordorigin="3880,2693" coordsize="395,769">
              <v:shape style="position:absolute;left:3880;top:2693;width:395;height:769" coordorigin="3880,2693" coordsize="395,769" path="m3880,3462l4274,2693e" filled="false" stroked="true" strokeweight=".334pt" strokecolor="#6d6e71">
                <v:path arrowok="t"/>
              </v:shape>
            </v:group>
            <v:group style="position:absolute;left:3892;top:2692;width:405;height:788" coordorigin="3892,2692" coordsize="405,788">
              <v:shape style="position:absolute;left:3892;top:2692;width:405;height:788" coordorigin="3892,2692" coordsize="405,788" path="m3892,3480l4296,2692e" filled="false" stroked="true" strokeweight=".334pt" strokecolor="#6d6e71">
                <v:path arrowok="t"/>
              </v:shape>
            </v:group>
            <v:group style="position:absolute;left:3904;top:2692;width:414;height:805" coordorigin="3904,2692" coordsize="414,805">
              <v:shape style="position:absolute;left:3904;top:2692;width:414;height:805" coordorigin="3904,2692" coordsize="414,805" path="m3904,3497l4318,2692e" filled="false" stroked="true" strokeweight=".334pt" strokecolor="#6d6e71">
                <v:path arrowok="t"/>
              </v:shape>
            </v:group>
            <v:group style="position:absolute;left:3917;top:2693;width:422;height:821" coordorigin="3917,2693" coordsize="422,821">
              <v:shape style="position:absolute;left:3917;top:2693;width:422;height:821" coordorigin="3917,2693" coordsize="422,821" path="m3917,3514l4339,2693e" filled="false" stroked="true" strokeweight=".334pt" strokecolor="#6d6e71">
                <v:path arrowok="t"/>
              </v:shape>
            </v:group>
            <v:group style="position:absolute;left:3931;top:2695;width:429;height:835" coordorigin="3931,2695" coordsize="429,835">
              <v:shape style="position:absolute;left:3931;top:2695;width:429;height:835" coordorigin="3931,2695" coordsize="429,835" path="m3931,3529l4359,2695e" filled="false" stroked="true" strokeweight=".334pt" strokecolor="#6d6e71">
                <v:path arrowok="t"/>
              </v:shape>
            </v:group>
            <v:group style="position:absolute;left:3944;top:2698;width:435;height:847" coordorigin="3944,2698" coordsize="435,847">
              <v:shape style="position:absolute;left:3944;top:2698;width:435;height:847" coordorigin="3944,2698" coordsize="435,847" path="m3944,3544l4379,2698e" filled="false" stroked="true" strokeweight=".334pt" strokecolor="#6d6e71">
                <v:path arrowok="t"/>
              </v:shape>
            </v:group>
            <v:group style="position:absolute;left:3959;top:2701;width:441;height:858" coordorigin="3959,2701" coordsize="441,858">
              <v:shape style="position:absolute;left:3959;top:2701;width:441;height:858" coordorigin="3959,2701" coordsize="441,858" path="m3959,3558l4399,2701e" filled="false" stroked="true" strokeweight=".334pt" strokecolor="#6d6e71">
                <v:path arrowok="t"/>
              </v:shape>
            </v:group>
            <v:group style="position:absolute;left:3973;top:2705;width:445;height:867" coordorigin="3973,2705" coordsize="445,867">
              <v:shape style="position:absolute;left:3973;top:2705;width:445;height:867" coordorigin="3973,2705" coordsize="445,867" path="m3973,3571l4418,2705e" filled="false" stroked="true" strokeweight=".334pt" strokecolor="#6d6e71">
                <v:path arrowok="t"/>
              </v:shape>
            </v:group>
            <v:group style="position:absolute;left:3988;top:2710;width:449;height:875" coordorigin="3988,2710" coordsize="449,875">
              <v:shape style="position:absolute;left:3988;top:2710;width:449;height:875" coordorigin="3988,2710" coordsize="449,875" path="m3988,3584l4437,2710e" filled="false" stroked="true" strokeweight=".334pt" strokecolor="#6d6e71">
                <v:path arrowok="t"/>
              </v:shape>
            </v:group>
            <v:group style="position:absolute;left:4003;top:2715;width:453;height:881" coordorigin="4003,2715" coordsize="453,881">
              <v:shape style="position:absolute;left:4003;top:2715;width:453;height:881" coordorigin="4003,2715" coordsize="453,881" path="m4003,3596l4456,2715e" filled="false" stroked="true" strokeweight=".334pt" strokecolor="#6d6e71">
                <v:path arrowok="t"/>
              </v:shape>
            </v:group>
            <v:group style="position:absolute;left:4019;top:2721;width:455;height:886" coordorigin="4019,2721" coordsize="455,886">
              <v:shape style="position:absolute;left:4019;top:2721;width:455;height:886" coordorigin="4019,2721" coordsize="455,886" path="m4019,3607l4474,2721e" filled="false" stroked="true" strokeweight=".334pt" strokecolor="#6d6e71">
                <v:path arrowok="t"/>
              </v:shape>
            </v:group>
            <v:group style="position:absolute;left:3834;top:2840;width:328;height:449" coordorigin="3834,2840" coordsize="328,449">
              <v:shape style="position:absolute;left:3834;top:2840;width:328;height:449" coordorigin="3834,2840" coordsize="328,449" path="m4155,2904l4007,2904,4021,2905,4033,2908,4073,2956,4074,2970,4073,2986,4051,3050,3992,3122,3920,3196,3834,3277,3834,3289,4074,3289,4107,3215,3934,3215,3985,3172,4060,3106,4105,3060,4146,3002,4162,2936,4160,2918,4155,2904xe" filled="true" fillcolor="#231f20" stroked="false">
                <v:path arrowok="t"/>
                <v:fill type="solid"/>
              </v:shape>
              <v:shape style="position:absolute;left:3834;top:2840;width:328;height:449" coordorigin="3834,2840" coordsize="328,449" path="m4127,3168l4112,3168,4104,3181,4096,3191,4040,3214,4021,3215,4107,3215,4127,3168xe" filled="true" fillcolor="#231f20" stroked="false">
                <v:path arrowok="t"/>
                <v:fill type="solid"/>
              </v:shape>
              <v:shape style="position:absolute;left:3834;top:2840;width:328;height:449" coordorigin="3834,2840" coordsize="328,449" path="m4050,2840l3980,2860,3935,2905,3915,2948,3928,2953,3945,2931,3964,2916,3985,2907,4007,2904,4155,2904,4154,2900,4094,2847,4073,2842,4050,2840xe" filled="true" fillcolor="#231f20" stroked="false">
                <v:path arrowok="t"/>
                <v:fill type="solid"/>
              </v:shape>
            </v:group>
            <v:group style="position:absolute;left:4133;top:2841;width:349;height:466" coordorigin="4133,2841" coordsize="349,466">
              <v:shape style="position:absolute;left:4133;top:2841;width:349;height:466" coordorigin="4133,2841" coordsize="349,466" path="m4181,3225l4162,3225,4152,3228,4137,3243,4133,3251,4133,3273,4193,3306,4212,3307,4240,3305,4267,3300,4293,3291,4319,3280,4336,3270,4273,3270,4263,3269,4253,3266,4243,3261,4233,3255,4219,3244,4208,3237,4200,3232,4196,3229,4189,3226,4181,3225xe" filled="true" fillcolor="#231f20" stroked="false">
                <v:path arrowok="t"/>
                <v:fill type="solid"/>
              </v:shape>
              <v:shape style="position:absolute;left:4133;top:2841;width:349;height:466" coordorigin="4133,2841" coordsize="349,466" path="m4482,2841l4295,2841,4194,3032,4215,3033,4234,3036,4299,3069,4340,3135,4346,3174,4344,3195,4310,3257,4273,3270,4336,3270,4382,3229,4419,3162,4426,3114,4425,3094,4393,3023,4331,2978,4262,2961,4284,2920,4458,2920,4482,2841xe" filled="true" fillcolor="#231f20" stroked="false">
                <v:path arrowok="t"/>
                <v:fill type="solid"/>
              </v:shape>
            </v:group>
            <v:group style="position:absolute;left:3892;top:3337;width:69;height:80" coordorigin="3892,3337" coordsize="69,80">
              <v:shape style="position:absolute;left:3892;top:3337;width:69;height:80" coordorigin="3892,3337" coordsize="69,80" path="m3938,3337l3918,3337,3909,3341,3895,3355,3892,3365,3892,3390,3895,3400,3909,3414,3917,3417,3936,3417,3943,3415,3954,3407,3956,3404,3922,3404,3917,3402,3914,3398,3910,3393,3908,3387,3908,3368,3910,3361,3917,3353,3922,3351,3957,3351,3956,3349,3946,3340,3938,3337xe" filled="true" fillcolor="#231f20" stroked="false">
                <v:path arrowok="t"/>
                <v:fill type="solid"/>
              </v:shape>
              <v:shape style="position:absolute;left:3892;top:3337;width:69;height:80" coordorigin="3892,3337" coordsize="69,80" path="m3945,3387l3944,3393,3942,3397,3936,3402,3932,3404,3956,3404,3958,3401,3961,3392,3945,3387xe" filled="true" fillcolor="#231f20" stroked="false">
                <v:path arrowok="t"/>
                <v:fill type="solid"/>
              </v:shape>
              <v:shape style="position:absolute;left:3892;top:3337;width:69;height:80" coordorigin="3892,3337" coordsize="69,80" path="m3957,3351l3932,3351,3936,3352,3942,3356,3944,3360,3945,3364,3960,3360,3959,3354,3957,3351xe" filled="true" fillcolor="#231f20" stroked="false">
                <v:path arrowok="t"/>
                <v:fill type="solid"/>
              </v:shape>
            </v:group>
            <v:group style="position:absolute;left:3974;top:3339;width:60;height:78" coordorigin="3974,3339" coordsize="60,78">
              <v:shape style="position:absolute;left:3974;top:3339;width:60;height:78" coordorigin="3974,3339" coordsize="60,78" path="m4033,3339l3974,3339,3974,3416,4034,3416,4034,3403,3990,3403,3990,3382,4030,3382,4030,3369,3990,3369,3990,3352,4033,3352,4033,3339xe" filled="true" fillcolor="#231f20" stroked="false">
                <v:path arrowok="t"/>
                <v:fill type="solid"/>
              </v:shape>
            </v:group>
            <v:group style="position:absolute;left:4048;top:3339;width:63;height:78" coordorigin="4048,3339" coordsize="63,78">
              <v:shape style="position:absolute;left:4048;top:3339;width:63;height:78" coordorigin="4048,3339" coordsize="63,78" path="m4063,3339l4048,3339,4048,3416,4063,3416,4063,3366,4080,3366,4063,3339xe" filled="true" fillcolor="#231f20" stroked="false">
                <v:path arrowok="t"/>
                <v:fill type="solid"/>
              </v:shape>
              <v:shape style="position:absolute;left:4048;top:3339;width:63;height:78" coordorigin="4048,3339" coordsize="63,78" path="m4080,3366l4063,3366,4095,3416,4111,3416,4111,3390,4096,3390,4080,3366xe" filled="true" fillcolor="#231f20" stroked="false">
                <v:path arrowok="t"/>
                <v:fill type="solid"/>
              </v:shape>
              <v:shape style="position:absolute;left:4048;top:3339;width:63;height:78" coordorigin="4048,3339" coordsize="63,78" path="m4111,3339l4096,3339,4096,3390,4111,3390,4111,3339xe" filled="true" fillcolor="#231f20" stroked="false">
                <v:path arrowok="t"/>
                <v:fill type="solid"/>
              </v:shape>
            </v:group>
            <v:group style="position:absolute;left:4122;top:3339;width:63;height:78" coordorigin="4122,3339" coordsize="63,78">
              <v:shape style="position:absolute;left:4122;top:3339;width:63;height:78" coordorigin="4122,3339" coordsize="63,78" path="m4161,3352l4145,3352,4145,3416,4161,3416,4161,3352xe" filled="true" fillcolor="#231f20" stroked="false">
                <v:path arrowok="t"/>
                <v:fill type="solid"/>
              </v:shape>
              <v:shape style="position:absolute;left:4122;top:3339;width:63;height:78" coordorigin="4122,3339" coordsize="63,78" path="m4184,3339l4122,3339,4122,3352,4184,3352,4184,3339xe" filled="true" fillcolor="#231f20" stroked="false">
                <v:path arrowok="t"/>
                <v:fill type="solid"/>
              </v:shape>
            </v:group>
            <v:group style="position:absolute;left:4179;top:3339;width:80;height:78" coordorigin="4179,3339" coordsize="80,78">
              <v:shape style="position:absolute;left:4179;top:3339;width:80;height:78" coordorigin="4179,3339" coordsize="80,78" path="m4226,3339l4209,3339,4179,3416,4195,3416,4202,3398,4251,3398,4245,3385,4207,3385,4218,3357,4234,3357,4226,3339xe" filled="true" fillcolor="#231f20" stroked="false">
                <v:path arrowok="t"/>
                <v:fill type="solid"/>
              </v:shape>
              <v:shape style="position:absolute;left:4179;top:3339;width:80;height:78" coordorigin="4179,3339" coordsize="80,78" path="m4251,3398l4233,3398,4240,3416,4258,3416,4251,3398xe" filled="true" fillcolor="#231f20" stroked="false">
                <v:path arrowok="t"/>
                <v:fill type="solid"/>
              </v:shape>
              <v:shape style="position:absolute;left:4179;top:3339;width:80;height:78" coordorigin="4179,3339" coordsize="80,78" path="m4234,3357l4218,3357,4228,3385,4245,3385,4234,3357xe" filled="true" fillcolor="#231f20" stroked="false">
                <v:path arrowok="t"/>
                <v:fill type="solid"/>
              </v:shape>
            </v:group>
            <v:group style="position:absolute;left:4250;top:3339;width:74;height:78" coordorigin="4250,3339" coordsize="74,78">
              <v:shape style="position:absolute;left:4250;top:3339;width:74;height:78" coordorigin="4250,3339" coordsize="74,78" path="m4267,3339l4250,3339,4278,3416,4295,3416,4302,3396,4287,3396,4267,3339xe" filled="true" fillcolor="#231f20" stroked="false">
                <v:path arrowok="t"/>
                <v:fill type="solid"/>
              </v:shape>
              <v:shape style="position:absolute;left:4250;top:3339;width:74;height:78" coordorigin="4250,3339" coordsize="74,78" path="m4323,3339l4306,3339,4287,3396,4302,3396,4323,3339xe" filled="true" fillcolor="#231f20" stroked="false">
                <v:path arrowok="t"/>
                <v:fill type="solid"/>
              </v:shape>
            </v:group>
            <v:group style="position:absolute;left:4328;top:3337;width:77;height:80" coordorigin="4328,3337" coordsize="77,80">
              <v:shape style="position:absolute;left:4328;top:3337;width:77;height:80" coordorigin="4328,3337" coordsize="77,80" path="m4378,3337l4360,3337,4354,3338,4328,3370,4328,3390,4332,3400,4346,3414,4355,3417,4378,3417,4388,3414,4397,3404,4360,3404,4355,3402,4347,3393,4345,3386,4345,3368,4347,3362,4355,3353,4360,3351,4397,3351,4387,3341,4378,3337xe" filled="true" fillcolor="#231f20" stroked="false">
                <v:path arrowok="t"/>
                <v:fill type="solid"/>
              </v:shape>
              <v:shape style="position:absolute;left:4328;top:3337;width:77;height:80" coordorigin="4328,3337" coordsize="77,80" path="m4397,3351l4373,3351,4378,3353,4386,3362,4388,3368,4388,3386,4386,3393,4378,3402,4373,3404,4397,3404,4401,3400,4405,3390,4405,3365,4401,3355,4397,3351xe" filled="true" fillcolor="#231f20" stroked="false">
                <v:path arrowok="t"/>
                <v:fill type="solid"/>
              </v:shape>
            </v:group>
            <v:group style="position:absolute;left:4413;top:3337;width:65;height:80" coordorigin="4413,3337" coordsize="65,80">
              <v:shape style="position:absolute;left:4413;top:3337;width:65;height:80" coordorigin="4413,3337" coordsize="65,80" path="m4429,3389l4413,3391,4414,3399,4417,3406,4428,3415,4436,3417,4453,3417,4458,3416,4468,3412,4471,3410,4475,3404,4441,3404,4437,3403,4432,3398,4430,3394,4429,3389xe" filled="true" fillcolor="#231f20" stroked="false">
                <v:path arrowok="t"/>
                <v:fill type="solid"/>
              </v:shape>
              <v:shape style="position:absolute;left:4413;top:3337;width:65;height:80" coordorigin="4413,3337" coordsize="65,80" path="m4455,3337l4439,3337,4434,3338,4416,3365,4419,3370,4427,3377,4433,3380,4448,3384,4452,3385,4457,3386,4459,3387,4461,3390,4461,3392,4461,3396,4460,3399,4455,3403,4451,3404,4475,3404,4476,3402,4477,3398,4477,3388,4476,3384,4441,3366,4436,3364,4432,3361,4431,3360,4431,3356,4432,3354,4436,3351,4440,3350,4473,3350,4472,3348,4467,3344,4462,3339,4455,3337xe" filled="true" fillcolor="#231f20" stroked="false">
                <v:path arrowok="t"/>
                <v:fill type="solid"/>
              </v:shape>
              <v:shape style="position:absolute;left:4413;top:3337;width:65;height:80" coordorigin="4413,3337" coordsize="65,80" path="m4473,3350l4449,3350,4453,3351,4457,3355,4459,3357,4459,3361,4475,3361,4475,3354,4473,3350xe" filled="true" fillcolor="#231f20" stroked="false">
                <v:path arrowok="t"/>
                <v:fill type="solid"/>
              </v:shape>
            </v:group>
            <v:group style="position:absolute;left:4427;top:3030;width:292;height:457" coordorigin="4427,3030" coordsize="292,457">
              <v:shape style="position:absolute;left:4427;top:3030;width:292;height:457" coordorigin="4427,3030" coordsize="292,457" path="m4427,3030l4484,3060,4542,3091,4596,3126,4643,3166,4696,3236,4719,3301,4716,3359,4692,3408,4652,3447,4600,3474,4541,3487e" filled="false" stroked="true" strokeweight=".669pt" strokecolor="#231f20">
                <v:path arrowok="t"/>
              </v:shape>
              <v:shape style="position:absolute;left:4255;top:2835;width:484;height:671" type="#_x0000_t75" stroked="false">
                <v:imagedata r:id="rId175" o:title=""/>
              </v:shape>
            </v:group>
            <v:group style="position:absolute;left:4094;top:3349;width:555;height:221" coordorigin="4094,3349" coordsize="555,221">
              <v:shape style="position:absolute;left:4094;top:3349;width:555;height:221" coordorigin="4094,3349" coordsize="555,221" path="m4649,3349l4614,3410,4568,3464,4513,3508,4450,3541,4381,3562,4307,3569,4251,3565,4196,3552,4143,3531,4094,3503e" filled="false" stroked="true" strokeweight=".717pt" strokecolor="#231f20">
                <v:path arrowok="t"/>
              </v:shape>
            </v:group>
            <v:group style="position:absolute;left:3803;top:2692;width:1005;height:1005" coordorigin="3803,2692" coordsize="1005,1005">
              <v:shape style="position:absolute;left:3803;top:2692;width:1005;height:1005" coordorigin="3803,2692" coordsize="1005,1005" path="m4305,2692l4379,2698,4450,2713,4516,2739,4578,2773,4634,2815,4684,2865,4726,2921,4760,2983,4786,3049,4801,3120,4807,3194,4801,3269,4786,3339,4760,3406,4726,3468,4684,3524,4634,3573,4578,3616,4516,3650,4450,3675,4379,3691,4305,3697,4231,3691,4160,3675,4093,3650,4031,3616,3975,3573,3926,3524,3883,3468,3849,3406,3824,3339,3808,3269,3803,3194,3808,3120,3824,3049,3849,2983,3883,2921,3926,2865,3975,2815,4031,2773,4093,2739,4160,2713,4231,2698,4305,2692xe" filled="false" stroked="true" strokeweight=".567pt" strokecolor="#231f20">
                <v:path arrowok="t"/>
              </v:shape>
              <v:shape style="position:absolute;left:4147;top:3519;width:326;height:132" type="#_x0000_t75" stroked="false">
                <v:imagedata r:id="rId176" o:title=""/>
              </v:shape>
            </v:group>
            <w10:wrap type="topAndBottom"/>
          </v:group>
        </w:pict>
      </w:r>
      <w:r>
        <w:rPr/>
        <w:pict>
          <v:group style="position:absolute;margin-left:244.716995pt;margin-top:134.309174pt;width:50.85pt;height:50.85pt;mso-position-horizontal-relative:page;mso-position-vertical-relative:paragraph;z-index:3136;mso-wrap-distance-left:0;mso-wrap-distance-right:0" coordorigin="4894,2686" coordsize="1017,1017">
            <v:group style="position:absolute;left:4900;top:2692;width:1005;height:1005" coordorigin="4900,2692" coordsize="1005,1005">
              <v:shape style="position:absolute;left:4900;top:2692;width:1005;height:1005" coordorigin="4900,2692" coordsize="1005,1005" path="m5402,2692l5328,2698,5257,2713,5191,2739,5129,2773,5073,2815,5024,2865,4981,2921,4947,2983,4922,3049,4906,3120,4900,3194,4906,3269,4922,3339,4947,3406,4981,3468,5024,3524,5073,3573,5129,3616,5191,3650,5257,3675,5328,3691,5402,3697,5477,3691,5548,3675,5614,3650,5676,3616,5732,3573,5781,3524,5824,3468,5858,3406,5883,3339,5899,3269,5905,3194,5899,3120,5883,3049,5858,2983,5824,2921,5781,2865,5732,2815,5676,2773,5614,2739,5548,2713,5477,2698,5402,2692xe" filled="true" fillcolor="#d1d3d4" stroked="false">
                <v:path arrowok="t"/>
                <v:fill type="solid"/>
              </v:shape>
            </v:group>
            <v:group style="position:absolute;left:4900;top:2692;width:1005;height:1005" coordorigin="4900,2692" coordsize="1005,1005">
              <v:shape style="position:absolute;left:4900;top:2692;width:1005;height:1005" coordorigin="4900,2692" coordsize="1005,1005" path="m5402,2692l5477,2698,5548,2713,5614,2739,5676,2773,5732,2815,5781,2865,5824,2921,5858,2983,5883,3049,5899,3120,5905,3194,5899,3269,5883,3339,5858,3406,5824,3468,5781,3524,5732,3573,5676,3616,5614,3650,5548,3675,5477,3691,5402,3697,5328,3691,5257,3675,5191,3650,5129,3616,5073,3573,5024,3524,4981,3468,4947,3406,4922,3339,4906,3269,4900,3194,4906,3120,4922,3049,4947,2983,4981,2921,5024,2865,5073,2815,5129,2773,5191,2739,5257,2713,5328,2698,5402,2692xe" filled="false" stroked="true" strokeweight=".425pt" strokecolor="#231f20">
                <v:path arrowok="t"/>
              </v:shape>
            </v:group>
            <v:group style="position:absolute;left:5133;top:2728;width:457;height:890" coordorigin="5133,2728" coordsize="457,890">
              <v:shape style="position:absolute;left:5133;top:2728;width:457;height:890" coordorigin="5133,2728" coordsize="457,890" path="m5133,3618l5590,2728e" filled="false" stroked="true" strokeweight=".334pt" strokecolor="#6d6e71">
                <v:path arrowok="t"/>
              </v:shape>
            </v:group>
            <v:group style="position:absolute;left:4911;top:2855;width:122;height:237" coordorigin="4911,2855" coordsize="122,237">
              <v:shape style="position:absolute;left:4911;top:2855;width:122;height:237" coordorigin="4911,2855" coordsize="122,237" path="m4911,3091l5032,2855e" filled="false" stroked="true" strokeweight=".334pt" strokecolor="#6d6e71">
                <v:path arrowok="t"/>
              </v:shape>
            </v:group>
            <v:group style="position:absolute;left:4902;top:2814;width:173;height:337" coordorigin="4902,2814" coordsize="173,337">
              <v:shape style="position:absolute;left:4902;top:2814;width:173;height:337" coordorigin="4902,2814" coordsize="173,337" path="m4902,3150l5075,2814e" filled="false" stroked="true" strokeweight=".334pt" strokecolor="#6d6e71">
                <v:path arrowok="t"/>
              </v:shape>
            </v:group>
            <v:group style="position:absolute;left:4900;top:2786;width:211;height:410" coordorigin="4900,2786" coordsize="211,410">
              <v:shape style="position:absolute;left:4900;top:2786;width:211;height:410" coordorigin="4900,2786" coordsize="211,410" path="m4900,3195l5111,2786e" filled="false" stroked="true" strokeweight=".334pt" strokecolor="#6d6e71">
                <v:path arrowok="t"/>
              </v:shape>
            </v:group>
            <v:group style="position:absolute;left:4902;top:2764;width:242;height:470" coordorigin="4902,2764" coordsize="242,470">
              <v:shape style="position:absolute;left:4902;top:2764;width:242;height:470" coordorigin="4902,2764" coordsize="242,470" path="m4902,3234l5143,2764e" filled="false" stroked="true" strokeweight=".334pt" strokecolor="#6d6e71">
                <v:path arrowok="t"/>
              </v:shape>
            </v:group>
            <v:group style="position:absolute;left:4906;top:2748;width:268;height:521" coordorigin="4906,2748" coordsize="268,521">
              <v:shape style="position:absolute;left:4906;top:2748;width:268;height:521" coordorigin="4906,2748" coordsize="268,521" path="m4906,3268l5173,2748e" filled="false" stroked="true" strokeweight=".334pt" strokecolor="#6d6e71">
                <v:path arrowok="t"/>
              </v:shape>
            </v:group>
            <v:group style="position:absolute;left:4911;top:2734;width:291;height:565" coordorigin="4911,2734" coordsize="291,565">
              <v:shape style="position:absolute;left:4911;top:2734;width:291;height:565" coordorigin="4911,2734" coordsize="291,565" path="m4911,3299l5201,2734e" filled="false" stroked="true" strokeweight=".334pt" strokecolor="#6d6e71">
                <v:path arrowok="t"/>
              </v:shape>
            </v:group>
            <v:group style="position:absolute;left:4918;top:2723;width:311;height:605" coordorigin="4918,2723" coordsize="311,605">
              <v:shape style="position:absolute;left:4918;top:2723;width:311;height:605" coordorigin="4918,2723" coordsize="311,605" path="m4918,3327l5228,2723e" filled="false" stroked="true" strokeweight=".334pt" strokecolor="#6d6e71">
                <v:path arrowok="t"/>
              </v:shape>
            </v:group>
            <v:group style="position:absolute;left:4926;top:2714;width:329;height:640" coordorigin="4926,2714" coordsize="329,640">
              <v:shape style="position:absolute;left:4926;top:2714;width:329;height:640" coordorigin="4926,2714" coordsize="329,640" path="m4926,3353l5254,2714e" filled="false" stroked="true" strokeweight=".334pt" strokecolor="#6d6e71">
                <v:path arrowok="t"/>
              </v:shape>
            </v:group>
            <v:group style="position:absolute;left:4935;top:2707;width:345;height:671" coordorigin="4935,2707" coordsize="345,671">
              <v:shape style="position:absolute;left:4935;top:2707;width:345;height:671" coordorigin="4935,2707" coordsize="345,671" path="m4935,3378l5279,2707e" filled="false" stroked="true" strokeweight=".334pt" strokecolor="#6d6e71">
                <v:path arrowok="t"/>
              </v:shape>
            </v:group>
            <v:group style="position:absolute;left:4945;top:2702;width:359;height:699" coordorigin="4945,2702" coordsize="359,699">
              <v:shape style="position:absolute;left:4945;top:2702;width:359;height:699" coordorigin="4945,2702" coordsize="359,699" path="m4945,3401l5304,2702e" filled="false" stroked="true" strokeweight=".334pt" strokecolor="#6d6e71">
                <v:path arrowok="t"/>
              </v:shape>
            </v:group>
            <v:group style="position:absolute;left:4955;top:2698;width:373;height:725" coordorigin="4955,2698" coordsize="373,725">
              <v:shape style="position:absolute;left:4955;top:2698;width:373;height:725" coordorigin="4955,2698" coordsize="373,725" path="m4955,3422l5327,2698e" filled="false" stroked="true" strokeweight=".334pt" strokecolor="#6d6e71">
                <v:path arrowok="t"/>
              </v:shape>
            </v:group>
            <v:group style="position:absolute;left:4966;top:2695;width:384;height:748" coordorigin="4966,2695" coordsize="384,748">
              <v:shape style="position:absolute;left:4966;top:2695;width:384;height:748" coordorigin="4966,2695" coordsize="384,748" path="m4966,3443l5350,2695e" filled="false" stroked="true" strokeweight=".334pt" strokecolor="#6d6e71">
                <v:path arrowok="t"/>
              </v:shape>
            </v:group>
            <v:group style="position:absolute;left:4977;top:2693;width:395;height:769" coordorigin="4977,2693" coordsize="395,769">
              <v:shape style="position:absolute;left:4977;top:2693;width:395;height:769" coordorigin="4977,2693" coordsize="395,769" path="m4977,3462l5372,2693e" filled="false" stroked="true" strokeweight=".334pt" strokecolor="#6d6e71">
                <v:path arrowok="t"/>
              </v:shape>
            </v:group>
            <v:group style="position:absolute;left:4989;top:2692;width:405;height:788" coordorigin="4989,2692" coordsize="405,788">
              <v:shape style="position:absolute;left:4989;top:2692;width:405;height:788" coordorigin="4989,2692" coordsize="405,788" path="m4989,3480l5394,2692e" filled="false" stroked="true" strokeweight=".334pt" strokecolor="#6d6e71">
                <v:path arrowok="t"/>
              </v:shape>
            </v:group>
            <v:group style="position:absolute;left:5002;top:2692;width:414;height:805" coordorigin="5002,2692" coordsize="414,805">
              <v:shape style="position:absolute;left:5002;top:2692;width:414;height:805" coordorigin="5002,2692" coordsize="414,805" path="m5002,3497l5415,2692e" filled="false" stroked="true" strokeweight=".334pt" strokecolor="#6d6e71">
                <v:path arrowok="t"/>
              </v:shape>
            </v:group>
            <v:group style="position:absolute;left:5015;top:2693;width:422;height:821" coordorigin="5015,2693" coordsize="422,821">
              <v:shape style="position:absolute;left:5015;top:2693;width:422;height:821" coordorigin="5015,2693" coordsize="422,821" path="m5015,3514l5436,2693e" filled="false" stroked="true" strokeweight=".334pt" strokecolor="#6d6e71">
                <v:path arrowok="t"/>
              </v:shape>
            </v:group>
            <v:group style="position:absolute;left:5028;top:2695;width:429;height:835" coordorigin="5028,2695" coordsize="429,835">
              <v:shape style="position:absolute;left:5028;top:2695;width:429;height:835" coordorigin="5028,2695" coordsize="429,835" path="m5028,3529l5457,2695e" filled="false" stroked="true" strokeweight=".334pt" strokecolor="#6d6e71">
                <v:path arrowok="t"/>
              </v:shape>
            </v:group>
            <v:group style="position:absolute;left:5042;top:2698;width:435;height:847" coordorigin="5042,2698" coordsize="435,847">
              <v:shape style="position:absolute;left:5042;top:2698;width:435;height:847" coordorigin="5042,2698" coordsize="435,847" path="m5042,3544l5477,2698e" filled="false" stroked="true" strokeweight=".334pt" strokecolor="#6d6e71">
                <v:path arrowok="t"/>
              </v:shape>
            </v:group>
            <v:group style="position:absolute;left:5056;top:2701;width:441;height:858" coordorigin="5056,2701" coordsize="441,858">
              <v:shape style="position:absolute;left:5056;top:2701;width:441;height:858" coordorigin="5056,2701" coordsize="441,858" path="m5056,3558l5497,2701e" filled="false" stroked="true" strokeweight=".334pt" strokecolor="#6d6e71">
                <v:path arrowok="t"/>
              </v:shape>
            </v:group>
            <v:group style="position:absolute;left:5071;top:2705;width:445;height:867" coordorigin="5071,2705" coordsize="445,867">
              <v:shape style="position:absolute;left:5071;top:2705;width:445;height:867" coordorigin="5071,2705" coordsize="445,867" path="m5071,3571l5516,2705e" filled="false" stroked="true" strokeweight=".334pt" strokecolor="#6d6e71">
                <v:path arrowok="t"/>
              </v:shape>
            </v:group>
            <v:group style="position:absolute;left:5086;top:2710;width:449;height:875" coordorigin="5086,2710" coordsize="449,875">
              <v:shape style="position:absolute;left:5086;top:2710;width:449;height:875" coordorigin="5086,2710" coordsize="449,875" path="m5086,3584l5535,2710e" filled="false" stroked="true" strokeweight=".334pt" strokecolor="#6d6e71">
                <v:path arrowok="t"/>
              </v:shape>
            </v:group>
            <v:group style="position:absolute;left:5101;top:2715;width:453;height:881" coordorigin="5101,2715" coordsize="453,881">
              <v:shape style="position:absolute;left:5101;top:2715;width:453;height:881" coordorigin="5101,2715" coordsize="453,881" path="m5101,3596l5553,2715e" filled="false" stroked="true" strokeweight=".334pt" strokecolor="#6d6e71">
                <v:path arrowok="t"/>
              </v:shape>
            </v:group>
            <v:group style="position:absolute;left:5117;top:2721;width:455;height:886" coordorigin="5117,2721" coordsize="455,886">
              <v:shape style="position:absolute;left:5117;top:2721;width:455;height:886" coordorigin="5117,2721" coordsize="455,886" path="m5117,3607l5572,2721e" filled="false" stroked="true" strokeweight=".334pt" strokecolor="#6d6e71">
                <v:path arrowok="t"/>
              </v:shape>
            </v:group>
            <v:group style="position:absolute;left:4932;top:2840;width:328;height:449" coordorigin="4932,2840" coordsize="328,449">
              <v:shape style="position:absolute;left:4932;top:2840;width:328;height:449" coordorigin="4932,2840" coordsize="328,449" path="m5253,2904l5105,2904,5119,2905,5131,2908,5171,2956,5172,2970,5171,2986,5149,3050,5090,3122,5018,3196,4932,3277,4932,3289,5172,3289,5205,3215,5032,3215,5083,3172,5158,3106,5203,3060,5244,3002,5259,2936,5257,2918,5253,2904xe" filled="true" fillcolor="#231f20" stroked="false">
                <v:path arrowok="t"/>
                <v:fill type="solid"/>
              </v:shape>
              <v:shape style="position:absolute;left:4932;top:2840;width:328;height:449" coordorigin="4932,2840" coordsize="328,449" path="m5225,3168l5209,3168,5202,3181,5194,3191,5138,3214,5119,3215,5205,3215,5225,3168xe" filled="true" fillcolor="#231f20" stroked="false">
                <v:path arrowok="t"/>
                <v:fill type="solid"/>
              </v:shape>
              <v:shape style="position:absolute;left:4932;top:2840;width:328;height:449" coordorigin="4932,2840" coordsize="328,449" path="m5148,2840l5078,2860,5033,2905,5013,2948,5025,2953,5043,2931,5062,2916,5082,2907,5105,2904,5253,2904,5252,2900,5192,2847,5171,2842,5148,2840xe" filled="true" fillcolor="#231f20" stroked="false">
                <v:path arrowok="t"/>
                <v:fill type="solid"/>
              </v:shape>
            </v:group>
            <v:group style="position:absolute;left:5231;top:2841;width:349;height:466" coordorigin="5231,2841" coordsize="349,466">
              <v:shape style="position:absolute;left:5231;top:2841;width:349;height:466" coordorigin="5231,2841" coordsize="349,466" path="m5279,3225l5259,3225,5250,3228,5235,3243,5231,3251,5231,3273,5291,3306,5310,3307,5338,3305,5365,3300,5391,3291,5417,3280,5434,3270,5371,3270,5361,3269,5351,3266,5340,3261,5330,3255,5317,3244,5306,3237,5298,3232,5293,3229,5286,3226,5279,3225xe" filled="true" fillcolor="#231f20" stroked="false">
                <v:path arrowok="t"/>
                <v:fill type="solid"/>
              </v:shape>
              <v:shape style="position:absolute;left:5231;top:2841;width:349;height:466" coordorigin="5231,2841" coordsize="349,466" path="m5580,2841l5393,2841,5292,3032,5313,3033,5332,3036,5397,3069,5438,3135,5444,3174,5442,3195,5408,3257,5371,3270,5434,3270,5480,3229,5517,3162,5524,3114,5523,3094,5491,3023,5429,2978,5360,2961,5382,2920,5555,2920,5580,2841xe" filled="true" fillcolor="#231f20" stroked="false">
                <v:path arrowok="t"/>
                <v:fill type="solid"/>
              </v:shape>
            </v:group>
            <v:group style="position:absolute;left:4990;top:3337;width:69;height:80" coordorigin="4990,3337" coordsize="69,80">
              <v:shape style="position:absolute;left:4990;top:3337;width:69;height:80" coordorigin="4990,3337" coordsize="69,80" path="m5036,3337l5016,3337,5007,3341,4993,3355,4990,3365,4990,3390,4993,3400,5007,3414,5015,3417,5034,3417,5041,3415,5052,3407,5054,3404,5020,3404,5015,3402,5011,3398,5008,3393,5006,3387,5006,3368,5008,3361,5015,3353,5020,3351,5055,3351,5054,3349,5044,3340,5036,3337xe" filled="true" fillcolor="#231f20" stroked="false">
                <v:path arrowok="t"/>
                <v:fill type="solid"/>
              </v:shape>
              <v:shape style="position:absolute;left:4990;top:3337;width:69;height:80" coordorigin="4990,3337" coordsize="69,80" path="m5043,3387l5042,3393,5039,3397,5033,3402,5030,3404,5054,3404,5056,3401,5058,3392,5043,3387xe" filled="true" fillcolor="#231f20" stroked="false">
                <v:path arrowok="t"/>
                <v:fill type="solid"/>
              </v:shape>
              <v:shape style="position:absolute;left:4990;top:3337;width:69;height:80" coordorigin="4990,3337" coordsize="69,80" path="m5055,3351l5030,3351,5034,3352,5040,3356,5042,3360,5042,3364,5058,3360,5056,3354,5055,3351xe" filled="true" fillcolor="#231f20" stroked="false">
                <v:path arrowok="t"/>
                <v:fill type="solid"/>
              </v:shape>
            </v:group>
            <v:group style="position:absolute;left:5072;top:3339;width:60;height:78" coordorigin="5072,3339" coordsize="60,78">
              <v:shape style="position:absolute;left:5072;top:3339;width:60;height:78" coordorigin="5072,3339" coordsize="60,78" path="m5131,3339l5072,3339,5072,3416,5132,3416,5132,3403,5088,3403,5088,3382,5128,3382,5128,3369,5088,3369,5088,3352,5131,3352,5131,3339xe" filled="true" fillcolor="#231f20" stroked="false">
                <v:path arrowok="t"/>
                <v:fill type="solid"/>
              </v:shape>
            </v:group>
            <v:group style="position:absolute;left:5146;top:3339;width:63;height:78" coordorigin="5146,3339" coordsize="63,78">
              <v:shape style="position:absolute;left:5146;top:3339;width:63;height:78" coordorigin="5146,3339" coordsize="63,78" path="m5161,3339l5146,3339,5146,3416,5161,3416,5161,3366,5178,3366,5161,3339xe" filled="true" fillcolor="#231f20" stroked="false">
                <v:path arrowok="t"/>
                <v:fill type="solid"/>
              </v:shape>
              <v:shape style="position:absolute;left:5146;top:3339;width:63;height:78" coordorigin="5146,3339" coordsize="63,78" path="m5178,3366l5161,3366,5192,3416,5208,3416,5208,3390,5194,3390,5178,3366xe" filled="true" fillcolor="#231f20" stroked="false">
                <v:path arrowok="t"/>
                <v:fill type="solid"/>
              </v:shape>
              <v:shape style="position:absolute;left:5146;top:3339;width:63;height:78" coordorigin="5146,3339" coordsize="63,78" path="m5208,3339l5194,3339,5194,3390,5208,3390,5208,3339xe" filled="true" fillcolor="#231f20" stroked="false">
                <v:path arrowok="t"/>
                <v:fill type="solid"/>
              </v:shape>
            </v:group>
            <v:group style="position:absolute;left:5220;top:3339;width:63;height:78" coordorigin="5220,3339" coordsize="63,78">
              <v:shape style="position:absolute;left:5220;top:3339;width:63;height:78" coordorigin="5220,3339" coordsize="63,78" path="m5259,3352l5243,3352,5243,3416,5259,3416,5259,3352xe" filled="true" fillcolor="#231f20" stroked="false">
                <v:path arrowok="t"/>
                <v:fill type="solid"/>
              </v:shape>
              <v:shape style="position:absolute;left:5220;top:3339;width:63;height:78" coordorigin="5220,3339" coordsize="63,78" path="m5282,3339l5220,3339,5220,3352,5282,3352,5282,3339xe" filled="true" fillcolor="#231f20" stroked="false">
                <v:path arrowok="t"/>
                <v:fill type="solid"/>
              </v:shape>
            </v:group>
            <v:group style="position:absolute;left:5276;top:3339;width:80;height:78" coordorigin="5276,3339" coordsize="80,78">
              <v:shape style="position:absolute;left:5276;top:3339;width:80;height:78" coordorigin="5276,3339" coordsize="80,78" path="m5324,3339l5307,3339,5276,3416,5293,3416,5300,3398,5348,3398,5343,3385,5305,3385,5315,3357,5331,3357,5324,3339xe" filled="true" fillcolor="#231f20" stroked="false">
                <v:path arrowok="t"/>
                <v:fill type="solid"/>
              </v:shape>
              <v:shape style="position:absolute;left:5276;top:3339;width:80;height:78" coordorigin="5276,3339" coordsize="80,78" path="m5348,3398l5331,3398,5338,3416,5356,3416,5348,3398xe" filled="true" fillcolor="#231f20" stroked="false">
                <v:path arrowok="t"/>
                <v:fill type="solid"/>
              </v:shape>
              <v:shape style="position:absolute;left:5276;top:3339;width:80;height:78" coordorigin="5276,3339" coordsize="80,78" path="m5331,3357l5315,3357,5326,3385,5343,3385,5331,3357xe" filled="true" fillcolor="#231f20" stroked="false">
                <v:path arrowok="t"/>
                <v:fill type="solid"/>
              </v:shape>
            </v:group>
            <v:group style="position:absolute;left:5348;top:3339;width:74;height:78" coordorigin="5348,3339" coordsize="74,78">
              <v:shape style="position:absolute;left:5348;top:3339;width:74;height:78" coordorigin="5348,3339" coordsize="74,78" path="m5365,3339l5348,3339,5376,3416,5393,3416,5400,3396,5385,3396,5365,3339xe" filled="true" fillcolor="#231f20" stroked="false">
                <v:path arrowok="t"/>
                <v:fill type="solid"/>
              </v:shape>
              <v:shape style="position:absolute;left:5348;top:3339;width:74;height:78" coordorigin="5348,3339" coordsize="74,78" path="m5421,3339l5404,3339,5385,3396,5400,3396,5421,3339xe" filled="true" fillcolor="#231f20" stroked="false">
                <v:path arrowok="t"/>
                <v:fill type="solid"/>
              </v:shape>
            </v:group>
            <v:group style="position:absolute;left:5426;top:3337;width:77;height:80" coordorigin="5426,3337" coordsize="77,80">
              <v:shape style="position:absolute;left:5426;top:3337;width:77;height:80" coordorigin="5426,3337" coordsize="77,80" path="m5476,3337l5458,3337,5452,3338,5426,3370,5426,3390,5430,3400,5443,3414,5453,3417,5476,3417,5485,3414,5495,3404,5458,3404,5453,3402,5445,3393,5442,3386,5443,3368,5445,3362,5453,3353,5458,3351,5495,3351,5485,3341,5476,3337xe" filled="true" fillcolor="#231f20" stroked="false">
                <v:path arrowok="t"/>
                <v:fill type="solid"/>
              </v:shape>
              <v:shape style="position:absolute;left:5426;top:3337;width:77;height:80" coordorigin="5426,3337" coordsize="77,80" path="m5495,3351l5471,3351,5476,3353,5484,3362,5486,3368,5486,3386,5484,3393,5476,3402,5471,3404,5495,3404,5499,3400,5503,3390,5503,3365,5499,3355,5495,3351xe" filled="true" fillcolor="#231f20" stroked="false">
                <v:path arrowok="t"/>
                <v:fill type="solid"/>
              </v:shape>
            </v:group>
            <v:group style="position:absolute;left:5511;top:3337;width:65;height:80" coordorigin="5511,3337" coordsize="65,80">
              <v:shape style="position:absolute;left:5511;top:3337;width:65;height:80" coordorigin="5511,3337" coordsize="65,80" path="m5527,3389l5511,3391,5512,3399,5515,3406,5526,3415,5534,3417,5550,3417,5556,3416,5565,3412,5569,3410,5573,3404,5539,3404,5535,3403,5529,3398,5527,3394,5527,3389xe" filled="true" fillcolor="#231f20" stroked="false">
                <v:path arrowok="t"/>
                <v:fill type="solid"/>
              </v:shape>
              <v:shape style="position:absolute;left:5511;top:3337;width:65;height:80" coordorigin="5511,3337" coordsize="65,80" path="m5553,3337l5537,3337,5531,3338,5514,3365,5516,3370,5525,3377,5531,3380,5546,3384,5550,3385,5555,3386,5557,3387,5559,3390,5559,3392,5559,3396,5558,3399,5553,3403,5549,3404,5573,3404,5574,3402,5575,3398,5575,3388,5574,3384,5538,3366,5533,3364,5530,3361,5529,3360,5529,3356,5530,3354,5534,3351,5538,3350,5571,3350,5570,3348,5565,3344,5560,3339,5553,3337xe" filled="true" fillcolor="#231f20" stroked="false">
                <v:path arrowok="t"/>
                <v:fill type="solid"/>
              </v:shape>
              <v:shape style="position:absolute;left:5511;top:3337;width:65;height:80" coordorigin="5511,3337" coordsize="65,80" path="m5571,3350l5547,3350,5550,3351,5555,3355,5556,3357,5557,3361,5573,3361,5573,3354,5571,3350xe" filled="true" fillcolor="#231f20" stroked="false">
                <v:path arrowok="t"/>
                <v:fill type="solid"/>
              </v:shape>
            </v:group>
            <v:group style="position:absolute;left:5525;top:3030;width:292;height:457" coordorigin="5525,3030" coordsize="292,457">
              <v:shape style="position:absolute;left:5525;top:3030;width:292;height:457" coordorigin="5525,3030" coordsize="292,457" path="m5525,3030l5582,3060,5640,3091,5694,3126,5740,3166,5794,3236,5817,3301,5814,3359,5790,3408,5750,3447,5698,3474,5638,3487e" filled="false" stroked="true" strokeweight=".669pt" strokecolor="#231f20">
                <v:path arrowok="t"/>
              </v:shape>
              <v:shape style="position:absolute;left:5352;top:2835;width:484;height:671" type="#_x0000_t75" stroked="false">
                <v:imagedata r:id="rId177" o:title=""/>
              </v:shape>
            </v:group>
            <v:group style="position:absolute;left:5192;top:3349;width:555;height:221" coordorigin="5192,3349" coordsize="555,221">
              <v:shape style="position:absolute;left:5192;top:3349;width:555;height:221" coordorigin="5192,3349" coordsize="555,221" path="m5747,3349l5711,3410,5666,3464,5611,3508,5548,3541,5479,3562,5405,3569,5348,3565,5293,3552,5241,3531,5192,3503e" filled="false" stroked="true" strokeweight=".717pt" strokecolor="#231f20">
                <v:path arrowok="t"/>
              </v:shape>
            </v:group>
            <v:group style="position:absolute;left:4900;top:2692;width:1005;height:1005" coordorigin="4900,2692" coordsize="1005,1005">
              <v:shape style="position:absolute;left:4900;top:2692;width:1005;height:1005" coordorigin="4900,2692" coordsize="1005,1005" path="m5402,2692l5477,2698,5548,2713,5614,2739,5676,2773,5732,2815,5781,2865,5824,2921,5858,2983,5883,3049,5899,3120,5905,3194,5899,3269,5883,3339,5858,3406,5824,3468,5781,3524,5732,3573,5676,3616,5614,3650,5548,3675,5477,3691,5402,3697,5328,3691,5257,3675,5191,3650,5129,3616,5073,3573,5024,3524,4981,3468,4947,3406,4922,3339,4906,3269,4900,3194,4906,3120,4922,3049,4947,2983,4981,2921,5024,2865,5073,2815,5129,2773,5191,2739,5257,2713,5328,2698,5402,2692xe" filled="false" stroked="true" strokeweight=".567pt" strokecolor="#231f20">
                <v:path arrowok="t"/>
              </v:shape>
              <v:shape style="position:absolute;left:5245;top:3519;width:326;height:132" type="#_x0000_t75" stroked="false">
                <v:imagedata r:id="rId178" o:title=""/>
              </v:shape>
            </v:group>
            <w10:wrap type="topAndBottom"/>
          </v:group>
        </w:pict>
      </w:r>
      <w:r>
        <w:rPr/>
        <w:pict>
          <v:group style="position:absolute;margin-left:299.606995pt;margin-top:134.309174pt;width:50.85pt;height:50.85pt;mso-position-horizontal-relative:page;mso-position-vertical-relative:paragraph;z-index:3160;mso-wrap-distance-left:0;mso-wrap-distance-right:0" coordorigin="5992,2686" coordsize="1017,1017">
            <v:group style="position:absolute;left:5998;top:2692;width:1005;height:1005" coordorigin="5998,2692" coordsize="1005,1005">
              <v:shape style="position:absolute;left:5998;top:2692;width:1005;height:1005" coordorigin="5998,2692" coordsize="1005,1005" path="m6500,2692l6426,2698,6355,2713,6289,2739,6227,2773,6171,2815,6121,2865,6079,2921,6045,2983,6019,3049,6004,3120,5998,3194,6004,3269,6019,3339,6045,3406,6079,3468,6121,3524,6171,3573,6227,3616,6289,3650,6355,3675,6426,3691,6500,3697,6574,3691,6645,3675,6712,3650,6774,3616,6830,3573,6879,3524,6922,3468,6956,3406,6981,3339,6997,3269,7002,3194,6997,3120,6981,3049,6956,2983,6922,2921,6879,2865,6830,2815,6774,2773,6712,2739,6645,2713,6574,2698,6500,2692xe" filled="true" fillcolor="#d1d3d4" stroked="false">
                <v:path arrowok="t"/>
                <v:fill type="solid"/>
              </v:shape>
            </v:group>
            <v:group style="position:absolute;left:5998;top:2692;width:1005;height:1005" coordorigin="5998,2692" coordsize="1005,1005">
              <v:shape style="position:absolute;left:5998;top:2692;width:1005;height:1005" coordorigin="5998,2692" coordsize="1005,1005" path="m6500,2692l6574,2698,6645,2713,6712,2739,6774,2773,6830,2815,6879,2865,6922,2921,6956,2983,6981,3049,6997,3120,7002,3194,6997,3269,6981,3339,6956,3406,6922,3468,6879,3524,6830,3573,6774,3616,6712,3650,6645,3675,6574,3691,6500,3697,6426,3691,6355,3675,6289,3650,6227,3616,6171,3573,6121,3524,6079,3468,6045,3406,6019,3339,6004,3269,5998,3194,6004,3120,6019,3049,6045,2983,6079,2921,6121,2865,6171,2815,6227,2773,6289,2739,6355,2713,6426,2698,6500,2692xe" filled="false" stroked="true" strokeweight=".425pt" strokecolor="#231f20">
                <v:path arrowok="t"/>
              </v:shape>
            </v:group>
            <v:group style="position:absolute;left:6230;top:2728;width:457;height:890" coordorigin="6230,2728" coordsize="457,890">
              <v:shape style="position:absolute;left:6230;top:2728;width:457;height:890" coordorigin="6230,2728" coordsize="457,890" path="m6230,3618l6687,2728e" filled="false" stroked="true" strokeweight=".334pt" strokecolor="#6d6e71">
                <v:path arrowok="t"/>
              </v:shape>
            </v:group>
            <v:group style="position:absolute;left:6009;top:2855;width:122;height:237" coordorigin="6009,2855" coordsize="122,237">
              <v:shape style="position:absolute;left:6009;top:2855;width:122;height:237" coordorigin="6009,2855" coordsize="122,237" path="m6009,3091l6130,2855e" filled="false" stroked="true" strokeweight=".334pt" strokecolor="#6d6e71">
                <v:path arrowok="t"/>
              </v:shape>
            </v:group>
            <v:group style="position:absolute;left:6000;top:2814;width:173;height:337" coordorigin="6000,2814" coordsize="173,337">
              <v:shape style="position:absolute;left:6000;top:2814;width:173;height:337" coordorigin="6000,2814" coordsize="173,337" path="m6000,3150l6173,2814e" filled="false" stroked="true" strokeweight=".334pt" strokecolor="#6d6e71">
                <v:path arrowok="t"/>
              </v:shape>
            </v:group>
            <v:group style="position:absolute;left:5998;top:2786;width:211;height:410" coordorigin="5998,2786" coordsize="211,410">
              <v:shape style="position:absolute;left:5998;top:2786;width:211;height:410" coordorigin="5998,2786" coordsize="211,410" path="m5998,3195l6209,2786e" filled="false" stroked="true" strokeweight=".334pt" strokecolor="#6d6e71">
                <v:path arrowok="t"/>
              </v:shape>
            </v:group>
            <v:group style="position:absolute;left:6000;top:2764;width:242;height:470" coordorigin="6000,2764" coordsize="242,470">
              <v:shape style="position:absolute;left:6000;top:2764;width:242;height:470" coordorigin="6000,2764" coordsize="242,470" path="m6000,3234l6241,2764e" filled="false" stroked="true" strokeweight=".334pt" strokecolor="#6d6e71">
                <v:path arrowok="t"/>
              </v:shape>
            </v:group>
            <v:group style="position:absolute;left:6004;top:2748;width:268;height:521" coordorigin="6004,2748" coordsize="268,521">
              <v:shape style="position:absolute;left:6004;top:2748;width:268;height:521" coordorigin="6004,2748" coordsize="268,521" path="m6004,3268l6271,2748e" filled="false" stroked="true" strokeweight=".334pt" strokecolor="#6d6e71">
                <v:path arrowok="t"/>
              </v:shape>
            </v:group>
            <v:group style="position:absolute;left:6009;top:2734;width:291;height:565" coordorigin="6009,2734" coordsize="291,565">
              <v:shape style="position:absolute;left:6009;top:2734;width:291;height:565" coordorigin="6009,2734" coordsize="291,565" path="m6009,3299l6299,2734e" filled="false" stroked="true" strokeweight=".334pt" strokecolor="#6d6e71">
                <v:path arrowok="t"/>
              </v:shape>
            </v:group>
            <v:group style="position:absolute;left:6016;top:2723;width:311;height:605" coordorigin="6016,2723" coordsize="311,605">
              <v:shape style="position:absolute;left:6016;top:2723;width:311;height:605" coordorigin="6016,2723" coordsize="311,605" path="m6016,3327l6326,2723e" filled="false" stroked="true" strokeweight=".334pt" strokecolor="#6d6e71">
                <v:path arrowok="t"/>
              </v:shape>
            </v:group>
            <v:group style="position:absolute;left:6024;top:2714;width:329;height:640" coordorigin="6024,2714" coordsize="329,640">
              <v:shape style="position:absolute;left:6024;top:2714;width:329;height:640" coordorigin="6024,2714" coordsize="329,640" path="m6024,3353l6352,2714e" filled="false" stroked="true" strokeweight=".334pt" strokecolor="#6d6e71">
                <v:path arrowok="t"/>
              </v:shape>
            </v:group>
            <v:group style="position:absolute;left:6033;top:2707;width:345;height:671" coordorigin="6033,2707" coordsize="345,671">
              <v:shape style="position:absolute;left:6033;top:2707;width:345;height:671" coordorigin="6033,2707" coordsize="345,671" path="m6033,3378l6377,2707e" filled="false" stroked="true" strokeweight=".334pt" strokecolor="#6d6e71">
                <v:path arrowok="t"/>
              </v:shape>
            </v:group>
            <v:group style="position:absolute;left:6042;top:2702;width:359;height:699" coordorigin="6042,2702" coordsize="359,699">
              <v:shape style="position:absolute;left:6042;top:2702;width:359;height:699" coordorigin="6042,2702" coordsize="359,699" path="m6042,3401l6401,2702e" filled="false" stroked="true" strokeweight=".334pt" strokecolor="#6d6e71">
                <v:path arrowok="t"/>
              </v:shape>
            </v:group>
            <v:group style="position:absolute;left:6053;top:2698;width:373;height:725" coordorigin="6053,2698" coordsize="373,725">
              <v:shape style="position:absolute;left:6053;top:2698;width:373;height:725" coordorigin="6053,2698" coordsize="373,725" path="m6053,3422l6425,2698e" filled="false" stroked="true" strokeweight=".334pt" strokecolor="#6d6e71">
                <v:path arrowok="t"/>
              </v:shape>
            </v:group>
            <v:group style="position:absolute;left:6064;top:2695;width:384;height:748" coordorigin="6064,2695" coordsize="384,748">
              <v:shape style="position:absolute;left:6064;top:2695;width:384;height:748" coordorigin="6064,2695" coordsize="384,748" path="m6064,3443l6448,2695e" filled="false" stroked="true" strokeweight=".334pt" strokecolor="#6d6e71">
                <v:path arrowok="t"/>
              </v:shape>
            </v:group>
            <v:group style="position:absolute;left:6075;top:2693;width:395;height:769" coordorigin="6075,2693" coordsize="395,769">
              <v:shape style="position:absolute;left:6075;top:2693;width:395;height:769" coordorigin="6075,2693" coordsize="395,769" path="m6075,3462l6470,2693e" filled="false" stroked="true" strokeweight=".334pt" strokecolor="#6d6e71">
                <v:path arrowok="t"/>
              </v:shape>
            </v:group>
            <v:group style="position:absolute;left:6087;top:2692;width:405;height:788" coordorigin="6087,2692" coordsize="405,788">
              <v:shape style="position:absolute;left:6087;top:2692;width:405;height:788" coordorigin="6087,2692" coordsize="405,788" path="m6087,3480l6492,2692e" filled="false" stroked="true" strokeweight=".334pt" strokecolor="#6d6e71">
                <v:path arrowok="t"/>
              </v:shape>
            </v:group>
            <v:group style="position:absolute;left:6100;top:2692;width:414;height:805" coordorigin="6100,2692" coordsize="414,805">
              <v:shape style="position:absolute;left:6100;top:2692;width:414;height:805" coordorigin="6100,2692" coordsize="414,805" path="m6100,3497l6513,2692e" filled="false" stroked="true" strokeweight=".334pt" strokecolor="#6d6e71">
                <v:path arrowok="t"/>
              </v:shape>
            </v:group>
            <v:group style="position:absolute;left:6113;top:2693;width:422;height:821" coordorigin="6113,2693" coordsize="422,821">
              <v:shape style="position:absolute;left:6113;top:2693;width:422;height:821" coordorigin="6113,2693" coordsize="422,821" path="m6113,3514l6534,2693e" filled="false" stroked="true" strokeweight=".334pt" strokecolor="#6d6e71">
                <v:path arrowok="t"/>
              </v:shape>
            </v:group>
            <v:group style="position:absolute;left:6126;top:2695;width:429;height:835" coordorigin="6126,2695" coordsize="429,835">
              <v:shape style="position:absolute;left:6126;top:2695;width:429;height:835" coordorigin="6126,2695" coordsize="429,835" path="m6126,3529l6555,2695e" filled="false" stroked="true" strokeweight=".334pt" strokecolor="#6d6e71">
                <v:path arrowok="t"/>
              </v:shape>
            </v:group>
            <v:group style="position:absolute;left:6140;top:2698;width:435;height:847" coordorigin="6140,2698" coordsize="435,847">
              <v:shape style="position:absolute;left:6140;top:2698;width:435;height:847" coordorigin="6140,2698" coordsize="435,847" path="m6140,3544l6575,2698e" filled="false" stroked="true" strokeweight=".334pt" strokecolor="#6d6e71">
                <v:path arrowok="t"/>
              </v:shape>
            </v:group>
            <v:group style="position:absolute;left:6154;top:2701;width:441;height:858" coordorigin="6154,2701" coordsize="441,858">
              <v:shape style="position:absolute;left:6154;top:2701;width:441;height:858" coordorigin="6154,2701" coordsize="441,858" path="m6154,3558l6594,2701e" filled="false" stroked="true" strokeweight=".334pt" strokecolor="#6d6e71">
                <v:path arrowok="t"/>
              </v:shape>
            </v:group>
            <v:group style="position:absolute;left:6169;top:2705;width:445;height:867" coordorigin="6169,2705" coordsize="445,867">
              <v:shape style="position:absolute;left:6169;top:2705;width:445;height:867" coordorigin="6169,2705" coordsize="445,867" path="m6169,3571l6614,2705e" filled="false" stroked="true" strokeweight=".334pt" strokecolor="#6d6e71">
                <v:path arrowok="t"/>
              </v:shape>
            </v:group>
            <v:group style="position:absolute;left:6184;top:2710;width:449;height:875" coordorigin="6184,2710" coordsize="449,875">
              <v:shape style="position:absolute;left:6184;top:2710;width:449;height:875" coordorigin="6184,2710" coordsize="449,875" path="m6184,3584l6633,2710e" filled="false" stroked="true" strokeweight=".334pt" strokecolor="#6d6e71">
                <v:path arrowok="t"/>
              </v:shape>
            </v:group>
            <v:group style="position:absolute;left:6199;top:2715;width:453;height:881" coordorigin="6199,2715" coordsize="453,881">
              <v:shape style="position:absolute;left:6199;top:2715;width:453;height:881" coordorigin="6199,2715" coordsize="453,881" path="m6199,3596l6651,2715e" filled="false" stroked="true" strokeweight=".334pt" strokecolor="#6d6e71">
                <v:path arrowok="t"/>
              </v:shape>
            </v:group>
            <v:group style="position:absolute;left:6215;top:2721;width:455;height:886" coordorigin="6215,2721" coordsize="455,886">
              <v:shape style="position:absolute;left:6215;top:2721;width:455;height:886" coordorigin="6215,2721" coordsize="455,886" path="m6215,3607l6669,2721e" filled="false" stroked="true" strokeweight=".334pt" strokecolor="#6d6e71">
                <v:path arrowok="t"/>
              </v:shape>
            </v:group>
            <v:group style="position:absolute;left:6029;top:2840;width:328;height:449" coordorigin="6029,2840" coordsize="328,449">
              <v:shape style="position:absolute;left:6029;top:2840;width:328;height:449" coordorigin="6029,2840" coordsize="328,449" path="m6350,2904l6203,2904,6216,2905,6229,2908,6269,2956,6270,2970,6269,2986,6246,3050,6188,3122,6116,3196,6029,3277,6029,3289,6270,3289,6303,3215,6129,3215,6181,3172,6255,3106,6300,3060,6342,3002,6357,2936,6355,2918,6350,2904xe" filled="true" fillcolor="#231f20" stroked="false">
                <v:path arrowok="t"/>
                <v:fill type="solid"/>
              </v:shape>
              <v:shape style="position:absolute;left:6029;top:2840;width:328;height:449" coordorigin="6029,2840" coordsize="328,449" path="m6323,3168l6307,3168,6300,3181,6292,3191,6236,3214,6217,3215,6303,3215,6323,3168xe" filled="true" fillcolor="#231f20" stroked="false">
                <v:path arrowok="t"/>
                <v:fill type="solid"/>
              </v:shape>
              <v:shape style="position:absolute;left:6029;top:2840;width:328;height:449" coordorigin="6029,2840" coordsize="328,449" path="m6246,2840l6176,2860,6131,2905,6111,2948,6123,2953,6140,2931,6160,2916,6180,2907,6203,2904,6350,2904,6349,2900,6290,2847,6269,2842,6246,2840xe" filled="true" fillcolor="#231f20" stroked="false">
                <v:path arrowok="t"/>
                <v:fill type="solid"/>
              </v:shape>
            </v:group>
            <v:group style="position:absolute;left:6329;top:2841;width:349;height:466" coordorigin="6329,2841" coordsize="349,466">
              <v:shape style="position:absolute;left:6329;top:2841;width:349;height:466" coordorigin="6329,2841" coordsize="349,466" path="m6376,3225l6357,3225,6348,3228,6333,3243,6329,3251,6329,3273,6389,3306,6408,3307,6436,3305,6463,3300,6489,3291,6515,3280,6531,3270,6469,3270,6459,3269,6448,3266,6438,3261,6428,3255,6414,3244,6403,3237,6396,3232,6391,3229,6384,3226,6376,3225xe" filled="true" fillcolor="#231f20" stroked="false">
                <v:path arrowok="t"/>
                <v:fill type="solid"/>
              </v:shape>
              <v:shape style="position:absolute;left:6329;top:2841;width:349;height:466" coordorigin="6329,2841" coordsize="349,466" path="m6678,2841l6490,2841,6390,3032,6411,3033,6430,3036,6495,3069,6536,3135,6541,3174,6540,3195,6506,3257,6469,3270,6531,3270,6578,3229,6615,3162,6622,3114,6620,3094,6589,3023,6526,2978,6458,2961,6480,2920,6653,2920,6678,2841xe" filled="true" fillcolor="#231f20" stroked="false">
                <v:path arrowok="t"/>
                <v:fill type="solid"/>
              </v:shape>
            </v:group>
            <v:group style="position:absolute;left:6087;top:3337;width:69;height:80" coordorigin="6087,3337" coordsize="69,80">
              <v:shape style="position:absolute;left:6087;top:3337;width:69;height:80" coordorigin="6087,3337" coordsize="69,80" path="m6134,3337l6113,3337,6104,3341,6091,3355,6087,3365,6087,3390,6091,3400,6104,3414,6113,3417,6132,3417,6139,3415,6150,3407,6152,3404,6118,3404,6113,3402,6109,3398,6106,3393,6104,3387,6104,3368,6106,3361,6113,3353,6118,3351,6152,3351,6151,3349,6142,3340,6134,3337xe" filled="true" fillcolor="#231f20" stroked="false">
                <v:path arrowok="t"/>
                <v:fill type="solid"/>
              </v:shape>
              <v:shape style="position:absolute;left:6087;top:3337;width:69;height:80" coordorigin="6087,3337" coordsize="69,80" path="m6141,3387l6139,3393,6137,3397,6131,3402,6127,3404,6152,3404,6154,3401,6156,3392,6141,3387xe" filled="true" fillcolor="#231f20" stroked="false">
                <v:path arrowok="t"/>
                <v:fill type="solid"/>
              </v:shape>
              <v:shape style="position:absolute;left:6087;top:3337;width:69;height:80" coordorigin="6087,3337" coordsize="69,80" path="m6152,3351l6128,3351,6131,3352,6137,3356,6139,3360,6140,3364,6156,3360,6154,3354,6152,3351xe" filled="true" fillcolor="#231f20" stroked="false">
                <v:path arrowok="t"/>
                <v:fill type="solid"/>
              </v:shape>
            </v:group>
            <v:group style="position:absolute;left:6170;top:3339;width:60;height:78" coordorigin="6170,3339" coordsize="60,78">
              <v:shape style="position:absolute;left:6170;top:3339;width:60;height:78" coordorigin="6170,3339" coordsize="60,78" path="m6228,3339l6170,3339,6170,3416,6230,3416,6230,3403,6186,3403,6186,3382,6225,3382,6225,3369,6186,3369,6186,3352,6228,3352,6228,3339xe" filled="true" fillcolor="#231f20" stroked="false">
                <v:path arrowok="t"/>
                <v:fill type="solid"/>
              </v:shape>
            </v:group>
            <v:group style="position:absolute;left:6244;top:3339;width:63;height:78" coordorigin="6244,3339" coordsize="63,78">
              <v:shape style="position:absolute;left:6244;top:3339;width:63;height:78" coordorigin="6244,3339" coordsize="63,78" path="m6259,3339l6244,3339,6244,3416,6258,3416,6258,3366,6276,3366,6259,3339xe" filled="true" fillcolor="#231f20" stroked="false">
                <v:path arrowok="t"/>
                <v:fill type="solid"/>
              </v:shape>
              <v:shape style="position:absolute;left:6244;top:3339;width:63;height:78" coordorigin="6244,3339" coordsize="63,78" path="m6276,3366l6258,3366,6290,3416,6306,3416,6306,3390,6291,3390,6276,3366xe" filled="true" fillcolor="#231f20" stroked="false">
                <v:path arrowok="t"/>
                <v:fill type="solid"/>
              </v:shape>
              <v:shape style="position:absolute;left:6244;top:3339;width:63;height:78" coordorigin="6244,3339" coordsize="63,78" path="m6306,3339l6291,3339,6291,3390,6306,3390,6306,3339xe" filled="true" fillcolor="#231f20" stroked="false">
                <v:path arrowok="t"/>
                <v:fill type="solid"/>
              </v:shape>
            </v:group>
            <v:group style="position:absolute;left:6317;top:3339;width:63;height:78" coordorigin="6317,3339" coordsize="63,78">
              <v:shape style="position:absolute;left:6317;top:3339;width:63;height:78" coordorigin="6317,3339" coordsize="63,78" path="m6357,3352l6341,3352,6341,3416,6357,3416,6357,3352xe" filled="true" fillcolor="#231f20" stroked="false">
                <v:path arrowok="t"/>
                <v:fill type="solid"/>
              </v:shape>
              <v:shape style="position:absolute;left:6317;top:3339;width:63;height:78" coordorigin="6317,3339" coordsize="63,78" path="m6380,3339l6317,3339,6317,3352,6380,3352,6380,3339xe" filled="true" fillcolor="#231f20" stroked="false">
                <v:path arrowok="t"/>
                <v:fill type="solid"/>
              </v:shape>
            </v:group>
            <v:group style="position:absolute;left:6374;top:3339;width:80;height:78" coordorigin="6374,3339" coordsize="80,78">
              <v:shape style="position:absolute;left:6374;top:3339;width:80;height:78" coordorigin="6374,3339" coordsize="80,78" path="m6422,3339l6405,3339,6374,3416,6391,3416,6398,3398,6446,3398,6441,3385,6402,3385,6413,3357,6429,3357,6422,3339xe" filled="true" fillcolor="#231f20" stroked="false">
                <v:path arrowok="t"/>
                <v:fill type="solid"/>
              </v:shape>
              <v:shape style="position:absolute;left:6374;top:3339;width:80;height:78" coordorigin="6374,3339" coordsize="80,78" path="m6446,3398l6429,3398,6436,3416,6453,3416,6446,3398xe" filled="true" fillcolor="#231f20" stroked="false">
                <v:path arrowok="t"/>
                <v:fill type="solid"/>
              </v:shape>
              <v:shape style="position:absolute;left:6374;top:3339;width:80;height:78" coordorigin="6374,3339" coordsize="80,78" path="m6429,3357l6413,3357,6424,3385,6441,3385,6429,3357xe" filled="true" fillcolor="#231f20" stroked="false">
                <v:path arrowok="t"/>
                <v:fill type="solid"/>
              </v:shape>
            </v:group>
            <v:group style="position:absolute;left:6446;top:3339;width:74;height:78" coordorigin="6446,3339" coordsize="74,78">
              <v:shape style="position:absolute;left:6446;top:3339;width:74;height:78" coordorigin="6446,3339" coordsize="74,78" path="m6463,3339l6446,3339,6474,3416,6491,3416,6498,3396,6483,3396,6463,3339xe" filled="true" fillcolor="#231f20" stroked="false">
                <v:path arrowok="t"/>
                <v:fill type="solid"/>
              </v:shape>
              <v:shape style="position:absolute;left:6446;top:3339;width:74;height:78" coordorigin="6446,3339" coordsize="74,78" path="m6519,3339l6502,3339,6483,3396,6498,3396,6519,3339xe" filled="true" fillcolor="#231f20" stroked="false">
                <v:path arrowok="t"/>
                <v:fill type="solid"/>
              </v:shape>
            </v:group>
            <v:group style="position:absolute;left:6524;top:3337;width:77;height:80" coordorigin="6524,3337" coordsize="77,80">
              <v:shape style="position:absolute;left:6524;top:3337;width:77;height:80" coordorigin="6524,3337" coordsize="77,80" path="m6574,3337l6556,3337,6550,3338,6524,3370,6524,3390,6527,3400,6541,3414,6551,3417,6574,3417,6583,3414,6593,3404,6556,3404,6551,3402,6542,3393,6540,3386,6540,3368,6542,3362,6550,3353,6556,3351,6593,3351,6583,3341,6574,3337xe" filled="true" fillcolor="#231f20" stroked="false">
                <v:path arrowok="t"/>
                <v:fill type="solid"/>
              </v:shape>
              <v:shape style="position:absolute;left:6524;top:3337;width:77;height:80" coordorigin="6524,3337" coordsize="77,80" path="m6593,3351l6569,3351,6574,3353,6582,3362,6584,3368,6584,3386,6582,3393,6574,3402,6569,3404,6593,3404,6597,3400,6600,3390,6600,3365,6597,3355,6593,3351xe" filled="true" fillcolor="#231f20" stroked="false">
                <v:path arrowok="t"/>
                <v:fill type="solid"/>
              </v:shape>
            </v:group>
            <v:group style="position:absolute;left:6609;top:3337;width:65;height:80" coordorigin="6609,3337" coordsize="65,80">
              <v:shape style="position:absolute;left:6609;top:3337;width:65;height:80" coordorigin="6609,3337" coordsize="65,80" path="m6624,3389l6609,3391,6610,3399,6613,3406,6624,3415,6631,3417,6648,3417,6654,3416,6663,3412,6667,3410,6670,3404,6637,3404,6633,3403,6627,3398,6625,3394,6624,3389xe" filled="true" fillcolor="#231f20" stroked="false">
                <v:path arrowok="t"/>
                <v:fill type="solid"/>
              </v:shape>
              <v:shape style="position:absolute;left:6609;top:3337;width:65;height:80" coordorigin="6609,3337" coordsize="65,80" path="m6650,3337l6634,3337,6629,3338,6612,3365,6614,3370,6622,3377,6628,3380,6644,3384,6648,3385,6652,3386,6654,3387,6657,3390,6657,3392,6657,3396,6656,3399,6651,3403,6647,3404,6670,3404,6672,3402,6673,3398,6673,3388,6672,3384,6636,3366,6631,3364,6628,3361,6627,3360,6627,3356,6628,3354,6632,3351,6636,3350,6669,3350,6668,3348,6663,3344,6658,3339,6650,3337xe" filled="true" fillcolor="#231f20" stroked="false">
                <v:path arrowok="t"/>
                <v:fill type="solid"/>
              </v:shape>
              <v:shape style="position:absolute;left:6609;top:3337;width:65;height:80" coordorigin="6609,3337" coordsize="65,80" path="m6669,3350l6645,3350,6648,3351,6653,3355,6654,3357,6655,3361,6671,3361,6670,3354,6669,3350xe" filled="true" fillcolor="#231f20" stroked="false">
                <v:path arrowok="t"/>
                <v:fill type="solid"/>
              </v:shape>
            </v:group>
            <v:group style="position:absolute;left:6623;top:3030;width:292;height:457" coordorigin="6623,3030" coordsize="292,457">
              <v:shape style="position:absolute;left:6623;top:3030;width:292;height:457" coordorigin="6623,3030" coordsize="292,457" path="m6623,3030l6680,3060,6737,3091,6792,3126,6838,3166,6892,3236,6915,3301,6912,3359,6888,3408,6848,3447,6796,3474,6736,3487e" filled="false" stroked="true" strokeweight=".669pt" strokecolor="#231f20">
                <v:path arrowok="t"/>
              </v:shape>
              <v:shape style="position:absolute;left:6450;top:2835;width:484;height:671" type="#_x0000_t75" stroked="false">
                <v:imagedata r:id="rId179" o:title=""/>
              </v:shape>
            </v:group>
            <v:group style="position:absolute;left:6290;top:3349;width:555;height:221" coordorigin="6290,3349" coordsize="555,221">
              <v:shape style="position:absolute;left:6290;top:3349;width:555;height:221" coordorigin="6290,3349" coordsize="555,221" path="m6844,3349l6809,3410,6763,3464,6708,3508,6646,3541,6577,3562,6503,3569,6446,3565,6391,3552,6339,3531,6290,3503e" filled="false" stroked="true" strokeweight=".717pt" strokecolor="#231f20">
                <v:path arrowok="t"/>
              </v:shape>
            </v:group>
            <v:group style="position:absolute;left:5998;top:2692;width:1005;height:1005" coordorigin="5998,2692" coordsize="1005,1005">
              <v:shape style="position:absolute;left:5998;top:2692;width:1005;height:1005" coordorigin="5998,2692" coordsize="1005,1005" path="m6500,2692l6574,2698,6645,2713,6712,2739,6774,2773,6830,2815,6879,2865,6922,2921,6956,2983,6981,3049,6997,3120,7002,3194,6997,3269,6981,3339,6956,3406,6922,3468,6879,3524,6830,3573,6774,3616,6712,3650,6645,3675,6574,3691,6500,3697,6426,3691,6355,3675,6289,3650,6227,3616,6171,3573,6121,3524,6079,3468,6045,3406,6019,3339,6004,3269,5998,3194,6004,3120,6019,3049,6045,2983,6079,2921,6121,2865,6171,2815,6227,2773,6289,2739,6355,2713,6426,2698,6500,2692xe" filled="false" stroked="true" strokeweight=".567pt" strokecolor="#231f20">
                <v:path arrowok="t"/>
              </v:shape>
              <v:shape style="position:absolute;left:6343;top:3519;width:326;height:132" type="#_x0000_t75" stroked="false">
                <v:imagedata r:id="rId180" o:title=""/>
              </v:shape>
            </v:group>
            <w10:wrap type="topAndBottom"/>
          </v:group>
        </w:pict>
      </w:r>
      <w:r>
        <w:rPr/>
        <w:pict>
          <v:group style="position:absolute;margin-left:354.496002pt;margin-top:134.309174pt;width:50.85pt;height:50.85pt;mso-position-horizontal-relative:page;mso-position-vertical-relative:paragraph;z-index:3184;mso-wrap-distance-left:0;mso-wrap-distance-right:0" coordorigin="7090,2686" coordsize="1017,1017">
            <v:group style="position:absolute;left:7096;top:2692;width:1005;height:1005" coordorigin="7096,2692" coordsize="1005,1005">
              <v:shape style="position:absolute;left:7096;top:2692;width:1005;height:1005" coordorigin="7096,2692" coordsize="1005,1005" path="m7598,2692l7524,2698,7453,2713,7386,2739,7325,2773,7269,2815,7219,2865,7177,2921,7143,2983,7117,3049,7101,3120,7096,3194,7101,3269,7117,3339,7143,3406,7177,3468,7219,3524,7269,3573,7325,3616,7386,3650,7453,3675,7524,3691,7598,3697,7672,3691,7743,3675,7810,3650,7871,3616,7928,3573,7977,3524,8019,3468,8054,3406,8079,3339,8095,3269,8100,3194,8095,3120,8079,3049,8054,2983,8019,2921,7977,2865,7928,2815,7871,2773,7810,2739,7743,2713,7672,2698,7598,2692xe" filled="true" fillcolor="#d1d3d4" stroked="false">
                <v:path arrowok="t"/>
                <v:fill type="solid"/>
              </v:shape>
            </v:group>
            <v:group style="position:absolute;left:7096;top:2692;width:1005;height:1005" coordorigin="7096,2692" coordsize="1005,1005">
              <v:shape style="position:absolute;left:7096;top:2692;width:1005;height:1005" coordorigin="7096,2692" coordsize="1005,1005" path="m7598,2692l7672,2698,7743,2713,7810,2739,7871,2773,7928,2815,7977,2865,8019,2921,8054,2983,8079,3049,8095,3120,8100,3194,8095,3269,8079,3339,8054,3406,8019,3468,7977,3524,7928,3573,7871,3616,7810,3650,7743,3675,7672,3691,7598,3697,7524,3691,7453,3675,7386,3650,7325,3616,7269,3573,7219,3524,7177,3468,7143,3406,7117,3339,7101,3269,7096,3194,7101,3120,7117,3049,7143,2983,7177,2921,7219,2865,7269,2815,7325,2773,7386,2739,7453,2713,7524,2698,7598,2692xe" filled="false" stroked="true" strokeweight=".425pt" strokecolor="#231f20">
                <v:path arrowok="t"/>
              </v:shape>
            </v:group>
            <v:group style="position:absolute;left:7328;top:2728;width:457;height:890" coordorigin="7328,2728" coordsize="457,890">
              <v:shape style="position:absolute;left:7328;top:2728;width:457;height:890" coordorigin="7328,2728" coordsize="457,890" path="m7328,3618l7785,2728e" filled="false" stroked="true" strokeweight=".334pt" strokecolor="#6d6e71">
                <v:path arrowok="t"/>
              </v:shape>
            </v:group>
            <v:group style="position:absolute;left:7107;top:2855;width:122;height:237" coordorigin="7107,2855" coordsize="122,237">
              <v:shape style="position:absolute;left:7107;top:2855;width:122;height:237" coordorigin="7107,2855" coordsize="122,237" path="m7107,3091l7228,2855e" filled="false" stroked="true" strokeweight=".334pt" strokecolor="#6d6e71">
                <v:path arrowok="t"/>
              </v:shape>
            </v:group>
            <v:group style="position:absolute;left:7098;top:2814;width:173;height:337" coordorigin="7098,2814" coordsize="173,337">
              <v:shape style="position:absolute;left:7098;top:2814;width:173;height:337" coordorigin="7098,2814" coordsize="173,337" path="m7098,3150l7271,2814e" filled="false" stroked="true" strokeweight=".334pt" strokecolor="#6d6e71">
                <v:path arrowok="t"/>
              </v:shape>
            </v:group>
            <v:group style="position:absolute;left:7096;top:2786;width:211;height:410" coordorigin="7096,2786" coordsize="211,410">
              <v:shape style="position:absolute;left:7096;top:2786;width:211;height:410" coordorigin="7096,2786" coordsize="211,410" path="m7096,3195l7306,2786e" filled="false" stroked="true" strokeweight=".334pt" strokecolor="#6d6e71">
                <v:path arrowok="t"/>
              </v:shape>
            </v:group>
            <v:group style="position:absolute;left:7097;top:2764;width:242;height:470" coordorigin="7097,2764" coordsize="242,470">
              <v:shape style="position:absolute;left:7097;top:2764;width:242;height:470" coordorigin="7097,2764" coordsize="242,470" path="m7097,3234l7339,2764e" filled="false" stroked="true" strokeweight=".334pt" strokecolor="#6d6e71">
                <v:path arrowok="t"/>
              </v:shape>
            </v:group>
            <v:group style="position:absolute;left:7101;top:2748;width:268;height:521" coordorigin="7101,2748" coordsize="268,521">
              <v:shape style="position:absolute;left:7101;top:2748;width:268;height:521" coordorigin="7101,2748" coordsize="268,521" path="m7101,3268l7369,2748e" filled="false" stroked="true" strokeweight=".334pt" strokecolor="#6d6e71">
                <v:path arrowok="t"/>
              </v:shape>
            </v:group>
            <v:group style="position:absolute;left:7107;top:2734;width:291;height:565" coordorigin="7107,2734" coordsize="291,565">
              <v:shape style="position:absolute;left:7107;top:2734;width:291;height:565" coordorigin="7107,2734" coordsize="291,565" path="m7107,3299l7397,2734e" filled="false" stroked="true" strokeweight=".334pt" strokecolor="#6d6e71">
                <v:path arrowok="t"/>
              </v:shape>
            </v:group>
            <v:group style="position:absolute;left:7114;top:2723;width:311;height:605" coordorigin="7114,2723" coordsize="311,605">
              <v:shape style="position:absolute;left:7114;top:2723;width:311;height:605" coordorigin="7114,2723" coordsize="311,605" path="m7114,3327l7424,2723e" filled="false" stroked="true" strokeweight=".334pt" strokecolor="#6d6e71">
                <v:path arrowok="t"/>
              </v:shape>
            </v:group>
            <v:group style="position:absolute;left:7122;top:2714;width:329;height:640" coordorigin="7122,2714" coordsize="329,640">
              <v:shape style="position:absolute;left:7122;top:2714;width:329;height:640" coordorigin="7122,2714" coordsize="329,640" path="m7122,3353l7450,2714e" filled="false" stroked="true" strokeweight=".334pt" strokecolor="#6d6e71">
                <v:path arrowok="t"/>
              </v:shape>
            </v:group>
            <v:group style="position:absolute;left:7131;top:2707;width:345;height:671" coordorigin="7131,2707" coordsize="345,671">
              <v:shape style="position:absolute;left:7131;top:2707;width:345;height:671" coordorigin="7131,2707" coordsize="345,671" path="m7131,3378l7475,2707e" filled="false" stroked="true" strokeweight=".334pt" strokecolor="#6d6e71">
                <v:path arrowok="t"/>
              </v:shape>
            </v:group>
            <v:group style="position:absolute;left:7140;top:2702;width:359;height:699" coordorigin="7140,2702" coordsize="359,699">
              <v:shape style="position:absolute;left:7140;top:2702;width:359;height:699" coordorigin="7140,2702" coordsize="359,699" path="m7140,3401l7499,2702e" filled="false" stroked="true" strokeweight=".334pt" strokecolor="#6d6e71">
                <v:path arrowok="t"/>
              </v:shape>
            </v:group>
            <v:group style="position:absolute;left:7151;top:2698;width:373;height:725" coordorigin="7151,2698" coordsize="373,725">
              <v:shape style="position:absolute;left:7151;top:2698;width:373;height:725" coordorigin="7151,2698" coordsize="373,725" path="m7151,3422l7523,2698e" filled="false" stroked="true" strokeweight=".334pt" strokecolor="#6d6e71">
                <v:path arrowok="t"/>
              </v:shape>
            </v:group>
            <v:group style="position:absolute;left:7162;top:2695;width:384;height:748" coordorigin="7162,2695" coordsize="384,748">
              <v:shape style="position:absolute;left:7162;top:2695;width:384;height:748" coordorigin="7162,2695" coordsize="384,748" path="m7162,3443l7546,2695e" filled="false" stroked="true" strokeweight=".334pt" strokecolor="#6d6e71">
                <v:path arrowok="t"/>
              </v:shape>
            </v:group>
            <v:group style="position:absolute;left:7173;top:2693;width:395;height:769" coordorigin="7173,2693" coordsize="395,769">
              <v:shape style="position:absolute;left:7173;top:2693;width:395;height:769" coordorigin="7173,2693" coordsize="395,769" path="m7173,3462l7568,2693e" filled="false" stroked="true" strokeweight=".334pt" strokecolor="#6d6e71">
                <v:path arrowok="t"/>
              </v:shape>
            </v:group>
            <v:group style="position:absolute;left:7185;top:2692;width:405;height:788" coordorigin="7185,2692" coordsize="405,788">
              <v:shape style="position:absolute;left:7185;top:2692;width:405;height:788" coordorigin="7185,2692" coordsize="405,788" path="m7185,3480l7590,2692e" filled="false" stroked="true" strokeweight=".334pt" strokecolor="#6d6e71">
                <v:path arrowok="t"/>
              </v:shape>
            </v:group>
            <v:group style="position:absolute;left:7198;top:2692;width:414;height:805" coordorigin="7198,2692" coordsize="414,805">
              <v:shape style="position:absolute;left:7198;top:2692;width:414;height:805" coordorigin="7198,2692" coordsize="414,805" path="m7198,3497l7611,2692e" filled="false" stroked="true" strokeweight=".334pt" strokecolor="#6d6e71">
                <v:path arrowok="t"/>
              </v:shape>
            </v:group>
            <v:group style="position:absolute;left:7211;top:2693;width:422;height:821" coordorigin="7211,2693" coordsize="422,821">
              <v:shape style="position:absolute;left:7211;top:2693;width:422;height:821" coordorigin="7211,2693" coordsize="422,821" path="m7211,3514l7632,2693e" filled="false" stroked="true" strokeweight=".334pt" strokecolor="#6d6e71">
                <v:path arrowok="t"/>
              </v:shape>
            </v:group>
            <v:group style="position:absolute;left:7224;top:2695;width:429;height:835" coordorigin="7224,2695" coordsize="429,835">
              <v:shape style="position:absolute;left:7224;top:2695;width:429;height:835" coordorigin="7224,2695" coordsize="429,835" path="m7224,3529l7652,2695e" filled="false" stroked="true" strokeweight=".334pt" strokecolor="#6d6e71">
                <v:path arrowok="t"/>
              </v:shape>
            </v:group>
            <v:group style="position:absolute;left:7238;top:2698;width:435;height:847" coordorigin="7238,2698" coordsize="435,847">
              <v:shape style="position:absolute;left:7238;top:2698;width:435;height:847" coordorigin="7238,2698" coordsize="435,847" path="m7238,3544l7672,2698e" filled="false" stroked="true" strokeweight=".334pt" strokecolor="#6d6e71">
                <v:path arrowok="t"/>
              </v:shape>
            </v:group>
            <v:group style="position:absolute;left:7252;top:2701;width:441;height:858" coordorigin="7252,2701" coordsize="441,858">
              <v:shape style="position:absolute;left:7252;top:2701;width:441;height:858" coordorigin="7252,2701" coordsize="441,858" path="m7252,3558l7692,2701e" filled="false" stroked="true" strokeweight=".334pt" strokecolor="#6d6e71">
                <v:path arrowok="t"/>
              </v:shape>
            </v:group>
            <v:group style="position:absolute;left:7267;top:2705;width:445;height:867" coordorigin="7267,2705" coordsize="445,867">
              <v:shape style="position:absolute;left:7267;top:2705;width:445;height:867" coordorigin="7267,2705" coordsize="445,867" path="m7267,3571l7712,2705e" filled="false" stroked="true" strokeweight=".334pt" strokecolor="#6d6e71">
                <v:path arrowok="t"/>
              </v:shape>
            </v:group>
            <v:group style="position:absolute;left:7281;top:2710;width:449;height:875" coordorigin="7281,2710" coordsize="449,875">
              <v:shape style="position:absolute;left:7281;top:2710;width:449;height:875" coordorigin="7281,2710" coordsize="449,875" path="m7281,3584l7730,2710e" filled="false" stroked="true" strokeweight=".334pt" strokecolor="#6d6e71">
                <v:path arrowok="t"/>
              </v:shape>
            </v:group>
            <v:group style="position:absolute;left:7297;top:2715;width:453;height:881" coordorigin="7297,2715" coordsize="453,881">
              <v:shape style="position:absolute;left:7297;top:2715;width:453;height:881" coordorigin="7297,2715" coordsize="453,881" path="m7297,3596l7749,2715e" filled="false" stroked="true" strokeweight=".334pt" strokecolor="#6d6e71">
                <v:path arrowok="t"/>
              </v:shape>
            </v:group>
            <v:group style="position:absolute;left:7312;top:2721;width:455;height:886" coordorigin="7312,2721" coordsize="455,886">
              <v:shape style="position:absolute;left:7312;top:2721;width:455;height:886" coordorigin="7312,2721" coordsize="455,886" path="m7312,3607l7767,2721e" filled="false" stroked="true" strokeweight=".334pt" strokecolor="#6d6e71">
                <v:path arrowok="t"/>
              </v:shape>
            </v:group>
            <v:group style="position:absolute;left:7127;top:2840;width:328;height:449" coordorigin="7127,2840" coordsize="328,449">
              <v:shape style="position:absolute;left:7127;top:2840;width:328;height:449" coordorigin="7127,2840" coordsize="328,449" path="m7448,2904l7300,2904,7314,2905,7327,2908,7366,2956,7368,2970,7367,2986,7344,3050,7286,3122,7214,3196,7127,3277,7127,3289,7368,3289,7400,3215,7227,3215,7279,3172,7353,3106,7398,3060,7440,3002,7455,2936,7453,2918,7448,2904xe" filled="true" fillcolor="#231f20" stroked="false">
                <v:path arrowok="t"/>
                <v:fill type="solid"/>
              </v:shape>
              <v:shape style="position:absolute;left:7127;top:2840;width:328;height:449" coordorigin="7127,2840" coordsize="328,449" path="m7421,3168l7405,3168,7397,3181,7390,3191,7334,3214,7314,3215,7400,3215,7421,3168xe" filled="true" fillcolor="#231f20" stroked="false">
                <v:path arrowok="t"/>
                <v:fill type="solid"/>
              </v:shape>
              <v:shape style="position:absolute;left:7127;top:2840;width:328;height:449" coordorigin="7127,2840" coordsize="328,449" path="m7344,2840l7274,2860,7228,2905,7208,2948,7221,2953,7238,2931,7257,2916,7278,2907,7300,2904,7448,2904,7447,2900,7388,2847,7367,2842,7344,2840xe" filled="true" fillcolor="#231f20" stroked="false">
                <v:path arrowok="t"/>
                <v:fill type="solid"/>
              </v:shape>
            </v:group>
            <v:group style="position:absolute;left:7427;top:2841;width:349;height:466" coordorigin="7427,2841" coordsize="349,466">
              <v:shape style="position:absolute;left:7427;top:2841;width:349;height:466" coordorigin="7427,2841" coordsize="349,466" path="m7474,3225l7455,3225,7446,3228,7431,3243,7427,3251,7427,3273,7487,3306,7506,3307,7533,3305,7560,3300,7587,3291,7612,3280,7629,3270,7567,3270,7556,3269,7546,3266,7536,3261,7526,3255,7512,3244,7501,3237,7494,3232,7489,3229,7482,3226,7474,3225xe" filled="true" fillcolor="#231f20" stroked="false">
                <v:path arrowok="t"/>
                <v:fill type="solid"/>
              </v:shape>
              <v:shape style="position:absolute;left:7427;top:2841;width:349;height:466" coordorigin="7427,2841" coordsize="349,466" path="m7775,2841l7588,2841,7487,3032,7509,3033,7528,3036,7593,3069,7634,3135,7639,3174,7638,3195,7603,3257,7567,3270,7629,3270,7676,3229,7712,3162,7719,3114,7718,3094,7687,3023,7624,2978,7555,2961,7577,2920,7751,2920,7775,2841xe" filled="true" fillcolor="#231f20" stroked="false">
                <v:path arrowok="t"/>
                <v:fill type="solid"/>
              </v:shape>
            </v:group>
            <v:group style="position:absolute;left:7185;top:3337;width:69;height:80" coordorigin="7185,3337" coordsize="69,80">
              <v:shape style="position:absolute;left:7185;top:3337;width:69;height:80" coordorigin="7185,3337" coordsize="69,80" path="m7232,3337l7211,3337,7202,3341,7189,3355,7185,3365,7185,3390,7189,3400,7202,3414,7211,3417,7230,3417,7237,3415,7248,3407,7250,3404,7215,3404,7211,3402,7207,3398,7203,3393,7202,3387,7202,3368,7204,3361,7211,3353,7216,3351,7250,3351,7249,3349,7240,3340,7232,3337xe" filled="true" fillcolor="#231f20" stroked="false">
                <v:path arrowok="t"/>
                <v:fill type="solid"/>
              </v:shape>
              <v:shape style="position:absolute;left:7185;top:3337;width:69;height:80" coordorigin="7185,3337" coordsize="69,80" path="m7239,3387l7237,3393,7235,3397,7229,3402,7225,3404,7250,3404,7252,3401,7254,3392,7239,3387xe" filled="true" fillcolor="#231f20" stroked="false">
                <v:path arrowok="t"/>
                <v:fill type="solid"/>
              </v:shape>
              <v:shape style="position:absolute;left:7185;top:3337;width:69;height:80" coordorigin="7185,3337" coordsize="69,80" path="m7250,3351l7226,3351,7229,3352,7235,3356,7237,3360,7238,3364,7254,3360,7252,3354,7250,3351xe" filled="true" fillcolor="#231f20" stroked="false">
                <v:path arrowok="t"/>
                <v:fill type="solid"/>
              </v:shape>
            </v:group>
            <v:group style="position:absolute;left:7268;top:3339;width:60;height:78" coordorigin="7268,3339" coordsize="60,78">
              <v:shape style="position:absolute;left:7268;top:3339;width:60;height:78" coordorigin="7268,3339" coordsize="60,78" path="m7326,3339l7268,3339,7268,3416,7328,3416,7328,3403,7284,3403,7284,3382,7323,3382,7323,3369,7284,3369,7284,3352,7326,3352,7326,3339xe" filled="true" fillcolor="#231f20" stroked="false">
                <v:path arrowok="t"/>
                <v:fill type="solid"/>
              </v:shape>
            </v:group>
            <v:group style="position:absolute;left:7341;top:3339;width:63;height:78" coordorigin="7341,3339" coordsize="63,78">
              <v:shape style="position:absolute;left:7341;top:3339;width:63;height:78" coordorigin="7341,3339" coordsize="63,78" path="m7357,3339l7341,3339,7341,3416,7356,3416,7356,3366,7374,3366,7357,3339xe" filled="true" fillcolor="#231f20" stroked="false">
                <v:path arrowok="t"/>
                <v:fill type="solid"/>
              </v:shape>
              <v:shape style="position:absolute;left:7341;top:3339;width:63;height:78" coordorigin="7341,3339" coordsize="63,78" path="m7374,3366l7356,3366,7388,3416,7404,3416,7404,3390,7389,3390,7374,3366xe" filled="true" fillcolor="#231f20" stroked="false">
                <v:path arrowok="t"/>
                <v:fill type="solid"/>
              </v:shape>
              <v:shape style="position:absolute;left:7341;top:3339;width:63;height:78" coordorigin="7341,3339" coordsize="63,78" path="m7404,3339l7389,3339,7389,3390,7404,3390,7404,3339xe" filled="true" fillcolor="#231f20" stroked="false">
                <v:path arrowok="t"/>
                <v:fill type="solid"/>
              </v:shape>
            </v:group>
            <v:group style="position:absolute;left:7415;top:3339;width:63;height:78" coordorigin="7415,3339" coordsize="63,78">
              <v:shape style="position:absolute;left:7415;top:3339;width:63;height:78" coordorigin="7415,3339" coordsize="63,78" path="m7455,3352l7439,3352,7439,3416,7455,3416,7455,3352xe" filled="true" fillcolor="#231f20" stroked="false">
                <v:path arrowok="t"/>
                <v:fill type="solid"/>
              </v:shape>
              <v:shape style="position:absolute;left:7415;top:3339;width:63;height:78" coordorigin="7415,3339" coordsize="63,78" path="m7478,3339l7415,3339,7415,3352,7478,3352,7478,3339xe" filled="true" fillcolor="#231f20" stroked="false">
                <v:path arrowok="t"/>
                <v:fill type="solid"/>
              </v:shape>
            </v:group>
            <v:group style="position:absolute;left:7472;top:3339;width:80;height:78" coordorigin="7472,3339" coordsize="80,78">
              <v:shape style="position:absolute;left:7472;top:3339;width:80;height:78" coordorigin="7472,3339" coordsize="80,78" path="m7520,3339l7503,3339,7472,3416,7489,3416,7495,3398,7544,3398,7539,3385,7500,3385,7511,3357,7527,3357,7520,3339xe" filled="true" fillcolor="#231f20" stroked="false">
                <v:path arrowok="t"/>
                <v:fill type="solid"/>
              </v:shape>
              <v:shape style="position:absolute;left:7472;top:3339;width:80;height:78" coordorigin="7472,3339" coordsize="80,78" path="m7544,3398l7527,3398,7534,3416,7551,3416,7544,3398xe" filled="true" fillcolor="#231f20" stroked="false">
                <v:path arrowok="t"/>
                <v:fill type="solid"/>
              </v:shape>
              <v:shape style="position:absolute;left:7472;top:3339;width:80;height:78" coordorigin="7472,3339" coordsize="80,78" path="m7527,3357l7511,3357,7522,3385,7539,3385,7527,3357xe" filled="true" fillcolor="#231f20" stroked="false">
                <v:path arrowok="t"/>
                <v:fill type="solid"/>
              </v:shape>
            </v:group>
            <v:group style="position:absolute;left:7543;top:3339;width:74;height:78" coordorigin="7543,3339" coordsize="74,78">
              <v:shape style="position:absolute;left:7543;top:3339;width:74;height:78" coordorigin="7543,3339" coordsize="74,78" path="m7561,3339l7543,3339,7572,3416,7589,3416,7596,3396,7581,3396,7561,3339xe" filled="true" fillcolor="#231f20" stroked="false">
                <v:path arrowok="t"/>
                <v:fill type="solid"/>
              </v:shape>
              <v:shape style="position:absolute;left:7543;top:3339;width:74;height:78" coordorigin="7543,3339" coordsize="74,78" path="m7617,3339l7600,3339,7581,3396,7596,3396,7617,3339xe" filled="true" fillcolor="#231f20" stroked="false">
                <v:path arrowok="t"/>
                <v:fill type="solid"/>
              </v:shape>
            </v:group>
            <v:group style="position:absolute;left:7622;top:3337;width:77;height:80" coordorigin="7622,3337" coordsize="77,80">
              <v:shape style="position:absolute;left:7622;top:3337;width:77;height:80" coordorigin="7622,3337" coordsize="77,80" path="m7672,3337l7653,3337,7648,3338,7622,3370,7622,3390,7625,3400,7639,3414,7648,3417,7672,3417,7681,3414,7691,3404,7654,3404,7648,3402,7640,3393,7638,3386,7638,3368,7640,3362,7648,3353,7653,3351,7690,3351,7681,3341,7672,3337xe" filled="true" fillcolor="#231f20" stroked="false">
                <v:path arrowok="t"/>
                <v:fill type="solid"/>
              </v:shape>
              <v:shape style="position:absolute;left:7622;top:3337;width:77;height:80" coordorigin="7622,3337" coordsize="77,80" path="m7690,3351l7667,3351,7672,3353,7680,3362,7682,3368,7682,3386,7680,3393,7672,3402,7666,3404,7691,3404,7695,3400,7698,3390,7698,3365,7695,3355,7690,3351xe" filled="true" fillcolor="#231f20" stroked="false">
                <v:path arrowok="t"/>
                <v:fill type="solid"/>
              </v:shape>
            </v:group>
            <v:group style="position:absolute;left:7707;top:3337;width:65;height:80" coordorigin="7707,3337" coordsize="65,80">
              <v:shape style="position:absolute;left:7707;top:3337;width:65;height:80" coordorigin="7707,3337" coordsize="65,80" path="m7722,3389l7707,3391,7708,3399,7711,3406,7722,3415,7729,3417,7746,3417,7752,3416,7761,3412,7764,3410,7768,3404,7734,3404,7731,3403,7725,3398,7723,3394,7722,3389xe" filled="true" fillcolor="#231f20" stroked="false">
                <v:path arrowok="t"/>
                <v:fill type="solid"/>
              </v:shape>
              <v:shape style="position:absolute;left:7707;top:3337;width:65;height:80" coordorigin="7707,3337" coordsize="65,80" path="m7748,3337l7732,3337,7727,3338,7709,3365,7712,3370,7720,3377,7726,3380,7741,3384,7746,3385,7750,3386,7752,3387,7754,3390,7755,3392,7755,3396,7754,3399,7748,3403,7744,3404,7768,3404,7770,3402,7771,3398,7771,3388,7770,3384,7734,3366,7729,3364,7725,3361,7725,3360,7725,3356,7726,3354,7730,3351,7733,3350,7767,3350,7766,3348,7761,3344,7756,3339,7748,3337xe" filled="true" fillcolor="#231f20" stroked="false">
                <v:path arrowok="t"/>
                <v:fill type="solid"/>
              </v:shape>
              <v:shape style="position:absolute;left:7707;top:3337;width:65;height:80" coordorigin="7707,3337" coordsize="65,80" path="m7767,3350l7743,3350,7746,3351,7750,3355,7752,3357,7753,3361,7769,3361,7768,3354,7767,3350xe" filled="true" fillcolor="#231f20" stroked="false">
                <v:path arrowok="t"/>
                <v:fill type="solid"/>
              </v:shape>
            </v:group>
            <v:group style="position:absolute;left:7721;top:3030;width:292;height:457" coordorigin="7721,3030" coordsize="292,457">
              <v:shape style="position:absolute;left:7721;top:3030;width:292;height:457" coordorigin="7721,3030" coordsize="292,457" path="m7721,3030l7777,3060,7835,3091,7889,3126,7936,3166,7989,3236,8012,3301,8010,3359,7986,3408,7945,3447,7893,3474,7834,3487e" filled="false" stroked="true" strokeweight=".669pt" strokecolor="#231f20">
                <v:path arrowok="t"/>
              </v:shape>
              <v:shape style="position:absolute;left:7548;top:2835;width:484;height:671" type="#_x0000_t75" stroked="false">
                <v:imagedata r:id="rId181" o:title=""/>
              </v:shape>
            </v:group>
            <v:group style="position:absolute;left:7388;top:3349;width:555;height:221" coordorigin="7388,3349" coordsize="555,221">
              <v:shape style="position:absolute;left:7388;top:3349;width:555;height:221" coordorigin="7388,3349" coordsize="555,221" path="m7942,3349l7907,3410,7861,3464,7806,3508,7743,3541,7674,3562,7600,3569,7544,3565,7489,3552,7437,3531,7388,3503e" filled="false" stroked="true" strokeweight=".717pt" strokecolor="#231f20">
                <v:path arrowok="t"/>
              </v:shape>
            </v:group>
            <v:group style="position:absolute;left:7096;top:2692;width:1005;height:1005" coordorigin="7096,2692" coordsize="1005,1005">
              <v:shape style="position:absolute;left:7096;top:2692;width:1005;height:1005" coordorigin="7096,2692" coordsize="1005,1005" path="m7598,2692l7672,2698,7743,2713,7810,2739,7871,2773,7928,2815,7977,2865,8019,2921,8054,2983,8079,3049,8095,3120,8100,3194,8095,3269,8079,3339,8054,3406,8019,3468,7977,3524,7928,3573,7871,3616,7810,3650,7743,3675,7672,3691,7598,3697,7524,3691,7453,3675,7386,3650,7325,3616,7269,3573,7219,3524,7177,3468,7143,3406,7117,3339,7101,3269,7096,3194,7101,3120,7117,3049,7143,2983,7177,2921,7219,2865,7269,2815,7325,2773,7386,2739,7453,2713,7524,2698,7598,2692xe" filled="false" stroked="true" strokeweight=".567pt" strokecolor="#231f20">
                <v:path arrowok="t"/>
              </v:shape>
              <v:shape style="position:absolute;left:7441;top:3519;width:326;height:132" type="#_x0000_t75" stroked="false">
                <v:imagedata r:id="rId178" o:title=""/>
              </v:shape>
            </v:group>
            <w10:wrap type="topAndBottom"/>
          </v:group>
        </w:pict>
      </w:r>
      <w:r>
        <w:rPr/>
        <w:pict>
          <v:group style="position:absolute;margin-left:409.385986pt;margin-top:134.309174pt;width:50.85pt;height:50.85pt;mso-position-horizontal-relative:page;mso-position-vertical-relative:paragraph;z-index:3208;mso-wrap-distance-left:0;mso-wrap-distance-right:0" coordorigin="8188,2686" coordsize="1017,1017">
            <v:group style="position:absolute;left:8194;top:2692;width:1005;height:1005" coordorigin="8194,2692" coordsize="1005,1005">
              <v:shape style="position:absolute;left:8194;top:2692;width:1005;height:1005" coordorigin="8194,2692" coordsize="1005,1005" path="m8696,2692l8622,2698,8551,2713,8484,2739,8422,2773,8366,2815,8317,2865,8275,2921,8240,2983,8215,3049,8199,3120,8194,3194,8199,3269,8215,3339,8240,3406,8275,3468,8317,3524,8366,3573,8422,3616,8484,3650,8551,3675,8622,3691,8696,3697,8770,3691,8841,3675,8908,3650,8969,3616,9025,3573,9075,3524,9117,3468,9151,3406,9177,3339,9193,3269,9198,3194,9193,3120,9177,3049,9151,2983,9117,2921,9075,2865,9025,2815,8969,2773,8908,2739,8841,2713,8770,2698,8696,2692xe" filled="true" fillcolor="#d1d3d4" stroked="false">
                <v:path arrowok="t"/>
                <v:fill type="solid"/>
              </v:shape>
            </v:group>
            <v:group style="position:absolute;left:8194;top:2692;width:1005;height:1005" coordorigin="8194,2692" coordsize="1005,1005">
              <v:shape style="position:absolute;left:8194;top:2692;width:1005;height:1005" coordorigin="8194,2692" coordsize="1005,1005" path="m8696,2692l8770,2698,8841,2713,8908,2739,8969,2773,9025,2815,9075,2865,9117,2921,9151,2983,9177,3049,9193,3120,9198,3194,9193,3269,9177,3339,9151,3406,9117,3468,9075,3524,9025,3573,8969,3616,8908,3650,8841,3675,8770,3691,8696,3697,8622,3691,8551,3675,8484,3650,8422,3616,8366,3573,8317,3524,8275,3468,8240,3406,8215,3339,8199,3269,8194,3194,8199,3120,8215,3049,8240,2983,8275,2921,8317,2865,8366,2815,8422,2773,8484,2739,8551,2713,8622,2698,8696,2692xe" filled="false" stroked="true" strokeweight=".425pt" strokecolor="#231f20">
                <v:path arrowok="t"/>
              </v:shape>
            </v:group>
            <v:group style="position:absolute;left:8426;top:2728;width:457;height:890" coordorigin="8426,2728" coordsize="457,890">
              <v:shape style="position:absolute;left:8426;top:2728;width:457;height:890" coordorigin="8426,2728" coordsize="457,890" path="m8426,3618l8883,2728e" filled="false" stroked="true" strokeweight=".334pt" strokecolor="#6d6e71">
                <v:path arrowok="t"/>
              </v:shape>
            </v:group>
            <v:group style="position:absolute;left:8204;top:2855;width:122;height:237" coordorigin="8204,2855" coordsize="122,237">
              <v:shape style="position:absolute;left:8204;top:2855;width:122;height:237" coordorigin="8204,2855" coordsize="122,237" path="m8204,3091l8326,2855e" filled="false" stroked="true" strokeweight=".334pt" strokecolor="#6d6e71">
                <v:path arrowok="t"/>
              </v:shape>
            </v:group>
            <v:group style="position:absolute;left:8196;top:2814;width:173;height:337" coordorigin="8196,2814" coordsize="173,337">
              <v:shape style="position:absolute;left:8196;top:2814;width:173;height:337" coordorigin="8196,2814" coordsize="173,337" path="m8196,3150l8368,2814e" filled="false" stroked="true" strokeweight=".334pt" strokecolor="#6d6e71">
                <v:path arrowok="t"/>
              </v:shape>
            </v:group>
            <v:group style="position:absolute;left:8194;top:2786;width:211;height:410" coordorigin="8194,2786" coordsize="211,410">
              <v:shape style="position:absolute;left:8194;top:2786;width:211;height:410" coordorigin="8194,2786" coordsize="211,410" path="m8194,3195l8404,2786e" filled="false" stroked="true" strokeweight=".334pt" strokecolor="#6d6e71">
                <v:path arrowok="t"/>
              </v:shape>
            </v:group>
            <v:group style="position:absolute;left:8195;top:2764;width:242;height:470" coordorigin="8195,2764" coordsize="242,470">
              <v:shape style="position:absolute;left:8195;top:2764;width:242;height:470" coordorigin="8195,2764" coordsize="242,470" path="m8195,3234l8436,2764e" filled="false" stroked="true" strokeweight=".334pt" strokecolor="#6d6e71">
                <v:path arrowok="t"/>
              </v:shape>
            </v:group>
            <v:group style="position:absolute;left:8199;top:2748;width:268;height:521" coordorigin="8199,2748" coordsize="268,521">
              <v:shape style="position:absolute;left:8199;top:2748;width:268;height:521" coordorigin="8199,2748" coordsize="268,521" path="m8199,3268l8466,2748e" filled="false" stroked="true" strokeweight=".334pt" strokecolor="#6d6e71">
                <v:path arrowok="t"/>
              </v:shape>
            </v:group>
            <v:group style="position:absolute;left:8205;top:2734;width:291;height:565" coordorigin="8205,2734" coordsize="291,565">
              <v:shape style="position:absolute;left:8205;top:2734;width:291;height:565" coordorigin="8205,2734" coordsize="291,565" path="m8205,3299l8495,2734e" filled="false" stroked="true" strokeweight=".334pt" strokecolor="#6d6e71">
                <v:path arrowok="t"/>
              </v:shape>
            </v:group>
            <v:group style="position:absolute;left:8212;top:2723;width:311;height:605" coordorigin="8212,2723" coordsize="311,605">
              <v:shape style="position:absolute;left:8212;top:2723;width:311;height:605" coordorigin="8212,2723" coordsize="311,605" path="m8212,3327l8522,2723e" filled="false" stroked="true" strokeweight=".334pt" strokecolor="#6d6e71">
                <v:path arrowok="t"/>
              </v:shape>
            </v:group>
            <v:group style="position:absolute;left:8219;top:2714;width:329;height:640" coordorigin="8219,2714" coordsize="329,640">
              <v:shape style="position:absolute;left:8219;top:2714;width:329;height:640" coordorigin="8219,2714" coordsize="329,640" path="m8219,3353l8548,2714e" filled="false" stroked="true" strokeweight=".334pt" strokecolor="#6d6e71">
                <v:path arrowok="t"/>
              </v:shape>
            </v:group>
            <v:group style="position:absolute;left:8228;top:2707;width:345;height:671" coordorigin="8228,2707" coordsize="345,671">
              <v:shape style="position:absolute;left:8228;top:2707;width:345;height:671" coordorigin="8228,2707" coordsize="345,671" path="m8228,3378l8573,2707e" filled="false" stroked="true" strokeweight=".334pt" strokecolor="#6d6e71">
                <v:path arrowok="t"/>
              </v:shape>
            </v:group>
            <v:group style="position:absolute;left:8238;top:2702;width:359;height:699" coordorigin="8238,2702" coordsize="359,699">
              <v:shape style="position:absolute;left:8238;top:2702;width:359;height:699" coordorigin="8238,2702" coordsize="359,699" path="m8238,3401l8597,2702e" filled="false" stroked="true" strokeweight=".334pt" strokecolor="#6d6e71">
                <v:path arrowok="t"/>
              </v:shape>
            </v:group>
            <v:group style="position:absolute;left:8248;top:2698;width:373;height:725" coordorigin="8248,2698" coordsize="373,725">
              <v:shape style="position:absolute;left:8248;top:2698;width:373;height:725" coordorigin="8248,2698" coordsize="373,725" path="m8248,3422l8620,2698e" filled="false" stroked="true" strokeweight=".334pt" strokecolor="#6d6e71">
                <v:path arrowok="t"/>
              </v:shape>
            </v:group>
            <v:group style="position:absolute;left:8259;top:2695;width:384;height:748" coordorigin="8259,2695" coordsize="384,748">
              <v:shape style="position:absolute;left:8259;top:2695;width:384;height:748" coordorigin="8259,2695" coordsize="384,748" path="m8259,3443l8643,2695e" filled="false" stroked="true" strokeweight=".334pt" strokecolor="#6d6e71">
                <v:path arrowok="t"/>
              </v:shape>
            </v:group>
            <v:group style="position:absolute;left:8271;top:2693;width:395;height:769" coordorigin="8271,2693" coordsize="395,769">
              <v:shape style="position:absolute;left:8271;top:2693;width:395;height:769" coordorigin="8271,2693" coordsize="395,769" path="m8271,3462l8666,2693e" filled="false" stroked="true" strokeweight=".334pt" strokecolor="#6d6e71">
                <v:path arrowok="t"/>
              </v:shape>
            </v:group>
            <v:group style="position:absolute;left:8283;top:2692;width:405;height:788" coordorigin="8283,2692" coordsize="405,788">
              <v:shape style="position:absolute;left:8283;top:2692;width:405;height:788" coordorigin="8283,2692" coordsize="405,788" path="m8283,3480l8687,2692e" filled="false" stroked="true" strokeweight=".334pt" strokecolor="#6d6e71">
                <v:path arrowok="t"/>
              </v:shape>
            </v:group>
            <v:group style="position:absolute;left:8295;top:2692;width:414;height:805" coordorigin="8295,2692" coordsize="414,805">
              <v:shape style="position:absolute;left:8295;top:2692;width:414;height:805" coordorigin="8295,2692" coordsize="414,805" path="m8295,3497l8709,2692e" filled="false" stroked="true" strokeweight=".334pt" strokecolor="#6d6e71">
                <v:path arrowok="t"/>
              </v:shape>
            </v:group>
            <v:group style="position:absolute;left:8308;top:2693;width:422;height:821" coordorigin="8308,2693" coordsize="422,821">
              <v:shape style="position:absolute;left:8308;top:2693;width:422;height:821" coordorigin="8308,2693" coordsize="422,821" path="m8308,3514l8730,2693e" filled="false" stroked="true" strokeweight=".334pt" strokecolor="#6d6e71">
                <v:path arrowok="t"/>
              </v:shape>
            </v:group>
            <v:group style="position:absolute;left:8322;top:2695;width:429;height:835" coordorigin="8322,2695" coordsize="429,835">
              <v:shape style="position:absolute;left:8322;top:2695;width:429;height:835" coordorigin="8322,2695" coordsize="429,835" path="m8322,3529l8750,2695e" filled="false" stroked="true" strokeweight=".334pt" strokecolor="#6d6e71">
                <v:path arrowok="t"/>
              </v:shape>
            </v:group>
            <v:group style="position:absolute;left:8336;top:2698;width:435;height:847" coordorigin="8336,2698" coordsize="435,847">
              <v:shape style="position:absolute;left:8336;top:2698;width:435;height:847" coordorigin="8336,2698" coordsize="435,847" path="m8336,3544l8770,2698e" filled="false" stroked="true" strokeweight=".334pt" strokecolor="#6d6e71">
                <v:path arrowok="t"/>
              </v:shape>
            </v:group>
            <v:group style="position:absolute;left:8350;top:2701;width:441;height:858" coordorigin="8350,2701" coordsize="441,858">
              <v:shape style="position:absolute;left:8350;top:2701;width:441;height:858" coordorigin="8350,2701" coordsize="441,858" path="m8350,3558l8790,2701e" filled="false" stroked="true" strokeweight=".334pt" strokecolor="#6d6e71">
                <v:path arrowok="t"/>
              </v:shape>
            </v:group>
            <v:group style="position:absolute;left:8364;top:2705;width:445;height:867" coordorigin="8364,2705" coordsize="445,867">
              <v:shape style="position:absolute;left:8364;top:2705;width:445;height:867" coordorigin="8364,2705" coordsize="445,867" path="m8364,3571l8809,2705e" filled="false" stroked="true" strokeweight=".334pt" strokecolor="#6d6e71">
                <v:path arrowok="t"/>
              </v:shape>
            </v:group>
            <v:group style="position:absolute;left:8379;top:2710;width:449;height:875" coordorigin="8379,2710" coordsize="449,875">
              <v:shape style="position:absolute;left:8379;top:2710;width:449;height:875" coordorigin="8379,2710" coordsize="449,875" path="m8379,3584l8828,2710e" filled="false" stroked="true" strokeweight=".334pt" strokecolor="#6d6e71">
                <v:path arrowok="t"/>
              </v:shape>
            </v:group>
            <v:group style="position:absolute;left:8394;top:2715;width:453;height:881" coordorigin="8394,2715" coordsize="453,881">
              <v:shape style="position:absolute;left:8394;top:2715;width:453;height:881" coordorigin="8394,2715" coordsize="453,881" path="m8394,3596l8847,2715e" filled="false" stroked="true" strokeweight=".334pt" strokecolor="#6d6e71">
                <v:path arrowok="t"/>
              </v:shape>
            </v:group>
            <v:group style="position:absolute;left:8410;top:2721;width:455;height:886" coordorigin="8410,2721" coordsize="455,886">
              <v:shape style="position:absolute;left:8410;top:2721;width:455;height:886" coordorigin="8410,2721" coordsize="455,886" path="m8410,3607l8865,2721e" filled="false" stroked="true" strokeweight=".334pt" strokecolor="#6d6e71">
                <v:path arrowok="t"/>
              </v:shape>
            </v:group>
            <v:group style="position:absolute;left:8225;top:2840;width:328;height:449" coordorigin="8225,2840" coordsize="328,449">
              <v:shape style="position:absolute;left:8225;top:2840;width:328;height:449" coordorigin="8225,2840" coordsize="328,449" path="m8546,2904l8398,2904,8412,2905,8425,2908,8464,2956,8465,2970,8464,2986,8442,3050,8383,3122,8312,3196,8225,3277,8225,3289,8466,3289,8498,3215,8325,3215,8376,3172,8451,3106,8496,3060,8538,3002,8553,2936,8551,2918,8546,2904xe" filled="true" fillcolor="#231f20" stroked="false">
                <v:path arrowok="t"/>
                <v:fill type="solid"/>
              </v:shape>
              <v:shape style="position:absolute;left:8225;top:2840;width:328;height:449" coordorigin="8225,2840" coordsize="328,449" path="m8518,3168l8503,3168,8495,3181,8488,3191,8432,3214,8412,3215,8498,3215,8518,3168xe" filled="true" fillcolor="#231f20" stroked="false">
                <v:path arrowok="t"/>
                <v:fill type="solid"/>
              </v:shape>
              <v:shape style="position:absolute;left:8225;top:2840;width:328;height:449" coordorigin="8225,2840" coordsize="328,449" path="m8442,2840l8371,2860,8326,2905,8306,2948,8319,2953,8336,2931,8355,2916,8376,2907,8398,2904,8546,2904,8545,2900,8486,2847,8465,2842,8442,2840xe" filled="true" fillcolor="#231f20" stroked="false">
                <v:path arrowok="t"/>
                <v:fill type="solid"/>
              </v:shape>
            </v:group>
            <v:group style="position:absolute;left:8525;top:2841;width:349;height:466" coordorigin="8525,2841" coordsize="349,466">
              <v:shape style="position:absolute;left:8525;top:2841;width:349;height:466" coordorigin="8525,2841" coordsize="349,466" path="m8572,3225l8553,3225,8544,3228,8528,3243,8525,3251,8525,3273,8585,3306,8603,3307,8631,3305,8658,3300,8685,3291,8710,3280,8727,3270,8665,3270,8654,3269,8644,3266,8634,3261,8624,3255,8610,3244,8599,3237,8591,3232,8587,3229,8580,3226,8572,3225xe" filled="true" fillcolor="#231f20" stroked="false">
                <v:path arrowok="t"/>
                <v:fill type="solid"/>
              </v:shape>
              <v:shape style="position:absolute;left:8525;top:2841;width:349;height:466" coordorigin="8525,2841" coordsize="349,466" path="m8873,2841l8686,2841,8585,3032,8606,3033,8626,3036,8691,3069,8732,3135,8737,3174,8735,3195,8701,3257,8665,3270,8727,3270,8773,3229,8810,3162,8817,3114,8816,3094,8785,3023,8722,2978,8653,2961,8675,2920,8849,2920,8873,2841xe" filled="true" fillcolor="#231f20" stroked="false">
                <v:path arrowok="t"/>
                <v:fill type="solid"/>
              </v:shape>
            </v:group>
            <v:group style="position:absolute;left:8283;top:3337;width:69;height:80" coordorigin="8283,3337" coordsize="69,80">
              <v:shape style="position:absolute;left:8283;top:3337;width:69;height:80" coordorigin="8283,3337" coordsize="69,80" path="m8330,3337l8309,3337,8300,3341,8286,3355,8283,3365,8283,3390,8286,3400,8300,3414,8309,3417,8327,3417,8334,3415,8345,3407,8347,3404,8313,3404,8308,3402,8305,3398,8301,3393,8299,3387,8299,3368,8301,3361,8309,3353,8313,3351,8348,3351,8347,3349,8337,3340,8330,3337xe" filled="true" fillcolor="#231f20" stroked="false">
                <v:path arrowok="t"/>
                <v:fill type="solid"/>
              </v:shape>
              <v:shape style="position:absolute;left:8283;top:3337;width:69;height:80" coordorigin="8283,3337" coordsize="69,80" path="m8336,3387l8335,3393,8333,3397,8327,3402,8323,3404,8347,3404,8349,3401,8352,3392,8336,3387xe" filled="true" fillcolor="#231f20" stroked="false">
                <v:path arrowok="t"/>
                <v:fill type="solid"/>
              </v:shape>
              <v:shape style="position:absolute;left:8283;top:3337;width:69;height:80" coordorigin="8283,3337" coordsize="69,80" path="m8348,3351l8323,3351,8327,3352,8333,3356,8335,3360,8336,3364,8352,3360,8350,3354,8348,3351xe" filled="true" fillcolor="#231f20" stroked="false">
                <v:path arrowok="t"/>
                <v:fill type="solid"/>
              </v:shape>
            </v:group>
            <v:group style="position:absolute;left:8365;top:3339;width:60;height:78" coordorigin="8365,3339" coordsize="60,78">
              <v:shape style="position:absolute;left:8365;top:3339;width:60;height:78" coordorigin="8365,3339" coordsize="60,78" path="m8424,3339l8365,3339,8365,3416,8425,3416,8425,3403,8381,3403,8381,3382,8421,3382,8421,3369,8381,3369,8381,3352,8424,3352,8424,3339xe" filled="true" fillcolor="#231f20" stroked="false">
                <v:path arrowok="t"/>
                <v:fill type="solid"/>
              </v:shape>
            </v:group>
            <v:group style="position:absolute;left:8439;top:3339;width:63;height:78" coordorigin="8439,3339" coordsize="63,78">
              <v:shape style="position:absolute;left:8439;top:3339;width:63;height:78" coordorigin="8439,3339" coordsize="63,78" path="m8455,3339l8439,3339,8439,3416,8454,3416,8454,3366,8471,3366,8455,3339xe" filled="true" fillcolor="#231f20" stroked="false">
                <v:path arrowok="t"/>
                <v:fill type="solid"/>
              </v:shape>
              <v:shape style="position:absolute;left:8439;top:3339;width:63;height:78" coordorigin="8439,3339" coordsize="63,78" path="m8471,3366l8454,3366,8486,3416,8502,3416,8502,3390,8487,3390,8471,3366xe" filled="true" fillcolor="#231f20" stroked="false">
                <v:path arrowok="t"/>
                <v:fill type="solid"/>
              </v:shape>
              <v:shape style="position:absolute;left:8439;top:3339;width:63;height:78" coordorigin="8439,3339" coordsize="63,78" path="m8502,3339l8487,3339,8487,3390,8502,3390,8502,3339xe" filled="true" fillcolor="#231f20" stroked="false">
                <v:path arrowok="t"/>
                <v:fill type="solid"/>
              </v:shape>
            </v:group>
            <v:group style="position:absolute;left:8513;top:3339;width:63;height:78" coordorigin="8513,3339" coordsize="63,78">
              <v:shape style="position:absolute;left:8513;top:3339;width:63;height:78" coordorigin="8513,3339" coordsize="63,78" path="m8552,3352l8536,3352,8536,3416,8552,3416,8552,3352xe" filled="true" fillcolor="#231f20" stroked="false">
                <v:path arrowok="t"/>
                <v:fill type="solid"/>
              </v:shape>
              <v:shape style="position:absolute;left:8513;top:3339;width:63;height:78" coordorigin="8513,3339" coordsize="63,78" path="m8576,3339l8513,3339,8513,3352,8576,3352,8576,3339xe" filled="true" fillcolor="#231f20" stroked="false">
                <v:path arrowok="t"/>
                <v:fill type="solid"/>
              </v:shape>
            </v:group>
            <v:group style="position:absolute;left:8570;top:3339;width:80;height:78" coordorigin="8570,3339" coordsize="80,78">
              <v:shape style="position:absolute;left:8570;top:3339;width:80;height:78" coordorigin="8570,3339" coordsize="80,78" path="m8617,3339l8600,3339,8570,3416,8587,3416,8593,3398,8642,3398,8636,3385,8598,3385,8609,3357,8625,3357,8617,3339xe" filled="true" fillcolor="#231f20" stroked="false">
                <v:path arrowok="t"/>
                <v:fill type="solid"/>
              </v:shape>
              <v:shape style="position:absolute;left:8570;top:3339;width:80;height:78" coordorigin="8570,3339" coordsize="80,78" path="m8642,3398l8625,3398,8632,3416,8649,3416,8642,3398xe" filled="true" fillcolor="#231f20" stroked="false">
                <v:path arrowok="t"/>
                <v:fill type="solid"/>
              </v:shape>
              <v:shape style="position:absolute;left:8570;top:3339;width:80;height:78" coordorigin="8570,3339" coordsize="80,78" path="m8625,3357l8609,3357,8620,3385,8636,3385,8625,3357xe" filled="true" fillcolor="#231f20" stroked="false">
                <v:path arrowok="t"/>
                <v:fill type="solid"/>
              </v:shape>
            </v:group>
            <v:group style="position:absolute;left:8641;top:3339;width:74;height:78" coordorigin="8641,3339" coordsize="74,78">
              <v:shape style="position:absolute;left:8641;top:3339;width:74;height:78" coordorigin="8641,3339" coordsize="74,78" path="m8658,3339l8641,3339,8669,3416,8686,3416,8694,3396,8678,3396,8658,3339xe" filled="true" fillcolor="#231f20" stroked="false">
                <v:path arrowok="t"/>
                <v:fill type="solid"/>
              </v:shape>
              <v:shape style="position:absolute;left:8641;top:3339;width:74;height:78" coordorigin="8641,3339" coordsize="74,78" path="m8715,3339l8698,3339,8678,3396,8694,3396,8715,3339xe" filled="true" fillcolor="#231f20" stroked="false">
                <v:path arrowok="t"/>
                <v:fill type="solid"/>
              </v:shape>
            </v:group>
            <v:group style="position:absolute;left:8719;top:3337;width:77;height:80" coordorigin="8719,3337" coordsize="77,80">
              <v:shape style="position:absolute;left:8719;top:3337;width:77;height:80" coordorigin="8719,3337" coordsize="77,80" path="m8769,3337l8751,3337,8746,3338,8719,3370,8719,3390,8723,3400,8737,3414,8746,3417,8769,3417,8779,3414,8788,3404,8751,3404,8746,3402,8738,3393,8736,3386,8736,3368,8738,3362,8746,3353,8751,3351,8788,3351,8779,3341,8769,3337xe" filled="true" fillcolor="#231f20" stroked="false">
                <v:path arrowok="t"/>
                <v:fill type="solid"/>
              </v:shape>
              <v:shape style="position:absolute;left:8719;top:3337;width:77;height:80" coordorigin="8719,3337" coordsize="77,80" path="m8788,3351l8764,3351,8770,3353,8778,3362,8780,3368,8780,3386,8777,3393,8769,3402,8764,3404,8788,3404,8793,3400,8796,3390,8796,3365,8793,3355,8788,3351xe" filled="true" fillcolor="#231f20" stroked="false">
                <v:path arrowok="t"/>
                <v:fill type="solid"/>
              </v:shape>
            </v:group>
            <v:group style="position:absolute;left:8804;top:3337;width:65;height:80" coordorigin="8804,3337" coordsize="65,80">
              <v:shape style="position:absolute;left:8804;top:3337;width:65;height:80" coordorigin="8804,3337" coordsize="65,80" path="m8820,3389l8804,3391,8805,3399,8809,3406,8819,3415,8827,3417,8844,3417,8850,3416,8859,3412,8862,3410,8866,3404,8832,3404,8828,3403,8823,3398,8821,3394,8820,3389xe" filled="true" fillcolor="#231f20" stroked="false">
                <v:path arrowok="t"/>
                <v:fill type="solid"/>
              </v:shape>
              <v:shape style="position:absolute;left:8804;top:3337;width:65;height:80" coordorigin="8804,3337" coordsize="65,80" path="m8846,3337l8830,3337,8825,3338,8807,3365,8810,3370,8818,3377,8824,3380,8839,3384,8843,3385,8848,3386,8850,3387,8852,3390,8853,3392,8853,3396,8851,3399,8846,3403,8842,3404,8866,3404,8867,3402,8868,3398,8869,3388,8868,3384,8832,3366,8827,3364,8823,3361,8822,3360,8822,3356,8823,3354,8828,3351,8831,3350,8864,3350,8863,3348,8858,3344,8853,3339,8846,3337xe" filled="true" fillcolor="#231f20" stroked="false">
                <v:path arrowok="t"/>
                <v:fill type="solid"/>
              </v:shape>
              <v:shape style="position:absolute;left:8804;top:3337;width:65;height:80" coordorigin="8804,3337" coordsize="65,80" path="m8864,3350l8840,3350,8844,3351,8848,3355,8850,3357,8850,3361,8866,3361,8866,3354,8864,3350xe" filled="true" fillcolor="#231f20" stroked="false">
                <v:path arrowok="t"/>
                <v:fill type="solid"/>
              </v:shape>
            </v:group>
            <v:group style="position:absolute;left:8819;top:3030;width:292;height:457" coordorigin="8819,3030" coordsize="292,457">
              <v:shape style="position:absolute;left:8819;top:3030;width:292;height:457" coordorigin="8819,3030" coordsize="292,457" path="m8819,3030l8875,3060,8933,3091,8987,3126,9034,3166,9087,3236,9110,3301,9107,3359,9084,3408,9043,3447,8991,3474,8932,3487e" filled="false" stroked="true" strokeweight=".669pt" strokecolor="#231f20">
                <v:path arrowok="t"/>
              </v:shape>
              <v:shape style="position:absolute;left:8646;top:2835;width:484;height:671" type="#_x0000_t75" stroked="false">
                <v:imagedata r:id="rId177" o:title=""/>
              </v:shape>
            </v:group>
            <v:group style="position:absolute;left:8485;top:3349;width:555;height:221" coordorigin="8485,3349" coordsize="555,221">
              <v:shape style="position:absolute;left:8485;top:3349;width:555;height:221" coordorigin="8485,3349" coordsize="555,221" path="m9040,3349l9005,3410,8959,3464,8904,3508,8841,3541,8772,3562,8698,3569,8642,3565,8587,3552,8534,3531,8485,3503e" filled="false" stroked="true" strokeweight=".717pt" strokecolor="#231f20">
                <v:path arrowok="t"/>
              </v:shape>
            </v:group>
            <v:group style="position:absolute;left:8194;top:2692;width:1005;height:1005" coordorigin="8194,2692" coordsize="1005,1005">
              <v:shape style="position:absolute;left:8194;top:2692;width:1005;height:1005" coordorigin="8194,2692" coordsize="1005,1005" path="m8696,2692l8770,2698,8841,2713,8908,2739,8969,2773,9025,2815,9075,2865,9117,2921,9151,2983,9177,3049,9193,3120,9198,3194,9193,3269,9177,3339,9151,3406,9117,3468,9075,3524,9025,3573,8969,3616,8908,3650,8841,3675,8770,3691,8696,3697,8622,3691,8551,3675,8484,3650,8422,3616,8366,3573,8317,3524,8275,3468,8240,3406,8215,3339,8199,3269,8194,3194,8199,3120,8215,3049,8240,2983,8275,2921,8317,2865,8366,2815,8422,2773,8484,2739,8551,2713,8622,2698,8696,2692xe" filled="false" stroked="true" strokeweight=".567pt" strokecolor="#231f20">
                <v:path arrowok="t"/>
              </v:shape>
              <v:shape style="position:absolute;left:8539;top:3519;width:326;height:132" type="#_x0000_t75" stroked="false">
                <v:imagedata r:id="rId178" o:title=""/>
              </v:shape>
            </v:group>
            <w10:wrap type="topAndBottom"/>
          </v:group>
        </w:pict>
      </w:r>
      <w:r>
        <w:rPr/>
        <w:pict>
          <v:group style="position:absolute;margin-left:464.276001pt;margin-top:134.309174pt;width:50.85pt;height:50.85pt;mso-position-horizontal-relative:page;mso-position-vertical-relative:paragraph;z-index:3232;mso-wrap-distance-left:0;mso-wrap-distance-right:0" coordorigin="9286,2686" coordsize="1017,1017">
            <v:group style="position:absolute;left:9292;top:2692;width:1005;height:1005" coordorigin="9292,2692" coordsize="1005,1005">
              <v:shape style="position:absolute;left:9292;top:2692;width:1005;height:1005" coordorigin="9292,2692" coordsize="1005,1005" path="m9794,2692l9719,2698,9649,2713,9582,2739,9520,2773,9464,2815,9415,2865,9372,2921,9338,2983,9313,3049,9297,3120,9292,3194,9297,3269,9313,3339,9338,3406,9372,3468,9415,3524,9464,3573,9520,3616,9582,3650,9649,3675,9719,3691,9794,3697,9868,3691,9939,3675,10005,3650,10067,3616,10123,3573,10173,3524,10215,3468,10249,3406,10275,3339,10290,3269,10296,3194,10290,3120,10275,3049,10249,2983,10215,2921,10173,2865,10123,2815,10067,2773,10005,2739,9939,2713,9868,2698,9794,2692xe" filled="true" fillcolor="#d1d3d4" stroked="false">
                <v:path arrowok="t"/>
                <v:fill type="solid"/>
              </v:shape>
            </v:group>
            <v:group style="position:absolute;left:9292;top:2692;width:1005;height:1005" coordorigin="9292,2692" coordsize="1005,1005">
              <v:shape style="position:absolute;left:9292;top:2692;width:1005;height:1005" coordorigin="9292,2692" coordsize="1005,1005" path="m9794,2692l9868,2698,9939,2713,10005,2739,10067,2773,10123,2815,10173,2865,10215,2921,10249,2983,10275,3049,10290,3120,10296,3194,10290,3269,10275,3339,10249,3406,10215,3468,10173,3524,10123,3573,10067,3616,10005,3650,9939,3675,9868,3691,9794,3697,9719,3691,9649,3675,9582,3650,9520,3616,9464,3573,9415,3524,9372,3468,9338,3406,9313,3339,9297,3269,9292,3194,9297,3120,9313,3049,9338,2983,9372,2921,9415,2865,9464,2815,9520,2773,9582,2739,9649,2713,9719,2698,9794,2692xe" filled="false" stroked="true" strokeweight=".425pt" strokecolor="#231f20">
                <v:path arrowok="t"/>
              </v:shape>
            </v:group>
            <v:group style="position:absolute;left:9524;top:2728;width:457;height:890" coordorigin="9524,2728" coordsize="457,890">
              <v:shape style="position:absolute;left:9524;top:2728;width:457;height:890" coordorigin="9524,2728" coordsize="457,890" path="m9524,3618l9981,2728e" filled="false" stroked="true" strokeweight=".334pt" strokecolor="#6d6e71">
                <v:path arrowok="t"/>
              </v:shape>
            </v:group>
            <v:group style="position:absolute;left:9302;top:2855;width:122;height:237" coordorigin="9302,2855" coordsize="122,237">
              <v:shape style="position:absolute;left:9302;top:2855;width:122;height:237" coordorigin="9302,2855" coordsize="122,237" path="m9302,3091l9423,2855e" filled="false" stroked="true" strokeweight=".334pt" strokecolor="#6d6e71">
                <v:path arrowok="t"/>
              </v:shape>
            </v:group>
            <v:group style="position:absolute;left:9293;top:2814;width:173;height:337" coordorigin="9293,2814" coordsize="173,337">
              <v:shape style="position:absolute;left:9293;top:2814;width:173;height:337" coordorigin="9293,2814" coordsize="173,337" path="m9293,3150l9466,2814e" filled="false" stroked="true" strokeweight=".334pt" strokecolor="#6d6e71">
                <v:path arrowok="t"/>
              </v:shape>
            </v:group>
            <v:group style="position:absolute;left:9292;top:2786;width:211;height:410" coordorigin="9292,2786" coordsize="211,410">
              <v:shape style="position:absolute;left:9292;top:2786;width:211;height:410" coordorigin="9292,2786" coordsize="211,410" path="m9292,3195l9502,2786e" filled="false" stroked="true" strokeweight=".334pt" strokecolor="#6d6e71">
                <v:path arrowok="t"/>
              </v:shape>
            </v:group>
            <v:group style="position:absolute;left:9293;top:2764;width:242;height:470" coordorigin="9293,2764" coordsize="242,470">
              <v:shape style="position:absolute;left:9293;top:2764;width:242;height:470" coordorigin="9293,2764" coordsize="242,470" path="m9293,3234l9534,2764e" filled="false" stroked="true" strokeweight=".334pt" strokecolor="#6d6e71">
                <v:path arrowok="t"/>
              </v:shape>
            </v:group>
            <v:group style="position:absolute;left:9297;top:2748;width:268;height:521" coordorigin="9297,2748" coordsize="268,521">
              <v:shape style="position:absolute;left:9297;top:2748;width:268;height:521" coordorigin="9297,2748" coordsize="268,521" path="m9297,3268l9564,2748e" filled="false" stroked="true" strokeweight=".334pt" strokecolor="#6d6e71">
                <v:path arrowok="t"/>
              </v:shape>
            </v:group>
            <v:group style="position:absolute;left:9302;top:2734;width:291;height:565" coordorigin="9302,2734" coordsize="291,565">
              <v:shape style="position:absolute;left:9302;top:2734;width:291;height:565" coordorigin="9302,2734" coordsize="291,565" path="m9302,3299l9593,2734e" filled="false" stroked="true" strokeweight=".334pt" strokecolor="#6d6e71">
                <v:path arrowok="t"/>
              </v:shape>
            </v:group>
            <v:group style="position:absolute;left:9309;top:2723;width:311;height:605" coordorigin="9309,2723" coordsize="311,605">
              <v:shape style="position:absolute;left:9309;top:2723;width:311;height:605" coordorigin="9309,2723" coordsize="311,605" path="m9309,3327l9620,2723e" filled="false" stroked="true" strokeweight=".334pt" strokecolor="#6d6e71">
                <v:path arrowok="t"/>
              </v:shape>
            </v:group>
            <v:group style="position:absolute;left:9317;top:2714;width:329;height:640" coordorigin="9317,2714" coordsize="329,640">
              <v:shape style="position:absolute;left:9317;top:2714;width:329;height:640" coordorigin="9317,2714" coordsize="329,640" path="m9317,3353l9646,2714e" filled="false" stroked="true" strokeweight=".334pt" strokecolor="#6d6e71">
                <v:path arrowok="t"/>
              </v:shape>
            </v:group>
            <v:group style="position:absolute;left:9326;top:2707;width:345;height:671" coordorigin="9326,2707" coordsize="345,671">
              <v:shape style="position:absolute;left:9326;top:2707;width:345;height:671" coordorigin="9326,2707" coordsize="345,671" path="m9326,3378l9670,2707e" filled="false" stroked="true" strokeweight=".334pt" strokecolor="#6d6e71">
                <v:path arrowok="t"/>
              </v:shape>
            </v:group>
            <v:group style="position:absolute;left:9336;top:2702;width:359;height:699" coordorigin="9336,2702" coordsize="359,699">
              <v:shape style="position:absolute;left:9336;top:2702;width:359;height:699" coordorigin="9336,2702" coordsize="359,699" path="m9336,3401l9695,2702e" filled="false" stroked="true" strokeweight=".334pt" strokecolor="#6d6e71">
                <v:path arrowok="t"/>
              </v:shape>
            </v:group>
            <v:group style="position:absolute;left:9346;top:2698;width:373;height:725" coordorigin="9346,2698" coordsize="373,725">
              <v:shape style="position:absolute;left:9346;top:2698;width:373;height:725" coordorigin="9346,2698" coordsize="373,725" path="m9346,3422l9718,2698e" filled="false" stroked="true" strokeweight=".334pt" strokecolor="#6d6e71">
                <v:path arrowok="t"/>
              </v:shape>
            </v:group>
            <v:group style="position:absolute;left:9357;top:2695;width:384;height:748" coordorigin="9357,2695" coordsize="384,748">
              <v:shape style="position:absolute;left:9357;top:2695;width:384;height:748" coordorigin="9357,2695" coordsize="384,748" path="m9357,3443l9741,2695e" filled="false" stroked="true" strokeweight=".334pt" strokecolor="#6d6e71">
                <v:path arrowok="t"/>
              </v:shape>
            </v:group>
            <v:group style="position:absolute;left:9369;top:2693;width:395;height:769" coordorigin="9369,2693" coordsize="395,769">
              <v:shape style="position:absolute;left:9369;top:2693;width:395;height:769" coordorigin="9369,2693" coordsize="395,769" path="m9369,3462l9763,2693e" filled="false" stroked="true" strokeweight=".334pt" strokecolor="#6d6e71">
                <v:path arrowok="t"/>
              </v:shape>
            </v:group>
            <v:group style="position:absolute;left:9381;top:2692;width:405;height:788" coordorigin="9381,2692" coordsize="405,788">
              <v:shape style="position:absolute;left:9381;top:2692;width:405;height:788" coordorigin="9381,2692" coordsize="405,788" path="m9381,3480l9785,2692e" filled="false" stroked="true" strokeweight=".334pt" strokecolor="#6d6e71">
                <v:path arrowok="t"/>
              </v:shape>
            </v:group>
            <v:group style="position:absolute;left:9393;top:2692;width:414;height:805" coordorigin="9393,2692" coordsize="414,805">
              <v:shape style="position:absolute;left:9393;top:2692;width:414;height:805" coordorigin="9393,2692" coordsize="414,805" path="m9393,3497l9807,2692e" filled="false" stroked="true" strokeweight=".334pt" strokecolor="#6d6e71">
                <v:path arrowok="t"/>
              </v:shape>
            </v:group>
            <v:group style="position:absolute;left:9406;top:2693;width:422;height:821" coordorigin="9406,2693" coordsize="422,821">
              <v:shape style="position:absolute;left:9406;top:2693;width:422;height:821" coordorigin="9406,2693" coordsize="422,821" path="m9406,3514l9828,2693e" filled="false" stroked="true" strokeweight=".334pt" strokecolor="#6d6e71">
                <v:path arrowok="t"/>
              </v:shape>
            </v:group>
            <v:group style="position:absolute;left:9420;top:2695;width:429;height:835" coordorigin="9420,2695" coordsize="429,835">
              <v:shape style="position:absolute;left:9420;top:2695;width:429;height:835" coordorigin="9420,2695" coordsize="429,835" path="m9420,3529l9848,2695e" filled="false" stroked="true" strokeweight=".334pt" strokecolor="#6d6e71">
                <v:path arrowok="t"/>
              </v:shape>
            </v:group>
            <v:group style="position:absolute;left:9433;top:2698;width:435;height:847" coordorigin="9433,2698" coordsize="435,847">
              <v:shape style="position:absolute;left:9433;top:2698;width:435;height:847" coordorigin="9433,2698" coordsize="435,847" path="m9433,3544l9868,2698e" filled="false" stroked="true" strokeweight=".334pt" strokecolor="#6d6e71">
                <v:path arrowok="t"/>
              </v:shape>
            </v:group>
            <v:group style="position:absolute;left:9448;top:2701;width:441;height:858" coordorigin="9448,2701" coordsize="441,858">
              <v:shape style="position:absolute;left:9448;top:2701;width:441;height:858" coordorigin="9448,2701" coordsize="441,858" path="m9448,3558l9888,2701e" filled="false" stroked="true" strokeweight=".334pt" strokecolor="#6d6e71">
                <v:path arrowok="t"/>
              </v:shape>
            </v:group>
            <v:group style="position:absolute;left:9462;top:2705;width:445;height:867" coordorigin="9462,2705" coordsize="445,867">
              <v:shape style="position:absolute;left:9462;top:2705;width:445;height:867" coordorigin="9462,2705" coordsize="445,867" path="m9462,3571l9907,2705e" filled="false" stroked="true" strokeweight=".334pt" strokecolor="#6d6e71">
                <v:path arrowok="t"/>
              </v:shape>
            </v:group>
            <v:group style="position:absolute;left:9477;top:2710;width:449;height:875" coordorigin="9477,2710" coordsize="449,875">
              <v:shape style="position:absolute;left:9477;top:2710;width:449;height:875" coordorigin="9477,2710" coordsize="449,875" path="m9477,3584l9926,2710e" filled="false" stroked="true" strokeweight=".334pt" strokecolor="#6d6e71">
                <v:path arrowok="t"/>
              </v:shape>
            </v:group>
            <v:group style="position:absolute;left:9492;top:2715;width:453;height:881" coordorigin="9492,2715" coordsize="453,881">
              <v:shape style="position:absolute;left:9492;top:2715;width:453;height:881" coordorigin="9492,2715" coordsize="453,881" path="m9492,3596l9945,2715e" filled="false" stroked="true" strokeweight=".334pt" strokecolor="#6d6e71">
                <v:path arrowok="t"/>
              </v:shape>
            </v:group>
            <v:group style="position:absolute;left:9508;top:2721;width:455;height:886" coordorigin="9508,2721" coordsize="455,886">
              <v:shape style="position:absolute;left:9508;top:2721;width:455;height:886" coordorigin="9508,2721" coordsize="455,886" path="m9508,3607l9963,2721e" filled="false" stroked="true" strokeweight=".334pt" strokecolor="#6d6e71">
                <v:path arrowok="t"/>
              </v:shape>
            </v:group>
            <v:group style="position:absolute;left:9323;top:2840;width:328;height:449" coordorigin="9323,2840" coordsize="328,449">
              <v:shape style="position:absolute;left:9323;top:2840;width:328;height:449" coordorigin="9323,2840" coordsize="328,449" path="m9644,2904l9496,2904,9510,2905,9522,2908,9562,2956,9563,2970,9562,2986,9540,3050,9481,3122,9409,3196,9323,3277,9323,3289,9563,3289,9596,3215,9423,3215,9474,3172,9549,3106,9594,3060,9635,3002,9651,2936,9649,2918,9644,2904xe" filled="true" fillcolor="#231f20" stroked="false">
                <v:path arrowok="t"/>
                <v:fill type="solid"/>
              </v:shape>
              <v:shape style="position:absolute;left:9323;top:2840;width:328;height:449" coordorigin="9323,2840" coordsize="328,449" path="m9616,3168l9601,3168,9593,3181,9585,3191,9529,3214,9510,3215,9596,3215,9616,3168xe" filled="true" fillcolor="#231f20" stroked="false">
                <v:path arrowok="t"/>
                <v:fill type="solid"/>
              </v:shape>
              <v:shape style="position:absolute;left:9323;top:2840;width:328;height:449" coordorigin="9323,2840" coordsize="328,449" path="m9539,2840l9469,2860,9424,2905,9404,2948,9417,2953,9434,2931,9453,2916,9474,2907,9496,2904,9644,2904,9643,2900,9583,2847,9562,2842,9539,2840xe" filled="true" fillcolor="#231f20" stroked="false">
                <v:path arrowok="t"/>
                <v:fill type="solid"/>
              </v:shape>
            </v:group>
            <v:group style="position:absolute;left:9622;top:2841;width:349;height:466" coordorigin="9622,2841" coordsize="349,466">
              <v:shape style="position:absolute;left:9622;top:2841;width:349;height:466" coordorigin="9622,2841" coordsize="349,466" path="m9670,3225l9651,3225,9641,3228,9626,3243,9622,3251,9622,3273,9682,3306,9701,3307,9729,3305,9756,3300,9782,3291,9808,3280,9825,3270,9762,3270,9752,3269,9742,3266,9732,3261,9722,3255,9708,3244,9697,3237,9689,3232,9685,3229,9678,3226,9670,3225xe" filled="true" fillcolor="#231f20" stroked="false">
                <v:path arrowok="t"/>
                <v:fill type="solid"/>
              </v:shape>
              <v:shape style="position:absolute;left:9622;top:2841;width:349;height:466" coordorigin="9622,2841" coordsize="349,466" path="m9971,2841l9784,2841,9683,3032,9704,3033,9723,3036,9788,3069,9829,3135,9835,3174,9833,3195,9799,3257,9762,3270,9825,3270,9871,3229,9908,3162,9915,3114,9914,3094,9882,3023,9820,2978,9751,2961,9773,2920,9947,2920,9971,2841xe" filled="true" fillcolor="#231f20" stroked="false">
                <v:path arrowok="t"/>
                <v:fill type="solid"/>
              </v:shape>
            </v:group>
            <v:group style="position:absolute;left:9381;top:3337;width:69;height:80" coordorigin="9381,3337" coordsize="69,80">
              <v:shape style="position:absolute;left:9381;top:3337;width:69;height:80" coordorigin="9381,3337" coordsize="69,80" path="m9427,3337l9407,3337,9398,3341,9384,3355,9381,3365,9381,3390,9384,3400,9398,3414,9406,3417,9425,3417,9432,3415,9443,3407,9445,3404,9411,3404,9406,3402,9403,3398,9399,3393,9397,3387,9397,3368,9399,3361,9406,3353,9411,3351,9446,3351,9445,3349,9435,3340,9427,3337xe" filled="true" fillcolor="#231f20" stroked="false">
                <v:path arrowok="t"/>
                <v:fill type="solid"/>
              </v:shape>
              <v:shape style="position:absolute;left:9381;top:3337;width:69;height:80" coordorigin="9381,3337" coordsize="69,80" path="m9434,3387l9433,3393,9431,3397,9425,3402,9421,3404,9445,3404,9447,3401,9450,3392,9434,3387xe" filled="true" fillcolor="#231f20" stroked="false">
                <v:path arrowok="t"/>
                <v:fill type="solid"/>
              </v:shape>
              <v:shape style="position:absolute;left:9381;top:3337;width:69;height:80" coordorigin="9381,3337" coordsize="69,80" path="m9446,3351l9421,3351,9425,3352,9431,3356,9433,3360,9434,3364,9449,3360,9448,3354,9446,3351xe" filled="true" fillcolor="#231f20" stroked="false">
                <v:path arrowok="t"/>
                <v:fill type="solid"/>
              </v:shape>
            </v:group>
            <v:group style="position:absolute;left:9463;top:3339;width:60;height:78" coordorigin="9463,3339" coordsize="60,78">
              <v:shape style="position:absolute;left:9463;top:3339;width:60;height:78" coordorigin="9463,3339" coordsize="60,78" path="m9522,3339l9463,3339,9463,3416,9523,3416,9523,3403,9479,3403,9479,3382,9519,3382,9519,3369,9479,3369,9479,3352,9522,3352,9522,3339xe" filled="true" fillcolor="#231f20" stroked="false">
                <v:path arrowok="t"/>
                <v:fill type="solid"/>
              </v:shape>
            </v:group>
            <v:group style="position:absolute;left:9537;top:3339;width:63;height:78" coordorigin="9537,3339" coordsize="63,78">
              <v:shape style="position:absolute;left:9537;top:3339;width:63;height:78" coordorigin="9537,3339" coordsize="63,78" path="m9552,3339l9537,3339,9537,3416,9552,3416,9552,3366,9569,3366,9552,3339xe" filled="true" fillcolor="#231f20" stroked="false">
                <v:path arrowok="t"/>
                <v:fill type="solid"/>
              </v:shape>
              <v:shape style="position:absolute;left:9537;top:3339;width:63;height:78" coordorigin="9537,3339" coordsize="63,78" path="m9569,3366l9552,3366,9584,3416,9600,3416,9600,3390,9585,3390,9569,3366xe" filled="true" fillcolor="#231f20" stroked="false">
                <v:path arrowok="t"/>
                <v:fill type="solid"/>
              </v:shape>
              <v:shape style="position:absolute;left:9537;top:3339;width:63;height:78" coordorigin="9537,3339" coordsize="63,78" path="m9600,3339l9585,3339,9585,3390,9600,3390,9600,3339xe" filled="true" fillcolor="#231f20" stroked="false">
                <v:path arrowok="t"/>
                <v:fill type="solid"/>
              </v:shape>
            </v:group>
            <v:group style="position:absolute;left:9611;top:3339;width:63;height:78" coordorigin="9611,3339" coordsize="63,78">
              <v:shape style="position:absolute;left:9611;top:3339;width:63;height:78" coordorigin="9611,3339" coordsize="63,78" path="m9650,3352l9634,3352,9634,3416,9650,3416,9650,3352xe" filled="true" fillcolor="#231f20" stroked="false">
                <v:path arrowok="t"/>
                <v:fill type="solid"/>
              </v:shape>
              <v:shape style="position:absolute;left:9611;top:3339;width:63;height:78" coordorigin="9611,3339" coordsize="63,78" path="m9673,3339l9611,3339,9611,3352,9673,3352,9673,3339xe" filled="true" fillcolor="#231f20" stroked="false">
                <v:path arrowok="t"/>
                <v:fill type="solid"/>
              </v:shape>
            </v:group>
            <v:group style="position:absolute;left:9668;top:3339;width:80;height:78" coordorigin="9668,3339" coordsize="80,78">
              <v:shape style="position:absolute;left:9668;top:3339;width:80;height:78" coordorigin="9668,3339" coordsize="80,78" path="m9715,3339l9698,3339,9668,3416,9684,3416,9691,3398,9740,3398,9734,3385,9696,3385,9707,3357,9722,3357,9715,3339xe" filled="true" fillcolor="#231f20" stroked="false">
                <v:path arrowok="t"/>
                <v:fill type="solid"/>
              </v:shape>
              <v:shape style="position:absolute;left:9668;top:3339;width:80;height:78" coordorigin="9668,3339" coordsize="80,78" path="m9740,3398l9722,3398,9729,3416,9747,3416,9740,3398xe" filled="true" fillcolor="#231f20" stroked="false">
                <v:path arrowok="t"/>
                <v:fill type="solid"/>
              </v:shape>
              <v:shape style="position:absolute;left:9668;top:3339;width:80;height:78" coordorigin="9668,3339" coordsize="80,78" path="m9722,3357l9707,3357,9717,3385,9734,3385,9722,3357xe" filled="true" fillcolor="#231f20" stroked="false">
                <v:path arrowok="t"/>
                <v:fill type="solid"/>
              </v:shape>
            </v:group>
            <v:group style="position:absolute;left:9739;top:3339;width:74;height:78" coordorigin="9739,3339" coordsize="74,78">
              <v:shape style="position:absolute;left:9739;top:3339;width:74;height:78" coordorigin="9739,3339" coordsize="74,78" path="m9756,3339l9739,3339,9767,3416,9784,3416,9791,3396,9776,3396,9756,3339xe" filled="true" fillcolor="#231f20" stroked="false">
                <v:path arrowok="t"/>
                <v:fill type="solid"/>
              </v:shape>
              <v:shape style="position:absolute;left:9739;top:3339;width:74;height:78" coordorigin="9739,3339" coordsize="74,78" path="m9812,3339l9795,3339,9776,3396,9791,3396,9812,3339xe" filled="true" fillcolor="#231f20" stroked="false">
                <v:path arrowok="t"/>
                <v:fill type="solid"/>
              </v:shape>
            </v:group>
            <v:group style="position:absolute;left:9817;top:3337;width:77;height:80" coordorigin="9817,3337" coordsize="77,80">
              <v:shape style="position:absolute;left:9817;top:3337;width:77;height:80" coordorigin="9817,3337" coordsize="77,80" path="m9867,3337l9849,3337,9843,3338,9817,3370,9817,3390,9821,3400,9835,3414,9844,3417,9867,3417,9877,3414,9886,3404,9849,3404,9844,3402,9836,3393,9834,3386,9834,3368,9836,3362,9844,3353,9849,3351,9886,3351,9876,3341,9867,3337xe" filled="true" fillcolor="#231f20" stroked="false">
                <v:path arrowok="t"/>
                <v:fill type="solid"/>
              </v:shape>
              <v:shape style="position:absolute;left:9817;top:3337;width:77;height:80" coordorigin="9817,3337" coordsize="77,80" path="m9886,3351l9862,3351,9867,3353,9875,3362,9877,3368,9877,3386,9875,3393,9867,3402,9862,3404,9886,3404,9890,3400,9894,3390,9894,3365,9890,3355,9886,3351xe" filled="true" fillcolor="#231f20" stroked="false">
                <v:path arrowok="t"/>
                <v:fill type="solid"/>
              </v:shape>
            </v:group>
            <v:group style="position:absolute;left:9902;top:3337;width:65;height:80" coordorigin="9902,3337" coordsize="65,80">
              <v:shape style="position:absolute;left:9902;top:3337;width:65;height:80" coordorigin="9902,3337" coordsize="65,80" path="m9918,3389l9902,3391,9903,3399,9906,3406,9917,3415,9925,3417,9942,3417,9947,3416,9957,3412,9960,3410,9964,3404,9930,3404,9926,3403,9921,3398,9919,3394,9918,3389xe" filled="true" fillcolor="#231f20" stroked="false">
                <v:path arrowok="t"/>
                <v:fill type="solid"/>
              </v:shape>
              <v:shape style="position:absolute;left:9902;top:3337;width:65;height:80" coordorigin="9902,3337" coordsize="65,80" path="m9944,3337l9928,3337,9923,3338,9905,3365,9908,3370,9916,3377,9922,3380,9937,3384,9941,3385,9946,3386,9948,3387,9950,3390,9950,3392,9950,3396,9949,3399,9944,3403,9940,3404,9964,3404,9965,3402,9966,3398,9966,3388,9965,3384,9930,3366,9925,3364,9921,3361,9920,3360,9920,3356,9921,3354,9925,3351,9929,3350,9962,3350,9961,3348,9956,3344,9951,3339,9944,3337xe" filled="true" fillcolor="#231f20" stroked="false">
                <v:path arrowok="t"/>
                <v:fill type="solid"/>
              </v:shape>
              <v:shape style="position:absolute;left:9902;top:3337;width:65;height:80" coordorigin="9902,3337" coordsize="65,80" path="m9962,3350l9938,3350,9942,3351,9946,3355,9948,3357,9948,3361,9964,3361,9964,3354,9962,3350xe" filled="true" fillcolor="#231f20" stroked="false">
                <v:path arrowok="t"/>
                <v:fill type="solid"/>
              </v:shape>
            </v:group>
            <v:group style="position:absolute;left:9916;top:3030;width:292;height:457" coordorigin="9916,3030" coordsize="292,457">
              <v:shape style="position:absolute;left:9916;top:3030;width:292;height:457" coordorigin="9916,3030" coordsize="292,457" path="m9916,3030l9973,3060,10031,3091,10085,3126,10132,3166,10185,3236,10208,3301,10205,3359,10181,3408,10141,3447,10089,3474,10030,3487e" filled="false" stroked="true" strokeweight=".669pt" strokecolor="#231f20">
                <v:path arrowok="t"/>
              </v:shape>
              <v:shape style="position:absolute;left:9744;top:2835;width:484;height:671" type="#_x0000_t75" stroked="false">
                <v:imagedata r:id="rId182" o:title=""/>
              </v:shape>
            </v:group>
            <v:group style="position:absolute;left:9583;top:3349;width:555;height:221" coordorigin="9583,3349" coordsize="555,221">
              <v:shape style="position:absolute;left:9583;top:3349;width:555;height:221" coordorigin="9583,3349" coordsize="555,221" path="m10138,3349l10103,3410,10057,3464,10002,3508,9939,3541,9870,3562,9796,3569,9739,3565,9685,3552,9632,3531,9583,3503e" filled="false" stroked="true" strokeweight=".717pt" strokecolor="#231f20">
                <v:path arrowok="t"/>
              </v:shape>
            </v:group>
            <v:group style="position:absolute;left:9292;top:2692;width:1005;height:1005" coordorigin="9292,2692" coordsize="1005,1005">
              <v:shape style="position:absolute;left:9292;top:2692;width:1005;height:1005" coordorigin="9292,2692" coordsize="1005,1005" path="m9794,2692l9868,2698,9939,2713,10005,2739,10067,2773,10123,2815,10173,2865,10215,2921,10249,2983,10275,3049,10290,3120,10296,3194,10290,3269,10275,3339,10249,3406,10215,3468,10173,3524,10123,3573,10067,3616,10005,3650,9939,3675,9868,3691,9794,3697,9719,3691,9649,3675,9582,3650,9520,3616,9464,3573,9415,3524,9372,3468,9338,3406,9313,3339,9297,3269,9292,3194,9297,3120,9313,3049,9338,2983,9372,2921,9415,2865,9464,2815,9520,2773,9582,2739,9649,2713,9719,2698,9794,2692xe" filled="false" stroked="true" strokeweight=".567pt" strokecolor="#231f20">
                <v:path arrowok="t"/>
              </v:shape>
              <v:shape style="position:absolute;left:9636;top:3519;width:326;height:132" type="#_x0000_t75" stroked="false">
                <v:imagedata r:id="rId183" o:title="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1"/>
          <w:szCs w:val="11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297" w:lineRule="auto" w:before="64"/>
        <w:ind w:left="110" w:right="4479"/>
        <w:jc w:val="left"/>
      </w:pPr>
      <w:r>
        <w:rPr>
          <w:color w:val="231F20"/>
        </w:rPr>
        <w:t>Ele trocou essas moedas por uma única nota. Qual é a nota que Lucas recebeu nessa</w:t>
      </w:r>
      <w:r>
        <w:rPr>
          <w:color w:val="231F20"/>
          <w:spacing w:val="-1"/>
        </w:rPr>
        <w:t> </w:t>
      </w:r>
      <w:r>
        <w:rPr>
          <w:color w:val="231F20"/>
        </w:rPr>
        <w:t>troca?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5"/>
        <w:rPr>
          <w:rFonts w:ascii="Arial" w:hAnsi="Arial" w:cs="Arial" w:eastAsia="Arial" w:hint="default"/>
          <w:sz w:val="41"/>
          <w:szCs w:val="41"/>
        </w:rPr>
      </w:pPr>
    </w:p>
    <w:p>
      <w:pPr>
        <w:pStyle w:val="BodyText"/>
        <w:spacing w:line="240" w:lineRule="auto" w:before="0"/>
        <w:ind w:left="211" w:right="107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4197pt;margin-top:-25.39415pt;width:146.772pt;height:66.852pt;mso-position-horizontal-relative:page;mso-position-vertical-relative:paragraph;z-index:3256" type="#_x0000_t75" stroked="false">
            <v:imagedata r:id="rId184" o:title=""/>
            <w10:wrap type="none"/>
          </v:shape>
        </w:pict>
      </w: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0"/>
        <w:rPr>
          <w:rFonts w:ascii="Arial" w:hAnsi="Arial" w:cs="Arial" w:eastAsia="Arial" w:hint="default"/>
          <w:sz w:val="40"/>
          <w:szCs w:val="40"/>
        </w:rPr>
      </w:pPr>
    </w:p>
    <w:p>
      <w:pPr>
        <w:pStyle w:val="BodyText"/>
        <w:spacing w:line="240" w:lineRule="auto" w:before="0"/>
        <w:ind w:left="211" w:right="107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4197pt;margin-top:-25.390076pt;width:146.771800pt;height:66.6939pt;mso-position-horizontal-relative:page;mso-position-vertical-relative:paragraph;z-index:3280" type="#_x0000_t75" stroked="false">
            <v:imagedata r:id="rId185" o:title=""/>
            <w10:wrap type="none"/>
          </v:shape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0"/>
        <w:rPr>
          <w:rFonts w:ascii="Arial" w:hAnsi="Arial" w:cs="Arial" w:eastAsia="Arial" w:hint="default"/>
          <w:sz w:val="40"/>
          <w:szCs w:val="40"/>
        </w:rPr>
      </w:pPr>
    </w:p>
    <w:p>
      <w:pPr>
        <w:pStyle w:val="BodyText"/>
        <w:spacing w:line="240" w:lineRule="auto" w:before="0"/>
        <w:ind w:left="203" w:right="107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4197pt;margin-top:-25.390068pt;width:146.772pt;height:66.6949pt;mso-position-horizontal-relative:page;mso-position-vertical-relative:paragraph;z-index:3304" type="#_x0000_t75" stroked="false">
            <v:imagedata r:id="rId186" o:title=""/>
            <w10:wrap type="none"/>
          </v:shape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0"/>
        <w:rPr>
          <w:rFonts w:ascii="Arial" w:hAnsi="Arial" w:cs="Arial" w:eastAsia="Arial" w:hint="default"/>
          <w:sz w:val="40"/>
          <w:szCs w:val="40"/>
        </w:rPr>
      </w:pPr>
    </w:p>
    <w:p>
      <w:pPr>
        <w:pStyle w:val="BodyText"/>
        <w:spacing w:line="240" w:lineRule="auto" w:before="0"/>
        <w:ind w:left="203" w:right="107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4197pt;margin-top:-25.390162pt;width:146.772pt;height:66.852pt;mso-position-horizontal-relative:page;mso-position-vertical-relative:paragraph;z-index:3328" type="#_x0000_t75" stroked="false">
            <v:imagedata r:id="rId187" o:title=""/>
            <w10:wrap type="none"/>
          </v:shape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159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227"/>
        <w:ind w:left="110" w:right="151"/>
        <w:jc w:val="left"/>
      </w:pPr>
      <w:r>
        <w:rPr>
          <w:color w:val="231F20"/>
        </w:rPr>
        <w:t>Janaína tinha 27 bombons. Ela deu 6 bombons para seu primo e 3 para sua irmã. Com quantos bombons Janaína</w:t>
      </w:r>
      <w:r>
        <w:rPr>
          <w:color w:val="231F20"/>
          <w:spacing w:val="-1"/>
        </w:rPr>
        <w:t> </w:t>
      </w:r>
      <w:r>
        <w:rPr>
          <w:color w:val="231F20"/>
        </w:rPr>
        <w:t>ficou?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9"/>
          <w:szCs w:val="29"/>
        </w:rPr>
      </w:pPr>
    </w:p>
    <w:p>
      <w:pPr>
        <w:pStyle w:val="ListParagraph"/>
        <w:numPr>
          <w:ilvl w:val="0"/>
          <w:numId w:val="19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18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9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21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9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24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9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36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42.52pt;margin-top:10.202178pt;width:510.25pt;height:22.7pt;mso-position-horizontal-relative:page;mso-position-vertical-relative:paragraph;z-index:3400;mso-wrap-distance-left:0;mso-wrap-distance-right:0" coordorigin="850,204" coordsize="10205,454">
            <v:group style="position:absolute;left:850;top:204;width:2098;height:454" coordorigin="850,204" coordsize="2098,454">
              <v:shape style="position:absolute;left:850;top:204;width:2098;height:454" coordorigin="850,204" coordsize="2098,454" path="m2948,204l850,204,850,658,2948,658,2948,204xe" filled="true" fillcolor="#d1d3d4" stroked="false">
                <v:path arrowok="t"/>
                <v:fill type="solid"/>
              </v:shape>
            </v:group>
            <v:group style="position:absolute;left:2948;top:204;width:8108;height:454" coordorigin="2948,204" coordsize="8108,454">
              <v:shape style="position:absolute;left:2948;top:204;width:8108;height:454" coordorigin="2948,204" coordsize="8108,454" path="m11055,204l2948,204,2948,658,11055,658,11055,204xe" filled="true" fillcolor="#d1d3d4" stroked="false">
                <v:path arrowok="t"/>
                <v:fill type="solid"/>
              </v:shape>
              <v:shape style="position:absolute;left:930;top:31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18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359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M041448E4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8"/>
        <w:ind w:left="110" w:right="588"/>
        <w:jc w:val="left"/>
      </w:pPr>
      <w:r>
        <w:rPr>
          <w:color w:val="231F20"/>
        </w:rPr>
        <w:t>Paulo comprou 10 embalagens de refrigerantes com 6 garrafas em cada uma. Quantas garrafas de refrigerante ele</w:t>
      </w:r>
      <w:r>
        <w:rPr>
          <w:color w:val="231F20"/>
          <w:spacing w:val="-1"/>
        </w:rPr>
        <w:t> </w:t>
      </w:r>
      <w:r>
        <w:rPr>
          <w:color w:val="231F20"/>
        </w:rPr>
        <w:t>comprou?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9"/>
          <w:szCs w:val="29"/>
        </w:rPr>
      </w:pPr>
    </w:p>
    <w:p>
      <w:pPr>
        <w:pStyle w:val="ListParagraph"/>
        <w:numPr>
          <w:ilvl w:val="0"/>
          <w:numId w:val="20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0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16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0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0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60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88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107"/>
        <w:jc w:val="left"/>
      </w:pPr>
      <w:r>
        <w:rPr>
          <w:color w:val="231F20"/>
        </w:rPr>
        <w:t>Observe abaixo o desenho de um</w:t>
      </w:r>
      <w:r>
        <w:rPr>
          <w:color w:val="231F20"/>
          <w:spacing w:val="-1"/>
        </w:rPr>
        <w:t> </w:t>
      </w:r>
      <w:r>
        <w:rPr>
          <w:color w:val="231F20"/>
        </w:rPr>
        <w:t>cone.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100.719002pt;margin-top:10.673173pt;width:74pt;height:93.75pt;mso-position-horizontal-relative:page;mso-position-vertical-relative:paragraph;z-index:3424;mso-wrap-distance-left:0;mso-wrap-distance-right:0" coordorigin="2014,213" coordsize="1480,1875">
            <v:group style="position:absolute;left:2027;top:1889;width:1458;height:190" coordorigin="2027,1889" coordsize="1458,190">
              <v:shape style="position:absolute;left:2027;top:1889;width:1458;height:190" coordorigin="2027,1889" coordsize="1458,190" path="m3484,1889l3453,1944,3367,1992,3305,2013,3234,2032,3152,2048,3063,2061,2966,2070,2863,2076,2756,2078,2648,2076,2545,2070,2448,2061,2359,2048,2278,2032,2206,2013,2144,1992,2058,1944,2035,1917,2027,1889e" filled="false" stroked="true" strokeweight="1pt" strokecolor="#231f20">
                <v:path arrowok="t"/>
              </v:shape>
            </v:group>
            <v:group style="position:absolute;left:2027;top:223;width:721;height:1666" coordorigin="2027,223" coordsize="721,1666">
              <v:shape style="position:absolute;left:2027;top:223;width:721;height:1666" coordorigin="2027,223" coordsize="721,1666" path="m2027,1889l2748,223e" filled="false" stroked="true" strokeweight="1pt" strokecolor="#231f20">
                <v:path arrowok="t"/>
              </v:shape>
            </v:group>
            <v:group style="position:absolute;left:2748;top:223;width:737;height:1666" coordorigin="2748,223" coordsize="737,1666">
              <v:shape style="position:absolute;left:2748;top:223;width:737;height:1666" coordorigin="2748,223" coordsize="737,1666" path="m3484,1889l2748,223e" filled="false" stroked="true" strokeweight="1pt" strokecolor="#231f20">
                <v:path arrowok="t"/>
              </v:shape>
            </v:group>
            <v:group style="position:absolute;left:2024;top:1707;width:1458;height:190" coordorigin="2024,1707" coordsize="1458,190">
              <v:shape style="position:absolute;left:2024;top:1707;width:1458;height:190" coordorigin="2024,1707" coordsize="1458,190" path="m3482,1896l3451,1841,3364,1793,3303,1772,3231,1753,3150,1737,3060,1724,2963,1715,2861,1709,2753,1707,2645,1709,2543,1715,2446,1724,2356,1737,2275,1753,2203,1772,2142,1793,2055,1841,2032,1868,2024,1896e" filled="false" stroked="true" strokeweight="1pt" strokecolor="#231f20">
                <v:path arrowok="t"/>
                <v:stroke dashstyle="dash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64"/>
        <w:ind w:left="110" w:right="107"/>
        <w:jc w:val="left"/>
      </w:pPr>
      <w:r>
        <w:rPr/>
        <w:pict>
          <v:shape style="position:absolute;margin-left:70.613998pt;margin-top:54.848328pt;width:86.582pt;height:107pt;mso-position-horizontal-relative:page;mso-position-vertical-relative:paragraph;z-index:3448" type="#_x0000_t75" stroked="false">
            <v:imagedata r:id="rId190" o:title=""/>
            <w10:wrap type="none"/>
          </v:shape>
        </w:pict>
      </w:r>
      <w:r>
        <w:rPr>
          <w:color w:val="231F20"/>
        </w:rPr>
        <w:t>Qual é o objeto que lembra a forma do</w:t>
      </w:r>
      <w:r>
        <w:rPr>
          <w:color w:val="231F20"/>
          <w:spacing w:val="-1"/>
        </w:rPr>
        <w:t> </w:t>
      </w:r>
      <w:r>
        <w:rPr>
          <w:color w:val="231F20"/>
        </w:rPr>
        <w:t>cone?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0"/>
        <w:ind w:left="211" w:right="107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240"/>
        <w:ind w:left="211" w:right="107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0.699715pt;margin-top:-27.418171pt;width:93.7pt;height:95pt;mso-position-horizontal-relative:page;mso-position-vertical-relative:paragraph;z-index:3472" coordorigin="1414,-548" coordsize="1874,1900">
            <v:shape style="position:absolute;left:1414;top:-548;width:1874;height:1900" type="#_x0000_t75" stroked="false">
              <v:imagedata r:id="rId191" o:title=""/>
            </v:shape>
            <v:shape style="position:absolute;left:2156;top:477;width:156;height:299" type="#_x0000_t75" stroked="false">
              <v:imagedata r:id="rId192" o:title=""/>
            </v:shape>
            <v:shape style="position:absolute;left:2074;top:1020;width:175;height:102" type="#_x0000_t75" stroked="false">
              <v:imagedata r:id="rId193" o:title=""/>
            </v:shape>
            <v:shape style="position:absolute;left:2839;top:-520;width:222;height:148" type="#_x0000_t75" stroked="false">
              <v:imagedata r:id="rId194" o:title=""/>
            </v:shape>
            <v:group style="position:absolute;left:1667;top:519;width:91;height:459" coordorigin="1667,519" coordsize="91,459">
              <v:shape style="position:absolute;left:1667;top:519;width:91;height:459" coordorigin="1667,519" coordsize="91,459" path="m1687,519l1681,523,1672,526,1671,531,1670,542,1670,553,1672,564,1676,575,1686,598,1697,622,1707,645,1720,676,1724,683,1738,754,1744,812,1744,830,1727,888,1684,936,1676,943,1667,950,1689,976,1693,978,1695,974,1697,971,1699,967,1706,958,1713,949,1719,941,1750,885,1757,833,1756,815,1754,797,1751,779,1748,757,1747,754,1744,739,1744,727,1740,716,1719,651,1710,627,1702,603,1695,578,1691,553,1689,543,1690,532,1690,522,1687,519xe" filled="true" fillcolor="#ffffff" stroked="false">
                <v:path arrowok="t"/>
                <v:fill type="solid"/>
              </v:shape>
            </v:group>
            <v:group style="position:absolute;left:1720;top:173;width:114;height:112" coordorigin="1720,173" coordsize="114,112">
              <v:shape style="position:absolute;left:1720;top:173;width:114;height:112" coordorigin="1720,173" coordsize="114,112" path="m1832,173l1827,175,1821,177,1817,181,1804,195,1791,210,1756,249,1747,258,1733,273,1727,278,1720,284,1789,263,1802,241,1806,227,1806,225,1807,224,1811,210,1817,197,1824,186,1834,175,1832,173xe" filled="true" fillcolor="#ffffff" stroked="false">
                <v:path arrowok="t"/>
                <v:fill type="solid"/>
              </v:shape>
            </v:group>
            <v:group style="position:absolute;left:2255;top:279;width:53;height:148" coordorigin="2255,279" coordsize="53,148">
              <v:shape style="position:absolute;left:2255;top:279;width:53;height:148" coordorigin="2255,279" coordsize="53,148" path="m2305,279l2299,286,2292,293,2286,300,2275,313,2266,327,2259,341,2255,358,2255,377,2261,396,2271,413,2284,426,2280,407,2276,389,2273,370,2275,350,2280,331,2287,313,2297,296,2308,280,2305,279xe" filled="true" fillcolor="#ffffff" stroked="false">
                <v:path arrowok="t"/>
                <v:fill type="solid"/>
              </v:shape>
            </v:group>
            <v:group style="position:absolute;left:1684;top:344;width:100;height:134" coordorigin="1684,344" coordsize="100,134">
              <v:shape style="position:absolute;left:1684;top:344;width:100;height:134" coordorigin="1684,344" coordsize="100,134" path="m1781,344l1751,374,1725,405,1703,439,1684,475,1694,478,1700,475,1701,462,1703,459,1751,394,1779,367,1783,359,1781,344xe" filled="true" fillcolor="#ffffff" stroked="false">
                <v:path arrowok="t"/>
                <v:fill type="solid"/>
              </v:shape>
            </v:group>
            <v:group style="position:absolute;left:3167;top:859;width:81;height:129" coordorigin="3167,859" coordsize="81,129">
              <v:shape style="position:absolute;left:3167;top:859;width:81;height:129" coordorigin="3167,859" coordsize="81,129" path="m3247,859l3237,871,3226,883,3216,894,3177,941,3167,965,3167,973,3171,980,3180,988,3192,954,3209,922,3229,891,3247,859xe" filled="true" fillcolor="#ffffff" stroked="false">
                <v:path arrowok="t"/>
                <v:fill type="solid"/>
              </v:shape>
            </v:group>
            <v:group style="position:absolute;left:1714;top:378;width:64;height:91" coordorigin="1714,378" coordsize="64,91">
              <v:shape style="position:absolute;left:1714;top:378;width:64;height:91" coordorigin="1714,378" coordsize="64,91" path="m1778,378l1761,399,1743,420,1727,443,1714,468,1740,454,1762,432,1776,404,1778,378xe" filled="true" fillcolor="#ffffff" stroked="false">
                <v:path arrowok="t"/>
                <v:fill type="solid"/>
              </v:shape>
            </v:group>
            <v:group style="position:absolute;left:1823;top:205;width:57;height:95" coordorigin="1823,205" coordsize="57,95">
              <v:shape style="position:absolute;left:1823;top:205;width:57;height:95" coordorigin="1823,205" coordsize="57,95" path="m1878,205l1858,225,1843,248,1832,273,1823,300,1825,299,1827,298,1861,252,1873,237,1876,233,1879,231,1877,218,1878,212,1878,205xe" filled="true" fillcolor="#ffffff" stroked="false">
                <v:path arrowok="t"/>
                <v:fill type="solid"/>
              </v:shape>
            </v:group>
            <v:group style="position:absolute;left:3199;top:1035;width:22;height:82" coordorigin="3199,1035" coordsize="22,82">
              <v:shape style="position:absolute;left:3199;top:1035;width:22;height:82" coordorigin="3199,1035" coordsize="22,82" path="m3199,1035l3206,1055,3212,1075,3217,1095,3218,1117,3221,1100,3219,1077,3211,1054,3199,103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64"/>
        <w:ind w:left="203" w:right="107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0.657997pt;margin-top:-38.162167pt;width:57pt;height:98.8pt;mso-position-horizontal-relative:page;mso-position-vertical-relative:paragraph;z-index:3496" coordorigin="1413,-763" coordsize="1140,1976">
            <v:shape style="position:absolute;left:1717;top:-720;width:185;height:109" type="#_x0000_t75" stroked="false">
              <v:imagedata r:id="rId195" o:title=""/>
            </v:shape>
            <v:group style="position:absolute;left:1542;top:-665;width:574;height:127" coordorigin="1542,-665" coordsize="574,127">
              <v:shape style="position:absolute;left:1542;top:-665;width:574;height:127" coordorigin="1542,-665" coordsize="574,127" path="m1670,-665l1650,-658,1630,-651,1610,-644,1548,-603,1542,-586,1612,-566,1689,-552,1771,-543,1857,-539,1943,-539,2030,-542,2115,-549,2098,-553,2080,-558,2074,-560,2000,-560,1979,-562,1964,-566,1933,-581,1917,-586,1899,-588,1860,-590,1841,-591,1788,-601,1741,-617,1702,-638,1670,-665xe" filled="true" fillcolor="#ffffff" stroked="false">
                <v:path arrowok="t"/>
                <v:fill type="solid"/>
              </v:shape>
              <v:shape style="position:absolute;left:1542;top:-665;width:574;height:127" coordorigin="1542,-665" coordsize="574,127" path="m2051,-571l2035,-567,2018,-562,2000,-560,2074,-560,2065,-564,2051,-571xe" filled="true" fillcolor="#ffffff" stroked="false">
                <v:path arrowok="t"/>
                <v:fill type="solid"/>
              </v:shape>
            </v:group>
            <v:group style="position:absolute;left:1974;top:-638;width:52;height:45" coordorigin="1974,-638" coordsize="52,45">
              <v:shape style="position:absolute;left:1974;top:-638;width:52;height:45" coordorigin="1974,-638" coordsize="52,45" path="m1990,-638l1976,-630,1974,-611,1977,-600,1991,-598,2006,-594,2017,-600,2023,-611,2026,-626,2010,-636,1990,-638xe" filled="true" fillcolor="#231f20" stroked="false">
                <v:path arrowok="t"/>
                <v:fill type="solid"/>
              </v:shape>
            </v:group>
            <v:group style="position:absolute;left:1485;top:-633;width:963;height:146" coordorigin="1485,-633" coordsize="963,146">
              <v:shape style="position:absolute;left:1485;top:-633;width:963;height:146" coordorigin="1485,-633" coordsize="963,146" path="m1490,-624l1485,-616,1485,-600,1485,-591,1532,-545,1640,-514,1700,-505,1776,-497,1855,-491,1935,-488,2015,-488,2095,-492,2173,-499,2247,-509,2317,-524,2319,-525,1917,-525,1831,-527,1747,-532,1670,-540,1597,-555,1534,-577,1489,-611,1490,-624xe" filled="true" fillcolor="#ffffff" stroked="false">
                <v:path arrowok="t"/>
                <v:fill type="solid"/>
              </v:shape>
              <v:shape style="position:absolute;left:1485;top:-633;width:963;height:146" coordorigin="1485,-633" coordsize="963,146" path="m2446,-633l2364,-580,2248,-552,2169,-540,2087,-531,2003,-526,1917,-525,2319,-525,2381,-543,2439,-567,2441,-583,2445,-600,2447,-617,2446,-633xe" filled="true" fillcolor="#ffffff" stroked="false">
                <v:path arrowok="t"/>
                <v:fill type="solid"/>
              </v:shape>
            </v:group>
            <v:group style="position:absolute;left:1424;top:-555;width:1109;height:678" coordorigin="1424,-555" coordsize="1109,678">
              <v:shape style="position:absolute;left:1424;top:-555;width:1109;height:678" coordorigin="1424,-555" coordsize="1109,678" path="m2091,-55l1784,-55,1805,-53,1825,-44,1894,6,1951,56,1984,83,2000,96,2019,110,2040,121,2058,123,2077,89,2081,-32,2081,-37,2091,-55xe" filled="true" fillcolor="#ffffff" stroked="false">
                <v:path arrowok="t"/>
                <v:fill type="solid"/>
              </v:shape>
              <v:shape style="position:absolute;left:1424;top:-555;width:1109;height:678" coordorigin="1424,-555" coordsize="1109,678" path="m2370,-70l2100,-70,2117,-67,2134,-56,2151,-41,2192,-1,2242,50,2271,78,2283,91,2299,107,2317,118,2335,120,2348,107,2354,81,2356,50,2358,-11,2360,-40,2366,-64,2370,-70xe" filled="true" fillcolor="#ffffff" stroked="false">
                <v:path arrowok="t"/>
                <v:fill type="solid"/>
              </v:shape>
              <v:shape style="position:absolute;left:1424;top:-555;width:1109;height:678" coordorigin="1424,-555" coordsize="1109,678" path="m2528,-80l2377,-80,2407,-77,2431,-65,2482,-16,2522,32,2530,48,2533,39,2529,-42,2528,-80xe" filled="true" fillcolor="#ffffff" stroked="false">
                <v:path arrowok="t"/>
                <v:fill type="solid"/>
              </v:shape>
              <v:shape style="position:absolute;left:1424;top:-555;width:1109;height:678" coordorigin="1424,-555" coordsize="1109,678" path="m1480,-555l1481,-547,1480,-544,1452,-483,1435,-409,1426,-326,1424,-239,1426,-149,1430,-62,1517,-14,1613,24,1673,38,1692,36,1716,19,1737,-11,1758,-40,1784,-55,2091,-55,2100,-70,2370,-70,2377,-80,2528,-80,2524,-207,2520,-287,2515,-366,2500,-438,2489,-468,1967,-468,1876,-469,1787,-475,1702,-485,1622,-501,1549,-522,1485,-549,1480,-555xe" filled="true" fillcolor="#ffffff" stroked="false">
                <v:path arrowok="t"/>
                <v:fill type="solid"/>
              </v:shape>
              <v:shape style="position:absolute;left:1424;top:-555;width:1109;height:678" coordorigin="1424,-555" coordsize="1109,678" path="m2444,-552l2380,-524,2308,-503,2228,-487,2144,-476,2056,-470,1967,-468,2489,-468,2488,-469,2474,-498,2459,-525,2444,-552xe" filled="true" fillcolor="#ffffff" stroked="false">
                <v:path arrowok="t"/>
                <v:fill type="solid"/>
              </v:shape>
            </v:group>
            <v:group style="position:absolute;left:1430;top:-38;width:1110;height:472" coordorigin="1430,-38" coordsize="1110,472">
              <v:shape style="position:absolute;left:1430;top:-38;width:1110;height:472" coordorigin="1430,-38" coordsize="1110,472" path="m2396,251l2157,251,2174,252,2194,262,2213,276,2229,289,2264,315,2278,326,2293,338,2318,360,2354,393,2386,416,2424,434,2429,410,2426,386,2419,363,2411,338,2404,318,2397,295,2394,272,2396,251xe" filled="true" fillcolor="#ffffff" stroked="false">
                <v:path arrowok="t"/>
                <v:fill type="solid"/>
              </v:shape>
              <v:shape style="position:absolute;left:1430;top:-38;width:1110;height:472" coordorigin="1430,-38" coordsize="1110,472" path="m1430,-28l1432,50,1434,132,1436,213,1438,363,1493,381,1556,402,1623,421,1690,432,1709,433,1731,432,1752,429,1767,422,1774,405,1774,383,1769,360,1763,338,1758,319,1754,298,1754,277,1762,259,2153,259,2157,251,2396,251,2397,249,2538,249,2537,213,2535,153,2340,153,2332,151,2062,151,2041,144,2019,132,2001,120,1963,96,1933,73,1706,73,1643,59,1585,38,1478,-5,1430,-28xe" filled="true" fillcolor="#ffffff" stroked="false">
                <v:path arrowok="t"/>
                <v:fill type="solid"/>
              </v:shape>
              <v:shape style="position:absolute;left:1430;top:-38;width:1110;height:472" coordorigin="1430,-38" coordsize="1110,472" path="m2153,259l1762,259,1790,259,1816,266,1839,277,1905,312,1950,338,1989,360,2057,396,2084,409,2112,416,2135,412,2147,379,2144,328,2141,280,2153,259xe" filled="true" fillcolor="#ffffff" stroked="false">
                <v:path arrowok="t"/>
                <v:fill type="solid"/>
              </v:shape>
              <v:shape style="position:absolute;left:1430;top:-38;width:1110;height:472" coordorigin="1430,-38" coordsize="1110,472" path="m2540,355l2536,355,2540,366,2540,355xe" filled="true" fillcolor="#ffffff" stroked="false">
                <v:path arrowok="t"/>
                <v:fill type="solid"/>
              </v:shape>
              <v:shape style="position:absolute;left:1430;top:-38;width:1110;height:472" coordorigin="1430,-38" coordsize="1110,472" path="m2538,249l2397,249,2420,251,2440,262,2489,306,2533,355,2536,355,2540,355,2539,284,2538,249xe" filled="true" fillcolor="#ffffff" stroked="false">
                <v:path arrowok="t"/>
                <v:fill type="solid"/>
              </v:shape>
              <v:shape style="position:absolute;left:1430;top:-38;width:1110;height:472" coordorigin="1430,-38" coordsize="1110,472" path="m2389,-38l2372,31,2368,89,2364,118,2356,141,2340,153,2535,153,2534,139,2533,71,2506,37,2474,-1,2436,-30,2389,-38xe" filled="true" fillcolor="#ffffff" stroked="false">
                <v:path arrowok="t"/>
                <v:fill type="solid"/>
              </v:shape>
              <v:shape style="position:absolute;left:1430;top:-38;width:1110;height:472" coordorigin="1430,-38" coordsize="1110,472" path="m2110,-38l2097,-1,2100,59,2101,117,2083,150,2062,151,2332,151,2322,150,2306,139,2291,124,2278,111,2263,96,2235,70,2224,59,2198,29,2171,0,2142,-23,2110,-38xe" filled="true" fillcolor="#ffffff" stroked="false">
                <v:path arrowok="t"/>
                <v:fill type="solid"/>
              </v:shape>
              <v:shape style="position:absolute;left:1430;top:-38;width:1110;height:472" coordorigin="1430,-38" coordsize="1110,472" path="m1794,-28l1775,-11,1761,20,1746,52,1724,71,1706,73,1933,73,1931,72,1901,46,1868,17,1853,2,1835,-14,1815,-26,1794,-28xe" filled="true" fillcolor="#ffffff" stroked="false">
                <v:path arrowok="t"/>
                <v:fill type="solid"/>
              </v:shape>
              <v:shape style="position:absolute;left:1500;top:-722;width:161;height:121" type="#_x0000_t75" stroked="false">
                <v:imagedata r:id="rId196" o:title=""/>
              </v:shape>
              <v:shape style="position:absolute;left:1413;top:-763;width:1139;height:1976" type="#_x0000_t75" stroked="false">
                <v:imagedata r:id="rId197" o:title=""/>
              </v:shape>
            </v:group>
            <w10:wrap type="none"/>
          </v:group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64"/>
        <w:ind w:left="203" w:right="107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0.613998pt;margin-top:-31.897865pt;width:93.5pt;height:92.7pt;mso-position-horizontal-relative:page;mso-position-vertical-relative:paragraph;z-index:3520" coordorigin="1412,-638" coordsize="1870,1854">
            <v:group style="position:absolute;left:1412;top:-638;width:1870;height:1854" coordorigin="1412,-638" coordsize="1870,1854">
              <v:shape style="position:absolute;left:1412;top:-638;width:1870;height:1854" coordorigin="1412,-638" coordsize="1870,1854" path="m2329,-638l2226,-626,2179,-576,2173,-550,2165,-520,2146,-452,2124,-384,2102,-316,2081,-248,2059,-176,2037,-102,2016,-30,1995,44,1975,112,1952,192,1929,272,1906,354,1858,514,1767,826,1714,832,1657,840,1600,850,1544,858,1463,866,1432,880,1412,906,1412,928,1418,942,1431,948,1448,954,1467,958,1548,982,1627,1004,1782,1052,1860,1074,2018,1122,2100,1148,2141,1160,2185,1172,2231,1186,2275,1198,2290,1204,2304,1210,2318,1214,2330,1216,2343,1216,2358,1212,2374,1206,2392,1202,2412,1198,2334,1198,2333,1196,2315,1196,2241,1172,1502,952,1431,928,1430,914,1434,902,1440,894,1449,888,1524,888,1500,880,1562,872,1685,852,1749,844,1777,844,1782,822,1791,794,1800,768,1822,692,1844,616,1866,538,1888,462,1911,386,1934,310,1979,158,2025,4,2093,-224,2138,-374,2161,-450,2183,-524,2206,-600,2266,-616,2336,-622,2447,-622,2434,-626,2406,-632,2381,-636,2329,-638xe" filled="true" fillcolor="#231f20" stroked="false">
                <v:path arrowok="t"/>
                <v:fill type="solid"/>
              </v:shape>
              <v:shape style="position:absolute;left:1412;top:-638;width:1870;height:1854" coordorigin="1412,-638" coordsize="1870,1854" path="m3276,942l3258,942,3265,950,3266,958,3266,964,3266,966,3266,986,2643,1130,2566,1146,2411,1182,2334,1198,2412,1198,2471,1186,2549,1168,2626,1152,2702,1134,2778,1118,3087,1046,3167,1026,3225,1014,3254,1006,3280,994,3279,982,3282,958,3280,946,3276,942xe" filled="true" fillcolor="#231f20" stroked="false">
                <v:path arrowok="t"/>
                <v:fill type="solid"/>
              </v:shape>
              <v:shape style="position:absolute;left:1412;top:-638;width:1870;height:1854" coordorigin="1412,-638" coordsize="1870,1854" path="m1524,888l1449,888,1762,976,2238,1118,2319,1140,2315,1154,2313,1168,2313,1182,2315,1196,2333,1196,2330,1186,2330,1172,2331,1156,2334,1144,2410,1128,2419,1126,2334,1126,2309,1122,2283,1114,2256,1106,2227,1096,2065,1050,1579,906,1524,888xe" filled="true" fillcolor="#231f20" stroked="false">
                <v:path arrowok="t"/>
                <v:fill type="solid"/>
              </v:shape>
              <v:shape style="position:absolute;left:1412;top:-638;width:1870;height:1854" coordorigin="1412,-638" coordsize="1870,1854" path="m3042,874l2970,874,3035,888,3159,920,3222,932,3146,948,3070,966,2921,1000,2772,1032,2698,1050,2388,1114,2373,1118,2359,1122,2334,1126,2419,1126,2487,1110,2565,1094,2720,1060,2874,1028,2951,1010,3027,994,3103,976,3177,960,3251,942,3276,942,3257,926,3215,912,3168,902,3130,896,3083,884,3042,874xe" filled="true" fillcolor="#231f20" stroked="false">
                <v:path arrowok="t"/>
                <v:fill type="solid"/>
              </v:shape>
              <v:shape style="position:absolute;left:1412;top:-638;width:1870;height:1854" coordorigin="1412,-638" coordsize="1870,1854" path="m1777,844l1749,844,1756,848,1759,856,1818,928,1906,964,1975,986,2048,1006,2124,1020,2203,1030,2284,1036,2366,1038,2449,1036,2530,1030,2610,1020,2364,1020,2277,1018,2191,1012,2108,1002,2028,986,1953,966,1884,942,1817,910,1774,866,1776,848,1777,844xe" filled="true" fillcolor="#231f20" stroked="false">
                <v:path arrowok="t"/>
                <v:fill type="solid"/>
              </v:shape>
              <v:shape style="position:absolute;left:1412;top:-638;width:1870;height:1854" coordorigin="1412,-638" coordsize="1870,1854" path="m2447,-622l2336,-622,2404,-616,2461,-596,2471,-574,2480,-552,2487,-530,2494,-508,2519,-434,2544,-358,2619,-136,2644,-60,2695,88,2746,238,2771,312,2797,388,2822,466,2848,542,2899,698,2951,858,2906,906,2845,940,2774,964,2699,984,2620,1000,2537,1012,2451,1018,2364,1020,2610,1020,2687,1006,2761,986,2824,966,2881,940,2970,874,3042,874,3005,864,2970,858,2945,786,2920,712,2895,636,2870,560,2769,254,2743,176,2692,24,2667,-54,2615,-206,2562,-360,2535,-440,2509,-520,2501,-546,2492,-572,2484,-594,2476,-608,2460,-618,2447,-622xe" filled="true" fillcolor="#231f20" stroked="false">
                <v:path arrowok="t"/>
                <v:fill type="solid"/>
              </v:shape>
            </v:group>
            <v:group style="position:absolute;left:1774;top:-622;width:1178;height:1642" coordorigin="1774,-622" coordsize="1178,1642">
              <v:shape style="position:absolute;left:1774;top:-622;width:1178;height:1642" coordorigin="1774,-622" coordsize="1178,1642" path="m2336,-622l2266,-616,2206,-601,2183,-526,2161,-451,1979,156,1956,233,1934,309,1911,385,1889,462,1866,538,1844,614,1822,690,1800,766,1791,793,1782,821,1776,847,1774,865,1788,887,1852,928,1953,966,2028,985,2108,1001,2191,1011,2277,1018,2364,1020,2451,1017,2537,1010,2620,999,2699,982,2774,963,2845,938,2906,905,2951,858,2925,777,2899,698,2874,619,2848,541,2822,464,2797,388,2771,312,2594,-210,2569,-285,2544,-359,2519,-434,2494,-509,2487,-531,2479,-554,2345,-554,2299,-556,2258,-564,2231,-579,2248,-603,2286,-615,2333,-618,2383,-618,2336,-622xe" filled="true" fillcolor="#ffffff" stroked="false">
                <v:path arrowok="t"/>
                <v:fill type="solid"/>
              </v:shape>
              <v:shape style="position:absolute;left:1774;top:-622;width:1178;height:1642" coordorigin="1774,-622" coordsize="1178,1642" path="m2383,-618l2333,-618,2377,-615,2397,-613,2415,-607,2430,-599,2436,-586,2433,-575,2421,-567,2405,-561,2388,-557,2345,-554,2479,-554,2471,-576,2461,-597,2404,-616,2383,-618xe" filled="true" fillcolor="#ffffff" stroked="false">
                <v:path arrowok="t"/>
                <v:fill type="solid"/>
              </v:shape>
            </v:group>
            <v:group style="position:absolute;left:2231;top:-618;width:205;height:65" coordorigin="2231,-618" coordsize="205,65">
              <v:shape style="position:absolute;left:2231;top:-618;width:205;height:65" coordorigin="2231,-618" coordsize="205,65" path="m2333,-618l2286,-615,2248,-603,2231,-579,2258,-564,2298,-556,2345,-554,2388,-557,2405,-561,2421,-567,2427,-571,2336,-571,2289,-574,2249,-583,2285,-597,2332,-602,2424,-602,2415,-607,2397,-613,2377,-615,2333,-618xe" filled="true" fillcolor="#231f20" stroked="false">
                <v:path arrowok="t"/>
                <v:fill type="solid"/>
              </v:shape>
              <v:shape style="position:absolute;left:2231;top:-618;width:205;height:65" coordorigin="2231,-618" coordsize="205,65" path="m2424,-602l2332,-602,2379,-598,2418,-586,2381,-574,2336,-571,2427,-571,2433,-575,2436,-586,2430,-599,2424,-602xe" filled="true" fillcolor="#231f20" stroked="false">
                <v:path arrowok="t"/>
                <v:fill type="solid"/>
              </v:shape>
            </v:group>
            <v:group style="position:absolute;left:2249;top:-602;width:169;height:32" coordorigin="2249,-602" coordsize="169,32">
              <v:shape style="position:absolute;left:2249;top:-602;width:169;height:32" coordorigin="2249,-602" coordsize="169,32" path="m2332,-602l2285,-597,2249,-583,2289,-574,2336,-571,2381,-574,2418,-586,2379,-598,2332,-602xe" filled="true" fillcolor="#ffffff" stroked="false">
                <v:path arrowok="t"/>
                <v:fill type="solid"/>
              </v:shape>
            </v:group>
            <v:group style="position:absolute;left:1500;top:843;width:1722;height:282" coordorigin="1500,843" coordsize="1722,282">
              <v:shape style="position:absolute;left:1500;top:843;width:1722;height:282" coordorigin="1500,843" coordsize="1722,282" path="m1749,843l1685,851,1500,880,1660,929,2228,1095,2256,1104,2283,1114,2309,1121,2334,1125,2346,1124,2359,1121,2373,1117,2388,1114,2698,1049,2750,1037,2366,1037,2284,1035,2203,1029,2124,1018,2048,1004,1975,986,1906,964,1818,928,1763,880,1759,856,1756,847,1749,843xe" filled="true" fillcolor="#ffffff" stroked="false">
                <v:path arrowok="t"/>
                <v:fill type="solid"/>
              </v:shape>
              <v:shape style="position:absolute;left:1500;top:843;width:1722;height:282" coordorigin="1500,843" coordsize="1722,282" path="m2970,872l2881,938,2824,965,2761,986,2687,1004,2610,1019,2530,1029,2449,1035,2366,1037,2750,1037,3222,931,3159,918,3035,887,2970,872xe" filled="true" fillcolor="#ffffff" stroked="false">
                <v:path arrowok="t"/>
                <v:fill type="solid"/>
              </v:shape>
            </v:group>
            <v:group style="position:absolute;left:1430;top:887;width:889;height:308" coordorigin="1430,887" coordsize="889,308">
              <v:shape style="position:absolute;left:1430;top:887;width:889;height:308" coordorigin="1430,887" coordsize="889,308" path="m1449,887l1440,893,1434,901,1430,912,1431,927,1574,973,2315,1194,2313,1181,2313,1167,2315,1153,2319,1139,1527,909,1449,887xe" filled="true" fillcolor="#ffffff" stroked="false">
                <v:path arrowok="t"/>
                <v:fill type="solid"/>
              </v:shape>
            </v:group>
            <v:group style="position:absolute;left:2330;top:942;width:937;height:256" coordorigin="2330,942" coordsize="937,256">
              <v:shape style="position:absolute;left:2330;top:942;width:937;height:256" coordorigin="2330,942" coordsize="937,256" path="m3258,942l3251,942,3177,959,2334,1143,2331,1156,2330,1171,2330,1186,2334,1198,3266,986,3266,973,3266,960,3265,949,3258,942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189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20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74;top:155;width:851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14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10202"/>
                          <w:spacing w:val="-2"/>
                          <w:sz w:val="16"/>
                        </w:rPr>
                        <w:t>M041511E4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1"/>
        <w:ind w:left="110" w:right="107"/>
        <w:jc w:val="left"/>
      </w:pPr>
      <w:r>
        <w:rPr>
          <w:color w:val="231F20"/>
        </w:rPr>
        <w:t>Observe abaixo a receita de pão de queijo que Marcela vai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fazer.</w:t>
      </w:r>
      <w:r>
        <w:rPr>
          <w:spacing w:val="-3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104.712997pt;margin-top:13.534173pt;width:300.5pt;height:166.5pt;mso-position-horizontal-relative:page;mso-position-vertical-relative:paragraph;z-index:3640;mso-wrap-distance-left:0;mso-wrap-distance-right:0" coordorigin="2094,271" coordsize="6010,3330">
            <v:shape style="position:absolute;left:6425;top:1745;width:1181;height:1156" type="#_x0000_t75" stroked="false">
              <v:imagedata r:id="rId199" o:title=""/>
            </v:shape>
            <v:group style="position:absolute;left:2104;top:281;width:5990;height:3310" coordorigin="2104,281" coordsize="5990,3310">
              <v:shape style="position:absolute;left:2104;top:281;width:5990;height:3310" coordorigin="2104,281" coordsize="5990,3310" path="m8094,3488l8086,3528,8063,3561,8029,3583,7987,3591,2212,3591,2170,3583,2136,3561,2113,3528,2104,3488,2104,384,2113,343,2136,311,2170,289,2212,281,7987,281,8029,289,8063,311,8086,343,8094,384,8094,3488xe" filled="false" stroked="true" strokeweight="1pt" strokecolor="#231f20">
                <v:path arrowok="t"/>
              </v:shape>
              <v:shape style="position:absolute;left:2094;top:271;width:6010;height:3330" type="#_x0000_t202" filled="false" stroked="false">
                <v:textbox inset="0,0,0,0">
                  <w:txbxContent>
                    <w:p>
                      <w:pPr>
                        <w:spacing w:before="112"/>
                        <w:ind w:left="1934" w:right="1635" w:firstLine="0"/>
                        <w:jc w:val="center"/>
                        <w:rPr>
                          <w:rFonts w:ascii="Arial" w:hAnsi="Arial" w:cs="Arial" w:eastAsia="Arial" w:hint="default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36"/>
                        </w:rPr>
                        <w:t>Pão de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3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36"/>
                        </w:rPr>
                        <w:t>Queijo</w:t>
                      </w:r>
                      <w:r>
                        <w:rPr>
                          <w:rFonts w:ascii="Arial" w:hAnsi="Arial"/>
                          <w:sz w:val="36"/>
                        </w:rPr>
                      </w:r>
                    </w:p>
                    <w:p>
                      <w:pPr>
                        <w:spacing w:before="275"/>
                        <w:ind w:left="198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Ingredientes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11"/>
                        <w:rPr>
                          <w:rFonts w:ascii="Arial" w:hAnsi="Arial" w:cs="Arial" w:eastAsia="Arial" w:hint="default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198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5 XÍCARAS (CHÁ) DE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POLVILHO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 DOCE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21"/>
                        </w:numPr>
                        <w:tabs>
                          <w:tab w:pos="382" w:val="left" w:leader="none"/>
                        </w:tabs>
                        <w:spacing w:before="11"/>
                        <w:ind w:left="381" w:right="0" w:hanging="183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XÍCARA (CHÁ) DE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ÓLEO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21"/>
                        </w:numPr>
                        <w:tabs>
                          <w:tab w:pos="382" w:val="left" w:leader="none"/>
                        </w:tabs>
                        <w:spacing w:before="11"/>
                        <w:ind w:left="381" w:right="0" w:hanging="183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XÍCARAS (CHÁ) DE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ÁGUA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9" w:lineRule="auto" w:before="11"/>
                        <w:ind w:left="198" w:right="309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1 XÍCARA (CHÁ) DE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LEITE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SAL A</w:t>
                      </w:r>
                      <w:r>
                        <w:rPr>
                          <w:rFonts w:ascii="Arial" w:hAnsi="Arial"/>
                          <w:color w:val="231F20"/>
                          <w:spacing w:val="-3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GOSTO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1"/>
                        <w:ind w:left="198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6 OVOS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11"/>
                        <w:ind w:left="198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3 XÍCARAS (CHÁ) DE QUEIJO MINAS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PADRÃO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RALADO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64"/>
        <w:ind w:left="110" w:right="107"/>
        <w:jc w:val="left"/>
      </w:pPr>
      <w:r>
        <w:rPr>
          <w:color w:val="231F20"/>
        </w:rPr>
        <w:t>Quantas xícaras de água são usadas para preparar essa</w:t>
      </w:r>
      <w:r>
        <w:rPr>
          <w:color w:val="231F20"/>
          <w:spacing w:val="-2"/>
        </w:rPr>
        <w:t> </w:t>
      </w:r>
      <w:r>
        <w:rPr>
          <w:color w:val="231F20"/>
        </w:rPr>
        <w:t>receita?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5"/>
        <w:rPr>
          <w:rFonts w:ascii="Arial" w:hAnsi="Arial" w:cs="Arial" w:eastAsia="Arial" w:hint="default"/>
          <w:sz w:val="41"/>
          <w:szCs w:val="41"/>
        </w:rPr>
      </w:pPr>
    </w:p>
    <w:p>
      <w:pPr>
        <w:pStyle w:val="ListParagraph"/>
        <w:numPr>
          <w:ilvl w:val="0"/>
          <w:numId w:val="22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w w:val="99"/>
          <w:sz w:val="28"/>
        </w:rPr>
        <w:t>1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2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w w:val="99"/>
          <w:sz w:val="28"/>
        </w:rPr>
        <w:t>3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98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10"/>
          <w:szCs w:val="10"/>
        </w:rPr>
      </w:pPr>
      <w:r>
        <w:rPr/>
        <w:pict>
          <v:group style="position:absolute;margin-left:42.52pt;margin-top:7.248977pt;width:510.25pt;height:22.7pt;mso-position-horizontal-relative:page;mso-position-vertical-relative:paragraph;z-index:3784;mso-wrap-distance-left:0;mso-wrap-distance-right:0" coordorigin="850,145" coordsize="10205,454">
            <v:group style="position:absolute;left:850;top:145;width:2098;height:454" coordorigin="850,145" coordsize="2098,454">
              <v:shape style="position:absolute;left:850;top:145;width:2098;height:454" coordorigin="850,145" coordsize="2098,454" path="m2948,145l850,145,850,599,2948,599,2948,145xe" filled="true" fillcolor="#d1d3d4" stroked="false">
                <v:path arrowok="t"/>
                <v:fill type="solid"/>
              </v:shape>
            </v:group>
            <v:group style="position:absolute;left:2948;top:145;width:8108;height:454" coordorigin="2948,145" coordsize="8108,454">
              <v:shape style="position:absolute;left:2948;top:145;width:8108;height:454" coordorigin="2948,145" coordsize="8108,454" path="m11055,145l2948,145,2948,599,11055,599,11055,145xe" filled="true" fillcolor="#d1d3d4" stroked="false">
                <v:path arrowok="t"/>
                <v:fill type="solid"/>
              </v:shape>
              <v:shape style="position:absolute;left:930;top:256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21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0;top:300;width:845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16"/>
                        </w:rPr>
                        <w:t>P030036D3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8"/>
        <w:ind w:right="107"/>
        <w:jc w:val="left"/>
        <w:rPr>
          <w:b w:val="0"/>
          <w:bCs w:val="0"/>
        </w:rPr>
      </w:pPr>
      <w:r>
        <w:rPr>
          <w:color w:val="231F20"/>
        </w:rPr>
        <w:t>Faça um X na placa onde aparecem somente</w:t>
      </w:r>
      <w:r>
        <w:rPr>
          <w:color w:val="231F20"/>
          <w:spacing w:val="-1"/>
        </w:rPr>
        <w:t> </w:t>
      </w:r>
      <w:r>
        <w:rPr>
          <w:color w:val="231F20"/>
        </w:rPr>
        <w:t>letras.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pStyle w:val="BodyText"/>
        <w:spacing w:line="240" w:lineRule="auto" w:before="178"/>
        <w:ind w:left="211" w:right="107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3998pt;margin-top:57.633999pt;width:124.387pt;height:132.421pt;mso-position-horizontal-relative:page;mso-position-vertical-relative:paragraph;z-index:3808" type="#_x0000_t75" stroked="false">
            <v:imagedata r:id="rId201" o:title=""/>
            <w10:wrap type="none"/>
          </v:shape>
        </w:pict>
      </w:r>
      <w:r>
        <w:rPr>
          <w:rFonts w:ascii="Arial"/>
          <w:color w:val="231F20"/>
        </w:rPr>
        <w:t>A) </w:t>
      </w:r>
      <w:r>
        <w:rPr>
          <w:rFonts w:ascii="Arial"/>
          <w:color w:val="231F20"/>
          <w:spacing w:val="25"/>
          <w:position w:val="-30"/>
        </w:rPr>
        <w:drawing>
          <wp:inline distT="0" distB="0" distL="0" distR="0">
            <wp:extent cx="1615286" cy="517321"/>
            <wp:effectExtent l="0" t="0" r="0" b="0"/>
            <wp:docPr id="3" name="image1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78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286" cy="51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231F20"/>
          <w:spacing w:val="25"/>
          <w:position w:val="-30"/>
        </w:rPr>
      </w:r>
      <w:r>
        <w:rPr>
          <w:rFonts w:ascii="Arial"/>
        </w:rPr>
      </w:r>
    </w:p>
    <w:p>
      <w:pPr>
        <w:spacing w:line="240" w:lineRule="auto" w:before="1"/>
        <w:rPr>
          <w:rFonts w:ascii="Arial" w:hAnsi="Arial" w:cs="Arial" w:eastAsia="Arial" w:hint="default"/>
          <w:sz w:val="115"/>
          <w:szCs w:val="115"/>
        </w:rPr>
      </w:pPr>
    </w:p>
    <w:p>
      <w:pPr>
        <w:pStyle w:val="BodyText"/>
        <w:spacing w:line="240" w:lineRule="auto" w:before="0"/>
        <w:ind w:left="211" w:right="107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4"/>
          <w:szCs w:val="34"/>
        </w:rPr>
      </w:pPr>
    </w:p>
    <w:p>
      <w:pPr>
        <w:pStyle w:val="BodyText"/>
        <w:spacing w:line="240" w:lineRule="auto" w:before="0"/>
        <w:ind w:left="203" w:right="107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3998pt;margin-top:-34.189178pt;width:128.012pt;height:84.451pt;mso-position-horizontal-relative:page;mso-position-vertical-relative:paragraph;z-index:3832" type="#_x0000_t75" stroked="false">
            <v:imagedata r:id="rId203" o:title=""/>
            <w10:wrap type="none"/>
          </v:shape>
        </w:pict>
      </w:r>
      <w:r>
        <w:rPr/>
        <w:pict>
          <v:shape style="position:absolute;margin-left:70.613998pt;margin-top:58.260822pt;width:127.827pt;height:156.451pt;mso-position-horizontal-relative:page;mso-position-vertical-relative:paragraph;z-index:3856" type="#_x0000_t75" stroked="false">
            <v:imagedata r:id="rId204" o:title=""/>
            <w10:wrap type="none"/>
          </v:shape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5"/>
        <w:rPr>
          <w:rFonts w:ascii="Arial" w:hAnsi="Arial" w:cs="Arial" w:eastAsia="Arial" w:hint="default"/>
          <w:sz w:val="27"/>
          <w:szCs w:val="27"/>
        </w:rPr>
      </w:pPr>
    </w:p>
    <w:p>
      <w:pPr>
        <w:pStyle w:val="BodyText"/>
        <w:spacing w:line="240" w:lineRule="auto" w:before="0"/>
        <w:ind w:left="203" w:right="107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footerReference w:type="default" r:id="rId200"/>
          <w:pgSz w:w="11910" w:h="16840"/>
          <w:pgMar w:footer="524" w:header="377" w:top="560" w:bottom="720" w:left="740" w:right="740"/>
          <w:pgNumType w:start="18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Heading1"/>
        <w:spacing w:line="240" w:lineRule="auto" w:before="64"/>
        <w:ind w:right="107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 w:hint="default"/>
          <w:b/>
          <w:bCs/>
          <w:sz w:val="17"/>
          <w:szCs w:val="17"/>
        </w:rPr>
      </w:pPr>
      <w:r>
        <w:rPr/>
        <w:pict>
          <v:shape style="position:absolute;margin-left:170.328995pt;margin-top:11.283196pt;width:254.65pt;height:448.2pt;mso-position-horizontal-relative:page;mso-position-vertical-relative:paragraph;z-index:3880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16"/>
                    <w:ind w:left="1760" w:right="0" w:firstLine="0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>A</w:t>
                  </w:r>
                  <w:r>
                    <w:rPr>
                      <w:rFonts w:ascii="Arial"/>
                      <w:b/>
                      <w:color w:val="231F20"/>
                      <w:spacing w:val="-12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8"/>
                    </w:rPr>
                    <w:t>orquestra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pStyle w:val="BodyText"/>
                    <w:spacing w:line="276" w:lineRule="auto" w:before="248"/>
                    <w:ind w:left="936" w:right="934"/>
                    <w:jc w:val="center"/>
                  </w:pPr>
                  <w:r>
                    <w:rPr>
                      <w:color w:val="231F20"/>
                    </w:rPr>
                    <w:t>Passarinhos voam no céu com sua bela cantoria... O mar faz chuá... chuá...</w:t>
                  </w:r>
                  <w:r>
                    <w:rPr/>
                  </w:r>
                </w:p>
                <w:p>
                  <w:pPr>
                    <w:pStyle w:val="BodyText"/>
                    <w:spacing w:line="276" w:lineRule="auto" w:before="1"/>
                    <w:ind w:left="1280" w:right="1279"/>
                    <w:jc w:val="center"/>
                  </w:pPr>
                  <w:r>
                    <w:rPr>
                      <w:color w:val="231F20"/>
                    </w:rPr>
                    <w:t>E preso parece ficar Plim, plim... é o som da chuva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fininha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1"/>
                    <w:ind w:left="749" w:right="750"/>
                    <w:jc w:val="center"/>
                  </w:pPr>
                  <w:r>
                    <w:rPr>
                      <w:color w:val="231F20"/>
                    </w:rPr>
                    <w:t>que completa 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orquestra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248"/>
                    <w:ind w:left="1279" w:right="1279"/>
                    <w:jc w:val="center"/>
                  </w:pPr>
                  <w:r>
                    <w:rPr>
                      <w:color w:val="231F20"/>
                    </w:rPr>
                    <w:t>A orquestra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/>
                  </w:r>
                </w:p>
                <w:p>
                  <w:pPr>
                    <w:pStyle w:val="BodyText"/>
                    <w:spacing w:line="276" w:lineRule="auto" w:before="48"/>
                    <w:ind w:left="750" w:right="750"/>
                    <w:jc w:val="center"/>
                  </w:pPr>
                  <w:r>
                    <w:rPr>
                      <w:color w:val="231F20"/>
                    </w:rPr>
                    <w:t>com a cantoria dos pássaros com o chuá... chuá... do mar com o plim, plim... da chuva faz lindas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melodias</w:t>
                  </w:r>
                  <w:r>
                    <w:rPr/>
                  </w:r>
                </w:p>
                <w:p>
                  <w:pPr>
                    <w:pStyle w:val="BodyText"/>
                    <w:spacing w:line="570" w:lineRule="exact" w:before="8"/>
                    <w:ind w:left="105" w:right="104" w:firstLine="1"/>
                    <w:jc w:val="center"/>
                  </w:pPr>
                  <w:r>
                    <w:rPr>
                      <w:color w:val="231F20"/>
                    </w:rPr>
                    <w:t>Ó Ó Ó ... chuá... chuá... plim... plim... Mas o maestro chega sempre atrasado O maestro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trovão</w:t>
                  </w:r>
                  <w:r>
                    <w:rPr/>
                  </w:r>
                </w:p>
                <w:p>
                  <w:pPr>
                    <w:pStyle w:val="BodyText"/>
                    <w:spacing w:line="276" w:lineRule="auto" w:before="0"/>
                    <w:ind w:left="1116" w:right="1115"/>
                    <w:jc w:val="center"/>
                  </w:pPr>
                  <w:r>
                    <w:rPr>
                      <w:color w:val="231F20"/>
                    </w:rPr>
                    <w:t>Com seu vozeirão Chega depois do início Lá pro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meio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1"/>
                    <w:ind w:left="1279" w:right="1279"/>
                    <w:jc w:val="center"/>
                  </w:pPr>
                  <w:r>
                    <w:rPr>
                      <w:color w:val="231F20"/>
                    </w:rPr>
                    <w:t>Lá pro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fim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248"/>
                    <w:ind w:left="301" w:right="301"/>
                    <w:jc w:val="center"/>
                  </w:pPr>
                  <w:r>
                    <w:rPr>
                      <w:color w:val="231F20"/>
                    </w:rPr>
                    <w:t>Ó Ó Ó ... chuá...chuá... plim...plim...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610" w:right="107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206">
        <w:r>
          <w:rPr>
            <w:rFonts w:ascii="Arial" w:hAnsi="Arial"/>
            <w:color w:val="231F20"/>
            <w:sz w:val="16"/>
          </w:rPr>
          <w:t>em: &lt;http://www.blocosonline.com.br/literatura/poesia/pinf/pinf0094.htm&gt;.</w:t>
        </w:r>
      </w:hyperlink>
      <w:r>
        <w:rPr>
          <w:rFonts w:ascii="Arial" w:hAnsi="Arial"/>
          <w:color w:val="231F20"/>
          <w:sz w:val="16"/>
        </w:rPr>
        <w:t> Acesso em: 2 ago. 2012.</w:t>
      </w:r>
      <w:r>
        <w:rPr>
          <w:rFonts w:ascii="Arial" w:hAnsi="Arial"/>
          <w:color w:val="231F20"/>
          <w:spacing w:val="-19"/>
          <w:sz w:val="16"/>
        </w:rPr>
        <w:t> </w:t>
      </w:r>
      <w:r>
        <w:rPr>
          <w:rFonts w:ascii="Arial" w:hAnsi="Arial"/>
          <w:color w:val="231F20"/>
          <w:sz w:val="16"/>
        </w:rPr>
        <w:t>(P040219E4_SUP)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1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240" w:lineRule="auto" w:before="0"/>
        <w:ind w:left="110" w:right="107"/>
        <w:jc w:val="left"/>
      </w:pPr>
      <w:r>
        <w:rPr>
          <w:color w:val="231F20"/>
        </w:rPr>
        <w:t>De acordo com esse texto, quem se</w:t>
      </w:r>
      <w:r>
        <w:rPr>
          <w:color w:val="231F20"/>
          <w:spacing w:val="-1"/>
        </w:rPr>
        <w:t> </w:t>
      </w:r>
      <w:r>
        <w:rPr>
          <w:color w:val="231F20"/>
        </w:rPr>
        <w:t>atrasa?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0"/>
        <w:rPr>
          <w:rFonts w:ascii="Arial" w:hAnsi="Arial" w:cs="Arial" w:eastAsia="Arial" w:hint="default"/>
          <w:sz w:val="22"/>
          <w:szCs w:val="22"/>
        </w:rPr>
      </w:pPr>
    </w:p>
    <w:p>
      <w:pPr>
        <w:pStyle w:val="ListParagraph"/>
        <w:numPr>
          <w:ilvl w:val="0"/>
          <w:numId w:val="23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</w:t>
      </w:r>
      <w:r>
        <w:rPr>
          <w:rFonts w:ascii="Arial"/>
          <w:color w:val="231F20"/>
          <w:spacing w:val="-16"/>
          <w:sz w:val="28"/>
        </w:rPr>
        <w:t> </w:t>
      </w:r>
      <w:r>
        <w:rPr>
          <w:rFonts w:ascii="Arial"/>
          <w:color w:val="231F20"/>
          <w:sz w:val="28"/>
        </w:rPr>
        <w:t>chuva.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3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</w:t>
      </w:r>
      <w:r>
        <w:rPr>
          <w:rFonts w:ascii="Arial"/>
          <w:color w:val="231F20"/>
          <w:spacing w:val="-16"/>
          <w:sz w:val="28"/>
        </w:rPr>
        <w:t> </w:t>
      </w:r>
      <w:r>
        <w:rPr>
          <w:rFonts w:ascii="Arial"/>
          <w:color w:val="231F20"/>
          <w:sz w:val="28"/>
        </w:rPr>
        <w:t>orquestra.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maestro.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</w:t>
      </w:r>
      <w:r>
        <w:rPr>
          <w:rFonts w:ascii="Arial"/>
          <w:color w:val="231F20"/>
          <w:spacing w:val="-4"/>
          <w:sz w:val="28"/>
        </w:rPr>
        <w:t>mar.</w:t>
      </w:r>
      <w:r>
        <w:rPr>
          <w:rFonts w:ascii="Arial"/>
          <w:spacing w:val="-4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205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107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56.692902pt;margin-top:9.784173pt;width:481.9pt;height:301.55pt;mso-position-horizontal-relative:page;mso-position-vertical-relative:paragraph;z-index:390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49"/>
                    <w:ind w:left="391" w:right="106"/>
                    <w:jc w:val="left"/>
                  </w:pPr>
                  <w:r>
                    <w:rPr>
                      <w:color w:val="231F20"/>
                    </w:rPr>
                    <w:t>Meu irmão chegou em casa com um embrulho. Gritou da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porta: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24"/>
                    </w:numPr>
                    <w:tabs>
                      <w:tab w:pos="626" w:val="left" w:leader="none"/>
                    </w:tabs>
                    <w:spacing w:line="240" w:lineRule="auto" w:before="78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color w:val="231F20"/>
                      <w:sz w:val="28"/>
                    </w:rPr>
                    <w:t>Pacote da tia</w:t>
                  </w:r>
                  <w:r>
                    <w:rPr>
                      <w:rFonts w:ascii="Arial"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/>
                      <w:color w:val="231F20"/>
                      <w:sz w:val="28"/>
                    </w:rPr>
                    <w:t>Brunilda!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pStyle w:val="BodyText"/>
                    <w:spacing w:line="240" w:lineRule="auto" w:before="78"/>
                    <w:ind w:left="391" w:right="106"/>
                    <w:jc w:val="left"/>
                  </w:pPr>
                  <w:r>
                    <w:rPr>
                      <w:color w:val="231F20"/>
                      <w:spacing w:val="-8"/>
                    </w:rPr>
                    <w:t>Todo </w:t>
                  </w:r>
                  <w:r>
                    <w:rPr>
                      <w:color w:val="231F20"/>
                    </w:rPr>
                    <w:t>mundo correu, minha irmã</w:t>
                  </w:r>
                  <w:r>
                    <w:rPr>
                      <w:color w:val="231F20"/>
                      <w:spacing w:val="7"/>
                    </w:rPr>
                    <w:t> </w:t>
                  </w:r>
                  <w:r>
                    <w:rPr>
                      <w:color w:val="231F20"/>
                    </w:rPr>
                    <w:t>falou: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24"/>
                    </w:numPr>
                    <w:tabs>
                      <w:tab w:pos="626" w:val="left" w:leader="none"/>
                    </w:tabs>
                    <w:spacing w:line="240" w:lineRule="auto" w:before="78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color w:val="231F20"/>
                      <w:sz w:val="28"/>
                    </w:rPr>
                    <w:t>Olha como vem</w:t>
                  </w:r>
                  <w:r>
                    <w:rPr>
                      <w:rFonts w:ascii="Arial"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/>
                      <w:color w:val="231F20"/>
                      <w:sz w:val="28"/>
                    </w:rPr>
                    <w:t>coisa.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pStyle w:val="BodyText"/>
                    <w:spacing w:line="240" w:lineRule="auto" w:before="78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Arrebentaram o barbante, rasgaram o papel, tudo se espalhou na </w:t>
                  </w:r>
                  <w:r>
                    <w:rPr>
                      <w:color w:val="231F20"/>
                      <w:spacing w:val="60"/>
                    </w:rPr>
                    <w:t> </w:t>
                  </w:r>
                  <w:r>
                    <w:rPr>
                      <w:color w:val="231F20"/>
                    </w:rPr>
                    <w:t>mesa.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78"/>
                    <w:ind w:left="108" w:right="106"/>
                    <w:jc w:val="left"/>
                  </w:pPr>
                  <w:r>
                    <w:rPr>
                      <w:color w:val="231F20"/>
                    </w:rPr>
                    <w:t>Aí foi aquela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confusão: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24"/>
                    </w:numPr>
                    <w:tabs>
                      <w:tab w:pos="626" w:val="left" w:leader="none"/>
                    </w:tabs>
                    <w:spacing w:line="240" w:lineRule="auto" w:before="78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231F20"/>
                      <w:sz w:val="28"/>
                    </w:rPr>
                    <w:t>O vestido vermelho é</w:t>
                  </w:r>
                  <w:r>
                    <w:rPr>
                      <w:rFonts w:ascii="Arial" w:hAnsi="Arial"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meu.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24"/>
                    </w:numPr>
                    <w:tabs>
                      <w:tab w:pos="626" w:val="left" w:leader="none"/>
                    </w:tabs>
                    <w:spacing w:line="240" w:lineRule="auto" w:before="78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231F20"/>
                      <w:sz w:val="28"/>
                    </w:rPr>
                    <w:t>Ih, que colar bacana! </w:t>
                  </w:r>
                  <w:r>
                    <w:rPr>
                      <w:rFonts w:ascii="Arial" w:hAnsi="Arial"/>
                      <w:color w:val="231F20"/>
                      <w:spacing w:val="-7"/>
                      <w:sz w:val="28"/>
                    </w:rPr>
                    <w:t>Vai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combinar com o meu</w:t>
                  </w:r>
                  <w:r>
                    <w:rPr>
                      <w:rFonts w:ascii="Arial" w:hAnsi="Arial"/>
                      <w:color w:val="231F20"/>
                      <w:spacing w:val="11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3"/>
                      <w:sz w:val="28"/>
                    </w:rPr>
                    <w:t>suéter.</w:t>
                  </w:r>
                  <w:r>
                    <w:rPr>
                      <w:rFonts w:ascii="Arial" w:hAnsi="Arial"/>
                      <w:spacing w:val="-3"/>
                      <w:sz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24"/>
                    </w:numPr>
                    <w:tabs>
                      <w:tab w:pos="626" w:val="left" w:leader="none"/>
                    </w:tabs>
                    <w:spacing w:line="240" w:lineRule="auto" w:before="78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231F20"/>
                      <w:sz w:val="28"/>
                    </w:rPr>
                    <w:t>Vê se veio alguma camisa do tio Júlio pra</w:t>
                  </w:r>
                  <w:r>
                    <w:rPr>
                      <w:rFonts w:ascii="Arial" w:hAnsi="Arial"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mim.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24"/>
                    </w:numPr>
                    <w:tabs>
                      <w:tab w:pos="626" w:val="left" w:leader="none"/>
                    </w:tabs>
                    <w:spacing w:line="240" w:lineRule="auto" w:before="78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231F20"/>
                      <w:sz w:val="28"/>
                    </w:rPr>
                    <w:t>Que sapato alinhado, tá com jeito de ser meu</w:t>
                  </w:r>
                  <w:r>
                    <w:rPr>
                      <w:rFonts w:ascii="Arial" w:hAnsi="Arial"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número.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pStyle w:val="BodyText"/>
                    <w:spacing w:line="297" w:lineRule="auto" w:before="78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Eu fico boba de ver como a tia Brunilda compra roupa. Compra e enjoa. Enjoa tudo: vestido, bolsa, sapato, blusa. Usa três, quatro vezes e pronto: enjoa. Outro dia eu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perguntei: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24"/>
                    </w:numPr>
                    <w:tabs>
                      <w:tab w:pos="613" w:val="left" w:leader="none"/>
                    </w:tabs>
                    <w:spacing w:line="240" w:lineRule="auto" w:before="3" w:after="0"/>
                    <w:ind w:left="612" w:right="0" w:hanging="221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231F20"/>
                      <w:sz w:val="28"/>
                    </w:rPr>
                    <w:t>Se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ela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enjoa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tão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depressa,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pra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que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ela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compra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tanto?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É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pra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poder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enjoar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pStyle w:val="BodyText"/>
                    <w:spacing w:line="240" w:lineRule="auto" w:before="78"/>
                    <w:ind w:left="108" w:right="106"/>
                    <w:jc w:val="left"/>
                  </w:pPr>
                  <w:r>
                    <w:rPr>
                      <w:color w:val="231F20"/>
                    </w:rPr>
                    <w:t>mais?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2780" w:right="107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BOJUNGA,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Lygia.</w:t>
      </w:r>
      <w:r>
        <w:rPr>
          <w:rFonts w:ascii="Arial"/>
          <w:color w:val="231F20"/>
          <w:spacing w:val="-11"/>
          <w:sz w:val="16"/>
        </w:rPr>
        <w:t> </w:t>
      </w:r>
      <w:r>
        <w:rPr>
          <w:rFonts w:ascii="Arial"/>
          <w:color w:val="231F20"/>
          <w:sz w:val="16"/>
        </w:rPr>
        <w:t>A</w:t>
      </w:r>
      <w:r>
        <w:rPr>
          <w:rFonts w:ascii="Arial"/>
          <w:color w:val="231F20"/>
          <w:spacing w:val="-11"/>
          <w:sz w:val="16"/>
        </w:rPr>
        <w:t> </w:t>
      </w:r>
      <w:r>
        <w:rPr>
          <w:rFonts w:ascii="Arial"/>
          <w:color w:val="231F20"/>
          <w:sz w:val="16"/>
        </w:rPr>
        <w:t>bolsa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amarela.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Rio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de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Janeiro: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Editora</w:t>
      </w:r>
      <w:r>
        <w:rPr>
          <w:rFonts w:ascii="Arial"/>
          <w:color w:val="231F20"/>
          <w:spacing w:val="-11"/>
          <w:sz w:val="16"/>
        </w:rPr>
        <w:t> </w:t>
      </w:r>
      <w:r>
        <w:rPr>
          <w:rFonts w:ascii="Arial"/>
          <w:color w:val="231F20"/>
          <w:sz w:val="16"/>
        </w:rPr>
        <w:t>Agir,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1993.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Fragmento.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(P041964E4_SUP)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97" w:lineRule="auto" w:before="135"/>
        <w:ind w:left="110" w:right="107"/>
        <w:jc w:val="left"/>
      </w:pPr>
      <w:r>
        <w:rPr>
          <w:color w:val="231F20"/>
        </w:rPr>
        <w:t>No trecho “Eu </w:t>
      </w:r>
      <w:r>
        <w:rPr>
          <w:rFonts w:ascii="Arial" w:hAnsi="Arial" w:cs="Arial" w:eastAsia="Arial" w:hint="default"/>
          <w:b/>
          <w:bCs/>
          <w:color w:val="231F20"/>
        </w:rPr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fico boba </w:t>
      </w:r>
      <w:r>
        <w:rPr>
          <w:rFonts w:ascii="Arial" w:hAnsi="Arial" w:cs="Arial" w:eastAsia="Arial" w:hint="default"/>
          <w:b/>
          <w:bCs/>
          <w:color w:val="231F20"/>
        </w:rPr>
      </w:r>
      <w:r>
        <w:rPr>
          <w:color w:val="231F20"/>
        </w:rPr>
        <w:t>de ver como a tia Brunilda compra roupa.”, a expressão “fico boba” quer dizer que a menina</w:t>
      </w:r>
      <w:r>
        <w:rPr>
          <w:color w:val="231F20"/>
          <w:spacing w:val="-1"/>
        </w:rPr>
        <w:t> </w:t>
      </w:r>
      <w:r>
        <w:rPr>
          <w:color w:val="231F20"/>
        </w:rPr>
        <w:t>fica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9"/>
          <w:szCs w:val="29"/>
        </w:rPr>
      </w:pPr>
    </w:p>
    <w:p>
      <w:pPr>
        <w:pStyle w:val="ListParagraph"/>
        <w:numPr>
          <w:ilvl w:val="0"/>
          <w:numId w:val="25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admirada.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5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cansada.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curiosa.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espantada.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207"/>
          <w:footerReference w:type="default" r:id="rId208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107"/>
        <w:jc w:val="left"/>
        <w:rPr>
          <w:b w:val="0"/>
          <w:bCs w:val="0"/>
        </w:rPr>
      </w:pPr>
      <w:r>
        <w:rPr>
          <w:color w:val="231F20"/>
          <w:spacing w:val="-4"/>
        </w:rPr>
        <w:t>Veja </w:t>
      </w:r>
      <w:r>
        <w:rPr>
          <w:color w:val="231F20"/>
        </w:rPr>
        <w:t>a figura</w:t>
      </w:r>
      <w:r>
        <w:rPr>
          <w:color w:val="231F20"/>
          <w:spacing w:val="3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10"/>
          <w:szCs w:val="10"/>
        </w:rPr>
      </w:pPr>
      <w:r>
        <w:rPr/>
        <w:pict>
          <v:group style="position:absolute;margin-left:251.311646pt;margin-top:7.087266pt;width:92.7pt;height:89.8pt;mso-position-horizontal-relative:page;mso-position-vertical-relative:paragraph;z-index:3928;mso-wrap-distance-left:0;mso-wrap-distance-right:0" coordorigin="5026,142" coordsize="1854,1796">
            <v:shape style="position:absolute;left:5271;top:496;width:321;height:732" type="#_x0000_t75" stroked="false">
              <v:imagedata r:id="rId211" o:title=""/>
            </v:shape>
            <v:group style="position:absolute;left:5580;top:388;width:549;height:120" coordorigin="5580,388" coordsize="549,120">
              <v:shape style="position:absolute;left:5580;top:388;width:549;height:120" coordorigin="5580,388" coordsize="549,120" path="m5580,508l5654,461,5736,425,5822,401,5910,389,5955,388,5999,390,6043,396,6086,405,6128,418e" filled="false" stroked="true" strokeweight="1.859782pt" strokecolor="#231f20">
                <v:path arrowok="t"/>
              </v:shape>
            </v:group>
            <v:group style="position:absolute;left:6128;top:418;width:315;height:206" coordorigin="6128,418" coordsize="315,206">
              <v:shape style="position:absolute;left:6128;top:418;width:315;height:206" coordorigin="6128,418" coordsize="315,206" path="m6128,418l6208,443,6285,481,6355,531,6417,591,6443,624e" filled="false" stroked="true" strokeweight="1.997557pt" strokecolor="#231f20">
                <v:path arrowok="t"/>
              </v:shape>
            </v:group>
            <v:group style="position:absolute;left:6443;top:624;width:117;height:189" coordorigin="6443,624" coordsize="117,189">
              <v:shape style="position:absolute;left:6443;top:624;width:117;height:189" coordorigin="6443,624" coordsize="117,189" path="m6443,624l6473,656,6500,692,6524,730,6543,771,6559,812e" filled="false" stroked="true" strokeweight="2.152235pt" strokecolor="#231f20">
                <v:path arrowok="t"/>
              </v:shape>
            </v:group>
            <v:group style="position:absolute;left:6559;top:812;width:45;height:192" coordorigin="6559,812" coordsize="45,192">
              <v:shape style="position:absolute;left:6559;top:812;width:45;height:192" coordorigin="6559,812" coordsize="45,192" path="m6559,812l6579,858,6594,905,6602,955,6604,1004e" filled="false" stroked="true" strokeweight="1.948728pt" strokecolor="#231f20">
                <v:path arrowok="t"/>
              </v:shape>
            </v:group>
            <v:group style="position:absolute;left:6590;top:1004;width:22;height:225" coordorigin="6590,1004" coordsize="22,225">
              <v:shape style="position:absolute;left:6590;top:1004;width:22;height:225" coordorigin="6590,1004" coordsize="22,225" path="m6604,1004l6610,1049,6611,1094,6608,1140,6601,1185,6590,1228e" filled="false" stroked="true" strokeweight="1.763954pt" strokecolor="#231f20">
                <v:path arrowok="t"/>
              </v:shape>
            </v:group>
            <v:group style="position:absolute;left:5308;top:1221;width:152;height:285" coordorigin="5308,1221" coordsize="152,285">
              <v:shape style="position:absolute;left:5308;top:1221;width:152;height:285" coordorigin="5308,1221" coordsize="152,285" path="m5460,1506l5400,1436,5356,1353,5323,1265,5308,1221e" filled="false" stroked="true" strokeweight="2.172610pt" strokecolor="#231f20">
                <v:path arrowok="t"/>
              </v:shape>
            </v:group>
            <v:group style="position:absolute;left:5580;top:508;width:7;height:41" coordorigin="5580,508" coordsize="7,41">
              <v:shape style="position:absolute;left:5580;top:508;width:7;height:41" coordorigin="5580,508" coordsize="7,41" path="m5580,508l5583,518,5585,528,5586,538,5587,549e" filled="false" stroked="true" strokeweight="1.708085pt" strokecolor="#231f20">
                <v:path arrowok="t"/>
              </v:shape>
            </v:group>
            <v:group style="position:absolute;left:5587;top:549;width:112;height:54" coordorigin="5587,549" coordsize="112,54">
              <v:shape style="position:absolute;left:5587;top:549;width:112;height:54" coordorigin="5587,549" coordsize="112,54" path="m5587,549l5617,559,5645,571,5672,586,5699,602e" filled="false" stroked="true" strokeweight="1.428982pt" strokecolor="#231f20">
                <v:path arrowok="t"/>
              </v:shape>
            </v:group>
            <v:group style="position:absolute;left:5699;top:532;width:275;height:70" coordorigin="5699,532" coordsize="275,70">
              <v:shape style="position:absolute;left:5699;top:532;width:275;height:70" coordorigin="5699,532" coordsize="275,70" path="m5699,602l5786,566,5879,544,5926,537,5973,532e" filled="false" stroked="true" strokeweight="1.50259pt" strokecolor="#231f20">
                <v:path arrowok="t"/>
              </v:shape>
            </v:group>
            <v:group style="position:absolute;left:5973;top:532;width:126;height:207" coordorigin="5973,532" coordsize="126,207">
              <v:shape style="position:absolute;left:5973;top:532;width:126;height:207" coordorigin="5973,532" coordsize="126,207" path="m5973,532l5997,574,6022,615,6048,656,6074,697,6099,739e" filled="false" stroked="true" strokeweight="1.594034pt" strokecolor="#231f20">
                <v:path arrowok="t"/>
              </v:shape>
            </v:group>
            <v:group style="position:absolute;left:6099;top:739;width:274;height:88" coordorigin="6099,739" coordsize="274,88">
              <v:shape style="position:absolute;left:6099;top:739;width:274;height:88" coordorigin="6099,739" coordsize="274,88" path="m6099,739l6193,755,6284,786,6328,805,6372,827e" filled="false" stroked="true" strokeweight="1.714874pt" strokecolor="#231f20">
                <v:path arrowok="t"/>
              </v:shape>
            </v:group>
            <v:group style="position:absolute;left:5973;top:418;width:155;height:115" coordorigin="5973,418" coordsize="155,115">
              <v:shape style="position:absolute;left:5973;top:418;width:155;height:115" coordorigin="5973,418" coordsize="155,115" path="m6128,418l6087,442,6047,469,6009,499,5973,532e" filled="false" stroked="true" strokeweight="1.657148pt" strokecolor="#231f20">
                <v:path arrowok="t"/>
              </v:shape>
            </v:group>
            <v:group style="position:absolute;left:5429;top:549;width:159;height:106" coordorigin="5429,549" coordsize="159,106">
              <v:shape style="position:absolute;left:5429;top:549;width:159;height:106" coordorigin="5429,549" coordsize="159,106" path="m5429,654l5469,630,5508,602,5546,574,5587,549e" filled="false" stroked="true" strokeweight="1.176591pt" strokecolor="#231f20">
                <v:path arrowok="t"/>
              </v:shape>
            </v:group>
            <v:group style="position:absolute;left:5668;top:846;width:257;height:80" coordorigin="5668,846" coordsize="257,80">
              <v:shape style="position:absolute;left:5668;top:846;width:257;height:80" coordorigin="5668,846" coordsize="257,80" path="m5668,846l5755,866,5840,894,5882,910,5924,925e" filled="false" stroked="true" strokeweight="2.113176pt" strokecolor="#231f20">
                <v:path arrowok="t"/>
              </v:shape>
            </v:group>
            <v:group style="position:absolute;left:5924;top:739;width:175;height:186" coordorigin="5924,739" coordsize="175,186">
              <v:shape style="position:absolute;left:5924;top:739;width:175;height:186" coordorigin="5924,739" coordsize="175,186" path="m5924,925l5980,861,6037,798,6068,768,6099,739e" filled="false" stroked="true" strokeweight="1.611834pt" strokecolor="#231f20">
                <v:path arrowok="t"/>
              </v:shape>
            </v:group>
            <v:group style="position:absolute;left:5319;top:881;width:31;height:136" coordorigin="5319,881" coordsize="31,136">
              <v:shape style="position:absolute;left:5319;top:881;width:31;height:136" coordorigin="5319,881" coordsize="31,136" path="m5319,881l5320,881,5321,882,5322,883,5330,916,5337,949,5344,983,5350,1016e" filled="false" stroked="true" strokeweight="1.898645pt" strokecolor="#231f20">
                <v:path arrowok="t"/>
              </v:shape>
            </v:group>
            <v:group style="position:absolute;left:5350;top:1016;width:133;height:26" coordorigin="5350,1016" coordsize="133,26">
              <v:shape style="position:absolute;left:5350;top:1016;width:133;height:26" coordorigin="5350,1016" coordsize="133,26" path="m5350,1016l5381,1030,5414,1037,5448,1040,5482,1042e" filled="false" stroked="true" strokeweight="1.907843pt" strokecolor="#231f20">
                <v:path arrowok="t"/>
              </v:shape>
            </v:group>
            <v:group style="position:absolute;left:5482;top:846;width:187;height:196" coordorigin="5482,846" coordsize="187,196">
              <v:shape style="position:absolute;left:5482;top:846;width:187;height:196" coordorigin="5482,846" coordsize="187,196" path="m5482,1042l5538,970,5598,903,5632,873,5668,846e" filled="false" stroked="true" strokeweight="1.634497pt" strokecolor="#231f20">
                <v:path arrowok="t"/>
              </v:shape>
            </v:group>
            <v:group style="position:absolute;left:5668;top:602;width:32;height:244" coordorigin="5668,602" coordsize="32,244">
              <v:shape style="position:absolute;left:5668;top:602;width:32;height:244" coordorigin="5668,602" coordsize="32,244" path="m5668,846l5668,797,5672,747,5679,699,5688,650,5699,602e" filled="false" stroked="true" strokeweight="1.549279pt" strokecolor="#231f20">
                <v:path arrowok="t"/>
              </v:shape>
            </v:group>
            <v:group style="position:absolute;left:6457;top:731;width:103;height:82" coordorigin="6457,731" coordsize="103,82">
              <v:shape style="position:absolute;left:6457;top:731;width:103;height:82" coordorigin="6457,731" coordsize="103,82" path="m6457,731l6482,752,6506,775,6531,797,6559,812e" filled="false" stroked="true" strokeweight="1.199593pt" strokecolor="#231f20">
                <v:path arrowok="t"/>
              </v:shape>
            </v:group>
            <v:group style="position:absolute;left:6443;top:624;width:15;height:108" coordorigin="6443,624" coordsize="15,108">
              <v:shape style="position:absolute;left:6443;top:624;width:15;height:108" coordorigin="6443,624" coordsize="15,108" path="m6443,624l6443,649,6449,676,6455,704,6457,731e" filled="false" stroked="true" strokeweight="1.435305pt" strokecolor="#231f20">
                <v:path arrowok="t"/>
              </v:shape>
            </v:group>
            <v:group style="position:absolute;left:6372;top:827;width:66;height:282" coordorigin="6372,827" coordsize="66,282">
              <v:shape style="position:absolute;left:6372;top:827;width:66;height:282" coordorigin="6372,827" coordsize="66,282" path="m6372,827l6406,918,6427,1012,6434,1060,6437,1108e" filled="false" stroked="true" strokeweight="1.492191pt" strokecolor="#231f20">
                <v:path arrowok="t"/>
              </v:shape>
            </v:group>
            <v:group style="position:absolute;left:6437;top:1108;width:119;height:33" coordorigin="6437,1108" coordsize="119,33">
              <v:shape style="position:absolute;left:6437;top:1108;width:119;height:33" coordorigin="6437,1108" coordsize="119,33" path="m6437,1108l6468,1111,6498,1119,6527,1130,6556,1141e" filled="false" stroked="true" strokeweight="1.50169pt" strokecolor="#231f20">
                <v:path arrowok="t"/>
              </v:shape>
            </v:group>
            <v:group style="position:absolute;left:6372;top:731;width:86;height:96" coordorigin="6372,731" coordsize="86,96">
              <v:shape style="position:absolute;left:6372;top:731;width:86;height:96" coordorigin="6372,731" coordsize="86,96" path="m6457,731l6438,757,6418,781,6395,805,6372,827e" filled="false" stroked="true" strokeweight="1.391769pt" strokecolor="#231f20">
                <v:path arrowok="t"/>
              </v:shape>
            </v:group>
            <v:group style="position:absolute;left:5924;top:925;width:77;height:307" coordorigin="5924,925" coordsize="77,307">
              <v:shape style="position:absolute;left:5924;top:925;width:77;height:307" coordorigin="5924,925" coordsize="77,307" path="m5924,925l5935,1015,5956,1103,5985,1189,6001,1232e" filled="false" stroked="true" strokeweight="2.217692pt" strokecolor="#231f20">
                <v:path arrowok="t"/>
              </v:shape>
            </v:group>
            <v:group style="position:absolute;left:6001;top:1232;width:258;height:73" coordorigin="6001,1232" coordsize="258,73">
              <v:shape style="position:absolute;left:6001;top:1232;width:258;height:73" coordorigin="6001,1232" coordsize="258,73" path="m6001,1232l6085,1261,6171,1285,6215,1296,6258,1304e" filled="false" stroked="true" strokeweight="1.71399pt" strokecolor="#231f20">
                <v:path arrowok="t"/>
              </v:shape>
            </v:group>
            <v:group style="position:absolute;left:6258;top:1108;width:179;height:196" coordorigin="6258,1108" coordsize="179,196">
              <v:shape style="position:absolute;left:6258;top:1108;width:179;height:196" coordorigin="6258,1108" coordsize="179,196" path="m6258,1304l6322,1243,6381,1176,6409,1142,6437,1108e" filled="false" stroked="true" strokeweight="1.649181pt" strokecolor="#231f20">
                <v:path arrowok="t"/>
              </v:shape>
            </v:group>
            <v:group style="position:absolute;left:5480;top:1042;width:65;height:292" coordorigin="5480,1042" coordsize="65,292">
              <v:shape style="position:absolute;left:5480;top:1042;width:65;height:292" coordorigin="5480,1042" coordsize="65,292" path="m5482,1042l5484,1128,5501,1212,5529,1293,5545,1333e" filled="false" stroked="true" strokeweight="1.60841pt" strokecolor="#231f20">
                <v:path arrowok="t"/>
              </v:shape>
            </v:group>
            <v:group style="position:absolute;left:5545;top:1333;width:277;height:90" coordorigin="5545,1333" coordsize="277,90">
              <v:shape style="position:absolute;left:5545;top:1333;width:277;height:90" coordorigin="5545,1333" coordsize="277,90" path="m5545,1333l5620,1372,5699,1400,5780,1418,5822,1423e" filled="false" stroked="true" strokeweight="1.723501pt" strokecolor="#231f20">
                <v:path arrowok="t"/>
              </v:shape>
            </v:group>
            <v:group style="position:absolute;left:5822;top:1232;width:179;height:191" coordorigin="5822,1232" coordsize="179,191">
              <v:shape style="position:absolute;left:5822;top:1232;width:179;height:191" coordorigin="5822,1232" coordsize="179,191" path="m5822,1423l5884,1362,5944,1298,5973,1265,6001,1232e" filled="false" stroked="true" strokeweight="1.748386pt" strokecolor="#231f20">
                <v:path arrowok="t"/>
              </v:shape>
            </v:group>
            <v:group style="position:absolute;left:6556;top:1141;width:34;height:88" coordorigin="6556,1141" coordsize="34,88">
              <v:shape style="position:absolute;left:6556;top:1141;width:34;height:88" coordorigin="6556,1141" coordsize="34,88" path="m6556,1141l6564,1163,6570,1186,6578,1209,6590,1228e" filled="false" stroked="true" strokeweight="1.202190pt" strokecolor="#231f20">
                <v:path arrowok="t"/>
              </v:shape>
            </v:group>
            <v:group style="position:absolute;left:6556;top:1004;width:49;height:138" coordorigin="6556,1004" coordsize="49,138">
              <v:shape style="position:absolute;left:6556;top:1004;width:49;height:138" coordorigin="6556,1004" coordsize="49,138" path="m6604,1004l6589,1036,6578,1071,6568,1107,6556,1141e" filled="false" stroked="true" strokeweight="1.215179pt" strokecolor="#231f20">
                <v:path arrowok="t"/>
              </v:shape>
            </v:group>
            <v:group style="position:absolute;left:5310;top:1016;width:40;height:158" coordorigin="5310,1016" coordsize="40,158">
              <v:shape style="position:absolute;left:5310;top:1016;width:40;height:158" coordorigin="5310,1016" coordsize="40,158" path="m5350,1016l5334,1054,5325,1094,5318,1134,5310,1173e" filled="false" stroked="true" strokeweight="1.175594pt" strokecolor="#231f20">
                <v:path arrowok="t"/>
              </v:shape>
            </v:group>
            <v:group style="position:absolute;left:6230;top:1540;width:144;height:39" coordorigin="6230,1540" coordsize="144,39">
              <v:shape style="position:absolute;left:6230;top:1540;width:144;height:39" coordorigin="6230,1540" coordsize="144,39" path="m6230,1540l6266,1549,6302,1558,6338,1566,6373,1578e" filled="false" stroked="true" strokeweight="1.711324pt" strokecolor="#231f20">
                <v:path arrowok="t"/>
              </v:shape>
            </v:group>
            <v:group style="position:absolute;left:6373;top:1228;width:217;height:350" coordorigin="6373,1228" coordsize="217,350">
              <v:shape style="position:absolute;left:6373;top:1228;width:217;height:350" coordorigin="6373,1228" coordsize="217,350" path="m6373,1578l6442,1517,6499,1444,6544,1361,6578,1273,6590,1228e" filled="false" stroked="true" strokeweight="1.666356pt" strokecolor="#231f20">
                <v:path arrowok="t"/>
              </v:shape>
            </v:group>
            <v:group style="position:absolute;left:5318;top:1216;width:131;height:217" coordorigin="5318,1216" coordsize="131,217">
              <v:shape style="position:absolute;left:5318;top:1216;width:131;height:217" coordorigin="5318,1216" coordsize="131,217" path="m5449,1433l5398,1365,5356,1291,5337,1253,5318,1216e" filled="false" stroked="true" strokeweight="1.076702pt" strokecolor="#231f20">
                <v:path arrowok="t"/>
              </v:shape>
            </v:group>
            <v:group style="position:absolute;left:5822;top:1423;width:111;height:185" coordorigin="5822,1423" coordsize="111,185">
              <v:shape style="position:absolute;left:5822;top:1423;width:111;height:185" coordorigin="5822,1423" coordsize="111,185" path="m5822,1423l5835,1464,5854,1504,5877,1540,5904,1575,5932,1607e" filled="false" stroked="true" strokeweight="1.541911pt" strokecolor="#231f20">
                <v:path arrowok="t"/>
              </v:shape>
            </v:group>
            <v:group style="position:absolute;left:5932;top:1540;width:298;height:68" coordorigin="5932,1540" coordsize="298,68">
              <v:shape style="position:absolute;left:5932;top:1540;width:298;height:68" coordorigin="5932,1540" coordsize="298,68" path="m5932,1607l6019,1599,6105,1581,6188,1555,6230,1540e" filled="false" stroked="true" strokeweight="1.688877pt" strokecolor="#231f20">
                <v:path arrowok="t"/>
              </v:shape>
            </v:group>
            <v:group style="position:absolute;left:6230;top:1304;width:29;height:236" coordorigin="6230,1304" coordsize="29,236">
              <v:shape style="position:absolute;left:6230;top:1304;width:29;height:236" coordorigin="6230,1304" coordsize="29,236" path="m6230,1540l6236,1493,6244,1446,6251,1399,6256,1352,6258,1304e" filled="false" stroked="true" strokeweight="1.749465pt" strokecolor="#231f20">
                <v:path arrowok="t"/>
              </v:shape>
            </v:group>
            <v:group style="position:absolute;left:5449;top:1433;width:12;height:73" coordorigin="5449,1433" coordsize="12,73">
              <v:shape style="position:absolute;left:5449;top:1433;width:12;height:73" coordorigin="5449,1433" coordsize="12,73" path="m5449,1433l5452,1451,5457,1469,5460,1488,5460,1506e" filled="false" stroked="true" strokeweight="1.691457pt" strokecolor="#231f20">
                <v:path arrowok="t"/>
              </v:shape>
            </v:group>
            <v:group style="position:absolute;left:5460;top:1506;width:398;height:224" coordorigin="5460,1506" coordsize="398,224">
              <v:shape style="position:absolute;left:5460;top:1506;width:398;height:224" coordorigin="5460,1506" coordsize="398,224" path="m5460,1506l5516,1569,5582,1623,5656,1667,5734,1701,5816,1723,5857,1730e" filled="false" stroked="true" strokeweight="2.17443pt" strokecolor="#231f20">
                <v:path arrowok="t"/>
              </v:shape>
            </v:group>
            <v:group style="position:absolute;left:5449;top:1333;width:97;height:100" coordorigin="5449,1333" coordsize="97,100">
              <v:shape style="position:absolute;left:5449;top:1333;width:97;height:100" coordorigin="5449,1333" coordsize="97,100" path="m5545,1333l5520,1356,5496,1382,5473,1409,5449,1433e" filled="false" stroked="true" strokeweight="1.522914pt" strokecolor="#231f20">
                <v:path arrowok="t"/>
              </v:shape>
            </v:group>
            <v:group style="position:absolute;left:5857;top:1607;width:76;height:123" coordorigin="5857,1607" coordsize="76,123">
              <v:shape style="position:absolute;left:5857;top:1607;width:76;height:123" coordorigin="5857,1607" coordsize="76,123" path="m5932,1607l5915,1639,5896,1669,5875,1699,5857,1730e" filled="false" stroked="true" strokeweight="1.687487pt" strokecolor="#231f20">
                <v:path arrowok="t"/>
              </v:shape>
            </v:group>
            <v:group style="position:absolute;left:5857;top:1578;width:517;height:162" coordorigin="5857,1578" coordsize="517,162">
              <v:shape style="position:absolute;left:5857;top:1578;width:517;height:162" coordorigin="5857,1578" coordsize="517,162" path="m5857,1730l5899,1736,5942,1739,5985,1739,6028,1736,6113,1721,6195,1694,6272,1656,6342,1607,6373,1578e" filled="false" stroked="true" strokeweight="1.58743pt" strokecolor="#231f20">
                <v:path arrowok="t"/>
              </v:shape>
            </v:group>
            <v:group style="position:absolute;left:5032;top:148;width:1842;height:1784" coordorigin="5032,148" coordsize="1842,1784">
              <v:shape style="position:absolute;left:5032;top:148;width:1842;height:1784" coordorigin="5032,148" coordsize="1842,1784" path="m6873,1931l5032,1931,5032,148,6873,148,6873,1931xe" filled="false" stroked="true" strokeweight=".5745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222"/>
        <w:ind w:left="110" w:right="107"/>
        <w:jc w:val="left"/>
      </w:pPr>
      <w:r>
        <w:rPr/>
        <w:pict>
          <v:group style="position:absolute;margin-left:73.793999pt;margin-top:55.411831pt;width:94.8pt;height:89.55pt;mso-position-horizontal-relative:page;mso-position-vertical-relative:paragraph;z-index:3952" coordorigin="1476,1108" coordsize="1896,1791">
            <v:group style="position:absolute;left:1482;top:1114;width:1884;height:1779" coordorigin="1482,1114" coordsize="1884,1779">
              <v:shape style="position:absolute;left:1482;top:1114;width:1884;height:1779" coordorigin="1482,1114" coordsize="1884,1779" path="m3365,2893l1482,2893,1482,1114,3365,1114,3365,2893xe" filled="false" stroked="true" strokeweight=".580pt" strokecolor="#231f20">
                <v:path arrowok="t"/>
              </v:shape>
            </v:group>
            <v:group style="position:absolute;left:2741;top:1322;width:15;height:20" coordorigin="2741,1322" coordsize="15,20">
              <v:shape style="position:absolute;left:2741;top:1322;width:15;height:20" coordorigin="2741,1322" coordsize="15,20" path="m2746,1322l2745,1326,2741,1329,2741,1332,2744,1336,2744,1341,2748,1342,2749,1339,2753,1339,2752,1334,2756,1332,2754,1327,2751,1324,2746,1322xe" filled="true" fillcolor="#231f20" stroked="false">
                <v:path arrowok="t"/>
                <v:fill type="solid"/>
              </v:shape>
              <v:shape style="position:absolute;left:2741;top:1322;width:15;height:20" coordorigin="2741,1322" coordsize="15,20" path="m2753,1339l2749,1339,2753,1339,2753,1339xe" filled="true" fillcolor="#231f20" stroked="false">
                <v:path arrowok="t"/>
                <v:fill type="solid"/>
              </v:shape>
            </v:group>
            <v:group style="position:absolute;left:2799;top:2033;width:15;height:22" coordorigin="2799,2033" coordsize="15,22">
              <v:shape style="position:absolute;left:2799;top:2033;width:15;height:22" coordorigin="2799,2033" coordsize="15,22" path="m2813,2052l2808,2052,2809,2055,2813,2053,2813,2052xe" filled="true" fillcolor="#231f20" stroked="false">
                <v:path arrowok="t"/>
                <v:fill type="solid"/>
              </v:shape>
              <v:shape style="position:absolute;left:2799;top:2033;width:15;height:22" coordorigin="2799,2033" coordsize="15,22" path="m2809,2033l2805,2037,2799,2038,2799,2046,2803,2048,2802,2053,2804,2053,2808,2052,2813,2052,2814,2048,2814,2046,2814,2041,2811,2038,2809,2033xe" filled="true" fillcolor="#231f20" stroked="false">
                <v:path arrowok="t"/>
                <v:fill type="solid"/>
              </v:shape>
            </v:group>
            <v:group style="position:absolute;left:2558;top:2521;width:27;height:54" coordorigin="2558,2521" coordsize="27,54">
              <v:shape style="position:absolute;left:2558;top:2521;width:27;height:54" coordorigin="2558,2521" coordsize="27,54" path="m2561,2523l2558,2533,2558,2545,2559,2556,2561,2567,2564,2569,2563,2574,2570,2574,2569,2569,2573,2567,2574,2559,2578,2549,2582,2538,2583,2535,2569,2535,2573,2530,2570,2524,2565,2524,2561,2523xe" filled="true" fillcolor="#231f20" stroked="false">
                <v:path arrowok="t"/>
                <v:fill type="solid"/>
              </v:shape>
              <v:shape style="position:absolute;left:2558;top:2521;width:27;height:54" coordorigin="2558,2521" coordsize="27,54" path="m2577,2526l2569,2535,2583,2535,2584,2529,2580,2529,2577,2526xe" filled="true" fillcolor="#231f20" stroked="false">
                <v:path arrowok="t"/>
                <v:fill type="solid"/>
              </v:shape>
              <v:shape style="position:absolute;left:2558;top:2521;width:27;height:54" coordorigin="2558,2521" coordsize="27,54" path="m2585,2528l2580,2529,2584,2529,2585,2528xe" filled="true" fillcolor="#231f20" stroked="false">
                <v:path arrowok="t"/>
                <v:fill type="solid"/>
              </v:shape>
              <v:shape style="position:absolute;left:2558;top:2521;width:27;height:54" coordorigin="2558,2521" coordsize="27,54" path="m2568,2521l2565,2524,2570,2524,2568,2521xe" filled="true" fillcolor="#231f20" stroked="false">
                <v:path arrowok="t"/>
                <v:fill type="solid"/>
              </v:shape>
            </v:group>
            <v:group style="position:absolute;left:2561;top:2704;width:17;height:29" coordorigin="2561,2704" coordsize="17,29">
              <v:shape style="position:absolute;left:2561;top:2704;width:17;height:29" coordorigin="2561,2704" coordsize="17,29" path="m2574,2729l2565,2729,2568,2733,2575,2733,2574,2729xe" filled="true" fillcolor="#231f20" stroked="false">
                <v:path arrowok="t"/>
                <v:fill type="solid"/>
              </v:shape>
              <v:shape style="position:absolute;left:2561;top:2704;width:17;height:29" coordorigin="2561,2704" coordsize="17,29" path="m2561,2706l2561,2731,2565,2729,2574,2729,2574,2729,2577,2726,2577,2716,2570,2713,2568,2708,2565,2708,2561,2706xe" filled="true" fillcolor="#231f20" stroked="false">
                <v:path arrowok="t"/>
                <v:fill type="solid"/>
              </v:shape>
              <v:shape style="position:absolute;left:2561;top:2704;width:17;height:29" coordorigin="2561,2704" coordsize="17,29" path="m2568,2704l2565,2708,2568,2708,2568,2704xe" filled="true" fillcolor="#231f20" stroked="false">
                <v:path arrowok="t"/>
                <v:fill type="solid"/>
              </v:shape>
            </v:group>
            <v:group style="position:absolute;left:2184;top:2482;width:136;height:90" coordorigin="2184,2482" coordsize="136,90">
              <v:shape style="position:absolute;left:2184;top:2482;width:136;height:90" coordorigin="2184,2482" coordsize="136,90" path="m2261,2571l2212,2571,2235,2572,2258,2571,2261,2571xe" filled="true" fillcolor="#231f20" stroked="false">
                <v:path arrowok="t"/>
                <v:fill type="solid"/>
              </v:shape>
              <v:shape style="position:absolute;left:2184;top:2482;width:136;height:90" coordorigin="2184,2482" coordsize="136,90" path="m2275,2566l2190,2566,2189,2571,2212,2571,2261,2571,2278,2569,2275,2566,2275,2566xe" filled="true" fillcolor="#231f20" stroked="false">
                <v:path arrowok="t"/>
                <v:fill type="solid"/>
              </v:shape>
              <v:shape style="position:absolute;left:2184;top:2482;width:136;height:90" coordorigin="2184,2482" coordsize="136,90" path="m2187,2557l2184,2564,2184,2567,2190,2566,2275,2566,2276,2562,2206,2562,2195,2561,2187,2557xe" filled="true" fillcolor="#231f20" stroked="false">
                <v:path arrowok="t"/>
                <v:fill type="solid"/>
              </v:shape>
              <v:shape style="position:absolute;left:2184;top:2482;width:136;height:90" coordorigin="2184,2482" coordsize="136,90" path="m2232,2485l2232,2516,2228,2516,2229,2520,2225,2523,2228,2535,2230,2547,2230,2562,2206,2562,2276,2562,2245,2562,2245,2543,2245,2526,2247,2511,2249,2497,2317,2497,2316,2492,2317,2491,2315,2491,2312,2487,2240,2487,2239,2486,2236,2486,2232,2485xe" filled="true" fillcolor="#231f20" stroked="false">
                <v:path arrowok="t"/>
                <v:fill type="solid"/>
              </v:shape>
              <v:shape style="position:absolute;left:2184;top:2482;width:136;height:90" coordorigin="2184,2482" coordsize="136,90" path="m2319,2489l2315,2491,2317,2491,2319,2489xe" filled="true" fillcolor="#231f20" stroked="false">
                <v:path arrowok="t"/>
                <v:fill type="solid"/>
              </v:shape>
              <v:shape style="position:absolute;left:2184;top:2482;width:136;height:90" coordorigin="2184,2482" coordsize="136,90" path="m2237,2482l2236,2486,2239,2486,2239,2485,2240,2482,2237,2482xe" filled="true" fillcolor="#231f20" stroked="false">
                <v:path arrowok="t"/>
                <v:fill type="solid"/>
              </v:shape>
            </v:group>
            <v:group style="position:absolute;left:1933;top:1865;width:44;height:97" coordorigin="1933,1865" coordsize="44,97">
              <v:shape style="position:absolute;left:1933;top:1865;width:44;height:97" coordorigin="1933,1865" coordsize="44,97" path="m1941,1865l1938,1868,1934,1868,1937,1891,1945,1915,1955,1939,1965,1961,1966,1957,1972,1957,1973,1955,1977,1954,1966,1934,1957,1911,1949,1888,1942,1868,1938,1868,1933,1867,1941,1867,1941,1865xe" filled="true" fillcolor="#231f20" stroked="false">
                <v:path arrowok="t"/>
                <v:fill type="solid"/>
              </v:shape>
              <v:shape style="position:absolute;left:1933;top:1865;width:44;height:97" coordorigin="1933,1865" coordsize="44,97" path="m1972,1957l1966,1957,1970,1959,1972,1959,1972,1957xe" filled="true" fillcolor="#231f20" stroked="false">
                <v:path arrowok="t"/>
                <v:fill type="solid"/>
              </v:shape>
            </v:group>
            <v:group style="position:absolute;left:2013;top:1426;width:167;height:97" coordorigin="2013,1426" coordsize="167,97">
              <v:shape style="position:absolute;left:2013;top:1426;width:167;height:97" coordorigin="2013,1426" coordsize="167,97" path="m2013,1428l2017,1450,2023,1470,2030,1489,2037,1508,2158,1508,2157,1513,2151,1513,2150,1517,2155,1519,2158,1522,2170,1521,2172,1513,2157,1513,2151,1512,2172,1512,2173,1510,2179,1503,2166,1496,2158,1496,2112,1496,2092,1495,2073,1495,2042,1493,2037,1475,2032,1458,2027,1442,2022,1429,2017,1429,2013,1428xe" filled="true" fillcolor="#231f20" stroked="false">
                <v:path arrowok="t"/>
                <v:fill type="solid"/>
              </v:shape>
              <v:shape style="position:absolute;left:2013;top:1426;width:167;height:97" coordorigin="2013,1426" coordsize="167,97" path="m2149,1495l2131,1495,2112,1496,2158,1496,2149,1495xe" filled="true" fillcolor="#231f20" stroked="false">
                <v:path arrowok="t"/>
                <v:fill type="solid"/>
              </v:shape>
              <v:shape style="position:absolute;left:2013;top:1426;width:167;height:97" coordorigin="2013,1426" coordsize="167,97" path="m2020,1426l2017,1429,2022,1429,2020,1426xe" filled="true" fillcolor="#231f20" stroked="false">
                <v:path arrowok="t"/>
                <v:fill type="solid"/>
              </v:shape>
            </v:group>
            <v:group style="position:absolute;left:2093;top:1708;width:23;height:26" coordorigin="2093,1708" coordsize="23,26">
              <v:shape style="position:absolute;left:2093;top:1708;width:23;height:26" coordorigin="2093,1708" coordsize="23,26" path="m2095,1715l2096,1719,2093,1722,2097,1727,2099,1733,2109,1732,2115,1727,2112,1716,2099,1716,2095,1715xe" filled="true" fillcolor="#231f20" stroked="false">
                <v:path arrowok="t"/>
                <v:fill type="solid"/>
              </v:shape>
              <v:shape style="position:absolute;left:2093;top:1708;width:23;height:26" coordorigin="2093,1708" coordsize="23,26" path="m2100,1710l2100,1713,2099,1716,2112,1716,2111,1711,2104,1711,2100,1710xe" filled="true" fillcolor="#231f20" stroked="false">
                <v:path arrowok="t"/>
                <v:fill type="solid"/>
              </v:shape>
              <v:shape style="position:absolute;left:2093;top:1708;width:23;height:26" coordorigin="2093,1708" coordsize="23,26" path="m2107,1708l2104,1711,2111,1711,2111,1711,2107,1708xe" filled="true" fillcolor="#231f20" stroked="false">
                <v:path arrowok="t"/>
                <v:fill type="solid"/>
              </v:shape>
            </v:group>
            <v:group style="position:absolute;left:2720;top:1681;width:32;height:50" coordorigin="2720,1681" coordsize="32,50">
              <v:shape style="position:absolute;left:2720;top:1681;width:32;height:50" coordorigin="2720,1681" coordsize="32,50" path="m2734,1681l2729,1692,2725,1703,2722,1716,2720,1730,2737,1731,2743,1721,2751,1713,2747,1711,2746,1710,2739,1710,2731,1703,2744,1695,2742,1685,2737,1685,2734,1681xe" filled="true" fillcolor="#231f20" stroked="false">
                <v:path arrowok="t"/>
                <v:fill type="solid"/>
              </v:shape>
              <v:shape style="position:absolute;left:2720;top:1681;width:32;height:50" coordorigin="2720,1681" coordsize="32,50" path="m2739,1708l2739,1710,2746,1710,2744,1708,2742,1708,2739,1708xe" filled="true" fillcolor="#231f20" stroked="false">
                <v:path arrowok="t"/>
                <v:fill type="solid"/>
              </v:shape>
              <v:shape style="position:absolute;left:2720;top:1681;width:32;height:50" coordorigin="2720,1681" coordsize="32,50" path="m2744,1708l2742,1708,2744,1708,2744,1708xe" filled="true" fillcolor="#231f20" stroked="false">
                <v:path arrowok="t"/>
                <v:fill type="solid"/>
              </v:shape>
              <v:shape style="position:absolute;left:2720;top:1681;width:32;height:50" coordorigin="2720,1681" coordsize="32,50" path="m2741,1684l2737,1685,2742,1685,2741,1684xe" filled="true" fillcolor="#231f20" stroked="false">
                <v:path arrowok="t"/>
                <v:fill type="solid"/>
              </v:shape>
            </v:group>
            <v:group style="position:absolute;left:2667;top:1496;width:152;height:22" coordorigin="2667,1496" coordsize="152,22">
              <v:shape style="position:absolute;left:2667;top:1496;width:152;height:22" coordorigin="2667,1496" coordsize="152,22" path="m2699,1498l2667,1503,2667,1512,2673,1515,2681,1517,2684,1514,2688,1514,2688,1510,2717,1508,2813,1508,2818,1505,2817,1500,2807,1500,2771,1500,2734,1498,2699,1498xe" filled="true" fillcolor="#231f20" stroked="false">
                <v:path arrowok="t"/>
                <v:fill type="solid"/>
              </v:shape>
              <v:shape style="position:absolute;left:2667;top:1496;width:152;height:22" coordorigin="2667,1496" coordsize="152,22" path="m2688,1514l2684,1514,2688,1515,2688,1514xe" filled="true" fillcolor="#231f20" stroked="false">
                <v:path arrowok="t"/>
                <v:fill type="solid"/>
              </v:shape>
              <v:shape style="position:absolute;left:2667;top:1496;width:152;height:22" coordorigin="2667,1496" coordsize="152,22" path="m2813,1508l2717,1508,2751,1511,2783,1514,2809,1510,2813,1509,2813,1508xe" filled="true" fillcolor="#231f20" stroked="false">
                <v:path arrowok="t"/>
                <v:fill type="solid"/>
              </v:shape>
              <v:shape style="position:absolute;left:2667;top:1496;width:152;height:22" coordorigin="2667,1496" coordsize="152,22" path="m2809,1496l2807,1496,2806,1498,2806,1498,2807,1500,2817,1500,2816,1499,2812,1499,2809,1496xe" filled="true" fillcolor="#231f20" stroked="false">
                <v:path arrowok="t"/>
                <v:fill type="solid"/>
              </v:shape>
              <v:shape style="position:absolute;left:2667;top:1496;width:152;height:22" coordorigin="2667,1496" coordsize="152,22" path="m2816,1498l2812,1499,2816,1499,2816,1498xe" filled="true" fillcolor="#231f20" stroked="false">
                <v:path arrowok="t"/>
                <v:fill type="solid"/>
              </v:shape>
            </v:group>
            <v:group style="position:absolute;left:2274;top:2183;width:41;height:29" coordorigin="2274,2183" coordsize="41,29">
              <v:shape style="position:absolute;left:2274;top:2183;width:41;height:29" coordorigin="2274,2183" coordsize="41,29" path="m2281,2183l2282,2187,2278,2190,2278,2192,2276,2193,2274,2193,2275,2196,2274,2200,2282,2204,2292,2207,2302,2210,2312,2212,2311,2208,2315,2207,2314,2196,2309,2193,2276,2193,2274,2193,2309,2193,2305,2190,2292,2187,2281,2183xe" filled="true" fillcolor="#231f20" stroked="false">
                <v:path arrowok="t"/>
                <v:fill type="solid"/>
              </v:shape>
            </v:group>
            <v:group style="position:absolute;left:2397;top:2210;width:25;height:20" coordorigin="2397,2210" coordsize="25,20">
              <v:shape style="position:absolute;left:2397;top:2210;width:25;height:20" coordorigin="2397,2210" coordsize="25,20" path="m2413,2210l2411,2210,2397,2214,2397,2220,2398,2223,2397,2226,2399,2226,2406,2229,2408,2225,2412,2224,2418,2224,2417,2220,2421,2217,2421,2216,2415,2216,2413,2210xe" filled="true" fillcolor="#231f20" stroked="false">
                <v:path arrowok="t"/>
                <v:fill type="solid"/>
              </v:shape>
              <v:shape style="position:absolute;left:2397;top:2210;width:25;height:20" coordorigin="2397,2210" coordsize="25,20" path="m2418,2224l2412,2224,2418,2224,2418,2224xe" filled="true" fillcolor="#231f20" stroked="false">
                <v:path arrowok="t"/>
                <v:fill type="solid"/>
              </v:shape>
              <v:shape style="position:absolute;left:2397;top:2210;width:25;height:20" coordorigin="2397,2210" coordsize="25,20" path="m2421,2214l2415,2216,2421,2216,2421,2214xe" filled="true" fillcolor="#231f20" stroked="false">
                <v:path arrowok="t"/>
                <v:fill type="solid"/>
              </v:shape>
            </v:group>
            <v:group style="position:absolute;left:2476;top:2190;width:66;height:29" coordorigin="2476,2190" coordsize="66,29">
              <v:shape style="position:absolute;left:2476;top:2190;width:66;height:29" coordorigin="2476,2190" coordsize="66,29" path="m2536,2190l2521,2195,2491,2207,2476,2212,2480,2215,2479,2219,2512,2217,2528,2214,2541,2210,2540,2206,2541,2202,2539,2202,2538,2200,2539,2197,2535,2195,2536,2190xe" filled="true" fillcolor="#231f20" stroked="false">
                <v:path arrowok="t"/>
                <v:fill type="solid"/>
              </v:shape>
            </v:group>
            <v:group style="position:absolute;left:2345;top:2557;width:31;height:20" coordorigin="2345,2557" coordsize="31,20">
              <v:shape style="position:absolute;left:2345;top:2557;width:31;height:20" coordorigin="2345,2557" coordsize="31,20" path="m2345,2560l2346,2567,2350,2569,2351,2574,2360,2574,2368,2576,2368,2573,2370,2572,2372,2571,2372,2568,2359,2568,2345,2560xe" filled="true" fillcolor="#231f20" stroked="false">
                <v:path arrowok="t"/>
                <v:fill type="solid"/>
              </v:shape>
              <v:shape style="position:absolute;left:2345;top:2557;width:31;height:20" coordorigin="2345,2557" coordsize="31,20" path="m2365,2557l2363,2561,2358,2562,2359,2568,2372,2568,2371,2567,2375,2564,2372,2561,2368,2559,2365,2557xe" filled="true" fillcolor="#231f20" stroked="false">
                <v:path arrowok="t"/>
                <v:fill type="solid"/>
              </v:shape>
            </v:group>
            <v:group style="position:absolute;left:2413;top:1370;width:20;height:22" coordorigin="2413,1370" coordsize="20,22">
              <v:shape style="position:absolute;left:2413;top:1370;width:20;height:22" coordorigin="2413,1370" coordsize="20,22" path="m2432,1386l2418,1386,2421,1389,2423,1389,2423,1391,2425,1392,2428,1388,2432,1388,2432,1386xe" filled="true" fillcolor="#231f20" stroked="false">
                <v:path arrowok="t"/>
                <v:fill type="solid"/>
              </v:shape>
              <v:shape style="position:absolute;left:2413;top:1370;width:20;height:22" coordorigin="2413,1370" coordsize="20,22" path="m2432,1388l2428,1388,2433,1389,2432,1388xe" filled="true" fillcolor="#231f20" stroked="false">
                <v:path arrowok="t"/>
                <v:fill type="solid"/>
              </v:shape>
              <v:shape style="position:absolute;left:2413;top:1370;width:20;height:22" coordorigin="2413,1370" coordsize="20,22" path="m2423,1370l2415,1370,2416,1381,2413,1387,2418,1386,2432,1386,2431,1382,2432,1371,2423,1370xe" filled="true" fillcolor="#231f20" stroked="false">
                <v:path arrowok="t"/>
                <v:fill type="solid"/>
              </v:shape>
              <v:shape style="position:absolute;left:2411;top:1493;width:206;height:239" type="#_x0000_t75" stroked="false">
                <v:imagedata r:id="rId212" o:title=""/>
              </v:shape>
            </v:group>
            <v:group style="position:absolute;left:2287;top:1710;width:18;height:22" coordorigin="2287,1710" coordsize="18,22">
              <v:shape style="position:absolute;left:2287;top:1710;width:18;height:22" coordorigin="2287,1710" coordsize="18,22" path="m2295,1710l2291,1715,2287,1728,2290,1732,2296,1730,2304,1730,2305,1725,2304,1721,2305,1717,2303,1717,2302,1715,2302,1714,2298,1714,2295,1710xe" filled="true" fillcolor="#231f20" stroked="false">
                <v:path arrowok="t"/>
                <v:fill type="solid"/>
              </v:shape>
              <v:shape style="position:absolute;left:2287;top:1710;width:18;height:22" coordorigin="2287,1710" coordsize="18,22" path="m2304,1730l2296,1730,2303,1731,2304,1730xe" filled="true" fillcolor="#231f20" stroked="false">
                <v:path arrowok="t"/>
                <v:fill type="solid"/>
              </v:shape>
              <v:shape style="position:absolute;left:2287;top:1710;width:18;height:22" coordorigin="2287,1710" coordsize="18,22" path="m2302,1713l2298,1714,2302,1714,2302,1713xe" filled="true" fillcolor="#231f20" stroked="false">
                <v:path arrowok="t"/>
                <v:fill type="solid"/>
              </v:shape>
            </v:group>
            <v:group style="position:absolute;left:2212;top:1498;width:166;height:22" coordorigin="2212,1498" coordsize="166,22">
              <v:shape style="position:absolute;left:2212;top:1498;width:166;height:22" coordorigin="2212,1498" coordsize="166,22" path="m2370,1498l2216,1498,2212,1506,2223,1517,2232,1520,2236,1517,2240,1515,2240,1512,2237,1512,2237,1508,2265,1508,2286,1507,2369,1507,2376,1501,2373,1501,2370,1498xe" filled="true" fillcolor="#231f20" stroked="false">
                <v:path arrowok="t"/>
                <v:fill type="solid"/>
              </v:shape>
              <v:shape style="position:absolute;left:2212;top:1498;width:166;height:22" coordorigin="2212,1498" coordsize="166,22" path="m2369,1507l2286,1507,2302,1508,2325,1510,2348,1511,2367,1509,2369,1507xe" filled="true" fillcolor="#231f20" stroked="false">
                <v:path arrowok="t"/>
                <v:fill type="solid"/>
              </v:shape>
              <v:shape style="position:absolute;left:2212;top:1498;width:166;height:22" coordorigin="2212,1498" coordsize="166,22" path="m2265,1508l2237,1508,2253,1508,2265,1508xe" filled="true" fillcolor="#231f20" stroked="false">
                <v:path arrowok="t"/>
                <v:fill type="solid"/>
              </v:shape>
              <v:shape style="position:absolute;left:2212;top:1498;width:166;height:22" coordorigin="2212,1498" coordsize="166,22" path="m2377,1500l2373,1501,2376,1501,2377,1500xe" filled="true" fillcolor="#231f20" stroked="false">
                <v:path arrowok="t"/>
                <v:fill type="solid"/>
              </v:shape>
            </v:group>
            <v:group style="position:absolute;left:2811;top:1763;width:110;height:275" coordorigin="2811,1763" coordsize="110,275">
              <v:shape style="position:absolute;left:2811;top:1763;width:110;height:275" coordorigin="2811,1763" coordsize="110,275" path="m2920,1763l2908,1837,2885,1908,2852,1976,2811,2038e" filled="false" stroked="true" strokeweight=".857pt" strokecolor="#231f20">
                <v:path arrowok="t"/>
              </v:shape>
            </v:group>
            <v:group style="position:absolute;left:2561;top:2497;width:4;height:27" coordorigin="2561,2497" coordsize="4,27">
              <v:shape style="position:absolute;left:2561;top:2497;width:4;height:27" coordorigin="2561,2497" coordsize="4,27" path="m2564,2497l2565,2506,2561,2516,2565,2524e" filled="false" stroked="true" strokeweight="1.013000pt" strokecolor="#231f20">
                <v:path arrowok="t"/>
              </v:shape>
            </v:group>
            <v:group style="position:absolute;left:2574;top:2601;width:86;height:143" coordorigin="2574,2601" coordsize="86,143">
              <v:shape style="position:absolute;left:2574;top:2601;width:86;height:143" coordorigin="2574,2601" coordsize="86,143" path="m2606,2601l2615,2616,2631,2630,2647,2647,2659,2668,2660,2704,2643,2732,2612,2743,2574,2729e" filled="false" stroked="true" strokeweight=".818pt" strokecolor="#231f20">
                <v:path arrowok="t"/>
              </v:shape>
            </v:group>
            <v:group style="position:absolute;left:2151;top:2595;width:84;height:135" coordorigin="2151,2595" coordsize="84,135">
              <v:shape style="position:absolute;left:2151;top:2595;width:84;height:135" coordorigin="2151,2595" coordsize="84,135" path="m2234,2720l2206,2730,2177,2724,2155,2703,2151,2668,2157,2650,2168,2635,2181,2620,2192,2604,2193,2601,2193,2598,2193,2595e" filled="false" stroked="true" strokeweight=".841pt" strokecolor="#231f20">
                <v:path arrowok="t"/>
              </v:shape>
            </v:group>
            <v:group style="position:absolute;left:2179;top:2566;width:15;height:30" coordorigin="2179,2566" coordsize="15,30">
              <v:shape style="position:absolute;left:2179;top:2566;width:15;height:30" coordorigin="2179,2566" coordsize="15,30" path="m2193,2595l2189,2592,2183,2591,2180,2586,2179,2582,2182,2577,2182,2573,2184,2571,2187,2569,2190,2566e" filled="false" stroked="true" strokeweight=".689pt" strokecolor="#231f20">
                <v:path arrowok="t"/>
              </v:shape>
            </v:group>
            <v:group style="position:absolute;left:2174;top:2516;width:55;height:45" coordorigin="2174,2516" coordsize="55,45">
              <v:shape style="position:absolute;left:2174;top:2516;width:55;height:45" coordorigin="2174,2516" coordsize="55,45" path="m2185,2560l2177,2557,2174,2548,2177,2540,2178,2538,2181,2535,2182,2534,2194,2532,2203,2525,2212,2518,2224,2516,2225,2517,2227,2519,2229,2520e" filled="false" stroked="true" strokeweight=".766pt" strokecolor="#231f20">
                <v:path arrowok="t"/>
              </v:shape>
            </v:group>
            <v:group style="position:absolute;left:1966;top:1957;width:271;height:529" coordorigin="1966,1957" coordsize="271,529">
              <v:shape style="position:absolute;left:1966;top:1957;width:271;height:529" coordorigin="1966,1957" coordsize="271,529" path="m2236,2486l2194,2412,2153,2338,2113,2263,2075,2187,2037,2111,2001,2035,1966,1957e" filled="false" stroked="true" strokeweight=".586pt" strokecolor="#231f20">
                <v:path arrowok="t"/>
              </v:shape>
              <v:shape style="position:absolute;left:1903;top:1324;width:200;height:443" type="#_x0000_t75" stroked="false">
                <v:imagedata r:id="rId213" o:title=""/>
              </v:shape>
            </v:group>
            <v:group style="position:absolute;left:2097;top:1210;width:648;height:121" coordorigin="2097,1210" coordsize="648,121">
              <v:shape style="position:absolute;left:2097;top:1210;width:648;height:121" coordorigin="2097,1210" coordsize="648,121" path="m2097,1330l2153,1288,2214,1255,2281,1230,2350,1216,2421,1210,2491,1214,2561,1228,2627,1251,2689,1283,2745,1326e" filled="false" stroked="true" strokeweight=".69pt" strokecolor="#231f20">
                <v:path arrowok="t"/>
              </v:shape>
            </v:group>
            <v:group style="position:absolute;left:2097;top:1334;width:647;height:2" coordorigin="2097,1334" coordsize="647,2">
              <v:shape style="position:absolute;left:2097;top:1334;width:647;height:2" coordorigin="2097,1334" coordsize="647,0" path="m2097,1334l2744,1334e" filled="false" stroked="true" strokeweight=".321553pt" strokecolor="#231f20">
                <v:path arrowok="t"/>
              </v:shape>
            </v:group>
            <v:group style="position:absolute;left:1917;top:1757;width:134;height:5" coordorigin="1917,1757" coordsize="134,5">
              <v:shape style="position:absolute;left:1917;top:1757;width:134;height:5" coordorigin="1917,1757" coordsize="134,5" path="m1917,1757l1950,1760,1983,1760,2017,1761,2050,1762e" filled="false" stroked="true" strokeweight="1.042pt" strokecolor="#231f20">
                <v:path arrowok="t"/>
              </v:shape>
            </v:group>
            <v:group style="position:absolute;left:2050;top:1761;width:160;height:2" coordorigin="2050,1761" coordsize="160,2">
              <v:shape style="position:absolute;left:2050;top:1761;width:160;height:2" coordorigin="2050,1761" coordsize="160,0" path="m2050,1761l2210,1761e" filled="false" stroked="true" strokeweight=".041625pt" strokecolor="#231f20">
                <v:path arrowok="t"/>
              </v:shape>
            </v:group>
            <v:group style="position:absolute;left:2210;top:1762;width:197;height:3" coordorigin="2210,1762" coordsize="197,3">
              <v:shape style="position:absolute;left:2210;top:1762;width:197;height:3" coordorigin="2210,1762" coordsize="197,3" path="m2210,1762l2259,1762,2308,1763,2357,1764,2406,1765e" filled="false" stroked="true" strokeweight=".969pt" strokecolor="#231f20">
                <v:path arrowok="t"/>
              </v:shape>
            </v:group>
            <v:group style="position:absolute;left:2406;top:1764;width:215;height:2" coordorigin="2406,1764" coordsize="215,2">
              <v:shape style="position:absolute;left:2406;top:1764;width:215;height:2" coordorigin="2406,1764" coordsize="215,0" path="m2406,1764l2621,1764e" filled="false" stroked="true" strokeweight=".085125pt" strokecolor="#231f20">
                <v:path arrowok="t"/>
              </v:shape>
            </v:group>
            <v:group style="position:absolute;left:2621;top:1761;width:166;height:4" coordorigin="2621,1761" coordsize="166,4">
              <v:shape style="position:absolute;left:2621;top:1761;width:166;height:4" coordorigin="2621,1761" coordsize="166,4" path="m2621,1765l2662,1762,2703,1761,2745,1762,2786,1763e" filled="false" stroked="true" strokeweight=".943pt" strokecolor="#231f20">
                <v:path arrowok="t"/>
              </v:shape>
            </v:group>
            <v:group style="position:absolute;left:2786;top:1760;width:134;height:4" coordorigin="2786,1760" coordsize="134,4">
              <v:shape style="position:absolute;left:2786;top:1760;width:134;height:4" coordorigin="2786,1760" coordsize="134,4" path="m2786,1763l2819,1761,2853,1760,2886,1761,2920,1763e" filled="false" stroked="true" strokeweight="1.145pt" strokecolor="#231f20">
                <v:path arrowok="t"/>
              </v:shape>
            </v:group>
            <v:group style="position:absolute;left:2920;top:1702;width:6;height:62" coordorigin="2920,1702" coordsize="6,62">
              <v:shape style="position:absolute;left:2920;top:1702;width:6;height:62" coordorigin="2920,1702" coordsize="6,62" path="m2920,1763l2924,1749,2926,1733,2926,1717,2924,1702e" filled="false" stroked="true" strokeweight=".882pt" strokecolor="#231f20">
                <v:path arrowok="t"/>
              </v:shape>
            </v:group>
            <v:group style="position:absolute;left:2747;top:1645;width:178;height:66" coordorigin="2747,1645" coordsize="178,66">
              <v:shape style="position:absolute;left:2747;top:1645;width:178;height:66" coordorigin="2747,1645" coordsize="178,66" path="m2924,1702l2905,1689,2887,1675,2869,1659,2850,1645,2849,1645,2848,1645,2847,1645,2822,1661,2797,1678,2772,1694,2747,1711e" filled="false" stroked="true" strokeweight=".943pt" strokecolor="#231f20">
                <v:path arrowok="t"/>
              </v:shape>
            </v:group>
            <v:group style="position:absolute;left:2684;top:1514;width:89;height:172" coordorigin="2684,1514" coordsize="89,172">
              <v:shape style="position:absolute;left:2684;top:1514;width:89;height:172" coordorigin="2684,1514" coordsize="89,172" path="m2737,1685l2746,1661,2755,1637,2764,1613,2773,1589,2752,1568,2729,1550,2706,1533,2684,1514e" filled="false" stroked="true" strokeweight=".987pt" strokecolor="#231f20">
                <v:path arrowok="t"/>
              </v:shape>
            </v:group>
            <v:group style="position:absolute;left:2752;top:1334;width:87;height:102" coordorigin="2752,1334" coordsize="87,102">
              <v:shape style="position:absolute;left:2752;top:1334;width:87;height:102" coordorigin="2752,1334" coordsize="87,102" path="m2839,1436l2822,1407,2801,1380,2777,1356,2752,1334e" filled="false" stroked="true" strokeweight=".645pt" strokecolor="#231f20">
                <v:path arrowok="t"/>
              </v:shape>
            </v:group>
            <v:group style="position:absolute;left:2012;top:1418;width:6;height:12" coordorigin="2012,1418" coordsize="6,12">
              <v:shape style="position:absolute;left:2012;top:1418;width:6;height:12" coordorigin="2012,1418" coordsize="6,12" path="m2012,1418l2015,1423,2016,1426,2017,1429e" filled="false" stroked="true" strokeweight=".944pt" strokecolor="#231f20">
                <v:path arrowok="t"/>
              </v:shape>
            </v:group>
            <v:group style="position:absolute;left:2067;top:1519;width:88;height:193" coordorigin="2067,1519" coordsize="88,193">
              <v:shape style="position:absolute;left:2067;top:1519;width:88;height:193" coordorigin="2067,1519" coordsize="88,193" path="m2104,1711l2095,1680,2085,1649,2075,1618,2067,1587,2087,1568,2109,1552,2132,1536,2155,1519e" filled="false" stroked="true" strokeweight="1.155pt" strokecolor="#231f20">
                <v:path arrowok="t"/>
              </v:shape>
            </v:group>
            <v:group style="position:absolute;left:1915;top:1642;width:181;height:78" coordorigin="1915,1642" coordsize="181,78">
              <v:shape style="position:absolute;left:1915;top:1642;width:181;height:78" coordorigin="1915,1642" coordsize="181,78" path="m1915,1693l1935,1683,1952,1668,1970,1653,1990,1642,2016,1662,2043,1682,2069,1702,2096,1719e" filled="false" stroked="true" strokeweight=".909pt" strokecolor="#231f20">
                <v:path arrowok="t"/>
              </v:shape>
            </v:group>
            <v:group style="position:absolute;left:2839;top:1436;width:86;height:266" coordorigin="2839,1436" coordsize="86,266">
              <v:shape style="position:absolute;left:2839;top:1436;width:86;height:266" coordorigin="2839,1436" coordsize="86,266" path="m2924,1702l2921,1631,2905,1561,2877,1495,2839,1436e" filled="false" stroked="true" strokeweight=".787pt" strokecolor="#231f20">
                <v:path arrowok="t"/>
              </v:shape>
            </v:group>
            <v:group style="position:absolute;left:2812;top:1436;width:28;height:64" coordorigin="2812,1436" coordsize="28,64">
              <v:shape style="position:absolute;left:2812;top:1436;width:28;height:64" coordorigin="2812,1436" coordsize="28,64" path="m2839,1436l2830,1451,2823,1466,2817,1483,2812,1499e" filled="false" stroked="true" strokeweight="1.021000pt" strokecolor="#231f20">
                <v:path arrowok="t"/>
              </v:shape>
            </v:group>
            <v:group style="position:absolute;left:2250;top:2189;width:25;height:9" coordorigin="2250,2189" coordsize="25,9">
              <v:shape style="position:absolute;left:2250;top:2189;width:25;height:9" coordorigin="2250,2189" coordsize="25,9" path="m2250,2193l2259,2189,2266,2197,2275,2196e" filled="false" stroked="true" strokeweight=".883pt" strokecolor="#231f20">
                <v:path arrowok="t"/>
              </v:shape>
            </v:group>
            <v:group style="position:absolute;left:1917;top:1757;width:21;height:111" coordorigin="1917,1757" coordsize="21,111">
              <v:shape style="position:absolute;left:1917;top:1757;width:21;height:111" coordorigin="1917,1757" coordsize="21,111" path="m1917,1757l1919,1786,1923,1814,1930,1841,1938,1868e" filled="false" stroked="true" strokeweight=".927pt" strokecolor="#231f20">
                <v:path arrowok="t"/>
              </v:shape>
            </v:group>
            <v:group style="position:absolute;left:2050;top:1762;width:232;height:426" coordorigin="2050,1762" coordsize="232,426">
              <v:shape style="position:absolute;left:2050;top:1762;width:232;height:426" coordorigin="2050,1762" coordsize="232,426" path="m2050,1762l2059,1832,2075,1903,2098,1972,2130,2037,2171,2096,2222,2147,2282,2187e" filled="false" stroked="true" strokeweight=".738pt" strokecolor="#231f20">
                <v:path arrowok="t"/>
              </v:shape>
            </v:group>
            <v:group style="position:absolute;left:2406;top:1765;width:2;height:448" coordorigin="2406,1765" coordsize="2,448">
              <v:shape style="position:absolute;left:2406;top:1765;width:2;height:448" coordorigin="2406,1765" coordsize="0,448" path="m2406,1765l2406,2212e" filled="false" stroked="true" strokeweight=".221148pt" strokecolor="#231f20">
                <v:path arrowok="t"/>
              </v:shape>
            </v:group>
            <v:group style="position:absolute;left:2210;top:1762;width:195;height:451" coordorigin="2210,1762" coordsize="195,451">
              <v:shape style="position:absolute;left:2210;top:1762;width:195;height:451" coordorigin="2210,1762" coordsize="195,451" path="m2210,1762l2214,1833,2224,1906,2242,1977,2268,2045,2303,2109,2348,2165,2404,2212e" filled="false" stroked="true" strokeweight=".852pt" strokecolor="#231f20">
                <v:path arrowok="t"/>
              </v:shape>
            </v:group>
            <v:group style="position:absolute;left:2415;top:1765;width:207;height:452" coordorigin="2415,1765" coordsize="207,452">
              <v:shape style="position:absolute;left:2415;top:1765;width:207;height:452" coordorigin="2415,1765" coordsize="207,452" path="m2621,1765l2613,1832,2595,1906,2569,1982,2538,2056,2503,2123,2463,2176,2440,2198,2415,2216e" filled="false" stroked="true" strokeweight=".825pt" strokecolor="#231f20">
                <v:path arrowok="t"/>
              </v:shape>
            </v:group>
            <v:group style="position:absolute;left:2579;top:2048;width:224;height:152" coordorigin="2579,2048" coordsize="224,152">
              <v:shape style="position:absolute;left:2579;top:2048;width:224;height:152" coordorigin="2579,2048" coordsize="224,152" path="m2579,2200l2642,2174,2701,2140,2755,2098,2803,2048e" filled="false" stroked="true" strokeweight=".851pt" strokecolor="#231f20">
                <v:path arrowok="t"/>
              </v:shape>
            </v:group>
            <v:group style="position:absolute;left:2535;top:1763;width:251;height:432" coordorigin="2535,1763" coordsize="251,432">
              <v:shape style="position:absolute;left:2535;top:1763;width:251;height:432" coordorigin="2535,1763" coordsize="251,432" path="m2786,1763l2776,1830,2757,1901,2730,1973,2695,2041,2650,2104,2597,2156,2535,2195e" filled="false" stroked="true" strokeweight=".864pt" strokecolor="#231f20">
                <v:path arrowok="t"/>
              </v:shape>
              <v:shape style="position:absolute;left:2271;top:2201;width:140;height:302" type="#_x0000_t75" stroked="false">
                <v:imagedata r:id="rId214" o:title=""/>
              </v:shape>
            </v:group>
            <v:group style="position:absolute;left:2250;top:2193;width:24;height:115" coordorigin="2250,2193" coordsize="24,115">
              <v:shape style="position:absolute;left:2250;top:2193;width:24;height:115" coordorigin="2250,2193" coordsize="24,115" path="m2250,2193l2255,2221,2262,2250,2269,2278,2274,2307e" filled="false" stroked="true" strokeweight=".756pt" strokecolor="#231f20">
                <v:path arrowok="t"/>
              </v:shape>
            </v:group>
            <v:group style="position:absolute;left:1973;top:1955;width:277;height:238" coordorigin="1973,1955" coordsize="277,238">
              <v:shape style="position:absolute;left:1973;top:1955;width:277;height:238" coordorigin="1973,1955" coordsize="277,238" path="m2250,2193l2182,2161,2119,2120,2063,2073,2014,2017,1973,1955e" filled="false" stroked="true" strokeweight=".704pt" strokecolor="#231f20">
                <v:path arrowok="t"/>
              </v:shape>
            </v:group>
            <v:group style="position:absolute;left:2483;top:2493;width:81;height:5" coordorigin="2483,2493" coordsize="81,5">
              <v:shape style="position:absolute;left:2483;top:2493;width:81;height:5" coordorigin="2483,2493" coordsize="81,5" path="m2483,2493l2503,2495,2523,2494,2544,2494,2564,2497e" filled="false" stroked="true" strokeweight=".657pt" strokecolor="#231f20">
                <v:path arrowok="t"/>
              </v:shape>
            </v:group>
            <v:group style="position:absolute;left:2564;top:2052;width:245;height:446" coordorigin="2564,2052" coordsize="245,446">
              <v:shape style="position:absolute;left:2564;top:2052;width:245;height:446" coordorigin="2564,2052" coordsize="245,446" path="m2564,2497l2606,2425,2647,2351,2687,2276,2726,2201,2766,2126,2808,2052e" filled="false" stroked="true" strokeweight=".578pt" strokecolor="#231f20">
                <v:path arrowok="t"/>
              </v:shape>
              <v:shape style="position:absolute;left:2184;top:2191;width:466;height:661" type="#_x0000_t75" stroked="false">
                <v:imagedata r:id="rId215" o:title=""/>
              </v:shape>
            </v:group>
            <v:group style="position:absolute;left:2522;top:1687;width:2;height:5" coordorigin="2522,1687" coordsize="2,5">
              <v:shape style="position:absolute;left:2522;top:1687;width:2;height:5" coordorigin="2522,1687" coordsize="2,5" path="m2522,1687l2523,1689,2523,1691,2524,1692e" filled="false" stroked="true" strokeweight=".88pt" strokecolor="#231f20">
                <v:path arrowok="t"/>
              </v:shape>
              <v:shape style="position:absolute;left:2226;top:1378;width:377;height:351" type="#_x0000_t75" stroked="false">
                <v:imagedata r:id="rId216" o:title=""/>
              </v:shape>
            </v:group>
            <w10:wrap type="none"/>
          </v:group>
        </w:pict>
      </w:r>
      <w:r>
        <w:rPr>
          <w:color w:val="231F20"/>
          <w:spacing w:val="-5"/>
        </w:rPr>
        <w:t>Faça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um</w:t>
      </w:r>
      <w:r>
        <w:rPr>
          <w:color w:val="231F20"/>
          <w:spacing w:val="-16"/>
        </w:rPr>
        <w:t> </w:t>
      </w:r>
      <w:r>
        <w:rPr>
          <w:color w:val="231F20"/>
        </w:rPr>
        <w:t>X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na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figura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tem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primeira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sílaba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(pedaço)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igual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da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figura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você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viu.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0"/>
        <w:ind w:left="211" w:right="107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64"/>
        <w:ind w:left="211" w:right="107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3.778pt;margin-top:-33.329159pt;width:94.35pt;height:89.15pt;mso-position-horizontal-relative:page;mso-position-vertical-relative:paragraph;z-index:3976" coordorigin="1476,-667" coordsize="1887,1783">
            <v:group style="position:absolute;left:1482;top:-661;width:1875;height:1771" coordorigin="1482,-661" coordsize="1875,1771">
              <v:shape style="position:absolute;left:1482;top:-661;width:1875;height:1771" coordorigin="1482,-661" coordsize="1875,1771" path="m3356,1110l1482,1110,1482,-661,3356,-661,3356,1110xe" filled="false" stroked="true" strokeweight=".577pt" strokecolor="#231f20">
                <v:path arrowok="t"/>
              </v:shape>
            </v:group>
            <v:group style="position:absolute;left:2040;top:-551;width:1004;height:1589" coordorigin="2040,-551" coordsize="1004,1589">
              <v:shape style="position:absolute;left:2040;top:-551;width:1004;height:1589" coordorigin="2040,-551" coordsize="1004,1589" path="m2367,918l2312,918,2359,953,2402,986,2454,1015,2516,1033,2582,1037,2647,1035,2782,1024,2844,1022,2917,1019,2983,1009,2988,1007,2605,1007,2525,1002,2465,983,2410,953,2387,935,2367,918xe" filled="true" fillcolor="#231f20" stroked="false">
                <v:path arrowok="t"/>
                <v:fill type="solid"/>
              </v:shape>
              <v:shape style="position:absolute;left:2040;top:-551;width:1004;height:1589" coordorigin="2040,-551" coordsize="1004,1589" path="m3039,958l3004,958,2968,975,2925,983,2879,986,2831,989,2683,1003,2605,1007,2988,1007,3026,989,3039,958xe" filled="true" fillcolor="#231f20" stroked="false">
                <v:path arrowok="t"/>
                <v:fill type="solid"/>
              </v:shape>
              <v:shape style="position:absolute;left:2040;top:-551;width:1004;height:1589" coordorigin="2040,-551" coordsize="1004,1589" path="m2362,857l2284,857,2321,864,2345,880,2368,903,2391,927,2418,949,2480,977,2549,991,2622,995,2699,991,2777,982,2856,971,2932,962,2985,959,2597,959,2526,953,2463,935,2421,908,2382,873,2362,857xe" filled="true" fillcolor="#231f20" stroked="false">
                <v:path arrowok="t"/>
                <v:fill type="solid"/>
              </v:shape>
              <v:shape style="position:absolute;left:2040;top:-551;width:1004;height:1589" coordorigin="2040,-551" coordsize="1004,1589" path="m2583,-551l2050,-551,2045,-550,2046,-538,2043,-457,2041,-378,2041,-315,2040,-262,2041,-222,2042,-146,2044,-70,2048,4,2052,78,2057,150,2064,221,2084,336,2095,392,2104,447,2105,466,2105,486,2105,505,2104,523,2089,597,2070,674,2051,754,2041,839,2046,931,2111,953,2185,959,2255,948,2290,929,2174,929,2126,925,2088,908,2077,873,2224,873,2254,862,2284,857,2362,857,2356,852,2131,852,2081,829,2082,743,2100,665,2124,589,2139,509,2137,453,2127,393,2114,332,2104,270,2096,197,2089,123,2083,48,2078,-28,2075,-105,2072,-183,2071,-262,2072,-343,2074,-424,2077,-506,2076,-519,2081,-520,2582,-520,2583,-551xe" filled="true" fillcolor="#231f20" stroked="false">
                <v:path arrowok="t"/>
                <v:fill type="solid"/>
              </v:shape>
              <v:shape style="position:absolute;left:2040;top:-551;width:1004;height:1589" coordorigin="2040,-551" coordsize="1004,1589" path="m2582,-520l2552,-520,2549,-444,2546,-368,2544,-292,2541,-216,2539,-139,2537,-63,2536,14,2535,91,2534,169,2534,248,2532,312,2529,378,2528,443,2534,505,2558,577,2602,645,2656,703,2711,745,2796,781,2889,802,2933,812,2972,829,3001,860,3013,913,2950,930,2883,941,2813,948,2742,953,2670,958,2597,959,2985,959,3004,958,3039,958,3044,946,3026,840,2966,784,2873,767,2822,758,2755,731,2690,688,2633,632,2589,567,2565,496,2559,431,2560,364,2563,296,2565,230,2565,149,2566,70,2568,-8,2570,-85,2572,-162,2577,-315,2579,-392,2581,-471,2582,-520xe" filled="true" fillcolor="#231f20" stroked="false">
                <v:path arrowok="t"/>
                <v:fill type="solid"/>
              </v:shape>
              <v:shape style="position:absolute;left:2040;top:-551;width:1004;height:1589" coordorigin="2040,-551" coordsize="1004,1589" path="m2316,887l2290,890,2268,903,2246,917,2219,926,2174,929,2290,929,2312,918,2367,918,2362,914,2339,895,2316,887xe" filled="true" fillcolor="#231f20" stroked="false">
                <v:path arrowok="t"/>
                <v:fill type="solid"/>
              </v:shape>
              <v:shape style="position:absolute;left:2040;top:-551;width:1004;height:1589" coordorigin="2040,-551" coordsize="1004,1589" path="m2224,873l2077,873,2101,875,2127,879,2155,883,2188,882,2223,874,2224,873xe" filled="true" fillcolor="#231f20" stroked="false">
                <v:path arrowok="t"/>
                <v:fill type="solid"/>
              </v:shape>
              <v:shape style="position:absolute;left:2040;top:-551;width:1004;height:1589" coordorigin="2040,-551" coordsize="1004,1589" path="m2294,824l2238,831,2184,847,2131,852,2356,852,2341,841,2294,824xe" filled="true" fillcolor="#231f20" stroked="false">
                <v:path arrowok="t"/>
                <v:fill type="solid"/>
              </v:shape>
            </v:group>
            <v:group style="position:absolute;left:2071;top:-520;width:942;height:1479" coordorigin="2071,-520" coordsize="942,1479">
              <v:shape style="position:absolute;left:2071;top:-520;width:942;height:1479" coordorigin="2071,-520" coordsize="942,1479" path="m2962,824l2294,824,2341,841,2382,873,2421,908,2463,935,2526,953,2597,959,2670,958,2742,953,2813,948,2883,941,2950,930,3013,913,3001,860,2972,829,2962,824xe" filled="true" fillcolor="#ffffff" stroked="false">
                <v:path arrowok="t"/>
                <v:fill type="solid"/>
              </v:shape>
              <v:shape style="position:absolute;left:2071;top:-520;width:942;height:1479" coordorigin="2071,-520" coordsize="942,1479" path="m2552,-520l2081,-520,2076,-519,2077,-506,2074,-424,2072,-343,2071,-262,2072,-183,2075,-105,2078,-28,2083,48,2089,123,2096,197,2104,270,2114,332,2127,393,2137,453,2139,509,2124,589,2100,665,2082,743,2081,829,2131,852,2184,847,2238,831,2294,824,2962,824,2933,812,2889,802,2842,793,2796,781,2711,745,2656,703,2602,645,2558,577,2534,505,2528,444,2529,378,2532,312,2534,248,2534,169,2535,92,2536,14,2537,-63,2539,-139,2541,-216,2544,-292,2546,-368,2549,-444,2552,-520xe" filled="true" fillcolor="#ffffff" stroked="false">
                <v:path arrowok="t"/>
                <v:fill type="solid"/>
              </v:shape>
            </v:group>
            <v:group style="position:absolute;left:2077;top:857;width:928;height:151" coordorigin="2077,857" coordsize="928,151">
              <v:shape style="position:absolute;left:2077;top:857;width:928;height:151" coordorigin="2077,857" coordsize="928,151" path="m2352,887l2316,887,2339,895,2362,914,2410,953,2465,983,2525,1002,2605,1007,2683,1003,2770,995,2622,995,2549,991,2480,977,2418,949,2391,927,2368,903,2352,887xe" filled="true" fillcolor="#ffffff" stroked="false">
                <v:path arrowok="t"/>
                <v:fill type="solid"/>
              </v:shape>
              <v:shape style="position:absolute;left:2077;top:857;width:928;height:151" coordorigin="2077,857" coordsize="928,151" path="m3004,958l2932,962,2856,971,2777,982,2699,991,2622,995,2770,995,2831,989,2879,986,2925,983,2968,975,3004,958xe" filled="true" fillcolor="#ffffff" stroked="false">
                <v:path arrowok="t"/>
                <v:fill type="solid"/>
              </v:shape>
              <v:shape style="position:absolute;left:2077;top:857;width:928;height:151" coordorigin="2077,857" coordsize="928,151" path="m2077,873l2088,908,2126,925,2174,929,2219,926,2246,917,2268,903,2290,890,2316,887,2352,887,2348,883,2155,883,2127,879,2101,875,2077,873xe" filled="true" fillcolor="#ffffff" stroked="false">
                <v:path arrowok="t"/>
                <v:fill type="solid"/>
              </v:shape>
              <v:shape style="position:absolute;left:2077;top:857;width:928;height:151" coordorigin="2077,857" coordsize="928,151" path="m2284,857l2254,862,2223,874,2188,882,2155,883,2348,883,2345,880,2321,864,2284,857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64"/>
        <w:ind w:left="203" w:right="107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3.785004pt;margin-top:-33.420158pt;width:94.55pt;height:89.35pt;mso-position-horizontal-relative:page;mso-position-vertical-relative:paragraph;z-index:4000" coordorigin="1476,-668" coordsize="1891,1787">
            <v:group style="position:absolute;left:1482;top:-662;width:1879;height:1775" coordorigin="1482,-662" coordsize="1879,1775">
              <v:shape style="position:absolute;left:1482;top:-662;width:1879;height:1775" coordorigin="1482,-662" coordsize="1879,1775" path="m3360,1112l1482,1112,1482,-662,3360,-662,3360,1112xe" filled="false" stroked="true" strokeweight=".579pt" strokecolor="#231f20">
                <v:path arrowok="t"/>
              </v:shape>
            </v:group>
            <v:group style="position:absolute;left:2098;top:-480;width:28;height:18" coordorigin="2098,-480" coordsize="28,18">
              <v:shape style="position:absolute;left:2098;top:-480;width:28;height:18" coordorigin="2098,-480" coordsize="28,18" path="m2119,-480l2114,-475,2098,-471,2103,-462,2114,-464,2122,-468,2125,-474,2119,-480xe" filled="true" fillcolor="#231f20" stroked="false">
                <v:path arrowok="t"/>
                <v:fill type="solid"/>
              </v:shape>
              <v:shape style="position:absolute;left:2159;top:-454;width:203;height:166" type="#_x0000_t75" stroked="false">
                <v:imagedata r:id="rId217" o:title=""/>
              </v:shape>
              <v:shape style="position:absolute;left:1946;top:-555;width:1124;height:1560" type="#_x0000_t75" stroked="false">
                <v:imagedata r:id="rId218" o:title=""/>
              </v:shape>
            </v:group>
            <w10:wrap type="none"/>
          </v:group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64"/>
        <w:ind w:left="203" w:right="107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3.845001pt;margin-top:-34.182171pt;width:96.15pt;height:90.85pt;mso-position-horizontal-relative:page;mso-position-vertical-relative:paragraph;z-index:4024" coordorigin="1477,-684" coordsize="1923,1817">
            <v:group style="position:absolute;left:1483;top:-678;width:1911;height:1805" coordorigin="1483,-678" coordsize="1911,1805">
              <v:shape style="position:absolute;left:1483;top:-678;width:1911;height:1805" coordorigin="1483,-678" coordsize="1911,1805" path="m3394,1127l1483,1127,1483,-678,3394,-678,3394,1127xe" filled="false" stroked="true" strokeweight=".589pt" strokecolor="#231f20">
                <v:path arrowok="t"/>
              </v:shape>
            </v:group>
            <v:group style="position:absolute;left:1569;top:-270;width:1739;height:1128" coordorigin="1569,-270" coordsize="1739,1128">
              <v:shape style="position:absolute;left:1569;top:-270;width:1739;height:1128" coordorigin="1569,-270" coordsize="1739,1128" path="m2387,646l2129,646,2185,652,2242,656,2364,656,2368,678,2395,756,2437,818,2496,858,2522,858,2550,854,2575,846,2588,832,2503,832,2479,820,2460,800,2442,776,2433,766,2401,710,2388,650,2387,646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1810,-36l1775,-36,1770,-26,1764,-18,1759,-8,1755,2,1687,2,1700,8,1731,16,1745,22,1715,94,1705,180,1711,268,1731,346,1743,370,1757,394,1770,416,1782,436,1791,460,1797,484,1799,508,1795,528,1784,540,1771,548,1758,552,1748,560,1745,568,1741,580,1739,590,1738,602,1743,642,1781,744,1830,818,1907,854,1950,850,1980,828,1981,826,1930,826,1876,816,1810,744,1778,670,1766,612,1768,584,1782,570,1798,560,1812,548,1822,528,1824,496,1819,464,1790,398,1772,372,1765,358,1747,318,1735,276,1728,228,1728,176,1738,110,1759,48,1790,-10,1810,-36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529,786l2524,796,2529,808,2536,822,2536,830,2503,832,2588,832,2590,830,2591,820,2552,820,2547,806,2542,792,2529,786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1923,780l1920,792,1922,804,1927,816,1930,826,1981,826,1983,816,1953,816,1944,814,1939,802,1934,786,1923,780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513,524l2485,624,2490,672,2502,716,2519,750,2534,766,2550,782,2562,800,2563,820,2591,820,2592,800,2575,772,2552,746,2533,722,2524,702,2519,682,2515,662,2513,634,2528,632,2545,626,2561,622,2602,622,2600,608,2509,608,2510,584,2515,562,2517,540,2513,524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058,506l2044,514,2037,526,2033,540,2028,554,2004,582,1974,602,1936,614,1889,618,1869,640,1900,716,1926,738,1940,748,1950,760,1958,772,1963,786,1963,802,1953,816,1983,816,1960,732,1918,700,1901,680,1893,648,1911,642,1933,640,1954,636,1974,632,2000,632,1997,624,1996,620,2000,620,2001,614,2104,614,2034,592,2044,570,2058,548,2066,528,2058,506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000,632l1974,632,2000,698,2036,754,2090,792,2169,806,2179,798,2187,790,2192,780,2139,780,2083,762,2046,724,2019,678,2000,632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602,622l2573,622,2580,658,2591,692,2605,722,2620,750,2646,764,2675,784,2708,798,2745,800,2758,796,2771,788,2782,778,2783,776,2735,776,2678,758,2637,722,2610,674,2602,622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132,746l2126,754,2129,762,2135,770,2139,780,2192,780,2193,778,2194,776,2166,776,2156,770,2149,760,2142,752,2132,746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104,614l2024,614,2068,630,2092,634,2108,672,2135,704,2159,734,2166,776,2194,776,2196,766,2188,732,2165,702,2141,672,2129,646,2387,646,2386,632,2271,632,2184,626,2104,614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728,746l2725,756,2730,764,2736,770,2735,776,2783,776,2789,766,2758,766,2750,762,2745,754,2739,748,2728,746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705,574l2678,574,2680,576,2681,578,2684,638,2720,700,2742,718,2758,738,2758,766,2789,766,2786,732,2766,706,2740,684,2718,658,2709,636,2706,614,2706,590,2705,574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381,524l2366,528,2359,544,2358,562,2358,576,2358,586,2358,596,2361,618,2361,628,2271,632,2386,632,2385,622,2384,602,2385,592,2385,574,2385,548,2381,524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710,420l2694,422,2698,440,2716,450,2739,454,2762,460,2717,514,2658,556,2588,586,2509,608,2600,608,2621,602,2640,594,2657,584,2674,574,2705,574,2705,560,2716,548,2730,536,2746,522,2762,506,2771,496,2779,484,2788,472,2799,466,2889,466,2920,460,2954,448,2958,446,2803,446,2758,440,2741,434,2725,426,2710,420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889,466l2807,466,2829,470,2859,470,2879,468,2889,466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3039,200l2966,214,2902,246,2858,290,2846,348,2856,378,2876,400,2902,416,2934,430,2894,440,2849,446,2958,446,2971,440,2988,436,3031,436,3088,424,3113,412,2991,412,2951,408,2912,394,2882,370,2870,338,2875,314,2927,258,2988,234,3065,228,3157,228,3154,226,3136,210,3136,208,3109,208,3039,200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3157,228l3065,228,3116,236,3157,258,3176,294,3161,346,3113,384,3051,406,2991,412,3113,412,3175,368,3201,300,3200,284,3196,268,3186,250,3172,238,3157,228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936,-148l2825,-148,2898,-134,2963,-106,3018,-66,3062,-12,3093,52,3109,124,3109,208,3136,208,3138,176,3138,138,3135,104,3129,72,3122,54,3115,36,3108,20,3105,6,3177,4,3217,-16,3136,-16,3108,-18,3085,-26,3075,-34,3066,-46,3058,-60,3048,-72,3032,-88,3015,-100,2998,-112,2981,-122,2990,-140,2957,-140,2936,-148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444,-240l2281,-240,2360,-234,2438,-218,2434,-202,2428,-188,2422,-170,2422,-146,2436,-94,2460,-38,2482,16,2489,62,2485,74,2478,84,2472,94,2469,106,2488,110,2507,104,2527,94,2546,82,2573,70,2513,70,2508,30,2499,-6,2486,-38,2472,-72,2462,-96,2453,-120,2446,-144,2445,-166,2454,-190,2473,-208,2496,-220,2523,-228,2653,-228,2639,-234,2465,-234,2444,-240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653,-228l2523,-228,2599,-222,2671,-192,2718,-140,2718,-72,2684,-24,2633,14,2573,44,2513,70,2573,70,2661,26,2709,-14,2746,-80,2748,-100,2748,-122,2745,-146,2825,-148,2936,-148,2909,-158,2862,-170,2732,-170,2684,-214,2653,-228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1581,-50l1569,-48,1579,-6,1609,16,1649,18,1687,2,1755,2,1747,0,1620,0,1604,-8,1593,-22,1611,-22,1632,-24,1674,-24,1649,-42,1604,-42,1592,-46,1581,-50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1674,-24l1632,-24,1650,-20,1660,-6,1640,0,1747,0,1716,-8,1677,-22,1674,-24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3177,-244l3088,-244,3142,-238,3154,-232,3166,-224,3179,-214,3190,-204,3224,-164,3247,-150,3281,-146,3266,-110,3248,-76,3223,-46,3190,-26,3165,-18,3136,-16,3217,-16,3233,-24,3274,-68,3299,-126,3305,-174,3260,-174,3236,-186,3211,-210,3184,-238,3177,-244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1709,-104l1695,-96,1682,-82,1670,-70,1688,-50,1713,-38,1743,-34,1775,-36,1810,-36,1822,-52,1751,-52,1753,-56,1715,-56,1709,-64,1697,-66,1702,-76,1712,-82,1721,-88,1724,-100,1709,-104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1725,-142l1641,-118,1619,-66,1619,-62,1619,-54,1620,-42,1649,-42,1647,-44,1637,-76,1649,-100,1677,-116,1713,-122,1765,-122,1765,-126,1725,-142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293,-268l2207,-266,2124,-252,2045,-230,1973,-200,1909,-164,1856,-122,1833,-100,1810,-78,1783,-60,1751,-52,1822,-52,1877,-108,1932,-150,1993,-182,2060,-210,2131,-228,2205,-238,2281,-240,2444,-240,2380,-258,2293,-268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1765,-122l1713,-122,1748,-112,1748,-94,1742,-80,1735,-68,1728,-56,1753,-56,1759,-68,1766,-86,1768,-106,1765,-122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3090,-270l3034,-244,2990,-196,2957,-140,2990,-140,3007,-174,3043,-218,3088,-244,3177,-244,3159,-258,3090,-270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793,-176l2732,-170,2862,-170,2854,-172,2793,-176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3307,-190l3295,-188,3273,-176,3260,-174,3305,-174,3307,-190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540,-252l2465,-234,2639,-234,2617,-244,2540,-252xe" filled="true" fillcolor="#231f20" stroked="false">
                <v:path arrowok="t"/>
                <v:fill type="solid"/>
              </v:shape>
              <v:shape style="position:absolute;left:2981;top:-245;width:300;height:227" type="#_x0000_t75" stroked="false">
                <v:imagedata r:id="rId219" o:title=""/>
              </v:shape>
            </v:group>
            <v:group style="position:absolute;left:1728;top:-242;width:1382;height:1073" coordorigin="1728,-242" coordsize="1382,1073">
              <v:shape style="position:absolute;left:1728;top:-242;width:1382;height:1073" coordorigin="1728,-242" coordsize="1382,1073" path="m2513,522l2381,522,2385,546,2385,573,2384,595,2385,620,2388,649,2401,708,2433,765,2442,775,2460,799,2479,818,2503,830,2536,829,2536,820,2529,807,2524,795,2529,785,2553,785,2550,781,2502,714,2485,623,2486,573,2487,557,2490,540,2498,526,2513,522xe" filled="true" fillcolor="#ffffff" stroked="false">
                <v:path arrowok="t"/>
                <v:fill type="solid"/>
              </v:shape>
              <v:shape style="position:absolute;left:1728;top:-242;width:1382;height:1073" coordorigin="1728,-242" coordsize="1382,1073" path="m2281,-242l2205,-240,2131,-230,2060,-211,1993,-184,1932,-151,1877,-110,1829,-64,1790,-11,1759,46,1738,109,1728,175,1728,226,1747,317,1781,383,1790,396,1799,411,1809,435,1819,463,1824,494,1822,525,1822,526,1812,546,1798,558,1782,568,1768,583,1778,668,1810,743,1876,814,1930,825,1927,814,1922,802,1920,790,1923,778,1961,778,1958,770,1950,758,1940,747,1926,737,1912,726,1900,714,1880,690,1868,664,1869,638,1889,617,1936,612,1974,600,2004,580,2028,553,2033,539,2037,525,2044,513,2058,505,2723,505,2762,458,2740,453,2716,448,2698,438,2694,421,2710,419,2912,419,2902,415,2876,399,2856,377,2846,347,2858,289,2902,244,2960,216,2809,216,2787,199,2779,164,2790,130,2822,118,3034,118,3036,109,2488,109,2469,105,2472,92,2478,82,2485,73,2489,61,2482,14,2460,-39,2436,-95,2422,-148,2422,-172,2428,-189,2434,-203,2438,-219,2360,-235,2281,-242xe" filled="true" fillcolor="#ffffff" stroked="false">
                <v:path arrowok="t"/>
                <v:fill type="solid"/>
              </v:shape>
              <v:shape style="position:absolute;left:1728;top:-242;width:1382;height:1073" coordorigin="1728,-242" coordsize="1382,1073" path="m2553,785l2529,785,2542,791,2547,805,2552,818,2563,819,2562,798,2553,785xe" filled="true" fillcolor="#ffffff" stroked="false">
                <v:path arrowok="t"/>
                <v:fill type="solid"/>
              </v:shape>
              <v:shape style="position:absolute;left:1728;top:-242;width:1382;height:1073" coordorigin="1728,-242" coordsize="1382,1073" path="m1961,778l1923,778,1934,785,1940,800,1944,813,1953,815,1963,800,1963,785,1961,778xe" filled="true" fillcolor="#ffffff" stroked="false">
                <v:path arrowok="t"/>
                <v:fill type="solid"/>
              </v:shape>
              <v:shape style="position:absolute;left:1728;top:-242;width:1382;height:1073" coordorigin="1728,-242" coordsize="1382,1073" path="m2723,505l2058,505,2066,526,2058,547,2044,569,2034,590,2104,612,2184,626,2271,631,2361,627,2361,620,2361,617,2358,595,2358,585,2358,580,2357,562,2359,542,2366,527,2381,522,2704,522,2717,513,2723,505xe" filled="true" fillcolor="#ffffff" stroked="false">
                <v:path arrowok="t"/>
                <v:fill type="solid"/>
              </v:shape>
              <v:shape style="position:absolute;left:1728;top:-242;width:1382;height:1073" coordorigin="1728,-242" coordsize="1382,1073" path="m2704,522l2513,522,2517,539,2515,560,2510,583,2509,606,2588,585,2658,555,2704,522xe" filled="true" fillcolor="#ffffff" stroked="false">
                <v:path arrowok="t"/>
                <v:fill type="solid"/>
              </v:shape>
              <v:shape style="position:absolute;left:1728;top:-242;width:1382;height:1073" coordorigin="1728,-242" coordsize="1382,1073" path="m2912,419l2710,419,2725,424,2741,432,2758,438,2803,445,2849,445,2894,439,2934,428,2912,419xe" filled="true" fillcolor="#ffffff" stroked="false">
                <v:path arrowok="t"/>
                <v:fill type="solid"/>
              </v:shape>
              <v:shape style="position:absolute;left:1728;top:-242;width:1382;height:1073" coordorigin="1728,-242" coordsize="1382,1073" path="m3034,118l2822,118,2836,143,2839,176,2831,204,2809,216,2960,216,2966,213,3039,199,3109,199,3109,185,3062,185,3038,172,3029,137,3034,118xe" filled="true" fillcolor="#ffffff" stroked="false">
                <v:path arrowok="t"/>
                <v:fill type="solid"/>
              </v:shape>
              <v:shape style="position:absolute;left:1728;top:-242;width:1382;height:1073" coordorigin="1728,-242" coordsize="1382,1073" path="m3109,199l3039,199,3109,206,3109,199xe" filled="true" fillcolor="#ffffff" stroked="false">
                <v:path arrowok="t"/>
                <v:fill type="solid"/>
              </v:shape>
              <v:shape style="position:absolute;left:1728;top:-242;width:1382;height:1073" coordorigin="1728,-242" coordsize="1382,1073" path="m3101,88l3068,88,3082,110,3085,142,3079,171,3062,185,3109,185,3109,123,3101,88xe" filled="true" fillcolor="#ffffff" stroked="false">
                <v:path arrowok="t"/>
                <v:fill type="solid"/>
              </v:shape>
              <v:shape style="position:absolute;left:1728;top:-242;width:1382;height:1073" coordorigin="1728,-242" coordsize="1382,1073" path="m2825,-149l2745,-148,2748,-124,2748,-101,2709,-15,2661,24,2604,55,2546,81,2527,92,2507,103,2488,109,3036,109,3038,102,3068,88,3101,88,3093,50,3062,-14,3018,-67,2963,-108,2898,-135,2825,-149xe" filled="true" fillcolor="#ffffff" stroked="false">
                <v:path arrowok="t"/>
                <v:fill type="solid"/>
              </v:shape>
              <v:shape style="position:absolute;left:2445;top:-229;width:273;height:296" type="#_x0000_t75" stroked="false">
                <v:imagedata r:id="rId220" o:title=""/>
              </v:shape>
            </v:group>
            <v:group style="position:absolute;left:1637;top:-124;width:139;height:125" coordorigin="1637,-124" coordsize="139,125">
              <v:shape style="position:absolute;left:1637;top:-124;width:139;height:125" coordorigin="1637,-124" coordsize="139,125" path="m1713,-124l1677,-118,1649,-101,1637,-77,1647,-45,1677,-24,1716,-10,1755,0,1759,-10,1764,-19,1770,-27,1774,-35,1743,-35,1713,-40,1688,-52,1670,-71,1682,-83,1695,-97,1709,-105,1748,-105,1748,-114,1713,-124xe" filled="true" fillcolor="#ffffff" stroked="false">
                <v:path arrowok="t"/>
                <v:fill type="solid"/>
              </v:shape>
              <v:shape style="position:absolute;left:1637;top:-124;width:139;height:125" coordorigin="1637,-124" coordsize="139,125" path="m1775,-37l1743,-35,1774,-35,1775,-37xe" filled="true" fillcolor="#ffffff" stroked="false">
                <v:path arrowok="t"/>
                <v:fill type="solid"/>
              </v:shape>
              <v:shape style="position:absolute;left:1637;top:-124;width:139;height:125" coordorigin="1637,-124" coordsize="139,125" path="m1748,-105l1709,-105,1724,-101,1721,-89,1712,-83,1702,-78,1697,-67,1709,-65,1715,-58,1728,-57,1735,-69,1742,-81,1748,-95,1748,-105xe" filled="true" fillcolor="#ffffff" stroked="false">
                <v:path arrowok="t"/>
                <v:fill type="solid"/>
              </v:shape>
            </v:group>
            <v:group style="position:absolute;left:3029;top:88;width:57;height:98" coordorigin="3029,88" coordsize="57,98">
              <v:shape style="position:absolute;left:3029;top:88;width:57;height:98" coordorigin="3029,88" coordsize="57,98" path="m3068,88l3038,102,3029,137,3038,172,3062,185,3078,171,3085,142,3082,110,3068,88xe" filled="true" fillcolor="#231f20" stroked="false">
                <v:path arrowok="t"/>
                <v:fill type="solid"/>
              </v:shape>
            </v:group>
            <v:group style="position:absolute;left:2779;top:118;width:60;height:98" coordorigin="2779,118" coordsize="60,98">
              <v:shape style="position:absolute;left:2779;top:118;width:60;height:98" coordorigin="2779,118" coordsize="60,98" path="m2822,118l2790,130,2779,164,2787,199,2809,216,2831,204,2839,176,2836,143,2822,118xe" filled="true" fillcolor="#231f20" stroked="false">
                <v:path arrowok="t"/>
                <v:fill type="solid"/>
              </v:shape>
              <v:shape style="position:absolute;left:2870;top:227;width:306;height:184" type="#_x0000_t75" stroked="false">
                <v:imagedata r:id="rId221" o:title=""/>
              </v:shape>
              <v:shape style="position:absolute;left:2600;top:572;width:158;height:203" type="#_x0000_t75" stroked="false">
                <v:imagedata r:id="rId222" o:title=""/>
              </v:shape>
              <v:shape style="position:absolute;left:1996;top:613;width:169;height:166" type="#_x0000_t75" stroked="false">
                <v:imagedata r:id="rId223" o:title=""/>
              </v:shape>
            </v:group>
            <v:group style="position:absolute;left:1593;top:-25;width:68;height:24" coordorigin="1593,-25" coordsize="68,24">
              <v:shape style="position:absolute;left:1593;top:-25;width:68;height:24" coordorigin="1593,-25" coordsize="68,24" path="m1632,-25l1611,-24,1593,-23,1604,-9,1620,-2,1640,-1,1660,-7,1650,-21,1632,-2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209"/>
          <w:footerReference w:type="default" r:id="rId210"/>
          <w:pgSz w:w="11910" w:h="16840"/>
          <w:pgMar w:header="417" w:footer="524" w:top="1300" w:bottom="720" w:left="740" w:right="740"/>
          <w:pgNumType w:start="21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107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56.692902pt;margin-top:9.784173pt;width:481.9pt;height:241.55pt;mso-position-horizontal-relative:page;mso-position-vertical-relative:paragraph;z-index:4048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97" w:lineRule="auto" w:before="49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Uma das maiores invenções da humanidade não foi a roda, o avião ou o raio </w:t>
                  </w:r>
                  <w:r>
                    <w:rPr>
                      <w:color w:val="231F20"/>
                      <w:spacing w:val="-3"/>
                    </w:rPr>
                    <w:t>laser, </w:t>
                  </w:r>
                  <w:r>
                    <w:rPr>
                      <w:color w:val="231F20"/>
                    </w:rPr>
                    <w:t>mas o</w:t>
                  </w:r>
                  <w:r>
                    <w:rPr>
                      <w:color w:val="231F20"/>
                      <w:spacing w:val="4"/>
                    </w:rPr>
                    <w:t> </w:t>
                  </w:r>
                  <w:r>
                    <w:rPr>
                      <w:color w:val="231F20"/>
                    </w:rPr>
                    <w:t>sanduíche.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3"/>
                    <w:ind w:left="108" w:right="110" w:firstLine="283"/>
                    <w:jc w:val="both"/>
                  </w:pP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sanduíche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nasceu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quando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quarto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Conde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Sandwittch,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ainda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no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século </w:t>
                  </w:r>
                  <w:r>
                    <w:rPr>
                      <w:color w:val="231F20"/>
                      <w:spacing w:val="-3"/>
                    </w:rPr>
                    <w:t>XVIII, </w:t>
                  </w:r>
                  <w:r>
                    <w:rPr>
                      <w:color w:val="231F20"/>
                    </w:rPr>
                    <w:t>em vez de </w:t>
                  </w:r>
                  <w:r>
                    <w:rPr>
                      <w:color w:val="231F20"/>
                      <w:spacing w:val="-3"/>
                    </w:rPr>
                    <w:t>enfrentar </w:t>
                  </w:r>
                  <w:r>
                    <w:rPr>
                      <w:color w:val="231F20"/>
                    </w:rPr>
                    <w:t>a </w:t>
                  </w:r>
                  <w:r>
                    <w:rPr>
                      <w:color w:val="231F20"/>
                      <w:spacing w:val="-3"/>
                    </w:rPr>
                    <w:t>preguiça </w:t>
                  </w:r>
                  <w:r>
                    <w:rPr>
                      <w:color w:val="231F20"/>
                    </w:rPr>
                    <w:t>de um </w:t>
                  </w:r>
                  <w:r>
                    <w:rPr>
                      <w:color w:val="231F20"/>
                      <w:spacing w:val="-3"/>
                    </w:rPr>
                    <w:t>jantar formal, ordenou </w:t>
                  </w:r>
                  <w:r>
                    <w:rPr>
                      <w:color w:val="231F20"/>
                    </w:rPr>
                    <w:t>a </w:t>
                  </w:r>
                  <w:r>
                    <w:rPr>
                      <w:color w:val="231F20"/>
                      <w:spacing w:val="-3"/>
                    </w:rPr>
                    <w:t>seu </w:t>
                  </w:r>
                  <w:r>
                    <w:rPr>
                      <w:color w:val="231F20"/>
                      <w:spacing w:val="-3"/>
                    </w:rPr>
                    <w:t>criado </w:t>
                  </w:r>
                  <w:r>
                    <w:rPr>
                      <w:color w:val="231F20"/>
                    </w:rPr>
                    <w:t>que </w:t>
                  </w:r>
                  <w:r>
                    <w:rPr>
                      <w:color w:val="231F20"/>
                      <w:spacing w:val="-3"/>
                    </w:rPr>
                    <w:t>fizesse “qualquer coisa” simples </w:t>
                  </w:r>
                  <w:r>
                    <w:rPr>
                      <w:color w:val="231F20"/>
                    </w:rPr>
                    <w:t>e </w:t>
                  </w:r>
                  <w:r>
                    <w:rPr>
                      <w:color w:val="231F20"/>
                      <w:spacing w:val="-3"/>
                    </w:rPr>
                    <w:t>rápida. </w:t>
                  </w:r>
                  <w:r>
                    <w:rPr>
                      <w:color w:val="231F20"/>
                    </w:rPr>
                    <w:t>Ele </w:t>
                  </w:r>
                  <w:r>
                    <w:rPr>
                      <w:color w:val="231F20"/>
                      <w:spacing w:val="-3"/>
                    </w:rPr>
                    <w:t>queria matar </w:t>
                  </w:r>
                  <w:r>
                    <w:rPr>
                      <w:color w:val="231F20"/>
                    </w:rPr>
                    <w:t>a </w:t>
                  </w:r>
                  <w:r>
                    <w:rPr>
                      <w:color w:val="231F20"/>
                      <w:spacing w:val="-3"/>
                    </w:rPr>
                    <w:t>fome </w:t>
                  </w:r>
                  <w:r>
                    <w:rPr>
                      <w:color w:val="231F20"/>
                      <w:spacing w:val="-3"/>
                    </w:rPr>
                  </w:r>
                  <w:r>
                    <w:rPr>
                      <w:color w:val="231F20"/>
                    </w:rPr>
                    <w:t>sem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abandonar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estava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fazendo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dizem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jogava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cartas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baralho.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3"/>
                    <w:ind w:left="108" w:right="106" w:firstLine="283"/>
                    <w:jc w:val="right"/>
                  </w:pPr>
                  <w:r>
                    <w:rPr>
                      <w:color w:val="231F20"/>
                    </w:rPr>
                    <w:t>Quase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em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pânico,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criado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apanhou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duas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fatias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pão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enfiou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entre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elas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um naco de presunto. O Conde nunca mais jantou – só comeu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sanduíches.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3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lá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cá,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pessoas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ficaram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muito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mais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ocupadas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nobre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inglês </w:t>
                  </w:r>
                  <w:r>
                    <w:rPr>
                      <w:color w:val="231F20"/>
                    </w:rPr>
                    <w:t>e a criação do criado virou mania universal. Atraente pelo visual, simples, o sanduíche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viu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passar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dois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séculos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incorporando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à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sua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fórmula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básica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tudo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3"/>
                    <w:ind w:left="108" w:right="106"/>
                    <w:jc w:val="left"/>
                  </w:pPr>
                  <w:r>
                    <w:rPr>
                      <w:color w:val="231F20"/>
                    </w:rPr>
                    <w:t>que se possa imaginar de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comestível.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2908" w:right="107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em: &lt;</w:t>
      </w:r>
      <w:hyperlink r:id="rId225">
        <w:r>
          <w:rPr>
            <w:rFonts w:ascii="Arial" w:hAnsi="Arial"/>
            <w:color w:val="231F20"/>
            <w:sz w:val="16"/>
          </w:rPr>
          <w:t>www.sanduicheprimavera.com.br</w:t>
        </w:r>
      </w:hyperlink>
      <w:r>
        <w:rPr>
          <w:rFonts w:ascii="Arial" w:hAnsi="Arial"/>
          <w:color w:val="231F20"/>
          <w:sz w:val="16"/>
        </w:rPr>
        <w:t>&gt;. Acesso em: 31  maio  2012.</w:t>
      </w:r>
      <w:r>
        <w:rPr>
          <w:rFonts w:ascii="Arial" w:hAnsi="Arial"/>
          <w:color w:val="231F20"/>
          <w:spacing w:val="-20"/>
          <w:sz w:val="16"/>
        </w:rPr>
        <w:t> </w:t>
      </w:r>
      <w:r>
        <w:rPr>
          <w:rFonts w:ascii="Arial" w:hAnsi="Arial"/>
          <w:color w:val="231F20"/>
          <w:sz w:val="16"/>
        </w:rPr>
        <w:t>(P030096D3_SUP)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107"/>
        <w:jc w:val="left"/>
      </w:pPr>
      <w:r>
        <w:rPr>
          <w:color w:val="231F20"/>
        </w:rPr>
        <w:t>Qual é o assunto desse</w:t>
      </w:r>
      <w:r>
        <w:rPr>
          <w:color w:val="231F20"/>
          <w:spacing w:val="-1"/>
        </w:rPr>
        <w:t> </w:t>
      </w:r>
      <w:r>
        <w:rPr>
          <w:color w:val="231F20"/>
        </w:rPr>
        <w:t>texto?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6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 origem do</w:t>
      </w:r>
      <w:r>
        <w:rPr>
          <w:rFonts w:ascii="Arial" w:hAnsi="Arial"/>
          <w:color w:val="231F20"/>
          <w:spacing w:val="-17"/>
          <w:sz w:val="28"/>
        </w:rPr>
        <w:t> </w:t>
      </w:r>
      <w:r>
        <w:rPr>
          <w:rFonts w:ascii="Arial" w:hAnsi="Arial"/>
          <w:color w:val="231F20"/>
          <w:sz w:val="28"/>
        </w:rPr>
        <w:t>sanduíche.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6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As receitas de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sanduíche.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O jantar no século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XVIII.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Os jogos de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baralho.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224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26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88;top:155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P041913E4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1"/>
        <w:ind w:right="107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group style="position:absolute;margin-left:103.686996pt;margin-top:9.534173pt;width:387.95pt;height:124.25pt;mso-position-horizontal-relative:page;mso-position-vertical-relative:paragraph;z-index:4144;mso-wrap-distance-left:0;mso-wrap-distance-right:0" coordorigin="2074,191" coordsize="7759,2485">
            <v:group style="position:absolute;left:2079;top:196;width:7749;height:2" coordorigin="2079,196" coordsize="7749,2">
              <v:shape style="position:absolute;left:2079;top:196;width:7749;height:2" coordorigin="2079,196" coordsize="7749,0" path="m2079,196l9827,196e" filled="false" stroked="true" strokeweight=".5pt" strokecolor="#231f20">
                <v:path arrowok="t"/>
              </v:shape>
            </v:group>
            <v:group style="position:absolute;left:2084;top:201;width:2;height:2465" coordorigin="2084,201" coordsize="2,2465">
              <v:shape style="position:absolute;left:2084;top:201;width:2;height:2465" coordorigin="2084,201" coordsize="0,2465" path="m2084,2665l2084,201e" filled="false" stroked="true" strokeweight=".5pt" strokecolor="#231f20">
                <v:path arrowok="t"/>
              </v:shape>
            </v:group>
            <v:group style="position:absolute;left:9822;top:201;width:2;height:2465" coordorigin="9822,201" coordsize="2,2465">
              <v:shape style="position:absolute;left:9822;top:201;width:2;height:2465" coordorigin="9822,201" coordsize="0,2465" path="m9822,2665l9822,201e" filled="false" stroked="true" strokeweight=".5pt" strokecolor="#231f20">
                <v:path arrowok="t"/>
              </v:shape>
            </v:group>
            <v:group style="position:absolute;left:2079;top:2670;width:7749;height:2" coordorigin="2079,2670" coordsize="7749,2">
              <v:shape style="position:absolute;left:2079;top:2670;width:7749;height:2" coordorigin="2079,2670" coordsize="7749,0" path="m2079,2670l9827,2670e" filled="false" stroked="true" strokeweight=".5pt" strokecolor="#231f20">
                <v:path arrowok="t"/>
              </v:shape>
              <v:shape style="position:absolute;left:2166;top:276;width:7574;height:2362" type="#_x0000_t75" stroked="false">
                <v:imagedata r:id="rId227" o:title=""/>
              </v:shape>
            </v:group>
            <w10:wrap type="topAndBottom"/>
          </v:group>
        </w:pict>
      </w:r>
    </w:p>
    <w:p>
      <w:pPr>
        <w:spacing w:before="21"/>
        <w:ind w:left="983" w:right="107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SOUSA, Maurício de. Turma da Mônica. </w:t>
      </w:r>
      <w:r>
        <w:rPr>
          <w:rFonts w:ascii="Arial" w:hAnsi="Arial"/>
          <w:i/>
          <w:color w:val="231F20"/>
          <w:sz w:val="16"/>
        </w:rPr>
        <w:t>De quem é esse coelho? </w:t>
      </w:r>
      <w:r>
        <w:rPr>
          <w:rFonts w:ascii="Arial" w:hAnsi="Arial"/>
          <w:color w:val="231F20"/>
          <w:sz w:val="16"/>
        </w:rPr>
        <w:t>Porto Alegre. L&amp;PM. 2010. p. 41.</w:t>
      </w:r>
      <w:r>
        <w:rPr>
          <w:rFonts w:ascii="Arial" w:hAnsi="Arial"/>
          <w:color w:val="231F20"/>
          <w:spacing w:val="-26"/>
          <w:sz w:val="16"/>
        </w:rPr>
        <w:t> </w:t>
      </w:r>
      <w:r>
        <w:rPr>
          <w:rFonts w:ascii="Arial" w:hAnsi="Arial"/>
          <w:color w:val="231F20"/>
          <w:sz w:val="16"/>
        </w:rPr>
        <w:t>(P041913E4_SUP)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107"/>
        <w:jc w:val="left"/>
      </w:pPr>
      <w:r>
        <w:rPr>
          <w:color w:val="231F20"/>
        </w:rPr>
        <w:t>Esse texto é engraçado porque o</w:t>
      </w:r>
      <w:r>
        <w:rPr>
          <w:color w:val="231F20"/>
          <w:spacing w:val="-1"/>
        </w:rPr>
        <w:t> </w:t>
      </w:r>
      <w:r>
        <w:rPr>
          <w:color w:val="231F20"/>
        </w:rPr>
        <w:t>menino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7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deixa o carrinho no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estacionamento.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7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entra sozinho no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supermercado.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faz um favor para sua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mãe.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puxa o carrinho pela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rua.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42.52pt;margin-top:10.202145pt;width:510.25pt;height:22.7pt;mso-position-horizontal-relative:page;mso-position-vertical-relative:paragraph;z-index:4216;mso-wrap-distance-left:0;mso-wrap-distance-right:0" coordorigin="850,204" coordsize="10205,454">
            <v:group style="position:absolute;left:850;top:204;width:2098;height:454" coordorigin="850,204" coordsize="2098,454">
              <v:shape style="position:absolute;left:850;top:204;width:2098;height:454" coordorigin="850,204" coordsize="2098,454" path="m2948,204l850,204,850,658,2948,658,2948,204xe" filled="true" fillcolor="#d1d3d4" stroked="false">
                <v:path arrowok="t"/>
                <v:fill type="solid"/>
              </v:shape>
            </v:group>
            <v:group style="position:absolute;left:2948;top:204;width:8108;height:454" coordorigin="2948,204" coordsize="8108,454">
              <v:shape style="position:absolute;left:2948;top:204;width:8108;height:454" coordorigin="2948,204" coordsize="8108,454" path="m11055,204l2948,204,2948,658,11055,658,11055,204xe" filled="true" fillcolor="#d1d3d4" stroked="false">
                <v:path arrowok="t"/>
                <v:fill type="solid"/>
              </v:shape>
              <v:shape style="position:absolute;left:930;top:31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27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0;top:359;width:845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16"/>
                        </w:rPr>
                        <w:t>P030064D3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8"/>
        <w:ind w:right="107"/>
        <w:jc w:val="left"/>
        <w:rPr>
          <w:b w:val="0"/>
          <w:bCs w:val="0"/>
        </w:rPr>
      </w:pPr>
      <w:r>
        <w:rPr>
          <w:color w:val="231F20"/>
        </w:rPr>
        <w:t>Faça um X no quadradinho da frase que está escrita</w:t>
      </w:r>
      <w:r>
        <w:rPr>
          <w:color w:val="231F20"/>
          <w:spacing w:val="-1"/>
        </w:rPr>
        <w:t> </w:t>
      </w:r>
      <w:r>
        <w:rPr>
          <w:color w:val="231F20"/>
        </w:rPr>
        <w:t>corretamente.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31"/>
          <w:szCs w:val="31"/>
        </w:rPr>
      </w:pPr>
    </w:p>
    <w:p>
      <w:pPr>
        <w:pStyle w:val="ListParagraph"/>
        <w:numPr>
          <w:ilvl w:val="0"/>
          <w:numId w:val="28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QUEM  TEMUMAMIGO</w:t>
      </w:r>
      <w:r>
        <w:rPr>
          <w:rFonts w:ascii="Arial"/>
          <w:color w:val="231F20"/>
          <w:spacing w:val="-12"/>
          <w:sz w:val="28"/>
        </w:rPr>
        <w:t> </w:t>
      </w:r>
      <w:r>
        <w:rPr>
          <w:rFonts w:ascii="Arial"/>
          <w:color w:val="231F20"/>
          <w:sz w:val="28"/>
        </w:rPr>
        <w:t>TEMUMTESOURO.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8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QUEMTEM UMAMIGO</w:t>
      </w:r>
      <w:r>
        <w:rPr>
          <w:rFonts w:ascii="Arial"/>
          <w:color w:val="231F20"/>
          <w:spacing w:val="-6"/>
          <w:sz w:val="28"/>
        </w:rPr>
        <w:t> </w:t>
      </w:r>
      <w:r>
        <w:rPr>
          <w:rFonts w:ascii="Arial"/>
          <w:color w:val="231F20"/>
          <w:sz w:val="28"/>
        </w:rPr>
        <w:t>TEMUMTESOURO.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QUEM  TEM UM AMIGO TEM UM</w:t>
      </w:r>
      <w:r>
        <w:rPr>
          <w:rFonts w:ascii="Arial"/>
          <w:color w:val="231F20"/>
          <w:spacing w:val="-34"/>
          <w:sz w:val="28"/>
        </w:rPr>
        <w:t> </w:t>
      </w:r>
      <w:r>
        <w:rPr>
          <w:rFonts w:ascii="Arial"/>
          <w:color w:val="231F20"/>
          <w:sz w:val="28"/>
        </w:rPr>
        <w:t>TESOURO.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QUEMTEMUMAMIGO TEMUM</w:t>
      </w:r>
      <w:r>
        <w:rPr>
          <w:rFonts w:ascii="Arial"/>
          <w:color w:val="231F20"/>
          <w:spacing w:val="-12"/>
          <w:sz w:val="28"/>
        </w:rPr>
        <w:t> </w:t>
      </w:r>
      <w:r>
        <w:rPr>
          <w:rFonts w:ascii="Arial"/>
          <w:color w:val="231F20"/>
          <w:sz w:val="28"/>
        </w:rPr>
        <w:t>TESOURO.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226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1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 w:before="64"/>
        <w:ind w:right="107"/>
        <w:jc w:val="left"/>
        <w:rPr>
          <w:b w:val="0"/>
          <w:bCs w:val="0"/>
        </w:rPr>
      </w:pPr>
      <w:r>
        <w:rPr>
          <w:color w:val="231F20"/>
        </w:rPr>
        <w:t>Leia o texto abaixo para responder às questões a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seguir.</w:t>
      </w:r>
      <w:r>
        <w:rPr>
          <w:b w:val="0"/>
          <w:spacing w:val="-3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pStyle w:val="BodyText"/>
        <w:spacing w:line="297" w:lineRule="auto" w:before="64"/>
        <w:ind w:left="790" w:right="4422"/>
        <w:jc w:val="left"/>
      </w:pPr>
      <w:r>
        <w:rPr/>
        <w:pict>
          <v:group style="position:absolute;margin-left:56.192902pt;margin-top:.219815pt;width:482.9pt;height:382.05pt;mso-position-horizontal-relative:page;mso-position-vertical-relative:paragraph;z-index:-133600" coordorigin="1124,4" coordsize="9658,7641">
            <v:group style="position:absolute;left:1129;top:9;width:9648;height:2" coordorigin="1129,9" coordsize="9648,2">
              <v:shape style="position:absolute;left:1129;top:9;width:9648;height:2" coordorigin="1129,9" coordsize="9648,0" path="m1129,9l10777,9e" filled="false" stroked="true" strokeweight=".5pt" strokecolor="#231f20">
                <v:path arrowok="t"/>
              </v:shape>
            </v:group>
            <v:group style="position:absolute;left:1134;top:14;width:2;height:7621" coordorigin="1134,14" coordsize="2,7621">
              <v:shape style="position:absolute;left:1134;top:14;width:2;height:7621" coordorigin="1134,14" coordsize="0,7621" path="m1134,7635l1134,14e" filled="false" stroked="true" strokeweight=".5pt" strokecolor="#231f20">
                <v:path arrowok="t"/>
              </v:shape>
            </v:group>
            <v:group style="position:absolute;left:10772;top:14;width:2;height:7621" coordorigin="10772,14" coordsize="2,7621">
              <v:shape style="position:absolute;left:10772;top:14;width:2;height:7621" coordorigin="10772,14" coordsize="0,7621" path="m10772,7635l10772,14e" filled="false" stroked="true" strokeweight=".5pt" strokecolor="#231f20">
                <v:path arrowok="t"/>
              </v:shape>
            </v:group>
            <v:group style="position:absolute;left:1129;top:7640;width:9648;height:2" coordorigin="1129,7640" coordsize="9648,2">
              <v:shape style="position:absolute;left:1129;top:7640;width:9648;height:2" coordorigin="1129,7640" coordsize="9648,0" path="m1129,7640l10777,7640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A Lulu estava muito contente naquele</w:t>
      </w:r>
      <w:r>
        <w:rPr>
          <w:color w:val="231F20"/>
          <w:spacing w:val="-17"/>
        </w:rPr>
        <w:t> </w:t>
      </w:r>
      <w:r>
        <w:rPr>
          <w:color w:val="231F20"/>
        </w:rPr>
        <w:t>dia. </w:t>
      </w:r>
      <w:r>
        <w:rPr>
          <w:color w:val="231F20"/>
        </w:rPr>
        <w:t>É que era o dia do aniversário</w:t>
      </w:r>
      <w:r>
        <w:rPr>
          <w:color w:val="231F20"/>
          <w:spacing w:val="-1"/>
        </w:rPr>
        <w:t> </w:t>
      </w:r>
      <w:r>
        <w:rPr>
          <w:color w:val="231F20"/>
        </w:rPr>
        <w:t>dela.</w:t>
      </w:r>
      <w:r>
        <w:rPr/>
      </w:r>
    </w:p>
    <w:p>
      <w:pPr>
        <w:pStyle w:val="BodyText"/>
        <w:spacing w:line="297" w:lineRule="auto" w:before="3"/>
        <w:ind w:left="790" w:right="529"/>
        <w:jc w:val="left"/>
      </w:pPr>
      <w:r>
        <w:rPr>
          <w:color w:val="231F20"/>
        </w:rPr>
        <w:t>Quando ela chegou da escola já encontrou a mamãe preparando a festa. O bolo já estava pronto, os brigadeiros, as balas e os</w:t>
      </w:r>
      <w:r>
        <w:rPr>
          <w:color w:val="231F20"/>
          <w:spacing w:val="-2"/>
        </w:rPr>
        <w:t> </w:t>
      </w:r>
      <w:r>
        <w:rPr>
          <w:color w:val="231F20"/>
        </w:rPr>
        <w:t>pirulitos.</w:t>
      </w:r>
      <w:r>
        <w:rPr/>
      </w:r>
    </w:p>
    <w:p>
      <w:pPr>
        <w:pStyle w:val="BodyText"/>
        <w:spacing w:line="297" w:lineRule="auto" w:before="3"/>
        <w:ind w:left="790" w:right="107"/>
        <w:jc w:val="left"/>
      </w:pPr>
      <w:r>
        <w:rPr>
          <w:color w:val="231F20"/>
        </w:rPr>
        <w:t>O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papai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estava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enchendo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as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bolas</w:t>
      </w:r>
      <w:r>
        <w:rPr>
          <w:color w:val="231F20"/>
          <w:spacing w:val="-21"/>
        </w:rPr>
        <w:t> </w:t>
      </w:r>
      <w:r>
        <w:rPr>
          <w:color w:val="231F20"/>
        </w:rPr>
        <w:t>e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tia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Mari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estava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botando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mesa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na</w:t>
      </w:r>
      <w:r>
        <w:rPr>
          <w:color w:val="231F20"/>
          <w:spacing w:val="-21"/>
        </w:rPr>
        <w:t> </w:t>
      </w:r>
      <w:r>
        <w:rPr>
          <w:color w:val="231F20"/>
          <w:spacing w:val="-9"/>
        </w:rPr>
        <w:t>sala. </w:t>
      </w:r>
      <w:r>
        <w:rPr>
          <w:color w:val="231F20"/>
          <w:spacing w:val="-9"/>
        </w:rPr>
      </w:r>
      <w:r>
        <w:rPr>
          <w:color w:val="231F20"/>
          <w:spacing w:val="-7"/>
        </w:rPr>
        <w:t>Todos </w:t>
      </w:r>
      <w:r>
        <w:rPr>
          <w:color w:val="231F20"/>
        </w:rPr>
        <w:t>almoçaram na cozinha para não atrapalhar as</w:t>
      </w:r>
      <w:r>
        <w:rPr>
          <w:color w:val="231F20"/>
          <w:spacing w:val="8"/>
        </w:rPr>
        <w:t> </w:t>
      </w:r>
      <w:r>
        <w:rPr>
          <w:color w:val="231F20"/>
        </w:rPr>
        <w:t>arrumações.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Então Lulu tomou banho e vestiu sua roupa nova, que a mamãe tinha comprado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ela.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arrumou</w:t>
      </w:r>
      <w:r>
        <w:rPr>
          <w:color w:val="231F20"/>
          <w:spacing w:val="-9"/>
        </w:rPr>
        <w:t> </w:t>
      </w:r>
      <w:r>
        <w:rPr>
          <w:color w:val="231F20"/>
        </w:rPr>
        <w:t>toda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mamãe</w:t>
      </w:r>
      <w:r>
        <w:rPr>
          <w:color w:val="231F20"/>
          <w:spacing w:val="-9"/>
        </w:rPr>
        <w:t> </w:t>
      </w:r>
      <w:r>
        <w:rPr>
          <w:color w:val="231F20"/>
        </w:rPr>
        <w:t>botou</w:t>
      </w:r>
      <w:r>
        <w:rPr>
          <w:color w:val="231F20"/>
          <w:spacing w:val="-9"/>
        </w:rPr>
        <w:t> </w:t>
      </w:r>
      <w:r>
        <w:rPr>
          <w:color w:val="231F20"/>
        </w:rPr>
        <w:t>nela</w:t>
      </w:r>
      <w:r>
        <w:rPr>
          <w:color w:val="231F20"/>
          <w:spacing w:val="-9"/>
        </w:rPr>
        <w:t> </w:t>
      </w:r>
      <w:r>
        <w:rPr>
          <w:color w:val="231F20"/>
        </w:rPr>
        <w:t>um</w:t>
      </w:r>
      <w:r>
        <w:rPr>
          <w:color w:val="231F20"/>
          <w:spacing w:val="-9"/>
        </w:rPr>
        <w:t> </w:t>
      </w:r>
      <w:r>
        <w:rPr>
          <w:color w:val="231F20"/>
        </w:rPr>
        <w:t>pouquinho </w:t>
      </w:r>
      <w:r>
        <w:rPr>
          <w:color w:val="231F20"/>
        </w:rPr>
        <w:t>de água de</w:t>
      </w:r>
      <w:r>
        <w:rPr>
          <w:color w:val="231F20"/>
          <w:spacing w:val="-1"/>
        </w:rPr>
        <w:t> </w:t>
      </w:r>
      <w:r>
        <w:rPr>
          <w:color w:val="231F20"/>
        </w:rPr>
        <w:t>colônia.</w:t>
      </w:r>
      <w:r>
        <w:rPr/>
      </w:r>
    </w:p>
    <w:p>
      <w:pPr>
        <w:pStyle w:val="BodyText"/>
        <w:spacing w:line="297" w:lineRule="auto" w:before="3"/>
        <w:ind w:left="790" w:right="834"/>
        <w:jc w:val="left"/>
      </w:pPr>
      <w:r>
        <w:rPr>
          <w:color w:val="231F20"/>
        </w:rPr>
        <w:t>O primeiro convidado que chegou foi o priminho da Lulu, o Miguel. Depois chegou a </w:t>
      </w:r>
      <w:r>
        <w:rPr>
          <w:color w:val="231F20"/>
          <w:spacing w:val="-7"/>
        </w:rPr>
        <w:t>Taís, </w:t>
      </w:r>
      <w:r>
        <w:rPr>
          <w:color w:val="231F20"/>
        </w:rPr>
        <w:t>o Arthur e o Caiã e todos os colegas do</w:t>
      </w:r>
      <w:r>
        <w:rPr>
          <w:color w:val="231F20"/>
          <w:spacing w:val="-13"/>
        </w:rPr>
        <w:t> </w:t>
      </w:r>
      <w:r>
        <w:rPr>
          <w:color w:val="231F20"/>
        </w:rPr>
        <w:t>colégio. </w:t>
      </w:r>
      <w:r>
        <w:rPr>
          <w:color w:val="231F20"/>
        </w:rPr>
        <w:t>E ficaram todos brincando no</w:t>
      </w:r>
      <w:r>
        <w:rPr>
          <w:color w:val="231F20"/>
          <w:spacing w:val="-1"/>
        </w:rPr>
        <w:t> </w:t>
      </w:r>
      <w:r>
        <w:rPr>
          <w:color w:val="231F20"/>
        </w:rPr>
        <w:t>jardim.</w:t>
      </w:r>
      <w:r>
        <w:rPr/>
      </w:r>
    </w:p>
    <w:p>
      <w:pPr>
        <w:pStyle w:val="BodyText"/>
        <w:spacing w:line="240" w:lineRule="auto" w:before="3"/>
        <w:ind w:left="790" w:right="107"/>
        <w:jc w:val="left"/>
      </w:pPr>
      <w:r>
        <w:rPr>
          <w:color w:val="231F20"/>
        </w:rPr>
        <w:t>Aí todos entraram para abrir os</w:t>
      </w:r>
      <w:r>
        <w:rPr>
          <w:color w:val="231F20"/>
          <w:spacing w:val="-1"/>
        </w:rPr>
        <w:t> </w:t>
      </w:r>
      <w:r>
        <w:rPr>
          <w:color w:val="231F20"/>
        </w:rPr>
        <w:t>presentes.</w:t>
      </w:r>
      <w:r>
        <w:rPr/>
      </w:r>
    </w:p>
    <w:p>
      <w:pPr>
        <w:pStyle w:val="BodyText"/>
        <w:spacing w:line="240" w:lineRule="auto" w:before="78"/>
        <w:ind w:left="790" w:right="107"/>
        <w:jc w:val="left"/>
      </w:pPr>
      <w:r>
        <w:rPr>
          <w:color w:val="231F20"/>
        </w:rPr>
        <w:t>Depois foram soprar as velinhas e cantar</w:t>
      </w:r>
      <w:r>
        <w:rPr>
          <w:color w:val="231F20"/>
          <w:spacing w:val="-2"/>
        </w:rPr>
        <w:t> </w:t>
      </w:r>
      <w:r>
        <w:rPr>
          <w:color w:val="231F20"/>
        </w:rPr>
        <w:t>parabéns.</w:t>
      </w:r>
      <w:r>
        <w:rPr/>
      </w:r>
    </w:p>
    <w:p>
      <w:pPr>
        <w:pStyle w:val="BodyText"/>
        <w:spacing w:line="297" w:lineRule="auto" w:before="78"/>
        <w:ind w:left="507" w:right="505" w:firstLine="283"/>
        <w:jc w:val="both"/>
      </w:pPr>
      <w:r>
        <w:rPr>
          <w:color w:val="231F20"/>
        </w:rPr>
        <w:t>Lulu</w:t>
      </w:r>
      <w:r>
        <w:rPr>
          <w:color w:val="231F20"/>
          <w:spacing w:val="-12"/>
        </w:rPr>
        <w:t> </w:t>
      </w:r>
      <w:r>
        <w:rPr>
          <w:color w:val="231F20"/>
        </w:rPr>
        <w:t>gostou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todos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presentes,</w:t>
      </w:r>
      <w:r>
        <w:rPr>
          <w:color w:val="231F20"/>
          <w:spacing w:val="-12"/>
        </w:rPr>
        <w:t> </w:t>
      </w:r>
      <w:r>
        <w:rPr>
          <w:color w:val="231F20"/>
        </w:rPr>
        <w:t>mas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ela</w:t>
      </w:r>
      <w:r>
        <w:rPr>
          <w:color w:val="231F20"/>
          <w:spacing w:val="-12"/>
        </w:rPr>
        <w:t> </w:t>
      </w:r>
      <w:r>
        <w:rPr>
          <w:color w:val="231F20"/>
        </w:rPr>
        <w:t>mais</w:t>
      </w:r>
      <w:r>
        <w:rPr>
          <w:color w:val="231F20"/>
          <w:spacing w:val="-12"/>
        </w:rPr>
        <w:t> </w:t>
      </w:r>
      <w:r>
        <w:rPr>
          <w:color w:val="231F20"/>
        </w:rPr>
        <w:t>gostou</w:t>
      </w:r>
      <w:r>
        <w:rPr>
          <w:color w:val="231F20"/>
          <w:spacing w:val="-12"/>
        </w:rPr>
        <w:t> </w:t>
      </w:r>
      <w:r>
        <w:rPr>
          <w:color w:val="231F20"/>
        </w:rPr>
        <w:t>foi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caixa </w:t>
      </w:r>
      <w:r>
        <w:rPr>
          <w:color w:val="231F20"/>
        </w:rPr>
        <w:t>grande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lápis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cor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abria</w:t>
      </w:r>
      <w:r>
        <w:rPr>
          <w:color w:val="231F20"/>
          <w:spacing w:val="-14"/>
        </w:rPr>
        <w:t> </w:t>
      </w:r>
      <w:r>
        <w:rPr>
          <w:color w:val="231F20"/>
        </w:rPr>
        <w:t>feito</w:t>
      </w:r>
      <w:r>
        <w:rPr>
          <w:color w:val="231F20"/>
          <w:spacing w:val="-14"/>
        </w:rPr>
        <w:t> </w:t>
      </w:r>
      <w:r>
        <w:rPr>
          <w:color w:val="231F20"/>
        </w:rPr>
        <w:t>uma</w:t>
      </w:r>
      <w:r>
        <w:rPr>
          <w:color w:val="231F20"/>
          <w:spacing w:val="-14"/>
        </w:rPr>
        <w:t> </w:t>
      </w:r>
      <w:r>
        <w:rPr>
          <w:color w:val="231F20"/>
        </w:rPr>
        <w:t>sanfona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tinha</w:t>
      </w:r>
      <w:r>
        <w:rPr>
          <w:color w:val="231F20"/>
          <w:spacing w:val="-14"/>
        </w:rPr>
        <w:t> </w:t>
      </w:r>
      <w:r>
        <w:rPr>
          <w:color w:val="231F20"/>
        </w:rPr>
        <w:t>todas,</w:t>
      </w:r>
      <w:r>
        <w:rPr>
          <w:color w:val="231F20"/>
          <w:spacing w:val="-14"/>
        </w:rPr>
        <w:t> </w:t>
      </w:r>
      <w:r>
        <w:rPr>
          <w:color w:val="231F20"/>
        </w:rPr>
        <w:t>mas </w:t>
      </w:r>
      <w:r>
        <w:rPr>
          <w:color w:val="231F20"/>
        </w:rPr>
        <w:t>todas as cores,</w:t>
      </w:r>
      <w:r>
        <w:rPr>
          <w:color w:val="231F20"/>
          <w:spacing w:val="-1"/>
        </w:rPr>
        <w:t> </w:t>
      </w:r>
      <w:r>
        <w:rPr>
          <w:color w:val="231F20"/>
        </w:rPr>
        <w:t>mesmo.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Depois que todos foram embora a Lulu foi dormir e ela até botou a caixa de lápis de cor do lado da caminha</w:t>
      </w:r>
      <w:r>
        <w:rPr>
          <w:color w:val="231F20"/>
          <w:spacing w:val="-2"/>
        </w:rPr>
        <w:t> </w:t>
      </w:r>
      <w:r>
        <w:rPr>
          <w:color w:val="231F20"/>
        </w:rPr>
        <w:t>dela.</w:t>
      </w:r>
      <w:r>
        <w:rPr/>
      </w:r>
    </w:p>
    <w:p>
      <w:pPr>
        <w:spacing w:before="31"/>
        <w:ind w:left="167" w:right="107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ROCHA, Ruth. Disponível </w:t>
      </w:r>
      <w:hyperlink r:id="rId228">
        <w:r>
          <w:rPr>
            <w:rFonts w:ascii="Arial" w:hAnsi="Arial"/>
            <w:color w:val="231F20"/>
            <w:sz w:val="16"/>
          </w:rPr>
          <w:t>em: &lt;http://www2.uol.com.br/ruthrocha/historias_01.htm&gt;.</w:t>
        </w:r>
      </w:hyperlink>
      <w:r>
        <w:rPr>
          <w:rFonts w:ascii="Arial" w:hAnsi="Arial"/>
          <w:color w:val="231F20"/>
          <w:sz w:val="16"/>
        </w:rPr>
        <w:t> Acesso em: </w:t>
      </w:r>
      <w:r>
        <w:rPr>
          <w:rFonts w:ascii="Arial" w:hAnsi="Arial"/>
          <w:color w:val="231F20"/>
          <w:spacing w:val="-6"/>
          <w:sz w:val="16"/>
        </w:rPr>
        <w:t>11 </w:t>
      </w:r>
      <w:r>
        <w:rPr>
          <w:rFonts w:ascii="Arial" w:hAnsi="Arial"/>
          <w:color w:val="231F20"/>
          <w:sz w:val="16"/>
        </w:rPr>
        <w:t>set. 2012. Fragmento.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(P041962E4_SUP)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42.52pt;margin-top:10.805667pt;width:510.25pt;height:22.7pt;mso-position-horizontal-relative:page;mso-position-vertical-relative:paragraph;z-index:4288;mso-wrap-distance-left:0;mso-wrap-distance-right:0" coordorigin="850,216" coordsize="10205,454">
            <v:group style="position:absolute;left:850;top:216;width:2098;height:454" coordorigin="850,216" coordsize="2098,454">
              <v:shape style="position:absolute;left:850;top:216;width:2098;height:454" coordorigin="850,216" coordsize="2098,454" path="m2948,216l850,216,850,670,2948,670,2948,216xe" filled="true" fillcolor="#d1d3d4" stroked="false">
                <v:path arrowok="t"/>
                <v:fill type="solid"/>
              </v:shape>
            </v:group>
            <v:group style="position:absolute;left:2948;top:216;width:8108;height:454" coordorigin="2948,216" coordsize="8108,454">
              <v:shape style="position:absolute;left:2948;top:216;width:8108;height:454" coordorigin="2948,216" coordsize="8108,454" path="m11055,216l2948,216,2948,670,11055,670,11055,216xe" filled="true" fillcolor="#d1d3d4" stroked="false">
                <v:path arrowok="t"/>
                <v:fill type="solid"/>
              </v:shape>
              <v:shape style="position:absolute;left:930;top:327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28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371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P041979E4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107"/>
        <w:jc w:val="left"/>
      </w:pPr>
      <w:r>
        <w:rPr>
          <w:color w:val="231F20"/>
        </w:rPr>
        <w:t>Nesse texto, qual é o trecho que dá ideia de</w:t>
      </w:r>
      <w:r>
        <w:rPr>
          <w:color w:val="231F20"/>
          <w:spacing w:val="-2"/>
        </w:rPr>
        <w:t> </w:t>
      </w:r>
      <w:r>
        <w:rPr>
          <w:color w:val="231F20"/>
        </w:rPr>
        <w:t>tempo?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9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 w:cs="Arial" w:eastAsia="Arial" w:hint="default"/>
          <w:color w:val="231F20"/>
          <w:sz w:val="28"/>
          <w:szCs w:val="28"/>
        </w:rPr>
        <w:t>“Depois que todos foram</w:t>
      </w:r>
      <w:r>
        <w:rPr>
          <w:rFonts w:ascii="Arial" w:hAnsi="Arial" w:cs="Arial" w:eastAsia="Arial" w:hint="default"/>
          <w:color w:val="231F20"/>
          <w:spacing w:val="-1"/>
          <w:sz w:val="28"/>
          <w:szCs w:val="28"/>
        </w:rPr>
        <w:t> </w:t>
      </w:r>
      <w:r>
        <w:rPr>
          <w:rFonts w:ascii="Arial" w:hAnsi="Arial" w:cs="Arial" w:eastAsia="Arial" w:hint="default"/>
          <w:color w:val="231F20"/>
          <w:sz w:val="28"/>
          <w:szCs w:val="28"/>
        </w:rPr>
        <w:t>embora...”.</w:t>
      </w:r>
      <w:r>
        <w:rPr>
          <w:rFonts w:ascii="Arial" w:hAnsi="Arial" w:cs="Arial" w:eastAsia="Arial" w:hint="default"/>
          <w:sz w:val="28"/>
          <w:szCs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9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 w:cs="Arial" w:eastAsia="Arial" w:hint="default"/>
          <w:color w:val="231F20"/>
          <w:sz w:val="28"/>
          <w:szCs w:val="28"/>
        </w:rPr>
        <w:t>“E ficaram todos brincando no</w:t>
      </w:r>
      <w:r>
        <w:rPr>
          <w:rFonts w:ascii="Arial" w:hAnsi="Arial" w:cs="Arial" w:eastAsia="Arial" w:hint="default"/>
          <w:color w:val="231F20"/>
          <w:spacing w:val="-1"/>
          <w:sz w:val="28"/>
          <w:szCs w:val="28"/>
        </w:rPr>
        <w:t> </w:t>
      </w:r>
      <w:r>
        <w:rPr>
          <w:rFonts w:ascii="Arial" w:hAnsi="Arial" w:cs="Arial" w:eastAsia="Arial" w:hint="default"/>
          <w:color w:val="231F20"/>
          <w:sz w:val="28"/>
          <w:szCs w:val="28"/>
        </w:rPr>
        <w:t>jardim.”.</w:t>
      </w:r>
      <w:r>
        <w:rPr>
          <w:rFonts w:ascii="Arial" w:hAnsi="Arial" w:cs="Arial" w:eastAsia="Arial" w:hint="default"/>
          <w:sz w:val="28"/>
          <w:szCs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9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 w:cs="Arial" w:eastAsia="Arial" w:hint="default"/>
          <w:color w:val="231F20"/>
          <w:sz w:val="28"/>
          <w:szCs w:val="28"/>
        </w:rPr>
        <w:t>“O papai estava enchendo as</w:t>
      </w:r>
      <w:r>
        <w:rPr>
          <w:rFonts w:ascii="Arial" w:hAnsi="Arial" w:cs="Arial" w:eastAsia="Arial" w:hint="default"/>
          <w:color w:val="231F20"/>
          <w:spacing w:val="-1"/>
          <w:sz w:val="28"/>
          <w:szCs w:val="28"/>
        </w:rPr>
        <w:t> </w:t>
      </w:r>
      <w:r>
        <w:rPr>
          <w:rFonts w:ascii="Arial" w:hAnsi="Arial" w:cs="Arial" w:eastAsia="Arial" w:hint="default"/>
          <w:color w:val="231F20"/>
          <w:sz w:val="28"/>
          <w:szCs w:val="28"/>
        </w:rPr>
        <w:t>bolas...”.</w:t>
      </w:r>
      <w:r>
        <w:rPr>
          <w:rFonts w:ascii="Arial" w:hAnsi="Arial" w:cs="Arial" w:eastAsia="Arial" w:hint="default"/>
          <w:sz w:val="28"/>
          <w:szCs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9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 w:cs="Arial" w:eastAsia="Arial" w:hint="default"/>
          <w:color w:val="231F20"/>
          <w:spacing w:val="-6"/>
          <w:sz w:val="28"/>
          <w:szCs w:val="28"/>
        </w:rPr>
        <w:t>“Todos </w:t>
      </w:r>
      <w:r>
        <w:rPr>
          <w:rFonts w:ascii="Arial" w:hAnsi="Arial" w:cs="Arial" w:eastAsia="Arial" w:hint="default"/>
          <w:color w:val="231F20"/>
          <w:sz w:val="28"/>
          <w:szCs w:val="28"/>
        </w:rPr>
        <w:t>almoçaram na</w:t>
      </w:r>
      <w:r>
        <w:rPr>
          <w:rFonts w:ascii="Arial" w:hAnsi="Arial" w:cs="Arial" w:eastAsia="Arial" w:hint="default"/>
          <w:color w:val="231F20"/>
          <w:spacing w:val="9"/>
          <w:sz w:val="28"/>
          <w:szCs w:val="28"/>
        </w:rPr>
        <w:t> </w:t>
      </w:r>
      <w:r>
        <w:rPr>
          <w:rFonts w:ascii="Arial" w:hAnsi="Arial" w:cs="Arial" w:eastAsia="Arial" w:hint="default"/>
          <w:color w:val="231F20"/>
          <w:sz w:val="28"/>
          <w:szCs w:val="28"/>
        </w:rPr>
        <w:t>cozinha...”.</w:t>
      </w:r>
      <w:r>
        <w:rPr>
          <w:rFonts w:ascii="Arial" w:hAnsi="Arial" w:cs="Arial" w:eastAsia="Arial" w:hint="default"/>
          <w:sz w:val="28"/>
          <w:szCs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29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88;top:155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P041977E4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1"/>
        <w:ind w:left="110" w:right="107"/>
        <w:jc w:val="left"/>
      </w:pPr>
      <w:r>
        <w:rPr>
          <w:color w:val="231F20"/>
        </w:rPr>
        <w:t>Esse texto</w:t>
      </w:r>
      <w:r>
        <w:rPr>
          <w:color w:val="231F20"/>
          <w:spacing w:val="-1"/>
        </w:rPr>
        <w:t> </w:t>
      </w:r>
      <w:r>
        <w:rPr>
          <w:color w:val="231F20"/>
        </w:rPr>
        <w:t>é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30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um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conto.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0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um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convite.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0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uma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carta.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0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uma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notícia.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42.52pt;margin-top:10.202162pt;width:510.25pt;height:22.7pt;mso-position-horizontal-relative:page;mso-position-vertical-relative:paragraph;z-index:4456;mso-wrap-distance-left:0;mso-wrap-distance-right:0" coordorigin="850,204" coordsize="10205,454">
            <v:group style="position:absolute;left:850;top:204;width:2098;height:454" coordorigin="850,204" coordsize="2098,454">
              <v:shape style="position:absolute;left:850;top:204;width:2098;height:454" coordorigin="850,204" coordsize="2098,454" path="m2948,204l850,204,850,658,2948,658,2948,204xe" filled="true" fillcolor="#d1d3d4" stroked="false">
                <v:path arrowok="t"/>
                <v:fill type="solid"/>
              </v:shape>
            </v:group>
            <v:group style="position:absolute;left:2948;top:204;width:8108;height:454" coordorigin="2948,204" coordsize="8108,454">
              <v:shape style="position:absolute;left:2948;top:204;width:8108;height:454" coordorigin="2948,204" coordsize="8108,454" path="m11055,204l2948,204,2948,658,11055,658,11055,204xe" filled="true" fillcolor="#d1d3d4" stroked="false">
                <v:path arrowok="t"/>
                <v:fill type="solid"/>
              </v:shape>
              <v:shape style="position:absolute;left:930;top:31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30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359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P041972E4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107"/>
        <w:jc w:val="left"/>
      </w:pPr>
      <w:r>
        <w:rPr>
          <w:color w:val="231F20"/>
        </w:rPr>
        <w:t>Esse texto serve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31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apresentar uma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informação.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1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contar uma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história.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convidar para uma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festa.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ensinar uma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brincadeira.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 w:hint="default"/>
          <w:sz w:val="10"/>
          <w:szCs w:val="10"/>
        </w:rPr>
      </w:pPr>
      <w:r>
        <w:rPr/>
        <w:pict>
          <v:group style="position:absolute;margin-left:42.52pt;margin-top:6.748pt;width:510.25pt;height:22.7pt;mso-position-horizontal-relative:page;mso-position-vertical-relative:paragraph;z-index:4600;mso-wrap-distance-left:0;mso-wrap-distance-right:0" coordorigin="850,135" coordsize="10205,454">
            <v:group style="position:absolute;left:850;top:135;width:2098;height:454" coordorigin="850,135" coordsize="2098,454">
              <v:shape style="position:absolute;left:850;top:135;width:2098;height:454" coordorigin="850,135" coordsize="2098,454" path="m2948,135l850,135,850,589,2948,589,2948,135xe" filled="true" fillcolor="#d1d3d4" stroked="false">
                <v:path arrowok="t"/>
                <v:fill type="solid"/>
              </v:shape>
            </v:group>
            <v:group style="position:absolute;left:2948;top:135;width:8108;height:454" coordorigin="2948,135" coordsize="8108,454">
              <v:shape style="position:absolute;left:2948;top:135;width:8108;height:454" coordorigin="2948,135" coordsize="8108,454" path="m11055,135l2948,135,2948,589,11055,589,11055,135xe" filled="true" fillcolor="#d1d3d4" stroked="false">
                <v:path arrowok="t"/>
                <v:fill type="solid"/>
              </v:shape>
              <v:shape style="position:absolute;left:930;top:246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31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290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M031966E4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7"/>
        <w:rPr>
          <w:rFonts w:ascii="Arial" w:hAnsi="Arial" w:cs="Arial" w:eastAsia="Arial" w:hint="default"/>
          <w:sz w:val="5"/>
          <w:szCs w:val="5"/>
        </w:rPr>
      </w:pPr>
    </w:p>
    <w:p>
      <w:pPr>
        <w:pStyle w:val="BodyText"/>
        <w:spacing w:line="240" w:lineRule="auto" w:before="64"/>
        <w:ind w:left="110" w:right="107"/>
        <w:jc w:val="left"/>
      </w:pPr>
      <w:r>
        <w:rPr>
          <w:color w:val="231F20"/>
        </w:rPr>
        <w:t>Observe abaixo as 18 moedas que Ronaldo distribuiu igualmente em dois</w:t>
      </w:r>
      <w:r>
        <w:rPr>
          <w:color w:val="231F20"/>
          <w:spacing w:val="-2"/>
        </w:rPr>
        <w:t> </w:t>
      </w:r>
      <w:r>
        <w:rPr>
          <w:color w:val="231F20"/>
        </w:rPr>
        <w:t>potes.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153.044998pt;margin-top:13.44721pt;width:44.55pt;height:44.55pt;mso-position-horizontal-relative:page;mso-position-vertical-relative:paragraph;z-index:4624;mso-wrap-distance-left:0;mso-wrap-distance-right:0" coordorigin="3061,269" coordsize="891,891">
            <v:group style="position:absolute;left:3067;top:275;width:879;height:879" coordorigin="3067,275" coordsize="879,879">
              <v:shape style="position:absolute;left:3067;top:275;width:879;height:879" coordorigin="3067,275" coordsize="879,879" path="m3506,275l3435,281,3367,297,3304,324,3247,360,3196,404,3152,455,3116,512,3089,575,3073,643,3067,714,3073,786,3089,853,3116,916,3152,974,3196,1025,3247,1069,3304,1105,3367,1131,3435,1148,3506,1154,3578,1148,3645,1131,3708,1105,3766,1069,3817,1025,3861,974,3897,916,3923,853,3940,786,3946,714,3940,643,3923,575,3897,512,3861,455,3817,404,3766,360,3708,324,3645,297,3578,281,3506,275xe" filled="true" fillcolor="#d1d3d4" stroked="false">
                <v:path arrowok="t"/>
                <v:fill type="solid"/>
              </v:shape>
            </v:group>
            <v:group style="position:absolute;left:3067;top:275;width:879;height:879" coordorigin="3067,275" coordsize="879,879">
              <v:shape style="position:absolute;left:3067;top:275;width:879;height:879" coordorigin="3067,275" coordsize="879,879" path="m3506,275l3578,281,3645,297,3708,324,3766,360,3817,404,3861,455,3897,512,3923,575,3940,643,3946,714,3940,786,3923,853,3897,916,3861,974,3817,1025,3766,1069,3708,1105,3645,1131,3578,1148,3506,1154,3435,1148,3367,1131,3304,1105,3247,1069,3196,1025,3152,974,3116,916,3089,853,3073,786,3067,714,3073,643,3089,575,3116,512,3152,455,3196,404,3247,360,3304,324,3367,297,3435,281,3506,275xe" filled="false" stroked="true" strokeweight=".425pt" strokecolor="#231f20">
                <v:path arrowok="t"/>
              </v:shape>
            </v:group>
            <v:group style="position:absolute;left:3270;top:658;width:220;height:428" coordorigin="3270,658" coordsize="220,428">
              <v:shape style="position:absolute;left:3270;top:658;width:220;height:428" coordorigin="3270,658" coordsize="220,428" path="m3270,1085l3490,658e" filled="false" stroked="true" strokeweight=".292pt" strokecolor="#6d6e71">
                <v:path arrowok="t"/>
              </v:shape>
            </v:group>
            <v:group style="position:absolute;left:3533;top:306;width:137;height:267" coordorigin="3533,306" coordsize="137,267">
              <v:shape style="position:absolute;left:3533;top:306;width:137;height:267" coordorigin="3533,306" coordsize="137,267" path="m3533,573l3670,306e" filled="false" stroked="true" strokeweight=".292pt" strokecolor="#6d6e71">
                <v:path arrowok="t"/>
              </v:shape>
            </v:group>
            <v:group style="position:absolute;left:3076;top:418;width:107;height:207" coordorigin="3076,418" coordsize="107,207">
              <v:shape style="position:absolute;left:3076;top:418;width:107;height:207" coordorigin="3076,418" coordsize="107,207" path="m3076,624l3182,418e" filled="false" stroked="true" strokeweight=".292pt" strokecolor="#6d6e71">
                <v:path arrowok="t"/>
              </v:shape>
            </v:group>
            <v:group style="position:absolute;left:3069;top:381;width:151;height:295" coordorigin="3069,381" coordsize="151,295">
              <v:shape style="position:absolute;left:3069;top:381;width:151;height:295" coordorigin="3069,381" coordsize="151,295" path="m3069,675l3220,381e" filled="false" stroked="true" strokeweight=".292pt" strokecolor="#6d6e71">
                <v:path arrowok="t"/>
              </v:shape>
            </v:group>
            <v:group style="position:absolute;left:3067;top:357;width:185;height:359" coordorigin="3067,357" coordsize="185,359">
              <v:shape style="position:absolute;left:3067;top:357;width:185;height:359" coordorigin="3067,357" coordsize="185,359" path="m3067,715l3251,357e" filled="false" stroked="true" strokeweight=".292pt" strokecolor="#6d6e71">
                <v:path arrowok="t"/>
              </v:shape>
            </v:group>
            <v:group style="position:absolute;left:3068;top:338;width:212;height:411" coordorigin="3068,338" coordsize="212,411">
              <v:shape style="position:absolute;left:3068;top:338;width:212;height:411" coordorigin="3068,338" coordsize="212,411" path="m3068,749l3279,338e" filled="false" stroked="true" strokeweight=".292pt" strokecolor="#6d6e71">
                <v:path arrowok="t"/>
              </v:shape>
            </v:group>
            <v:group style="position:absolute;left:3072;top:323;width:234;height:456" coordorigin="3072,323" coordsize="234,456">
              <v:shape style="position:absolute;left:3072;top:323;width:234;height:456" coordorigin="3072,323" coordsize="234,456" path="m3072,779l3306,323e" filled="false" stroked="true" strokeweight=".292pt" strokecolor="#6d6e71">
                <v:path arrowok="t"/>
              </v:shape>
            </v:group>
            <v:group style="position:absolute;left:3076;top:312;width:254;height:495" coordorigin="3076,312" coordsize="254,495">
              <v:shape style="position:absolute;left:3076;top:312;width:254;height:495" coordorigin="3076,312" coordsize="254,495" path="m3076,806l3330,312e" filled="false" stroked="true" strokeweight=".292pt" strokecolor="#6d6e71">
                <v:path arrowok="t"/>
              </v:shape>
            </v:group>
            <v:group style="position:absolute;left:3082;top:302;width:272;height:529" coordorigin="3082,302" coordsize="272,529">
              <v:shape style="position:absolute;left:3082;top:302;width:272;height:529" coordorigin="3082,302" coordsize="272,529" path="m3082,831l3354,302e" filled="false" stroked="true" strokeweight=".292pt" strokecolor="#6d6e71">
                <v:path arrowok="t"/>
              </v:shape>
            </v:group>
            <v:group style="position:absolute;left:3089;top:294;width:288;height:560" coordorigin="3089,294" coordsize="288,560">
              <v:shape style="position:absolute;left:3089;top:294;width:288;height:560" coordorigin="3089,294" coordsize="288,560" path="m3089,854l3377,294e" filled="false" stroked="true" strokeweight=".292pt" strokecolor="#6d6e71">
                <v:path arrowok="t"/>
              </v:shape>
            </v:group>
            <v:group style="position:absolute;left:3097;top:288;width:302;height:587" coordorigin="3097,288" coordsize="302,587">
              <v:shape style="position:absolute;left:3097;top:288;width:302;height:587" coordorigin="3097,288" coordsize="302,587" path="m3097,875l3399,288e" filled="false" stroked="true" strokeweight=".292pt" strokecolor="#6d6e71">
                <v:path arrowok="t"/>
              </v:shape>
            </v:group>
            <v:group style="position:absolute;left:3106;top:283;width:315;height:612" coordorigin="3106,283" coordsize="315,612">
              <v:shape style="position:absolute;left:3106;top:283;width:315;height:612" coordorigin="3106,283" coordsize="315,612" path="m3106,895l3420,283e" filled="false" stroked="true" strokeweight=".292pt" strokecolor="#6d6e71">
                <v:path arrowok="t"/>
              </v:shape>
            </v:group>
            <v:group style="position:absolute;left:3115;top:280;width:326;height:634" coordorigin="3115,280" coordsize="326,634">
              <v:shape style="position:absolute;left:3115;top:280;width:326;height:634" coordorigin="3115,280" coordsize="326,634" path="m3115,914l3440,280e" filled="false" stroked="true" strokeweight=".292pt" strokecolor="#6d6e71">
                <v:path arrowok="t"/>
              </v:shape>
            </v:group>
            <v:group style="position:absolute;left:3124;top:277;width:336;height:655" coordorigin="3124,277" coordsize="336,655">
              <v:shape style="position:absolute;left:3124;top:277;width:336;height:655" coordorigin="3124,277" coordsize="336,655" path="m3124,932l3460,277e" filled="false" stroked="true" strokeweight=".292pt" strokecolor="#6d6e71">
                <v:path arrowok="t"/>
              </v:shape>
            </v:group>
            <v:group style="position:absolute;left:3134;top:276;width:346;height:673" coordorigin="3134,276" coordsize="346,673">
              <v:shape style="position:absolute;left:3134;top:276;width:346;height:673" coordorigin="3134,276" coordsize="346,673" path="m3134,948l3480,276e" filled="false" stroked="true" strokeweight=".292pt" strokecolor="#6d6e71">
                <v:path arrowok="t"/>
              </v:shape>
            </v:group>
            <v:group style="position:absolute;left:3145;top:275;width:354;height:690" coordorigin="3145,275" coordsize="354,690">
              <v:shape style="position:absolute;left:3145;top:275;width:354;height:690" coordorigin="3145,275" coordsize="354,690" path="m3145,964l3499,275e" filled="false" stroked="true" strokeweight=".292pt" strokecolor="#6d6e71">
                <v:path arrowok="t"/>
              </v:shape>
            </v:group>
            <v:group style="position:absolute;left:3156;top:275;width:362;height:705" coordorigin="3156,275" coordsize="362,705">
              <v:shape style="position:absolute;left:3156;top:275;width:362;height:705" coordorigin="3156,275" coordsize="362,705" path="m3156,979l3518,275e" filled="false" stroked="true" strokeweight=".292pt" strokecolor="#6d6e71">
                <v:path arrowok="t"/>
              </v:shape>
            </v:group>
            <v:group style="position:absolute;left:3167;top:613;width:196;height:381" coordorigin="3167,613" coordsize="196,381">
              <v:shape style="position:absolute;left:3167;top:613;width:196;height:381" coordorigin="3167,613" coordsize="196,381" path="m3167,994l3363,613e" filled="false" stroked="true" strokeweight=".292pt" strokecolor="#6d6e71">
                <v:path arrowok="t"/>
              </v:shape>
            </v:group>
            <v:group style="position:absolute;left:3392;top:276;width:145;height:281" coordorigin="3392,276" coordsize="145,281">
              <v:shape style="position:absolute;left:3392;top:276;width:145;height:281" coordorigin="3392,276" coordsize="145,281" path="m3392,557l3536,276e" filled="false" stroked="true" strokeweight=".292pt" strokecolor="#6d6e71">
                <v:path arrowok="t"/>
              </v:shape>
            </v:group>
            <v:group style="position:absolute;left:3179;top:627;width:196;height:381" coordorigin="3179,627" coordsize="196,381">
              <v:shape style="position:absolute;left:3179;top:627;width:196;height:381" coordorigin="3179,627" coordsize="196,381" path="m3179,1007l3374,627e" filled="false" stroked="true" strokeweight=".292pt" strokecolor="#6d6e71">
                <v:path arrowok="t"/>
              </v:shape>
            </v:group>
            <v:group style="position:absolute;left:3409;top:278;width:145;height:282" coordorigin="3409,278" coordsize="145,282">
              <v:shape style="position:absolute;left:3409;top:278;width:145;height:282" coordorigin="3409,278" coordsize="145,282" path="m3409,559l3554,278e" filled="false" stroked="true" strokeweight=".292pt" strokecolor="#6d6e71">
                <v:path arrowok="t"/>
              </v:shape>
            </v:group>
            <v:group style="position:absolute;left:3191;top:638;width:197;height:383" coordorigin="3191,638" coordsize="197,383">
              <v:shape style="position:absolute;left:3191;top:638;width:197;height:383" coordorigin="3191,638" coordsize="197,383" path="m3191,1020l3387,638e" filled="false" stroked="true" strokeweight=".292pt" strokecolor="#6d6e71">
                <v:path arrowok="t"/>
              </v:shape>
            </v:group>
            <v:group style="position:absolute;left:3428;top:280;width:144;height:279" coordorigin="3428,280" coordsize="144,279">
              <v:shape style="position:absolute;left:3428;top:280;width:144;height:279" coordorigin="3428,280" coordsize="144,279" path="m3428,559l3571,280e" filled="false" stroked="true" strokeweight=".292pt" strokecolor="#6d6e71">
                <v:path arrowok="t"/>
              </v:shape>
            </v:group>
            <v:group style="position:absolute;left:3203;top:643;width:200;height:390" coordorigin="3203,643" coordsize="200,390">
              <v:shape style="position:absolute;left:3203;top:643;width:200;height:390" coordorigin="3203,643" coordsize="200,390" path="m3203,1033l3403,643e" filled="false" stroked="true" strokeweight=".292pt" strokecolor="#6d6e71">
                <v:path arrowok="t"/>
              </v:shape>
            </v:group>
            <v:group style="position:absolute;left:3446;top:283;width:143;height:278" coordorigin="3446,283" coordsize="143,278">
              <v:shape style="position:absolute;left:3446;top:283;width:143;height:278" coordorigin="3446,283" coordsize="143,278" path="m3446,560l3589,283e" filled="false" stroked="true" strokeweight=".292pt" strokecolor="#6d6e71">
                <v:path arrowok="t"/>
              </v:shape>
            </v:group>
            <v:group style="position:absolute;left:3216;top:647;width:205;height:398" coordorigin="3216,647" coordsize="205,398">
              <v:shape style="position:absolute;left:3216;top:647;width:205;height:398" coordorigin="3216,647" coordsize="205,398" path="m3216,1044l3420,647e" filled="false" stroked="true" strokeweight=".292pt" strokecolor="#6d6e71">
                <v:path arrowok="t"/>
              </v:shape>
            </v:group>
            <v:group style="position:absolute;left:3464;top:286;width:142;height:276" coordorigin="3464,286" coordsize="142,276">
              <v:shape style="position:absolute;left:3464;top:286;width:142;height:276" coordorigin="3464,286" coordsize="142,276" path="m3464,562l3606,286e" filled="false" stroked="true" strokeweight=".292pt" strokecolor="#6d6e71">
                <v:path arrowok="t"/>
              </v:shape>
            </v:group>
            <v:group style="position:absolute;left:3229;top:649;width:209;height:407" coordorigin="3229,649" coordsize="209,407">
              <v:shape style="position:absolute;left:3229;top:649;width:209;height:407" coordorigin="3229,649" coordsize="209,407" path="m3229,1055l3438,649e" filled="false" stroked="true" strokeweight=".292pt" strokecolor="#6d6e71">
                <v:path arrowok="t"/>
              </v:shape>
            </v:group>
            <v:group style="position:absolute;left:3482;top:290;width:141;height:274" coordorigin="3482,290" coordsize="141,274">
              <v:shape style="position:absolute;left:3482;top:290;width:141;height:274" coordorigin="3482,290" coordsize="141,274" path="m3482,564l3622,290e" filled="false" stroked="true" strokeweight=".292pt" strokecolor="#6d6e71">
                <v:path arrowok="t"/>
              </v:shape>
            </v:group>
            <v:group style="position:absolute;left:3243;top:651;width:213;height:415" coordorigin="3243,651" coordsize="213,415">
              <v:shape style="position:absolute;left:3243;top:651;width:213;height:415" coordorigin="3243,651" coordsize="213,415" path="m3243,1066l3456,651e" filled="false" stroked="true" strokeweight=".292pt" strokecolor="#6d6e71">
                <v:path arrowok="t"/>
              </v:shape>
            </v:group>
            <v:group style="position:absolute;left:3499;top:295;width:140;height:272" coordorigin="3499,295" coordsize="140,272">
              <v:shape style="position:absolute;left:3499;top:295;width:140;height:272" coordorigin="3499,295" coordsize="140,272" path="m3499,567l3638,295e" filled="false" stroked="true" strokeweight=".292pt" strokecolor="#6d6e71">
                <v:path arrowok="t"/>
              </v:shape>
            </v:group>
            <v:group style="position:absolute;left:3256;top:654;width:217;height:422" coordorigin="3256,654" coordsize="217,422">
              <v:shape style="position:absolute;left:3256;top:654;width:217;height:422" coordorigin="3256,654" coordsize="217,422" path="m3256,1075l3473,654e" filled="false" stroked="true" strokeweight=".292pt" strokecolor="#6d6e71">
                <v:path arrowok="t"/>
              </v:shape>
            </v:group>
            <v:group style="position:absolute;left:3516;top:301;width:139;height:270" coordorigin="3516,301" coordsize="139,270">
              <v:shape style="position:absolute;left:3516;top:301;width:139;height:270" coordorigin="3516,301" coordsize="139,270" path="m3516,570l3654,301e" filled="false" stroked="true" strokeweight=".292pt" strokecolor="#6d6e71">
                <v:path arrowok="t"/>
              </v:shape>
              <v:shape style="position:absolute;left:3175;top:412;width:279;height:393" type="#_x0000_t75" stroked="false">
                <v:imagedata r:id="rId230" o:title=""/>
              </v:shape>
            </v:group>
            <v:group style="position:absolute;left:3145;top:839;width:61;height:70" coordorigin="3145,839" coordsize="61,70">
              <v:shape style="position:absolute;left:3145;top:839;width:61;height:70" coordorigin="3145,839" coordsize="61,70" path="m3186,839l3168,839,3160,843,3148,855,3145,864,3145,886,3148,894,3160,906,3167,909,3184,909,3190,907,3200,900,3201,898,3171,898,3167,896,3161,889,3159,882,3159,866,3161,860,3167,853,3172,851,3202,851,3201,850,3193,842,3186,839xe" filled="true" fillcolor="#231f20" stroked="false">
                <v:path arrowok="t"/>
                <v:fill type="solid"/>
              </v:shape>
              <v:shape style="position:absolute;left:3145;top:839;width:61;height:70" coordorigin="3145,839" coordsize="61,70" path="m3192,883l3191,888,3189,892,3183,896,3180,898,3201,898,3203,895,3205,887,3192,883xe" filled="true" fillcolor="#231f20" stroked="false">
                <v:path arrowok="t"/>
                <v:fill type="solid"/>
              </v:shape>
              <v:shape style="position:absolute;left:3145;top:839;width:61;height:70" coordorigin="3145,839" coordsize="61,70" path="m3202,851l3180,851,3184,852,3189,856,3190,859,3191,862,3205,859,3203,854,3202,851xe" filled="true" fillcolor="#231f20" stroked="false">
                <v:path arrowok="t"/>
                <v:fill type="solid"/>
              </v:shape>
            </v:group>
            <v:group style="position:absolute;left:3217;top:841;width:53;height:68" coordorigin="3217,841" coordsize="53,68">
              <v:shape style="position:absolute;left:3217;top:841;width:53;height:68" coordorigin="3217,841" coordsize="53,68" path="m3268,841l3217,841,3217,908,3270,908,3270,897,3231,897,3231,878,3266,878,3266,867,3231,867,3231,852,3268,852,3268,841xe" filled="true" fillcolor="#231f20" stroked="false">
                <v:path arrowok="t"/>
                <v:fill type="solid"/>
              </v:shape>
            </v:group>
            <v:group style="position:absolute;left:3282;top:841;width:55;height:68" coordorigin="3282,841" coordsize="55,68">
              <v:shape style="position:absolute;left:3282;top:841;width:55;height:68" coordorigin="3282,841" coordsize="55,68" path="m3295,841l3282,841,3282,908,3295,908,3295,864,3310,864,3295,841xe" filled="true" fillcolor="#231f20" stroked="false">
                <v:path arrowok="t"/>
                <v:fill type="solid"/>
              </v:shape>
              <v:shape style="position:absolute;left:3282;top:841;width:55;height:68" coordorigin="3282,841" coordsize="55,68" path="m3310,864l3295,864,3322,908,3336,908,3336,886,3323,886,3310,864xe" filled="true" fillcolor="#231f20" stroked="false">
                <v:path arrowok="t"/>
                <v:fill type="solid"/>
              </v:shape>
              <v:shape style="position:absolute;left:3282;top:841;width:55;height:68" coordorigin="3282,841" coordsize="55,68" path="m3336,841l3323,841,3323,886,3336,886,3336,841xe" filled="true" fillcolor="#231f20" stroked="false">
                <v:path arrowok="t"/>
                <v:fill type="solid"/>
              </v:shape>
            </v:group>
            <v:group style="position:absolute;left:3346;top:841;width:55;height:68" coordorigin="3346,841" coordsize="55,68">
              <v:shape style="position:absolute;left:3346;top:841;width:55;height:68" coordorigin="3346,841" coordsize="55,68" path="m3381,852l3367,852,3367,908,3381,908,3381,852xe" filled="true" fillcolor="#231f20" stroked="false">
                <v:path arrowok="t"/>
                <v:fill type="solid"/>
              </v:shape>
              <v:shape style="position:absolute;left:3346;top:841;width:55;height:68" coordorigin="3346,841" coordsize="55,68" path="m3401,841l3346,841,3346,852,3401,852,3401,841xe" filled="true" fillcolor="#231f20" stroked="false">
                <v:path arrowok="t"/>
                <v:fill type="solid"/>
              </v:shape>
            </v:group>
            <v:group style="position:absolute;left:3396;top:841;width:70;height:68" coordorigin="3396,841" coordsize="70,68">
              <v:shape style="position:absolute;left:3396;top:841;width:70;height:68" coordorigin="3396,841" coordsize="70,68" path="m3438,841l3423,841,3396,908,3411,908,3416,893,3459,893,3454,881,3421,881,3430,856,3444,856,3438,841xe" filled="true" fillcolor="#231f20" stroked="false">
                <v:path arrowok="t"/>
                <v:fill type="solid"/>
              </v:shape>
              <v:shape style="position:absolute;left:3396;top:841;width:70;height:68" coordorigin="3396,841" coordsize="70,68" path="m3459,893l3444,893,3450,908,3465,908,3459,893xe" filled="true" fillcolor="#231f20" stroked="false">
                <v:path arrowok="t"/>
                <v:fill type="solid"/>
              </v:shape>
              <v:shape style="position:absolute;left:3396;top:841;width:70;height:68" coordorigin="3396,841" coordsize="70,68" path="m3444,856l3430,856,3440,881,3454,881,3444,856xe" filled="true" fillcolor="#231f20" stroked="false">
                <v:path arrowok="t"/>
                <v:fill type="solid"/>
              </v:shape>
            </v:group>
            <v:group style="position:absolute;left:3458;top:841;width:65;height:68" coordorigin="3458,841" coordsize="65,68">
              <v:shape style="position:absolute;left:3458;top:841;width:65;height:68" coordorigin="3458,841" coordsize="65,68" path="m3474,841l3458,841,3483,908,3498,908,3504,891,3491,891,3474,841xe" filled="true" fillcolor="#231f20" stroked="false">
                <v:path arrowok="t"/>
                <v:fill type="solid"/>
              </v:shape>
              <v:shape style="position:absolute;left:3458;top:841;width:65;height:68" coordorigin="3458,841" coordsize="65,68" path="m3523,841l3508,841,3491,891,3504,891,3523,841xe" filled="true" fillcolor="#231f20" stroked="false">
                <v:path arrowok="t"/>
                <v:fill type="solid"/>
              </v:shape>
            </v:group>
            <v:group style="position:absolute;left:3527;top:839;width:67;height:70" coordorigin="3527,839" coordsize="67,70">
              <v:shape style="position:absolute;left:3527;top:839;width:67;height:70" coordorigin="3527,839" coordsize="67,70" path="m3571,839l3555,839,3550,840,3527,868,3527,886,3530,894,3542,906,3550,909,3571,909,3579,906,3587,898,3555,898,3550,896,3543,888,3541,882,3541,866,3543,861,3550,853,3555,851,3587,851,3579,843,3571,839xe" filled="true" fillcolor="#231f20" stroked="false">
                <v:path arrowok="t"/>
                <v:fill type="solid"/>
              </v:shape>
              <v:shape style="position:absolute;left:3527;top:839;width:67;height:70" coordorigin="3527,839" coordsize="67,70" path="m3587,851l3566,851,3571,853,3578,861,3579,866,3579,882,3578,888,3571,896,3566,898,3587,898,3591,894,3594,886,3594,863,3591,855,3587,851xe" filled="true" fillcolor="#231f20" stroked="false">
                <v:path arrowok="t"/>
                <v:fill type="solid"/>
              </v:shape>
            </v:group>
            <v:group style="position:absolute;left:3601;top:839;width:57;height:70" coordorigin="3601,839" coordsize="57,70">
              <v:shape style="position:absolute;left:3601;top:839;width:57;height:70" coordorigin="3601,839" coordsize="57,70" path="m3615,885l3601,886,3602,894,3605,899,3614,907,3621,909,3636,909,3641,908,3649,905,3652,903,3655,898,3626,898,3622,897,3617,893,3616,889,3615,885xe" filled="true" fillcolor="#231f20" stroked="false">
                <v:path arrowok="t"/>
                <v:fill type="solid"/>
              </v:shape>
              <v:shape style="position:absolute;left:3601;top:839;width:57;height:70" coordorigin="3601,839" coordsize="57,70" path="m3638,839l3624,839,3619,840,3604,864,3606,868,3613,875,3618,877,3632,880,3635,881,3639,882,3641,883,3642,884,3643,886,3643,887,3643,891,3642,893,3638,897,3634,898,3655,898,3656,896,3657,893,3657,884,3656,881,3625,864,3621,863,3618,860,3617,859,3617,856,3618,854,3622,852,3625,851,3654,851,3653,849,3644,841,3638,839xe" filled="true" fillcolor="#231f20" stroked="false">
                <v:path arrowok="t"/>
                <v:fill type="solid"/>
              </v:shape>
              <v:shape style="position:absolute;left:3601;top:839;width:57;height:70" coordorigin="3601,839" coordsize="57,70" path="m3654,851l3633,851,3636,852,3640,855,3641,857,3641,861,3655,860,3655,854,3654,851xe" filled="true" fillcolor="#231f20" stroked="false">
                <v:path arrowok="t"/>
                <v:fill type="solid"/>
              </v:shape>
            </v:group>
            <v:group style="position:absolute;left:3355;top:556;width:498;height:418" coordorigin="3355,556" coordsize="498,418">
              <v:shape style="position:absolute;left:3355;top:556;width:498;height:418" coordorigin="3355,556" coordsize="498,418" path="m3355,556l3467,562,3561,580,3637,606,3698,635,3776,689,3831,750,3853,812,3846,870,3816,920,3767,955,3702,973e" filled="false" stroked="true" strokeweight=".758pt" strokecolor="#231f20">
                <v:path arrowok="t"/>
              </v:shape>
            </v:group>
            <v:group style="position:absolute;left:3402;top:645;width:427;height:265" coordorigin="3402,645" coordsize="427,265">
              <v:shape style="position:absolute;left:3402;top:645;width:427;height:265" coordorigin="3402,645" coordsize="427,265" path="m3402,645l3494,658,3582,685,3664,723,3734,767,3787,816,3821,864,3829,910e" filled="false" stroked="true" strokeweight=".758pt" strokecolor="#231f20">
                <v:path arrowok="t"/>
              </v:shape>
            </v:group>
            <v:group style="position:absolute;left:3694;top:676;width:53;height:51" coordorigin="3694,676" coordsize="53,51">
              <v:shape style="position:absolute;left:3694;top:676;width:53;height:51" coordorigin="3694,676" coordsize="53,51" path="m3720,676l3726,695,3746,695,3730,707,3736,726,3720,714,3704,726,3710,707,3694,695,3714,695,3720,676xe" filled="false" stroked="true" strokeweight=".258pt" strokecolor="#231f20">
                <v:path arrowok="t"/>
              </v:shape>
            </v:group>
            <v:group style="position:absolute;left:3462;top:934;width:32;height:52" coordorigin="3462,934" coordsize="32,52">
              <v:shape style="position:absolute;left:3462;top:934;width:32;height:52" coordorigin="3462,934" coordsize="32,52" path="m3491,943l3475,943,3477,944,3480,947,3481,949,3481,956,3480,959,3476,967,3471,974,3462,985,3462,986,3491,986,3493,976,3473,976,3481,968,3486,961,3489,957,3490,953,3491,950,3491,945,3491,943xe" filled="true" fillcolor="#231f20" stroked="false">
                <v:path arrowok="t"/>
                <v:fill type="solid"/>
              </v:shape>
              <v:shape style="position:absolute;left:3462;top:934;width:32;height:52" coordorigin="3462,934" coordsize="32,52" path="m3494,971l3492,971,3491,973,3491,974,3490,975,3489,975,3488,976,3473,976,3493,976,3494,971xe" filled="true" fillcolor="#231f20" stroked="false">
                <v:path arrowok="t"/>
                <v:fill type="solid"/>
              </v:shape>
              <v:shape style="position:absolute;left:3462;top:934;width:32;height:52" coordorigin="3462,934" coordsize="32,52" path="m3481,934l3475,934,3472,935,3466,940,3465,943,3463,948,3465,949,3467,945,3469,943,3491,943,3488,939,3487,937,3483,935,3481,934xe" filled="true" fillcolor="#231f20" stroked="false">
                <v:path arrowok="t"/>
                <v:fill type="solid"/>
              </v:shape>
            </v:group>
            <v:group style="position:absolute;left:3500;top:934;width:32;height:53" coordorigin="3500,934" coordsize="32,53">
              <v:shape style="position:absolute;left:3500;top:934;width:32;height:53" coordorigin="3500,934" coordsize="32,53" path="m3518,934l3513,934,3510,935,3500,965,3500,969,3513,987,3517,987,3519,986,3523,984,3523,984,3514,984,3513,984,3511,944,3511,940,3512,938,3513,937,3514,937,3523,937,3521,935,3518,934xe" filled="true" fillcolor="#231f20" stroked="false">
                <v:path arrowok="t"/>
                <v:fill type="solid"/>
              </v:shape>
              <v:shape style="position:absolute;left:3500;top:934;width:32;height:53" coordorigin="3500,934" coordsize="32,53" path="m3523,937l3516,937,3517,937,3519,939,3519,941,3520,944,3520,969,3520,979,3519,981,3517,984,3517,984,3523,984,3531,965,3531,955,3530,950,3527,942,3526,939,3523,937xe" filled="true" fillcolor="#231f20" stroked="false">
                <v:path arrowok="t"/>
                <v:fill type="solid"/>
              </v:shape>
            </v:group>
            <v:group style="position:absolute;left:3538;top:934;width:27;height:52" coordorigin="3538,934" coordsize="27,52">
              <v:shape style="position:absolute;left:3538;top:934;width:27;height:52" coordorigin="3538,934" coordsize="27,52" path="m3564,984l3539,984,3539,986,3564,986,3564,984xe" filled="true" fillcolor="#231f20" stroked="false">
                <v:path arrowok="t"/>
                <v:fill type="solid"/>
              </v:shape>
              <v:shape style="position:absolute;left:3538;top:934;width:27;height:52" coordorigin="3538,934" coordsize="27,52" path="m3557,943l3544,943,3545,943,3546,944,3546,944,3547,945,3547,981,3546,982,3546,983,3544,984,3542,984,3561,984,3557,981,3557,943xe" filled="true" fillcolor="#231f20" stroked="false">
                <v:path arrowok="t"/>
                <v:fill type="solid"/>
              </v:shape>
              <v:shape style="position:absolute;left:3538;top:934;width:27;height:52" coordorigin="3538,934" coordsize="27,52" path="m3557,934l3556,934,3538,943,3539,944,3541,943,3542,943,3557,943,3557,934xe" filled="true" fillcolor="#231f20" stroked="false">
                <v:path arrowok="t"/>
                <v:fill type="solid"/>
              </v:shape>
            </v:group>
            <v:group style="position:absolute;left:3573;top:934;width:32;height:53" coordorigin="3573,934" coordsize="32,53">
              <v:shape style="position:absolute;left:3573;top:934;width:32;height:53" coordorigin="3573,934" coordsize="32,53" path="m3591,934l3585,934,3583,935,3573,965,3573,969,3586,987,3590,987,3592,986,3596,984,3596,984,3587,984,3586,984,3584,944,3584,940,3585,938,3586,937,3587,937,3595,937,3594,935,3591,934xe" filled="true" fillcolor="#231f20" stroked="false">
                <v:path arrowok="t"/>
                <v:fill type="solid"/>
              </v:shape>
              <v:shape style="position:absolute;left:3573;top:934;width:32;height:53" coordorigin="3573,934" coordsize="32,53" path="m3595,937l3589,937,3590,937,3592,939,3592,941,3593,944,3593,969,3592,979,3592,981,3590,984,3589,984,3596,984,3604,965,3604,955,3603,950,3600,942,3598,939,3595,937xe" filled="true" fillcolor="#231f20" stroked="false">
                <v:path arrowok="t"/>
                <v:fill type="solid"/>
              </v:shape>
            </v:group>
            <v:group style="position:absolute;left:3831;top:558;width:53;height:50" coordorigin="3831,558" coordsize="53,50">
              <v:shape style="position:absolute;left:3831;top:558;width:53;height:50" coordorigin="3831,558" coordsize="53,50" path="m3857,558l3863,577,3883,577,3867,589,3873,608,3857,597,3841,608,3847,589,3831,577,3851,577,3857,558xe" filled="false" stroked="true" strokeweight=".258pt" strokecolor="#231f20">
                <v:path arrowok="t"/>
              </v:shape>
            </v:group>
            <v:group style="position:absolute;left:3758;top:443;width:53;height:51" coordorigin="3758,443" coordsize="53,51">
              <v:shape style="position:absolute;left:3758;top:443;width:53;height:51" coordorigin="3758,443" coordsize="53,51" path="m3784,443l3791,462,3811,462,3794,474,3801,493,3784,481,3768,493,3774,474,3758,462,3778,462,3784,443xe" filled="false" stroked="true" strokeweight=".258pt" strokecolor="#231f20">
                <v:path arrowok="t"/>
              </v:shape>
            </v:group>
            <v:group style="position:absolute;left:3670;top:507;width:53;height:50" coordorigin="3670,507" coordsize="53,50">
              <v:shape style="position:absolute;left:3670;top:507;width:53;height:50" coordorigin="3670,507" coordsize="53,50" path="m3696,507l3702,526,3723,526,3706,537,3713,557,3696,545,3680,557,3686,537,3670,526,3690,526,3696,507xe" filled="false" stroked="true" strokeweight=".258pt" strokecolor="#231f20">
                <v:path arrowok="t"/>
              </v:shape>
            </v:group>
            <v:group style="position:absolute;left:3751;top:584;width:43;height:41" coordorigin="3751,584" coordsize="43,41">
              <v:shape style="position:absolute;left:3751;top:584;width:43;height:41" coordorigin="3751,584" coordsize="43,41" path="m3772,584l3777,600,3793,600,3780,609,3785,625,3772,615,3759,625,3764,609,3751,600,3767,600,3772,584xe" filled="false" stroked="true" strokeweight=".209pt" strokecolor="#231f20">
                <v:path arrowok="t"/>
              </v:shape>
            </v:group>
            <v:group style="position:absolute;left:3621;top:406;width:213;height:344" coordorigin="3621,406" coordsize="213,344">
              <v:shape style="position:absolute;left:3621;top:406;width:213;height:344" coordorigin="3621,406" coordsize="213,344" path="m3621,406l3683,437,3739,482,3784,538,3817,603,3833,674,3830,750e" filled="false" stroked="true" strokeweight=".758pt" strokecolor="#231f20">
                <v:path arrowok="t"/>
              </v:shape>
            </v:group>
            <v:group style="position:absolute;left:3322;top:837;width:489;height:206" coordorigin="3322,837" coordsize="489,206">
              <v:shape style="position:absolute;left:3322;top:837;width:489;height:206" coordorigin="3322,837" coordsize="489,206" path="m3811,837l3772,902,3720,958,3657,1003,3586,1032,3508,1042,3459,1038,3411,1027,3365,1009,3322,984e" filled="false" stroked="true" strokeweight=".758pt" strokecolor="#231f20">
                <v:path arrowok="t"/>
              </v:shape>
            </v:group>
            <v:group style="position:absolute;left:3067;top:275;width:879;height:879" coordorigin="3067,275" coordsize="879,879">
              <v:shape style="position:absolute;left:3067;top:275;width:879;height:879" coordorigin="3067,275" coordsize="879,879" path="m3506,275l3578,281,3645,297,3708,324,3766,360,3817,404,3861,455,3897,512,3923,575,3940,643,3946,714,3940,786,3923,853,3897,916,3861,974,3817,1025,3766,1069,3708,1105,3645,1131,3578,1148,3506,1154,3435,1148,3367,1131,3304,1105,3247,1069,3196,1025,3152,974,3116,916,3089,853,3073,786,3067,714,3073,643,3089,575,3116,512,3152,455,3196,404,3247,360,3304,324,3367,297,3435,281,3506,275xe" filled="false" stroked="true" strokeweight=".567pt" strokecolor="#231f20">
                <v:path arrowok="t"/>
              </v:shape>
              <v:shape style="position:absolute;left:3367;top:997;width:288;height:118" type="#_x0000_t75" stroked="false">
                <v:imagedata r:id="rId231" o:title=""/>
              </v:shape>
            </v:group>
            <w10:wrap type="topAndBottom"/>
          </v:group>
        </w:pict>
      </w:r>
      <w:r>
        <w:rPr/>
        <w:pict>
          <v:group style="position:absolute;margin-left:201.934998pt;margin-top:13.44721pt;width:44.55pt;height:44.55pt;mso-position-horizontal-relative:page;mso-position-vertical-relative:paragraph;z-index:4648;mso-wrap-distance-left:0;mso-wrap-distance-right:0" coordorigin="4039,269" coordsize="891,891">
            <v:group style="position:absolute;left:4045;top:275;width:879;height:879" coordorigin="4045,275" coordsize="879,879">
              <v:shape style="position:absolute;left:4045;top:275;width:879;height:879" coordorigin="4045,275" coordsize="879,879" path="m4484,275l4413,281,4345,297,4282,324,4225,360,4173,404,4129,455,4094,512,4067,575,4050,643,4045,714,4050,786,4067,853,4094,916,4129,974,4173,1025,4225,1069,4282,1105,4345,1131,4413,1148,4484,1154,4555,1148,4623,1131,4686,1105,4744,1069,4795,1025,4839,974,4874,916,4901,853,4918,786,4923,714,4918,643,4901,575,4874,512,4839,455,4795,404,4744,360,4686,324,4623,297,4555,281,4484,275xe" filled="true" fillcolor="#d1d3d4" stroked="false">
                <v:path arrowok="t"/>
                <v:fill type="solid"/>
              </v:shape>
            </v:group>
            <v:group style="position:absolute;left:4045;top:275;width:879;height:879" coordorigin="4045,275" coordsize="879,879">
              <v:shape style="position:absolute;left:4045;top:275;width:879;height:879" coordorigin="4045,275" coordsize="879,879" path="m4484,275l4555,281,4623,297,4686,324,4744,360,4795,404,4839,455,4874,512,4901,575,4918,643,4923,714,4918,786,4901,853,4874,916,4839,974,4795,1025,4744,1069,4686,1105,4623,1131,4555,1148,4484,1154,4413,1148,4345,1131,4282,1105,4225,1069,4173,1025,4129,974,4094,916,4067,853,4050,786,4045,714,4050,643,4067,575,4094,512,4129,455,4173,404,4225,360,4282,324,4345,297,4413,281,4484,275xe" filled="false" stroked="true" strokeweight=".425pt" strokecolor="#231f20">
                <v:path arrowok="t"/>
              </v:shape>
            </v:group>
            <v:group style="position:absolute;left:4248;top:658;width:220;height:428" coordorigin="4248,658" coordsize="220,428">
              <v:shape style="position:absolute;left:4248;top:658;width:220;height:428" coordorigin="4248,658" coordsize="220,428" path="m4248,1085l4467,658e" filled="false" stroked="true" strokeweight=".292pt" strokecolor="#6d6e71">
                <v:path arrowok="t"/>
              </v:shape>
            </v:group>
            <v:group style="position:absolute;left:4511;top:306;width:137;height:267" coordorigin="4511,306" coordsize="137,267">
              <v:shape style="position:absolute;left:4511;top:306;width:137;height:267" coordorigin="4511,306" coordsize="137,267" path="m4511,573l4648,306e" filled="false" stroked="true" strokeweight=".292pt" strokecolor="#6d6e71">
                <v:path arrowok="t"/>
              </v:shape>
            </v:group>
            <v:group style="position:absolute;left:4054;top:418;width:107;height:207" coordorigin="4054,418" coordsize="107,207">
              <v:shape style="position:absolute;left:4054;top:418;width:107;height:207" coordorigin="4054,418" coordsize="107,207" path="m4054,624l4160,418e" filled="false" stroked="true" strokeweight=".292pt" strokecolor="#6d6e71">
                <v:path arrowok="t"/>
              </v:shape>
            </v:group>
            <v:group style="position:absolute;left:4046;top:381;width:151;height:295" coordorigin="4046,381" coordsize="151,295">
              <v:shape style="position:absolute;left:4046;top:381;width:151;height:295" coordorigin="4046,381" coordsize="151,295" path="m4046,675l4197,381e" filled="false" stroked="true" strokeweight=".292pt" strokecolor="#6d6e71">
                <v:path arrowok="t"/>
              </v:shape>
            </v:group>
            <v:group style="position:absolute;left:4045;top:357;width:185;height:359" coordorigin="4045,357" coordsize="185,359">
              <v:shape style="position:absolute;left:4045;top:357;width:185;height:359" coordorigin="4045,357" coordsize="185,359" path="m4045,715l4229,357e" filled="false" stroked="true" strokeweight=".292pt" strokecolor="#6d6e71">
                <v:path arrowok="t"/>
              </v:shape>
            </v:group>
            <v:group style="position:absolute;left:4046;top:338;width:212;height:411" coordorigin="4046,338" coordsize="212,411">
              <v:shape style="position:absolute;left:4046;top:338;width:212;height:411" coordorigin="4046,338" coordsize="212,411" path="m4046,749l4257,338e" filled="false" stroked="true" strokeweight=".292pt" strokecolor="#6d6e71">
                <v:path arrowok="t"/>
              </v:shape>
            </v:group>
            <v:group style="position:absolute;left:4049;top:323;width:234;height:456" coordorigin="4049,323" coordsize="234,456">
              <v:shape style="position:absolute;left:4049;top:323;width:234;height:456" coordorigin="4049,323" coordsize="234,456" path="m4049,779l4283,323e" filled="false" stroked="true" strokeweight=".292pt" strokecolor="#6d6e71">
                <v:path arrowok="t"/>
              </v:shape>
            </v:group>
            <v:group style="position:absolute;left:4054;top:312;width:254;height:495" coordorigin="4054,312" coordsize="254,495">
              <v:shape style="position:absolute;left:4054;top:312;width:254;height:495" coordorigin="4054,312" coordsize="254,495" path="m4054,806l4308,312e" filled="false" stroked="true" strokeweight=".292pt" strokecolor="#6d6e71">
                <v:path arrowok="t"/>
              </v:shape>
            </v:group>
            <v:group style="position:absolute;left:4060;top:302;width:272;height:529" coordorigin="4060,302" coordsize="272,529">
              <v:shape style="position:absolute;left:4060;top:302;width:272;height:529" coordorigin="4060,302" coordsize="272,529" path="m4060,831l4332,302e" filled="false" stroked="true" strokeweight=".292pt" strokecolor="#6d6e71">
                <v:path arrowok="t"/>
              </v:shape>
            </v:group>
            <v:group style="position:absolute;left:4067;top:294;width:288;height:560" coordorigin="4067,294" coordsize="288,560">
              <v:shape style="position:absolute;left:4067;top:294;width:288;height:560" coordorigin="4067,294" coordsize="288,560" path="m4067,854l4354,294e" filled="false" stroked="true" strokeweight=".292pt" strokecolor="#6d6e71">
                <v:path arrowok="t"/>
              </v:shape>
            </v:group>
            <v:group style="position:absolute;left:4075;top:288;width:302;height:587" coordorigin="4075,288" coordsize="302,587">
              <v:shape style="position:absolute;left:4075;top:288;width:302;height:587" coordorigin="4075,288" coordsize="302,587" path="m4075,875l4376,288e" filled="false" stroked="true" strokeweight=".292pt" strokecolor="#6d6e71">
                <v:path arrowok="t"/>
              </v:shape>
            </v:group>
            <v:group style="position:absolute;left:4083;top:283;width:315;height:612" coordorigin="4083,283" coordsize="315,612">
              <v:shape style="position:absolute;left:4083;top:283;width:315;height:612" coordorigin="4083,283" coordsize="315,612" path="m4083,895l4397,283e" filled="false" stroked="true" strokeweight=".292pt" strokecolor="#6d6e71">
                <v:path arrowok="t"/>
              </v:shape>
            </v:group>
            <v:group style="position:absolute;left:4092;top:280;width:326;height:634" coordorigin="4092,280" coordsize="326,634">
              <v:shape style="position:absolute;left:4092;top:280;width:326;height:634" coordorigin="4092,280" coordsize="326,634" path="m4092,914l4418,280e" filled="false" stroked="true" strokeweight=".292pt" strokecolor="#6d6e71">
                <v:path arrowok="t"/>
              </v:shape>
            </v:group>
            <v:group style="position:absolute;left:4102;top:277;width:336;height:655" coordorigin="4102,277" coordsize="336,655">
              <v:shape style="position:absolute;left:4102;top:277;width:336;height:655" coordorigin="4102,277" coordsize="336,655" path="m4102,932l4438,277e" filled="false" stroked="true" strokeweight=".292pt" strokecolor="#6d6e71">
                <v:path arrowok="t"/>
              </v:shape>
            </v:group>
            <v:group style="position:absolute;left:4112;top:276;width:346;height:673" coordorigin="4112,276" coordsize="346,673">
              <v:shape style="position:absolute;left:4112;top:276;width:346;height:673" coordorigin="4112,276" coordsize="346,673" path="m4112,948l4458,276e" filled="false" stroked="true" strokeweight=".292pt" strokecolor="#6d6e71">
                <v:path arrowok="t"/>
              </v:shape>
            </v:group>
            <v:group style="position:absolute;left:4123;top:275;width:354;height:690" coordorigin="4123,275" coordsize="354,690">
              <v:shape style="position:absolute;left:4123;top:275;width:354;height:690" coordorigin="4123,275" coordsize="354,690" path="m4123,964l4477,275e" filled="false" stroked="true" strokeweight=".292pt" strokecolor="#6d6e71">
                <v:path arrowok="t"/>
              </v:shape>
            </v:group>
            <v:group style="position:absolute;left:4134;top:275;width:362;height:705" coordorigin="4134,275" coordsize="362,705">
              <v:shape style="position:absolute;left:4134;top:275;width:362;height:705" coordorigin="4134,275" coordsize="362,705" path="m4134,979l4495,275e" filled="false" stroked="true" strokeweight=".292pt" strokecolor="#6d6e71">
                <v:path arrowok="t"/>
              </v:shape>
            </v:group>
            <v:group style="position:absolute;left:4145;top:613;width:196;height:381" coordorigin="4145,613" coordsize="196,381">
              <v:shape style="position:absolute;left:4145;top:613;width:196;height:381" coordorigin="4145,613" coordsize="196,381" path="m4145,994l4341,613e" filled="false" stroked="true" strokeweight=".292pt" strokecolor="#6d6e71">
                <v:path arrowok="t"/>
              </v:shape>
            </v:group>
            <v:group style="position:absolute;left:4369;top:276;width:145;height:281" coordorigin="4369,276" coordsize="145,281">
              <v:shape style="position:absolute;left:4369;top:276;width:145;height:281" coordorigin="4369,276" coordsize="145,281" path="m4369,557l4514,276e" filled="false" stroked="true" strokeweight=".292pt" strokecolor="#6d6e71">
                <v:path arrowok="t"/>
              </v:shape>
            </v:group>
            <v:group style="position:absolute;left:4157;top:627;width:196;height:381" coordorigin="4157,627" coordsize="196,381">
              <v:shape style="position:absolute;left:4157;top:627;width:196;height:381" coordorigin="4157,627" coordsize="196,381" path="m4157,1007l4352,627e" filled="false" stroked="true" strokeweight=".292pt" strokecolor="#6d6e71">
                <v:path arrowok="t"/>
              </v:shape>
            </v:group>
            <v:group style="position:absolute;left:4387;top:278;width:145;height:282" coordorigin="4387,278" coordsize="145,282">
              <v:shape style="position:absolute;left:4387;top:278;width:145;height:282" coordorigin="4387,278" coordsize="145,282" path="m4387,559l4532,278e" filled="false" stroked="true" strokeweight=".292pt" strokecolor="#6d6e71">
                <v:path arrowok="t"/>
              </v:shape>
            </v:group>
            <v:group style="position:absolute;left:4169;top:638;width:197;height:383" coordorigin="4169,638" coordsize="197,383">
              <v:shape style="position:absolute;left:4169;top:638;width:197;height:383" coordorigin="4169,638" coordsize="197,383" path="m4169,1020l4365,638e" filled="false" stroked="true" strokeweight=".292pt" strokecolor="#6d6e71">
                <v:path arrowok="t"/>
              </v:shape>
            </v:group>
            <v:group style="position:absolute;left:4406;top:280;width:144;height:279" coordorigin="4406,280" coordsize="144,279">
              <v:shape style="position:absolute;left:4406;top:280;width:144;height:279" coordorigin="4406,280" coordsize="144,279" path="m4406,559l4549,280e" filled="false" stroked="true" strokeweight=".292pt" strokecolor="#6d6e71">
                <v:path arrowok="t"/>
              </v:shape>
            </v:group>
            <v:group style="position:absolute;left:4181;top:643;width:200;height:390" coordorigin="4181,643" coordsize="200,390">
              <v:shape style="position:absolute;left:4181;top:643;width:200;height:390" coordorigin="4181,643" coordsize="200,390" path="m4181,1033l4381,643e" filled="false" stroked="true" strokeweight=".292pt" strokecolor="#6d6e71">
                <v:path arrowok="t"/>
              </v:shape>
            </v:group>
            <v:group style="position:absolute;left:4424;top:283;width:143;height:278" coordorigin="4424,283" coordsize="143,278">
              <v:shape style="position:absolute;left:4424;top:283;width:143;height:278" coordorigin="4424,283" coordsize="143,278" path="m4424,560l4566,283e" filled="false" stroked="true" strokeweight=".292pt" strokecolor="#6d6e71">
                <v:path arrowok="t"/>
              </v:shape>
            </v:group>
            <v:group style="position:absolute;left:4194;top:647;width:205;height:398" coordorigin="4194,647" coordsize="205,398">
              <v:shape style="position:absolute;left:4194;top:647;width:205;height:398" coordorigin="4194,647" coordsize="205,398" path="m4194,1044l4398,647e" filled="false" stroked="true" strokeweight=".292pt" strokecolor="#6d6e71">
                <v:path arrowok="t"/>
              </v:shape>
            </v:group>
            <v:group style="position:absolute;left:4441;top:286;width:142;height:276" coordorigin="4441,286" coordsize="142,276">
              <v:shape style="position:absolute;left:4441;top:286;width:142;height:276" coordorigin="4441,286" coordsize="142,276" path="m4441,562l4583,286e" filled="false" stroked="true" strokeweight=".292pt" strokecolor="#6d6e71">
                <v:path arrowok="t"/>
              </v:shape>
            </v:group>
            <v:group style="position:absolute;left:4207;top:649;width:209;height:407" coordorigin="4207,649" coordsize="209,407">
              <v:shape style="position:absolute;left:4207;top:649;width:209;height:407" coordorigin="4207,649" coordsize="209,407" path="m4207,1055l4416,649e" filled="false" stroked="true" strokeweight=".292pt" strokecolor="#6d6e71">
                <v:path arrowok="t"/>
              </v:shape>
            </v:group>
            <v:group style="position:absolute;left:4460;top:290;width:141;height:274" coordorigin="4460,290" coordsize="141,274">
              <v:shape style="position:absolute;left:4460;top:290;width:141;height:274" coordorigin="4460,290" coordsize="141,274" path="m4460,564l4600,290e" filled="false" stroked="true" strokeweight=".292pt" strokecolor="#6d6e71">
                <v:path arrowok="t"/>
              </v:shape>
            </v:group>
            <v:group style="position:absolute;left:4220;top:651;width:213;height:415" coordorigin="4220,651" coordsize="213,415">
              <v:shape style="position:absolute;left:4220;top:651;width:213;height:415" coordorigin="4220,651" coordsize="213,415" path="m4220,1066l4433,651e" filled="false" stroked="true" strokeweight=".292pt" strokecolor="#6d6e71">
                <v:path arrowok="t"/>
              </v:shape>
            </v:group>
            <v:group style="position:absolute;left:4476;top:295;width:140;height:272" coordorigin="4476,295" coordsize="140,272">
              <v:shape style="position:absolute;left:4476;top:295;width:140;height:272" coordorigin="4476,295" coordsize="140,272" path="m4476,567l4616,295e" filled="false" stroked="true" strokeweight=".292pt" strokecolor="#6d6e71">
                <v:path arrowok="t"/>
              </v:shape>
            </v:group>
            <v:group style="position:absolute;left:4234;top:654;width:217;height:422" coordorigin="4234,654" coordsize="217,422">
              <v:shape style="position:absolute;left:4234;top:654;width:217;height:422" coordorigin="4234,654" coordsize="217,422" path="m4234,1075l4451,654e" filled="false" stroked="true" strokeweight=".292pt" strokecolor="#6d6e71">
                <v:path arrowok="t"/>
              </v:shape>
            </v:group>
            <v:group style="position:absolute;left:4494;top:301;width:139;height:270" coordorigin="4494,301" coordsize="139,270">
              <v:shape style="position:absolute;left:4494;top:301;width:139;height:270" coordorigin="4494,301" coordsize="139,270" path="m4494,570l4632,301e" filled="false" stroked="true" strokeweight=".292pt" strokecolor="#6d6e71">
                <v:path arrowok="t"/>
              </v:shape>
              <v:shape style="position:absolute;left:4153;top:412;width:279;height:393" type="#_x0000_t75" stroked="false">
                <v:imagedata r:id="rId232" o:title=""/>
              </v:shape>
            </v:group>
            <v:group style="position:absolute;left:4123;top:839;width:61;height:70" coordorigin="4123,839" coordsize="61,70">
              <v:shape style="position:absolute;left:4123;top:839;width:61;height:70" coordorigin="4123,839" coordsize="61,70" path="m4164,839l4146,839,4138,843,4126,855,4123,864,4123,886,4126,894,4138,906,4145,909,4162,909,4168,907,4178,900,4179,898,4149,898,4145,896,4139,889,4137,882,4137,866,4139,860,4145,853,4149,851,4180,851,4179,850,4170,842,4164,839xe" filled="true" fillcolor="#231f20" stroked="false">
                <v:path arrowok="t"/>
                <v:fill type="solid"/>
              </v:shape>
              <v:shape style="position:absolute;left:4123;top:839;width:61;height:70" coordorigin="4123,839" coordsize="61,70" path="m4170,883l4168,888,4166,892,4161,896,4158,898,4179,898,4181,895,4183,887,4170,883xe" filled="true" fillcolor="#231f20" stroked="false">
                <v:path arrowok="t"/>
                <v:fill type="solid"/>
              </v:shape>
              <v:shape style="position:absolute;left:4123;top:839;width:61;height:70" coordorigin="4123,839" coordsize="61,70" path="m4180,851l4158,851,4161,852,4167,856,4168,859,4169,862,4183,859,4181,854,4180,851xe" filled="true" fillcolor="#231f20" stroked="false">
                <v:path arrowok="t"/>
                <v:fill type="solid"/>
              </v:shape>
            </v:group>
            <v:group style="position:absolute;left:4195;top:841;width:53;height:68" coordorigin="4195,841" coordsize="53,68">
              <v:shape style="position:absolute;left:4195;top:841;width:53;height:68" coordorigin="4195,841" coordsize="53,68" path="m4246,841l4195,841,4195,908,4247,908,4247,897,4209,897,4209,878,4244,878,4244,867,4209,867,4209,852,4246,852,4246,841xe" filled="true" fillcolor="#231f20" stroked="false">
                <v:path arrowok="t"/>
                <v:fill type="solid"/>
              </v:shape>
            </v:group>
            <v:group style="position:absolute;left:4259;top:841;width:55;height:68" coordorigin="4259,841" coordsize="55,68">
              <v:shape style="position:absolute;left:4259;top:841;width:55;height:68" coordorigin="4259,841" coordsize="55,68" path="m4273,841l4259,841,4259,908,4272,908,4272,864,4288,864,4273,841xe" filled="true" fillcolor="#231f20" stroked="false">
                <v:path arrowok="t"/>
                <v:fill type="solid"/>
              </v:shape>
              <v:shape style="position:absolute;left:4259;top:841;width:55;height:68" coordorigin="4259,841" coordsize="55,68" path="m4288,864l4272,864,4300,908,4314,908,4314,886,4301,886,4288,864xe" filled="true" fillcolor="#231f20" stroked="false">
                <v:path arrowok="t"/>
                <v:fill type="solid"/>
              </v:shape>
              <v:shape style="position:absolute;left:4259;top:841;width:55;height:68" coordorigin="4259,841" coordsize="55,68" path="m4314,841l4301,841,4301,886,4314,886,4314,841xe" filled="true" fillcolor="#231f20" stroked="false">
                <v:path arrowok="t"/>
                <v:fill type="solid"/>
              </v:shape>
            </v:group>
            <v:group style="position:absolute;left:4324;top:841;width:55;height:68" coordorigin="4324,841" coordsize="55,68">
              <v:shape style="position:absolute;left:4324;top:841;width:55;height:68" coordorigin="4324,841" coordsize="55,68" path="m4358,852l4345,852,4345,908,4358,908,4358,852xe" filled="true" fillcolor="#231f20" stroked="false">
                <v:path arrowok="t"/>
                <v:fill type="solid"/>
              </v:shape>
              <v:shape style="position:absolute;left:4324;top:841;width:55;height:68" coordorigin="4324,841" coordsize="55,68" path="m4379,841l4324,841,4324,852,4379,852,4379,841xe" filled="true" fillcolor="#231f20" stroked="false">
                <v:path arrowok="t"/>
                <v:fill type="solid"/>
              </v:shape>
            </v:group>
            <v:group style="position:absolute;left:4374;top:841;width:70;height:68" coordorigin="4374,841" coordsize="70,68">
              <v:shape style="position:absolute;left:4374;top:841;width:70;height:68" coordorigin="4374,841" coordsize="70,68" path="m4415,841l4401,841,4374,908,4388,908,4394,893,4437,893,4432,881,4398,881,4408,856,4422,856,4415,841xe" filled="true" fillcolor="#231f20" stroked="false">
                <v:path arrowok="t"/>
                <v:fill type="solid"/>
              </v:shape>
              <v:shape style="position:absolute;left:4374;top:841;width:70;height:68" coordorigin="4374,841" coordsize="70,68" path="m4437,893l4422,893,4428,908,4443,908,4437,893xe" filled="true" fillcolor="#231f20" stroked="false">
                <v:path arrowok="t"/>
                <v:fill type="solid"/>
              </v:shape>
              <v:shape style="position:absolute;left:4374;top:841;width:70;height:68" coordorigin="4374,841" coordsize="70,68" path="m4422,856l4408,856,4417,881,4432,881,4422,856xe" filled="true" fillcolor="#231f20" stroked="false">
                <v:path arrowok="t"/>
                <v:fill type="solid"/>
              </v:shape>
            </v:group>
            <v:group style="position:absolute;left:4436;top:841;width:65;height:68" coordorigin="4436,841" coordsize="65,68">
              <v:shape style="position:absolute;left:4436;top:841;width:65;height:68" coordorigin="4436,841" coordsize="65,68" path="m4451,841l4436,841,4461,908,4476,908,4482,891,4469,891,4451,841xe" filled="true" fillcolor="#231f20" stroked="false">
                <v:path arrowok="t"/>
                <v:fill type="solid"/>
              </v:shape>
              <v:shape style="position:absolute;left:4436;top:841;width:65;height:68" coordorigin="4436,841" coordsize="65,68" path="m4500,841l4486,841,4469,891,4482,891,4500,841xe" filled="true" fillcolor="#231f20" stroked="false">
                <v:path arrowok="t"/>
                <v:fill type="solid"/>
              </v:shape>
            </v:group>
            <v:group style="position:absolute;left:4505;top:839;width:67;height:70" coordorigin="4505,839" coordsize="67,70">
              <v:shape style="position:absolute;left:4505;top:839;width:67;height:70" coordorigin="4505,839" coordsize="67,70" path="m4548,839l4532,839,4528,840,4505,868,4505,886,4508,894,4520,906,4528,909,4548,909,4557,906,4565,898,4533,898,4528,896,4521,888,4519,882,4519,866,4521,861,4528,853,4533,851,4565,851,4556,843,4548,839xe" filled="true" fillcolor="#231f20" stroked="false">
                <v:path arrowok="t"/>
                <v:fill type="solid"/>
              </v:shape>
              <v:shape style="position:absolute;left:4505;top:839;width:67;height:70" coordorigin="4505,839" coordsize="67,70" path="m4565,851l4544,851,4549,853,4556,861,4557,866,4557,882,4555,888,4548,896,4544,898,4565,898,4569,894,4572,886,4572,863,4569,855,4565,851xe" filled="true" fillcolor="#231f20" stroked="false">
                <v:path arrowok="t"/>
                <v:fill type="solid"/>
              </v:shape>
            </v:group>
            <v:group style="position:absolute;left:4579;top:839;width:57;height:70" coordorigin="4579,839" coordsize="57,70">
              <v:shape style="position:absolute;left:4579;top:839;width:57;height:70" coordorigin="4579,839" coordsize="57,70" path="m4593,885l4579,886,4580,894,4583,899,4592,907,4599,909,4614,909,4619,908,4627,905,4630,903,4633,898,4603,898,4600,897,4595,893,4593,889,4593,885xe" filled="true" fillcolor="#231f20" stroked="false">
                <v:path arrowok="t"/>
                <v:fill type="solid"/>
              </v:shape>
              <v:shape style="position:absolute;left:4579;top:839;width:57;height:70" coordorigin="4579,839" coordsize="57,70" path="m4615,839l4601,839,4597,840,4582,864,4584,868,4591,875,4596,877,4609,880,4613,881,4617,882,4619,883,4620,884,4621,886,4621,887,4621,891,4620,893,4616,897,4612,898,4633,898,4634,896,4635,893,4635,884,4634,881,4603,864,4599,863,4596,860,4595,859,4595,856,4596,854,4599,852,4603,851,4632,851,4631,849,4622,841,4615,839xe" filled="true" fillcolor="#231f20" stroked="false">
                <v:path arrowok="t"/>
                <v:fill type="solid"/>
              </v:shape>
              <v:shape style="position:absolute;left:4579;top:839;width:57;height:70" coordorigin="4579,839" coordsize="57,70" path="m4632,851l4611,851,4613,852,4617,855,4619,857,4619,861,4633,860,4633,854,4632,851xe" filled="true" fillcolor="#231f20" stroked="false">
                <v:path arrowok="t"/>
                <v:fill type="solid"/>
              </v:shape>
            </v:group>
            <v:group style="position:absolute;left:4332;top:556;width:498;height:418" coordorigin="4332,556" coordsize="498,418">
              <v:shape style="position:absolute;left:4332;top:556;width:498;height:418" coordorigin="4332,556" coordsize="498,418" path="m4332,556l4445,562,4539,580,4615,606,4675,635,4754,689,4808,750,4830,812,4824,870,4794,920,4745,955,4680,973e" filled="false" stroked="true" strokeweight=".758pt" strokecolor="#231f20">
                <v:path arrowok="t"/>
              </v:shape>
            </v:group>
            <v:group style="position:absolute;left:4380;top:645;width:427;height:265" coordorigin="4380,645" coordsize="427,265">
              <v:shape style="position:absolute;left:4380;top:645;width:427;height:265" coordorigin="4380,645" coordsize="427,265" path="m4380,645l4471,658,4560,685,4641,723,4711,767,4765,816,4799,864,4807,910e" filled="false" stroked="true" strokeweight=".758pt" strokecolor="#231f20">
                <v:path arrowok="t"/>
              </v:shape>
            </v:group>
            <v:group style="position:absolute;left:4671;top:676;width:53;height:51" coordorigin="4671,676" coordsize="53,51">
              <v:shape style="position:absolute;left:4671;top:676;width:53;height:51" coordorigin="4671,676" coordsize="53,51" path="m4698,676l4704,695,4724,695,4708,707,4714,726,4698,714,4681,726,4688,707,4671,695,4692,695,4698,676xe" filled="false" stroked="true" strokeweight=".258pt" strokecolor="#231f20">
                <v:path arrowok="t"/>
              </v:shape>
            </v:group>
            <v:group style="position:absolute;left:4440;top:934;width:32;height:52" coordorigin="4440,934" coordsize="32,52">
              <v:shape style="position:absolute;left:4440;top:934;width:32;height:52" coordorigin="4440,934" coordsize="32,52" path="m4468,943l4453,943,4455,944,4458,947,4459,949,4459,956,4458,959,4454,967,4449,974,4440,985,4440,986,4469,986,4470,976,4451,976,4459,968,4464,961,4466,957,4468,953,4469,950,4469,945,4468,943xe" filled="true" fillcolor="#231f20" stroked="false">
                <v:path arrowok="t"/>
                <v:fill type="solid"/>
              </v:shape>
              <v:shape style="position:absolute;left:4440;top:934;width:32;height:52" coordorigin="4440,934" coordsize="32,52" path="m4471,971l4470,971,4469,973,4469,974,4468,975,4467,975,4465,976,4451,976,4470,976,4471,971xe" filled="true" fillcolor="#231f20" stroked="false">
                <v:path arrowok="t"/>
                <v:fill type="solid"/>
              </v:shape>
              <v:shape style="position:absolute;left:4440;top:934;width:32;height:52" coordorigin="4440,934" coordsize="32,52" path="m4458,934l4453,934,4449,935,4444,940,4442,943,4441,948,4442,949,4444,945,4447,943,4468,943,4466,939,4465,937,4461,935,4458,934xe" filled="true" fillcolor="#231f20" stroked="false">
                <v:path arrowok="t"/>
                <v:fill type="solid"/>
              </v:shape>
            </v:group>
            <v:group style="position:absolute;left:4478;top:934;width:32;height:53" coordorigin="4478,934" coordsize="32,53">
              <v:shape style="position:absolute;left:4478;top:934;width:32;height:53" coordorigin="4478,934" coordsize="32,53" path="m4496,934l4490,934,4488,935,4478,965,4478,969,4491,987,4495,987,4497,986,4500,984,4501,984,4492,984,4491,984,4488,944,4489,940,4490,938,4491,937,4492,937,4500,937,4498,935,4496,934xe" filled="true" fillcolor="#231f20" stroked="false">
                <v:path arrowok="t"/>
                <v:fill type="solid"/>
              </v:shape>
              <v:shape style="position:absolute;left:4478;top:934;width:32;height:53" coordorigin="4478,934" coordsize="32,53" path="m4500,937l4494,937,4495,937,4497,939,4497,941,4498,944,4498,969,4497,979,4497,981,4495,984,4494,984,4501,984,4509,965,4509,955,4508,950,4505,942,4503,939,4500,937xe" filled="true" fillcolor="#231f20" stroked="false">
                <v:path arrowok="t"/>
                <v:fill type="solid"/>
              </v:shape>
            </v:group>
            <v:group style="position:absolute;left:4516;top:934;width:27;height:52" coordorigin="4516,934" coordsize="27,52">
              <v:shape style="position:absolute;left:4516;top:934;width:27;height:52" coordorigin="4516,934" coordsize="27,52" path="m4542,984l4517,984,4517,986,4542,986,4542,984xe" filled="true" fillcolor="#231f20" stroked="false">
                <v:path arrowok="t"/>
                <v:fill type="solid"/>
              </v:shape>
              <v:shape style="position:absolute;left:4516;top:934;width:27;height:52" coordorigin="4516,934" coordsize="27,52" path="m4535,943l4522,943,4523,943,4524,944,4524,944,4525,945,4525,981,4524,982,4523,983,4522,984,4520,984,4539,984,4535,981,4535,943xe" filled="true" fillcolor="#231f20" stroked="false">
                <v:path arrowok="t"/>
                <v:fill type="solid"/>
              </v:shape>
              <v:shape style="position:absolute;left:4516;top:934;width:27;height:52" coordorigin="4516,934" coordsize="27,52" path="m4535,934l4534,934,4516,943,4517,944,4518,943,4520,943,4535,943,4535,934xe" filled="true" fillcolor="#231f20" stroked="false">
                <v:path arrowok="t"/>
                <v:fill type="solid"/>
              </v:shape>
            </v:group>
            <v:group style="position:absolute;left:4550;top:934;width:32;height:53" coordorigin="4550,934" coordsize="32,53">
              <v:shape style="position:absolute;left:4550;top:934;width:32;height:53" coordorigin="4550,934" coordsize="32,53" path="m4569,934l4563,934,4561,935,4550,965,4551,969,4564,987,4568,987,4570,986,4573,984,4574,984,4565,984,4564,984,4561,944,4562,940,4563,938,4564,937,4565,937,4573,937,4571,935,4569,934xe" filled="true" fillcolor="#231f20" stroked="false">
                <v:path arrowok="t"/>
                <v:fill type="solid"/>
              </v:shape>
              <v:shape style="position:absolute;left:4550;top:934;width:32;height:53" coordorigin="4550,934" coordsize="32,53" path="m4573,937l4567,937,4568,937,4570,939,4570,941,4570,944,4570,969,4570,979,4570,981,4568,984,4567,984,4574,984,4582,965,4582,955,4581,950,4578,942,4576,939,4573,937xe" filled="true" fillcolor="#231f20" stroked="false">
                <v:path arrowok="t"/>
                <v:fill type="solid"/>
              </v:shape>
            </v:group>
            <v:group style="position:absolute;left:4808;top:558;width:53;height:50" coordorigin="4808,558" coordsize="53,50">
              <v:shape style="position:absolute;left:4808;top:558;width:53;height:50" coordorigin="4808,558" coordsize="53,50" path="m4835,558l4841,577,4861,577,4845,589,4851,608,4835,597,4818,608,4825,589,4808,577,4829,577,4835,558xe" filled="false" stroked="true" strokeweight=".258pt" strokecolor="#231f20">
                <v:path arrowok="t"/>
              </v:shape>
            </v:group>
            <v:group style="position:absolute;left:4736;top:443;width:53;height:51" coordorigin="4736,443" coordsize="53,51">
              <v:shape style="position:absolute;left:4736;top:443;width:53;height:51" coordorigin="4736,443" coordsize="53,51" path="m4762,443l4768,462,4789,462,4772,474,4778,493,4762,481,4746,493,4752,474,4736,462,4756,462,4762,443xe" filled="false" stroked="true" strokeweight=".258pt" strokecolor="#231f20">
                <v:path arrowok="t"/>
              </v:shape>
            </v:group>
            <v:group style="position:absolute;left:4648;top:507;width:53;height:50" coordorigin="4648,507" coordsize="53,50">
              <v:shape style="position:absolute;left:4648;top:507;width:53;height:50" coordorigin="4648,507" coordsize="53,50" path="m4674,507l4680,526,4700,526,4684,537,4690,557,4674,545,4658,557,4664,537,4648,526,4668,526,4674,507xe" filled="false" stroked="true" strokeweight=".258pt" strokecolor="#231f20">
                <v:path arrowok="t"/>
              </v:shape>
            </v:group>
            <v:group style="position:absolute;left:4729;top:584;width:43;height:41" coordorigin="4729,584" coordsize="43,41">
              <v:shape style="position:absolute;left:4729;top:584;width:43;height:41" coordorigin="4729,584" coordsize="43,41" path="m4750,584l4755,600,4771,600,4758,609,4763,625,4750,615,4737,625,4742,609,4729,600,4745,600,4750,584xe" filled="false" stroked="true" strokeweight=".209pt" strokecolor="#231f20">
                <v:path arrowok="t"/>
              </v:shape>
            </v:group>
            <v:group style="position:absolute;left:4599;top:406;width:213;height:344" coordorigin="4599,406" coordsize="213,344">
              <v:shape style="position:absolute;left:4599;top:406;width:213;height:344" coordorigin="4599,406" coordsize="213,344" path="m4599,406l4661,437,4716,482,4762,538,4794,603,4811,674,4808,750e" filled="false" stroked="true" strokeweight=".758pt" strokecolor="#231f20">
                <v:path arrowok="t"/>
              </v:shape>
            </v:group>
            <v:group style="position:absolute;left:4300;top:837;width:489;height:206" coordorigin="4300,837" coordsize="489,206">
              <v:shape style="position:absolute;left:4300;top:837;width:489;height:206" coordorigin="4300,837" coordsize="489,206" path="m4788,837l4750,902,4698,958,4635,1003,4564,1032,4486,1042,4437,1038,4389,1027,4343,1009,4300,984e" filled="false" stroked="true" strokeweight=".758pt" strokecolor="#231f20">
                <v:path arrowok="t"/>
              </v:shape>
            </v:group>
            <v:group style="position:absolute;left:4045;top:275;width:879;height:879" coordorigin="4045,275" coordsize="879,879">
              <v:shape style="position:absolute;left:4045;top:275;width:879;height:879" coordorigin="4045,275" coordsize="879,879" path="m4484,275l4555,281,4623,297,4686,324,4744,360,4795,404,4839,455,4874,512,4901,575,4918,643,4923,714,4918,786,4901,853,4874,916,4839,974,4795,1025,4744,1069,4686,1105,4623,1131,4555,1148,4484,1154,4413,1148,4345,1131,4282,1105,4225,1069,4173,1025,4129,974,4094,916,4067,853,4050,786,4045,714,4050,643,4067,575,4094,512,4129,455,4173,404,4225,360,4282,324,4345,297,4413,281,4484,275xe" filled="false" stroked="true" strokeweight=".567pt" strokecolor="#231f20">
                <v:path arrowok="t"/>
              </v:shape>
              <v:shape style="position:absolute;left:4345;top:997;width:288;height:118" type="#_x0000_t75" stroked="false">
                <v:imagedata r:id="rId233" o:title=""/>
              </v:shape>
            </v:group>
            <w10:wrap type="topAndBottom"/>
          </v:group>
        </w:pict>
      </w:r>
      <w:r>
        <w:rPr/>
        <w:pict>
          <v:group style="position:absolute;margin-left:250.824997pt;margin-top:13.44721pt;width:44.55pt;height:44.55pt;mso-position-horizontal-relative:page;mso-position-vertical-relative:paragraph;z-index:4672;mso-wrap-distance-left:0;mso-wrap-distance-right:0" coordorigin="5016,269" coordsize="891,891">
            <v:group style="position:absolute;left:5022;top:275;width:879;height:879" coordorigin="5022,275" coordsize="879,879">
              <v:shape style="position:absolute;left:5022;top:275;width:879;height:879" coordorigin="5022,275" coordsize="879,879" path="m5462,275l5391,281,5323,297,5260,324,5202,360,5151,404,5107,455,5072,512,5045,575,5028,643,5022,714,5028,786,5045,853,5072,916,5107,974,5151,1025,5202,1069,5260,1105,5323,1131,5391,1148,5462,1154,5533,1148,5601,1131,5664,1105,5721,1069,5773,1025,5817,974,5852,916,5879,853,5896,786,5901,714,5896,643,5879,575,5852,512,5817,455,5773,404,5721,360,5664,324,5601,297,5533,281,5462,275xe" filled="true" fillcolor="#d1d3d4" stroked="false">
                <v:path arrowok="t"/>
                <v:fill type="solid"/>
              </v:shape>
            </v:group>
            <v:group style="position:absolute;left:5022;top:275;width:879;height:879" coordorigin="5022,275" coordsize="879,879">
              <v:shape style="position:absolute;left:5022;top:275;width:879;height:879" coordorigin="5022,275" coordsize="879,879" path="m5462,275l5533,281,5601,297,5664,324,5721,360,5773,404,5817,455,5852,512,5879,575,5896,643,5901,714,5896,786,5879,853,5852,916,5817,974,5773,1025,5721,1069,5664,1105,5601,1131,5533,1148,5462,1154,5391,1148,5323,1131,5260,1105,5202,1069,5151,1025,5107,974,5072,916,5045,853,5028,786,5022,714,5028,643,5045,575,5072,512,5107,455,5151,404,5202,360,5260,324,5323,297,5391,281,5462,275xe" filled="false" stroked="true" strokeweight=".425pt" strokecolor="#231f20">
                <v:path arrowok="t"/>
              </v:shape>
            </v:group>
            <v:group style="position:absolute;left:5226;top:658;width:220;height:428" coordorigin="5226,658" coordsize="220,428">
              <v:shape style="position:absolute;left:5226;top:658;width:220;height:428" coordorigin="5226,658" coordsize="220,428" path="m5226,1085l5445,658e" filled="false" stroked="true" strokeweight=".292pt" strokecolor="#6d6e71">
                <v:path arrowok="t"/>
              </v:shape>
            </v:group>
            <v:group style="position:absolute;left:5489;top:306;width:137;height:267" coordorigin="5489,306" coordsize="137,267">
              <v:shape style="position:absolute;left:5489;top:306;width:137;height:267" coordorigin="5489,306" coordsize="137,267" path="m5489,573l5626,306e" filled="false" stroked="true" strokeweight=".292pt" strokecolor="#6d6e71">
                <v:path arrowok="t"/>
              </v:shape>
            </v:group>
            <v:group style="position:absolute;left:5032;top:418;width:107;height:207" coordorigin="5032,418" coordsize="107,207">
              <v:shape style="position:absolute;left:5032;top:418;width:107;height:207" coordorigin="5032,418" coordsize="107,207" path="m5032,624l5138,418e" filled="false" stroked="true" strokeweight=".292pt" strokecolor="#6d6e71">
                <v:path arrowok="t"/>
              </v:shape>
            </v:group>
            <v:group style="position:absolute;left:5024;top:381;width:151;height:295" coordorigin="5024,381" coordsize="151,295">
              <v:shape style="position:absolute;left:5024;top:381;width:151;height:295" coordorigin="5024,381" coordsize="151,295" path="m5024,675l5175,381e" filled="false" stroked="true" strokeweight=".292pt" strokecolor="#6d6e71">
                <v:path arrowok="t"/>
              </v:shape>
            </v:group>
            <v:group style="position:absolute;left:5023;top:357;width:185;height:359" coordorigin="5023,357" coordsize="185,359">
              <v:shape style="position:absolute;left:5023;top:357;width:185;height:359" coordorigin="5023,357" coordsize="185,359" path="m5023,715l5207,357e" filled="false" stroked="true" strokeweight=".292pt" strokecolor="#6d6e71">
                <v:path arrowok="t"/>
              </v:shape>
            </v:group>
            <v:group style="position:absolute;left:5024;top:338;width:212;height:411" coordorigin="5024,338" coordsize="212,411">
              <v:shape style="position:absolute;left:5024;top:338;width:212;height:411" coordorigin="5024,338" coordsize="212,411" path="m5024,749l5235,338e" filled="false" stroked="true" strokeweight=".292pt" strokecolor="#6d6e71">
                <v:path arrowok="t"/>
              </v:shape>
            </v:group>
            <v:group style="position:absolute;left:5027;top:323;width:234;height:456" coordorigin="5027,323" coordsize="234,456">
              <v:shape style="position:absolute;left:5027;top:323;width:234;height:456" coordorigin="5027,323" coordsize="234,456" path="m5027,779l5261,323e" filled="false" stroked="true" strokeweight=".292pt" strokecolor="#6d6e71">
                <v:path arrowok="t"/>
              </v:shape>
            </v:group>
            <v:group style="position:absolute;left:5032;top:312;width:254;height:495" coordorigin="5032,312" coordsize="254,495">
              <v:shape style="position:absolute;left:5032;top:312;width:254;height:495" coordorigin="5032,312" coordsize="254,495" path="m5032,806l5286,312e" filled="false" stroked="true" strokeweight=".292pt" strokecolor="#6d6e71">
                <v:path arrowok="t"/>
              </v:shape>
            </v:group>
            <v:group style="position:absolute;left:5038;top:302;width:272;height:529" coordorigin="5038,302" coordsize="272,529">
              <v:shape style="position:absolute;left:5038;top:302;width:272;height:529" coordorigin="5038,302" coordsize="272,529" path="m5038,831l5310,302e" filled="false" stroked="true" strokeweight=".292pt" strokecolor="#6d6e71">
                <v:path arrowok="t"/>
              </v:shape>
            </v:group>
            <v:group style="position:absolute;left:5045;top:294;width:288;height:560" coordorigin="5045,294" coordsize="288,560">
              <v:shape style="position:absolute;left:5045;top:294;width:288;height:560" coordorigin="5045,294" coordsize="288,560" path="m5045,854l5332,294e" filled="false" stroked="true" strokeweight=".292pt" strokecolor="#6d6e71">
                <v:path arrowok="t"/>
              </v:shape>
            </v:group>
            <v:group style="position:absolute;left:5053;top:288;width:302;height:587" coordorigin="5053,288" coordsize="302,587">
              <v:shape style="position:absolute;left:5053;top:288;width:302;height:587" coordorigin="5053,288" coordsize="302,587" path="m5053,875l5354,288e" filled="false" stroked="true" strokeweight=".292pt" strokecolor="#6d6e71">
                <v:path arrowok="t"/>
              </v:shape>
            </v:group>
            <v:group style="position:absolute;left:5061;top:283;width:315;height:612" coordorigin="5061,283" coordsize="315,612">
              <v:shape style="position:absolute;left:5061;top:283;width:315;height:612" coordorigin="5061,283" coordsize="315,612" path="m5061,895l5375,283e" filled="false" stroked="true" strokeweight=".292pt" strokecolor="#6d6e71">
                <v:path arrowok="t"/>
              </v:shape>
            </v:group>
            <v:group style="position:absolute;left:5070;top:280;width:326;height:634" coordorigin="5070,280" coordsize="326,634">
              <v:shape style="position:absolute;left:5070;top:280;width:326;height:634" coordorigin="5070,280" coordsize="326,634" path="m5070,914l5396,280e" filled="false" stroked="true" strokeweight=".292pt" strokecolor="#6d6e71">
                <v:path arrowok="t"/>
              </v:shape>
            </v:group>
            <v:group style="position:absolute;left:5080;top:277;width:336;height:655" coordorigin="5080,277" coordsize="336,655">
              <v:shape style="position:absolute;left:5080;top:277;width:336;height:655" coordorigin="5080,277" coordsize="336,655" path="m5080,932l5416,277e" filled="false" stroked="true" strokeweight=".292pt" strokecolor="#6d6e71">
                <v:path arrowok="t"/>
              </v:shape>
            </v:group>
            <v:group style="position:absolute;left:5090;top:276;width:346;height:673" coordorigin="5090,276" coordsize="346,673">
              <v:shape style="position:absolute;left:5090;top:276;width:346;height:673" coordorigin="5090,276" coordsize="346,673" path="m5090,948l5435,276e" filled="false" stroked="true" strokeweight=".292pt" strokecolor="#6d6e71">
                <v:path arrowok="t"/>
              </v:shape>
            </v:group>
            <v:group style="position:absolute;left:5101;top:275;width:354;height:690" coordorigin="5101,275" coordsize="354,690">
              <v:shape style="position:absolute;left:5101;top:275;width:354;height:690" coordorigin="5101,275" coordsize="354,690" path="m5101,964l5455,275e" filled="false" stroked="true" strokeweight=".292pt" strokecolor="#6d6e71">
                <v:path arrowok="t"/>
              </v:shape>
            </v:group>
            <v:group style="position:absolute;left:5111;top:275;width:362;height:705" coordorigin="5111,275" coordsize="362,705">
              <v:shape style="position:absolute;left:5111;top:275;width:362;height:705" coordorigin="5111,275" coordsize="362,705" path="m5111,979l5473,275e" filled="false" stroked="true" strokeweight=".292pt" strokecolor="#6d6e71">
                <v:path arrowok="t"/>
              </v:shape>
            </v:group>
            <v:group style="position:absolute;left:5123;top:613;width:196;height:381" coordorigin="5123,613" coordsize="196,381">
              <v:shape style="position:absolute;left:5123;top:613;width:196;height:381" coordorigin="5123,613" coordsize="196,381" path="m5123,994l5318,613e" filled="false" stroked="true" strokeweight=".292pt" strokecolor="#6d6e71">
                <v:path arrowok="t"/>
              </v:shape>
            </v:group>
            <v:group style="position:absolute;left:5347;top:276;width:145;height:281" coordorigin="5347,276" coordsize="145,281">
              <v:shape style="position:absolute;left:5347;top:276;width:145;height:281" coordorigin="5347,276" coordsize="145,281" path="m5347,557l5491,276e" filled="false" stroked="true" strokeweight=".292pt" strokecolor="#6d6e71">
                <v:path arrowok="t"/>
              </v:shape>
            </v:group>
            <v:group style="position:absolute;left:5135;top:627;width:196;height:381" coordorigin="5135,627" coordsize="196,381">
              <v:shape style="position:absolute;left:5135;top:627;width:196;height:381" coordorigin="5135,627" coordsize="196,381" path="m5135,1007l5330,627e" filled="false" stroked="true" strokeweight=".292pt" strokecolor="#6d6e71">
                <v:path arrowok="t"/>
              </v:shape>
            </v:group>
            <v:group style="position:absolute;left:5365;top:278;width:145;height:282" coordorigin="5365,278" coordsize="145,282">
              <v:shape style="position:absolute;left:5365;top:278;width:145;height:282" coordorigin="5365,278" coordsize="145,282" path="m5365,559l5509,278e" filled="false" stroked="true" strokeweight=".292pt" strokecolor="#6d6e71">
                <v:path arrowok="t"/>
              </v:shape>
            </v:group>
            <v:group style="position:absolute;left:5147;top:638;width:197;height:383" coordorigin="5147,638" coordsize="197,383">
              <v:shape style="position:absolute;left:5147;top:638;width:197;height:383" coordorigin="5147,638" coordsize="197,383" path="m5147,1020l5343,638e" filled="false" stroked="true" strokeweight=".292pt" strokecolor="#6d6e71">
                <v:path arrowok="t"/>
              </v:shape>
            </v:group>
            <v:group style="position:absolute;left:5384;top:280;width:144;height:279" coordorigin="5384,280" coordsize="144,279">
              <v:shape style="position:absolute;left:5384;top:280;width:144;height:279" coordorigin="5384,280" coordsize="144,279" path="m5384,559l5527,280e" filled="false" stroked="true" strokeweight=".292pt" strokecolor="#6d6e71">
                <v:path arrowok="t"/>
              </v:shape>
            </v:group>
            <v:group style="position:absolute;left:5159;top:643;width:200;height:390" coordorigin="5159,643" coordsize="200,390">
              <v:shape style="position:absolute;left:5159;top:643;width:200;height:390" coordorigin="5159,643" coordsize="200,390" path="m5159,1033l5359,643e" filled="false" stroked="true" strokeweight=".292pt" strokecolor="#6d6e71">
                <v:path arrowok="t"/>
              </v:shape>
            </v:group>
            <v:group style="position:absolute;left:5402;top:283;width:143;height:278" coordorigin="5402,283" coordsize="143,278">
              <v:shape style="position:absolute;left:5402;top:283;width:143;height:278" coordorigin="5402,283" coordsize="143,278" path="m5402,560l5544,283e" filled="false" stroked="true" strokeweight=".292pt" strokecolor="#6d6e71">
                <v:path arrowok="t"/>
              </v:shape>
            </v:group>
            <v:group style="position:absolute;left:5172;top:647;width:205;height:398" coordorigin="5172,647" coordsize="205,398">
              <v:shape style="position:absolute;left:5172;top:647;width:205;height:398" coordorigin="5172,647" coordsize="205,398" path="m5172,1044l5376,647e" filled="false" stroked="true" strokeweight=".292pt" strokecolor="#6d6e71">
                <v:path arrowok="t"/>
              </v:shape>
            </v:group>
            <v:group style="position:absolute;left:5419;top:286;width:142;height:276" coordorigin="5419,286" coordsize="142,276">
              <v:shape style="position:absolute;left:5419;top:286;width:142;height:276" coordorigin="5419,286" coordsize="142,276" path="m5419,562l5561,286e" filled="false" stroked="true" strokeweight=".292pt" strokecolor="#6d6e71">
                <v:path arrowok="t"/>
              </v:shape>
            </v:group>
            <v:group style="position:absolute;left:5185;top:649;width:209;height:407" coordorigin="5185,649" coordsize="209,407">
              <v:shape style="position:absolute;left:5185;top:649;width:209;height:407" coordorigin="5185,649" coordsize="209,407" path="m5185,1055l5394,649e" filled="false" stroked="true" strokeweight=".292pt" strokecolor="#6d6e71">
                <v:path arrowok="t"/>
              </v:shape>
            </v:group>
            <v:group style="position:absolute;left:5438;top:290;width:141;height:274" coordorigin="5438,290" coordsize="141,274">
              <v:shape style="position:absolute;left:5438;top:290;width:141;height:274" coordorigin="5438,290" coordsize="141,274" path="m5438,564l5578,290e" filled="false" stroked="true" strokeweight=".292pt" strokecolor="#6d6e71">
                <v:path arrowok="t"/>
              </v:shape>
            </v:group>
            <v:group style="position:absolute;left:5198;top:651;width:213;height:415" coordorigin="5198,651" coordsize="213,415">
              <v:shape style="position:absolute;left:5198;top:651;width:213;height:415" coordorigin="5198,651" coordsize="213,415" path="m5198,1066l5411,651e" filled="false" stroked="true" strokeweight=".292pt" strokecolor="#6d6e71">
                <v:path arrowok="t"/>
              </v:shape>
            </v:group>
            <v:group style="position:absolute;left:5454;top:295;width:140;height:272" coordorigin="5454,295" coordsize="140,272">
              <v:shape style="position:absolute;left:5454;top:295;width:140;height:272" coordorigin="5454,295" coordsize="140,272" path="m5454,567l5594,295e" filled="false" stroked="true" strokeweight=".292pt" strokecolor="#6d6e71">
                <v:path arrowok="t"/>
              </v:shape>
            </v:group>
            <v:group style="position:absolute;left:5212;top:654;width:217;height:422" coordorigin="5212,654" coordsize="217,422">
              <v:shape style="position:absolute;left:5212;top:654;width:217;height:422" coordorigin="5212,654" coordsize="217,422" path="m5212,1075l5428,654e" filled="false" stroked="true" strokeweight=".292pt" strokecolor="#6d6e71">
                <v:path arrowok="t"/>
              </v:shape>
            </v:group>
            <v:group style="position:absolute;left:5471;top:301;width:139;height:270" coordorigin="5471,301" coordsize="139,270">
              <v:shape style="position:absolute;left:5471;top:301;width:139;height:270" coordorigin="5471,301" coordsize="139,270" path="m5471,570l5610,301e" filled="false" stroked="true" strokeweight=".292pt" strokecolor="#6d6e71">
                <v:path arrowok="t"/>
              </v:shape>
              <v:shape style="position:absolute;left:5131;top:412;width:279;height:393" type="#_x0000_t75" stroked="false">
                <v:imagedata r:id="rId234" o:title=""/>
              </v:shape>
            </v:group>
            <v:group style="position:absolute;left:5101;top:839;width:61;height:70" coordorigin="5101,839" coordsize="61,70">
              <v:shape style="position:absolute;left:5101;top:839;width:61;height:70" coordorigin="5101,839" coordsize="61,70" path="m5141,839l5123,839,5116,843,5104,855,5101,864,5101,886,5104,894,5115,906,5123,909,5140,909,5146,907,5155,900,5157,898,5127,898,5123,896,5117,889,5115,882,5115,866,5117,860,5123,853,5127,851,5158,851,5157,850,5148,842,5141,839xe" filled="true" fillcolor="#231f20" stroked="false">
                <v:path arrowok="t"/>
                <v:fill type="solid"/>
              </v:shape>
              <v:shape style="position:absolute;left:5101;top:839;width:61;height:70" coordorigin="5101,839" coordsize="61,70" path="m5147,883l5146,888,5144,892,5139,896,5136,898,5157,898,5159,895,5161,887,5147,883xe" filled="true" fillcolor="#231f20" stroked="false">
                <v:path arrowok="t"/>
                <v:fill type="solid"/>
              </v:shape>
              <v:shape style="position:absolute;left:5101;top:839;width:61;height:70" coordorigin="5101,839" coordsize="61,70" path="m5158,851l5136,851,5139,852,5144,856,5146,859,5147,862,5161,859,5159,854,5158,851xe" filled="true" fillcolor="#231f20" stroked="false">
                <v:path arrowok="t"/>
                <v:fill type="solid"/>
              </v:shape>
            </v:group>
            <v:group style="position:absolute;left:5173;top:841;width:53;height:68" coordorigin="5173,841" coordsize="53,68">
              <v:shape style="position:absolute;left:5173;top:841;width:53;height:68" coordorigin="5173,841" coordsize="53,68" path="m5224,841l5173,841,5173,908,5225,908,5225,897,5187,897,5187,878,5221,878,5221,867,5187,867,5187,852,5224,852,5224,841xe" filled="true" fillcolor="#231f20" stroked="false">
                <v:path arrowok="t"/>
                <v:fill type="solid"/>
              </v:shape>
            </v:group>
            <v:group style="position:absolute;left:5237;top:841;width:55;height:68" coordorigin="5237,841" coordsize="55,68">
              <v:shape style="position:absolute;left:5237;top:841;width:55;height:68" coordorigin="5237,841" coordsize="55,68" path="m5251,841l5237,841,5237,908,5250,908,5250,864,5266,864,5251,841xe" filled="true" fillcolor="#231f20" stroked="false">
                <v:path arrowok="t"/>
                <v:fill type="solid"/>
              </v:shape>
              <v:shape style="position:absolute;left:5237;top:841;width:55;height:68" coordorigin="5237,841" coordsize="55,68" path="m5266,864l5250,864,5278,908,5292,908,5292,886,5279,886,5266,864xe" filled="true" fillcolor="#231f20" stroked="false">
                <v:path arrowok="t"/>
                <v:fill type="solid"/>
              </v:shape>
              <v:shape style="position:absolute;left:5237;top:841;width:55;height:68" coordorigin="5237,841" coordsize="55,68" path="m5292,841l5279,841,5279,886,5292,886,5292,841xe" filled="true" fillcolor="#231f20" stroked="false">
                <v:path arrowok="t"/>
                <v:fill type="solid"/>
              </v:shape>
            </v:group>
            <v:group style="position:absolute;left:5302;top:841;width:55;height:68" coordorigin="5302,841" coordsize="55,68">
              <v:shape style="position:absolute;left:5302;top:841;width:55;height:68" coordorigin="5302,841" coordsize="55,68" path="m5336,852l5322,852,5322,908,5336,908,5336,852xe" filled="true" fillcolor="#231f20" stroked="false">
                <v:path arrowok="t"/>
                <v:fill type="solid"/>
              </v:shape>
              <v:shape style="position:absolute;left:5302;top:841;width:55;height:68" coordorigin="5302,841" coordsize="55,68" path="m5357,841l5302,841,5302,852,5357,852,5357,841xe" filled="true" fillcolor="#231f20" stroked="false">
                <v:path arrowok="t"/>
                <v:fill type="solid"/>
              </v:shape>
            </v:group>
            <v:group style="position:absolute;left:5352;top:841;width:70;height:68" coordorigin="5352,841" coordsize="70,68">
              <v:shape style="position:absolute;left:5352;top:841;width:70;height:68" coordorigin="5352,841" coordsize="70,68" path="m5393,841l5378,841,5352,908,5366,908,5372,893,5415,893,5410,881,5376,881,5386,856,5400,856,5393,841xe" filled="true" fillcolor="#231f20" stroked="false">
                <v:path arrowok="t"/>
                <v:fill type="solid"/>
              </v:shape>
              <v:shape style="position:absolute;left:5352;top:841;width:70;height:68" coordorigin="5352,841" coordsize="70,68" path="m5415,893l5400,893,5406,908,5421,908,5415,893xe" filled="true" fillcolor="#231f20" stroked="false">
                <v:path arrowok="t"/>
                <v:fill type="solid"/>
              </v:shape>
              <v:shape style="position:absolute;left:5352;top:841;width:70;height:68" coordorigin="5352,841" coordsize="70,68" path="m5400,856l5386,856,5395,881,5410,881,5400,856xe" filled="true" fillcolor="#231f20" stroked="false">
                <v:path arrowok="t"/>
                <v:fill type="solid"/>
              </v:shape>
            </v:group>
            <v:group style="position:absolute;left:5414;top:841;width:65;height:68" coordorigin="5414,841" coordsize="65,68">
              <v:shape style="position:absolute;left:5414;top:841;width:65;height:68" coordorigin="5414,841" coordsize="65,68" path="m5429,841l5414,841,5439,908,5454,908,5460,891,5447,891,5429,841xe" filled="true" fillcolor="#231f20" stroked="false">
                <v:path arrowok="t"/>
                <v:fill type="solid"/>
              </v:shape>
              <v:shape style="position:absolute;left:5414;top:841;width:65;height:68" coordorigin="5414,841" coordsize="65,68" path="m5478,841l5463,841,5447,891,5460,891,5478,841xe" filled="true" fillcolor="#231f20" stroked="false">
                <v:path arrowok="t"/>
                <v:fill type="solid"/>
              </v:shape>
            </v:group>
            <v:group style="position:absolute;left:5483;top:839;width:67;height:70" coordorigin="5483,839" coordsize="67,70">
              <v:shape style="position:absolute;left:5483;top:839;width:67;height:70" coordorigin="5483,839" coordsize="67,70" path="m5526,839l5510,839,5505,840,5483,868,5483,886,5486,894,5498,906,5506,909,5526,909,5534,906,5543,898,5510,898,5506,896,5499,888,5497,882,5497,866,5499,861,5506,853,5510,851,5543,851,5534,843,5526,839xe" filled="true" fillcolor="#231f20" stroked="false">
                <v:path arrowok="t"/>
                <v:fill type="solid"/>
              </v:shape>
              <v:shape style="position:absolute;left:5483;top:839;width:67;height:70" coordorigin="5483,839" coordsize="67,70" path="m5543,851l5522,851,5526,853,5533,861,5535,866,5535,882,5533,888,5526,896,5522,898,5543,898,5546,894,5549,886,5549,863,5546,855,5543,851xe" filled="true" fillcolor="#231f20" stroked="false">
                <v:path arrowok="t"/>
                <v:fill type="solid"/>
              </v:shape>
            </v:group>
            <v:group style="position:absolute;left:5557;top:839;width:57;height:70" coordorigin="5557,839" coordsize="57,70">
              <v:shape style="position:absolute;left:5557;top:839;width:57;height:70" coordorigin="5557,839" coordsize="57,70" path="m5570,885l5557,886,5558,894,5561,899,5570,907,5577,909,5591,909,5596,908,5604,905,5607,903,5611,898,5581,898,5578,897,5573,893,5571,889,5570,885xe" filled="true" fillcolor="#231f20" stroked="false">
                <v:path arrowok="t"/>
                <v:fill type="solid"/>
              </v:shape>
              <v:shape style="position:absolute;left:5557;top:839;width:57;height:70" coordorigin="5557,839" coordsize="57,70" path="m5593,839l5579,839,5575,840,5559,864,5561,868,5569,875,5574,877,5587,880,5591,881,5595,882,5597,883,5598,884,5599,886,5599,887,5599,891,5598,893,5593,897,5590,898,5611,898,5612,896,5613,893,5613,884,5612,881,5581,864,5576,863,5573,860,5573,859,5573,856,5573,854,5577,852,5580,851,5609,851,5608,849,5600,841,5593,839xe" filled="true" fillcolor="#231f20" stroked="false">
                <v:path arrowok="t"/>
                <v:fill type="solid"/>
              </v:shape>
              <v:shape style="position:absolute;left:5557;top:839;width:57;height:70" coordorigin="5557,839" coordsize="57,70" path="m5609,851l5588,851,5591,852,5595,855,5596,857,5597,861,5611,860,5611,854,5609,851xe" filled="true" fillcolor="#231f20" stroked="false">
                <v:path arrowok="t"/>
                <v:fill type="solid"/>
              </v:shape>
            </v:group>
            <v:group style="position:absolute;left:5310;top:556;width:498;height:418" coordorigin="5310,556" coordsize="498,418">
              <v:shape style="position:absolute;left:5310;top:556;width:498;height:418" coordorigin="5310,556" coordsize="498,418" path="m5310,556l5423,562,5517,580,5593,606,5653,635,5732,689,5786,750,5808,812,5802,870,5772,920,5722,955,5658,973e" filled="false" stroked="true" strokeweight=".758pt" strokecolor="#231f20">
                <v:path arrowok="t"/>
              </v:shape>
            </v:group>
            <v:group style="position:absolute;left:5358;top:645;width:427;height:265" coordorigin="5358,645" coordsize="427,265">
              <v:shape style="position:absolute;left:5358;top:645;width:427;height:265" coordorigin="5358,645" coordsize="427,265" path="m5358,645l5449,658,5538,685,5619,723,5689,767,5743,816,5777,864,5785,910e" filled="false" stroked="true" strokeweight=".758pt" strokecolor="#231f20">
                <v:path arrowok="t"/>
              </v:shape>
            </v:group>
            <v:group style="position:absolute;left:5649;top:676;width:53;height:51" coordorigin="5649,676" coordsize="53,51">
              <v:shape style="position:absolute;left:5649;top:676;width:53;height:51" coordorigin="5649,676" coordsize="53,51" path="m5676,676l5682,695,5702,695,5686,707,5692,726,5676,714,5659,726,5666,707,5649,695,5669,695,5676,676xe" filled="false" stroked="true" strokeweight=".258pt" strokecolor="#231f20">
                <v:path arrowok="t"/>
              </v:shape>
            </v:group>
            <v:group style="position:absolute;left:5418;top:934;width:32;height:52" coordorigin="5418,934" coordsize="32,52">
              <v:shape style="position:absolute;left:5418;top:934;width:32;height:52" coordorigin="5418,934" coordsize="32,52" path="m5446,943l5431,943,5433,944,5436,947,5437,949,5437,956,5436,959,5432,967,5427,974,5418,985,5418,986,5446,986,5448,976,5429,976,5437,968,5442,961,5444,957,5446,953,5447,950,5447,945,5446,943xe" filled="true" fillcolor="#231f20" stroked="false">
                <v:path arrowok="t"/>
                <v:fill type="solid"/>
              </v:shape>
              <v:shape style="position:absolute;left:5418;top:934;width:32;height:52" coordorigin="5418,934" coordsize="32,52" path="m5449,971l5448,971,5447,973,5446,974,5445,975,5445,975,5443,976,5429,976,5448,976,5449,971xe" filled="true" fillcolor="#231f20" stroked="false">
                <v:path arrowok="t"/>
                <v:fill type="solid"/>
              </v:shape>
              <v:shape style="position:absolute;left:5418;top:934;width:32;height:52" coordorigin="5418,934" coordsize="32,52" path="m5436,934l5430,934,5427,935,5422,940,5420,943,5419,948,5420,949,5422,945,5425,943,5446,943,5444,939,5442,937,5438,935,5436,934xe" filled="true" fillcolor="#231f20" stroked="false">
                <v:path arrowok="t"/>
                <v:fill type="solid"/>
              </v:shape>
            </v:group>
            <v:group style="position:absolute;left:5455;top:934;width:32;height:53" coordorigin="5455,934" coordsize="32,53">
              <v:shape style="position:absolute;left:5455;top:934;width:32;height:53" coordorigin="5455,934" coordsize="32,53" path="m5474,934l5468,934,5465,935,5455,965,5456,969,5469,987,5473,987,5475,986,5478,984,5478,984,5470,984,5469,984,5466,944,5467,940,5467,938,5469,937,5470,937,5478,937,5476,935,5474,934xe" filled="true" fillcolor="#231f20" stroked="false">
                <v:path arrowok="t"/>
                <v:fill type="solid"/>
              </v:shape>
              <v:shape style="position:absolute;left:5455;top:934;width:32;height:53" coordorigin="5455,934" coordsize="32,53" path="m5478,937l5472,937,5473,937,5475,939,5475,941,5475,944,5475,969,5475,979,5475,981,5473,984,5472,984,5478,984,5486,965,5486,955,5486,950,5483,942,5481,939,5478,937xe" filled="true" fillcolor="#231f20" stroked="false">
                <v:path arrowok="t"/>
                <v:fill type="solid"/>
              </v:shape>
            </v:group>
            <v:group style="position:absolute;left:5494;top:934;width:27;height:52" coordorigin="5494,934" coordsize="27,52">
              <v:shape style="position:absolute;left:5494;top:934;width:27;height:52" coordorigin="5494,934" coordsize="27,52" path="m5520,984l5495,984,5495,986,5520,986,5520,984xe" filled="true" fillcolor="#231f20" stroked="false">
                <v:path arrowok="t"/>
                <v:fill type="solid"/>
              </v:shape>
              <v:shape style="position:absolute;left:5494;top:934;width:27;height:52" coordorigin="5494,934" coordsize="27,52" path="m5513,943l5500,943,5500,943,5502,944,5502,944,5502,945,5502,981,5502,982,5501,983,5499,984,5498,984,5517,984,5513,981,5513,943xe" filled="true" fillcolor="#231f20" stroked="false">
                <v:path arrowok="t"/>
                <v:fill type="solid"/>
              </v:shape>
              <v:shape style="position:absolute;left:5494;top:934;width:27;height:52" coordorigin="5494,934" coordsize="27,52" path="m5513,934l5512,934,5494,943,5495,944,5496,943,5498,943,5513,943,5513,934xe" filled="true" fillcolor="#231f20" stroked="false">
                <v:path arrowok="t"/>
                <v:fill type="solid"/>
              </v:shape>
            </v:group>
            <v:group style="position:absolute;left:5528;top:934;width:32;height:53" coordorigin="5528,934" coordsize="32,53">
              <v:shape style="position:absolute;left:5528;top:934;width:32;height:53" coordorigin="5528,934" coordsize="32,53" path="m5547,934l5541,934,5538,935,5528,965,5529,969,5541,987,5546,987,5548,986,5551,984,5551,984,5543,984,5542,984,5539,944,5540,940,5540,938,5542,937,5543,937,5551,937,5549,935,5547,934xe" filled="true" fillcolor="#231f20" stroked="false">
                <v:path arrowok="t"/>
                <v:fill type="solid"/>
              </v:shape>
              <v:shape style="position:absolute;left:5528;top:934;width:32;height:53" coordorigin="5528,934" coordsize="32,53" path="m5551,937l5545,937,5546,937,5547,939,5548,941,5548,944,5548,969,5548,979,5548,981,5546,984,5545,984,5551,984,5559,965,5559,955,5559,950,5556,942,5554,939,5551,937xe" filled="true" fillcolor="#231f20" stroked="false">
                <v:path arrowok="t"/>
                <v:fill type="solid"/>
              </v:shape>
            </v:group>
            <v:group style="position:absolute;left:5786;top:558;width:53;height:50" coordorigin="5786,558" coordsize="53,50">
              <v:shape style="position:absolute;left:5786;top:558;width:53;height:50" coordorigin="5786,558" coordsize="53,50" path="m5813,558l5819,577,5839,577,5823,589,5829,608,5813,597,5796,608,5803,589,5786,577,5806,577,5813,558xe" filled="false" stroked="true" strokeweight=".258pt" strokecolor="#231f20">
                <v:path arrowok="t"/>
              </v:shape>
            </v:group>
            <v:group style="position:absolute;left:5714;top:443;width:53;height:51" coordorigin="5714,443" coordsize="53,51">
              <v:shape style="position:absolute;left:5714;top:443;width:53;height:51" coordorigin="5714,443" coordsize="53,51" path="m5740,443l5746,462,5766,462,5750,474,5756,493,5740,481,5724,493,5730,474,5714,462,5734,462,5740,443xe" filled="false" stroked="true" strokeweight=".258pt" strokecolor="#231f20">
                <v:path arrowok="t"/>
              </v:shape>
            </v:group>
            <v:group style="position:absolute;left:5626;top:507;width:53;height:50" coordorigin="5626,507" coordsize="53,50">
              <v:shape style="position:absolute;left:5626;top:507;width:53;height:50" coordorigin="5626,507" coordsize="53,50" path="m5652,507l5658,526,5678,526,5662,537,5668,557,5652,545,5636,557,5642,537,5626,526,5646,526,5652,507xe" filled="false" stroked="true" strokeweight=".258pt" strokecolor="#231f20">
                <v:path arrowok="t"/>
              </v:shape>
            </v:group>
            <v:group style="position:absolute;left:5706;top:584;width:43;height:41" coordorigin="5706,584" coordsize="43,41">
              <v:shape style="position:absolute;left:5706;top:584;width:43;height:41" coordorigin="5706,584" coordsize="43,41" path="m5728,584l5733,600,5749,600,5736,609,5741,625,5728,615,5715,625,5720,609,5706,600,5723,600,5728,584xe" filled="false" stroked="true" strokeweight=".209pt" strokecolor="#231f20">
                <v:path arrowok="t"/>
              </v:shape>
            </v:group>
            <v:group style="position:absolute;left:5576;top:406;width:213;height:344" coordorigin="5576,406" coordsize="213,344">
              <v:shape style="position:absolute;left:5576;top:406;width:213;height:344" coordorigin="5576,406" coordsize="213,344" path="m5576,406l5639,437,5694,482,5740,538,5772,603,5789,674,5786,750e" filled="false" stroked="true" strokeweight=".758pt" strokecolor="#231f20">
                <v:path arrowok="t"/>
              </v:shape>
            </v:group>
            <v:group style="position:absolute;left:5278;top:837;width:489;height:206" coordorigin="5278,837" coordsize="489,206">
              <v:shape style="position:absolute;left:5278;top:837;width:489;height:206" coordorigin="5278,837" coordsize="489,206" path="m5766,837l5728,902,5676,958,5613,1003,5541,1032,5464,1042,5414,1038,5366,1027,5321,1009,5278,984e" filled="false" stroked="true" strokeweight=".758pt" strokecolor="#231f20">
                <v:path arrowok="t"/>
              </v:shape>
            </v:group>
            <v:group style="position:absolute;left:5022;top:275;width:879;height:879" coordorigin="5022,275" coordsize="879,879">
              <v:shape style="position:absolute;left:5022;top:275;width:879;height:879" coordorigin="5022,275" coordsize="879,879" path="m5462,275l5533,281,5601,297,5664,324,5721,360,5773,404,5817,455,5852,512,5879,575,5896,643,5901,714,5896,786,5879,853,5852,916,5817,974,5773,1025,5721,1069,5664,1105,5601,1131,5533,1148,5462,1154,5391,1148,5323,1131,5260,1105,5202,1069,5151,1025,5107,974,5072,916,5045,853,5028,786,5022,714,5028,643,5045,575,5072,512,5107,455,5151,404,5202,360,5260,324,5323,297,5391,281,5462,275xe" filled="false" stroked="true" strokeweight=".567pt" strokecolor="#231f20">
                <v:path arrowok="t"/>
              </v:shape>
              <v:shape style="position:absolute;left:5323;top:997;width:288;height:118" type="#_x0000_t75" stroked="false">
                <v:imagedata r:id="rId231" o:title=""/>
              </v:shape>
            </v:group>
            <w10:wrap type="topAndBottom"/>
          </v:group>
        </w:pict>
      </w:r>
      <w:r>
        <w:rPr/>
        <w:pict>
          <v:group style="position:absolute;margin-left:299.713989pt;margin-top:13.44721pt;width:44.55pt;height:44.55pt;mso-position-horizontal-relative:page;mso-position-vertical-relative:paragraph;z-index:4696;mso-wrap-distance-left:0;mso-wrap-distance-right:0" coordorigin="5994,269" coordsize="891,891">
            <v:group style="position:absolute;left:6000;top:275;width:879;height:879" coordorigin="6000,275" coordsize="879,879">
              <v:shape style="position:absolute;left:6000;top:275;width:879;height:879" coordorigin="6000,275" coordsize="879,879" path="m6440,275l6368,281,6301,297,6238,324,6180,360,6129,404,6085,455,6049,512,6023,575,6006,643,6000,714,6006,786,6023,853,6049,916,6085,974,6129,1025,6180,1069,6238,1105,6301,1131,6368,1148,6440,1154,6511,1148,6579,1131,6642,1105,6699,1069,6750,1025,6794,974,6830,916,6857,853,6873,786,6879,714,6873,643,6857,575,6830,512,6794,455,6750,404,6699,360,6642,324,6579,297,6511,281,6440,275xe" filled="true" fillcolor="#d1d3d4" stroked="false">
                <v:path arrowok="t"/>
                <v:fill type="solid"/>
              </v:shape>
            </v:group>
            <v:group style="position:absolute;left:6000;top:275;width:879;height:879" coordorigin="6000,275" coordsize="879,879">
              <v:shape style="position:absolute;left:6000;top:275;width:879;height:879" coordorigin="6000,275" coordsize="879,879" path="m6440,275l6511,281,6579,297,6642,324,6699,360,6750,404,6794,455,6830,512,6857,575,6873,643,6879,714,6873,786,6857,853,6830,916,6794,974,6750,1025,6699,1069,6642,1105,6579,1131,6511,1148,6440,1154,6368,1148,6301,1131,6238,1105,6180,1069,6129,1025,6085,974,6049,916,6023,853,6006,786,6000,714,6006,643,6023,575,6049,512,6085,455,6129,404,6180,360,6238,324,6301,297,6368,281,6440,275xe" filled="false" stroked="true" strokeweight=".425pt" strokecolor="#231f20">
                <v:path arrowok="t"/>
              </v:shape>
            </v:group>
            <v:group style="position:absolute;left:6204;top:658;width:220;height:428" coordorigin="6204,658" coordsize="220,428">
              <v:shape style="position:absolute;left:6204;top:658;width:220;height:428" coordorigin="6204,658" coordsize="220,428" path="m6204,1085l6423,658e" filled="false" stroked="true" strokeweight=".292pt" strokecolor="#6d6e71">
                <v:path arrowok="t"/>
              </v:shape>
            </v:group>
            <v:group style="position:absolute;left:6467;top:306;width:137;height:267" coordorigin="6467,306" coordsize="137,267">
              <v:shape style="position:absolute;left:6467;top:306;width:137;height:267" coordorigin="6467,306" coordsize="137,267" path="m6467,573l6603,306e" filled="false" stroked="true" strokeweight=".292pt" strokecolor="#6d6e71">
                <v:path arrowok="t"/>
              </v:shape>
            </v:group>
            <v:group style="position:absolute;left:6010;top:418;width:107;height:207" coordorigin="6010,418" coordsize="107,207">
              <v:shape style="position:absolute;left:6010;top:418;width:107;height:207" coordorigin="6010,418" coordsize="107,207" path="m6010,624l6116,418e" filled="false" stroked="true" strokeweight=".292pt" strokecolor="#6d6e71">
                <v:path arrowok="t"/>
              </v:shape>
            </v:group>
            <v:group style="position:absolute;left:6002;top:381;width:151;height:295" coordorigin="6002,381" coordsize="151,295">
              <v:shape style="position:absolute;left:6002;top:381;width:151;height:295" coordorigin="6002,381" coordsize="151,295" path="m6002,675l6153,381e" filled="false" stroked="true" strokeweight=".292pt" strokecolor="#6d6e71">
                <v:path arrowok="t"/>
              </v:shape>
            </v:group>
            <v:group style="position:absolute;left:6000;top:357;width:185;height:359" coordorigin="6000,357" coordsize="185,359">
              <v:shape style="position:absolute;left:6000;top:357;width:185;height:359" coordorigin="6000,357" coordsize="185,359" path="m6000,715l6184,357e" filled="false" stroked="true" strokeweight=".292pt" strokecolor="#6d6e71">
                <v:path arrowok="t"/>
              </v:shape>
            </v:group>
            <v:group style="position:absolute;left:6002;top:338;width:212;height:411" coordorigin="6002,338" coordsize="212,411">
              <v:shape style="position:absolute;left:6002;top:338;width:212;height:411" coordorigin="6002,338" coordsize="212,411" path="m6002,749l6213,338e" filled="false" stroked="true" strokeweight=".292pt" strokecolor="#6d6e71">
                <v:path arrowok="t"/>
              </v:shape>
            </v:group>
            <v:group style="position:absolute;left:6005;top:323;width:234;height:456" coordorigin="6005,323" coordsize="234,456">
              <v:shape style="position:absolute;left:6005;top:323;width:234;height:456" coordorigin="6005,323" coordsize="234,456" path="m6005,779l6239,323e" filled="false" stroked="true" strokeweight=".292pt" strokecolor="#6d6e71">
                <v:path arrowok="t"/>
              </v:shape>
            </v:group>
            <v:group style="position:absolute;left:6010;top:312;width:254;height:495" coordorigin="6010,312" coordsize="254,495">
              <v:shape style="position:absolute;left:6010;top:312;width:254;height:495" coordorigin="6010,312" coordsize="254,495" path="m6010,806l6264,312e" filled="false" stroked="true" strokeweight=".292pt" strokecolor="#6d6e71">
                <v:path arrowok="t"/>
              </v:shape>
            </v:group>
            <v:group style="position:absolute;left:6016;top:302;width:272;height:529" coordorigin="6016,302" coordsize="272,529">
              <v:shape style="position:absolute;left:6016;top:302;width:272;height:529" coordorigin="6016,302" coordsize="272,529" path="m6016,831l6287,302e" filled="false" stroked="true" strokeweight=".292pt" strokecolor="#6d6e71">
                <v:path arrowok="t"/>
              </v:shape>
            </v:group>
            <v:group style="position:absolute;left:6023;top:294;width:288;height:560" coordorigin="6023,294" coordsize="288,560">
              <v:shape style="position:absolute;left:6023;top:294;width:288;height:560" coordorigin="6023,294" coordsize="288,560" path="m6023,854l6310,294e" filled="false" stroked="true" strokeweight=".292pt" strokecolor="#6d6e71">
                <v:path arrowok="t"/>
              </v:shape>
            </v:group>
            <v:group style="position:absolute;left:6031;top:288;width:302;height:587" coordorigin="6031,288" coordsize="302,587">
              <v:shape style="position:absolute;left:6031;top:288;width:302;height:587" coordorigin="6031,288" coordsize="302,587" path="m6031,875l6332,288e" filled="false" stroked="true" strokeweight=".292pt" strokecolor="#6d6e71">
                <v:path arrowok="t"/>
              </v:shape>
            </v:group>
            <v:group style="position:absolute;left:6039;top:283;width:315;height:612" coordorigin="6039,283" coordsize="315,612">
              <v:shape style="position:absolute;left:6039;top:283;width:315;height:612" coordorigin="6039,283" coordsize="315,612" path="m6039,895l6353,283e" filled="false" stroked="true" strokeweight=".292pt" strokecolor="#6d6e71">
                <v:path arrowok="t"/>
              </v:shape>
            </v:group>
            <v:group style="position:absolute;left:6048;top:280;width:326;height:634" coordorigin="6048,280" coordsize="326,634">
              <v:shape style="position:absolute;left:6048;top:280;width:326;height:634" coordorigin="6048,280" coordsize="326,634" path="m6048,914l6374,280e" filled="false" stroked="true" strokeweight=".292pt" strokecolor="#6d6e71">
                <v:path arrowok="t"/>
              </v:shape>
            </v:group>
            <v:group style="position:absolute;left:6058;top:277;width:336;height:655" coordorigin="6058,277" coordsize="336,655">
              <v:shape style="position:absolute;left:6058;top:277;width:336;height:655" coordorigin="6058,277" coordsize="336,655" path="m6058,932l6394,277e" filled="false" stroked="true" strokeweight=".292pt" strokecolor="#6d6e71">
                <v:path arrowok="t"/>
              </v:shape>
            </v:group>
            <v:group style="position:absolute;left:6068;top:276;width:346;height:673" coordorigin="6068,276" coordsize="346,673">
              <v:shape style="position:absolute;left:6068;top:276;width:346;height:673" coordorigin="6068,276" coordsize="346,673" path="m6068,948l6413,276e" filled="false" stroked="true" strokeweight=".292pt" strokecolor="#6d6e71">
                <v:path arrowok="t"/>
              </v:shape>
            </v:group>
            <v:group style="position:absolute;left:6078;top:275;width:354;height:690" coordorigin="6078,275" coordsize="354,690">
              <v:shape style="position:absolute;left:6078;top:275;width:354;height:690" coordorigin="6078,275" coordsize="354,690" path="m6078,964l6432,275e" filled="false" stroked="true" strokeweight=".292pt" strokecolor="#6d6e71">
                <v:path arrowok="t"/>
              </v:shape>
            </v:group>
            <v:group style="position:absolute;left:6089;top:275;width:362;height:705" coordorigin="6089,275" coordsize="362,705">
              <v:shape style="position:absolute;left:6089;top:275;width:362;height:705" coordorigin="6089,275" coordsize="362,705" path="m6089,979l6451,275e" filled="false" stroked="true" strokeweight=".292pt" strokecolor="#6d6e71">
                <v:path arrowok="t"/>
              </v:shape>
            </v:group>
            <v:group style="position:absolute;left:6101;top:613;width:196;height:381" coordorigin="6101,613" coordsize="196,381">
              <v:shape style="position:absolute;left:6101;top:613;width:196;height:381" coordorigin="6101,613" coordsize="196,381" path="m6101,994l6296,613e" filled="false" stroked="true" strokeweight=".292pt" strokecolor="#6d6e71">
                <v:path arrowok="t"/>
              </v:shape>
            </v:group>
            <v:group style="position:absolute;left:6325;top:276;width:145;height:281" coordorigin="6325,276" coordsize="145,281">
              <v:shape style="position:absolute;left:6325;top:276;width:145;height:281" coordorigin="6325,276" coordsize="145,281" path="m6325,557l6469,276e" filled="false" stroked="true" strokeweight=".292pt" strokecolor="#6d6e71">
                <v:path arrowok="t"/>
              </v:shape>
            </v:group>
            <v:group style="position:absolute;left:6112;top:627;width:196;height:381" coordorigin="6112,627" coordsize="196,381">
              <v:shape style="position:absolute;left:6112;top:627;width:196;height:381" coordorigin="6112,627" coordsize="196,381" path="m6112,1007l6308,627e" filled="false" stroked="true" strokeweight=".292pt" strokecolor="#6d6e71">
                <v:path arrowok="t"/>
              </v:shape>
            </v:group>
            <v:group style="position:absolute;left:6343;top:278;width:145;height:282" coordorigin="6343,278" coordsize="145,282">
              <v:shape style="position:absolute;left:6343;top:278;width:145;height:282" coordorigin="6343,278" coordsize="145,282" path="m6343,559l6487,278e" filled="false" stroked="true" strokeweight=".292pt" strokecolor="#6d6e71">
                <v:path arrowok="t"/>
              </v:shape>
            </v:group>
            <v:group style="position:absolute;left:6124;top:638;width:197;height:383" coordorigin="6124,638" coordsize="197,383">
              <v:shape style="position:absolute;left:6124;top:638;width:197;height:383" coordorigin="6124,638" coordsize="197,383" path="m6124,1020l6321,638e" filled="false" stroked="true" strokeweight=".292pt" strokecolor="#6d6e71">
                <v:path arrowok="t"/>
              </v:shape>
            </v:group>
            <v:group style="position:absolute;left:6361;top:280;width:144;height:279" coordorigin="6361,280" coordsize="144,279">
              <v:shape style="position:absolute;left:6361;top:280;width:144;height:279" coordorigin="6361,280" coordsize="144,279" path="m6361,559l6505,280e" filled="false" stroked="true" strokeweight=".292pt" strokecolor="#6d6e71">
                <v:path arrowok="t"/>
              </v:shape>
            </v:group>
            <v:group style="position:absolute;left:6137;top:643;width:200;height:390" coordorigin="6137,643" coordsize="200,390">
              <v:shape style="position:absolute;left:6137;top:643;width:200;height:390" coordorigin="6137,643" coordsize="200,390" path="m6137,1033l6337,643e" filled="false" stroked="true" strokeweight=".292pt" strokecolor="#6d6e71">
                <v:path arrowok="t"/>
              </v:shape>
            </v:group>
            <v:group style="position:absolute;left:6379;top:283;width:143;height:278" coordorigin="6379,283" coordsize="143,278">
              <v:shape style="position:absolute;left:6379;top:283;width:143;height:278" coordorigin="6379,283" coordsize="143,278" path="m6379,560l6522,283e" filled="false" stroked="true" strokeweight=".292pt" strokecolor="#6d6e71">
                <v:path arrowok="t"/>
              </v:shape>
            </v:group>
            <v:group style="position:absolute;left:6150;top:647;width:205;height:398" coordorigin="6150,647" coordsize="205,398">
              <v:shape style="position:absolute;left:6150;top:647;width:205;height:398" coordorigin="6150,647" coordsize="205,398" path="m6150,1044l6354,647e" filled="false" stroked="true" strokeweight=".292pt" strokecolor="#6d6e71">
                <v:path arrowok="t"/>
              </v:shape>
            </v:group>
            <v:group style="position:absolute;left:6397;top:286;width:142;height:276" coordorigin="6397,286" coordsize="142,276">
              <v:shape style="position:absolute;left:6397;top:286;width:142;height:276" coordorigin="6397,286" coordsize="142,276" path="m6397,562l6539,286e" filled="false" stroked="true" strokeweight=".292pt" strokecolor="#6d6e71">
                <v:path arrowok="t"/>
              </v:shape>
            </v:group>
            <v:group style="position:absolute;left:6163;top:649;width:209;height:407" coordorigin="6163,649" coordsize="209,407">
              <v:shape style="position:absolute;left:6163;top:649;width:209;height:407" coordorigin="6163,649" coordsize="209,407" path="m6163,1055l6372,649e" filled="false" stroked="true" strokeweight=".292pt" strokecolor="#6d6e71">
                <v:path arrowok="t"/>
              </v:shape>
            </v:group>
            <v:group style="position:absolute;left:6415;top:290;width:141;height:274" coordorigin="6415,290" coordsize="141,274">
              <v:shape style="position:absolute;left:6415;top:290;width:141;height:274" coordorigin="6415,290" coordsize="141,274" path="m6415,564l6555,290e" filled="false" stroked="true" strokeweight=".292pt" strokecolor="#6d6e71">
                <v:path arrowok="t"/>
              </v:shape>
            </v:group>
            <v:group style="position:absolute;left:6176;top:651;width:213;height:415" coordorigin="6176,651" coordsize="213,415">
              <v:shape style="position:absolute;left:6176;top:651;width:213;height:415" coordorigin="6176,651" coordsize="213,415" path="m6176,1066l6389,651e" filled="false" stroked="true" strokeweight=".292pt" strokecolor="#6d6e71">
                <v:path arrowok="t"/>
              </v:shape>
            </v:group>
            <v:group style="position:absolute;left:6432;top:295;width:140;height:272" coordorigin="6432,295" coordsize="140,272">
              <v:shape style="position:absolute;left:6432;top:295;width:140;height:272" coordorigin="6432,295" coordsize="140,272" path="m6432,567l6572,295e" filled="false" stroked="true" strokeweight=".292pt" strokecolor="#6d6e71">
                <v:path arrowok="t"/>
              </v:shape>
            </v:group>
            <v:group style="position:absolute;left:6190;top:654;width:217;height:422" coordorigin="6190,654" coordsize="217,422">
              <v:shape style="position:absolute;left:6190;top:654;width:217;height:422" coordorigin="6190,654" coordsize="217,422" path="m6190,1075l6406,654e" filled="false" stroked="true" strokeweight=".292pt" strokecolor="#6d6e71">
                <v:path arrowok="t"/>
              </v:shape>
            </v:group>
            <v:group style="position:absolute;left:6449;top:301;width:139;height:270" coordorigin="6449,301" coordsize="139,270">
              <v:shape style="position:absolute;left:6449;top:301;width:139;height:270" coordorigin="6449,301" coordsize="139,270" path="m6449,570l6588,301e" filled="false" stroked="true" strokeweight=".292pt" strokecolor="#6d6e71">
                <v:path arrowok="t"/>
              </v:shape>
              <v:shape style="position:absolute;left:6109;top:412;width:279;height:393" type="#_x0000_t75" stroked="false">
                <v:imagedata r:id="rId235" o:title=""/>
              </v:shape>
            </v:group>
            <v:group style="position:absolute;left:6078;top:839;width:61;height:70" coordorigin="6078,839" coordsize="61,70">
              <v:shape style="position:absolute;left:6078;top:839;width:61;height:70" coordorigin="6078,839" coordsize="61,70" path="m6119,839l6101,839,6093,843,6081,855,6078,864,6078,886,6081,894,6093,906,6101,909,6117,909,6123,907,6133,900,6135,898,6105,898,6101,896,6094,889,6093,882,6093,866,6094,860,6101,853,6105,851,6135,851,6135,850,6126,842,6119,839xe" filled="true" fillcolor="#231f20" stroked="false">
                <v:path arrowok="t"/>
                <v:fill type="solid"/>
              </v:shape>
              <v:shape style="position:absolute;left:6078;top:839;width:61;height:70" coordorigin="6078,839" coordsize="61,70" path="m6125,883l6124,888,6122,892,6117,896,6114,898,6135,898,6137,895,6139,887,6125,883xe" filled="true" fillcolor="#231f20" stroked="false">
                <v:path arrowok="t"/>
                <v:fill type="solid"/>
              </v:shape>
              <v:shape style="position:absolute;left:6078;top:839;width:61;height:70" coordorigin="6078,839" coordsize="61,70" path="m6135,851l6114,851,6117,852,6122,856,6124,859,6125,862,6138,859,6137,854,6135,851xe" filled="true" fillcolor="#231f20" stroked="false">
                <v:path arrowok="t"/>
                <v:fill type="solid"/>
              </v:shape>
            </v:group>
            <v:group style="position:absolute;left:6151;top:841;width:53;height:68" coordorigin="6151,841" coordsize="53,68">
              <v:shape style="position:absolute;left:6151;top:841;width:53;height:68" coordorigin="6151,841" coordsize="53,68" path="m6202,841l6151,841,6151,908,6203,908,6203,897,6165,897,6165,878,6199,878,6199,867,6165,867,6165,852,6202,852,6202,841xe" filled="true" fillcolor="#231f20" stroked="false">
                <v:path arrowok="t"/>
                <v:fill type="solid"/>
              </v:shape>
            </v:group>
            <v:group style="position:absolute;left:6215;top:841;width:55;height:68" coordorigin="6215,841" coordsize="55,68">
              <v:shape style="position:absolute;left:6215;top:841;width:55;height:68" coordorigin="6215,841" coordsize="55,68" path="m6229,841l6215,841,6215,908,6228,908,6228,864,6243,864,6229,841xe" filled="true" fillcolor="#231f20" stroked="false">
                <v:path arrowok="t"/>
                <v:fill type="solid"/>
              </v:shape>
              <v:shape style="position:absolute;left:6215;top:841;width:55;height:68" coordorigin="6215,841" coordsize="55,68" path="m6243,864l6228,864,6256,908,6270,908,6270,886,6257,886,6243,864xe" filled="true" fillcolor="#231f20" stroked="false">
                <v:path arrowok="t"/>
                <v:fill type="solid"/>
              </v:shape>
              <v:shape style="position:absolute;left:6215;top:841;width:55;height:68" coordorigin="6215,841" coordsize="55,68" path="m6270,841l6257,841,6257,886,6270,886,6270,841xe" filled="true" fillcolor="#231f20" stroked="false">
                <v:path arrowok="t"/>
                <v:fill type="solid"/>
              </v:shape>
            </v:group>
            <v:group style="position:absolute;left:6280;top:841;width:55;height:68" coordorigin="6280,841" coordsize="55,68">
              <v:shape style="position:absolute;left:6280;top:841;width:55;height:68" coordorigin="6280,841" coordsize="55,68" path="m6314,852l6300,852,6300,908,6314,908,6314,852xe" filled="true" fillcolor="#231f20" stroked="false">
                <v:path arrowok="t"/>
                <v:fill type="solid"/>
              </v:shape>
              <v:shape style="position:absolute;left:6280;top:841;width:55;height:68" coordorigin="6280,841" coordsize="55,68" path="m6334,841l6280,841,6280,852,6334,852,6334,841xe" filled="true" fillcolor="#231f20" stroked="false">
                <v:path arrowok="t"/>
                <v:fill type="solid"/>
              </v:shape>
            </v:group>
            <v:group style="position:absolute;left:6329;top:841;width:70;height:68" coordorigin="6329,841" coordsize="70,68">
              <v:shape style="position:absolute;left:6329;top:841;width:70;height:68" coordorigin="6329,841" coordsize="70,68" path="m6371,841l6356,841,6329,908,6344,908,6350,893,6392,893,6388,881,6354,881,6363,856,6377,856,6371,841xe" filled="true" fillcolor="#231f20" stroked="false">
                <v:path arrowok="t"/>
                <v:fill type="solid"/>
              </v:shape>
              <v:shape style="position:absolute;left:6329;top:841;width:70;height:68" coordorigin="6329,841" coordsize="70,68" path="m6392,893l6377,893,6383,908,6399,908,6392,893xe" filled="true" fillcolor="#231f20" stroked="false">
                <v:path arrowok="t"/>
                <v:fill type="solid"/>
              </v:shape>
              <v:shape style="position:absolute;left:6329;top:841;width:70;height:68" coordorigin="6329,841" coordsize="70,68" path="m6377,856l6363,856,6373,881,6388,881,6377,856xe" filled="true" fillcolor="#231f20" stroked="false">
                <v:path arrowok="t"/>
                <v:fill type="solid"/>
              </v:shape>
            </v:group>
            <v:group style="position:absolute;left:6392;top:841;width:65;height:68" coordorigin="6392,841" coordsize="65,68">
              <v:shape style="position:absolute;left:6392;top:841;width:65;height:68" coordorigin="6392,841" coordsize="65,68" path="m6407,841l6392,841,6416,908,6431,908,6438,891,6424,891,6407,841xe" filled="true" fillcolor="#231f20" stroked="false">
                <v:path arrowok="t"/>
                <v:fill type="solid"/>
              </v:shape>
              <v:shape style="position:absolute;left:6392;top:841;width:65;height:68" coordorigin="6392,841" coordsize="65,68" path="m6456,841l6441,841,6424,891,6438,891,6456,841xe" filled="true" fillcolor="#231f20" stroked="false">
                <v:path arrowok="t"/>
                <v:fill type="solid"/>
              </v:shape>
            </v:group>
            <v:group style="position:absolute;left:6460;top:839;width:67;height:70" coordorigin="6460,839" coordsize="67,70">
              <v:shape style="position:absolute;left:6460;top:839;width:67;height:70" coordorigin="6460,839" coordsize="67,70" path="m6504,839l6488,839,6483,840,6460,868,6460,886,6463,894,6475,906,6484,909,6504,909,6512,906,6521,898,6488,898,6484,896,6477,888,6475,882,6475,866,6476,861,6483,853,6488,851,6521,851,6512,843,6504,839xe" filled="true" fillcolor="#231f20" stroked="false">
                <v:path arrowok="t"/>
                <v:fill type="solid"/>
              </v:shape>
              <v:shape style="position:absolute;left:6460;top:839;width:67;height:70" coordorigin="6460,839" coordsize="67,70" path="m6521,851l6500,851,6504,853,6511,861,6513,866,6513,882,6511,888,6504,896,6499,898,6521,898,6524,894,6527,886,6527,863,6524,855,6521,851xe" filled="true" fillcolor="#231f20" stroked="false">
                <v:path arrowok="t"/>
                <v:fill type="solid"/>
              </v:shape>
            </v:group>
            <v:group style="position:absolute;left:6535;top:839;width:57;height:70" coordorigin="6535,839" coordsize="57,70">
              <v:shape style="position:absolute;left:6535;top:839;width:57;height:70" coordorigin="6535,839" coordsize="57,70" path="m6548,885l6535,886,6536,894,6538,899,6548,907,6554,909,6569,909,6574,908,6582,905,6585,903,6588,898,6559,898,6556,897,6551,893,6549,889,6548,885xe" filled="true" fillcolor="#231f20" stroked="false">
                <v:path arrowok="t"/>
                <v:fill type="solid"/>
              </v:shape>
              <v:shape style="position:absolute;left:6535;top:839;width:57;height:70" coordorigin="6535,839" coordsize="57,70" path="m6571,839l6557,839,6553,840,6537,864,6539,868,6547,875,6552,877,6565,880,6569,881,6573,882,6574,883,6575,884,6576,886,6577,887,6577,891,6576,893,6571,897,6568,898,6588,898,6590,896,6591,893,6591,884,6590,881,6559,864,6554,863,6551,860,6550,859,6550,856,6551,854,6555,852,6558,851,6587,851,6586,849,6578,841,6571,839xe" filled="true" fillcolor="#231f20" stroked="false">
                <v:path arrowok="t"/>
                <v:fill type="solid"/>
              </v:shape>
              <v:shape style="position:absolute;left:6535;top:839;width:57;height:70" coordorigin="6535,839" coordsize="57,70" path="m6587,851l6566,851,6569,852,6573,855,6574,857,6575,861,6589,860,6589,854,6587,851xe" filled="true" fillcolor="#231f20" stroked="false">
                <v:path arrowok="t"/>
                <v:fill type="solid"/>
              </v:shape>
            </v:group>
            <v:group style="position:absolute;left:6288;top:556;width:498;height:418" coordorigin="6288,556" coordsize="498,418">
              <v:shape style="position:absolute;left:6288;top:556;width:498;height:418" coordorigin="6288,556" coordsize="498,418" path="m6288,556l6401,562,6495,580,6571,606,6631,635,6709,689,6764,750,6786,812,6780,870,6750,920,6700,955,6636,973e" filled="false" stroked="true" strokeweight=".758pt" strokecolor="#231f20">
                <v:path arrowok="t"/>
              </v:shape>
            </v:group>
            <v:group style="position:absolute;left:6336;top:645;width:427;height:265" coordorigin="6336,645" coordsize="427,265">
              <v:shape style="position:absolute;left:6336;top:645;width:427;height:265" coordorigin="6336,645" coordsize="427,265" path="m6336,645l6427,658,6516,685,6597,723,6667,767,6721,816,6754,864,6763,910e" filled="false" stroked="true" strokeweight=".758pt" strokecolor="#231f20">
                <v:path arrowok="t"/>
              </v:shape>
            </v:group>
            <v:group style="position:absolute;left:6627;top:676;width:53;height:51" coordorigin="6627,676" coordsize="53,51">
              <v:shape style="position:absolute;left:6627;top:676;width:53;height:51" coordorigin="6627,676" coordsize="53,51" path="m6653,676l6659,695,6680,695,6663,707,6670,726,6653,714,6637,726,6643,707,6627,695,6647,695,6653,676xe" filled="false" stroked="true" strokeweight=".258pt" strokecolor="#231f20">
                <v:path arrowok="t"/>
              </v:shape>
            </v:group>
            <v:group style="position:absolute;left:6396;top:934;width:32;height:52" coordorigin="6396,934" coordsize="32,52">
              <v:shape style="position:absolute;left:6396;top:934;width:32;height:52" coordorigin="6396,934" coordsize="32,52" path="m6424,943l6409,943,6411,944,6414,947,6414,949,6414,956,6414,959,6410,967,6405,974,6396,985,6396,986,6424,986,6426,976,6406,976,6414,968,6420,961,6422,957,6424,953,6425,950,6425,945,6424,943xe" filled="true" fillcolor="#231f20" stroked="false">
                <v:path arrowok="t"/>
                <v:fill type="solid"/>
              </v:shape>
              <v:shape style="position:absolute;left:6396;top:934;width:32;height:52" coordorigin="6396,934" coordsize="32,52" path="m6427,971l6426,971,6425,973,6424,974,6423,975,6423,975,6421,976,6406,976,6426,976,6427,971xe" filled="true" fillcolor="#231f20" stroked="false">
                <v:path arrowok="t"/>
                <v:fill type="solid"/>
              </v:shape>
              <v:shape style="position:absolute;left:6396;top:934;width:32;height:52" coordorigin="6396,934" coordsize="32,52" path="m6414,934l6408,934,6405,935,6400,940,6398,943,6397,948,6398,949,6400,945,6403,943,6424,943,6422,939,6420,937,6416,935,6414,934xe" filled="true" fillcolor="#231f20" stroked="false">
                <v:path arrowok="t"/>
                <v:fill type="solid"/>
              </v:shape>
            </v:group>
            <v:group style="position:absolute;left:6433;top:934;width:32;height:53" coordorigin="6433,934" coordsize="32,53">
              <v:shape style="position:absolute;left:6433;top:934;width:32;height:53" coordorigin="6433,934" coordsize="32,53" path="m6451,934l6446,934,6443,935,6433,965,6434,969,6446,987,6451,987,6453,986,6456,984,6456,984,6448,984,6447,984,6444,944,6445,940,6445,938,6447,937,6447,937,6456,937,6454,935,6451,934xe" filled="true" fillcolor="#231f20" stroked="false">
                <v:path arrowok="t"/>
                <v:fill type="solid"/>
              </v:shape>
              <v:shape style="position:absolute;left:6433;top:934;width:32;height:53" coordorigin="6433,934" coordsize="32,53" path="m6456,937l6450,937,6451,937,6452,939,6453,941,6453,944,6453,969,6453,979,6452,981,6451,984,6450,984,6456,984,6464,965,6464,955,6463,950,6461,942,6459,939,6456,937xe" filled="true" fillcolor="#231f20" stroked="false">
                <v:path arrowok="t"/>
                <v:fill type="solid"/>
              </v:shape>
            </v:group>
            <v:group style="position:absolute;left:6472;top:934;width:27;height:52" coordorigin="6472,934" coordsize="27,52">
              <v:shape style="position:absolute;left:6472;top:934;width:27;height:52" coordorigin="6472,934" coordsize="27,52" path="m6498,984l6472,984,6472,986,6498,986,6498,984xe" filled="true" fillcolor="#231f20" stroked="false">
                <v:path arrowok="t"/>
                <v:fill type="solid"/>
              </v:shape>
              <v:shape style="position:absolute;left:6472;top:934;width:27;height:52" coordorigin="6472,934" coordsize="27,52" path="m6491,943l6478,943,6478,943,6479,944,6480,944,6480,945,6480,981,6480,982,6479,983,6477,984,6476,984,6495,984,6491,981,6491,943xe" filled="true" fillcolor="#231f20" stroked="false">
                <v:path arrowok="t"/>
                <v:fill type="solid"/>
              </v:shape>
              <v:shape style="position:absolute;left:6472;top:934;width:27;height:52" coordorigin="6472,934" coordsize="27,52" path="m6491,934l6489,934,6472,943,6472,944,6474,943,6476,943,6491,943,6491,934xe" filled="true" fillcolor="#231f20" stroked="false">
                <v:path arrowok="t"/>
                <v:fill type="solid"/>
              </v:shape>
            </v:group>
            <v:group style="position:absolute;left:6506;top:934;width:32;height:53" coordorigin="6506,934" coordsize="32,53">
              <v:shape style="position:absolute;left:6506;top:934;width:32;height:53" coordorigin="6506,934" coordsize="32,53" path="m6524,934l6519,934,6516,935,6506,965,6506,969,6519,987,6524,987,6525,986,6529,984,6529,984,6521,984,6520,984,6517,944,6518,940,6518,938,6520,937,6520,937,6529,937,6527,935,6524,934xe" filled="true" fillcolor="#231f20" stroked="false">
                <v:path arrowok="t"/>
                <v:fill type="solid"/>
              </v:shape>
              <v:shape style="position:absolute;left:6506;top:934;width:32;height:53" coordorigin="6506,934" coordsize="32,53" path="m6529,937l6523,937,6524,937,6525,939,6526,941,6526,944,6526,969,6526,979,6525,981,6524,984,6523,984,6529,984,6537,965,6537,955,6536,950,6534,942,6532,939,6529,937xe" filled="true" fillcolor="#231f20" stroked="false">
                <v:path arrowok="t"/>
                <v:fill type="solid"/>
              </v:shape>
            </v:group>
            <v:group style="position:absolute;left:6764;top:558;width:53;height:50" coordorigin="6764,558" coordsize="53,50">
              <v:shape style="position:absolute;left:6764;top:558;width:53;height:50" coordorigin="6764,558" coordsize="53,50" path="m6790,558l6797,577,6817,577,6800,589,6807,608,6790,597,6774,608,6780,589,6764,577,6784,577,6790,558xe" filled="false" stroked="true" strokeweight=".258pt" strokecolor="#231f20">
                <v:path arrowok="t"/>
              </v:shape>
            </v:group>
            <v:group style="position:absolute;left:6691;top:443;width:53;height:51" coordorigin="6691,443" coordsize="53,51">
              <v:shape style="position:absolute;left:6691;top:443;width:53;height:51" coordorigin="6691,443" coordsize="53,51" path="m6718,443l6724,462,6744,462,6728,474,6734,493,6718,481,6702,493,6708,474,6691,462,6712,462,6718,443xe" filled="false" stroked="true" strokeweight=".258pt" strokecolor="#231f20">
                <v:path arrowok="t"/>
              </v:shape>
            </v:group>
            <v:group style="position:absolute;left:6603;top:507;width:53;height:50" coordorigin="6603,507" coordsize="53,50">
              <v:shape style="position:absolute;left:6603;top:507;width:53;height:50" coordorigin="6603,507" coordsize="53,50" path="m6630,507l6636,526,6656,526,6640,537,6646,557,6630,545,6613,557,6620,537,6603,526,6624,526,6630,507xe" filled="false" stroked="true" strokeweight=".258pt" strokecolor="#231f20">
                <v:path arrowok="t"/>
              </v:shape>
            </v:group>
            <v:group style="position:absolute;left:6684;top:584;width:43;height:41" coordorigin="6684,584" coordsize="43,41">
              <v:shape style="position:absolute;left:6684;top:584;width:43;height:41" coordorigin="6684,584" coordsize="43,41" path="m6706,584l6711,600,6727,600,6714,609,6719,625,6706,615,6692,625,6697,609,6684,600,6701,600,6706,584xe" filled="false" stroked="true" strokeweight=".209pt" strokecolor="#231f20">
                <v:path arrowok="t"/>
              </v:shape>
            </v:group>
            <v:group style="position:absolute;left:6554;top:406;width:213;height:344" coordorigin="6554,406" coordsize="213,344">
              <v:shape style="position:absolute;left:6554;top:406;width:213;height:344" coordorigin="6554,406" coordsize="213,344" path="m6554,406l6616,437,6672,482,6717,538,6750,603,6766,674,6764,750e" filled="false" stroked="true" strokeweight=".758pt" strokecolor="#231f20">
                <v:path arrowok="t"/>
              </v:shape>
            </v:group>
            <v:group style="position:absolute;left:6255;top:837;width:489;height:206" coordorigin="6255,837" coordsize="489,206">
              <v:shape style="position:absolute;left:6255;top:837;width:489;height:206" coordorigin="6255,837" coordsize="489,206" path="m6744,837l6706,902,6654,958,6591,1003,6519,1032,6442,1042,6392,1038,6344,1027,6298,1009,6255,984e" filled="false" stroked="true" strokeweight=".758pt" strokecolor="#231f20">
                <v:path arrowok="t"/>
              </v:shape>
            </v:group>
            <v:group style="position:absolute;left:6000;top:275;width:879;height:879" coordorigin="6000,275" coordsize="879,879">
              <v:shape style="position:absolute;left:6000;top:275;width:879;height:879" coordorigin="6000,275" coordsize="879,879" path="m6440,275l6511,281,6579,297,6642,324,6699,360,6750,404,6794,455,6830,512,6857,575,6873,643,6879,714,6873,786,6857,853,6830,916,6794,974,6750,1025,6699,1069,6642,1105,6579,1131,6511,1148,6440,1154,6368,1148,6301,1131,6238,1105,6180,1069,6129,1025,6085,974,6049,916,6023,853,6006,786,6000,714,6006,643,6023,575,6049,512,6085,455,6129,404,6180,360,6238,324,6301,297,6368,281,6440,275xe" filled="false" stroked="true" strokeweight=".567pt" strokecolor="#231f20">
                <v:path arrowok="t"/>
              </v:shape>
              <v:shape style="position:absolute;left:6301;top:997;width:288;height:118" type="#_x0000_t75" stroked="false">
                <v:imagedata r:id="rId233" o:title=""/>
              </v:shape>
            </v:group>
            <w10:wrap type="topAndBottom"/>
          </v:group>
        </w:pict>
      </w:r>
      <w:r>
        <w:rPr/>
        <w:pict>
          <v:group style="position:absolute;margin-left:348.604004pt;margin-top:13.44721pt;width:44.55pt;height:44.55pt;mso-position-horizontal-relative:page;mso-position-vertical-relative:paragraph;z-index:4720;mso-wrap-distance-left:0;mso-wrap-distance-right:0" coordorigin="6972,269" coordsize="891,891">
            <v:group style="position:absolute;left:6978;top:275;width:879;height:879" coordorigin="6978,275" coordsize="879,879">
              <v:shape style="position:absolute;left:6978;top:275;width:879;height:879" coordorigin="6978,275" coordsize="879,879" path="m7417,275l7346,281,7279,297,7216,324,7158,360,7107,404,7063,455,7027,512,7000,575,6984,643,6978,714,6984,786,7000,853,7027,916,7063,974,7107,1025,7158,1069,7216,1105,7279,1131,7346,1148,7417,1154,7489,1148,7556,1131,7619,1105,7677,1069,7728,1025,7772,974,7808,916,7834,853,7851,786,7857,714,7851,643,7834,575,7808,512,7772,455,7728,404,7677,360,7619,324,7556,297,7489,281,7417,275xe" filled="true" fillcolor="#d1d3d4" stroked="false">
                <v:path arrowok="t"/>
                <v:fill type="solid"/>
              </v:shape>
            </v:group>
            <v:group style="position:absolute;left:6978;top:275;width:879;height:879" coordorigin="6978,275" coordsize="879,879">
              <v:shape style="position:absolute;left:6978;top:275;width:879;height:879" coordorigin="6978,275" coordsize="879,879" path="m7417,275l7489,281,7556,297,7619,324,7677,360,7728,404,7772,455,7808,512,7834,575,7851,643,7857,714,7851,786,7834,853,7808,916,7772,974,7728,1025,7677,1069,7619,1105,7556,1131,7489,1148,7417,1154,7346,1148,7279,1131,7216,1105,7158,1069,7107,1025,7063,974,7027,916,7000,853,6984,786,6978,714,6984,643,7000,575,7027,512,7063,455,7107,404,7158,360,7216,324,7279,297,7346,281,7417,275xe" filled="false" stroked="true" strokeweight=".425pt" strokecolor="#231f20">
                <v:path arrowok="t"/>
              </v:shape>
            </v:group>
            <v:group style="position:absolute;left:7181;top:658;width:220;height:428" coordorigin="7181,658" coordsize="220,428">
              <v:shape style="position:absolute;left:7181;top:658;width:220;height:428" coordorigin="7181,658" coordsize="220,428" path="m7181,1085l7401,658e" filled="false" stroked="true" strokeweight=".292pt" strokecolor="#6d6e71">
                <v:path arrowok="t"/>
              </v:shape>
            </v:group>
            <v:group style="position:absolute;left:7444;top:306;width:137;height:267" coordorigin="7444,306" coordsize="137,267">
              <v:shape style="position:absolute;left:7444;top:306;width:137;height:267" coordorigin="7444,306" coordsize="137,267" path="m7444,573l7581,306e" filled="false" stroked="true" strokeweight=".292pt" strokecolor="#6d6e71">
                <v:path arrowok="t"/>
              </v:shape>
            </v:group>
            <v:group style="position:absolute;left:6987;top:418;width:107;height:207" coordorigin="6987,418" coordsize="107,207">
              <v:shape style="position:absolute;left:6987;top:418;width:107;height:207" coordorigin="6987,418" coordsize="107,207" path="m6987,624l7094,418e" filled="false" stroked="true" strokeweight=".292pt" strokecolor="#6d6e71">
                <v:path arrowok="t"/>
              </v:shape>
            </v:group>
            <v:group style="position:absolute;left:6980;top:381;width:151;height:295" coordorigin="6980,381" coordsize="151,295">
              <v:shape style="position:absolute;left:6980;top:381;width:151;height:295" coordorigin="6980,381" coordsize="151,295" path="m6980,675l7131,381e" filled="false" stroked="true" strokeweight=".292pt" strokecolor="#6d6e71">
                <v:path arrowok="t"/>
              </v:shape>
            </v:group>
            <v:group style="position:absolute;left:6978;top:357;width:185;height:359" coordorigin="6978,357" coordsize="185,359">
              <v:shape style="position:absolute;left:6978;top:357;width:185;height:359" coordorigin="6978,357" coordsize="185,359" path="m6978,715l7162,357e" filled="false" stroked="true" strokeweight=".292pt" strokecolor="#6d6e71">
                <v:path arrowok="t"/>
              </v:shape>
            </v:group>
            <v:group style="position:absolute;left:6979;top:338;width:212;height:411" coordorigin="6979,338" coordsize="212,411">
              <v:shape style="position:absolute;left:6979;top:338;width:212;height:411" coordorigin="6979,338" coordsize="212,411" path="m6979,749l7191,338e" filled="false" stroked="true" strokeweight=".292pt" strokecolor="#6d6e71">
                <v:path arrowok="t"/>
              </v:shape>
            </v:group>
            <v:group style="position:absolute;left:6983;top:323;width:234;height:456" coordorigin="6983,323" coordsize="234,456">
              <v:shape style="position:absolute;left:6983;top:323;width:234;height:456" coordorigin="6983,323" coordsize="234,456" path="m6983,779l7217,323e" filled="false" stroked="true" strokeweight=".292pt" strokecolor="#6d6e71">
                <v:path arrowok="t"/>
              </v:shape>
            </v:group>
            <v:group style="position:absolute;left:6988;top:312;width:254;height:495" coordorigin="6988,312" coordsize="254,495">
              <v:shape style="position:absolute;left:6988;top:312;width:254;height:495" coordorigin="6988,312" coordsize="254,495" path="m6988,806l7242,312e" filled="false" stroked="true" strokeweight=".292pt" strokecolor="#6d6e71">
                <v:path arrowok="t"/>
              </v:shape>
            </v:group>
            <v:group style="position:absolute;left:6994;top:302;width:272;height:529" coordorigin="6994,302" coordsize="272,529">
              <v:shape style="position:absolute;left:6994;top:302;width:272;height:529" coordorigin="6994,302" coordsize="272,529" path="m6994,831l7265,302e" filled="false" stroked="true" strokeweight=".292pt" strokecolor="#6d6e71">
                <v:path arrowok="t"/>
              </v:shape>
            </v:group>
            <v:group style="position:absolute;left:7001;top:294;width:288;height:560" coordorigin="7001,294" coordsize="288,560">
              <v:shape style="position:absolute;left:7001;top:294;width:288;height:560" coordorigin="7001,294" coordsize="288,560" path="m7001,854l7288,294e" filled="false" stroked="true" strokeweight=".292pt" strokecolor="#6d6e71">
                <v:path arrowok="t"/>
              </v:shape>
            </v:group>
            <v:group style="position:absolute;left:7008;top:288;width:302;height:587" coordorigin="7008,288" coordsize="302,587">
              <v:shape style="position:absolute;left:7008;top:288;width:302;height:587" coordorigin="7008,288" coordsize="302,587" path="m7008,875l7310,288e" filled="false" stroked="true" strokeweight=".292pt" strokecolor="#6d6e71">
                <v:path arrowok="t"/>
              </v:shape>
            </v:group>
            <v:group style="position:absolute;left:7017;top:283;width:315;height:612" coordorigin="7017,283" coordsize="315,612">
              <v:shape style="position:absolute;left:7017;top:283;width:315;height:612" coordorigin="7017,283" coordsize="315,612" path="m7017,895l7331,283e" filled="false" stroked="true" strokeweight=".292pt" strokecolor="#6d6e71">
                <v:path arrowok="t"/>
              </v:shape>
            </v:group>
            <v:group style="position:absolute;left:7026;top:280;width:326;height:634" coordorigin="7026,280" coordsize="326,634">
              <v:shape style="position:absolute;left:7026;top:280;width:326;height:634" coordorigin="7026,280" coordsize="326,634" path="m7026,914l7351,280e" filled="false" stroked="true" strokeweight=".292pt" strokecolor="#6d6e71">
                <v:path arrowok="t"/>
              </v:shape>
            </v:group>
            <v:group style="position:absolute;left:7035;top:277;width:336;height:655" coordorigin="7035,277" coordsize="336,655">
              <v:shape style="position:absolute;left:7035;top:277;width:336;height:655" coordorigin="7035,277" coordsize="336,655" path="m7035,932l7371,277e" filled="false" stroked="true" strokeweight=".292pt" strokecolor="#6d6e71">
                <v:path arrowok="t"/>
              </v:shape>
            </v:group>
            <v:group style="position:absolute;left:7046;top:276;width:346;height:673" coordorigin="7046,276" coordsize="346,673">
              <v:shape style="position:absolute;left:7046;top:276;width:346;height:673" coordorigin="7046,276" coordsize="346,673" path="m7046,948l7391,276e" filled="false" stroked="true" strokeweight=".292pt" strokecolor="#6d6e71">
                <v:path arrowok="t"/>
              </v:shape>
            </v:group>
            <v:group style="position:absolute;left:7056;top:275;width:354;height:690" coordorigin="7056,275" coordsize="354,690">
              <v:shape style="position:absolute;left:7056;top:275;width:354;height:690" coordorigin="7056,275" coordsize="354,690" path="m7056,964l7410,275e" filled="false" stroked="true" strokeweight=".292pt" strokecolor="#6d6e71">
                <v:path arrowok="t"/>
              </v:shape>
            </v:group>
            <v:group style="position:absolute;left:7067;top:275;width:362;height:705" coordorigin="7067,275" coordsize="362,705">
              <v:shape style="position:absolute;left:7067;top:275;width:362;height:705" coordorigin="7067,275" coordsize="362,705" path="m7067,979l7429,275e" filled="false" stroked="true" strokeweight=".292pt" strokecolor="#6d6e71">
                <v:path arrowok="t"/>
              </v:shape>
            </v:group>
            <v:group style="position:absolute;left:7078;top:613;width:196;height:381" coordorigin="7078,613" coordsize="196,381">
              <v:shape style="position:absolute;left:7078;top:613;width:196;height:381" coordorigin="7078,613" coordsize="196,381" path="m7078,994l7274,613e" filled="false" stroked="true" strokeweight=".292pt" strokecolor="#6d6e71">
                <v:path arrowok="t"/>
              </v:shape>
            </v:group>
            <v:group style="position:absolute;left:7303;top:276;width:145;height:281" coordorigin="7303,276" coordsize="145,281">
              <v:shape style="position:absolute;left:7303;top:276;width:145;height:281" coordorigin="7303,276" coordsize="145,281" path="m7303,557l7447,276e" filled="false" stroked="true" strokeweight=".292pt" strokecolor="#6d6e71">
                <v:path arrowok="t"/>
              </v:shape>
            </v:group>
            <v:group style="position:absolute;left:7090;top:627;width:196;height:381" coordorigin="7090,627" coordsize="196,381">
              <v:shape style="position:absolute;left:7090;top:627;width:196;height:381" coordorigin="7090,627" coordsize="196,381" path="m7090,1007l7286,627e" filled="false" stroked="true" strokeweight=".292pt" strokecolor="#6d6e71">
                <v:path arrowok="t"/>
              </v:shape>
            </v:group>
            <v:group style="position:absolute;left:7320;top:278;width:145;height:282" coordorigin="7320,278" coordsize="145,282">
              <v:shape style="position:absolute;left:7320;top:278;width:145;height:282" coordorigin="7320,278" coordsize="145,282" path="m7320,559l7465,278e" filled="false" stroked="true" strokeweight=".292pt" strokecolor="#6d6e71">
                <v:path arrowok="t"/>
              </v:shape>
            </v:group>
            <v:group style="position:absolute;left:7102;top:638;width:197;height:383" coordorigin="7102,638" coordsize="197,383">
              <v:shape style="position:absolute;left:7102;top:638;width:197;height:383" coordorigin="7102,638" coordsize="197,383" path="m7102,1020l7299,638e" filled="false" stroked="true" strokeweight=".292pt" strokecolor="#6d6e71">
                <v:path arrowok="t"/>
              </v:shape>
            </v:group>
            <v:group style="position:absolute;left:7339;top:280;width:144;height:279" coordorigin="7339,280" coordsize="144,279">
              <v:shape style="position:absolute;left:7339;top:280;width:144;height:279" coordorigin="7339,280" coordsize="144,279" path="m7339,559l7483,280e" filled="false" stroked="true" strokeweight=".292pt" strokecolor="#6d6e71">
                <v:path arrowok="t"/>
              </v:shape>
            </v:group>
            <v:group style="position:absolute;left:7115;top:643;width:200;height:390" coordorigin="7115,643" coordsize="200,390">
              <v:shape style="position:absolute;left:7115;top:643;width:200;height:390" coordorigin="7115,643" coordsize="200,390" path="m7115,1033l7315,643e" filled="false" stroked="true" strokeweight=".292pt" strokecolor="#6d6e71">
                <v:path arrowok="t"/>
              </v:shape>
            </v:group>
            <v:group style="position:absolute;left:7357;top:283;width:143;height:278" coordorigin="7357,283" coordsize="143,278">
              <v:shape style="position:absolute;left:7357;top:283;width:143;height:278" coordorigin="7357,283" coordsize="143,278" path="m7357,560l7500,283e" filled="false" stroked="true" strokeweight=".292pt" strokecolor="#6d6e71">
                <v:path arrowok="t"/>
              </v:shape>
            </v:group>
            <v:group style="position:absolute;left:7127;top:647;width:205;height:398" coordorigin="7127,647" coordsize="205,398">
              <v:shape style="position:absolute;left:7127;top:647;width:205;height:398" coordorigin="7127,647" coordsize="205,398" path="m7127,1044l7332,647e" filled="false" stroked="true" strokeweight=".292pt" strokecolor="#6d6e71">
                <v:path arrowok="t"/>
              </v:shape>
            </v:group>
            <v:group style="position:absolute;left:7375;top:286;width:142;height:276" coordorigin="7375,286" coordsize="142,276">
              <v:shape style="position:absolute;left:7375;top:286;width:142;height:276" coordorigin="7375,286" coordsize="142,276" path="m7375,562l7517,286e" filled="false" stroked="true" strokeweight=".292pt" strokecolor="#6d6e71">
                <v:path arrowok="t"/>
              </v:shape>
            </v:group>
            <v:group style="position:absolute;left:7140;top:649;width:209;height:407" coordorigin="7140,649" coordsize="209,407">
              <v:shape style="position:absolute;left:7140;top:649;width:209;height:407" coordorigin="7140,649" coordsize="209,407" path="m7140,1055l7349,649e" filled="false" stroked="true" strokeweight=".292pt" strokecolor="#6d6e71">
                <v:path arrowok="t"/>
              </v:shape>
            </v:group>
            <v:group style="position:absolute;left:7393;top:290;width:141;height:274" coordorigin="7393,290" coordsize="141,274">
              <v:shape style="position:absolute;left:7393;top:290;width:141;height:274" coordorigin="7393,290" coordsize="141,274" path="m7393,564l7533,290e" filled="false" stroked="true" strokeweight=".292pt" strokecolor="#6d6e71">
                <v:path arrowok="t"/>
              </v:shape>
            </v:group>
            <v:group style="position:absolute;left:7154;top:651;width:213;height:415" coordorigin="7154,651" coordsize="213,415">
              <v:shape style="position:absolute;left:7154;top:651;width:213;height:415" coordorigin="7154,651" coordsize="213,415" path="m7154,1066l7367,651e" filled="false" stroked="true" strokeweight=".292pt" strokecolor="#6d6e71">
                <v:path arrowok="t"/>
              </v:shape>
            </v:group>
            <v:group style="position:absolute;left:7410;top:295;width:140;height:272" coordorigin="7410,295" coordsize="140,272">
              <v:shape style="position:absolute;left:7410;top:295;width:140;height:272" coordorigin="7410,295" coordsize="140,272" path="m7410,567l7550,295e" filled="false" stroked="true" strokeweight=".292pt" strokecolor="#6d6e71">
                <v:path arrowok="t"/>
              </v:shape>
            </v:group>
            <v:group style="position:absolute;left:7168;top:654;width:217;height:422" coordorigin="7168,654" coordsize="217,422">
              <v:shape style="position:absolute;left:7168;top:654;width:217;height:422" coordorigin="7168,654" coordsize="217,422" path="m7168,1075l7384,654e" filled="false" stroked="true" strokeweight=".292pt" strokecolor="#6d6e71">
                <v:path arrowok="t"/>
              </v:shape>
            </v:group>
            <v:group style="position:absolute;left:7427;top:301;width:139;height:270" coordorigin="7427,301" coordsize="139,270">
              <v:shape style="position:absolute;left:7427;top:301;width:139;height:270" coordorigin="7427,301" coordsize="139,270" path="m7427,570l7566,301e" filled="false" stroked="true" strokeweight=".292pt" strokecolor="#6d6e71">
                <v:path arrowok="t"/>
              </v:shape>
              <v:shape style="position:absolute;left:7087;top:412;width:279;height:393" type="#_x0000_t75" stroked="false">
                <v:imagedata r:id="rId236" o:title=""/>
              </v:shape>
            </v:group>
            <v:group style="position:absolute;left:7056;top:839;width:61;height:70" coordorigin="7056,839" coordsize="61,70">
              <v:shape style="position:absolute;left:7056;top:839;width:61;height:70" coordorigin="7056,839" coordsize="61,70" path="m7097,839l7079,839,7071,843,7059,855,7056,864,7056,886,7059,894,7071,906,7079,909,7095,909,7101,907,7111,900,7113,898,7083,898,7078,896,7072,889,7071,882,7071,866,7072,860,7079,853,7083,851,7113,851,7112,850,7104,842,7097,839xe" filled="true" fillcolor="#231f20" stroked="false">
                <v:path arrowok="t"/>
                <v:fill type="solid"/>
              </v:shape>
              <v:shape style="position:absolute;left:7056;top:839;width:61;height:70" coordorigin="7056,839" coordsize="61,70" path="m7103,883l7102,888,7100,892,7094,896,7091,898,7113,898,7114,895,7116,887,7103,883xe" filled="true" fillcolor="#231f20" stroked="false">
                <v:path arrowok="t"/>
                <v:fill type="solid"/>
              </v:shape>
              <v:shape style="position:absolute;left:7056;top:839;width:61;height:70" coordorigin="7056,839" coordsize="61,70" path="m7113,851l7092,851,7095,852,7100,856,7102,859,7102,862,7116,859,7115,854,7113,851xe" filled="true" fillcolor="#231f20" stroked="false">
                <v:path arrowok="t"/>
                <v:fill type="solid"/>
              </v:shape>
            </v:group>
            <v:group style="position:absolute;left:7128;top:841;width:53;height:68" coordorigin="7128,841" coordsize="53,68">
              <v:shape style="position:absolute;left:7128;top:841;width:53;height:68" coordorigin="7128,841" coordsize="53,68" path="m7180,841l7128,841,7128,908,7181,908,7181,897,7142,897,7142,878,7177,878,7177,867,7142,867,7142,852,7180,852,7180,841xe" filled="true" fillcolor="#231f20" stroked="false">
                <v:path arrowok="t"/>
                <v:fill type="solid"/>
              </v:shape>
            </v:group>
            <v:group style="position:absolute;left:7193;top:841;width:55;height:68" coordorigin="7193,841" coordsize="55,68">
              <v:shape style="position:absolute;left:7193;top:841;width:55;height:68" coordorigin="7193,841" coordsize="55,68" path="m7206,841l7193,841,7193,908,7206,908,7206,864,7221,864,7206,841xe" filled="true" fillcolor="#231f20" stroked="false">
                <v:path arrowok="t"/>
                <v:fill type="solid"/>
              </v:shape>
              <v:shape style="position:absolute;left:7193;top:841;width:55;height:68" coordorigin="7193,841" coordsize="55,68" path="m7221,864l7206,864,7234,908,7248,908,7248,886,7235,886,7221,864xe" filled="true" fillcolor="#231f20" stroked="false">
                <v:path arrowok="t"/>
                <v:fill type="solid"/>
              </v:shape>
              <v:shape style="position:absolute;left:7193;top:841;width:55;height:68" coordorigin="7193,841" coordsize="55,68" path="m7248,841l7235,841,7235,886,7248,886,7248,841xe" filled="true" fillcolor="#231f20" stroked="false">
                <v:path arrowok="t"/>
                <v:fill type="solid"/>
              </v:shape>
            </v:group>
            <v:group style="position:absolute;left:7257;top:841;width:55;height:68" coordorigin="7257,841" coordsize="55,68">
              <v:shape style="position:absolute;left:7257;top:841;width:55;height:68" coordorigin="7257,841" coordsize="55,68" path="m7292,852l7278,852,7278,908,7292,908,7292,852xe" filled="true" fillcolor="#231f20" stroked="false">
                <v:path arrowok="t"/>
                <v:fill type="solid"/>
              </v:shape>
              <v:shape style="position:absolute;left:7257;top:841;width:55;height:68" coordorigin="7257,841" coordsize="55,68" path="m7312,841l7257,841,7257,852,7312,852,7312,841xe" filled="true" fillcolor="#231f20" stroked="false">
                <v:path arrowok="t"/>
                <v:fill type="solid"/>
              </v:shape>
            </v:group>
            <v:group style="position:absolute;left:7307;top:841;width:70;height:68" coordorigin="7307,841" coordsize="70,68">
              <v:shape style="position:absolute;left:7307;top:841;width:70;height:68" coordorigin="7307,841" coordsize="70,68" path="m7349,841l7334,841,7307,908,7322,908,7328,893,7370,893,7365,881,7332,881,7341,856,7355,856,7349,841xe" filled="true" fillcolor="#231f20" stroked="false">
                <v:path arrowok="t"/>
                <v:fill type="solid"/>
              </v:shape>
              <v:shape style="position:absolute;left:7307;top:841;width:70;height:68" coordorigin="7307,841" coordsize="70,68" path="m7370,893l7355,893,7361,908,7376,908,7370,893xe" filled="true" fillcolor="#231f20" stroked="false">
                <v:path arrowok="t"/>
                <v:fill type="solid"/>
              </v:shape>
              <v:shape style="position:absolute;left:7307;top:841;width:70;height:68" coordorigin="7307,841" coordsize="70,68" path="m7355,856l7341,856,7351,881,7365,881,7355,856xe" filled="true" fillcolor="#231f20" stroked="false">
                <v:path arrowok="t"/>
                <v:fill type="solid"/>
              </v:shape>
            </v:group>
            <v:group style="position:absolute;left:7370;top:841;width:65;height:68" coordorigin="7370,841" coordsize="65,68">
              <v:shape style="position:absolute;left:7370;top:841;width:65;height:68" coordorigin="7370,841" coordsize="65,68" path="m7385,841l7370,841,7394,908,7409,908,7416,891,7402,891,7385,841xe" filled="true" fillcolor="#231f20" stroked="false">
                <v:path arrowok="t"/>
                <v:fill type="solid"/>
              </v:shape>
              <v:shape style="position:absolute;left:7370;top:841;width:65;height:68" coordorigin="7370,841" coordsize="65,68" path="m7434,841l7419,841,7402,891,7416,891,7434,841xe" filled="true" fillcolor="#231f20" stroked="false">
                <v:path arrowok="t"/>
                <v:fill type="solid"/>
              </v:shape>
            </v:group>
            <v:group style="position:absolute;left:7438;top:839;width:67;height:70" coordorigin="7438,839" coordsize="67,70">
              <v:shape style="position:absolute;left:7438;top:839;width:67;height:70" coordorigin="7438,839" coordsize="67,70" path="m7482,839l7466,839,7461,840,7438,868,7438,886,7441,894,7453,906,7461,909,7482,909,7490,906,7498,898,7466,898,7462,896,7454,888,7452,882,7453,866,7454,861,7461,853,7466,851,7498,851,7490,843,7482,839xe" filled="true" fillcolor="#231f20" stroked="false">
                <v:path arrowok="t"/>
                <v:fill type="solid"/>
              </v:shape>
              <v:shape style="position:absolute;left:7438;top:839;width:67;height:70" coordorigin="7438,839" coordsize="67,70" path="m7498,851l7477,851,7482,853,7489,861,7491,866,7491,882,7489,888,7482,896,7477,898,7498,898,7502,894,7505,886,7505,863,7502,855,7498,851xe" filled="true" fillcolor="#231f20" stroked="false">
                <v:path arrowok="t"/>
                <v:fill type="solid"/>
              </v:shape>
            </v:group>
            <v:group style="position:absolute;left:7512;top:839;width:57;height:70" coordorigin="7512,839" coordsize="57,70">
              <v:shape style="position:absolute;left:7512;top:839;width:57;height:70" coordorigin="7512,839" coordsize="57,70" path="m7526,885l7512,886,7513,894,7516,899,7526,907,7532,909,7547,909,7552,908,7560,905,7563,903,7566,898,7537,898,7533,897,7528,893,7527,889,7526,885xe" filled="true" fillcolor="#231f20" stroked="false">
                <v:path arrowok="t"/>
                <v:fill type="solid"/>
              </v:shape>
              <v:shape style="position:absolute;left:7512;top:839;width:57;height:70" coordorigin="7512,839" coordsize="57,70" path="m7549,839l7535,839,7530,840,7515,864,7517,868,7524,875,7530,877,7543,880,7547,881,7551,882,7552,883,7553,884,7554,886,7555,887,7555,891,7554,893,7549,897,7546,898,7566,898,7567,896,7569,893,7569,884,7568,881,7536,864,7532,863,7529,860,7528,859,7528,856,7529,854,7533,852,7536,851,7565,851,7564,849,7555,841,7549,839xe" filled="true" fillcolor="#231f20" stroked="false">
                <v:path arrowok="t"/>
                <v:fill type="solid"/>
              </v:shape>
              <v:shape style="position:absolute;left:7512;top:839;width:57;height:70" coordorigin="7512,839" coordsize="57,70" path="m7565,851l7544,851,7547,852,7551,855,7552,857,7553,861,7567,860,7566,854,7565,851xe" filled="true" fillcolor="#231f20" stroked="false">
                <v:path arrowok="t"/>
                <v:fill type="solid"/>
              </v:shape>
            </v:group>
            <v:group style="position:absolute;left:7266;top:556;width:498;height:418" coordorigin="7266,556" coordsize="498,418">
              <v:shape style="position:absolute;left:7266;top:556;width:498;height:418" coordorigin="7266,556" coordsize="498,418" path="m7266,556l7379,562,7472,580,7549,606,7609,635,7687,689,7742,750,7764,812,7758,870,7727,920,7678,955,7614,973e" filled="false" stroked="true" strokeweight=".758pt" strokecolor="#231f20">
                <v:path arrowok="t"/>
              </v:shape>
            </v:group>
            <v:group style="position:absolute;left:7314;top:645;width:427;height:265" coordorigin="7314,645" coordsize="427,265">
              <v:shape style="position:absolute;left:7314;top:645;width:427;height:265" coordorigin="7314,645" coordsize="427,265" path="m7314,645l7405,658,7493,685,7575,723,7645,767,7699,816,7732,864,7741,910e" filled="false" stroked="true" strokeweight=".758pt" strokecolor="#231f20">
                <v:path arrowok="t"/>
              </v:shape>
            </v:group>
            <v:group style="position:absolute;left:7605;top:676;width:53;height:51" coordorigin="7605,676" coordsize="53,51">
              <v:shape style="position:absolute;left:7605;top:676;width:53;height:51" coordorigin="7605,676" coordsize="53,51" path="m7631,676l7637,695,7657,695,7641,707,7647,726,7631,714,7615,726,7621,707,7605,695,7625,695,7631,676xe" filled="false" stroked="true" strokeweight=".258pt" strokecolor="#231f20">
                <v:path arrowok="t"/>
              </v:shape>
            </v:group>
            <v:group style="position:absolute;left:7374;top:934;width:32;height:52" coordorigin="7374,934" coordsize="32,52">
              <v:shape style="position:absolute;left:7374;top:934;width:32;height:52" coordorigin="7374,934" coordsize="32,52" path="m7402,943l7387,943,7388,944,7391,947,7392,949,7392,956,7391,959,7388,967,7382,974,7374,985,7374,986,7402,986,7404,976,7384,976,7392,968,7397,961,7400,957,7402,953,7402,950,7402,945,7402,943xe" filled="true" fillcolor="#231f20" stroked="false">
                <v:path arrowok="t"/>
                <v:fill type="solid"/>
              </v:shape>
              <v:shape style="position:absolute;left:7374;top:934;width:32;height:52" coordorigin="7374,934" coordsize="32,52" path="m7405,971l7403,971,7403,973,7402,974,7401,975,7400,975,7399,976,7384,976,7404,976,7405,971xe" filled="true" fillcolor="#231f20" stroked="false">
                <v:path arrowok="t"/>
                <v:fill type="solid"/>
              </v:shape>
              <v:shape style="position:absolute;left:7374;top:934;width:32;height:52" coordorigin="7374,934" coordsize="32,52" path="m7392,934l7386,934,7383,935,7378,940,7376,943,7374,948,7376,949,7378,945,7381,943,7402,943,7400,939,7398,937,7394,935,7392,934xe" filled="true" fillcolor="#231f20" stroked="false">
                <v:path arrowok="t"/>
                <v:fill type="solid"/>
              </v:shape>
            </v:group>
            <v:group style="position:absolute;left:7411;top:934;width:32;height:53" coordorigin="7411,934" coordsize="32,53">
              <v:shape style="position:absolute;left:7411;top:934;width:32;height:53" coordorigin="7411,934" coordsize="32,53" path="m7429,934l7424,934,7421,935,7411,965,7411,969,7424,987,7428,987,7430,986,7434,984,7434,984,7425,984,7425,984,7422,944,7422,940,7423,938,7425,937,7425,937,7434,937,7432,935,7429,934xe" filled="true" fillcolor="#231f20" stroked="false">
                <v:path arrowok="t"/>
                <v:fill type="solid"/>
              </v:shape>
              <v:shape style="position:absolute;left:7411;top:934;width:32;height:53" coordorigin="7411,934" coordsize="32,53" path="m7434,937l7428,937,7429,937,7430,939,7431,941,7431,944,7431,969,7431,979,7430,981,7429,984,7428,984,7434,984,7442,965,7442,955,7441,950,7439,942,7437,939,7434,937xe" filled="true" fillcolor="#231f20" stroked="false">
                <v:path arrowok="t"/>
                <v:fill type="solid"/>
              </v:shape>
            </v:group>
            <v:group style="position:absolute;left:7450;top:934;width:27;height:52" coordorigin="7450,934" coordsize="27,52">
              <v:shape style="position:absolute;left:7450;top:934;width:27;height:52" coordorigin="7450,934" coordsize="27,52" path="m7476,984l7450,984,7450,986,7476,986,7476,984xe" filled="true" fillcolor="#231f20" stroked="false">
                <v:path arrowok="t"/>
                <v:fill type="solid"/>
              </v:shape>
              <v:shape style="position:absolute;left:7450;top:934;width:27;height:52" coordorigin="7450,934" coordsize="27,52" path="m7468,943l7455,943,7456,943,7457,944,7458,944,7458,945,7458,981,7457,982,7457,983,7455,984,7453,984,7473,984,7469,981,7468,943xe" filled="true" fillcolor="#231f20" stroked="false">
                <v:path arrowok="t"/>
                <v:fill type="solid"/>
              </v:shape>
              <v:shape style="position:absolute;left:7450;top:934;width:27;height:52" coordorigin="7450,934" coordsize="27,52" path="m7468,934l7467,934,7450,943,7450,944,7452,943,7453,943,7468,943,7468,934xe" filled="true" fillcolor="#231f20" stroked="false">
                <v:path arrowok="t"/>
                <v:fill type="solid"/>
              </v:shape>
            </v:group>
            <v:group style="position:absolute;left:7484;top:934;width:32;height:53" coordorigin="7484,934" coordsize="32,53">
              <v:shape style="position:absolute;left:7484;top:934;width:32;height:53" coordorigin="7484,934" coordsize="32,53" path="m7502,934l7497,934,7494,935,7484,965,7484,969,7497,987,7501,987,7503,986,7507,984,7507,984,7498,984,7497,984,7495,944,7495,940,7496,938,7497,937,7498,937,7507,937,7505,935,7502,934xe" filled="true" fillcolor="#231f20" stroked="false">
                <v:path arrowok="t"/>
                <v:fill type="solid"/>
              </v:shape>
              <v:shape style="position:absolute;left:7484;top:934;width:32;height:53" coordorigin="7484,934" coordsize="32,53" path="m7507,937l7501,937,7502,937,7503,939,7504,941,7504,944,7504,969,7504,979,7503,981,7502,984,7501,984,7507,984,7515,965,7515,955,7514,950,7511,942,7510,939,7507,937xe" filled="true" fillcolor="#231f20" stroked="false">
                <v:path arrowok="t"/>
                <v:fill type="solid"/>
              </v:shape>
            </v:group>
            <v:group style="position:absolute;left:7742;top:558;width:53;height:50" coordorigin="7742,558" coordsize="53,50">
              <v:shape style="position:absolute;left:7742;top:558;width:53;height:50" coordorigin="7742,558" coordsize="53,50" path="m7768,558l7774,577,7794,577,7778,589,7784,608,7768,597,7752,608,7758,589,7742,577,7762,577,7768,558xe" filled="false" stroked="true" strokeweight=".258pt" strokecolor="#231f20">
                <v:path arrowok="t"/>
              </v:shape>
            </v:group>
            <v:group style="position:absolute;left:7669;top:443;width:53;height:51" coordorigin="7669,443" coordsize="53,51">
              <v:shape style="position:absolute;left:7669;top:443;width:53;height:51" coordorigin="7669,443" coordsize="53,51" path="m7696,443l7702,462,7722,462,7706,474,7712,493,7696,481,7679,493,7686,474,7669,462,7689,462,7696,443xe" filled="false" stroked="true" strokeweight=".258pt" strokecolor="#231f20">
                <v:path arrowok="t"/>
              </v:shape>
            </v:group>
            <v:group style="position:absolute;left:7581;top:507;width:53;height:50" coordorigin="7581,507" coordsize="53,50">
              <v:shape style="position:absolute;left:7581;top:507;width:53;height:50" coordorigin="7581,507" coordsize="53,50" path="m7608,507l7614,526,7634,526,7618,537,7624,557,7608,545,7591,557,7598,537,7581,526,7601,526,7608,507xe" filled="false" stroked="true" strokeweight=".258pt" strokecolor="#231f20">
                <v:path arrowok="t"/>
              </v:shape>
            </v:group>
            <v:group style="position:absolute;left:7662;top:584;width:43;height:41" coordorigin="7662,584" coordsize="43,41">
              <v:shape style="position:absolute;left:7662;top:584;width:43;height:41" coordorigin="7662,584" coordsize="43,41" path="m7683,584l7688,600,7705,600,7691,609,7697,625,7683,615,7670,625,7675,609,7662,600,7678,600,7683,584xe" filled="false" stroked="true" strokeweight=".209pt" strokecolor="#231f20">
                <v:path arrowok="t"/>
              </v:shape>
            </v:group>
            <v:group style="position:absolute;left:7532;top:406;width:213;height:344" coordorigin="7532,406" coordsize="213,344">
              <v:shape style="position:absolute;left:7532;top:406;width:213;height:344" coordorigin="7532,406" coordsize="213,344" path="m7532,406l7594,437,7650,482,7695,538,7728,603,7744,674,7741,750e" filled="false" stroked="true" strokeweight=".758pt" strokecolor="#231f20">
                <v:path arrowok="t"/>
              </v:shape>
            </v:group>
            <v:group style="position:absolute;left:7233;top:837;width:489;height:206" coordorigin="7233,837" coordsize="489,206">
              <v:shape style="position:absolute;left:7233;top:837;width:489;height:206" coordorigin="7233,837" coordsize="489,206" path="m7722,837l7683,902,7631,958,7569,1003,7497,1032,7420,1042,7370,1038,7322,1027,7276,1009,7233,984e" filled="false" stroked="true" strokeweight=".758pt" strokecolor="#231f20">
                <v:path arrowok="t"/>
              </v:shape>
            </v:group>
            <v:group style="position:absolute;left:6978;top:275;width:879;height:879" coordorigin="6978,275" coordsize="879,879">
              <v:shape style="position:absolute;left:6978;top:275;width:879;height:879" coordorigin="6978,275" coordsize="879,879" path="m7417,275l7489,281,7556,297,7619,324,7677,360,7728,404,7772,455,7808,512,7834,575,7851,643,7857,714,7851,786,7834,853,7808,916,7772,974,7728,1025,7677,1069,7619,1105,7556,1131,7489,1148,7417,1154,7346,1148,7279,1131,7216,1105,7158,1069,7107,1025,7063,974,7027,916,7000,853,6984,786,6978,714,6984,643,7000,575,7027,512,7063,455,7107,404,7158,360,7216,324,7279,297,7346,281,7417,275xe" filled="false" stroked="true" strokeweight=".567pt" strokecolor="#231f20">
                <v:path arrowok="t"/>
              </v:shape>
              <v:shape style="position:absolute;left:7279;top:997;width:288;height:118" type="#_x0000_t75" stroked="false">
                <v:imagedata r:id="rId233" o:title=""/>
              </v:shape>
            </v:group>
            <w10:wrap type="topAndBottom"/>
          </v:group>
        </w:pict>
      </w:r>
      <w:r>
        <w:rPr/>
        <w:pict>
          <v:group style="position:absolute;margin-left:397.493011pt;margin-top:13.44721pt;width:44.55pt;height:44.55pt;mso-position-horizontal-relative:page;mso-position-vertical-relative:paragraph;z-index:4744;mso-wrap-distance-left:0;mso-wrap-distance-right:0" coordorigin="7950,269" coordsize="891,891">
            <v:group style="position:absolute;left:7956;top:275;width:879;height:879" coordorigin="7956,275" coordsize="879,879">
              <v:shape style="position:absolute;left:7956;top:275;width:879;height:879" coordorigin="7956,275" coordsize="879,879" path="m8395,275l8324,281,8256,297,8193,324,8136,360,8085,404,8041,455,8005,512,7978,575,7962,643,7956,714,7962,786,7978,853,8005,916,8041,974,8085,1025,8136,1069,8193,1105,8256,1131,8324,1148,8395,1154,8467,1148,8534,1131,8597,1105,8655,1069,8706,1025,8750,974,8786,916,8812,853,8829,786,8835,714,8829,643,8812,575,8786,512,8750,455,8706,404,8655,360,8597,324,8534,297,8467,281,8395,275xe" filled="true" fillcolor="#d1d3d4" stroked="false">
                <v:path arrowok="t"/>
                <v:fill type="solid"/>
              </v:shape>
            </v:group>
            <v:group style="position:absolute;left:7956;top:275;width:879;height:879" coordorigin="7956,275" coordsize="879,879">
              <v:shape style="position:absolute;left:7956;top:275;width:879;height:879" coordorigin="7956,275" coordsize="879,879" path="m8395,275l8467,281,8534,297,8597,324,8655,360,8706,404,8750,455,8786,512,8812,575,8829,643,8835,714,8829,786,8812,853,8786,916,8750,974,8706,1025,8655,1069,8597,1105,8534,1131,8467,1148,8395,1154,8324,1148,8256,1131,8193,1105,8136,1069,8085,1025,8041,974,8005,916,7978,853,7962,786,7956,714,7962,643,7978,575,8005,512,8041,455,8085,404,8136,360,8193,324,8256,297,8324,281,8395,275xe" filled="false" stroked="true" strokeweight=".425pt" strokecolor="#231f20">
                <v:path arrowok="t"/>
              </v:shape>
            </v:group>
            <v:group style="position:absolute;left:8159;top:658;width:220;height:428" coordorigin="8159,658" coordsize="220,428">
              <v:shape style="position:absolute;left:8159;top:658;width:220;height:428" coordorigin="8159,658" coordsize="220,428" path="m8159,1085l8379,658e" filled="false" stroked="true" strokeweight=".292pt" strokecolor="#6d6e71">
                <v:path arrowok="t"/>
              </v:shape>
            </v:group>
            <v:group style="position:absolute;left:8422;top:306;width:137;height:267" coordorigin="8422,306" coordsize="137,267">
              <v:shape style="position:absolute;left:8422;top:306;width:137;height:267" coordorigin="8422,306" coordsize="137,267" path="m8422,573l8559,306e" filled="false" stroked="true" strokeweight=".292pt" strokecolor="#6d6e71">
                <v:path arrowok="t"/>
              </v:shape>
            </v:group>
            <v:group style="position:absolute;left:7965;top:418;width:107;height:207" coordorigin="7965,418" coordsize="107,207">
              <v:shape style="position:absolute;left:7965;top:418;width:107;height:207" coordorigin="7965,418" coordsize="107,207" path="m7965,624l8071,418e" filled="false" stroked="true" strokeweight=".292pt" strokecolor="#6d6e71">
                <v:path arrowok="t"/>
              </v:shape>
            </v:group>
            <v:group style="position:absolute;left:7958;top:381;width:151;height:295" coordorigin="7958,381" coordsize="151,295">
              <v:shape style="position:absolute;left:7958;top:381;width:151;height:295" coordorigin="7958,381" coordsize="151,295" path="m7958,675l8109,381e" filled="false" stroked="true" strokeweight=".292pt" strokecolor="#6d6e71">
                <v:path arrowok="t"/>
              </v:shape>
            </v:group>
            <v:group style="position:absolute;left:7956;top:357;width:185;height:359" coordorigin="7956,357" coordsize="185,359">
              <v:shape style="position:absolute;left:7956;top:357;width:185;height:359" coordorigin="7956,357" coordsize="185,359" path="m7956,715l8140,357e" filled="false" stroked="true" strokeweight=".292pt" strokecolor="#6d6e71">
                <v:path arrowok="t"/>
              </v:shape>
            </v:group>
            <v:group style="position:absolute;left:7957;top:338;width:212;height:411" coordorigin="7957,338" coordsize="212,411">
              <v:shape style="position:absolute;left:7957;top:338;width:212;height:411" coordorigin="7957,338" coordsize="212,411" path="m7957,749l8168,338e" filled="false" stroked="true" strokeweight=".292pt" strokecolor="#6d6e71">
                <v:path arrowok="t"/>
              </v:shape>
            </v:group>
            <v:group style="position:absolute;left:7961;top:323;width:234;height:456" coordorigin="7961,323" coordsize="234,456">
              <v:shape style="position:absolute;left:7961;top:323;width:234;height:456" coordorigin="7961,323" coordsize="234,456" path="m7961,779l8195,323e" filled="false" stroked="true" strokeweight=".292pt" strokecolor="#6d6e71">
                <v:path arrowok="t"/>
              </v:shape>
            </v:group>
            <v:group style="position:absolute;left:7965;top:312;width:254;height:495" coordorigin="7965,312" coordsize="254,495">
              <v:shape style="position:absolute;left:7965;top:312;width:254;height:495" coordorigin="7965,312" coordsize="254,495" path="m7965,806l8219,312e" filled="false" stroked="true" strokeweight=".292pt" strokecolor="#6d6e71">
                <v:path arrowok="t"/>
              </v:shape>
            </v:group>
            <v:group style="position:absolute;left:7971;top:302;width:272;height:529" coordorigin="7971,302" coordsize="272,529">
              <v:shape style="position:absolute;left:7971;top:302;width:272;height:529" coordorigin="7971,302" coordsize="272,529" path="m7971,831l8243,302e" filled="false" stroked="true" strokeweight=".292pt" strokecolor="#6d6e71">
                <v:path arrowok="t"/>
              </v:shape>
            </v:group>
            <v:group style="position:absolute;left:7978;top:294;width:288;height:560" coordorigin="7978,294" coordsize="288,560">
              <v:shape style="position:absolute;left:7978;top:294;width:288;height:560" coordorigin="7978,294" coordsize="288,560" path="m7978,854l8266,294e" filled="false" stroked="true" strokeweight=".292pt" strokecolor="#6d6e71">
                <v:path arrowok="t"/>
              </v:shape>
            </v:group>
            <v:group style="position:absolute;left:7986;top:288;width:302;height:587" coordorigin="7986,288" coordsize="302,587">
              <v:shape style="position:absolute;left:7986;top:288;width:302;height:587" coordorigin="7986,288" coordsize="302,587" path="m7986,875l8288,288e" filled="false" stroked="true" strokeweight=".292pt" strokecolor="#6d6e71">
                <v:path arrowok="t"/>
              </v:shape>
            </v:group>
            <v:group style="position:absolute;left:7995;top:283;width:315;height:612" coordorigin="7995,283" coordsize="315,612">
              <v:shape style="position:absolute;left:7995;top:283;width:315;height:612" coordorigin="7995,283" coordsize="315,612" path="m7995,895l8309,283e" filled="false" stroked="true" strokeweight=".292pt" strokecolor="#6d6e71">
                <v:path arrowok="t"/>
              </v:shape>
            </v:group>
            <v:group style="position:absolute;left:8004;top:280;width:326;height:634" coordorigin="8004,280" coordsize="326,634">
              <v:shape style="position:absolute;left:8004;top:280;width:326;height:634" coordorigin="8004,280" coordsize="326,634" path="m8004,914l8329,280e" filled="false" stroked="true" strokeweight=".292pt" strokecolor="#6d6e71">
                <v:path arrowok="t"/>
              </v:shape>
            </v:group>
            <v:group style="position:absolute;left:8013;top:277;width:336;height:655" coordorigin="8013,277" coordsize="336,655">
              <v:shape style="position:absolute;left:8013;top:277;width:336;height:655" coordorigin="8013,277" coordsize="336,655" path="m8013,932l8349,277e" filled="false" stroked="true" strokeweight=".292pt" strokecolor="#6d6e71">
                <v:path arrowok="t"/>
              </v:shape>
            </v:group>
            <v:group style="position:absolute;left:8023;top:276;width:346;height:673" coordorigin="8023,276" coordsize="346,673">
              <v:shape style="position:absolute;left:8023;top:276;width:346;height:673" coordorigin="8023,276" coordsize="346,673" path="m8023,948l8369,276e" filled="false" stroked="true" strokeweight=".292pt" strokecolor="#6d6e71">
                <v:path arrowok="t"/>
              </v:shape>
            </v:group>
            <v:group style="position:absolute;left:8034;top:275;width:354;height:690" coordorigin="8034,275" coordsize="354,690">
              <v:shape style="position:absolute;left:8034;top:275;width:354;height:690" coordorigin="8034,275" coordsize="354,690" path="m8034,964l8388,275e" filled="false" stroked="true" strokeweight=".292pt" strokecolor="#6d6e71">
                <v:path arrowok="t"/>
              </v:shape>
            </v:group>
            <v:group style="position:absolute;left:8045;top:275;width:362;height:705" coordorigin="8045,275" coordsize="362,705">
              <v:shape style="position:absolute;left:8045;top:275;width:362;height:705" coordorigin="8045,275" coordsize="362,705" path="m8045,979l8407,275e" filled="false" stroked="true" strokeweight=".292pt" strokecolor="#6d6e71">
                <v:path arrowok="t"/>
              </v:shape>
            </v:group>
            <v:group style="position:absolute;left:8056;top:613;width:196;height:381" coordorigin="8056,613" coordsize="196,381">
              <v:shape style="position:absolute;left:8056;top:613;width:196;height:381" coordorigin="8056,613" coordsize="196,381" path="m8056,994l8252,613e" filled="false" stroked="true" strokeweight=".292pt" strokecolor="#6d6e71">
                <v:path arrowok="t"/>
              </v:shape>
            </v:group>
            <v:group style="position:absolute;left:8281;top:276;width:145;height:281" coordorigin="8281,276" coordsize="145,281">
              <v:shape style="position:absolute;left:8281;top:276;width:145;height:281" coordorigin="8281,276" coordsize="145,281" path="m8281,557l8425,276e" filled="false" stroked="true" strokeweight=".292pt" strokecolor="#6d6e71">
                <v:path arrowok="t"/>
              </v:shape>
            </v:group>
            <v:group style="position:absolute;left:8068;top:627;width:196;height:381" coordorigin="8068,627" coordsize="196,381">
              <v:shape style="position:absolute;left:8068;top:627;width:196;height:381" coordorigin="8068,627" coordsize="196,381" path="m8068,1007l8263,627e" filled="false" stroked="true" strokeweight=".292pt" strokecolor="#6d6e71">
                <v:path arrowok="t"/>
              </v:shape>
            </v:group>
            <v:group style="position:absolute;left:8298;top:278;width:145;height:282" coordorigin="8298,278" coordsize="145,282">
              <v:shape style="position:absolute;left:8298;top:278;width:145;height:282" coordorigin="8298,278" coordsize="145,282" path="m8298,559l8443,278e" filled="false" stroked="true" strokeweight=".292pt" strokecolor="#6d6e71">
                <v:path arrowok="t"/>
              </v:shape>
            </v:group>
            <v:group style="position:absolute;left:8080;top:638;width:197;height:383" coordorigin="8080,638" coordsize="197,383">
              <v:shape style="position:absolute;left:8080;top:638;width:197;height:383" coordorigin="8080,638" coordsize="197,383" path="m8080,1020l8276,638e" filled="false" stroked="true" strokeweight=".292pt" strokecolor="#6d6e71">
                <v:path arrowok="t"/>
              </v:shape>
            </v:group>
            <v:group style="position:absolute;left:8317;top:280;width:144;height:279" coordorigin="8317,280" coordsize="144,279">
              <v:shape style="position:absolute;left:8317;top:280;width:144;height:279" coordorigin="8317,280" coordsize="144,279" path="m8317,559l8460,280e" filled="false" stroked="true" strokeweight=".292pt" strokecolor="#6d6e71">
                <v:path arrowok="t"/>
              </v:shape>
            </v:group>
            <v:group style="position:absolute;left:8092;top:643;width:200;height:390" coordorigin="8092,643" coordsize="200,390">
              <v:shape style="position:absolute;left:8092;top:643;width:200;height:390" coordorigin="8092,643" coordsize="200,390" path="m8092,1033l8292,643e" filled="false" stroked="true" strokeweight=".292pt" strokecolor="#6d6e71">
                <v:path arrowok="t"/>
              </v:shape>
            </v:group>
            <v:group style="position:absolute;left:8335;top:283;width:143;height:278" coordorigin="8335,283" coordsize="143,278">
              <v:shape style="position:absolute;left:8335;top:283;width:143;height:278" coordorigin="8335,283" coordsize="143,278" path="m8335,560l8478,283e" filled="false" stroked="true" strokeweight=".292pt" strokecolor="#6d6e71">
                <v:path arrowok="t"/>
              </v:shape>
            </v:group>
            <v:group style="position:absolute;left:8105;top:647;width:205;height:398" coordorigin="8105,647" coordsize="205,398">
              <v:shape style="position:absolute;left:8105;top:647;width:205;height:398" coordorigin="8105,647" coordsize="205,398" path="m8105,1044l8309,647e" filled="false" stroked="true" strokeweight=".292pt" strokecolor="#6d6e71">
                <v:path arrowok="t"/>
              </v:shape>
            </v:group>
            <v:group style="position:absolute;left:8353;top:286;width:142;height:276" coordorigin="8353,286" coordsize="142,276">
              <v:shape style="position:absolute;left:8353;top:286;width:142;height:276" coordorigin="8353,286" coordsize="142,276" path="m8353,562l8495,286e" filled="false" stroked="true" strokeweight=".292pt" strokecolor="#6d6e71">
                <v:path arrowok="t"/>
              </v:shape>
            </v:group>
            <v:group style="position:absolute;left:8118;top:649;width:209;height:407" coordorigin="8118,649" coordsize="209,407">
              <v:shape style="position:absolute;left:8118;top:649;width:209;height:407" coordorigin="8118,649" coordsize="209,407" path="m8118,1055l8327,649e" filled="false" stroked="true" strokeweight=".292pt" strokecolor="#6d6e71">
                <v:path arrowok="t"/>
              </v:shape>
            </v:group>
            <v:group style="position:absolute;left:8371;top:290;width:141;height:274" coordorigin="8371,290" coordsize="141,274">
              <v:shape style="position:absolute;left:8371;top:290;width:141;height:274" coordorigin="8371,290" coordsize="141,274" path="m8371,564l8511,290e" filled="false" stroked="true" strokeweight=".292pt" strokecolor="#6d6e71">
                <v:path arrowok="t"/>
              </v:shape>
            </v:group>
            <v:group style="position:absolute;left:8132;top:651;width:213;height:415" coordorigin="8132,651" coordsize="213,415">
              <v:shape style="position:absolute;left:8132;top:651;width:213;height:415" coordorigin="8132,651" coordsize="213,415" path="m8132,1066l8345,651e" filled="false" stroked="true" strokeweight=".292pt" strokecolor="#6d6e71">
                <v:path arrowok="t"/>
              </v:shape>
            </v:group>
            <v:group style="position:absolute;left:8388;top:295;width:140;height:272" coordorigin="8388,295" coordsize="140,272">
              <v:shape style="position:absolute;left:8388;top:295;width:140;height:272" coordorigin="8388,295" coordsize="140,272" path="m8388,567l8527,295e" filled="false" stroked="true" strokeweight=".292pt" strokecolor="#6d6e71">
                <v:path arrowok="t"/>
              </v:shape>
            </v:group>
            <v:group style="position:absolute;left:8145;top:654;width:217;height:422" coordorigin="8145,654" coordsize="217,422">
              <v:shape style="position:absolute;left:8145;top:654;width:217;height:422" coordorigin="8145,654" coordsize="217,422" path="m8145,1075l8362,654e" filled="false" stroked="true" strokeweight=".292pt" strokecolor="#6d6e71">
                <v:path arrowok="t"/>
              </v:shape>
            </v:group>
            <v:group style="position:absolute;left:8405;top:301;width:139;height:270" coordorigin="8405,301" coordsize="139,270">
              <v:shape style="position:absolute;left:8405;top:301;width:139;height:270" coordorigin="8405,301" coordsize="139,270" path="m8405,570l8543,301e" filled="false" stroked="true" strokeweight=".292pt" strokecolor="#6d6e71">
                <v:path arrowok="t"/>
              </v:shape>
              <v:shape style="position:absolute;left:8064;top:412;width:279;height:393" type="#_x0000_t75" stroked="false">
                <v:imagedata r:id="rId237" o:title=""/>
              </v:shape>
            </v:group>
            <v:group style="position:absolute;left:8034;top:839;width:61;height:70" coordorigin="8034,839" coordsize="61,70">
              <v:shape style="position:absolute;left:8034;top:839;width:61;height:70" coordorigin="8034,839" coordsize="61,70" path="m8075,839l8057,839,8049,843,8037,855,8034,864,8034,886,8037,894,8049,906,8056,909,8073,909,8079,907,8089,900,8090,898,8060,898,8056,896,8050,889,8048,882,8048,866,8050,860,8056,853,8061,851,8091,851,8090,850,8082,842,8075,839xe" filled="true" fillcolor="#231f20" stroked="false">
                <v:path arrowok="t"/>
                <v:fill type="solid"/>
              </v:shape>
              <v:shape style="position:absolute;left:8034;top:839;width:61;height:70" coordorigin="8034,839" coordsize="61,70" path="m8081,883l8080,888,8078,892,8072,896,8069,898,8090,898,8092,895,8094,887,8081,883xe" filled="true" fillcolor="#231f20" stroked="false">
                <v:path arrowok="t"/>
                <v:fill type="solid"/>
              </v:shape>
              <v:shape style="position:absolute;left:8034;top:839;width:61;height:70" coordorigin="8034,839" coordsize="61,70" path="m8091,851l8069,851,8073,852,8078,856,8079,859,8080,862,8094,859,8092,854,8091,851xe" filled="true" fillcolor="#231f20" stroked="false">
                <v:path arrowok="t"/>
                <v:fill type="solid"/>
              </v:shape>
            </v:group>
            <v:group style="position:absolute;left:8106;top:841;width:53;height:68" coordorigin="8106,841" coordsize="53,68">
              <v:shape style="position:absolute;left:8106;top:841;width:53;height:68" coordorigin="8106,841" coordsize="53,68" path="m8157,841l8106,841,8106,908,8159,908,8159,897,8120,897,8120,878,8155,878,8155,867,8120,867,8120,852,8157,852,8157,841xe" filled="true" fillcolor="#231f20" stroked="false">
                <v:path arrowok="t"/>
                <v:fill type="solid"/>
              </v:shape>
            </v:group>
            <v:group style="position:absolute;left:8171;top:841;width:55;height:68" coordorigin="8171,841" coordsize="55,68">
              <v:shape style="position:absolute;left:8171;top:841;width:55;height:68" coordorigin="8171,841" coordsize="55,68" path="m8184,841l8171,841,8171,908,8184,908,8184,864,8199,864,8184,841xe" filled="true" fillcolor="#231f20" stroked="false">
                <v:path arrowok="t"/>
                <v:fill type="solid"/>
              </v:shape>
              <v:shape style="position:absolute;left:8171;top:841;width:55;height:68" coordorigin="8171,841" coordsize="55,68" path="m8199,864l8184,864,8211,908,8225,908,8225,886,8212,886,8199,864xe" filled="true" fillcolor="#231f20" stroked="false">
                <v:path arrowok="t"/>
                <v:fill type="solid"/>
              </v:shape>
              <v:shape style="position:absolute;left:8171;top:841;width:55;height:68" coordorigin="8171,841" coordsize="55,68" path="m8225,841l8212,841,8212,886,8225,886,8225,841xe" filled="true" fillcolor="#231f20" stroked="false">
                <v:path arrowok="t"/>
                <v:fill type="solid"/>
              </v:shape>
            </v:group>
            <v:group style="position:absolute;left:8235;top:841;width:55;height:68" coordorigin="8235,841" coordsize="55,68">
              <v:shape style="position:absolute;left:8235;top:841;width:55;height:68" coordorigin="8235,841" coordsize="55,68" path="m8270,852l8256,852,8256,908,8270,908,8270,852xe" filled="true" fillcolor="#231f20" stroked="false">
                <v:path arrowok="t"/>
                <v:fill type="solid"/>
              </v:shape>
              <v:shape style="position:absolute;left:8235;top:841;width:55;height:68" coordorigin="8235,841" coordsize="55,68" path="m8290,841l8235,841,8235,852,8290,852,8290,841xe" filled="true" fillcolor="#231f20" stroked="false">
                <v:path arrowok="t"/>
                <v:fill type="solid"/>
              </v:shape>
            </v:group>
            <v:group style="position:absolute;left:8285;top:841;width:70;height:68" coordorigin="8285,841" coordsize="70,68">
              <v:shape style="position:absolute;left:8285;top:841;width:70;height:68" coordorigin="8285,841" coordsize="70,68" path="m8327,841l8312,841,8285,908,8300,908,8305,893,8348,893,8343,881,8310,881,8319,856,8333,856,8327,841xe" filled="true" fillcolor="#231f20" stroked="false">
                <v:path arrowok="t"/>
                <v:fill type="solid"/>
              </v:shape>
              <v:shape style="position:absolute;left:8285;top:841;width:70;height:68" coordorigin="8285,841" coordsize="70,68" path="m8348,893l8333,893,8339,908,8354,908,8348,893xe" filled="true" fillcolor="#231f20" stroked="false">
                <v:path arrowok="t"/>
                <v:fill type="solid"/>
              </v:shape>
              <v:shape style="position:absolute;left:8285;top:841;width:70;height:68" coordorigin="8285,841" coordsize="70,68" path="m8333,856l8319,856,8329,881,8343,881,8333,856xe" filled="true" fillcolor="#231f20" stroked="false">
                <v:path arrowok="t"/>
                <v:fill type="solid"/>
              </v:shape>
            </v:group>
            <v:group style="position:absolute;left:8347;top:841;width:65;height:68" coordorigin="8347,841" coordsize="65,68">
              <v:shape style="position:absolute;left:8347;top:841;width:65;height:68" coordorigin="8347,841" coordsize="65,68" path="m8362,841l8347,841,8372,908,8387,908,8393,891,8380,891,8362,841xe" filled="true" fillcolor="#231f20" stroked="false">
                <v:path arrowok="t"/>
                <v:fill type="solid"/>
              </v:shape>
              <v:shape style="position:absolute;left:8347;top:841;width:65;height:68" coordorigin="8347,841" coordsize="65,68" path="m8412,841l8397,841,8380,891,8393,891,8412,841xe" filled="true" fillcolor="#231f20" stroked="false">
                <v:path arrowok="t"/>
                <v:fill type="solid"/>
              </v:shape>
            </v:group>
            <v:group style="position:absolute;left:8416;top:839;width:67;height:70" coordorigin="8416,839" coordsize="67,70">
              <v:shape style="position:absolute;left:8416;top:839;width:67;height:70" coordorigin="8416,839" coordsize="67,70" path="m8459,839l8444,839,8439,840,8416,868,8416,886,8419,894,8431,906,8439,909,8460,909,8468,906,8476,898,8444,898,8439,896,8432,888,8430,882,8430,866,8432,861,8439,853,8444,851,8476,851,8468,843,8459,839xe" filled="true" fillcolor="#231f20" stroked="false">
                <v:path arrowok="t"/>
                <v:fill type="solid"/>
              </v:shape>
              <v:shape style="position:absolute;left:8416;top:839;width:67;height:70" coordorigin="8416,839" coordsize="67,70" path="m8476,851l8455,851,8460,853,8467,861,8468,866,8468,882,8467,888,8460,896,8455,898,8476,898,8480,894,8483,886,8483,863,8480,855,8476,851xe" filled="true" fillcolor="#231f20" stroked="false">
                <v:path arrowok="t"/>
                <v:fill type="solid"/>
              </v:shape>
            </v:group>
            <v:group style="position:absolute;left:8490;top:839;width:57;height:70" coordorigin="8490,839" coordsize="57,70">
              <v:shape style="position:absolute;left:8490;top:839;width:57;height:70" coordorigin="8490,839" coordsize="57,70" path="m8504,885l8490,886,8491,894,8494,899,8503,907,8510,909,8525,909,8530,908,8538,905,8541,903,8544,898,8515,898,8511,897,8506,893,8505,889,8504,885xe" filled="true" fillcolor="#231f20" stroked="false">
                <v:path arrowok="t"/>
                <v:fill type="solid"/>
              </v:shape>
              <v:shape style="position:absolute;left:8490;top:839;width:57;height:70" coordorigin="8490,839" coordsize="57,70" path="m8527,839l8513,839,8508,840,8493,864,8495,868,8502,875,8507,877,8521,880,8524,881,8528,882,8530,883,8531,884,8532,886,8532,887,8532,891,8531,893,8527,897,8523,898,8544,898,8545,896,8546,893,8546,884,8545,881,8514,864,8510,863,8507,860,8506,859,8506,856,8507,854,8511,852,8514,851,8543,851,8542,849,8533,841,8527,839xe" filled="true" fillcolor="#231f20" stroked="false">
                <v:path arrowok="t"/>
                <v:fill type="solid"/>
              </v:shape>
              <v:shape style="position:absolute;left:8490;top:839;width:57;height:70" coordorigin="8490,839" coordsize="57,70" path="m8543,851l8522,851,8525,852,8529,855,8530,857,8530,861,8544,860,8544,854,8543,851xe" filled="true" fillcolor="#231f20" stroked="false">
                <v:path arrowok="t"/>
                <v:fill type="solid"/>
              </v:shape>
            </v:group>
            <v:group style="position:absolute;left:8244;top:556;width:498;height:418" coordorigin="8244,556" coordsize="498,418">
              <v:shape style="position:absolute;left:8244;top:556;width:498;height:418" coordorigin="8244,556" coordsize="498,418" path="m8244,556l8356,562,8450,580,8526,606,8587,635,8665,689,8720,750,8742,812,8735,870,8705,920,8656,955,8591,973e" filled="false" stroked="true" strokeweight=".758pt" strokecolor="#231f20">
                <v:path arrowok="t"/>
              </v:shape>
            </v:group>
            <v:group style="position:absolute;left:8291;top:645;width:427;height:265" coordorigin="8291,645" coordsize="427,265">
              <v:shape style="position:absolute;left:8291;top:645;width:427;height:265" coordorigin="8291,645" coordsize="427,265" path="m8291,645l8383,658,8471,685,8553,723,8623,767,8676,816,8710,864,8718,910e" filled="false" stroked="true" strokeweight=".758pt" strokecolor="#231f20">
                <v:path arrowok="t"/>
              </v:shape>
            </v:group>
            <v:group style="position:absolute;left:8583;top:676;width:53;height:51" coordorigin="8583,676" coordsize="53,51">
              <v:shape style="position:absolute;left:8583;top:676;width:53;height:51" coordorigin="8583,676" coordsize="53,51" path="m8609,676l8615,695,8635,695,8619,707,8625,726,8609,714,8593,726,8599,707,8583,695,8603,695,8609,676xe" filled="false" stroked="true" strokeweight=".258pt" strokecolor="#231f20">
                <v:path arrowok="t"/>
              </v:shape>
            </v:group>
            <v:group style="position:absolute;left:8351;top:934;width:32;height:52" coordorigin="8351,934" coordsize="32,52">
              <v:shape style="position:absolute;left:8351;top:934;width:32;height:52" coordorigin="8351,934" coordsize="32,52" path="m8380,943l8364,943,8366,944,8369,947,8370,949,8370,956,8369,959,8365,967,8360,974,8351,985,8351,986,8380,986,8382,976,8362,976,8370,968,8375,961,8378,957,8379,953,8380,950,8380,945,8380,943xe" filled="true" fillcolor="#231f20" stroked="false">
                <v:path arrowok="t"/>
                <v:fill type="solid"/>
              </v:shape>
              <v:shape style="position:absolute;left:8351;top:934;width:32;height:52" coordorigin="8351,934" coordsize="32,52" path="m8382,971l8381,971,8380,973,8380,974,8379,975,8378,975,8377,976,8362,976,8382,976,8382,971xe" filled="true" fillcolor="#231f20" stroked="false">
                <v:path arrowok="t"/>
                <v:fill type="solid"/>
              </v:shape>
              <v:shape style="position:absolute;left:8351;top:934;width:32;height:52" coordorigin="8351,934" coordsize="32,52" path="m8370,934l8364,934,8361,935,8355,940,8354,943,8352,948,8354,949,8356,945,8358,943,8380,943,8377,939,8376,937,8372,935,8370,934xe" filled="true" fillcolor="#231f20" stroked="false">
                <v:path arrowok="t"/>
                <v:fill type="solid"/>
              </v:shape>
            </v:group>
            <v:group style="position:absolute;left:8389;top:934;width:32;height:53" coordorigin="8389,934" coordsize="32,53">
              <v:shape style="position:absolute;left:8389;top:934;width:32;height:53" coordorigin="8389,934" coordsize="32,53" path="m8407,934l8402,934,8399,935,8389,965,8389,969,8402,987,8406,987,8408,986,8412,984,8412,984,8403,984,8402,984,8400,944,8400,940,8401,938,8402,937,8403,937,8412,937,8410,935,8407,934xe" filled="true" fillcolor="#231f20" stroked="false">
                <v:path arrowok="t"/>
                <v:fill type="solid"/>
              </v:shape>
              <v:shape style="position:absolute;left:8389;top:934;width:32;height:53" coordorigin="8389,934" coordsize="32,53" path="m8412,937l8405,937,8406,937,8408,939,8408,941,8409,944,8409,969,8409,979,8408,981,8406,984,8406,984,8412,984,8420,965,8420,955,8419,950,8416,942,8415,939,8412,937xe" filled="true" fillcolor="#231f20" stroked="false">
                <v:path arrowok="t"/>
                <v:fill type="solid"/>
              </v:shape>
            </v:group>
            <v:group style="position:absolute;left:8427;top:934;width:27;height:52" coordorigin="8427,934" coordsize="27,52">
              <v:shape style="position:absolute;left:8427;top:934;width:27;height:52" coordorigin="8427,934" coordsize="27,52" path="m8453,984l8428,984,8428,986,8453,986,8453,984xe" filled="true" fillcolor="#231f20" stroked="false">
                <v:path arrowok="t"/>
                <v:fill type="solid"/>
              </v:shape>
              <v:shape style="position:absolute;left:8427;top:934;width:27;height:52" coordorigin="8427,934" coordsize="27,52" path="m8446,943l8433,943,8434,943,8435,944,8435,944,8436,945,8436,981,8435,982,8435,983,8433,984,8431,984,8450,984,8446,981,8446,943xe" filled="true" fillcolor="#231f20" stroked="false">
                <v:path arrowok="t"/>
                <v:fill type="solid"/>
              </v:shape>
              <v:shape style="position:absolute;left:8427;top:934;width:27;height:52" coordorigin="8427,934" coordsize="27,52" path="m8446,934l8445,934,8427,943,8428,944,8430,943,8431,943,8446,943,8446,934xe" filled="true" fillcolor="#231f20" stroked="false">
                <v:path arrowok="t"/>
                <v:fill type="solid"/>
              </v:shape>
            </v:group>
            <v:group style="position:absolute;left:8462;top:934;width:32;height:53" coordorigin="8462,934" coordsize="32,53">
              <v:shape style="position:absolute;left:8462;top:934;width:32;height:53" coordorigin="8462,934" coordsize="32,53" path="m8480,934l8474,934,8472,935,8462,965,8462,969,8475,987,8479,987,8481,986,8485,984,8485,984,8476,984,8475,984,8473,944,8473,940,8474,938,8475,937,8476,937,8484,937,8483,935,8480,934xe" filled="true" fillcolor="#231f20" stroked="false">
                <v:path arrowok="t"/>
                <v:fill type="solid"/>
              </v:shape>
              <v:shape style="position:absolute;left:8462;top:934;width:32;height:53" coordorigin="8462,934" coordsize="32,53" path="m8484,937l8478,937,8479,937,8481,939,8481,941,8482,944,8482,969,8481,979,8481,981,8479,984,8478,984,8485,984,8493,965,8493,955,8492,950,8489,942,8487,939,8484,937xe" filled="true" fillcolor="#231f20" stroked="false">
                <v:path arrowok="t"/>
                <v:fill type="solid"/>
              </v:shape>
            </v:group>
            <v:group style="position:absolute;left:8720;top:558;width:53;height:50" coordorigin="8720,558" coordsize="53,50">
              <v:shape style="position:absolute;left:8720;top:558;width:53;height:50" coordorigin="8720,558" coordsize="53,50" path="m8746,558l8752,577,8772,577,8756,589,8762,608,8746,597,8730,608,8736,589,8720,577,8740,577,8746,558xe" filled="false" stroked="true" strokeweight=".258pt" strokecolor="#231f20">
                <v:path arrowok="t"/>
              </v:shape>
            </v:group>
            <v:group style="position:absolute;left:8647;top:443;width:53;height:51" coordorigin="8647,443" coordsize="53,51">
              <v:shape style="position:absolute;left:8647;top:443;width:53;height:51" coordorigin="8647,443" coordsize="53,51" path="m8673,443l8680,462,8700,462,8683,474,8690,493,8673,481,8657,493,8663,474,8647,462,8667,462,8673,443xe" filled="false" stroked="true" strokeweight=".258pt" strokecolor="#231f20">
                <v:path arrowok="t"/>
              </v:shape>
            </v:group>
            <v:group style="position:absolute;left:8559;top:507;width:53;height:50" coordorigin="8559,507" coordsize="53,50">
              <v:shape style="position:absolute;left:8559;top:507;width:53;height:50" coordorigin="8559,507" coordsize="53,50" path="m8585,507l8591,526,8612,526,8595,537,8602,557,8585,545,8569,557,8575,537,8559,526,8579,526,8585,507xe" filled="false" stroked="true" strokeweight=".258pt" strokecolor="#231f20">
                <v:path arrowok="t"/>
              </v:shape>
            </v:group>
            <v:group style="position:absolute;left:8640;top:584;width:43;height:41" coordorigin="8640,584" coordsize="43,41">
              <v:shape style="position:absolute;left:8640;top:584;width:43;height:41" coordorigin="8640,584" coordsize="43,41" path="m8661,584l8666,600,8682,600,8669,609,8674,625,8661,615,8648,625,8653,609,8640,600,8656,600,8661,584xe" filled="false" stroked="true" strokeweight=".209pt" strokecolor="#231f20">
                <v:path arrowok="t"/>
              </v:shape>
            </v:group>
            <v:group style="position:absolute;left:8510;top:406;width:213;height:344" coordorigin="8510,406" coordsize="213,344">
              <v:shape style="position:absolute;left:8510;top:406;width:213;height:344" coordorigin="8510,406" coordsize="213,344" path="m8510,406l8572,437,8627,482,8673,538,8706,603,8722,674,8719,750e" filled="false" stroked="true" strokeweight=".758pt" strokecolor="#231f20">
                <v:path arrowok="t"/>
              </v:shape>
            </v:group>
            <v:group style="position:absolute;left:8211;top:837;width:489;height:206" coordorigin="8211,837" coordsize="489,206">
              <v:shape style="position:absolute;left:8211;top:837;width:489;height:206" coordorigin="8211,837" coordsize="489,206" path="m8700,837l8661,902,8609,958,8546,1003,8475,1032,8397,1042,8348,1038,8300,1027,8254,1009,8211,984e" filled="false" stroked="true" strokeweight=".758pt" strokecolor="#231f20">
                <v:path arrowok="t"/>
              </v:shape>
            </v:group>
            <v:group style="position:absolute;left:7956;top:275;width:879;height:879" coordorigin="7956,275" coordsize="879,879">
              <v:shape style="position:absolute;left:7956;top:275;width:879;height:879" coordorigin="7956,275" coordsize="879,879" path="m8395,275l8467,281,8534,297,8597,324,8655,360,8706,404,8750,455,8786,512,8812,575,8829,643,8835,714,8829,786,8812,853,8786,916,8750,974,8706,1025,8655,1069,8597,1105,8534,1131,8467,1148,8395,1154,8324,1148,8256,1131,8193,1105,8136,1069,8085,1025,8041,974,8005,916,7978,853,7962,786,7956,714,7962,643,7978,575,8005,512,8041,455,8085,404,8136,360,8193,324,8256,297,8324,281,8395,275xe" filled="false" stroked="true" strokeweight=".567pt" strokecolor="#231f20">
                <v:path arrowok="t"/>
              </v:shape>
              <v:shape style="position:absolute;left:8256;top:997;width:288;height:118" type="#_x0000_t75" stroked="false">
                <v:imagedata r:id="rId231" o:title=""/>
              </v:shape>
            </v:group>
            <w10:wrap type="topAndBottom"/>
          </v:group>
        </w:pict>
      </w:r>
      <w:r>
        <w:rPr/>
        <w:pict>
          <v:group style="position:absolute;margin-left:153.044998pt;margin-top:64.447212pt;width:44.55pt;height:44.55pt;mso-position-horizontal-relative:page;mso-position-vertical-relative:paragraph;z-index:4768;mso-wrap-distance-left:0;mso-wrap-distance-right:0" coordorigin="3061,1289" coordsize="891,891">
            <v:group style="position:absolute;left:3067;top:1295;width:879;height:879" coordorigin="3067,1295" coordsize="879,879">
              <v:shape style="position:absolute;left:3067;top:1295;width:879;height:879" coordorigin="3067,1295" coordsize="879,879" path="m3506,1295l3435,1301,3367,1317,3304,1344,3247,1380,3196,1424,3152,1475,3116,1532,3089,1595,3073,1663,3067,1734,3073,1806,3089,1873,3116,1936,3152,1994,3196,2045,3247,2089,3304,2125,3367,2151,3435,2168,3506,2174,3578,2168,3645,2151,3708,2125,3766,2089,3817,2045,3861,1994,3897,1936,3923,1873,3940,1806,3946,1734,3940,1663,3923,1595,3897,1532,3861,1475,3817,1424,3766,1380,3708,1344,3645,1317,3578,1301,3506,1295xe" filled="true" fillcolor="#d1d3d4" stroked="false">
                <v:path arrowok="t"/>
                <v:fill type="solid"/>
              </v:shape>
            </v:group>
            <v:group style="position:absolute;left:3067;top:1295;width:879;height:879" coordorigin="3067,1295" coordsize="879,879">
              <v:shape style="position:absolute;left:3067;top:1295;width:879;height:879" coordorigin="3067,1295" coordsize="879,879" path="m3506,1295l3578,1301,3645,1317,3708,1344,3766,1380,3817,1424,3861,1475,3897,1532,3923,1595,3940,1663,3946,1734,3940,1806,3923,1873,3897,1936,3861,1994,3817,2045,3766,2089,3708,2125,3645,2151,3578,2168,3506,2174,3435,2168,3367,2151,3304,2125,3247,2089,3196,2045,3152,1994,3116,1936,3089,1873,3073,1806,3067,1734,3073,1663,3089,1595,3116,1532,3152,1475,3196,1424,3247,1380,3304,1344,3367,1317,3435,1301,3506,1295xe" filled="false" stroked="true" strokeweight=".425pt" strokecolor="#231f20">
                <v:path arrowok="t"/>
              </v:shape>
            </v:group>
            <v:group style="position:absolute;left:3270;top:1678;width:220;height:428" coordorigin="3270,1678" coordsize="220,428">
              <v:shape style="position:absolute;left:3270;top:1678;width:220;height:428" coordorigin="3270,1678" coordsize="220,428" path="m3270,2105l3490,1678e" filled="false" stroked="true" strokeweight=".292pt" strokecolor="#6d6e71">
                <v:path arrowok="t"/>
              </v:shape>
            </v:group>
            <v:group style="position:absolute;left:3533;top:1326;width:137;height:267" coordorigin="3533,1326" coordsize="137,267">
              <v:shape style="position:absolute;left:3533;top:1326;width:137;height:267" coordorigin="3533,1326" coordsize="137,267" path="m3533,1593l3670,1326e" filled="false" stroked="true" strokeweight=".292pt" strokecolor="#6d6e71">
                <v:path arrowok="t"/>
              </v:shape>
            </v:group>
            <v:group style="position:absolute;left:3076;top:1438;width:107;height:207" coordorigin="3076,1438" coordsize="107,207">
              <v:shape style="position:absolute;left:3076;top:1438;width:107;height:207" coordorigin="3076,1438" coordsize="107,207" path="m3076,1644l3182,1438e" filled="false" stroked="true" strokeweight=".292pt" strokecolor="#6d6e71">
                <v:path arrowok="t"/>
              </v:shape>
            </v:group>
            <v:group style="position:absolute;left:3069;top:1401;width:151;height:295" coordorigin="3069,1401" coordsize="151,295">
              <v:shape style="position:absolute;left:3069;top:1401;width:151;height:295" coordorigin="3069,1401" coordsize="151,295" path="m3069,1695l3220,1401e" filled="false" stroked="true" strokeweight=".292pt" strokecolor="#6d6e71">
                <v:path arrowok="t"/>
              </v:shape>
            </v:group>
            <v:group style="position:absolute;left:3067;top:1377;width:185;height:359" coordorigin="3067,1377" coordsize="185,359">
              <v:shape style="position:absolute;left:3067;top:1377;width:185;height:359" coordorigin="3067,1377" coordsize="185,359" path="m3067,1735l3251,1377e" filled="false" stroked="true" strokeweight=".292pt" strokecolor="#6d6e71">
                <v:path arrowok="t"/>
              </v:shape>
            </v:group>
            <v:group style="position:absolute;left:3068;top:1358;width:212;height:411" coordorigin="3068,1358" coordsize="212,411">
              <v:shape style="position:absolute;left:3068;top:1358;width:212;height:411" coordorigin="3068,1358" coordsize="212,411" path="m3068,1769l3279,1358e" filled="false" stroked="true" strokeweight=".292pt" strokecolor="#6d6e71">
                <v:path arrowok="t"/>
              </v:shape>
            </v:group>
            <v:group style="position:absolute;left:3072;top:1343;width:234;height:456" coordorigin="3072,1343" coordsize="234,456">
              <v:shape style="position:absolute;left:3072;top:1343;width:234;height:456" coordorigin="3072,1343" coordsize="234,456" path="m3072,1799l3306,1343e" filled="false" stroked="true" strokeweight=".292pt" strokecolor="#6d6e71">
                <v:path arrowok="t"/>
              </v:shape>
            </v:group>
            <v:group style="position:absolute;left:3076;top:1332;width:254;height:495" coordorigin="3076,1332" coordsize="254,495">
              <v:shape style="position:absolute;left:3076;top:1332;width:254;height:495" coordorigin="3076,1332" coordsize="254,495" path="m3076,1826l3330,1332e" filled="false" stroked="true" strokeweight=".292pt" strokecolor="#6d6e71">
                <v:path arrowok="t"/>
              </v:shape>
            </v:group>
            <v:group style="position:absolute;left:3082;top:1322;width:272;height:529" coordorigin="3082,1322" coordsize="272,529">
              <v:shape style="position:absolute;left:3082;top:1322;width:272;height:529" coordorigin="3082,1322" coordsize="272,529" path="m3082,1851l3354,1322e" filled="false" stroked="true" strokeweight=".292pt" strokecolor="#6d6e71">
                <v:path arrowok="t"/>
              </v:shape>
            </v:group>
            <v:group style="position:absolute;left:3089;top:1314;width:288;height:560" coordorigin="3089,1314" coordsize="288,560">
              <v:shape style="position:absolute;left:3089;top:1314;width:288;height:560" coordorigin="3089,1314" coordsize="288,560" path="m3089,1874l3377,1314e" filled="false" stroked="true" strokeweight=".292pt" strokecolor="#6d6e71">
                <v:path arrowok="t"/>
              </v:shape>
            </v:group>
            <v:group style="position:absolute;left:3097;top:1308;width:302;height:587" coordorigin="3097,1308" coordsize="302,587">
              <v:shape style="position:absolute;left:3097;top:1308;width:302;height:587" coordorigin="3097,1308" coordsize="302,587" path="m3097,1895l3399,1308e" filled="false" stroked="true" strokeweight=".292pt" strokecolor="#6d6e71">
                <v:path arrowok="t"/>
              </v:shape>
            </v:group>
            <v:group style="position:absolute;left:3106;top:1303;width:315;height:612" coordorigin="3106,1303" coordsize="315,612">
              <v:shape style="position:absolute;left:3106;top:1303;width:315;height:612" coordorigin="3106,1303" coordsize="315,612" path="m3106,1915l3420,1303e" filled="false" stroked="true" strokeweight=".292pt" strokecolor="#6d6e71">
                <v:path arrowok="t"/>
              </v:shape>
            </v:group>
            <v:group style="position:absolute;left:3115;top:1300;width:326;height:634" coordorigin="3115,1300" coordsize="326,634">
              <v:shape style="position:absolute;left:3115;top:1300;width:326;height:634" coordorigin="3115,1300" coordsize="326,634" path="m3115,1934l3440,1300e" filled="false" stroked="true" strokeweight=".292pt" strokecolor="#6d6e71">
                <v:path arrowok="t"/>
              </v:shape>
            </v:group>
            <v:group style="position:absolute;left:3124;top:1297;width:336;height:655" coordorigin="3124,1297" coordsize="336,655">
              <v:shape style="position:absolute;left:3124;top:1297;width:336;height:655" coordorigin="3124,1297" coordsize="336,655" path="m3124,1952l3460,1297e" filled="false" stroked="true" strokeweight=".292pt" strokecolor="#6d6e71">
                <v:path arrowok="t"/>
              </v:shape>
            </v:group>
            <v:group style="position:absolute;left:3134;top:1296;width:346;height:673" coordorigin="3134,1296" coordsize="346,673">
              <v:shape style="position:absolute;left:3134;top:1296;width:346;height:673" coordorigin="3134,1296" coordsize="346,673" path="m3134,1968l3480,1296e" filled="false" stroked="true" strokeweight=".292pt" strokecolor="#6d6e71">
                <v:path arrowok="t"/>
              </v:shape>
            </v:group>
            <v:group style="position:absolute;left:3145;top:1295;width:354;height:690" coordorigin="3145,1295" coordsize="354,690">
              <v:shape style="position:absolute;left:3145;top:1295;width:354;height:690" coordorigin="3145,1295" coordsize="354,690" path="m3145,1984l3499,1295e" filled="false" stroked="true" strokeweight=".292pt" strokecolor="#6d6e71">
                <v:path arrowok="t"/>
              </v:shape>
            </v:group>
            <v:group style="position:absolute;left:3156;top:1295;width:362;height:705" coordorigin="3156,1295" coordsize="362,705">
              <v:shape style="position:absolute;left:3156;top:1295;width:362;height:705" coordorigin="3156,1295" coordsize="362,705" path="m3156,1999l3518,1295e" filled="false" stroked="true" strokeweight=".292pt" strokecolor="#6d6e71">
                <v:path arrowok="t"/>
              </v:shape>
            </v:group>
            <v:group style="position:absolute;left:3167;top:1633;width:196;height:381" coordorigin="3167,1633" coordsize="196,381">
              <v:shape style="position:absolute;left:3167;top:1633;width:196;height:381" coordorigin="3167,1633" coordsize="196,381" path="m3167,2014l3363,1633e" filled="false" stroked="true" strokeweight=".292pt" strokecolor="#6d6e71">
                <v:path arrowok="t"/>
              </v:shape>
            </v:group>
            <v:group style="position:absolute;left:3392;top:1296;width:145;height:281" coordorigin="3392,1296" coordsize="145,281">
              <v:shape style="position:absolute;left:3392;top:1296;width:145;height:281" coordorigin="3392,1296" coordsize="145,281" path="m3392,1577l3536,1296e" filled="false" stroked="true" strokeweight=".292pt" strokecolor="#6d6e71">
                <v:path arrowok="t"/>
              </v:shape>
            </v:group>
            <v:group style="position:absolute;left:3179;top:1647;width:196;height:381" coordorigin="3179,1647" coordsize="196,381">
              <v:shape style="position:absolute;left:3179;top:1647;width:196;height:381" coordorigin="3179,1647" coordsize="196,381" path="m3179,2027l3374,1647e" filled="false" stroked="true" strokeweight=".292pt" strokecolor="#6d6e71">
                <v:path arrowok="t"/>
              </v:shape>
            </v:group>
            <v:group style="position:absolute;left:3409;top:1298;width:145;height:282" coordorigin="3409,1298" coordsize="145,282">
              <v:shape style="position:absolute;left:3409;top:1298;width:145;height:282" coordorigin="3409,1298" coordsize="145,282" path="m3409,1579l3554,1298e" filled="false" stroked="true" strokeweight=".292pt" strokecolor="#6d6e71">
                <v:path arrowok="t"/>
              </v:shape>
            </v:group>
            <v:group style="position:absolute;left:3191;top:1658;width:197;height:383" coordorigin="3191,1658" coordsize="197,383">
              <v:shape style="position:absolute;left:3191;top:1658;width:197;height:383" coordorigin="3191,1658" coordsize="197,383" path="m3191,2040l3387,1658e" filled="false" stroked="true" strokeweight=".292pt" strokecolor="#6d6e71">
                <v:path arrowok="t"/>
              </v:shape>
            </v:group>
            <v:group style="position:absolute;left:3428;top:1300;width:144;height:279" coordorigin="3428,1300" coordsize="144,279">
              <v:shape style="position:absolute;left:3428;top:1300;width:144;height:279" coordorigin="3428,1300" coordsize="144,279" path="m3428,1579l3571,1300e" filled="false" stroked="true" strokeweight=".292pt" strokecolor="#6d6e71">
                <v:path arrowok="t"/>
              </v:shape>
            </v:group>
            <v:group style="position:absolute;left:3203;top:1663;width:200;height:390" coordorigin="3203,1663" coordsize="200,390">
              <v:shape style="position:absolute;left:3203;top:1663;width:200;height:390" coordorigin="3203,1663" coordsize="200,390" path="m3203,2053l3403,1663e" filled="false" stroked="true" strokeweight=".292pt" strokecolor="#6d6e71">
                <v:path arrowok="t"/>
              </v:shape>
            </v:group>
            <v:group style="position:absolute;left:3446;top:1303;width:143;height:278" coordorigin="3446,1303" coordsize="143,278">
              <v:shape style="position:absolute;left:3446;top:1303;width:143;height:278" coordorigin="3446,1303" coordsize="143,278" path="m3446,1580l3589,1303e" filled="false" stroked="true" strokeweight=".292pt" strokecolor="#6d6e71">
                <v:path arrowok="t"/>
              </v:shape>
            </v:group>
            <v:group style="position:absolute;left:3216;top:1667;width:205;height:398" coordorigin="3216,1667" coordsize="205,398">
              <v:shape style="position:absolute;left:3216;top:1667;width:205;height:398" coordorigin="3216,1667" coordsize="205,398" path="m3216,2064l3420,1667e" filled="false" stroked="true" strokeweight=".292pt" strokecolor="#6d6e71">
                <v:path arrowok="t"/>
              </v:shape>
            </v:group>
            <v:group style="position:absolute;left:3464;top:1306;width:142;height:276" coordorigin="3464,1306" coordsize="142,276">
              <v:shape style="position:absolute;left:3464;top:1306;width:142;height:276" coordorigin="3464,1306" coordsize="142,276" path="m3464,1582l3606,1306e" filled="false" stroked="true" strokeweight=".292pt" strokecolor="#6d6e71">
                <v:path arrowok="t"/>
              </v:shape>
            </v:group>
            <v:group style="position:absolute;left:3229;top:1669;width:209;height:407" coordorigin="3229,1669" coordsize="209,407">
              <v:shape style="position:absolute;left:3229;top:1669;width:209;height:407" coordorigin="3229,1669" coordsize="209,407" path="m3229,2075l3438,1669e" filled="false" stroked="true" strokeweight=".292pt" strokecolor="#6d6e71">
                <v:path arrowok="t"/>
              </v:shape>
            </v:group>
            <v:group style="position:absolute;left:3482;top:1310;width:141;height:274" coordorigin="3482,1310" coordsize="141,274">
              <v:shape style="position:absolute;left:3482;top:1310;width:141;height:274" coordorigin="3482,1310" coordsize="141,274" path="m3482,1584l3622,1310e" filled="false" stroked="true" strokeweight=".292pt" strokecolor="#6d6e71">
                <v:path arrowok="t"/>
              </v:shape>
            </v:group>
            <v:group style="position:absolute;left:3243;top:1671;width:213;height:415" coordorigin="3243,1671" coordsize="213,415">
              <v:shape style="position:absolute;left:3243;top:1671;width:213;height:415" coordorigin="3243,1671" coordsize="213,415" path="m3243,2086l3456,1671e" filled="false" stroked="true" strokeweight=".292pt" strokecolor="#6d6e71">
                <v:path arrowok="t"/>
              </v:shape>
            </v:group>
            <v:group style="position:absolute;left:3499;top:1315;width:140;height:272" coordorigin="3499,1315" coordsize="140,272">
              <v:shape style="position:absolute;left:3499;top:1315;width:140;height:272" coordorigin="3499,1315" coordsize="140,272" path="m3499,1587l3638,1315e" filled="false" stroked="true" strokeweight=".292pt" strokecolor="#6d6e71">
                <v:path arrowok="t"/>
              </v:shape>
            </v:group>
            <v:group style="position:absolute;left:3256;top:1674;width:217;height:422" coordorigin="3256,1674" coordsize="217,422">
              <v:shape style="position:absolute;left:3256;top:1674;width:217;height:422" coordorigin="3256,1674" coordsize="217,422" path="m3256,2095l3473,1674e" filled="false" stroked="true" strokeweight=".292pt" strokecolor="#6d6e71">
                <v:path arrowok="t"/>
              </v:shape>
            </v:group>
            <v:group style="position:absolute;left:3516;top:1321;width:139;height:270" coordorigin="3516,1321" coordsize="139,270">
              <v:shape style="position:absolute;left:3516;top:1321;width:139;height:270" coordorigin="3516,1321" coordsize="139,270" path="m3516,1590l3654,1321e" filled="false" stroked="true" strokeweight=".292pt" strokecolor="#6d6e71">
                <v:path arrowok="t"/>
              </v:shape>
              <v:shape style="position:absolute;left:3175;top:1432;width:279;height:393" type="#_x0000_t75" stroked="false">
                <v:imagedata r:id="rId230" o:title=""/>
              </v:shape>
            </v:group>
            <v:group style="position:absolute;left:3145;top:1859;width:61;height:70" coordorigin="3145,1859" coordsize="61,70">
              <v:shape style="position:absolute;left:3145;top:1859;width:61;height:70" coordorigin="3145,1859" coordsize="61,70" path="m3186,1859l3168,1859,3160,1863,3148,1875,3145,1884,3145,1906,3148,1914,3160,1926,3167,1929,3184,1929,3190,1927,3200,1920,3201,1918,3171,1918,3167,1916,3161,1909,3159,1902,3159,1886,3161,1880,3167,1873,3172,1871,3202,1871,3201,1870,3193,1862,3186,1859xe" filled="true" fillcolor="#231f20" stroked="false">
                <v:path arrowok="t"/>
                <v:fill type="solid"/>
              </v:shape>
              <v:shape style="position:absolute;left:3145;top:1859;width:61;height:70" coordorigin="3145,1859" coordsize="61,70" path="m3192,1903l3191,1908,3189,1912,3183,1916,3180,1918,3201,1918,3203,1915,3205,1907,3192,1903xe" filled="true" fillcolor="#231f20" stroked="false">
                <v:path arrowok="t"/>
                <v:fill type="solid"/>
              </v:shape>
              <v:shape style="position:absolute;left:3145;top:1859;width:61;height:70" coordorigin="3145,1859" coordsize="61,70" path="m3202,1871l3180,1871,3184,1872,3189,1876,3190,1879,3191,1882,3205,1879,3203,1874,3202,1871xe" filled="true" fillcolor="#231f20" stroked="false">
                <v:path arrowok="t"/>
                <v:fill type="solid"/>
              </v:shape>
            </v:group>
            <v:group style="position:absolute;left:3217;top:1861;width:53;height:68" coordorigin="3217,1861" coordsize="53,68">
              <v:shape style="position:absolute;left:3217;top:1861;width:53;height:68" coordorigin="3217,1861" coordsize="53,68" path="m3268,1861l3217,1861,3217,1928,3270,1928,3270,1917,3231,1917,3231,1898,3266,1898,3266,1887,3231,1887,3231,1872,3268,1872,3268,1861xe" filled="true" fillcolor="#231f20" stroked="false">
                <v:path arrowok="t"/>
                <v:fill type="solid"/>
              </v:shape>
            </v:group>
            <v:group style="position:absolute;left:3282;top:1861;width:55;height:68" coordorigin="3282,1861" coordsize="55,68">
              <v:shape style="position:absolute;left:3282;top:1861;width:55;height:68" coordorigin="3282,1861" coordsize="55,68" path="m3295,1861l3282,1861,3282,1928,3295,1928,3295,1884,3310,1884,3295,1861xe" filled="true" fillcolor="#231f20" stroked="false">
                <v:path arrowok="t"/>
                <v:fill type="solid"/>
              </v:shape>
              <v:shape style="position:absolute;left:3282;top:1861;width:55;height:68" coordorigin="3282,1861" coordsize="55,68" path="m3310,1884l3295,1884,3322,1928,3336,1928,3336,1906,3323,1906,3310,1884xe" filled="true" fillcolor="#231f20" stroked="false">
                <v:path arrowok="t"/>
                <v:fill type="solid"/>
              </v:shape>
              <v:shape style="position:absolute;left:3282;top:1861;width:55;height:68" coordorigin="3282,1861" coordsize="55,68" path="m3336,1861l3323,1861,3323,1906,3336,1906,3336,1861xe" filled="true" fillcolor="#231f20" stroked="false">
                <v:path arrowok="t"/>
                <v:fill type="solid"/>
              </v:shape>
            </v:group>
            <v:group style="position:absolute;left:3346;top:1861;width:55;height:68" coordorigin="3346,1861" coordsize="55,68">
              <v:shape style="position:absolute;left:3346;top:1861;width:55;height:68" coordorigin="3346,1861" coordsize="55,68" path="m3381,1872l3367,1872,3367,1928,3381,1928,3381,1872xe" filled="true" fillcolor="#231f20" stroked="false">
                <v:path arrowok="t"/>
                <v:fill type="solid"/>
              </v:shape>
              <v:shape style="position:absolute;left:3346;top:1861;width:55;height:68" coordorigin="3346,1861" coordsize="55,68" path="m3401,1861l3346,1861,3346,1872,3401,1872,3401,1861xe" filled="true" fillcolor="#231f20" stroked="false">
                <v:path arrowok="t"/>
                <v:fill type="solid"/>
              </v:shape>
            </v:group>
            <v:group style="position:absolute;left:3396;top:1861;width:70;height:68" coordorigin="3396,1861" coordsize="70,68">
              <v:shape style="position:absolute;left:3396;top:1861;width:70;height:68" coordorigin="3396,1861" coordsize="70,68" path="m3438,1861l3423,1861,3396,1928,3411,1928,3416,1913,3459,1913,3454,1901,3421,1901,3430,1876,3444,1876,3438,1861xe" filled="true" fillcolor="#231f20" stroked="false">
                <v:path arrowok="t"/>
                <v:fill type="solid"/>
              </v:shape>
              <v:shape style="position:absolute;left:3396;top:1861;width:70;height:68" coordorigin="3396,1861" coordsize="70,68" path="m3459,1913l3444,1913,3450,1928,3465,1928,3459,1913xe" filled="true" fillcolor="#231f20" stroked="false">
                <v:path arrowok="t"/>
                <v:fill type="solid"/>
              </v:shape>
              <v:shape style="position:absolute;left:3396;top:1861;width:70;height:68" coordorigin="3396,1861" coordsize="70,68" path="m3444,1876l3430,1876,3440,1901,3454,1901,3444,1876xe" filled="true" fillcolor="#231f20" stroked="false">
                <v:path arrowok="t"/>
                <v:fill type="solid"/>
              </v:shape>
            </v:group>
            <v:group style="position:absolute;left:3458;top:1861;width:65;height:68" coordorigin="3458,1861" coordsize="65,68">
              <v:shape style="position:absolute;left:3458;top:1861;width:65;height:68" coordorigin="3458,1861" coordsize="65,68" path="m3474,1861l3458,1861,3483,1928,3498,1928,3504,1911,3491,1911,3474,1861xe" filled="true" fillcolor="#231f20" stroked="false">
                <v:path arrowok="t"/>
                <v:fill type="solid"/>
              </v:shape>
              <v:shape style="position:absolute;left:3458;top:1861;width:65;height:68" coordorigin="3458,1861" coordsize="65,68" path="m3523,1861l3508,1861,3491,1911,3504,1911,3523,1861xe" filled="true" fillcolor="#231f20" stroked="false">
                <v:path arrowok="t"/>
                <v:fill type="solid"/>
              </v:shape>
            </v:group>
            <v:group style="position:absolute;left:3527;top:1859;width:67;height:70" coordorigin="3527,1859" coordsize="67,70">
              <v:shape style="position:absolute;left:3527;top:1859;width:67;height:70" coordorigin="3527,1859" coordsize="67,70" path="m3571,1859l3555,1859,3550,1860,3527,1888,3527,1906,3530,1914,3542,1926,3550,1929,3571,1929,3579,1926,3587,1918,3555,1918,3550,1916,3543,1908,3541,1902,3541,1886,3543,1881,3550,1873,3555,1871,3587,1871,3579,1863,3571,1859xe" filled="true" fillcolor="#231f20" stroked="false">
                <v:path arrowok="t"/>
                <v:fill type="solid"/>
              </v:shape>
              <v:shape style="position:absolute;left:3527;top:1859;width:67;height:70" coordorigin="3527,1859" coordsize="67,70" path="m3587,1871l3566,1871,3571,1873,3578,1881,3579,1886,3579,1902,3578,1908,3571,1916,3566,1918,3587,1918,3591,1914,3594,1906,3594,1883,3591,1875,3587,1871xe" filled="true" fillcolor="#231f20" stroked="false">
                <v:path arrowok="t"/>
                <v:fill type="solid"/>
              </v:shape>
            </v:group>
            <v:group style="position:absolute;left:3601;top:1859;width:57;height:70" coordorigin="3601,1859" coordsize="57,70">
              <v:shape style="position:absolute;left:3601;top:1859;width:57;height:70" coordorigin="3601,1859" coordsize="57,70" path="m3615,1905l3601,1906,3602,1914,3605,1919,3614,1927,3621,1929,3636,1929,3641,1928,3649,1925,3652,1923,3655,1918,3626,1918,3622,1917,3617,1913,3616,1909,3615,1905xe" filled="true" fillcolor="#231f20" stroked="false">
                <v:path arrowok="t"/>
                <v:fill type="solid"/>
              </v:shape>
              <v:shape style="position:absolute;left:3601;top:1859;width:57;height:70" coordorigin="3601,1859" coordsize="57,70" path="m3638,1859l3624,1859,3619,1860,3604,1884,3606,1888,3613,1895,3618,1897,3632,1900,3635,1901,3639,1902,3641,1903,3642,1904,3643,1906,3643,1907,3643,1911,3642,1913,3638,1917,3634,1918,3655,1918,3656,1916,3657,1913,3657,1904,3656,1901,3625,1884,3621,1883,3618,1880,3617,1879,3617,1876,3618,1874,3622,1872,3625,1871,3654,1871,3653,1869,3644,1861,3638,1859xe" filled="true" fillcolor="#231f20" stroked="false">
                <v:path arrowok="t"/>
                <v:fill type="solid"/>
              </v:shape>
              <v:shape style="position:absolute;left:3601;top:1859;width:57;height:70" coordorigin="3601,1859" coordsize="57,70" path="m3654,1871l3633,1871,3636,1872,3640,1875,3641,1877,3641,1881,3655,1880,3655,1874,3654,1871xe" filled="true" fillcolor="#231f20" stroked="false">
                <v:path arrowok="t"/>
                <v:fill type="solid"/>
              </v:shape>
            </v:group>
            <v:group style="position:absolute;left:3355;top:1576;width:498;height:418" coordorigin="3355,1576" coordsize="498,418">
              <v:shape style="position:absolute;left:3355;top:1576;width:498;height:418" coordorigin="3355,1576" coordsize="498,418" path="m3355,1576l3467,1582,3561,1600,3637,1626,3698,1655,3776,1709,3831,1770,3853,1832,3846,1890,3816,1940,3767,1975,3702,1993e" filled="false" stroked="true" strokeweight=".758pt" strokecolor="#231f20">
                <v:path arrowok="t"/>
              </v:shape>
            </v:group>
            <v:group style="position:absolute;left:3402;top:1665;width:427;height:265" coordorigin="3402,1665" coordsize="427,265">
              <v:shape style="position:absolute;left:3402;top:1665;width:427;height:265" coordorigin="3402,1665" coordsize="427,265" path="m3402,1665l3494,1678,3582,1705,3664,1743,3734,1787,3787,1836,3821,1884,3829,1930e" filled="false" stroked="true" strokeweight=".758pt" strokecolor="#231f20">
                <v:path arrowok="t"/>
              </v:shape>
            </v:group>
            <v:group style="position:absolute;left:3694;top:1696;width:53;height:51" coordorigin="3694,1696" coordsize="53,51">
              <v:shape style="position:absolute;left:3694;top:1696;width:53;height:51" coordorigin="3694,1696" coordsize="53,51" path="m3720,1696l3726,1715,3746,1715,3730,1727,3736,1746,3720,1734,3704,1746,3710,1727,3694,1715,3714,1715,3720,1696xe" filled="false" stroked="true" strokeweight=".258pt" strokecolor="#231f20">
                <v:path arrowok="t"/>
              </v:shape>
            </v:group>
            <v:group style="position:absolute;left:3462;top:1954;width:32;height:52" coordorigin="3462,1954" coordsize="32,52">
              <v:shape style="position:absolute;left:3462;top:1954;width:32;height:52" coordorigin="3462,1954" coordsize="32,52" path="m3491,1963l3475,1963,3477,1964,3480,1967,3481,1969,3481,1976,3480,1979,3476,1987,3471,1994,3462,2005,3462,2006,3491,2006,3493,1996,3473,1996,3481,1988,3486,1981,3489,1977,3490,1973,3491,1970,3491,1965,3491,1963xe" filled="true" fillcolor="#231f20" stroked="false">
                <v:path arrowok="t"/>
                <v:fill type="solid"/>
              </v:shape>
              <v:shape style="position:absolute;left:3462;top:1954;width:32;height:52" coordorigin="3462,1954" coordsize="32,52" path="m3494,1991l3492,1991,3491,1993,3491,1994,3490,1995,3489,1995,3488,1996,3473,1996,3493,1996,3494,1991xe" filled="true" fillcolor="#231f20" stroked="false">
                <v:path arrowok="t"/>
                <v:fill type="solid"/>
              </v:shape>
              <v:shape style="position:absolute;left:3462;top:1954;width:32;height:52" coordorigin="3462,1954" coordsize="32,52" path="m3481,1954l3475,1954,3472,1955,3466,1960,3465,1963,3463,1968,3465,1969,3467,1965,3469,1963,3491,1963,3488,1959,3487,1957,3483,1955,3481,1954xe" filled="true" fillcolor="#231f20" stroked="false">
                <v:path arrowok="t"/>
                <v:fill type="solid"/>
              </v:shape>
            </v:group>
            <v:group style="position:absolute;left:3500;top:1954;width:32;height:53" coordorigin="3500,1954" coordsize="32,53">
              <v:shape style="position:absolute;left:3500;top:1954;width:32;height:53" coordorigin="3500,1954" coordsize="32,53" path="m3518,1954l3513,1954,3510,1955,3500,1985,3500,1989,3513,2007,3517,2007,3519,2006,3523,2004,3523,2004,3514,2004,3513,2004,3511,1964,3511,1960,3512,1958,3513,1957,3514,1957,3523,1957,3521,1955,3518,1954xe" filled="true" fillcolor="#231f20" stroked="false">
                <v:path arrowok="t"/>
                <v:fill type="solid"/>
              </v:shape>
              <v:shape style="position:absolute;left:3500;top:1954;width:32;height:53" coordorigin="3500,1954" coordsize="32,53" path="m3523,1957l3516,1957,3517,1957,3519,1959,3519,1961,3520,1964,3520,1989,3520,1999,3519,2001,3517,2004,3517,2004,3523,2004,3531,1985,3531,1975,3530,1970,3527,1962,3526,1959,3523,1957xe" filled="true" fillcolor="#231f20" stroked="false">
                <v:path arrowok="t"/>
                <v:fill type="solid"/>
              </v:shape>
            </v:group>
            <v:group style="position:absolute;left:3538;top:1954;width:27;height:52" coordorigin="3538,1954" coordsize="27,52">
              <v:shape style="position:absolute;left:3538;top:1954;width:27;height:52" coordorigin="3538,1954" coordsize="27,52" path="m3564,2004l3539,2004,3539,2006,3564,2006,3564,2004xe" filled="true" fillcolor="#231f20" stroked="false">
                <v:path arrowok="t"/>
                <v:fill type="solid"/>
              </v:shape>
              <v:shape style="position:absolute;left:3538;top:1954;width:27;height:52" coordorigin="3538,1954" coordsize="27,52" path="m3557,1963l3544,1963,3545,1963,3546,1964,3546,1964,3547,1965,3547,2001,3546,2002,3546,2003,3544,2004,3542,2004,3561,2004,3557,2001,3557,1963xe" filled="true" fillcolor="#231f20" stroked="false">
                <v:path arrowok="t"/>
                <v:fill type="solid"/>
              </v:shape>
              <v:shape style="position:absolute;left:3538;top:1954;width:27;height:52" coordorigin="3538,1954" coordsize="27,52" path="m3557,1954l3556,1954,3538,1963,3539,1964,3541,1963,3542,1963,3557,1963,3557,1954xe" filled="true" fillcolor="#231f20" stroked="false">
                <v:path arrowok="t"/>
                <v:fill type="solid"/>
              </v:shape>
            </v:group>
            <v:group style="position:absolute;left:3573;top:1954;width:32;height:53" coordorigin="3573,1954" coordsize="32,53">
              <v:shape style="position:absolute;left:3573;top:1954;width:32;height:53" coordorigin="3573,1954" coordsize="32,53" path="m3591,1954l3585,1954,3583,1955,3573,1985,3573,1989,3586,2007,3590,2007,3592,2006,3596,2004,3596,2004,3587,2004,3586,2004,3584,1964,3584,1960,3585,1958,3586,1957,3587,1957,3595,1957,3594,1955,3591,1954xe" filled="true" fillcolor="#231f20" stroked="false">
                <v:path arrowok="t"/>
                <v:fill type="solid"/>
              </v:shape>
              <v:shape style="position:absolute;left:3573;top:1954;width:32;height:53" coordorigin="3573,1954" coordsize="32,53" path="m3595,1957l3589,1957,3590,1957,3592,1959,3592,1961,3593,1964,3593,1989,3592,1999,3592,2001,3590,2004,3589,2004,3596,2004,3604,1985,3604,1975,3603,1970,3600,1962,3598,1959,3595,1957xe" filled="true" fillcolor="#231f20" stroked="false">
                <v:path arrowok="t"/>
                <v:fill type="solid"/>
              </v:shape>
            </v:group>
            <v:group style="position:absolute;left:3831;top:1578;width:53;height:50" coordorigin="3831,1578" coordsize="53,50">
              <v:shape style="position:absolute;left:3831;top:1578;width:53;height:50" coordorigin="3831,1578" coordsize="53,50" path="m3857,1578l3863,1597,3883,1597,3867,1609,3873,1628,3857,1617,3841,1628,3847,1609,3831,1597,3851,1597,3857,1578xe" filled="false" stroked="true" strokeweight=".258pt" strokecolor="#231f20">
                <v:path arrowok="t"/>
              </v:shape>
            </v:group>
            <v:group style="position:absolute;left:3758;top:1463;width:53;height:51" coordorigin="3758,1463" coordsize="53,51">
              <v:shape style="position:absolute;left:3758;top:1463;width:53;height:51" coordorigin="3758,1463" coordsize="53,51" path="m3784,1463l3791,1482,3811,1482,3794,1494,3801,1513,3784,1501,3768,1513,3774,1494,3758,1482,3778,1482,3784,1463xe" filled="false" stroked="true" strokeweight=".258pt" strokecolor="#231f20">
                <v:path arrowok="t"/>
              </v:shape>
            </v:group>
            <v:group style="position:absolute;left:3670;top:1527;width:53;height:50" coordorigin="3670,1527" coordsize="53,50">
              <v:shape style="position:absolute;left:3670;top:1527;width:53;height:50" coordorigin="3670,1527" coordsize="53,50" path="m3696,1527l3702,1546,3723,1546,3706,1557,3713,1577,3696,1565,3680,1577,3686,1557,3670,1546,3690,1546,3696,1527xe" filled="false" stroked="true" strokeweight=".258pt" strokecolor="#231f20">
                <v:path arrowok="t"/>
              </v:shape>
            </v:group>
            <v:group style="position:absolute;left:3751;top:1604;width:43;height:41" coordorigin="3751,1604" coordsize="43,41">
              <v:shape style="position:absolute;left:3751;top:1604;width:43;height:41" coordorigin="3751,1604" coordsize="43,41" path="m3772,1604l3777,1620,3793,1620,3780,1629,3785,1645,3772,1635,3759,1645,3764,1629,3751,1620,3767,1620,3772,1604xe" filled="false" stroked="true" strokeweight=".209pt" strokecolor="#231f20">
                <v:path arrowok="t"/>
              </v:shape>
            </v:group>
            <v:group style="position:absolute;left:3621;top:1426;width:213;height:344" coordorigin="3621,1426" coordsize="213,344">
              <v:shape style="position:absolute;left:3621;top:1426;width:213;height:344" coordorigin="3621,1426" coordsize="213,344" path="m3621,1426l3683,1457,3739,1502,3784,1558,3817,1623,3833,1694,3830,1770e" filled="false" stroked="true" strokeweight=".758pt" strokecolor="#231f20">
                <v:path arrowok="t"/>
              </v:shape>
            </v:group>
            <v:group style="position:absolute;left:3322;top:1857;width:489;height:206" coordorigin="3322,1857" coordsize="489,206">
              <v:shape style="position:absolute;left:3322;top:1857;width:489;height:206" coordorigin="3322,1857" coordsize="489,206" path="m3811,1857l3772,1922,3720,1978,3657,2023,3586,2052,3508,2062,3459,2058,3411,2047,3365,2029,3322,2004e" filled="false" stroked="true" strokeweight=".758pt" strokecolor="#231f20">
                <v:path arrowok="t"/>
              </v:shape>
            </v:group>
            <v:group style="position:absolute;left:3067;top:1295;width:879;height:879" coordorigin="3067,1295" coordsize="879,879">
              <v:shape style="position:absolute;left:3067;top:1295;width:879;height:879" coordorigin="3067,1295" coordsize="879,879" path="m3506,1295l3578,1301,3645,1317,3708,1344,3766,1380,3817,1424,3861,1475,3897,1532,3923,1595,3940,1663,3946,1734,3940,1806,3923,1873,3897,1936,3861,1994,3817,2045,3766,2089,3708,2125,3645,2151,3578,2168,3506,2174,3435,2168,3367,2151,3304,2125,3247,2089,3196,2045,3152,1994,3116,1936,3089,1873,3073,1806,3067,1734,3073,1663,3089,1595,3116,1532,3152,1475,3196,1424,3247,1380,3304,1344,3367,1317,3435,1301,3506,1295xe" filled="false" stroked="true" strokeweight=".567pt" strokecolor="#231f20">
                <v:path arrowok="t"/>
              </v:shape>
              <v:shape style="position:absolute;left:3367;top:2017;width:288;height:118" type="#_x0000_t75" stroked="false">
                <v:imagedata r:id="rId231" o:title=""/>
              </v:shape>
            </v:group>
            <w10:wrap type="topAndBottom"/>
          </v:group>
        </w:pict>
      </w:r>
      <w:r>
        <w:rPr/>
        <w:pict>
          <v:group style="position:absolute;margin-left:201.934998pt;margin-top:64.447212pt;width:44.55pt;height:44.55pt;mso-position-horizontal-relative:page;mso-position-vertical-relative:paragraph;z-index:4792;mso-wrap-distance-left:0;mso-wrap-distance-right:0" coordorigin="4039,1289" coordsize="891,891">
            <v:group style="position:absolute;left:4045;top:1295;width:879;height:879" coordorigin="4045,1295" coordsize="879,879">
              <v:shape style="position:absolute;left:4045;top:1295;width:879;height:879" coordorigin="4045,1295" coordsize="879,879" path="m4484,1295l4413,1301,4345,1317,4282,1344,4225,1380,4173,1424,4129,1475,4094,1532,4067,1595,4050,1663,4045,1734,4050,1806,4067,1873,4094,1936,4129,1994,4173,2045,4225,2089,4282,2125,4345,2151,4413,2168,4484,2174,4555,2168,4623,2151,4686,2125,4744,2089,4795,2045,4839,1994,4874,1936,4901,1873,4918,1806,4923,1734,4918,1663,4901,1595,4874,1532,4839,1475,4795,1424,4744,1380,4686,1344,4623,1317,4555,1301,4484,1295xe" filled="true" fillcolor="#d1d3d4" stroked="false">
                <v:path arrowok="t"/>
                <v:fill type="solid"/>
              </v:shape>
            </v:group>
            <v:group style="position:absolute;left:4045;top:1295;width:879;height:879" coordorigin="4045,1295" coordsize="879,879">
              <v:shape style="position:absolute;left:4045;top:1295;width:879;height:879" coordorigin="4045,1295" coordsize="879,879" path="m4484,1295l4555,1301,4623,1317,4686,1344,4744,1380,4795,1424,4839,1475,4874,1532,4901,1595,4918,1663,4923,1734,4918,1806,4901,1873,4874,1936,4839,1994,4795,2045,4744,2089,4686,2125,4623,2151,4555,2168,4484,2174,4413,2168,4345,2151,4282,2125,4225,2089,4173,2045,4129,1994,4094,1936,4067,1873,4050,1806,4045,1734,4050,1663,4067,1595,4094,1532,4129,1475,4173,1424,4225,1380,4282,1344,4345,1317,4413,1301,4484,1295xe" filled="false" stroked="true" strokeweight=".425pt" strokecolor="#231f20">
                <v:path arrowok="t"/>
              </v:shape>
            </v:group>
            <v:group style="position:absolute;left:4248;top:1678;width:220;height:428" coordorigin="4248,1678" coordsize="220,428">
              <v:shape style="position:absolute;left:4248;top:1678;width:220;height:428" coordorigin="4248,1678" coordsize="220,428" path="m4248,2105l4467,1678e" filled="false" stroked="true" strokeweight=".292pt" strokecolor="#6d6e71">
                <v:path arrowok="t"/>
              </v:shape>
            </v:group>
            <v:group style="position:absolute;left:4511;top:1326;width:137;height:267" coordorigin="4511,1326" coordsize="137,267">
              <v:shape style="position:absolute;left:4511;top:1326;width:137;height:267" coordorigin="4511,1326" coordsize="137,267" path="m4511,1593l4648,1326e" filled="false" stroked="true" strokeweight=".292pt" strokecolor="#6d6e71">
                <v:path arrowok="t"/>
              </v:shape>
            </v:group>
            <v:group style="position:absolute;left:4054;top:1438;width:107;height:207" coordorigin="4054,1438" coordsize="107,207">
              <v:shape style="position:absolute;left:4054;top:1438;width:107;height:207" coordorigin="4054,1438" coordsize="107,207" path="m4054,1644l4160,1438e" filled="false" stroked="true" strokeweight=".292pt" strokecolor="#6d6e71">
                <v:path arrowok="t"/>
              </v:shape>
            </v:group>
            <v:group style="position:absolute;left:4046;top:1401;width:151;height:295" coordorigin="4046,1401" coordsize="151,295">
              <v:shape style="position:absolute;left:4046;top:1401;width:151;height:295" coordorigin="4046,1401" coordsize="151,295" path="m4046,1695l4197,1401e" filled="false" stroked="true" strokeweight=".292pt" strokecolor="#6d6e71">
                <v:path arrowok="t"/>
              </v:shape>
            </v:group>
            <v:group style="position:absolute;left:4045;top:1377;width:185;height:359" coordorigin="4045,1377" coordsize="185,359">
              <v:shape style="position:absolute;left:4045;top:1377;width:185;height:359" coordorigin="4045,1377" coordsize="185,359" path="m4045,1735l4229,1377e" filled="false" stroked="true" strokeweight=".292pt" strokecolor="#6d6e71">
                <v:path arrowok="t"/>
              </v:shape>
            </v:group>
            <v:group style="position:absolute;left:4046;top:1358;width:212;height:411" coordorigin="4046,1358" coordsize="212,411">
              <v:shape style="position:absolute;left:4046;top:1358;width:212;height:411" coordorigin="4046,1358" coordsize="212,411" path="m4046,1769l4257,1358e" filled="false" stroked="true" strokeweight=".292pt" strokecolor="#6d6e71">
                <v:path arrowok="t"/>
              </v:shape>
            </v:group>
            <v:group style="position:absolute;left:4049;top:1343;width:234;height:456" coordorigin="4049,1343" coordsize="234,456">
              <v:shape style="position:absolute;left:4049;top:1343;width:234;height:456" coordorigin="4049,1343" coordsize="234,456" path="m4049,1799l4283,1343e" filled="false" stroked="true" strokeweight=".292pt" strokecolor="#6d6e71">
                <v:path arrowok="t"/>
              </v:shape>
            </v:group>
            <v:group style="position:absolute;left:4054;top:1332;width:254;height:495" coordorigin="4054,1332" coordsize="254,495">
              <v:shape style="position:absolute;left:4054;top:1332;width:254;height:495" coordorigin="4054,1332" coordsize="254,495" path="m4054,1826l4308,1332e" filled="false" stroked="true" strokeweight=".292pt" strokecolor="#6d6e71">
                <v:path arrowok="t"/>
              </v:shape>
            </v:group>
            <v:group style="position:absolute;left:4060;top:1322;width:272;height:529" coordorigin="4060,1322" coordsize="272,529">
              <v:shape style="position:absolute;left:4060;top:1322;width:272;height:529" coordorigin="4060,1322" coordsize="272,529" path="m4060,1851l4332,1322e" filled="false" stroked="true" strokeweight=".292pt" strokecolor="#6d6e71">
                <v:path arrowok="t"/>
              </v:shape>
            </v:group>
            <v:group style="position:absolute;left:4067;top:1314;width:288;height:560" coordorigin="4067,1314" coordsize="288,560">
              <v:shape style="position:absolute;left:4067;top:1314;width:288;height:560" coordorigin="4067,1314" coordsize="288,560" path="m4067,1874l4354,1314e" filled="false" stroked="true" strokeweight=".292pt" strokecolor="#6d6e71">
                <v:path arrowok="t"/>
              </v:shape>
            </v:group>
            <v:group style="position:absolute;left:4075;top:1308;width:302;height:587" coordorigin="4075,1308" coordsize="302,587">
              <v:shape style="position:absolute;left:4075;top:1308;width:302;height:587" coordorigin="4075,1308" coordsize="302,587" path="m4075,1895l4376,1308e" filled="false" stroked="true" strokeweight=".292pt" strokecolor="#6d6e71">
                <v:path arrowok="t"/>
              </v:shape>
            </v:group>
            <v:group style="position:absolute;left:4083;top:1303;width:315;height:612" coordorigin="4083,1303" coordsize="315,612">
              <v:shape style="position:absolute;left:4083;top:1303;width:315;height:612" coordorigin="4083,1303" coordsize="315,612" path="m4083,1915l4397,1303e" filled="false" stroked="true" strokeweight=".292pt" strokecolor="#6d6e71">
                <v:path arrowok="t"/>
              </v:shape>
            </v:group>
            <v:group style="position:absolute;left:4092;top:1300;width:326;height:634" coordorigin="4092,1300" coordsize="326,634">
              <v:shape style="position:absolute;left:4092;top:1300;width:326;height:634" coordorigin="4092,1300" coordsize="326,634" path="m4092,1934l4418,1300e" filled="false" stroked="true" strokeweight=".292pt" strokecolor="#6d6e71">
                <v:path arrowok="t"/>
              </v:shape>
            </v:group>
            <v:group style="position:absolute;left:4102;top:1297;width:336;height:655" coordorigin="4102,1297" coordsize="336,655">
              <v:shape style="position:absolute;left:4102;top:1297;width:336;height:655" coordorigin="4102,1297" coordsize="336,655" path="m4102,1952l4438,1297e" filled="false" stroked="true" strokeweight=".292pt" strokecolor="#6d6e71">
                <v:path arrowok="t"/>
              </v:shape>
            </v:group>
            <v:group style="position:absolute;left:4112;top:1296;width:346;height:673" coordorigin="4112,1296" coordsize="346,673">
              <v:shape style="position:absolute;left:4112;top:1296;width:346;height:673" coordorigin="4112,1296" coordsize="346,673" path="m4112,1968l4458,1296e" filled="false" stroked="true" strokeweight=".292pt" strokecolor="#6d6e71">
                <v:path arrowok="t"/>
              </v:shape>
            </v:group>
            <v:group style="position:absolute;left:4123;top:1295;width:354;height:690" coordorigin="4123,1295" coordsize="354,690">
              <v:shape style="position:absolute;left:4123;top:1295;width:354;height:690" coordorigin="4123,1295" coordsize="354,690" path="m4123,1984l4477,1295e" filled="false" stroked="true" strokeweight=".292pt" strokecolor="#6d6e71">
                <v:path arrowok="t"/>
              </v:shape>
            </v:group>
            <v:group style="position:absolute;left:4134;top:1295;width:362;height:705" coordorigin="4134,1295" coordsize="362,705">
              <v:shape style="position:absolute;left:4134;top:1295;width:362;height:705" coordorigin="4134,1295" coordsize="362,705" path="m4134,1999l4495,1295e" filled="false" stroked="true" strokeweight=".292pt" strokecolor="#6d6e71">
                <v:path arrowok="t"/>
              </v:shape>
            </v:group>
            <v:group style="position:absolute;left:4145;top:1633;width:196;height:381" coordorigin="4145,1633" coordsize="196,381">
              <v:shape style="position:absolute;left:4145;top:1633;width:196;height:381" coordorigin="4145,1633" coordsize="196,381" path="m4145,2014l4341,1633e" filled="false" stroked="true" strokeweight=".292pt" strokecolor="#6d6e71">
                <v:path arrowok="t"/>
              </v:shape>
            </v:group>
            <v:group style="position:absolute;left:4369;top:1296;width:145;height:281" coordorigin="4369,1296" coordsize="145,281">
              <v:shape style="position:absolute;left:4369;top:1296;width:145;height:281" coordorigin="4369,1296" coordsize="145,281" path="m4369,1577l4514,1296e" filled="false" stroked="true" strokeweight=".292pt" strokecolor="#6d6e71">
                <v:path arrowok="t"/>
              </v:shape>
            </v:group>
            <v:group style="position:absolute;left:4157;top:1647;width:196;height:381" coordorigin="4157,1647" coordsize="196,381">
              <v:shape style="position:absolute;left:4157;top:1647;width:196;height:381" coordorigin="4157,1647" coordsize="196,381" path="m4157,2027l4352,1647e" filled="false" stroked="true" strokeweight=".292pt" strokecolor="#6d6e71">
                <v:path arrowok="t"/>
              </v:shape>
            </v:group>
            <v:group style="position:absolute;left:4387;top:1298;width:145;height:282" coordorigin="4387,1298" coordsize="145,282">
              <v:shape style="position:absolute;left:4387;top:1298;width:145;height:282" coordorigin="4387,1298" coordsize="145,282" path="m4387,1579l4532,1298e" filled="false" stroked="true" strokeweight=".292pt" strokecolor="#6d6e71">
                <v:path arrowok="t"/>
              </v:shape>
            </v:group>
            <v:group style="position:absolute;left:4169;top:1658;width:197;height:383" coordorigin="4169,1658" coordsize="197,383">
              <v:shape style="position:absolute;left:4169;top:1658;width:197;height:383" coordorigin="4169,1658" coordsize="197,383" path="m4169,2040l4365,1658e" filled="false" stroked="true" strokeweight=".292pt" strokecolor="#6d6e71">
                <v:path arrowok="t"/>
              </v:shape>
            </v:group>
            <v:group style="position:absolute;left:4406;top:1300;width:144;height:279" coordorigin="4406,1300" coordsize="144,279">
              <v:shape style="position:absolute;left:4406;top:1300;width:144;height:279" coordorigin="4406,1300" coordsize="144,279" path="m4406,1579l4549,1300e" filled="false" stroked="true" strokeweight=".292pt" strokecolor="#6d6e71">
                <v:path arrowok="t"/>
              </v:shape>
            </v:group>
            <v:group style="position:absolute;left:4181;top:1663;width:200;height:390" coordorigin="4181,1663" coordsize="200,390">
              <v:shape style="position:absolute;left:4181;top:1663;width:200;height:390" coordorigin="4181,1663" coordsize="200,390" path="m4181,2053l4381,1663e" filled="false" stroked="true" strokeweight=".292pt" strokecolor="#6d6e71">
                <v:path arrowok="t"/>
              </v:shape>
            </v:group>
            <v:group style="position:absolute;left:4424;top:1303;width:143;height:278" coordorigin="4424,1303" coordsize="143,278">
              <v:shape style="position:absolute;left:4424;top:1303;width:143;height:278" coordorigin="4424,1303" coordsize="143,278" path="m4424,1580l4566,1303e" filled="false" stroked="true" strokeweight=".292pt" strokecolor="#6d6e71">
                <v:path arrowok="t"/>
              </v:shape>
            </v:group>
            <v:group style="position:absolute;left:4194;top:1667;width:205;height:398" coordorigin="4194,1667" coordsize="205,398">
              <v:shape style="position:absolute;left:4194;top:1667;width:205;height:398" coordorigin="4194,1667" coordsize="205,398" path="m4194,2064l4398,1667e" filled="false" stroked="true" strokeweight=".292pt" strokecolor="#6d6e71">
                <v:path arrowok="t"/>
              </v:shape>
            </v:group>
            <v:group style="position:absolute;left:4441;top:1306;width:142;height:276" coordorigin="4441,1306" coordsize="142,276">
              <v:shape style="position:absolute;left:4441;top:1306;width:142;height:276" coordorigin="4441,1306" coordsize="142,276" path="m4441,1582l4583,1306e" filled="false" stroked="true" strokeweight=".292pt" strokecolor="#6d6e71">
                <v:path arrowok="t"/>
              </v:shape>
            </v:group>
            <v:group style="position:absolute;left:4207;top:1669;width:209;height:407" coordorigin="4207,1669" coordsize="209,407">
              <v:shape style="position:absolute;left:4207;top:1669;width:209;height:407" coordorigin="4207,1669" coordsize="209,407" path="m4207,2075l4416,1669e" filled="false" stroked="true" strokeweight=".292pt" strokecolor="#6d6e71">
                <v:path arrowok="t"/>
              </v:shape>
            </v:group>
            <v:group style="position:absolute;left:4460;top:1310;width:141;height:274" coordorigin="4460,1310" coordsize="141,274">
              <v:shape style="position:absolute;left:4460;top:1310;width:141;height:274" coordorigin="4460,1310" coordsize="141,274" path="m4460,1584l4600,1310e" filled="false" stroked="true" strokeweight=".292pt" strokecolor="#6d6e71">
                <v:path arrowok="t"/>
              </v:shape>
            </v:group>
            <v:group style="position:absolute;left:4220;top:1671;width:213;height:415" coordorigin="4220,1671" coordsize="213,415">
              <v:shape style="position:absolute;left:4220;top:1671;width:213;height:415" coordorigin="4220,1671" coordsize="213,415" path="m4220,2086l4433,1671e" filled="false" stroked="true" strokeweight=".292pt" strokecolor="#6d6e71">
                <v:path arrowok="t"/>
              </v:shape>
            </v:group>
            <v:group style="position:absolute;left:4476;top:1315;width:140;height:272" coordorigin="4476,1315" coordsize="140,272">
              <v:shape style="position:absolute;left:4476;top:1315;width:140;height:272" coordorigin="4476,1315" coordsize="140,272" path="m4476,1587l4616,1315e" filled="false" stroked="true" strokeweight=".292pt" strokecolor="#6d6e71">
                <v:path arrowok="t"/>
              </v:shape>
            </v:group>
            <v:group style="position:absolute;left:4234;top:1674;width:217;height:422" coordorigin="4234,1674" coordsize="217,422">
              <v:shape style="position:absolute;left:4234;top:1674;width:217;height:422" coordorigin="4234,1674" coordsize="217,422" path="m4234,2095l4451,1674e" filled="false" stroked="true" strokeweight=".292pt" strokecolor="#6d6e71">
                <v:path arrowok="t"/>
              </v:shape>
            </v:group>
            <v:group style="position:absolute;left:4494;top:1321;width:139;height:270" coordorigin="4494,1321" coordsize="139,270">
              <v:shape style="position:absolute;left:4494;top:1321;width:139;height:270" coordorigin="4494,1321" coordsize="139,270" path="m4494,1590l4632,1321e" filled="false" stroked="true" strokeweight=".292pt" strokecolor="#6d6e71">
                <v:path arrowok="t"/>
              </v:shape>
              <v:shape style="position:absolute;left:4153;top:1432;width:279;height:393" type="#_x0000_t75" stroked="false">
                <v:imagedata r:id="rId237" o:title=""/>
              </v:shape>
            </v:group>
            <v:group style="position:absolute;left:4123;top:1859;width:61;height:70" coordorigin="4123,1859" coordsize="61,70">
              <v:shape style="position:absolute;left:4123;top:1859;width:61;height:70" coordorigin="4123,1859" coordsize="61,70" path="m4164,1859l4146,1859,4138,1863,4126,1875,4123,1884,4123,1906,4126,1914,4138,1926,4145,1929,4162,1929,4168,1927,4178,1920,4179,1918,4149,1918,4145,1916,4139,1909,4137,1902,4137,1886,4139,1880,4145,1873,4149,1871,4180,1871,4179,1870,4170,1862,4164,1859xe" filled="true" fillcolor="#231f20" stroked="false">
                <v:path arrowok="t"/>
                <v:fill type="solid"/>
              </v:shape>
              <v:shape style="position:absolute;left:4123;top:1859;width:61;height:70" coordorigin="4123,1859" coordsize="61,70" path="m4170,1903l4168,1908,4166,1912,4161,1916,4158,1918,4179,1918,4181,1915,4183,1907,4170,1903xe" filled="true" fillcolor="#231f20" stroked="false">
                <v:path arrowok="t"/>
                <v:fill type="solid"/>
              </v:shape>
              <v:shape style="position:absolute;left:4123;top:1859;width:61;height:70" coordorigin="4123,1859" coordsize="61,70" path="m4180,1871l4158,1871,4161,1872,4167,1876,4168,1879,4169,1882,4183,1879,4181,1874,4180,1871xe" filled="true" fillcolor="#231f20" stroked="false">
                <v:path arrowok="t"/>
                <v:fill type="solid"/>
              </v:shape>
            </v:group>
            <v:group style="position:absolute;left:4195;top:1861;width:53;height:68" coordorigin="4195,1861" coordsize="53,68">
              <v:shape style="position:absolute;left:4195;top:1861;width:53;height:68" coordorigin="4195,1861" coordsize="53,68" path="m4246,1861l4195,1861,4195,1928,4247,1928,4247,1917,4209,1917,4209,1898,4244,1898,4244,1887,4209,1887,4209,1872,4246,1872,4246,1861xe" filled="true" fillcolor="#231f20" stroked="false">
                <v:path arrowok="t"/>
                <v:fill type="solid"/>
              </v:shape>
            </v:group>
            <v:group style="position:absolute;left:4259;top:1861;width:55;height:68" coordorigin="4259,1861" coordsize="55,68">
              <v:shape style="position:absolute;left:4259;top:1861;width:55;height:68" coordorigin="4259,1861" coordsize="55,68" path="m4273,1861l4259,1861,4259,1928,4272,1928,4272,1884,4288,1884,4273,1861xe" filled="true" fillcolor="#231f20" stroked="false">
                <v:path arrowok="t"/>
                <v:fill type="solid"/>
              </v:shape>
              <v:shape style="position:absolute;left:4259;top:1861;width:55;height:68" coordorigin="4259,1861" coordsize="55,68" path="m4288,1884l4272,1884,4300,1928,4314,1928,4314,1906,4301,1906,4288,1884xe" filled="true" fillcolor="#231f20" stroked="false">
                <v:path arrowok="t"/>
                <v:fill type="solid"/>
              </v:shape>
              <v:shape style="position:absolute;left:4259;top:1861;width:55;height:68" coordorigin="4259,1861" coordsize="55,68" path="m4314,1861l4301,1861,4301,1906,4314,1906,4314,1861xe" filled="true" fillcolor="#231f20" stroked="false">
                <v:path arrowok="t"/>
                <v:fill type="solid"/>
              </v:shape>
            </v:group>
            <v:group style="position:absolute;left:4324;top:1861;width:55;height:68" coordorigin="4324,1861" coordsize="55,68">
              <v:shape style="position:absolute;left:4324;top:1861;width:55;height:68" coordorigin="4324,1861" coordsize="55,68" path="m4358,1872l4345,1872,4345,1928,4358,1928,4358,1872xe" filled="true" fillcolor="#231f20" stroked="false">
                <v:path arrowok="t"/>
                <v:fill type="solid"/>
              </v:shape>
              <v:shape style="position:absolute;left:4324;top:1861;width:55;height:68" coordorigin="4324,1861" coordsize="55,68" path="m4379,1861l4324,1861,4324,1872,4379,1872,4379,1861xe" filled="true" fillcolor="#231f20" stroked="false">
                <v:path arrowok="t"/>
                <v:fill type="solid"/>
              </v:shape>
            </v:group>
            <v:group style="position:absolute;left:4374;top:1861;width:70;height:68" coordorigin="4374,1861" coordsize="70,68">
              <v:shape style="position:absolute;left:4374;top:1861;width:70;height:68" coordorigin="4374,1861" coordsize="70,68" path="m4415,1861l4401,1861,4374,1928,4388,1928,4394,1913,4437,1913,4432,1901,4398,1901,4408,1876,4422,1876,4415,1861xe" filled="true" fillcolor="#231f20" stroked="false">
                <v:path arrowok="t"/>
                <v:fill type="solid"/>
              </v:shape>
              <v:shape style="position:absolute;left:4374;top:1861;width:70;height:68" coordorigin="4374,1861" coordsize="70,68" path="m4437,1913l4422,1913,4428,1928,4443,1928,4437,1913xe" filled="true" fillcolor="#231f20" stroked="false">
                <v:path arrowok="t"/>
                <v:fill type="solid"/>
              </v:shape>
              <v:shape style="position:absolute;left:4374;top:1861;width:70;height:68" coordorigin="4374,1861" coordsize="70,68" path="m4422,1876l4408,1876,4417,1901,4432,1901,4422,1876xe" filled="true" fillcolor="#231f20" stroked="false">
                <v:path arrowok="t"/>
                <v:fill type="solid"/>
              </v:shape>
            </v:group>
            <v:group style="position:absolute;left:4436;top:1861;width:65;height:68" coordorigin="4436,1861" coordsize="65,68">
              <v:shape style="position:absolute;left:4436;top:1861;width:65;height:68" coordorigin="4436,1861" coordsize="65,68" path="m4451,1861l4436,1861,4461,1928,4476,1928,4482,1911,4469,1911,4451,1861xe" filled="true" fillcolor="#231f20" stroked="false">
                <v:path arrowok="t"/>
                <v:fill type="solid"/>
              </v:shape>
              <v:shape style="position:absolute;left:4436;top:1861;width:65;height:68" coordorigin="4436,1861" coordsize="65,68" path="m4500,1861l4486,1861,4469,1911,4482,1911,4500,1861xe" filled="true" fillcolor="#231f20" stroked="false">
                <v:path arrowok="t"/>
                <v:fill type="solid"/>
              </v:shape>
            </v:group>
            <v:group style="position:absolute;left:4505;top:1859;width:67;height:70" coordorigin="4505,1859" coordsize="67,70">
              <v:shape style="position:absolute;left:4505;top:1859;width:67;height:70" coordorigin="4505,1859" coordsize="67,70" path="m4548,1859l4532,1859,4528,1860,4505,1888,4505,1906,4508,1914,4520,1926,4528,1929,4548,1929,4557,1926,4565,1918,4533,1918,4528,1916,4521,1908,4519,1902,4519,1886,4521,1881,4528,1873,4533,1871,4565,1871,4556,1863,4548,1859xe" filled="true" fillcolor="#231f20" stroked="false">
                <v:path arrowok="t"/>
                <v:fill type="solid"/>
              </v:shape>
              <v:shape style="position:absolute;left:4505;top:1859;width:67;height:70" coordorigin="4505,1859" coordsize="67,70" path="m4565,1871l4544,1871,4549,1873,4556,1881,4557,1886,4557,1902,4555,1908,4548,1916,4544,1918,4565,1918,4569,1914,4572,1906,4572,1883,4569,1875,4565,1871xe" filled="true" fillcolor="#231f20" stroked="false">
                <v:path arrowok="t"/>
                <v:fill type="solid"/>
              </v:shape>
            </v:group>
            <v:group style="position:absolute;left:4579;top:1859;width:57;height:70" coordorigin="4579,1859" coordsize="57,70">
              <v:shape style="position:absolute;left:4579;top:1859;width:57;height:70" coordorigin="4579,1859" coordsize="57,70" path="m4593,1905l4579,1906,4580,1914,4583,1919,4592,1927,4599,1929,4614,1929,4619,1928,4627,1925,4630,1923,4633,1918,4603,1918,4600,1917,4595,1913,4593,1909,4593,1905xe" filled="true" fillcolor="#231f20" stroked="false">
                <v:path arrowok="t"/>
                <v:fill type="solid"/>
              </v:shape>
              <v:shape style="position:absolute;left:4579;top:1859;width:57;height:70" coordorigin="4579,1859" coordsize="57,70" path="m4615,1859l4601,1859,4597,1860,4582,1884,4584,1888,4591,1895,4596,1897,4609,1900,4613,1901,4617,1902,4619,1903,4620,1904,4621,1906,4621,1907,4621,1911,4620,1913,4616,1917,4612,1918,4633,1918,4634,1916,4635,1913,4635,1904,4634,1901,4603,1884,4599,1883,4596,1880,4595,1879,4595,1876,4596,1874,4599,1872,4603,1871,4632,1871,4631,1869,4622,1861,4615,1859xe" filled="true" fillcolor="#231f20" stroked="false">
                <v:path arrowok="t"/>
                <v:fill type="solid"/>
              </v:shape>
              <v:shape style="position:absolute;left:4579;top:1859;width:57;height:70" coordorigin="4579,1859" coordsize="57,70" path="m4632,1871l4611,1871,4613,1872,4617,1875,4619,1877,4619,1881,4633,1880,4633,1874,4632,1871xe" filled="true" fillcolor="#231f20" stroked="false">
                <v:path arrowok="t"/>
                <v:fill type="solid"/>
              </v:shape>
            </v:group>
            <v:group style="position:absolute;left:4332;top:1576;width:498;height:418" coordorigin="4332,1576" coordsize="498,418">
              <v:shape style="position:absolute;left:4332;top:1576;width:498;height:418" coordorigin="4332,1576" coordsize="498,418" path="m4332,1576l4445,1582,4539,1600,4615,1626,4675,1655,4754,1709,4808,1770,4830,1832,4824,1890,4794,1940,4745,1975,4680,1993e" filled="false" stroked="true" strokeweight=".758pt" strokecolor="#231f20">
                <v:path arrowok="t"/>
              </v:shape>
            </v:group>
            <v:group style="position:absolute;left:4380;top:1665;width:427;height:265" coordorigin="4380,1665" coordsize="427,265">
              <v:shape style="position:absolute;left:4380;top:1665;width:427;height:265" coordorigin="4380,1665" coordsize="427,265" path="m4380,1665l4471,1678,4560,1705,4641,1743,4711,1787,4765,1836,4799,1884,4807,1930e" filled="false" stroked="true" strokeweight=".758pt" strokecolor="#231f20">
                <v:path arrowok="t"/>
              </v:shape>
            </v:group>
            <v:group style="position:absolute;left:4671;top:1696;width:53;height:51" coordorigin="4671,1696" coordsize="53,51">
              <v:shape style="position:absolute;left:4671;top:1696;width:53;height:51" coordorigin="4671,1696" coordsize="53,51" path="m4698,1696l4704,1715,4724,1715,4708,1727,4714,1746,4698,1734,4681,1746,4688,1727,4671,1715,4692,1715,4698,1696xe" filled="false" stroked="true" strokeweight=".258pt" strokecolor="#231f20">
                <v:path arrowok="t"/>
              </v:shape>
            </v:group>
            <v:group style="position:absolute;left:4440;top:1954;width:32;height:52" coordorigin="4440,1954" coordsize="32,52">
              <v:shape style="position:absolute;left:4440;top:1954;width:32;height:52" coordorigin="4440,1954" coordsize="32,52" path="m4468,1963l4453,1963,4455,1964,4458,1967,4459,1969,4459,1976,4458,1979,4454,1987,4449,1994,4440,2005,4440,2006,4469,2006,4470,1996,4451,1996,4459,1988,4464,1981,4466,1977,4468,1973,4469,1970,4469,1965,4468,1963xe" filled="true" fillcolor="#231f20" stroked="false">
                <v:path arrowok="t"/>
                <v:fill type="solid"/>
              </v:shape>
              <v:shape style="position:absolute;left:4440;top:1954;width:32;height:52" coordorigin="4440,1954" coordsize="32,52" path="m4471,1991l4470,1991,4469,1993,4469,1994,4468,1995,4467,1995,4465,1996,4451,1996,4470,1996,4471,1991xe" filled="true" fillcolor="#231f20" stroked="false">
                <v:path arrowok="t"/>
                <v:fill type="solid"/>
              </v:shape>
              <v:shape style="position:absolute;left:4440;top:1954;width:32;height:52" coordorigin="4440,1954" coordsize="32,52" path="m4458,1954l4453,1954,4449,1955,4444,1960,4442,1963,4441,1968,4442,1969,4444,1965,4447,1963,4468,1963,4466,1959,4465,1957,4461,1955,4458,1954xe" filled="true" fillcolor="#231f20" stroked="false">
                <v:path arrowok="t"/>
                <v:fill type="solid"/>
              </v:shape>
            </v:group>
            <v:group style="position:absolute;left:4478;top:1954;width:32;height:53" coordorigin="4478,1954" coordsize="32,53">
              <v:shape style="position:absolute;left:4478;top:1954;width:32;height:53" coordorigin="4478,1954" coordsize="32,53" path="m4496,1954l4490,1954,4488,1955,4478,1985,4478,1989,4491,2007,4495,2007,4497,2006,4500,2004,4501,2004,4492,2004,4491,2004,4488,1964,4489,1960,4490,1958,4491,1957,4492,1957,4500,1957,4498,1955,4496,1954xe" filled="true" fillcolor="#231f20" stroked="false">
                <v:path arrowok="t"/>
                <v:fill type="solid"/>
              </v:shape>
              <v:shape style="position:absolute;left:4478;top:1954;width:32;height:53" coordorigin="4478,1954" coordsize="32,53" path="m4500,1957l4494,1957,4495,1957,4497,1959,4497,1961,4498,1964,4498,1989,4497,1999,4497,2001,4495,2004,4494,2004,4501,2004,4509,1985,4509,1975,4508,1970,4505,1962,4503,1959,4500,1957xe" filled="true" fillcolor="#231f20" stroked="false">
                <v:path arrowok="t"/>
                <v:fill type="solid"/>
              </v:shape>
            </v:group>
            <v:group style="position:absolute;left:4516;top:1954;width:27;height:52" coordorigin="4516,1954" coordsize="27,52">
              <v:shape style="position:absolute;left:4516;top:1954;width:27;height:52" coordorigin="4516,1954" coordsize="27,52" path="m4542,2004l4517,2004,4517,2006,4542,2006,4542,2004xe" filled="true" fillcolor="#231f20" stroked="false">
                <v:path arrowok="t"/>
                <v:fill type="solid"/>
              </v:shape>
              <v:shape style="position:absolute;left:4516;top:1954;width:27;height:52" coordorigin="4516,1954" coordsize="27,52" path="m4535,1963l4522,1963,4523,1963,4524,1964,4524,1964,4525,1965,4525,2001,4524,2002,4523,2003,4522,2004,4520,2004,4539,2004,4535,2001,4535,1963xe" filled="true" fillcolor="#231f20" stroked="false">
                <v:path arrowok="t"/>
                <v:fill type="solid"/>
              </v:shape>
              <v:shape style="position:absolute;left:4516;top:1954;width:27;height:52" coordorigin="4516,1954" coordsize="27,52" path="m4535,1954l4534,1954,4516,1963,4517,1964,4518,1963,4520,1963,4535,1963,4535,1954xe" filled="true" fillcolor="#231f20" stroked="false">
                <v:path arrowok="t"/>
                <v:fill type="solid"/>
              </v:shape>
            </v:group>
            <v:group style="position:absolute;left:4550;top:1954;width:32;height:53" coordorigin="4550,1954" coordsize="32,53">
              <v:shape style="position:absolute;left:4550;top:1954;width:32;height:53" coordorigin="4550,1954" coordsize="32,53" path="m4569,1954l4563,1954,4561,1955,4550,1985,4551,1989,4564,2007,4568,2007,4570,2006,4573,2004,4574,2004,4565,2004,4564,2004,4561,1964,4562,1960,4563,1958,4564,1957,4565,1957,4573,1957,4571,1955,4569,1954xe" filled="true" fillcolor="#231f20" stroked="false">
                <v:path arrowok="t"/>
                <v:fill type="solid"/>
              </v:shape>
              <v:shape style="position:absolute;left:4550;top:1954;width:32;height:53" coordorigin="4550,1954" coordsize="32,53" path="m4573,1957l4567,1957,4568,1957,4570,1959,4570,1961,4570,1964,4570,1989,4570,1999,4570,2001,4568,2004,4567,2004,4574,2004,4582,1985,4582,1975,4581,1970,4578,1962,4576,1959,4573,1957xe" filled="true" fillcolor="#231f20" stroked="false">
                <v:path arrowok="t"/>
                <v:fill type="solid"/>
              </v:shape>
            </v:group>
            <v:group style="position:absolute;left:4808;top:1578;width:53;height:50" coordorigin="4808,1578" coordsize="53,50">
              <v:shape style="position:absolute;left:4808;top:1578;width:53;height:50" coordorigin="4808,1578" coordsize="53,50" path="m4835,1578l4841,1597,4861,1597,4845,1609,4851,1628,4835,1617,4818,1628,4825,1609,4808,1597,4829,1597,4835,1578xe" filled="false" stroked="true" strokeweight=".258pt" strokecolor="#231f20">
                <v:path arrowok="t"/>
              </v:shape>
            </v:group>
            <v:group style="position:absolute;left:4736;top:1463;width:53;height:51" coordorigin="4736,1463" coordsize="53,51">
              <v:shape style="position:absolute;left:4736;top:1463;width:53;height:51" coordorigin="4736,1463" coordsize="53,51" path="m4762,1463l4768,1482,4789,1482,4772,1494,4778,1513,4762,1501,4746,1513,4752,1494,4736,1482,4756,1482,4762,1463xe" filled="false" stroked="true" strokeweight=".258pt" strokecolor="#231f20">
                <v:path arrowok="t"/>
              </v:shape>
            </v:group>
            <v:group style="position:absolute;left:4648;top:1527;width:53;height:50" coordorigin="4648,1527" coordsize="53,50">
              <v:shape style="position:absolute;left:4648;top:1527;width:53;height:50" coordorigin="4648,1527" coordsize="53,50" path="m4674,1527l4680,1546,4700,1546,4684,1557,4690,1577,4674,1565,4658,1577,4664,1557,4648,1546,4668,1546,4674,1527xe" filled="false" stroked="true" strokeweight=".258pt" strokecolor="#231f20">
                <v:path arrowok="t"/>
              </v:shape>
            </v:group>
            <v:group style="position:absolute;left:4729;top:1604;width:43;height:41" coordorigin="4729,1604" coordsize="43,41">
              <v:shape style="position:absolute;left:4729;top:1604;width:43;height:41" coordorigin="4729,1604" coordsize="43,41" path="m4750,1604l4755,1620,4771,1620,4758,1629,4763,1645,4750,1635,4737,1645,4742,1629,4729,1620,4745,1620,4750,1604xe" filled="false" stroked="true" strokeweight=".209pt" strokecolor="#231f20">
                <v:path arrowok="t"/>
              </v:shape>
            </v:group>
            <v:group style="position:absolute;left:4599;top:1426;width:213;height:344" coordorigin="4599,1426" coordsize="213,344">
              <v:shape style="position:absolute;left:4599;top:1426;width:213;height:344" coordorigin="4599,1426" coordsize="213,344" path="m4599,1426l4661,1457,4716,1502,4762,1558,4794,1623,4811,1694,4808,1770e" filled="false" stroked="true" strokeweight=".758pt" strokecolor="#231f20">
                <v:path arrowok="t"/>
              </v:shape>
            </v:group>
            <v:group style="position:absolute;left:4300;top:1857;width:489;height:206" coordorigin="4300,1857" coordsize="489,206">
              <v:shape style="position:absolute;left:4300;top:1857;width:489;height:206" coordorigin="4300,1857" coordsize="489,206" path="m4788,1857l4750,1922,4698,1978,4635,2023,4564,2052,4486,2062,4437,2058,4389,2047,4343,2029,4300,2004e" filled="false" stroked="true" strokeweight=".758pt" strokecolor="#231f20">
                <v:path arrowok="t"/>
              </v:shape>
            </v:group>
            <v:group style="position:absolute;left:4045;top:1295;width:879;height:879" coordorigin="4045,1295" coordsize="879,879">
              <v:shape style="position:absolute;left:4045;top:1295;width:879;height:879" coordorigin="4045,1295" coordsize="879,879" path="m4484,1295l4555,1301,4623,1317,4686,1344,4744,1380,4795,1424,4839,1475,4874,1532,4901,1595,4918,1663,4923,1734,4918,1806,4901,1873,4874,1936,4839,1994,4795,2045,4744,2089,4686,2125,4623,2151,4555,2168,4484,2174,4413,2168,4345,2151,4282,2125,4225,2089,4173,2045,4129,1994,4094,1936,4067,1873,4050,1806,4045,1734,4050,1663,4067,1595,4094,1532,4129,1475,4173,1424,4225,1380,4282,1344,4345,1317,4413,1301,4484,1295xe" filled="false" stroked="true" strokeweight=".567pt" strokecolor="#231f20">
                <v:path arrowok="t"/>
              </v:shape>
              <v:shape style="position:absolute;left:4345;top:2017;width:288;height:118" type="#_x0000_t75" stroked="false">
                <v:imagedata r:id="rId233" o:title=""/>
              </v:shape>
            </v:group>
            <w10:wrap type="topAndBottom"/>
          </v:group>
        </w:pict>
      </w:r>
      <w:r>
        <w:rPr/>
        <w:pict>
          <v:group style="position:absolute;margin-left:250.824997pt;margin-top:64.447212pt;width:44.55pt;height:44.55pt;mso-position-horizontal-relative:page;mso-position-vertical-relative:paragraph;z-index:4816;mso-wrap-distance-left:0;mso-wrap-distance-right:0" coordorigin="5016,1289" coordsize="891,891">
            <v:group style="position:absolute;left:5022;top:1295;width:879;height:879" coordorigin="5022,1295" coordsize="879,879">
              <v:shape style="position:absolute;left:5022;top:1295;width:879;height:879" coordorigin="5022,1295" coordsize="879,879" path="m5462,1295l5391,1301,5323,1317,5260,1344,5202,1380,5151,1424,5107,1475,5072,1532,5045,1595,5028,1663,5022,1734,5028,1806,5045,1873,5072,1936,5107,1994,5151,2045,5202,2089,5260,2125,5323,2151,5391,2168,5462,2174,5533,2168,5601,2151,5664,2125,5721,2089,5773,2045,5817,1994,5852,1936,5879,1873,5896,1806,5901,1734,5896,1663,5879,1595,5852,1532,5817,1475,5773,1424,5721,1380,5664,1344,5601,1317,5533,1301,5462,1295xe" filled="true" fillcolor="#d1d3d4" stroked="false">
                <v:path arrowok="t"/>
                <v:fill type="solid"/>
              </v:shape>
            </v:group>
            <v:group style="position:absolute;left:5022;top:1295;width:879;height:879" coordorigin="5022,1295" coordsize="879,879">
              <v:shape style="position:absolute;left:5022;top:1295;width:879;height:879" coordorigin="5022,1295" coordsize="879,879" path="m5462,1295l5533,1301,5601,1317,5664,1344,5721,1380,5773,1424,5817,1475,5852,1532,5879,1595,5896,1663,5901,1734,5896,1806,5879,1873,5852,1936,5817,1994,5773,2045,5721,2089,5664,2125,5601,2151,5533,2168,5462,2174,5391,2168,5323,2151,5260,2125,5202,2089,5151,2045,5107,1994,5072,1936,5045,1873,5028,1806,5022,1734,5028,1663,5045,1595,5072,1532,5107,1475,5151,1424,5202,1380,5260,1344,5323,1317,5391,1301,5462,1295xe" filled="false" stroked="true" strokeweight=".425pt" strokecolor="#231f20">
                <v:path arrowok="t"/>
              </v:shape>
            </v:group>
            <v:group style="position:absolute;left:5226;top:1678;width:220;height:428" coordorigin="5226,1678" coordsize="220,428">
              <v:shape style="position:absolute;left:5226;top:1678;width:220;height:428" coordorigin="5226,1678" coordsize="220,428" path="m5226,2105l5445,1678e" filled="false" stroked="true" strokeweight=".292pt" strokecolor="#6d6e71">
                <v:path arrowok="t"/>
              </v:shape>
            </v:group>
            <v:group style="position:absolute;left:5489;top:1326;width:137;height:267" coordorigin="5489,1326" coordsize="137,267">
              <v:shape style="position:absolute;left:5489;top:1326;width:137;height:267" coordorigin="5489,1326" coordsize="137,267" path="m5489,1593l5626,1326e" filled="false" stroked="true" strokeweight=".292pt" strokecolor="#6d6e71">
                <v:path arrowok="t"/>
              </v:shape>
            </v:group>
            <v:group style="position:absolute;left:5032;top:1438;width:107;height:207" coordorigin="5032,1438" coordsize="107,207">
              <v:shape style="position:absolute;left:5032;top:1438;width:107;height:207" coordorigin="5032,1438" coordsize="107,207" path="m5032,1644l5138,1438e" filled="false" stroked="true" strokeweight=".292pt" strokecolor="#6d6e71">
                <v:path arrowok="t"/>
              </v:shape>
            </v:group>
            <v:group style="position:absolute;left:5024;top:1401;width:151;height:295" coordorigin="5024,1401" coordsize="151,295">
              <v:shape style="position:absolute;left:5024;top:1401;width:151;height:295" coordorigin="5024,1401" coordsize="151,295" path="m5024,1695l5175,1401e" filled="false" stroked="true" strokeweight=".292pt" strokecolor="#6d6e71">
                <v:path arrowok="t"/>
              </v:shape>
            </v:group>
            <v:group style="position:absolute;left:5023;top:1377;width:185;height:359" coordorigin="5023,1377" coordsize="185,359">
              <v:shape style="position:absolute;left:5023;top:1377;width:185;height:359" coordorigin="5023,1377" coordsize="185,359" path="m5023,1735l5207,1377e" filled="false" stroked="true" strokeweight=".292pt" strokecolor="#6d6e71">
                <v:path arrowok="t"/>
              </v:shape>
            </v:group>
            <v:group style="position:absolute;left:5024;top:1358;width:212;height:411" coordorigin="5024,1358" coordsize="212,411">
              <v:shape style="position:absolute;left:5024;top:1358;width:212;height:411" coordorigin="5024,1358" coordsize="212,411" path="m5024,1769l5235,1358e" filled="false" stroked="true" strokeweight=".292pt" strokecolor="#6d6e71">
                <v:path arrowok="t"/>
              </v:shape>
            </v:group>
            <v:group style="position:absolute;left:5027;top:1343;width:234;height:456" coordorigin="5027,1343" coordsize="234,456">
              <v:shape style="position:absolute;left:5027;top:1343;width:234;height:456" coordorigin="5027,1343" coordsize="234,456" path="m5027,1799l5261,1343e" filled="false" stroked="true" strokeweight=".292pt" strokecolor="#6d6e71">
                <v:path arrowok="t"/>
              </v:shape>
            </v:group>
            <v:group style="position:absolute;left:5032;top:1332;width:254;height:495" coordorigin="5032,1332" coordsize="254,495">
              <v:shape style="position:absolute;left:5032;top:1332;width:254;height:495" coordorigin="5032,1332" coordsize="254,495" path="m5032,1826l5286,1332e" filled="false" stroked="true" strokeweight=".292pt" strokecolor="#6d6e71">
                <v:path arrowok="t"/>
              </v:shape>
            </v:group>
            <v:group style="position:absolute;left:5038;top:1322;width:272;height:529" coordorigin="5038,1322" coordsize="272,529">
              <v:shape style="position:absolute;left:5038;top:1322;width:272;height:529" coordorigin="5038,1322" coordsize="272,529" path="m5038,1851l5310,1322e" filled="false" stroked="true" strokeweight=".292pt" strokecolor="#6d6e71">
                <v:path arrowok="t"/>
              </v:shape>
            </v:group>
            <v:group style="position:absolute;left:5045;top:1314;width:288;height:560" coordorigin="5045,1314" coordsize="288,560">
              <v:shape style="position:absolute;left:5045;top:1314;width:288;height:560" coordorigin="5045,1314" coordsize="288,560" path="m5045,1874l5332,1314e" filled="false" stroked="true" strokeweight=".292pt" strokecolor="#6d6e71">
                <v:path arrowok="t"/>
              </v:shape>
            </v:group>
            <v:group style="position:absolute;left:5053;top:1308;width:302;height:587" coordorigin="5053,1308" coordsize="302,587">
              <v:shape style="position:absolute;left:5053;top:1308;width:302;height:587" coordorigin="5053,1308" coordsize="302,587" path="m5053,1895l5354,1308e" filled="false" stroked="true" strokeweight=".292pt" strokecolor="#6d6e71">
                <v:path arrowok="t"/>
              </v:shape>
            </v:group>
            <v:group style="position:absolute;left:5061;top:1303;width:315;height:612" coordorigin="5061,1303" coordsize="315,612">
              <v:shape style="position:absolute;left:5061;top:1303;width:315;height:612" coordorigin="5061,1303" coordsize="315,612" path="m5061,1915l5375,1303e" filled="false" stroked="true" strokeweight=".292pt" strokecolor="#6d6e71">
                <v:path arrowok="t"/>
              </v:shape>
            </v:group>
            <v:group style="position:absolute;left:5070;top:1300;width:326;height:634" coordorigin="5070,1300" coordsize="326,634">
              <v:shape style="position:absolute;left:5070;top:1300;width:326;height:634" coordorigin="5070,1300" coordsize="326,634" path="m5070,1934l5396,1300e" filled="false" stroked="true" strokeweight=".292pt" strokecolor="#6d6e71">
                <v:path arrowok="t"/>
              </v:shape>
            </v:group>
            <v:group style="position:absolute;left:5080;top:1297;width:336;height:655" coordorigin="5080,1297" coordsize="336,655">
              <v:shape style="position:absolute;left:5080;top:1297;width:336;height:655" coordorigin="5080,1297" coordsize="336,655" path="m5080,1952l5416,1297e" filled="false" stroked="true" strokeweight=".292pt" strokecolor="#6d6e71">
                <v:path arrowok="t"/>
              </v:shape>
            </v:group>
            <v:group style="position:absolute;left:5090;top:1296;width:346;height:673" coordorigin="5090,1296" coordsize="346,673">
              <v:shape style="position:absolute;left:5090;top:1296;width:346;height:673" coordorigin="5090,1296" coordsize="346,673" path="m5090,1968l5435,1296e" filled="false" stroked="true" strokeweight=".292pt" strokecolor="#6d6e71">
                <v:path arrowok="t"/>
              </v:shape>
            </v:group>
            <v:group style="position:absolute;left:5101;top:1295;width:354;height:690" coordorigin="5101,1295" coordsize="354,690">
              <v:shape style="position:absolute;left:5101;top:1295;width:354;height:690" coordorigin="5101,1295" coordsize="354,690" path="m5101,1984l5455,1295e" filled="false" stroked="true" strokeweight=".292pt" strokecolor="#6d6e71">
                <v:path arrowok="t"/>
              </v:shape>
            </v:group>
            <v:group style="position:absolute;left:5111;top:1295;width:362;height:705" coordorigin="5111,1295" coordsize="362,705">
              <v:shape style="position:absolute;left:5111;top:1295;width:362;height:705" coordorigin="5111,1295" coordsize="362,705" path="m5111,1999l5473,1295e" filled="false" stroked="true" strokeweight=".292pt" strokecolor="#6d6e71">
                <v:path arrowok="t"/>
              </v:shape>
            </v:group>
            <v:group style="position:absolute;left:5123;top:1633;width:196;height:381" coordorigin="5123,1633" coordsize="196,381">
              <v:shape style="position:absolute;left:5123;top:1633;width:196;height:381" coordorigin="5123,1633" coordsize="196,381" path="m5123,2014l5318,1633e" filled="false" stroked="true" strokeweight=".292pt" strokecolor="#6d6e71">
                <v:path arrowok="t"/>
              </v:shape>
            </v:group>
            <v:group style="position:absolute;left:5347;top:1296;width:145;height:281" coordorigin="5347,1296" coordsize="145,281">
              <v:shape style="position:absolute;left:5347;top:1296;width:145;height:281" coordorigin="5347,1296" coordsize="145,281" path="m5347,1577l5491,1296e" filled="false" stroked="true" strokeweight=".292pt" strokecolor="#6d6e71">
                <v:path arrowok="t"/>
              </v:shape>
            </v:group>
            <v:group style="position:absolute;left:5135;top:1647;width:196;height:381" coordorigin="5135,1647" coordsize="196,381">
              <v:shape style="position:absolute;left:5135;top:1647;width:196;height:381" coordorigin="5135,1647" coordsize="196,381" path="m5135,2027l5330,1647e" filled="false" stroked="true" strokeweight=".292pt" strokecolor="#6d6e71">
                <v:path arrowok="t"/>
              </v:shape>
            </v:group>
            <v:group style="position:absolute;left:5365;top:1298;width:145;height:282" coordorigin="5365,1298" coordsize="145,282">
              <v:shape style="position:absolute;left:5365;top:1298;width:145;height:282" coordorigin="5365,1298" coordsize="145,282" path="m5365,1579l5509,1298e" filled="false" stroked="true" strokeweight=".292pt" strokecolor="#6d6e71">
                <v:path arrowok="t"/>
              </v:shape>
            </v:group>
            <v:group style="position:absolute;left:5147;top:1658;width:197;height:383" coordorigin="5147,1658" coordsize="197,383">
              <v:shape style="position:absolute;left:5147;top:1658;width:197;height:383" coordorigin="5147,1658" coordsize="197,383" path="m5147,2040l5343,1658e" filled="false" stroked="true" strokeweight=".292pt" strokecolor="#6d6e71">
                <v:path arrowok="t"/>
              </v:shape>
            </v:group>
            <v:group style="position:absolute;left:5384;top:1300;width:144;height:279" coordorigin="5384,1300" coordsize="144,279">
              <v:shape style="position:absolute;left:5384;top:1300;width:144;height:279" coordorigin="5384,1300" coordsize="144,279" path="m5384,1579l5527,1300e" filled="false" stroked="true" strokeweight=".292pt" strokecolor="#6d6e71">
                <v:path arrowok="t"/>
              </v:shape>
            </v:group>
            <v:group style="position:absolute;left:5159;top:1663;width:200;height:390" coordorigin="5159,1663" coordsize="200,390">
              <v:shape style="position:absolute;left:5159;top:1663;width:200;height:390" coordorigin="5159,1663" coordsize="200,390" path="m5159,2053l5359,1663e" filled="false" stroked="true" strokeweight=".292pt" strokecolor="#6d6e71">
                <v:path arrowok="t"/>
              </v:shape>
            </v:group>
            <v:group style="position:absolute;left:5402;top:1303;width:143;height:278" coordorigin="5402,1303" coordsize="143,278">
              <v:shape style="position:absolute;left:5402;top:1303;width:143;height:278" coordorigin="5402,1303" coordsize="143,278" path="m5402,1580l5544,1303e" filled="false" stroked="true" strokeweight=".292pt" strokecolor="#6d6e71">
                <v:path arrowok="t"/>
              </v:shape>
            </v:group>
            <v:group style="position:absolute;left:5172;top:1667;width:205;height:398" coordorigin="5172,1667" coordsize="205,398">
              <v:shape style="position:absolute;left:5172;top:1667;width:205;height:398" coordorigin="5172,1667" coordsize="205,398" path="m5172,2064l5376,1667e" filled="false" stroked="true" strokeweight=".292pt" strokecolor="#6d6e71">
                <v:path arrowok="t"/>
              </v:shape>
            </v:group>
            <v:group style="position:absolute;left:5419;top:1306;width:142;height:276" coordorigin="5419,1306" coordsize="142,276">
              <v:shape style="position:absolute;left:5419;top:1306;width:142;height:276" coordorigin="5419,1306" coordsize="142,276" path="m5419,1582l5561,1306e" filled="false" stroked="true" strokeweight=".292pt" strokecolor="#6d6e71">
                <v:path arrowok="t"/>
              </v:shape>
            </v:group>
            <v:group style="position:absolute;left:5185;top:1669;width:209;height:407" coordorigin="5185,1669" coordsize="209,407">
              <v:shape style="position:absolute;left:5185;top:1669;width:209;height:407" coordorigin="5185,1669" coordsize="209,407" path="m5185,2075l5394,1669e" filled="false" stroked="true" strokeweight=".292pt" strokecolor="#6d6e71">
                <v:path arrowok="t"/>
              </v:shape>
            </v:group>
            <v:group style="position:absolute;left:5438;top:1310;width:141;height:274" coordorigin="5438,1310" coordsize="141,274">
              <v:shape style="position:absolute;left:5438;top:1310;width:141;height:274" coordorigin="5438,1310" coordsize="141,274" path="m5438,1584l5578,1310e" filled="false" stroked="true" strokeweight=".292pt" strokecolor="#6d6e71">
                <v:path arrowok="t"/>
              </v:shape>
            </v:group>
            <v:group style="position:absolute;left:5198;top:1671;width:213;height:415" coordorigin="5198,1671" coordsize="213,415">
              <v:shape style="position:absolute;left:5198;top:1671;width:213;height:415" coordorigin="5198,1671" coordsize="213,415" path="m5198,2086l5411,1671e" filled="false" stroked="true" strokeweight=".292pt" strokecolor="#6d6e71">
                <v:path arrowok="t"/>
              </v:shape>
            </v:group>
            <v:group style="position:absolute;left:5454;top:1315;width:140;height:272" coordorigin="5454,1315" coordsize="140,272">
              <v:shape style="position:absolute;left:5454;top:1315;width:140;height:272" coordorigin="5454,1315" coordsize="140,272" path="m5454,1587l5594,1315e" filled="false" stroked="true" strokeweight=".292pt" strokecolor="#6d6e71">
                <v:path arrowok="t"/>
              </v:shape>
            </v:group>
            <v:group style="position:absolute;left:5212;top:1674;width:217;height:422" coordorigin="5212,1674" coordsize="217,422">
              <v:shape style="position:absolute;left:5212;top:1674;width:217;height:422" coordorigin="5212,1674" coordsize="217,422" path="m5212,2095l5428,1674e" filled="false" stroked="true" strokeweight=".292pt" strokecolor="#6d6e71">
                <v:path arrowok="t"/>
              </v:shape>
            </v:group>
            <v:group style="position:absolute;left:5471;top:1321;width:139;height:270" coordorigin="5471,1321" coordsize="139,270">
              <v:shape style="position:absolute;left:5471;top:1321;width:139;height:270" coordorigin="5471,1321" coordsize="139,270" path="m5471,1590l5610,1321e" filled="false" stroked="true" strokeweight=".292pt" strokecolor="#6d6e71">
                <v:path arrowok="t"/>
              </v:shape>
              <v:shape style="position:absolute;left:5131;top:1432;width:279;height:393" type="#_x0000_t75" stroked="false">
                <v:imagedata r:id="rId238" o:title=""/>
              </v:shape>
            </v:group>
            <v:group style="position:absolute;left:5101;top:1859;width:61;height:70" coordorigin="5101,1859" coordsize="61,70">
              <v:shape style="position:absolute;left:5101;top:1859;width:61;height:70" coordorigin="5101,1859" coordsize="61,70" path="m5141,1859l5123,1859,5116,1863,5104,1875,5101,1884,5101,1906,5104,1914,5115,1926,5123,1929,5140,1929,5146,1927,5155,1920,5157,1918,5127,1918,5123,1916,5117,1909,5115,1902,5115,1886,5117,1880,5123,1873,5127,1871,5158,1871,5157,1870,5148,1862,5141,1859xe" filled="true" fillcolor="#231f20" stroked="false">
                <v:path arrowok="t"/>
                <v:fill type="solid"/>
              </v:shape>
              <v:shape style="position:absolute;left:5101;top:1859;width:61;height:70" coordorigin="5101,1859" coordsize="61,70" path="m5147,1903l5146,1908,5144,1912,5139,1916,5136,1918,5157,1918,5159,1915,5161,1907,5147,1903xe" filled="true" fillcolor="#231f20" stroked="false">
                <v:path arrowok="t"/>
                <v:fill type="solid"/>
              </v:shape>
              <v:shape style="position:absolute;left:5101;top:1859;width:61;height:70" coordorigin="5101,1859" coordsize="61,70" path="m5158,1871l5136,1871,5139,1872,5144,1876,5146,1879,5147,1882,5161,1879,5159,1874,5158,1871xe" filled="true" fillcolor="#231f20" stroked="false">
                <v:path arrowok="t"/>
                <v:fill type="solid"/>
              </v:shape>
            </v:group>
            <v:group style="position:absolute;left:5173;top:1861;width:53;height:68" coordorigin="5173,1861" coordsize="53,68">
              <v:shape style="position:absolute;left:5173;top:1861;width:53;height:68" coordorigin="5173,1861" coordsize="53,68" path="m5224,1861l5173,1861,5173,1928,5225,1928,5225,1917,5187,1917,5187,1898,5221,1898,5221,1887,5187,1887,5187,1872,5224,1872,5224,1861xe" filled="true" fillcolor="#231f20" stroked="false">
                <v:path arrowok="t"/>
                <v:fill type="solid"/>
              </v:shape>
            </v:group>
            <v:group style="position:absolute;left:5237;top:1861;width:55;height:68" coordorigin="5237,1861" coordsize="55,68">
              <v:shape style="position:absolute;left:5237;top:1861;width:55;height:68" coordorigin="5237,1861" coordsize="55,68" path="m5251,1861l5237,1861,5237,1928,5250,1928,5250,1884,5266,1884,5251,1861xe" filled="true" fillcolor="#231f20" stroked="false">
                <v:path arrowok="t"/>
                <v:fill type="solid"/>
              </v:shape>
              <v:shape style="position:absolute;left:5237;top:1861;width:55;height:68" coordorigin="5237,1861" coordsize="55,68" path="m5266,1884l5250,1884,5278,1928,5292,1928,5292,1906,5279,1906,5266,1884xe" filled="true" fillcolor="#231f20" stroked="false">
                <v:path arrowok="t"/>
                <v:fill type="solid"/>
              </v:shape>
              <v:shape style="position:absolute;left:5237;top:1861;width:55;height:68" coordorigin="5237,1861" coordsize="55,68" path="m5292,1861l5279,1861,5279,1906,5292,1906,5292,1861xe" filled="true" fillcolor="#231f20" stroked="false">
                <v:path arrowok="t"/>
                <v:fill type="solid"/>
              </v:shape>
            </v:group>
            <v:group style="position:absolute;left:5302;top:1861;width:55;height:68" coordorigin="5302,1861" coordsize="55,68">
              <v:shape style="position:absolute;left:5302;top:1861;width:55;height:68" coordorigin="5302,1861" coordsize="55,68" path="m5336,1872l5322,1872,5322,1928,5336,1928,5336,1872xe" filled="true" fillcolor="#231f20" stroked="false">
                <v:path arrowok="t"/>
                <v:fill type="solid"/>
              </v:shape>
              <v:shape style="position:absolute;left:5302;top:1861;width:55;height:68" coordorigin="5302,1861" coordsize="55,68" path="m5357,1861l5302,1861,5302,1872,5357,1872,5357,1861xe" filled="true" fillcolor="#231f20" stroked="false">
                <v:path arrowok="t"/>
                <v:fill type="solid"/>
              </v:shape>
            </v:group>
            <v:group style="position:absolute;left:5352;top:1861;width:70;height:68" coordorigin="5352,1861" coordsize="70,68">
              <v:shape style="position:absolute;left:5352;top:1861;width:70;height:68" coordorigin="5352,1861" coordsize="70,68" path="m5393,1861l5378,1861,5352,1928,5366,1928,5372,1913,5415,1913,5410,1901,5376,1901,5386,1876,5400,1876,5393,1861xe" filled="true" fillcolor="#231f20" stroked="false">
                <v:path arrowok="t"/>
                <v:fill type="solid"/>
              </v:shape>
              <v:shape style="position:absolute;left:5352;top:1861;width:70;height:68" coordorigin="5352,1861" coordsize="70,68" path="m5415,1913l5400,1913,5406,1928,5421,1928,5415,1913xe" filled="true" fillcolor="#231f20" stroked="false">
                <v:path arrowok="t"/>
                <v:fill type="solid"/>
              </v:shape>
              <v:shape style="position:absolute;left:5352;top:1861;width:70;height:68" coordorigin="5352,1861" coordsize="70,68" path="m5400,1876l5386,1876,5395,1901,5410,1901,5400,1876xe" filled="true" fillcolor="#231f20" stroked="false">
                <v:path arrowok="t"/>
                <v:fill type="solid"/>
              </v:shape>
            </v:group>
            <v:group style="position:absolute;left:5414;top:1861;width:65;height:68" coordorigin="5414,1861" coordsize="65,68">
              <v:shape style="position:absolute;left:5414;top:1861;width:65;height:68" coordorigin="5414,1861" coordsize="65,68" path="m5429,1861l5414,1861,5439,1928,5454,1928,5460,1911,5447,1911,5429,1861xe" filled="true" fillcolor="#231f20" stroked="false">
                <v:path arrowok="t"/>
                <v:fill type="solid"/>
              </v:shape>
              <v:shape style="position:absolute;left:5414;top:1861;width:65;height:68" coordorigin="5414,1861" coordsize="65,68" path="m5478,1861l5463,1861,5447,1911,5460,1911,5478,1861xe" filled="true" fillcolor="#231f20" stroked="false">
                <v:path arrowok="t"/>
                <v:fill type="solid"/>
              </v:shape>
            </v:group>
            <v:group style="position:absolute;left:5483;top:1859;width:67;height:70" coordorigin="5483,1859" coordsize="67,70">
              <v:shape style="position:absolute;left:5483;top:1859;width:67;height:70" coordorigin="5483,1859" coordsize="67,70" path="m5526,1859l5510,1859,5505,1860,5483,1888,5483,1906,5486,1914,5498,1926,5506,1929,5526,1929,5534,1926,5543,1918,5510,1918,5506,1916,5499,1908,5497,1902,5497,1886,5499,1881,5506,1873,5510,1871,5543,1871,5534,1863,5526,1859xe" filled="true" fillcolor="#231f20" stroked="false">
                <v:path arrowok="t"/>
                <v:fill type="solid"/>
              </v:shape>
              <v:shape style="position:absolute;left:5483;top:1859;width:67;height:70" coordorigin="5483,1859" coordsize="67,70" path="m5543,1871l5522,1871,5526,1873,5533,1881,5535,1886,5535,1902,5533,1908,5526,1916,5522,1918,5543,1918,5546,1914,5549,1906,5549,1883,5546,1875,5543,1871xe" filled="true" fillcolor="#231f20" stroked="false">
                <v:path arrowok="t"/>
                <v:fill type="solid"/>
              </v:shape>
            </v:group>
            <v:group style="position:absolute;left:5557;top:1859;width:57;height:70" coordorigin="5557,1859" coordsize="57,70">
              <v:shape style="position:absolute;left:5557;top:1859;width:57;height:70" coordorigin="5557,1859" coordsize="57,70" path="m5570,1905l5557,1906,5558,1914,5561,1919,5570,1927,5577,1929,5591,1929,5596,1928,5604,1925,5607,1923,5611,1918,5581,1918,5578,1917,5573,1913,5571,1909,5570,1905xe" filled="true" fillcolor="#231f20" stroked="false">
                <v:path arrowok="t"/>
                <v:fill type="solid"/>
              </v:shape>
              <v:shape style="position:absolute;left:5557;top:1859;width:57;height:70" coordorigin="5557,1859" coordsize="57,70" path="m5593,1859l5579,1859,5575,1860,5559,1884,5561,1888,5569,1895,5574,1897,5587,1900,5591,1901,5595,1902,5597,1903,5598,1904,5599,1906,5599,1907,5599,1911,5598,1913,5593,1917,5590,1918,5611,1918,5612,1916,5613,1913,5613,1904,5612,1901,5581,1884,5576,1883,5573,1880,5573,1879,5573,1876,5573,1874,5577,1872,5580,1871,5609,1871,5608,1869,5600,1861,5593,1859xe" filled="true" fillcolor="#231f20" stroked="false">
                <v:path arrowok="t"/>
                <v:fill type="solid"/>
              </v:shape>
              <v:shape style="position:absolute;left:5557;top:1859;width:57;height:70" coordorigin="5557,1859" coordsize="57,70" path="m5609,1871l5588,1871,5591,1872,5595,1875,5596,1877,5597,1881,5611,1880,5611,1874,5609,1871xe" filled="true" fillcolor="#231f20" stroked="false">
                <v:path arrowok="t"/>
                <v:fill type="solid"/>
              </v:shape>
            </v:group>
            <v:group style="position:absolute;left:5310;top:1576;width:498;height:418" coordorigin="5310,1576" coordsize="498,418">
              <v:shape style="position:absolute;left:5310;top:1576;width:498;height:418" coordorigin="5310,1576" coordsize="498,418" path="m5310,1576l5423,1582,5517,1600,5593,1626,5653,1655,5732,1709,5786,1770,5808,1832,5802,1890,5772,1940,5722,1975,5658,1993e" filled="false" stroked="true" strokeweight=".758pt" strokecolor="#231f20">
                <v:path arrowok="t"/>
              </v:shape>
            </v:group>
            <v:group style="position:absolute;left:5358;top:1665;width:427;height:265" coordorigin="5358,1665" coordsize="427,265">
              <v:shape style="position:absolute;left:5358;top:1665;width:427;height:265" coordorigin="5358,1665" coordsize="427,265" path="m5358,1665l5449,1678,5538,1705,5619,1743,5689,1787,5743,1836,5777,1884,5785,1930e" filled="false" stroked="true" strokeweight=".758pt" strokecolor="#231f20">
                <v:path arrowok="t"/>
              </v:shape>
            </v:group>
            <v:group style="position:absolute;left:5649;top:1696;width:53;height:51" coordorigin="5649,1696" coordsize="53,51">
              <v:shape style="position:absolute;left:5649;top:1696;width:53;height:51" coordorigin="5649,1696" coordsize="53,51" path="m5676,1696l5682,1715,5702,1715,5686,1727,5692,1746,5676,1734,5659,1746,5666,1727,5649,1715,5669,1715,5676,1696xe" filled="false" stroked="true" strokeweight=".258pt" strokecolor="#231f20">
                <v:path arrowok="t"/>
              </v:shape>
            </v:group>
            <v:group style="position:absolute;left:5418;top:1954;width:32;height:52" coordorigin="5418,1954" coordsize="32,52">
              <v:shape style="position:absolute;left:5418;top:1954;width:32;height:52" coordorigin="5418,1954" coordsize="32,52" path="m5446,1963l5431,1963,5433,1964,5436,1967,5437,1969,5437,1976,5436,1979,5432,1987,5427,1994,5418,2005,5418,2006,5446,2006,5448,1996,5429,1996,5437,1988,5442,1981,5444,1977,5446,1973,5447,1970,5447,1965,5446,1963xe" filled="true" fillcolor="#231f20" stroked="false">
                <v:path arrowok="t"/>
                <v:fill type="solid"/>
              </v:shape>
              <v:shape style="position:absolute;left:5418;top:1954;width:32;height:52" coordorigin="5418,1954" coordsize="32,52" path="m5449,1991l5448,1991,5447,1993,5446,1994,5445,1995,5445,1995,5443,1996,5429,1996,5448,1996,5449,1991xe" filled="true" fillcolor="#231f20" stroked="false">
                <v:path arrowok="t"/>
                <v:fill type="solid"/>
              </v:shape>
              <v:shape style="position:absolute;left:5418;top:1954;width:32;height:52" coordorigin="5418,1954" coordsize="32,52" path="m5436,1954l5430,1954,5427,1955,5422,1960,5420,1963,5419,1968,5420,1969,5422,1965,5425,1963,5446,1963,5444,1959,5442,1957,5438,1955,5436,1954xe" filled="true" fillcolor="#231f20" stroked="false">
                <v:path arrowok="t"/>
                <v:fill type="solid"/>
              </v:shape>
            </v:group>
            <v:group style="position:absolute;left:5455;top:1954;width:32;height:53" coordorigin="5455,1954" coordsize="32,53">
              <v:shape style="position:absolute;left:5455;top:1954;width:32;height:53" coordorigin="5455,1954" coordsize="32,53" path="m5474,1954l5468,1954,5465,1955,5455,1985,5456,1989,5469,2007,5473,2007,5475,2006,5478,2004,5478,2004,5470,2004,5469,2004,5466,1964,5467,1960,5467,1958,5469,1957,5470,1957,5478,1957,5476,1955,5474,1954xe" filled="true" fillcolor="#231f20" stroked="false">
                <v:path arrowok="t"/>
                <v:fill type="solid"/>
              </v:shape>
              <v:shape style="position:absolute;left:5455;top:1954;width:32;height:53" coordorigin="5455,1954" coordsize="32,53" path="m5478,1957l5472,1957,5473,1957,5475,1959,5475,1961,5475,1964,5475,1989,5475,1999,5475,2001,5473,2004,5472,2004,5478,2004,5486,1985,5486,1975,5486,1970,5483,1962,5481,1959,5478,1957xe" filled="true" fillcolor="#231f20" stroked="false">
                <v:path arrowok="t"/>
                <v:fill type="solid"/>
              </v:shape>
            </v:group>
            <v:group style="position:absolute;left:5494;top:1954;width:27;height:52" coordorigin="5494,1954" coordsize="27,52">
              <v:shape style="position:absolute;left:5494;top:1954;width:27;height:52" coordorigin="5494,1954" coordsize="27,52" path="m5520,2004l5495,2004,5495,2006,5520,2006,5520,2004xe" filled="true" fillcolor="#231f20" stroked="false">
                <v:path arrowok="t"/>
                <v:fill type="solid"/>
              </v:shape>
              <v:shape style="position:absolute;left:5494;top:1954;width:27;height:52" coordorigin="5494,1954" coordsize="27,52" path="m5513,1963l5500,1963,5500,1963,5502,1964,5502,1964,5502,1965,5502,2001,5502,2002,5501,2003,5499,2004,5498,2004,5517,2004,5513,2001,5513,1963xe" filled="true" fillcolor="#231f20" stroked="false">
                <v:path arrowok="t"/>
                <v:fill type="solid"/>
              </v:shape>
              <v:shape style="position:absolute;left:5494;top:1954;width:27;height:52" coordorigin="5494,1954" coordsize="27,52" path="m5513,1954l5512,1954,5494,1963,5495,1964,5496,1963,5498,1963,5513,1963,5513,1954xe" filled="true" fillcolor="#231f20" stroked="false">
                <v:path arrowok="t"/>
                <v:fill type="solid"/>
              </v:shape>
            </v:group>
            <v:group style="position:absolute;left:5528;top:1954;width:32;height:53" coordorigin="5528,1954" coordsize="32,53">
              <v:shape style="position:absolute;left:5528;top:1954;width:32;height:53" coordorigin="5528,1954" coordsize="32,53" path="m5547,1954l5541,1954,5538,1955,5528,1985,5529,1989,5541,2007,5546,2007,5548,2006,5551,2004,5551,2004,5543,2004,5542,2004,5539,1964,5540,1960,5540,1958,5542,1957,5543,1957,5551,1957,5549,1955,5547,1954xe" filled="true" fillcolor="#231f20" stroked="false">
                <v:path arrowok="t"/>
                <v:fill type="solid"/>
              </v:shape>
              <v:shape style="position:absolute;left:5528;top:1954;width:32;height:53" coordorigin="5528,1954" coordsize="32,53" path="m5551,1957l5545,1957,5546,1957,5547,1959,5548,1961,5548,1964,5548,1989,5548,1999,5548,2001,5546,2004,5545,2004,5551,2004,5559,1985,5559,1975,5559,1970,5556,1962,5554,1959,5551,1957xe" filled="true" fillcolor="#231f20" stroked="false">
                <v:path arrowok="t"/>
                <v:fill type="solid"/>
              </v:shape>
            </v:group>
            <v:group style="position:absolute;left:5786;top:1578;width:53;height:50" coordorigin="5786,1578" coordsize="53,50">
              <v:shape style="position:absolute;left:5786;top:1578;width:53;height:50" coordorigin="5786,1578" coordsize="53,50" path="m5813,1578l5819,1597,5839,1597,5823,1609,5829,1628,5813,1617,5796,1628,5803,1609,5786,1597,5806,1597,5813,1578xe" filled="false" stroked="true" strokeweight=".258pt" strokecolor="#231f20">
                <v:path arrowok="t"/>
              </v:shape>
            </v:group>
            <v:group style="position:absolute;left:5714;top:1463;width:53;height:51" coordorigin="5714,1463" coordsize="53,51">
              <v:shape style="position:absolute;left:5714;top:1463;width:53;height:51" coordorigin="5714,1463" coordsize="53,51" path="m5740,1463l5746,1482,5766,1482,5750,1494,5756,1513,5740,1501,5724,1513,5730,1494,5714,1482,5734,1482,5740,1463xe" filled="false" stroked="true" strokeweight=".258pt" strokecolor="#231f20">
                <v:path arrowok="t"/>
              </v:shape>
            </v:group>
            <v:group style="position:absolute;left:5626;top:1527;width:53;height:50" coordorigin="5626,1527" coordsize="53,50">
              <v:shape style="position:absolute;left:5626;top:1527;width:53;height:50" coordorigin="5626,1527" coordsize="53,50" path="m5652,1527l5658,1546,5678,1546,5662,1557,5668,1577,5652,1565,5636,1577,5642,1557,5626,1546,5646,1546,5652,1527xe" filled="false" stroked="true" strokeweight=".258pt" strokecolor="#231f20">
                <v:path arrowok="t"/>
              </v:shape>
            </v:group>
            <v:group style="position:absolute;left:5706;top:1604;width:43;height:41" coordorigin="5706,1604" coordsize="43,41">
              <v:shape style="position:absolute;left:5706;top:1604;width:43;height:41" coordorigin="5706,1604" coordsize="43,41" path="m5728,1604l5733,1620,5749,1620,5736,1629,5741,1645,5728,1635,5715,1645,5720,1629,5706,1620,5723,1620,5728,1604xe" filled="false" stroked="true" strokeweight=".209pt" strokecolor="#231f20">
                <v:path arrowok="t"/>
              </v:shape>
            </v:group>
            <v:group style="position:absolute;left:5576;top:1426;width:213;height:344" coordorigin="5576,1426" coordsize="213,344">
              <v:shape style="position:absolute;left:5576;top:1426;width:213;height:344" coordorigin="5576,1426" coordsize="213,344" path="m5576,1426l5639,1457,5694,1502,5740,1558,5772,1623,5789,1694,5786,1770e" filled="false" stroked="true" strokeweight=".758pt" strokecolor="#231f20">
                <v:path arrowok="t"/>
              </v:shape>
            </v:group>
            <v:group style="position:absolute;left:5278;top:1857;width:489;height:206" coordorigin="5278,1857" coordsize="489,206">
              <v:shape style="position:absolute;left:5278;top:1857;width:489;height:206" coordorigin="5278,1857" coordsize="489,206" path="m5766,1857l5728,1922,5676,1978,5613,2023,5541,2052,5464,2062,5414,2058,5366,2047,5321,2029,5278,2004e" filled="false" stroked="true" strokeweight=".758pt" strokecolor="#231f20">
                <v:path arrowok="t"/>
              </v:shape>
            </v:group>
            <v:group style="position:absolute;left:5022;top:1295;width:879;height:879" coordorigin="5022,1295" coordsize="879,879">
              <v:shape style="position:absolute;left:5022;top:1295;width:879;height:879" coordorigin="5022,1295" coordsize="879,879" path="m5462,1295l5533,1301,5601,1317,5664,1344,5721,1380,5773,1424,5817,1475,5852,1532,5879,1595,5896,1663,5901,1734,5896,1806,5879,1873,5852,1936,5817,1994,5773,2045,5721,2089,5664,2125,5601,2151,5533,2168,5462,2174,5391,2168,5323,2151,5260,2125,5202,2089,5151,2045,5107,1994,5072,1936,5045,1873,5028,1806,5022,1734,5028,1663,5045,1595,5072,1532,5107,1475,5151,1424,5202,1380,5260,1344,5323,1317,5391,1301,5462,1295xe" filled="false" stroked="true" strokeweight=".567pt" strokecolor="#231f20">
                <v:path arrowok="t"/>
              </v:shape>
              <v:shape style="position:absolute;left:5323;top:2017;width:288;height:118" type="#_x0000_t75" stroked="false">
                <v:imagedata r:id="rId231" o:title=""/>
              </v:shape>
            </v:group>
            <w10:wrap type="topAndBottom"/>
          </v:group>
        </w:pict>
      </w:r>
      <w:r>
        <w:rPr/>
        <w:pict>
          <v:group style="position:absolute;margin-left:299.713989pt;margin-top:64.447212pt;width:44.55pt;height:44.55pt;mso-position-horizontal-relative:page;mso-position-vertical-relative:paragraph;z-index:4840;mso-wrap-distance-left:0;mso-wrap-distance-right:0" coordorigin="5994,1289" coordsize="891,891">
            <v:group style="position:absolute;left:6000;top:1295;width:879;height:879" coordorigin="6000,1295" coordsize="879,879">
              <v:shape style="position:absolute;left:6000;top:1295;width:879;height:879" coordorigin="6000,1295" coordsize="879,879" path="m6440,1295l6368,1301,6301,1317,6238,1344,6180,1380,6129,1424,6085,1475,6049,1532,6023,1595,6006,1663,6000,1734,6006,1806,6023,1873,6049,1936,6085,1994,6129,2045,6180,2089,6238,2125,6301,2151,6368,2168,6440,2174,6511,2168,6579,2151,6642,2125,6699,2089,6750,2045,6794,1994,6830,1936,6857,1873,6873,1806,6879,1734,6873,1663,6857,1595,6830,1532,6794,1475,6750,1424,6699,1380,6642,1344,6579,1317,6511,1301,6440,1295xe" filled="true" fillcolor="#d1d3d4" stroked="false">
                <v:path arrowok="t"/>
                <v:fill type="solid"/>
              </v:shape>
            </v:group>
            <v:group style="position:absolute;left:6000;top:1295;width:879;height:879" coordorigin="6000,1295" coordsize="879,879">
              <v:shape style="position:absolute;left:6000;top:1295;width:879;height:879" coordorigin="6000,1295" coordsize="879,879" path="m6440,1295l6511,1301,6579,1317,6642,1344,6699,1380,6750,1424,6794,1475,6830,1532,6857,1595,6873,1663,6879,1734,6873,1806,6857,1873,6830,1936,6794,1994,6750,2045,6699,2089,6642,2125,6579,2151,6511,2168,6440,2174,6368,2168,6301,2151,6238,2125,6180,2089,6129,2045,6085,1994,6049,1936,6023,1873,6006,1806,6000,1734,6006,1663,6023,1595,6049,1532,6085,1475,6129,1424,6180,1380,6238,1344,6301,1317,6368,1301,6440,1295xe" filled="false" stroked="true" strokeweight=".425pt" strokecolor="#231f20">
                <v:path arrowok="t"/>
              </v:shape>
            </v:group>
            <v:group style="position:absolute;left:6204;top:1678;width:220;height:428" coordorigin="6204,1678" coordsize="220,428">
              <v:shape style="position:absolute;left:6204;top:1678;width:220;height:428" coordorigin="6204,1678" coordsize="220,428" path="m6204,2105l6423,1678e" filled="false" stroked="true" strokeweight=".292pt" strokecolor="#6d6e71">
                <v:path arrowok="t"/>
              </v:shape>
            </v:group>
            <v:group style="position:absolute;left:6467;top:1326;width:137;height:267" coordorigin="6467,1326" coordsize="137,267">
              <v:shape style="position:absolute;left:6467;top:1326;width:137;height:267" coordorigin="6467,1326" coordsize="137,267" path="m6467,1593l6603,1326e" filled="false" stroked="true" strokeweight=".292pt" strokecolor="#6d6e71">
                <v:path arrowok="t"/>
              </v:shape>
            </v:group>
            <v:group style="position:absolute;left:6010;top:1438;width:107;height:207" coordorigin="6010,1438" coordsize="107,207">
              <v:shape style="position:absolute;left:6010;top:1438;width:107;height:207" coordorigin="6010,1438" coordsize="107,207" path="m6010,1644l6116,1438e" filled="false" stroked="true" strokeweight=".292pt" strokecolor="#6d6e71">
                <v:path arrowok="t"/>
              </v:shape>
            </v:group>
            <v:group style="position:absolute;left:6002;top:1401;width:151;height:295" coordorigin="6002,1401" coordsize="151,295">
              <v:shape style="position:absolute;left:6002;top:1401;width:151;height:295" coordorigin="6002,1401" coordsize="151,295" path="m6002,1695l6153,1401e" filled="false" stroked="true" strokeweight=".292pt" strokecolor="#6d6e71">
                <v:path arrowok="t"/>
              </v:shape>
            </v:group>
            <v:group style="position:absolute;left:6000;top:1377;width:185;height:359" coordorigin="6000,1377" coordsize="185,359">
              <v:shape style="position:absolute;left:6000;top:1377;width:185;height:359" coordorigin="6000,1377" coordsize="185,359" path="m6000,1735l6184,1377e" filled="false" stroked="true" strokeweight=".292pt" strokecolor="#6d6e71">
                <v:path arrowok="t"/>
              </v:shape>
            </v:group>
            <v:group style="position:absolute;left:6002;top:1358;width:212;height:411" coordorigin="6002,1358" coordsize="212,411">
              <v:shape style="position:absolute;left:6002;top:1358;width:212;height:411" coordorigin="6002,1358" coordsize="212,411" path="m6002,1769l6213,1358e" filled="false" stroked="true" strokeweight=".292pt" strokecolor="#6d6e71">
                <v:path arrowok="t"/>
              </v:shape>
            </v:group>
            <v:group style="position:absolute;left:6005;top:1343;width:234;height:456" coordorigin="6005,1343" coordsize="234,456">
              <v:shape style="position:absolute;left:6005;top:1343;width:234;height:456" coordorigin="6005,1343" coordsize="234,456" path="m6005,1799l6239,1343e" filled="false" stroked="true" strokeweight=".292pt" strokecolor="#6d6e71">
                <v:path arrowok="t"/>
              </v:shape>
            </v:group>
            <v:group style="position:absolute;left:6010;top:1332;width:254;height:495" coordorigin="6010,1332" coordsize="254,495">
              <v:shape style="position:absolute;left:6010;top:1332;width:254;height:495" coordorigin="6010,1332" coordsize="254,495" path="m6010,1826l6264,1332e" filled="false" stroked="true" strokeweight=".292pt" strokecolor="#6d6e71">
                <v:path arrowok="t"/>
              </v:shape>
            </v:group>
            <v:group style="position:absolute;left:6016;top:1322;width:272;height:529" coordorigin="6016,1322" coordsize="272,529">
              <v:shape style="position:absolute;left:6016;top:1322;width:272;height:529" coordorigin="6016,1322" coordsize="272,529" path="m6016,1851l6287,1322e" filled="false" stroked="true" strokeweight=".292pt" strokecolor="#6d6e71">
                <v:path arrowok="t"/>
              </v:shape>
            </v:group>
            <v:group style="position:absolute;left:6023;top:1314;width:288;height:560" coordorigin="6023,1314" coordsize="288,560">
              <v:shape style="position:absolute;left:6023;top:1314;width:288;height:560" coordorigin="6023,1314" coordsize="288,560" path="m6023,1874l6310,1314e" filled="false" stroked="true" strokeweight=".292pt" strokecolor="#6d6e71">
                <v:path arrowok="t"/>
              </v:shape>
            </v:group>
            <v:group style="position:absolute;left:6031;top:1308;width:302;height:587" coordorigin="6031,1308" coordsize="302,587">
              <v:shape style="position:absolute;left:6031;top:1308;width:302;height:587" coordorigin="6031,1308" coordsize="302,587" path="m6031,1895l6332,1308e" filled="false" stroked="true" strokeweight=".292pt" strokecolor="#6d6e71">
                <v:path arrowok="t"/>
              </v:shape>
            </v:group>
            <v:group style="position:absolute;left:6039;top:1303;width:315;height:612" coordorigin="6039,1303" coordsize="315,612">
              <v:shape style="position:absolute;left:6039;top:1303;width:315;height:612" coordorigin="6039,1303" coordsize="315,612" path="m6039,1915l6353,1303e" filled="false" stroked="true" strokeweight=".292pt" strokecolor="#6d6e71">
                <v:path arrowok="t"/>
              </v:shape>
            </v:group>
            <v:group style="position:absolute;left:6048;top:1300;width:326;height:634" coordorigin="6048,1300" coordsize="326,634">
              <v:shape style="position:absolute;left:6048;top:1300;width:326;height:634" coordorigin="6048,1300" coordsize="326,634" path="m6048,1934l6374,1300e" filled="false" stroked="true" strokeweight=".292pt" strokecolor="#6d6e71">
                <v:path arrowok="t"/>
              </v:shape>
            </v:group>
            <v:group style="position:absolute;left:6058;top:1297;width:336;height:655" coordorigin="6058,1297" coordsize="336,655">
              <v:shape style="position:absolute;left:6058;top:1297;width:336;height:655" coordorigin="6058,1297" coordsize="336,655" path="m6058,1952l6394,1297e" filled="false" stroked="true" strokeweight=".292pt" strokecolor="#6d6e71">
                <v:path arrowok="t"/>
              </v:shape>
            </v:group>
            <v:group style="position:absolute;left:6068;top:1296;width:346;height:673" coordorigin="6068,1296" coordsize="346,673">
              <v:shape style="position:absolute;left:6068;top:1296;width:346;height:673" coordorigin="6068,1296" coordsize="346,673" path="m6068,1968l6413,1296e" filled="false" stroked="true" strokeweight=".292pt" strokecolor="#6d6e71">
                <v:path arrowok="t"/>
              </v:shape>
            </v:group>
            <v:group style="position:absolute;left:6078;top:1295;width:354;height:690" coordorigin="6078,1295" coordsize="354,690">
              <v:shape style="position:absolute;left:6078;top:1295;width:354;height:690" coordorigin="6078,1295" coordsize="354,690" path="m6078,1984l6432,1295e" filled="false" stroked="true" strokeweight=".292pt" strokecolor="#6d6e71">
                <v:path arrowok="t"/>
              </v:shape>
            </v:group>
            <v:group style="position:absolute;left:6089;top:1295;width:362;height:705" coordorigin="6089,1295" coordsize="362,705">
              <v:shape style="position:absolute;left:6089;top:1295;width:362;height:705" coordorigin="6089,1295" coordsize="362,705" path="m6089,1999l6451,1295e" filled="false" stroked="true" strokeweight=".292pt" strokecolor="#6d6e71">
                <v:path arrowok="t"/>
              </v:shape>
            </v:group>
            <v:group style="position:absolute;left:6101;top:1633;width:196;height:381" coordorigin="6101,1633" coordsize="196,381">
              <v:shape style="position:absolute;left:6101;top:1633;width:196;height:381" coordorigin="6101,1633" coordsize="196,381" path="m6101,2014l6296,1633e" filled="false" stroked="true" strokeweight=".292pt" strokecolor="#6d6e71">
                <v:path arrowok="t"/>
              </v:shape>
            </v:group>
            <v:group style="position:absolute;left:6325;top:1296;width:145;height:281" coordorigin="6325,1296" coordsize="145,281">
              <v:shape style="position:absolute;left:6325;top:1296;width:145;height:281" coordorigin="6325,1296" coordsize="145,281" path="m6325,1577l6469,1296e" filled="false" stroked="true" strokeweight=".292pt" strokecolor="#6d6e71">
                <v:path arrowok="t"/>
              </v:shape>
            </v:group>
            <v:group style="position:absolute;left:6112;top:1647;width:196;height:381" coordorigin="6112,1647" coordsize="196,381">
              <v:shape style="position:absolute;left:6112;top:1647;width:196;height:381" coordorigin="6112,1647" coordsize="196,381" path="m6112,2027l6308,1647e" filled="false" stroked="true" strokeweight=".292pt" strokecolor="#6d6e71">
                <v:path arrowok="t"/>
              </v:shape>
            </v:group>
            <v:group style="position:absolute;left:6343;top:1298;width:145;height:282" coordorigin="6343,1298" coordsize="145,282">
              <v:shape style="position:absolute;left:6343;top:1298;width:145;height:282" coordorigin="6343,1298" coordsize="145,282" path="m6343,1579l6487,1298e" filled="false" stroked="true" strokeweight=".292pt" strokecolor="#6d6e71">
                <v:path arrowok="t"/>
              </v:shape>
            </v:group>
            <v:group style="position:absolute;left:6124;top:1658;width:197;height:383" coordorigin="6124,1658" coordsize="197,383">
              <v:shape style="position:absolute;left:6124;top:1658;width:197;height:383" coordorigin="6124,1658" coordsize="197,383" path="m6124,2040l6321,1658e" filled="false" stroked="true" strokeweight=".292pt" strokecolor="#6d6e71">
                <v:path arrowok="t"/>
              </v:shape>
            </v:group>
            <v:group style="position:absolute;left:6361;top:1300;width:144;height:279" coordorigin="6361,1300" coordsize="144,279">
              <v:shape style="position:absolute;left:6361;top:1300;width:144;height:279" coordorigin="6361,1300" coordsize="144,279" path="m6361,1579l6505,1300e" filled="false" stroked="true" strokeweight=".292pt" strokecolor="#6d6e71">
                <v:path arrowok="t"/>
              </v:shape>
            </v:group>
            <v:group style="position:absolute;left:6137;top:1663;width:200;height:390" coordorigin="6137,1663" coordsize="200,390">
              <v:shape style="position:absolute;left:6137;top:1663;width:200;height:390" coordorigin="6137,1663" coordsize="200,390" path="m6137,2053l6337,1663e" filled="false" stroked="true" strokeweight=".292pt" strokecolor="#6d6e71">
                <v:path arrowok="t"/>
              </v:shape>
            </v:group>
            <v:group style="position:absolute;left:6379;top:1303;width:143;height:278" coordorigin="6379,1303" coordsize="143,278">
              <v:shape style="position:absolute;left:6379;top:1303;width:143;height:278" coordorigin="6379,1303" coordsize="143,278" path="m6379,1580l6522,1303e" filled="false" stroked="true" strokeweight=".292pt" strokecolor="#6d6e71">
                <v:path arrowok="t"/>
              </v:shape>
            </v:group>
            <v:group style="position:absolute;left:6150;top:1667;width:205;height:398" coordorigin="6150,1667" coordsize="205,398">
              <v:shape style="position:absolute;left:6150;top:1667;width:205;height:398" coordorigin="6150,1667" coordsize="205,398" path="m6150,2064l6354,1667e" filled="false" stroked="true" strokeweight=".292pt" strokecolor="#6d6e71">
                <v:path arrowok="t"/>
              </v:shape>
            </v:group>
            <v:group style="position:absolute;left:6397;top:1306;width:142;height:276" coordorigin="6397,1306" coordsize="142,276">
              <v:shape style="position:absolute;left:6397;top:1306;width:142;height:276" coordorigin="6397,1306" coordsize="142,276" path="m6397,1582l6539,1306e" filled="false" stroked="true" strokeweight=".292pt" strokecolor="#6d6e71">
                <v:path arrowok="t"/>
              </v:shape>
            </v:group>
            <v:group style="position:absolute;left:6163;top:1669;width:209;height:407" coordorigin="6163,1669" coordsize="209,407">
              <v:shape style="position:absolute;left:6163;top:1669;width:209;height:407" coordorigin="6163,1669" coordsize="209,407" path="m6163,2075l6372,1669e" filled="false" stroked="true" strokeweight=".292pt" strokecolor="#6d6e71">
                <v:path arrowok="t"/>
              </v:shape>
            </v:group>
            <v:group style="position:absolute;left:6415;top:1310;width:141;height:274" coordorigin="6415,1310" coordsize="141,274">
              <v:shape style="position:absolute;left:6415;top:1310;width:141;height:274" coordorigin="6415,1310" coordsize="141,274" path="m6415,1584l6555,1310e" filled="false" stroked="true" strokeweight=".292pt" strokecolor="#6d6e71">
                <v:path arrowok="t"/>
              </v:shape>
            </v:group>
            <v:group style="position:absolute;left:6176;top:1671;width:213;height:415" coordorigin="6176,1671" coordsize="213,415">
              <v:shape style="position:absolute;left:6176;top:1671;width:213;height:415" coordorigin="6176,1671" coordsize="213,415" path="m6176,2086l6389,1671e" filled="false" stroked="true" strokeweight=".292pt" strokecolor="#6d6e71">
                <v:path arrowok="t"/>
              </v:shape>
            </v:group>
            <v:group style="position:absolute;left:6432;top:1315;width:140;height:272" coordorigin="6432,1315" coordsize="140,272">
              <v:shape style="position:absolute;left:6432;top:1315;width:140;height:272" coordorigin="6432,1315" coordsize="140,272" path="m6432,1587l6572,1315e" filled="false" stroked="true" strokeweight=".292pt" strokecolor="#6d6e71">
                <v:path arrowok="t"/>
              </v:shape>
            </v:group>
            <v:group style="position:absolute;left:6190;top:1674;width:217;height:422" coordorigin="6190,1674" coordsize="217,422">
              <v:shape style="position:absolute;left:6190;top:1674;width:217;height:422" coordorigin="6190,1674" coordsize="217,422" path="m6190,2095l6406,1674e" filled="false" stroked="true" strokeweight=".292pt" strokecolor="#6d6e71">
                <v:path arrowok="t"/>
              </v:shape>
            </v:group>
            <v:group style="position:absolute;left:6449;top:1321;width:139;height:270" coordorigin="6449,1321" coordsize="139,270">
              <v:shape style="position:absolute;left:6449;top:1321;width:139;height:270" coordorigin="6449,1321" coordsize="139,270" path="m6449,1590l6588,1321e" filled="false" stroked="true" strokeweight=".292pt" strokecolor="#6d6e71">
                <v:path arrowok="t"/>
              </v:shape>
              <v:shape style="position:absolute;left:6109;top:1432;width:279;height:393" type="#_x0000_t75" stroked="false">
                <v:imagedata r:id="rId239" o:title=""/>
              </v:shape>
            </v:group>
            <v:group style="position:absolute;left:6078;top:1859;width:61;height:70" coordorigin="6078,1859" coordsize="61,70">
              <v:shape style="position:absolute;left:6078;top:1859;width:61;height:70" coordorigin="6078,1859" coordsize="61,70" path="m6119,1859l6101,1859,6093,1863,6081,1875,6078,1884,6078,1906,6081,1914,6093,1926,6101,1929,6117,1929,6123,1927,6133,1920,6135,1918,6105,1918,6101,1916,6094,1909,6093,1902,6093,1886,6094,1880,6101,1873,6105,1871,6135,1871,6135,1870,6126,1862,6119,1859xe" filled="true" fillcolor="#231f20" stroked="false">
                <v:path arrowok="t"/>
                <v:fill type="solid"/>
              </v:shape>
              <v:shape style="position:absolute;left:6078;top:1859;width:61;height:70" coordorigin="6078,1859" coordsize="61,70" path="m6125,1903l6124,1908,6122,1912,6117,1916,6114,1918,6135,1918,6137,1915,6139,1907,6125,1903xe" filled="true" fillcolor="#231f20" stroked="false">
                <v:path arrowok="t"/>
                <v:fill type="solid"/>
              </v:shape>
              <v:shape style="position:absolute;left:6078;top:1859;width:61;height:70" coordorigin="6078,1859" coordsize="61,70" path="m6135,1871l6114,1871,6117,1872,6122,1876,6124,1879,6125,1882,6138,1879,6137,1874,6135,1871xe" filled="true" fillcolor="#231f20" stroked="false">
                <v:path arrowok="t"/>
                <v:fill type="solid"/>
              </v:shape>
            </v:group>
            <v:group style="position:absolute;left:6151;top:1861;width:53;height:68" coordorigin="6151,1861" coordsize="53,68">
              <v:shape style="position:absolute;left:6151;top:1861;width:53;height:68" coordorigin="6151,1861" coordsize="53,68" path="m6202,1861l6151,1861,6151,1928,6203,1928,6203,1917,6165,1917,6165,1898,6199,1898,6199,1887,6165,1887,6165,1872,6202,1872,6202,1861xe" filled="true" fillcolor="#231f20" stroked="false">
                <v:path arrowok="t"/>
                <v:fill type="solid"/>
              </v:shape>
            </v:group>
            <v:group style="position:absolute;left:6215;top:1861;width:55;height:68" coordorigin="6215,1861" coordsize="55,68">
              <v:shape style="position:absolute;left:6215;top:1861;width:55;height:68" coordorigin="6215,1861" coordsize="55,68" path="m6229,1861l6215,1861,6215,1928,6228,1928,6228,1884,6243,1884,6229,1861xe" filled="true" fillcolor="#231f20" stroked="false">
                <v:path arrowok="t"/>
                <v:fill type="solid"/>
              </v:shape>
              <v:shape style="position:absolute;left:6215;top:1861;width:55;height:68" coordorigin="6215,1861" coordsize="55,68" path="m6243,1884l6228,1884,6256,1928,6270,1928,6270,1906,6257,1906,6243,1884xe" filled="true" fillcolor="#231f20" stroked="false">
                <v:path arrowok="t"/>
                <v:fill type="solid"/>
              </v:shape>
              <v:shape style="position:absolute;left:6215;top:1861;width:55;height:68" coordorigin="6215,1861" coordsize="55,68" path="m6270,1861l6257,1861,6257,1906,6270,1906,6270,1861xe" filled="true" fillcolor="#231f20" stroked="false">
                <v:path arrowok="t"/>
                <v:fill type="solid"/>
              </v:shape>
            </v:group>
            <v:group style="position:absolute;left:6280;top:1861;width:55;height:68" coordorigin="6280,1861" coordsize="55,68">
              <v:shape style="position:absolute;left:6280;top:1861;width:55;height:68" coordorigin="6280,1861" coordsize="55,68" path="m6314,1872l6300,1872,6300,1928,6314,1928,6314,1872xe" filled="true" fillcolor="#231f20" stroked="false">
                <v:path arrowok="t"/>
                <v:fill type="solid"/>
              </v:shape>
              <v:shape style="position:absolute;left:6280;top:1861;width:55;height:68" coordorigin="6280,1861" coordsize="55,68" path="m6334,1861l6280,1861,6280,1872,6334,1872,6334,1861xe" filled="true" fillcolor="#231f20" stroked="false">
                <v:path arrowok="t"/>
                <v:fill type="solid"/>
              </v:shape>
            </v:group>
            <v:group style="position:absolute;left:6329;top:1861;width:70;height:68" coordorigin="6329,1861" coordsize="70,68">
              <v:shape style="position:absolute;left:6329;top:1861;width:70;height:68" coordorigin="6329,1861" coordsize="70,68" path="m6371,1861l6356,1861,6329,1928,6344,1928,6350,1913,6392,1913,6388,1901,6354,1901,6363,1876,6377,1876,6371,1861xe" filled="true" fillcolor="#231f20" stroked="false">
                <v:path arrowok="t"/>
                <v:fill type="solid"/>
              </v:shape>
              <v:shape style="position:absolute;left:6329;top:1861;width:70;height:68" coordorigin="6329,1861" coordsize="70,68" path="m6392,1913l6377,1913,6383,1928,6399,1928,6392,1913xe" filled="true" fillcolor="#231f20" stroked="false">
                <v:path arrowok="t"/>
                <v:fill type="solid"/>
              </v:shape>
              <v:shape style="position:absolute;left:6329;top:1861;width:70;height:68" coordorigin="6329,1861" coordsize="70,68" path="m6377,1876l6363,1876,6373,1901,6388,1901,6377,1876xe" filled="true" fillcolor="#231f20" stroked="false">
                <v:path arrowok="t"/>
                <v:fill type="solid"/>
              </v:shape>
            </v:group>
            <v:group style="position:absolute;left:6392;top:1861;width:65;height:68" coordorigin="6392,1861" coordsize="65,68">
              <v:shape style="position:absolute;left:6392;top:1861;width:65;height:68" coordorigin="6392,1861" coordsize="65,68" path="m6407,1861l6392,1861,6416,1928,6431,1928,6438,1911,6424,1911,6407,1861xe" filled="true" fillcolor="#231f20" stroked="false">
                <v:path arrowok="t"/>
                <v:fill type="solid"/>
              </v:shape>
              <v:shape style="position:absolute;left:6392;top:1861;width:65;height:68" coordorigin="6392,1861" coordsize="65,68" path="m6456,1861l6441,1861,6424,1911,6438,1911,6456,1861xe" filled="true" fillcolor="#231f20" stroked="false">
                <v:path arrowok="t"/>
                <v:fill type="solid"/>
              </v:shape>
            </v:group>
            <v:group style="position:absolute;left:6460;top:1859;width:67;height:70" coordorigin="6460,1859" coordsize="67,70">
              <v:shape style="position:absolute;left:6460;top:1859;width:67;height:70" coordorigin="6460,1859" coordsize="67,70" path="m6504,1859l6488,1859,6483,1860,6460,1888,6460,1906,6463,1914,6475,1926,6484,1929,6504,1929,6512,1926,6521,1918,6488,1918,6484,1916,6477,1908,6475,1902,6475,1886,6476,1881,6483,1873,6488,1871,6521,1871,6512,1863,6504,1859xe" filled="true" fillcolor="#231f20" stroked="false">
                <v:path arrowok="t"/>
                <v:fill type="solid"/>
              </v:shape>
              <v:shape style="position:absolute;left:6460;top:1859;width:67;height:70" coordorigin="6460,1859" coordsize="67,70" path="m6521,1871l6500,1871,6504,1873,6511,1881,6513,1886,6513,1902,6511,1908,6504,1916,6499,1918,6521,1918,6524,1914,6527,1906,6527,1883,6524,1875,6521,1871xe" filled="true" fillcolor="#231f20" stroked="false">
                <v:path arrowok="t"/>
                <v:fill type="solid"/>
              </v:shape>
            </v:group>
            <v:group style="position:absolute;left:6535;top:1859;width:57;height:70" coordorigin="6535,1859" coordsize="57,70">
              <v:shape style="position:absolute;left:6535;top:1859;width:57;height:70" coordorigin="6535,1859" coordsize="57,70" path="m6548,1905l6535,1906,6536,1914,6538,1919,6548,1927,6554,1929,6569,1929,6574,1928,6582,1925,6585,1923,6588,1918,6559,1918,6556,1917,6551,1913,6549,1909,6548,1905xe" filled="true" fillcolor="#231f20" stroked="false">
                <v:path arrowok="t"/>
                <v:fill type="solid"/>
              </v:shape>
              <v:shape style="position:absolute;left:6535;top:1859;width:57;height:70" coordorigin="6535,1859" coordsize="57,70" path="m6571,1859l6557,1859,6553,1860,6537,1884,6539,1888,6547,1895,6552,1897,6565,1900,6569,1901,6573,1902,6574,1903,6575,1904,6576,1906,6577,1907,6577,1911,6576,1913,6571,1917,6568,1918,6588,1918,6590,1916,6591,1913,6591,1904,6590,1901,6559,1884,6554,1883,6551,1880,6550,1879,6550,1876,6551,1874,6555,1872,6558,1871,6587,1871,6586,1869,6578,1861,6571,1859xe" filled="true" fillcolor="#231f20" stroked="false">
                <v:path arrowok="t"/>
                <v:fill type="solid"/>
              </v:shape>
              <v:shape style="position:absolute;left:6535;top:1859;width:57;height:70" coordorigin="6535,1859" coordsize="57,70" path="m6587,1871l6566,1871,6569,1872,6573,1875,6574,1877,6575,1881,6589,1880,6589,1874,6587,1871xe" filled="true" fillcolor="#231f20" stroked="false">
                <v:path arrowok="t"/>
                <v:fill type="solid"/>
              </v:shape>
            </v:group>
            <v:group style="position:absolute;left:6288;top:1576;width:498;height:418" coordorigin="6288,1576" coordsize="498,418">
              <v:shape style="position:absolute;left:6288;top:1576;width:498;height:418" coordorigin="6288,1576" coordsize="498,418" path="m6288,1576l6401,1582,6495,1600,6571,1626,6631,1655,6709,1709,6764,1770,6786,1832,6780,1890,6750,1940,6700,1975,6636,1993e" filled="false" stroked="true" strokeweight=".758pt" strokecolor="#231f20">
                <v:path arrowok="t"/>
              </v:shape>
            </v:group>
            <v:group style="position:absolute;left:6336;top:1665;width:427;height:265" coordorigin="6336,1665" coordsize="427,265">
              <v:shape style="position:absolute;left:6336;top:1665;width:427;height:265" coordorigin="6336,1665" coordsize="427,265" path="m6336,1665l6427,1678,6516,1705,6597,1743,6667,1787,6721,1836,6754,1884,6763,1930e" filled="false" stroked="true" strokeweight=".758pt" strokecolor="#231f20">
                <v:path arrowok="t"/>
              </v:shape>
            </v:group>
            <v:group style="position:absolute;left:6627;top:1696;width:53;height:51" coordorigin="6627,1696" coordsize="53,51">
              <v:shape style="position:absolute;left:6627;top:1696;width:53;height:51" coordorigin="6627,1696" coordsize="53,51" path="m6653,1696l6659,1715,6680,1715,6663,1727,6670,1746,6653,1734,6637,1746,6643,1727,6627,1715,6647,1715,6653,1696xe" filled="false" stroked="true" strokeweight=".258pt" strokecolor="#231f20">
                <v:path arrowok="t"/>
              </v:shape>
            </v:group>
            <v:group style="position:absolute;left:6396;top:1954;width:32;height:52" coordorigin="6396,1954" coordsize="32,52">
              <v:shape style="position:absolute;left:6396;top:1954;width:32;height:52" coordorigin="6396,1954" coordsize="32,52" path="m6424,1963l6409,1963,6411,1964,6414,1967,6414,1969,6414,1976,6414,1979,6410,1987,6405,1994,6396,2005,6396,2006,6424,2006,6426,1996,6406,1996,6414,1988,6420,1981,6422,1977,6424,1973,6425,1970,6425,1965,6424,1963xe" filled="true" fillcolor="#231f20" stroked="false">
                <v:path arrowok="t"/>
                <v:fill type="solid"/>
              </v:shape>
              <v:shape style="position:absolute;left:6396;top:1954;width:32;height:52" coordorigin="6396,1954" coordsize="32,52" path="m6427,1991l6426,1991,6425,1993,6424,1994,6423,1995,6423,1995,6421,1996,6406,1996,6426,1996,6427,1991xe" filled="true" fillcolor="#231f20" stroked="false">
                <v:path arrowok="t"/>
                <v:fill type="solid"/>
              </v:shape>
              <v:shape style="position:absolute;left:6396;top:1954;width:32;height:52" coordorigin="6396,1954" coordsize="32,52" path="m6414,1954l6408,1954,6405,1955,6400,1960,6398,1963,6397,1968,6398,1969,6400,1965,6403,1963,6424,1963,6422,1959,6420,1957,6416,1955,6414,1954xe" filled="true" fillcolor="#231f20" stroked="false">
                <v:path arrowok="t"/>
                <v:fill type="solid"/>
              </v:shape>
            </v:group>
            <v:group style="position:absolute;left:6433;top:1954;width:32;height:53" coordorigin="6433,1954" coordsize="32,53">
              <v:shape style="position:absolute;left:6433;top:1954;width:32;height:53" coordorigin="6433,1954" coordsize="32,53" path="m6451,1954l6446,1954,6443,1955,6433,1985,6434,1989,6446,2007,6451,2007,6453,2006,6456,2004,6456,2004,6448,2004,6447,2004,6444,1964,6445,1960,6445,1958,6447,1957,6447,1957,6456,1957,6454,1955,6451,1954xe" filled="true" fillcolor="#231f20" stroked="false">
                <v:path arrowok="t"/>
                <v:fill type="solid"/>
              </v:shape>
              <v:shape style="position:absolute;left:6433;top:1954;width:32;height:53" coordorigin="6433,1954" coordsize="32,53" path="m6456,1957l6450,1957,6451,1957,6452,1959,6453,1961,6453,1964,6453,1989,6453,1999,6452,2001,6451,2004,6450,2004,6456,2004,6464,1985,6464,1975,6463,1970,6461,1962,6459,1959,6456,1957xe" filled="true" fillcolor="#231f20" stroked="false">
                <v:path arrowok="t"/>
                <v:fill type="solid"/>
              </v:shape>
            </v:group>
            <v:group style="position:absolute;left:6472;top:1954;width:27;height:52" coordorigin="6472,1954" coordsize="27,52">
              <v:shape style="position:absolute;left:6472;top:1954;width:27;height:52" coordorigin="6472,1954" coordsize="27,52" path="m6498,2004l6472,2004,6472,2006,6498,2006,6498,2004xe" filled="true" fillcolor="#231f20" stroked="false">
                <v:path arrowok="t"/>
                <v:fill type="solid"/>
              </v:shape>
              <v:shape style="position:absolute;left:6472;top:1954;width:27;height:52" coordorigin="6472,1954" coordsize="27,52" path="m6491,1963l6478,1963,6478,1963,6479,1964,6480,1964,6480,1965,6480,2001,6480,2002,6479,2003,6477,2004,6476,2004,6495,2004,6491,2001,6491,1963xe" filled="true" fillcolor="#231f20" stroked="false">
                <v:path arrowok="t"/>
                <v:fill type="solid"/>
              </v:shape>
              <v:shape style="position:absolute;left:6472;top:1954;width:27;height:52" coordorigin="6472,1954" coordsize="27,52" path="m6491,1954l6489,1954,6472,1963,6472,1964,6474,1963,6476,1963,6491,1963,6491,1954xe" filled="true" fillcolor="#231f20" stroked="false">
                <v:path arrowok="t"/>
                <v:fill type="solid"/>
              </v:shape>
            </v:group>
            <v:group style="position:absolute;left:6506;top:1954;width:32;height:53" coordorigin="6506,1954" coordsize="32,53">
              <v:shape style="position:absolute;left:6506;top:1954;width:32;height:53" coordorigin="6506,1954" coordsize="32,53" path="m6524,1954l6519,1954,6516,1955,6506,1985,6506,1989,6519,2007,6524,2007,6525,2006,6529,2004,6529,2004,6521,2004,6520,2004,6517,1964,6518,1960,6518,1958,6520,1957,6520,1957,6529,1957,6527,1955,6524,1954xe" filled="true" fillcolor="#231f20" stroked="false">
                <v:path arrowok="t"/>
                <v:fill type="solid"/>
              </v:shape>
              <v:shape style="position:absolute;left:6506;top:1954;width:32;height:53" coordorigin="6506,1954" coordsize="32,53" path="m6529,1957l6523,1957,6524,1957,6525,1959,6526,1961,6526,1964,6526,1989,6526,1999,6525,2001,6524,2004,6523,2004,6529,2004,6537,1985,6537,1975,6536,1970,6534,1962,6532,1959,6529,1957xe" filled="true" fillcolor="#231f20" stroked="false">
                <v:path arrowok="t"/>
                <v:fill type="solid"/>
              </v:shape>
            </v:group>
            <v:group style="position:absolute;left:6764;top:1578;width:53;height:50" coordorigin="6764,1578" coordsize="53,50">
              <v:shape style="position:absolute;left:6764;top:1578;width:53;height:50" coordorigin="6764,1578" coordsize="53,50" path="m6790,1578l6797,1597,6817,1597,6800,1609,6807,1628,6790,1617,6774,1628,6780,1609,6764,1597,6784,1597,6790,1578xe" filled="false" stroked="true" strokeweight=".258pt" strokecolor="#231f20">
                <v:path arrowok="t"/>
              </v:shape>
            </v:group>
            <v:group style="position:absolute;left:6691;top:1463;width:53;height:51" coordorigin="6691,1463" coordsize="53,51">
              <v:shape style="position:absolute;left:6691;top:1463;width:53;height:51" coordorigin="6691,1463" coordsize="53,51" path="m6718,1463l6724,1482,6744,1482,6728,1494,6734,1513,6718,1501,6702,1513,6708,1494,6691,1482,6712,1482,6718,1463xe" filled="false" stroked="true" strokeweight=".258pt" strokecolor="#231f20">
                <v:path arrowok="t"/>
              </v:shape>
            </v:group>
            <v:group style="position:absolute;left:6603;top:1527;width:53;height:50" coordorigin="6603,1527" coordsize="53,50">
              <v:shape style="position:absolute;left:6603;top:1527;width:53;height:50" coordorigin="6603,1527" coordsize="53,50" path="m6630,1527l6636,1546,6656,1546,6640,1557,6646,1577,6630,1565,6613,1577,6620,1557,6603,1546,6624,1546,6630,1527xe" filled="false" stroked="true" strokeweight=".258pt" strokecolor="#231f20">
                <v:path arrowok="t"/>
              </v:shape>
            </v:group>
            <v:group style="position:absolute;left:6684;top:1604;width:43;height:41" coordorigin="6684,1604" coordsize="43,41">
              <v:shape style="position:absolute;left:6684;top:1604;width:43;height:41" coordorigin="6684,1604" coordsize="43,41" path="m6706,1604l6711,1620,6727,1620,6714,1629,6719,1645,6706,1635,6692,1645,6697,1629,6684,1620,6701,1620,6706,1604xe" filled="false" stroked="true" strokeweight=".209pt" strokecolor="#231f20">
                <v:path arrowok="t"/>
              </v:shape>
            </v:group>
            <v:group style="position:absolute;left:6554;top:1426;width:213;height:344" coordorigin="6554,1426" coordsize="213,344">
              <v:shape style="position:absolute;left:6554;top:1426;width:213;height:344" coordorigin="6554,1426" coordsize="213,344" path="m6554,1426l6616,1457,6672,1502,6717,1558,6750,1623,6766,1694,6764,1770e" filled="false" stroked="true" strokeweight=".758pt" strokecolor="#231f20">
                <v:path arrowok="t"/>
              </v:shape>
            </v:group>
            <v:group style="position:absolute;left:6255;top:1857;width:489;height:206" coordorigin="6255,1857" coordsize="489,206">
              <v:shape style="position:absolute;left:6255;top:1857;width:489;height:206" coordorigin="6255,1857" coordsize="489,206" path="m6744,1857l6706,1922,6654,1978,6591,2023,6519,2052,6442,2062,6392,2058,6344,2047,6298,2029,6255,2004e" filled="false" stroked="true" strokeweight=".758pt" strokecolor="#231f20">
                <v:path arrowok="t"/>
              </v:shape>
            </v:group>
            <v:group style="position:absolute;left:6000;top:1295;width:879;height:879" coordorigin="6000,1295" coordsize="879,879">
              <v:shape style="position:absolute;left:6000;top:1295;width:879;height:879" coordorigin="6000,1295" coordsize="879,879" path="m6440,1295l6511,1301,6579,1317,6642,1344,6699,1380,6750,1424,6794,1475,6830,1532,6857,1595,6873,1663,6879,1734,6873,1806,6857,1873,6830,1936,6794,1994,6750,2045,6699,2089,6642,2125,6579,2151,6511,2168,6440,2174,6368,2168,6301,2151,6238,2125,6180,2089,6129,2045,6085,1994,6049,1936,6023,1873,6006,1806,6000,1734,6006,1663,6023,1595,6049,1532,6085,1475,6129,1424,6180,1380,6238,1344,6301,1317,6368,1301,6440,1295xe" filled="false" stroked="true" strokeweight=".567pt" strokecolor="#231f20">
                <v:path arrowok="t"/>
              </v:shape>
              <v:shape style="position:absolute;left:6301;top:2017;width:288;height:118" type="#_x0000_t75" stroked="false">
                <v:imagedata r:id="rId233" o:title=""/>
              </v:shape>
            </v:group>
            <w10:wrap type="topAndBottom"/>
          </v:group>
        </w:pict>
      </w:r>
      <w:r>
        <w:rPr/>
        <w:pict>
          <v:group style="position:absolute;margin-left:348.604004pt;margin-top:64.447212pt;width:44.55pt;height:44.55pt;mso-position-horizontal-relative:page;mso-position-vertical-relative:paragraph;z-index:4864;mso-wrap-distance-left:0;mso-wrap-distance-right:0" coordorigin="6972,1289" coordsize="891,891">
            <v:group style="position:absolute;left:6978;top:1295;width:879;height:879" coordorigin="6978,1295" coordsize="879,879">
              <v:shape style="position:absolute;left:6978;top:1295;width:879;height:879" coordorigin="6978,1295" coordsize="879,879" path="m7417,1295l7346,1301,7279,1317,7216,1344,7158,1380,7107,1424,7063,1475,7027,1532,7000,1595,6984,1663,6978,1734,6984,1806,7000,1873,7027,1936,7063,1994,7107,2045,7158,2089,7216,2125,7279,2151,7346,2168,7417,2174,7489,2168,7556,2151,7619,2125,7677,2089,7728,2045,7772,1994,7808,1936,7834,1873,7851,1806,7857,1734,7851,1663,7834,1595,7808,1532,7772,1475,7728,1424,7677,1380,7619,1344,7556,1317,7489,1301,7417,1295xe" filled="true" fillcolor="#d1d3d4" stroked="false">
                <v:path arrowok="t"/>
                <v:fill type="solid"/>
              </v:shape>
            </v:group>
            <v:group style="position:absolute;left:6978;top:1295;width:879;height:879" coordorigin="6978,1295" coordsize="879,879">
              <v:shape style="position:absolute;left:6978;top:1295;width:879;height:879" coordorigin="6978,1295" coordsize="879,879" path="m7417,1295l7489,1301,7556,1317,7619,1344,7677,1380,7728,1424,7772,1475,7808,1532,7834,1595,7851,1663,7857,1734,7851,1806,7834,1873,7808,1936,7772,1994,7728,2045,7677,2089,7619,2125,7556,2151,7489,2168,7417,2174,7346,2168,7279,2151,7216,2125,7158,2089,7107,2045,7063,1994,7027,1936,7000,1873,6984,1806,6978,1734,6984,1663,7000,1595,7027,1532,7063,1475,7107,1424,7158,1380,7216,1344,7279,1317,7346,1301,7417,1295xe" filled="false" stroked="true" strokeweight=".425pt" strokecolor="#231f20">
                <v:path arrowok="t"/>
              </v:shape>
            </v:group>
            <v:group style="position:absolute;left:7181;top:1678;width:220;height:428" coordorigin="7181,1678" coordsize="220,428">
              <v:shape style="position:absolute;left:7181;top:1678;width:220;height:428" coordorigin="7181,1678" coordsize="220,428" path="m7181,2105l7401,1678e" filled="false" stroked="true" strokeweight=".292pt" strokecolor="#6d6e71">
                <v:path arrowok="t"/>
              </v:shape>
            </v:group>
            <v:group style="position:absolute;left:7444;top:1326;width:137;height:267" coordorigin="7444,1326" coordsize="137,267">
              <v:shape style="position:absolute;left:7444;top:1326;width:137;height:267" coordorigin="7444,1326" coordsize="137,267" path="m7444,1593l7581,1326e" filled="false" stroked="true" strokeweight=".292pt" strokecolor="#6d6e71">
                <v:path arrowok="t"/>
              </v:shape>
            </v:group>
            <v:group style="position:absolute;left:6987;top:1438;width:107;height:207" coordorigin="6987,1438" coordsize="107,207">
              <v:shape style="position:absolute;left:6987;top:1438;width:107;height:207" coordorigin="6987,1438" coordsize="107,207" path="m6987,1644l7094,1438e" filled="false" stroked="true" strokeweight=".292pt" strokecolor="#6d6e71">
                <v:path arrowok="t"/>
              </v:shape>
            </v:group>
            <v:group style="position:absolute;left:6980;top:1401;width:151;height:295" coordorigin="6980,1401" coordsize="151,295">
              <v:shape style="position:absolute;left:6980;top:1401;width:151;height:295" coordorigin="6980,1401" coordsize="151,295" path="m6980,1695l7131,1401e" filled="false" stroked="true" strokeweight=".292pt" strokecolor="#6d6e71">
                <v:path arrowok="t"/>
              </v:shape>
            </v:group>
            <v:group style="position:absolute;left:6978;top:1377;width:185;height:359" coordorigin="6978,1377" coordsize="185,359">
              <v:shape style="position:absolute;left:6978;top:1377;width:185;height:359" coordorigin="6978,1377" coordsize="185,359" path="m6978,1735l7162,1377e" filled="false" stroked="true" strokeweight=".292pt" strokecolor="#6d6e71">
                <v:path arrowok="t"/>
              </v:shape>
            </v:group>
            <v:group style="position:absolute;left:6979;top:1358;width:212;height:411" coordorigin="6979,1358" coordsize="212,411">
              <v:shape style="position:absolute;left:6979;top:1358;width:212;height:411" coordorigin="6979,1358" coordsize="212,411" path="m6979,1769l7191,1358e" filled="false" stroked="true" strokeweight=".292pt" strokecolor="#6d6e71">
                <v:path arrowok="t"/>
              </v:shape>
            </v:group>
            <v:group style="position:absolute;left:6983;top:1343;width:234;height:456" coordorigin="6983,1343" coordsize="234,456">
              <v:shape style="position:absolute;left:6983;top:1343;width:234;height:456" coordorigin="6983,1343" coordsize="234,456" path="m6983,1799l7217,1343e" filled="false" stroked="true" strokeweight=".292pt" strokecolor="#6d6e71">
                <v:path arrowok="t"/>
              </v:shape>
            </v:group>
            <v:group style="position:absolute;left:6988;top:1332;width:254;height:495" coordorigin="6988,1332" coordsize="254,495">
              <v:shape style="position:absolute;left:6988;top:1332;width:254;height:495" coordorigin="6988,1332" coordsize="254,495" path="m6988,1826l7242,1332e" filled="false" stroked="true" strokeweight=".292pt" strokecolor="#6d6e71">
                <v:path arrowok="t"/>
              </v:shape>
            </v:group>
            <v:group style="position:absolute;left:6994;top:1322;width:272;height:529" coordorigin="6994,1322" coordsize="272,529">
              <v:shape style="position:absolute;left:6994;top:1322;width:272;height:529" coordorigin="6994,1322" coordsize="272,529" path="m6994,1851l7265,1322e" filled="false" stroked="true" strokeweight=".292pt" strokecolor="#6d6e71">
                <v:path arrowok="t"/>
              </v:shape>
            </v:group>
            <v:group style="position:absolute;left:7001;top:1314;width:288;height:560" coordorigin="7001,1314" coordsize="288,560">
              <v:shape style="position:absolute;left:7001;top:1314;width:288;height:560" coordorigin="7001,1314" coordsize="288,560" path="m7001,1874l7288,1314e" filled="false" stroked="true" strokeweight=".292pt" strokecolor="#6d6e71">
                <v:path arrowok="t"/>
              </v:shape>
            </v:group>
            <v:group style="position:absolute;left:7008;top:1308;width:302;height:587" coordorigin="7008,1308" coordsize="302,587">
              <v:shape style="position:absolute;left:7008;top:1308;width:302;height:587" coordorigin="7008,1308" coordsize="302,587" path="m7008,1895l7310,1308e" filled="false" stroked="true" strokeweight=".292pt" strokecolor="#6d6e71">
                <v:path arrowok="t"/>
              </v:shape>
            </v:group>
            <v:group style="position:absolute;left:7017;top:1303;width:315;height:612" coordorigin="7017,1303" coordsize="315,612">
              <v:shape style="position:absolute;left:7017;top:1303;width:315;height:612" coordorigin="7017,1303" coordsize="315,612" path="m7017,1915l7331,1303e" filled="false" stroked="true" strokeweight=".292pt" strokecolor="#6d6e71">
                <v:path arrowok="t"/>
              </v:shape>
            </v:group>
            <v:group style="position:absolute;left:7026;top:1300;width:326;height:634" coordorigin="7026,1300" coordsize="326,634">
              <v:shape style="position:absolute;left:7026;top:1300;width:326;height:634" coordorigin="7026,1300" coordsize="326,634" path="m7026,1934l7351,1300e" filled="false" stroked="true" strokeweight=".292pt" strokecolor="#6d6e71">
                <v:path arrowok="t"/>
              </v:shape>
            </v:group>
            <v:group style="position:absolute;left:7035;top:1297;width:336;height:655" coordorigin="7035,1297" coordsize="336,655">
              <v:shape style="position:absolute;left:7035;top:1297;width:336;height:655" coordorigin="7035,1297" coordsize="336,655" path="m7035,1952l7371,1297e" filled="false" stroked="true" strokeweight=".292pt" strokecolor="#6d6e71">
                <v:path arrowok="t"/>
              </v:shape>
            </v:group>
            <v:group style="position:absolute;left:7046;top:1296;width:346;height:673" coordorigin="7046,1296" coordsize="346,673">
              <v:shape style="position:absolute;left:7046;top:1296;width:346;height:673" coordorigin="7046,1296" coordsize="346,673" path="m7046,1968l7391,1296e" filled="false" stroked="true" strokeweight=".292pt" strokecolor="#6d6e71">
                <v:path arrowok="t"/>
              </v:shape>
            </v:group>
            <v:group style="position:absolute;left:7056;top:1295;width:354;height:690" coordorigin="7056,1295" coordsize="354,690">
              <v:shape style="position:absolute;left:7056;top:1295;width:354;height:690" coordorigin="7056,1295" coordsize="354,690" path="m7056,1984l7410,1295e" filled="false" stroked="true" strokeweight=".292pt" strokecolor="#6d6e71">
                <v:path arrowok="t"/>
              </v:shape>
            </v:group>
            <v:group style="position:absolute;left:7067;top:1295;width:362;height:705" coordorigin="7067,1295" coordsize="362,705">
              <v:shape style="position:absolute;left:7067;top:1295;width:362;height:705" coordorigin="7067,1295" coordsize="362,705" path="m7067,1999l7429,1295e" filled="false" stroked="true" strokeweight=".292pt" strokecolor="#6d6e71">
                <v:path arrowok="t"/>
              </v:shape>
            </v:group>
            <v:group style="position:absolute;left:7078;top:1633;width:196;height:381" coordorigin="7078,1633" coordsize="196,381">
              <v:shape style="position:absolute;left:7078;top:1633;width:196;height:381" coordorigin="7078,1633" coordsize="196,381" path="m7078,2014l7274,1633e" filled="false" stroked="true" strokeweight=".292pt" strokecolor="#6d6e71">
                <v:path arrowok="t"/>
              </v:shape>
            </v:group>
            <v:group style="position:absolute;left:7303;top:1296;width:145;height:281" coordorigin="7303,1296" coordsize="145,281">
              <v:shape style="position:absolute;left:7303;top:1296;width:145;height:281" coordorigin="7303,1296" coordsize="145,281" path="m7303,1577l7447,1296e" filled="false" stroked="true" strokeweight=".292pt" strokecolor="#6d6e71">
                <v:path arrowok="t"/>
              </v:shape>
            </v:group>
            <v:group style="position:absolute;left:7090;top:1647;width:196;height:381" coordorigin="7090,1647" coordsize="196,381">
              <v:shape style="position:absolute;left:7090;top:1647;width:196;height:381" coordorigin="7090,1647" coordsize="196,381" path="m7090,2027l7286,1647e" filled="false" stroked="true" strokeweight=".292pt" strokecolor="#6d6e71">
                <v:path arrowok="t"/>
              </v:shape>
            </v:group>
            <v:group style="position:absolute;left:7320;top:1298;width:145;height:282" coordorigin="7320,1298" coordsize="145,282">
              <v:shape style="position:absolute;left:7320;top:1298;width:145;height:282" coordorigin="7320,1298" coordsize="145,282" path="m7320,1579l7465,1298e" filled="false" stroked="true" strokeweight=".292pt" strokecolor="#6d6e71">
                <v:path arrowok="t"/>
              </v:shape>
            </v:group>
            <v:group style="position:absolute;left:7102;top:1658;width:197;height:383" coordorigin="7102,1658" coordsize="197,383">
              <v:shape style="position:absolute;left:7102;top:1658;width:197;height:383" coordorigin="7102,1658" coordsize="197,383" path="m7102,2040l7299,1658e" filled="false" stroked="true" strokeweight=".292pt" strokecolor="#6d6e71">
                <v:path arrowok="t"/>
              </v:shape>
            </v:group>
            <v:group style="position:absolute;left:7339;top:1300;width:144;height:279" coordorigin="7339,1300" coordsize="144,279">
              <v:shape style="position:absolute;left:7339;top:1300;width:144;height:279" coordorigin="7339,1300" coordsize="144,279" path="m7339,1579l7483,1300e" filled="false" stroked="true" strokeweight=".292pt" strokecolor="#6d6e71">
                <v:path arrowok="t"/>
              </v:shape>
            </v:group>
            <v:group style="position:absolute;left:7115;top:1663;width:200;height:390" coordorigin="7115,1663" coordsize="200,390">
              <v:shape style="position:absolute;left:7115;top:1663;width:200;height:390" coordorigin="7115,1663" coordsize="200,390" path="m7115,2053l7315,1663e" filled="false" stroked="true" strokeweight=".292pt" strokecolor="#6d6e71">
                <v:path arrowok="t"/>
              </v:shape>
            </v:group>
            <v:group style="position:absolute;left:7357;top:1303;width:143;height:278" coordorigin="7357,1303" coordsize="143,278">
              <v:shape style="position:absolute;left:7357;top:1303;width:143;height:278" coordorigin="7357,1303" coordsize="143,278" path="m7357,1580l7500,1303e" filled="false" stroked="true" strokeweight=".292pt" strokecolor="#6d6e71">
                <v:path arrowok="t"/>
              </v:shape>
            </v:group>
            <v:group style="position:absolute;left:7127;top:1667;width:205;height:398" coordorigin="7127,1667" coordsize="205,398">
              <v:shape style="position:absolute;left:7127;top:1667;width:205;height:398" coordorigin="7127,1667" coordsize="205,398" path="m7127,2064l7332,1667e" filled="false" stroked="true" strokeweight=".292pt" strokecolor="#6d6e71">
                <v:path arrowok="t"/>
              </v:shape>
            </v:group>
            <v:group style="position:absolute;left:7375;top:1306;width:142;height:276" coordorigin="7375,1306" coordsize="142,276">
              <v:shape style="position:absolute;left:7375;top:1306;width:142;height:276" coordorigin="7375,1306" coordsize="142,276" path="m7375,1582l7517,1306e" filled="false" stroked="true" strokeweight=".292pt" strokecolor="#6d6e71">
                <v:path arrowok="t"/>
              </v:shape>
            </v:group>
            <v:group style="position:absolute;left:7140;top:1669;width:209;height:407" coordorigin="7140,1669" coordsize="209,407">
              <v:shape style="position:absolute;left:7140;top:1669;width:209;height:407" coordorigin="7140,1669" coordsize="209,407" path="m7140,2075l7349,1669e" filled="false" stroked="true" strokeweight=".292pt" strokecolor="#6d6e71">
                <v:path arrowok="t"/>
              </v:shape>
            </v:group>
            <v:group style="position:absolute;left:7393;top:1310;width:141;height:274" coordorigin="7393,1310" coordsize="141,274">
              <v:shape style="position:absolute;left:7393;top:1310;width:141;height:274" coordorigin="7393,1310" coordsize="141,274" path="m7393,1584l7533,1310e" filled="false" stroked="true" strokeweight=".292pt" strokecolor="#6d6e71">
                <v:path arrowok="t"/>
              </v:shape>
            </v:group>
            <v:group style="position:absolute;left:7154;top:1671;width:213;height:415" coordorigin="7154,1671" coordsize="213,415">
              <v:shape style="position:absolute;left:7154;top:1671;width:213;height:415" coordorigin="7154,1671" coordsize="213,415" path="m7154,2086l7367,1671e" filled="false" stroked="true" strokeweight=".292pt" strokecolor="#6d6e71">
                <v:path arrowok="t"/>
              </v:shape>
            </v:group>
            <v:group style="position:absolute;left:7410;top:1315;width:140;height:272" coordorigin="7410,1315" coordsize="140,272">
              <v:shape style="position:absolute;left:7410;top:1315;width:140;height:272" coordorigin="7410,1315" coordsize="140,272" path="m7410,1587l7550,1315e" filled="false" stroked="true" strokeweight=".292pt" strokecolor="#6d6e71">
                <v:path arrowok="t"/>
              </v:shape>
            </v:group>
            <v:group style="position:absolute;left:7168;top:1674;width:217;height:422" coordorigin="7168,1674" coordsize="217,422">
              <v:shape style="position:absolute;left:7168;top:1674;width:217;height:422" coordorigin="7168,1674" coordsize="217,422" path="m7168,2095l7384,1674e" filled="false" stroked="true" strokeweight=".292pt" strokecolor="#6d6e71">
                <v:path arrowok="t"/>
              </v:shape>
            </v:group>
            <v:group style="position:absolute;left:7427;top:1321;width:139;height:270" coordorigin="7427,1321" coordsize="139,270">
              <v:shape style="position:absolute;left:7427;top:1321;width:139;height:270" coordorigin="7427,1321" coordsize="139,270" path="m7427,1590l7566,1321e" filled="false" stroked="true" strokeweight=".292pt" strokecolor="#6d6e71">
                <v:path arrowok="t"/>
              </v:shape>
              <v:shape style="position:absolute;left:7087;top:1432;width:279;height:393" type="#_x0000_t75" stroked="false">
                <v:imagedata r:id="rId240" o:title=""/>
              </v:shape>
            </v:group>
            <v:group style="position:absolute;left:7056;top:1859;width:61;height:70" coordorigin="7056,1859" coordsize="61,70">
              <v:shape style="position:absolute;left:7056;top:1859;width:61;height:70" coordorigin="7056,1859" coordsize="61,70" path="m7097,1859l7079,1859,7071,1863,7059,1875,7056,1884,7056,1906,7059,1914,7071,1926,7079,1929,7095,1929,7101,1927,7111,1920,7113,1918,7083,1918,7078,1916,7072,1909,7071,1902,7071,1886,7072,1880,7079,1873,7083,1871,7113,1871,7112,1870,7104,1862,7097,1859xe" filled="true" fillcolor="#231f20" stroked="false">
                <v:path arrowok="t"/>
                <v:fill type="solid"/>
              </v:shape>
              <v:shape style="position:absolute;left:7056;top:1859;width:61;height:70" coordorigin="7056,1859" coordsize="61,70" path="m7103,1903l7102,1908,7100,1912,7094,1916,7091,1918,7113,1918,7114,1915,7116,1907,7103,1903xe" filled="true" fillcolor="#231f20" stroked="false">
                <v:path arrowok="t"/>
                <v:fill type="solid"/>
              </v:shape>
              <v:shape style="position:absolute;left:7056;top:1859;width:61;height:70" coordorigin="7056,1859" coordsize="61,70" path="m7113,1871l7092,1871,7095,1872,7100,1876,7102,1879,7102,1882,7116,1879,7115,1874,7113,1871xe" filled="true" fillcolor="#231f20" stroked="false">
                <v:path arrowok="t"/>
                <v:fill type="solid"/>
              </v:shape>
            </v:group>
            <v:group style="position:absolute;left:7128;top:1861;width:53;height:68" coordorigin="7128,1861" coordsize="53,68">
              <v:shape style="position:absolute;left:7128;top:1861;width:53;height:68" coordorigin="7128,1861" coordsize="53,68" path="m7180,1861l7128,1861,7128,1928,7181,1928,7181,1917,7142,1917,7142,1898,7177,1898,7177,1887,7142,1887,7142,1872,7180,1872,7180,1861xe" filled="true" fillcolor="#231f20" stroked="false">
                <v:path arrowok="t"/>
                <v:fill type="solid"/>
              </v:shape>
            </v:group>
            <v:group style="position:absolute;left:7193;top:1861;width:55;height:68" coordorigin="7193,1861" coordsize="55,68">
              <v:shape style="position:absolute;left:7193;top:1861;width:55;height:68" coordorigin="7193,1861" coordsize="55,68" path="m7206,1861l7193,1861,7193,1928,7206,1928,7206,1884,7221,1884,7206,1861xe" filled="true" fillcolor="#231f20" stroked="false">
                <v:path arrowok="t"/>
                <v:fill type="solid"/>
              </v:shape>
              <v:shape style="position:absolute;left:7193;top:1861;width:55;height:68" coordorigin="7193,1861" coordsize="55,68" path="m7221,1884l7206,1884,7234,1928,7248,1928,7248,1906,7235,1906,7221,1884xe" filled="true" fillcolor="#231f20" stroked="false">
                <v:path arrowok="t"/>
                <v:fill type="solid"/>
              </v:shape>
              <v:shape style="position:absolute;left:7193;top:1861;width:55;height:68" coordorigin="7193,1861" coordsize="55,68" path="m7248,1861l7235,1861,7235,1906,7248,1906,7248,1861xe" filled="true" fillcolor="#231f20" stroked="false">
                <v:path arrowok="t"/>
                <v:fill type="solid"/>
              </v:shape>
            </v:group>
            <v:group style="position:absolute;left:7257;top:1861;width:55;height:68" coordorigin="7257,1861" coordsize="55,68">
              <v:shape style="position:absolute;left:7257;top:1861;width:55;height:68" coordorigin="7257,1861" coordsize="55,68" path="m7292,1872l7278,1872,7278,1928,7292,1928,7292,1872xe" filled="true" fillcolor="#231f20" stroked="false">
                <v:path arrowok="t"/>
                <v:fill type="solid"/>
              </v:shape>
              <v:shape style="position:absolute;left:7257;top:1861;width:55;height:68" coordorigin="7257,1861" coordsize="55,68" path="m7312,1861l7257,1861,7257,1872,7312,1872,7312,1861xe" filled="true" fillcolor="#231f20" stroked="false">
                <v:path arrowok="t"/>
                <v:fill type="solid"/>
              </v:shape>
            </v:group>
            <v:group style="position:absolute;left:7307;top:1861;width:70;height:68" coordorigin="7307,1861" coordsize="70,68">
              <v:shape style="position:absolute;left:7307;top:1861;width:70;height:68" coordorigin="7307,1861" coordsize="70,68" path="m7349,1861l7334,1861,7307,1928,7322,1928,7328,1913,7370,1913,7365,1901,7332,1901,7341,1876,7355,1876,7349,1861xe" filled="true" fillcolor="#231f20" stroked="false">
                <v:path arrowok="t"/>
                <v:fill type="solid"/>
              </v:shape>
              <v:shape style="position:absolute;left:7307;top:1861;width:70;height:68" coordorigin="7307,1861" coordsize="70,68" path="m7370,1913l7355,1913,7361,1928,7376,1928,7370,1913xe" filled="true" fillcolor="#231f20" stroked="false">
                <v:path arrowok="t"/>
                <v:fill type="solid"/>
              </v:shape>
              <v:shape style="position:absolute;left:7307;top:1861;width:70;height:68" coordorigin="7307,1861" coordsize="70,68" path="m7355,1876l7341,1876,7351,1901,7365,1901,7355,1876xe" filled="true" fillcolor="#231f20" stroked="false">
                <v:path arrowok="t"/>
                <v:fill type="solid"/>
              </v:shape>
            </v:group>
            <v:group style="position:absolute;left:7370;top:1861;width:65;height:68" coordorigin="7370,1861" coordsize="65,68">
              <v:shape style="position:absolute;left:7370;top:1861;width:65;height:68" coordorigin="7370,1861" coordsize="65,68" path="m7385,1861l7370,1861,7394,1928,7409,1928,7416,1911,7402,1911,7385,1861xe" filled="true" fillcolor="#231f20" stroked="false">
                <v:path arrowok="t"/>
                <v:fill type="solid"/>
              </v:shape>
              <v:shape style="position:absolute;left:7370;top:1861;width:65;height:68" coordorigin="7370,1861" coordsize="65,68" path="m7434,1861l7419,1861,7402,1911,7416,1911,7434,1861xe" filled="true" fillcolor="#231f20" stroked="false">
                <v:path arrowok="t"/>
                <v:fill type="solid"/>
              </v:shape>
            </v:group>
            <v:group style="position:absolute;left:7438;top:1859;width:67;height:70" coordorigin="7438,1859" coordsize="67,70">
              <v:shape style="position:absolute;left:7438;top:1859;width:67;height:70" coordorigin="7438,1859" coordsize="67,70" path="m7482,1859l7466,1859,7461,1860,7438,1888,7438,1906,7441,1914,7453,1926,7461,1929,7482,1929,7490,1926,7498,1918,7466,1918,7462,1916,7454,1908,7452,1902,7453,1886,7454,1881,7461,1873,7466,1871,7498,1871,7490,1863,7482,1859xe" filled="true" fillcolor="#231f20" stroked="false">
                <v:path arrowok="t"/>
                <v:fill type="solid"/>
              </v:shape>
              <v:shape style="position:absolute;left:7438;top:1859;width:67;height:70" coordorigin="7438,1859" coordsize="67,70" path="m7498,1871l7477,1871,7482,1873,7489,1881,7491,1886,7491,1902,7489,1908,7482,1916,7477,1918,7498,1918,7502,1914,7505,1906,7505,1883,7502,1875,7498,1871xe" filled="true" fillcolor="#231f20" stroked="false">
                <v:path arrowok="t"/>
                <v:fill type="solid"/>
              </v:shape>
            </v:group>
            <v:group style="position:absolute;left:7512;top:1859;width:57;height:70" coordorigin="7512,1859" coordsize="57,70">
              <v:shape style="position:absolute;left:7512;top:1859;width:57;height:70" coordorigin="7512,1859" coordsize="57,70" path="m7526,1905l7512,1906,7513,1914,7516,1919,7526,1927,7532,1929,7547,1929,7552,1928,7560,1925,7563,1923,7566,1918,7537,1918,7533,1917,7528,1913,7527,1909,7526,1905xe" filled="true" fillcolor="#231f20" stroked="false">
                <v:path arrowok="t"/>
                <v:fill type="solid"/>
              </v:shape>
              <v:shape style="position:absolute;left:7512;top:1859;width:57;height:70" coordorigin="7512,1859" coordsize="57,70" path="m7549,1859l7535,1859,7530,1860,7515,1884,7517,1888,7524,1895,7530,1897,7543,1900,7547,1901,7551,1902,7552,1903,7553,1904,7554,1906,7555,1907,7555,1911,7554,1913,7549,1917,7546,1918,7566,1918,7567,1916,7569,1913,7569,1904,7568,1901,7536,1884,7532,1883,7529,1880,7528,1879,7528,1876,7529,1874,7533,1872,7536,1871,7565,1871,7564,1869,7555,1861,7549,1859xe" filled="true" fillcolor="#231f20" stroked="false">
                <v:path arrowok="t"/>
                <v:fill type="solid"/>
              </v:shape>
              <v:shape style="position:absolute;left:7512;top:1859;width:57;height:70" coordorigin="7512,1859" coordsize="57,70" path="m7565,1871l7544,1871,7547,1872,7551,1875,7552,1877,7553,1881,7567,1880,7566,1874,7565,1871xe" filled="true" fillcolor="#231f20" stroked="false">
                <v:path arrowok="t"/>
                <v:fill type="solid"/>
              </v:shape>
            </v:group>
            <v:group style="position:absolute;left:7266;top:1576;width:498;height:418" coordorigin="7266,1576" coordsize="498,418">
              <v:shape style="position:absolute;left:7266;top:1576;width:498;height:418" coordorigin="7266,1576" coordsize="498,418" path="m7266,1576l7379,1582,7472,1600,7549,1626,7609,1655,7687,1709,7742,1770,7764,1832,7758,1890,7727,1940,7678,1975,7614,1993e" filled="false" stroked="true" strokeweight=".758pt" strokecolor="#231f20">
                <v:path arrowok="t"/>
              </v:shape>
            </v:group>
            <v:group style="position:absolute;left:7314;top:1665;width:427;height:265" coordorigin="7314,1665" coordsize="427,265">
              <v:shape style="position:absolute;left:7314;top:1665;width:427;height:265" coordorigin="7314,1665" coordsize="427,265" path="m7314,1665l7405,1678,7493,1705,7575,1743,7645,1787,7699,1836,7732,1884,7741,1930e" filled="false" stroked="true" strokeweight=".758pt" strokecolor="#231f20">
                <v:path arrowok="t"/>
              </v:shape>
            </v:group>
            <v:group style="position:absolute;left:7605;top:1696;width:53;height:51" coordorigin="7605,1696" coordsize="53,51">
              <v:shape style="position:absolute;left:7605;top:1696;width:53;height:51" coordorigin="7605,1696" coordsize="53,51" path="m7631,1696l7637,1715,7657,1715,7641,1727,7647,1746,7631,1734,7615,1746,7621,1727,7605,1715,7625,1715,7631,1696xe" filled="false" stroked="true" strokeweight=".258pt" strokecolor="#231f20">
                <v:path arrowok="t"/>
              </v:shape>
            </v:group>
            <v:group style="position:absolute;left:7374;top:1954;width:32;height:52" coordorigin="7374,1954" coordsize="32,52">
              <v:shape style="position:absolute;left:7374;top:1954;width:32;height:52" coordorigin="7374,1954" coordsize="32,52" path="m7402,1963l7387,1963,7388,1964,7391,1967,7392,1969,7392,1976,7391,1979,7388,1987,7382,1994,7374,2005,7374,2006,7402,2006,7404,1996,7384,1996,7392,1988,7397,1981,7400,1977,7402,1973,7402,1970,7402,1965,7402,1963xe" filled="true" fillcolor="#231f20" stroked="false">
                <v:path arrowok="t"/>
                <v:fill type="solid"/>
              </v:shape>
              <v:shape style="position:absolute;left:7374;top:1954;width:32;height:52" coordorigin="7374,1954" coordsize="32,52" path="m7405,1991l7403,1991,7403,1993,7402,1994,7401,1995,7400,1995,7399,1996,7384,1996,7404,1996,7405,1991xe" filled="true" fillcolor="#231f20" stroked="false">
                <v:path arrowok="t"/>
                <v:fill type="solid"/>
              </v:shape>
              <v:shape style="position:absolute;left:7374;top:1954;width:32;height:52" coordorigin="7374,1954" coordsize="32,52" path="m7392,1954l7386,1954,7383,1955,7378,1960,7376,1963,7374,1968,7376,1969,7378,1965,7381,1963,7402,1963,7400,1959,7398,1957,7394,1955,7392,1954xe" filled="true" fillcolor="#231f20" stroked="false">
                <v:path arrowok="t"/>
                <v:fill type="solid"/>
              </v:shape>
            </v:group>
            <v:group style="position:absolute;left:7411;top:1954;width:32;height:53" coordorigin="7411,1954" coordsize="32,53">
              <v:shape style="position:absolute;left:7411;top:1954;width:32;height:53" coordorigin="7411,1954" coordsize="32,53" path="m7429,1954l7424,1954,7421,1955,7411,1985,7411,1989,7424,2007,7428,2007,7430,2006,7434,2004,7434,2004,7425,2004,7425,2004,7422,1964,7422,1960,7423,1958,7425,1957,7425,1957,7434,1957,7432,1955,7429,1954xe" filled="true" fillcolor="#231f20" stroked="false">
                <v:path arrowok="t"/>
                <v:fill type="solid"/>
              </v:shape>
              <v:shape style="position:absolute;left:7411;top:1954;width:32;height:53" coordorigin="7411,1954" coordsize="32,53" path="m7434,1957l7428,1957,7429,1957,7430,1959,7431,1961,7431,1964,7431,1989,7431,1999,7430,2001,7429,2004,7428,2004,7434,2004,7442,1985,7442,1975,7441,1970,7439,1962,7437,1959,7434,1957xe" filled="true" fillcolor="#231f20" stroked="false">
                <v:path arrowok="t"/>
                <v:fill type="solid"/>
              </v:shape>
            </v:group>
            <v:group style="position:absolute;left:7450;top:1954;width:27;height:52" coordorigin="7450,1954" coordsize="27,52">
              <v:shape style="position:absolute;left:7450;top:1954;width:27;height:52" coordorigin="7450,1954" coordsize="27,52" path="m7476,2004l7450,2004,7450,2006,7476,2006,7476,2004xe" filled="true" fillcolor="#231f20" stroked="false">
                <v:path arrowok="t"/>
                <v:fill type="solid"/>
              </v:shape>
              <v:shape style="position:absolute;left:7450;top:1954;width:27;height:52" coordorigin="7450,1954" coordsize="27,52" path="m7468,1963l7455,1963,7456,1963,7457,1964,7458,1964,7458,1965,7458,2001,7457,2002,7457,2003,7455,2004,7453,2004,7473,2004,7469,2001,7468,1963xe" filled="true" fillcolor="#231f20" stroked="false">
                <v:path arrowok="t"/>
                <v:fill type="solid"/>
              </v:shape>
              <v:shape style="position:absolute;left:7450;top:1954;width:27;height:52" coordorigin="7450,1954" coordsize="27,52" path="m7468,1954l7467,1954,7450,1963,7450,1964,7452,1963,7453,1963,7468,1963,7468,1954xe" filled="true" fillcolor="#231f20" stroked="false">
                <v:path arrowok="t"/>
                <v:fill type="solid"/>
              </v:shape>
            </v:group>
            <v:group style="position:absolute;left:7484;top:1954;width:32;height:53" coordorigin="7484,1954" coordsize="32,53">
              <v:shape style="position:absolute;left:7484;top:1954;width:32;height:53" coordorigin="7484,1954" coordsize="32,53" path="m7502,1954l7497,1954,7494,1955,7484,1985,7484,1989,7497,2007,7501,2007,7503,2006,7507,2004,7507,2004,7498,2004,7497,2004,7495,1964,7495,1960,7496,1958,7497,1957,7498,1957,7507,1957,7505,1955,7502,1954xe" filled="true" fillcolor="#231f20" stroked="false">
                <v:path arrowok="t"/>
                <v:fill type="solid"/>
              </v:shape>
              <v:shape style="position:absolute;left:7484;top:1954;width:32;height:53" coordorigin="7484,1954" coordsize="32,53" path="m7507,1957l7501,1957,7502,1957,7503,1959,7504,1961,7504,1964,7504,1989,7504,1999,7503,2001,7502,2004,7501,2004,7507,2004,7515,1985,7515,1975,7514,1970,7511,1962,7510,1959,7507,1957xe" filled="true" fillcolor="#231f20" stroked="false">
                <v:path arrowok="t"/>
                <v:fill type="solid"/>
              </v:shape>
            </v:group>
            <v:group style="position:absolute;left:7742;top:1578;width:53;height:50" coordorigin="7742,1578" coordsize="53,50">
              <v:shape style="position:absolute;left:7742;top:1578;width:53;height:50" coordorigin="7742,1578" coordsize="53,50" path="m7768,1578l7774,1597,7794,1597,7778,1609,7784,1628,7768,1617,7752,1628,7758,1609,7742,1597,7762,1597,7768,1578xe" filled="false" stroked="true" strokeweight=".258pt" strokecolor="#231f20">
                <v:path arrowok="t"/>
              </v:shape>
            </v:group>
            <v:group style="position:absolute;left:7669;top:1463;width:53;height:51" coordorigin="7669,1463" coordsize="53,51">
              <v:shape style="position:absolute;left:7669;top:1463;width:53;height:51" coordorigin="7669,1463" coordsize="53,51" path="m7696,1463l7702,1482,7722,1482,7706,1494,7712,1513,7696,1501,7679,1513,7686,1494,7669,1482,7689,1482,7696,1463xe" filled="false" stroked="true" strokeweight=".258pt" strokecolor="#231f20">
                <v:path arrowok="t"/>
              </v:shape>
            </v:group>
            <v:group style="position:absolute;left:7581;top:1527;width:53;height:50" coordorigin="7581,1527" coordsize="53,50">
              <v:shape style="position:absolute;left:7581;top:1527;width:53;height:50" coordorigin="7581,1527" coordsize="53,50" path="m7608,1527l7614,1546,7634,1546,7618,1557,7624,1577,7608,1565,7591,1577,7598,1557,7581,1546,7601,1546,7608,1527xe" filled="false" stroked="true" strokeweight=".258pt" strokecolor="#231f20">
                <v:path arrowok="t"/>
              </v:shape>
            </v:group>
            <v:group style="position:absolute;left:7662;top:1604;width:43;height:41" coordorigin="7662,1604" coordsize="43,41">
              <v:shape style="position:absolute;left:7662;top:1604;width:43;height:41" coordorigin="7662,1604" coordsize="43,41" path="m7683,1604l7688,1620,7705,1620,7691,1629,7697,1645,7683,1635,7670,1645,7675,1629,7662,1620,7678,1620,7683,1604xe" filled="false" stroked="true" strokeweight=".209pt" strokecolor="#231f20">
                <v:path arrowok="t"/>
              </v:shape>
            </v:group>
            <v:group style="position:absolute;left:7532;top:1426;width:213;height:344" coordorigin="7532,1426" coordsize="213,344">
              <v:shape style="position:absolute;left:7532;top:1426;width:213;height:344" coordorigin="7532,1426" coordsize="213,344" path="m7532,1426l7594,1457,7650,1502,7695,1558,7728,1623,7744,1694,7741,1770e" filled="false" stroked="true" strokeweight=".758pt" strokecolor="#231f20">
                <v:path arrowok="t"/>
              </v:shape>
            </v:group>
            <v:group style="position:absolute;left:7233;top:1857;width:489;height:206" coordorigin="7233,1857" coordsize="489,206">
              <v:shape style="position:absolute;left:7233;top:1857;width:489;height:206" coordorigin="7233,1857" coordsize="489,206" path="m7722,1857l7683,1922,7631,1978,7569,2023,7497,2052,7420,2062,7370,2058,7322,2047,7276,2029,7233,2004e" filled="false" stroked="true" strokeweight=".758pt" strokecolor="#231f20">
                <v:path arrowok="t"/>
              </v:shape>
            </v:group>
            <v:group style="position:absolute;left:6978;top:1295;width:879;height:879" coordorigin="6978,1295" coordsize="879,879">
              <v:shape style="position:absolute;left:6978;top:1295;width:879;height:879" coordorigin="6978,1295" coordsize="879,879" path="m7417,1295l7489,1301,7556,1317,7619,1344,7677,1380,7728,1424,7772,1475,7808,1532,7834,1595,7851,1663,7857,1734,7851,1806,7834,1873,7808,1936,7772,1994,7728,2045,7677,2089,7619,2125,7556,2151,7489,2168,7417,2174,7346,2168,7279,2151,7216,2125,7158,2089,7107,2045,7063,1994,7027,1936,7000,1873,6984,1806,6978,1734,6984,1663,7000,1595,7027,1532,7063,1475,7107,1424,7158,1380,7216,1344,7279,1317,7346,1301,7417,1295xe" filled="false" stroked="true" strokeweight=".567pt" strokecolor="#231f20">
                <v:path arrowok="t"/>
              </v:shape>
              <v:shape style="position:absolute;left:7279;top:2017;width:288;height:118" type="#_x0000_t75" stroked="false">
                <v:imagedata r:id="rId233" o:title=""/>
              </v:shape>
            </v:group>
            <w10:wrap type="topAndBottom"/>
          </v:group>
        </w:pict>
      </w:r>
      <w:r>
        <w:rPr/>
        <w:pict>
          <v:group style="position:absolute;margin-left:397.493011pt;margin-top:64.447212pt;width:44.55pt;height:44.55pt;mso-position-horizontal-relative:page;mso-position-vertical-relative:paragraph;z-index:4888;mso-wrap-distance-left:0;mso-wrap-distance-right:0" coordorigin="7950,1289" coordsize="891,891">
            <v:group style="position:absolute;left:7956;top:1295;width:879;height:879" coordorigin="7956,1295" coordsize="879,879">
              <v:shape style="position:absolute;left:7956;top:1295;width:879;height:879" coordorigin="7956,1295" coordsize="879,879" path="m8395,1295l8324,1301,8256,1317,8193,1344,8136,1380,8085,1424,8041,1475,8005,1532,7978,1595,7962,1663,7956,1734,7962,1806,7978,1873,8005,1936,8041,1994,8085,2045,8136,2089,8193,2125,8256,2151,8324,2168,8395,2174,8467,2168,8534,2151,8597,2125,8655,2089,8706,2045,8750,1994,8786,1936,8812,1873,8829,1806,8835,1734,8829,1663,8812,1595,8786,1532,8750,1475,8706,1424,8655,1380,8597,1344,8534,1317,8467,1301,8395,1295xe" filled="true" fillcolor="#d1d3d4" stroked="false">
                <v:path arrowok="t"/>
                <v:fill type="solid"/>
              </v:shape>
            </v:group>
            <v:group style="position:absolute;left:7956;top:1295;width:879;height:879" coordorigin="7956,1295" coordsize="879,879">
              <v:shape style="position:absolute;left:7956;top:1295;width:879;height:879" coordorigin="7956,1295" coordsize="879,879" path="m8395,1295l8467,1301,8534,1317,8597,1344,8655,1380,8706,1424,8750,1475,8786,1532,8812,1595,8829,1663,8835,1734,8829,1806,8812,1873,8786,1936,8750,1994,8706,2045,8655,2089,8597,2125,8534,2151,8467,2168,8395,2174,8324,2168,8256,2151,8193,2125,8136,2089,8085,2045,8041,1994,8005,1936,7978,1873,7962,1806,7956,1734,7962,1663,7978,1595,8005,1532,8041,1475,8085,1424,8136,1380,8193,1344,8256,1317,8324,1301,8395,1295xe" filled="false" stroked="true" strokeweight=".425pt" strokecolor="#231f20">
                <v:path arrowok="t"/>
              </v:shape>
            </v:group>
            <v:group style="position:absolute;left:8159;top:1678;width:220;height:428" coordorigin="8159,1678" coordsize="220,428">
              <v:shape style="position:absolute;left:8159;top:1678;width:220;height:428" coordorigin="8159,1678" coordsize="220,428" path="m8159,2105l8379,1678e" filled="false" stroked="true" strokeweight=".292pt" strokecolor="#6d6e71">
                <v:path arrowok="t"/>
              </v:shape>
            </v:group>
            <v:group style="position:absolute;left:8422;top:1326;width:137;height:267" coordorigin="8422,1326" coordsize="137,267">
              <v:shape style="position:absolute;left:8422;top:1326;width:137;height:267" coordorigin="8422,1326" coordsize="137,267" path="m8422,1593l8559,1326e" filled="false" stroked="true" strokeweight=".292pt" strokecolor="#6d6e71">
                <v:path arrowok="t"/>
              </v:shape>
            </v:group>
            <v:group style="position:absolute;left:7965;top:1438;width:107;height:207" coordorigin="7965,1438" coordsize="107,207">
              <v:shape style="position:absolute;left:7965;top:1438;width:107;height:207" coordorigin="7965,1438" coordsize="107,207" path="m7965,1644l8071,1438e" filled="false" stroked="true" strokeweight=".292pt" strokecolor="#6d6e71">
                <v:path arrowok="t"/>
              </v:shape>
            </v:group>
            <v:group style="position:absolute;left:7958;top:1401;width:151;height:295" coordorigin="7958,1401" coordsize="151,295">
              <v:shape style="position:absolute;left:7958;top:1401;width:151;height:295" coordorigin="7958,1401" coordsize="151,295" path="m7958,1695l8109,1401e" filled="false" stroked="true" strokeweight=".292pt" strokecolor="#6d6e71">
                <v:path arrowok="t"/>
              </v:shape>
            </v:group>
            <v:group style="position:absolute;left:7956;top:1377;width:185;height:359" coordorigin="7956,1377" coordsize="185,359">
              <v:shape style="position:absolute;left:7956;top:1377;width:185;height:359" coordorigin="7956,1377" coordsize="185,359" path="m7956,1735l8140,1377e" filled="false" stroked="true" strokeweight=".292pt" strokecolor="#6d6e71">
                <v:path arrowok="t"/>
              </v:shape>
            </v:group>
            <v:group style="position:absolute;left:7957;top:1358;width:212;height:411" coordorigin="7957,1358" coordsize="212,411">
              <v:shape style="position:absolute;left:7957;top:1358;width:212;height:411" coordorigin="7957,1358" coordsize="212,411" path="m7957,1769l8168,1358e" filled="false" stroked="true" strokeweight=".292pt" strokecolor="#6d6e71">
                <v:path arrowok="t"/>
              </v:shape>
            </v:group>
            <v:group style="position:absolute;left:7961;top:1343;width:234;height:456" coordorigin="7961,1343" coordsize="234,456">
              <v:shape style="position:absolute;left:7961;top:1343;width:234;height:456" coordorigin="7961,1343" coordsize="234,456" path="m7961,1799l8195,1343e" filled="false" stroked="true" strokeweight=".292pt" strokecolor="#6d6e71">
                <v:path arrowok="t"/>
              </v:shape>
            </v:group>
            <v:group style="position:absolute;left:7965;top:1332;width:254;height:495" coordorigin="7965,1332" coordsize="254,495">
              <v:shape style="position:absolute;left:7965;top:1332;width:254;height:495" coordorigin="7965,1332" coordsize="254,495" path="m7965,1826l8219,1332e" filled="false" stroked="true" strokeweight=".292pt" strokecolor="#6d6e71">
                <v:path arrowok="t"/>
              </v:shape>
            </v:group>
            <v:group style="position:absolute;left:7971;top:1322;width:272;height:529" coordorigin="7971,1322" coordsize="272,529">
              <v:shape style="position:absolute;left:7971;top:1322;width:272;height:529" coordorigin="7971,1322" coordsize="272,529" path="m7971,1851l8243,1322e" filled="false" stroked="true" strokeweight=".292pt" strokecolor="#6d6e71">
                <v:path arrowok="t"/>
              </v:shape>
            </v:group>
            <v:group style="position:absolute;left:7978;top:1314;width:288;height:560" coordorigin="7978,1314" coordsize="288,560">
              <v:shape style="position:absolute;left:7978;top:1314;width:288;height:560" coordorigin="7978,1314" coordsize="288,560" path="m7978,1874l8266,1314e" filled="false" stroked="true" strokeweight=".292pt" strokecolor="#6d6e71">
                <v:path arrowok="t"/>
              </v:shape>
            </v:group>
            <v:group style="position:absolute;left:7986;top:1308;width:302;height:587" coordorigin="7986,1308" coordsize="302,587">
              <v:shape style="position:absolute;left:7986;top:1308;width:302;height:587" coordorigin="7986,1308" coordsize="302,587" path="m7986,1895l8288,1308e" filled="false" stroked="true" strokeweight=".292pt" strokecolor="#6d6e71">
                <v:path arrowok="t"/>
              </v:shape>
            </v:group>
            <v:group style="position:absolute;left:7995;top:1303;width:315;height:612" coordorigin="7995,1303" coordsize="315,612">
              <v:shape style="position:absolute;left:7995;top:1303;width:315;height:612" coordorigin="7995,1303" coordsize="315,612" path="m7995,1915l8309,1303e" filled="false" stroked="true" strokeweight=".292pt" strokecolor="#6d6e71">
                <v:path arrowok="t"/>
              </v:shape>
            </v:group>
            <v:group style="position:absolute;left:8004;top:1300;width:326;height:634" coordorigin="8004,1300" coordsize="326,634">
              <v:shape style="position:absolute;left:8004;top:1300;width:326;height:634" coordorigin="8004,1300" coordsize="326,634" path="m8004,1934l8329,1300e" filled="false" stroked="true" strokeweight=".292pt" strokecolor="#6d6e71">
                <v:path arrowok="t"/>
              </v:shape>
            </v:group>
            <v:group style="position:absolute;left:8013;top:1297;width:336;height:655" coordorigin="8013,1297" coordsize="336,655">
              <v:shape style="position:absolute;left:8013;top:1297;width:336;height:655" coordorigin="8013,1297" coordsize="336,655" path="m8013,1952l8349,1297e" filled="false" stroked="true" strokeweight=".292pt" strokecolor="#6d6e71">
                <v:path arrowok="t"/>
              </v:shape>
            </v:group>
            <v:group style="position:absolute;left:8023;top:1296;width:346;height:673" coordorigin="8023,1296" coordsize="346,673">
              <v:shape style="position:absolute;left:8023;top:1296;width:346;height:673" coordorigin="8023,1296" coordsize="346,673" path="m8023,1968l8369,1296e" filled="false" stroked="true" strokeweight=".292pt" strokecolor="#6d6e71">
                <v:path arrowok="t"/>
              </v:shape>
            </v:group>
            <v:group style="position:absolute;left:8034;top:1295;width:354;height:690" coordorigin="8034,1295" coordsize="354,690">
              <v:shape style="position:absolute;left:8034;top:1295;width:354;height:690" coordorigin="8034,1295" coordsize="354,690" path="m8034,1984l8388,1295e" filled="false" stroked="true" strokeweight=".292pt" strokecolor="#6d6e71">
                <v:path arrowok="t"/>
              </v:shape>
            </v:group>
            <v:group style="position:absolute;left:8045;top:1295;width:362;height:705" coordorigin="8045,1295" coordsize="362,705">
              <v:shape style="position:absolute;left:8045;top:1295;width:362;height:705" coordorigin="8045,1295" coordsize="362,705" path="m8045,1999l8407,1295e" filled="false" stroked="true" strokeweight=".292pt" strokecolor="#6d6e71">
                <v:path arrowok="t"/>
              </v:shape>
            </v:group>
            <v:group style="position:absolute;left:8056;top:1633;width:196;height:381" coordorigin="8056,1633" coordsize="196,381">
              <v:shape style="position:absolute;left:8056;top:1633;width:196;height:381" coordorigin="8056,1633" coordsize="196,381" path="m8056,2014l8252,1633e" filled="false" stroked="true" strokeweight=".292pt" strokecolor="#6d6e71">
                <v:path arrowok="t"/>
              </v:shape>
            </v:group>
            <v:group style="position:absolute;left:8281;top:1296;width:145;height:281" coordorigin="8281,1296" coordsize="145,281">
              <v:shape style="position:absolute;left:8281;top:1296;width:145;height:281" coordorigin="8281,1296" coordsize="145,281" path="m8281,1577l8425,1296e" filled="false" stroked="true" strokeweight=".292pt" strokecolor="#6d6e71">
                <v:path arrowok="t"/>
              </v:shape>
            </v:group>
            <v:group style="position:absolute;left:8068;top:1647;width:196;height:381" coordorigin="8068,1647" coordsize="196,381">
              <v:shape style="position:absolute;left:8068;top:1647;width:196;height:381" coordorigin="8068,1647" coordsize="196,381" path="m8068,2027l8263,1647e" filled="false" stroked="true" strokeweight=".292pt" strokecolor="#6d6e71">
                <v:path arrowok="t"/>
              </v:shape>
            </v:group>
            <v:group style="position:absolute;left:8298;top:1298;width:145;height:282" coordorigin="8298,1298" coordsize="145,282">
              <v:shape style="position:absolute;left:8298;top:1298;width:145;height:282" coordorigin="8298,1298" coordsize="145,282" path="m8298,1579l8443,1298e" filled="false" stroked="true" strokeweight=".292pt" strokecolor="#6d6e71">
                <v:path arrowok="t"/>
              </v:shape>
            </v:group>
            <v:group style="position:absolute;left:8080;top:1658;width:197;height:383" coordorigin="8080,1658" coordsize="197,383">
              <v:shape style="position:absolute;left:8080;top:1658;width:197;height:383" coordorigin="8080,1658" coordsize="197,383" path="m8080,2040l8276,1658e" filled="false" stroked="true" strokeweight=".292pt" strokecolor="#6d6e71">
                <v:path arrowok="t"/>
              </v:shape>
            </v:group>
            <v:group style="position:absolute;left:8317;top:1300;width:144;height:279" coordorigin="8317,1300" coordsize="144,279">
              <v:shape style="position:absolute;left:8317;top:1300;width:144;height:279" coordorigin="8317,1300" coordsize="144,279" path="m8317,1579l8460,1300e" filled="false" stroked="true" strokeweight=".292pt" strokecolor="#6d6e71">
                <v:path arrowok="t"/>
              </v:shape>
            </v:group>
            <v:group style="position:absolute;left:8092;top:1663;width:200;height:390" coordorigin="8092,1663" coordsize="200,390">
              <v:shape style="position:absolute;left:8092;top:1663;width:200;height:390" coordorigin="8092,1663" coordsize="200,390" path="m8092,2053l8292,1663e" filled="false" stroked="true" strokeweight=".292pt" strokecolor="#6d6e71">
                <v:path arrowok="t"/>
              </v:shape>
            </v:group>
            <v:group style="position:absolute;left:8335;top:1303;width:143;height:278" coordorigin="8335,1303" coordsize="143,278">
              <v:shape style="position:absolute;left:8335;top:1303;width:143;height:278" coordorigin="8335,1303" coordsize="143,278" path="m8335,1580l8478,1303e" filled="false" stroked="true" strokeweight=".292pt" strokecolor="#6d6e71">
                <v:path arrowok="t"/>
              </v:shape>
            </v:group>
            <v:group style="position:absolute;left:8105;top:1667;width:205;height:398" coordorigin="8105,1667" coordsize="205,398">
              <v:shape style="position:absolute;left:8105;top:1667;width:205;height:398" coordorigin="8105,1667" coordsize="205,398" path="m8105,2064l8309,1667e" filled="false" stroked="true" strokeweight=".292pt" strokecolor="#6d6e71">
                <v:path arrowok="t"/>
              </v:shape>
            </v:group>
            <v:group style="position:absolute;left:8353;top:1306;width:142;height:276" coordorigin="8353,1306" coordsize="142,276">
              <v:shape style="position:absolute;left:8353;top:1306;width:142;height:276" coordorigin="8353,1306" coordsize="142,276" path="m8353,1582l8495,1306e" filled="false" stroked="true" strokeweight=".292pt" strokecolor="#6d6e71">
                <v:path arrowok="t"/>
              </v:shape>
            </v:group>
            <v:group style="position:absolute;left:8118;top:1669;width:209;height:407" coordorigin="8118,1669" coordsize="209,407">
              <v:shape style="position:absolute;left:8118;top:1669;width:209;height:407" coordorigin="8118,1669" coordsize="209,407" path="m8118,2075l8327,1669e" filled="false" stroked="true" strokeweight=".292pt" strokecolor="#6d6e71">
                <v:path arrowok="t"/>
              </v:shape>
            </v:group>
            <v:group style="position:absolute;left:8371;top:1310;width:141;height:274" coordorigin="8371,1310" coordsize="141,274">
              <v:shape style="position:absolute;left:8371;top:1310;width:141;height:274" coordorigin="8371,1310" coordsize="141,274" path="m8371,1584l8511,1310e" filled="false" stroked="true" strokeweight=".292pt" strokecolor="#6d6e71">
                <v:path arrowok="t"/>
              </v:shape>
            </v:group>
            <v:group style="position:absolute;left:8132;top:1671;width:213;height:415" coordorigin="8132,1671" coordsize="213,415">
              <v:shape style="position:absolute;left:8132;top:1671;width:213;height:415" coordorigin="8132,1671" coordsize="213,415" path="m8132,2086l8345,1671e" filled="false" stroked="true" strokeweight=".292pt" strokecolor="#6d6e71">
                <v:path arrowok="t"/>
              </v:shape>
            </v:group>
            <v:group style="position:absolute;left:8388;top:1315;width:140;height:272" coordorigin="8388,1315" coordsize="140,272">
              <v:shape style="position:absolute;left:8388;top:1315;width:140;height:272" coordorigin="8388,1315" coordsize="140,272" path="m8388,1587l8527,1315e" filled="false" stroked="true" strokeweight=".292pt" strokecolor="#6d6e71">
                <v:path arrowok="t"/>
              </v:shape>
            </v:group>
            <v:group style="position:absolute;left:8145;top:1674;width:217;height:422" coordorigin="8145,1674" coordsize="217,422">
              <v:shape style="position:absolute;left:8145;top:1674;width:217;height:422" coordorigin="8145,1674" coordsize="217,422" path="m8145,2095l8362,1674e" filled="false" stroked="true" strokeweight=".292pt" strokecolor="#6d6e71">
                <v:path arrowok="t"/>
              </v:shape>
            </v:group>
            <v:group style="position:absolute;left:8405;top:1321;width:139;height:270" coordorigin="8405,1321" coordsize="139,270">
              <v:shape style="position:absolute;left:8405;top:1321;width:139;height:270" coordorigin="8405,1321" coordsize="139,270" path="m8405,1590l8543,1321e" filled="false" stroked="true" strokeweight=".292pt" strokecolor="#6d6e71">
                <v:path arrowok="t"/>
              </v:shape>
              <v:shape style="position:absolute;left:8064;top:1432;width:279;height:393" type="#_x0000_t75" stroked="false">
                <v:imagedata r:id="rId241" o:title=""/>
              </v:shape>
            </v:group>
            <v:group style="position:absolute;left:8034;top:1859;width:61;height:70" coordorigin="8034,1859" coordsize="61,70">
              <v:shape style="position:absolute;left:8034;top:1859;width:61;height:70" coordorigin="8034,1859" coordsize="61,70" path="m8075,1859l8057,1859,8049,1863,8037,1875,8034,1884,8034,1906,8037,1914,8049,1926,8056,1929,8073,1929,8079,1927,8089,1920,8090,1918,8060,1918,8056,1916,8050,1909,8048,1902,8048,1886,8050,1880,8056,1873,8061,1871,8091,1871,8090,1870,8082,1862,8075,1859xe" filled="true" fillcolor="#231f20" stroked="false">
                <v:path arrowok="t"/>
                <v:fill type="solid"/>
              </v:shape>
              <v:shape style="position:absolute;left:8034;top:1859;width:61;height:70" coordorigin="8034,1859" coordsize="61,70" path="m8081,1903l8080,1908,8078,1912,8072,1916,8069,1918,8090,1918,8092,1915,8094,1907,8081,1903xe" filled="true" fillcolor="#231f20" stroked="false">
                <v:path arrowok="t"/>
                <v:fill type="solid"/>
              </v:shape>
              <v:shape style="position:absolute;left:8034;top:1859;width:61;height:70" coordorigin="8034,1859" coordsize="61,70" path="m8091,1871l8069,1871,8073,1872,8078,1876,8079,1879,8080,1882,8094,1879,8092,1874,8091,1871xe" filled="true" fillcolor="#231f20" stroked="false">
                <v:path arrowok="t"/>
                <v:fill type="solid"/>
              </v:shape>
            </v:group>
            <v:group style="position:absolute;left:8106;top:1861;width:53;height:68" coordorigin="8106,1861" coordsize="53,68">
              <v:shape style="position:absolute;left:8106;top:1861;width:53;height:68" coordorigin="8106,1861" coordsize="53,68" path="m8157,1861l8106,1861,8106,1928,8159,1928,8159,1917,8120,1917,8120,1898,8155,1898,8155,1887,8120,1887,8120,1872,8157,1872,8157,1861xe" filled="true" fillcolor="#231f20" stroked="false">
                <v:path arrowok="t"/>
                <v:fill type="solid"/>
              </v:shape>
            </v:group>
            <v:group style="position:absolute;left:8171;top:1861;width:55;height:68" coordorigin="8171,1861" coordsize="55,68">
              <v:shape style="position:absolute;left:8171;top:1861;width:55;height:68" coordorigin="8171,1861" coordsize="55,68" path="m8184,1861l8171,1861,8171,1928,8184,1928,8184,1884,8199,1884,8184,1861xe" filled="true" fillcolor="#231f20" stroked="false">
                <v:path arrowok="t"/>
                <v:fill type="solid"/>
              </v:shape>
              <v:shape style="position:absolute;left:8171;top:1861;width:55;height:68" coordorigin="8171,1861" coordsize="55,68" path="m8199,1884l8184,1884,8211,1928,8225,1928,8225,1906,8212,1906,8199,1884xe" filled="true" fillcolor="#231f20" stroked="false">
                <v:path arrowok="t"/>
                <v:fill type="solid"/>
              </v:shape>
              <v:shape style="position:absolute;left:8171;top:1861;width:55;height:68" coordorigin="8171,1861" coordsize="55,68" path="m8225,1861l8212,1861,8212,1906,8225,1906,8225,1861xe" filled="true" fillcolor="#231f20" stroked="false">
                <v:path arrowok="t"/>
                <v:fill type="solid"/>
              </v:shape>
            </v:group>
            <v:group style="position:absolute;left:8235;top:1861;width:55;height:68" coordorigin="8235,1861" coordsize="55,68">
              <v:shape style="position:absolute;left:8235;top:1861;width:55;height:68" coordorigin="8235,1861" coordsize="55,68" path="m8270,1872l8256,1872,8256,1928,8270,1928,8270,1872xe" filled="true" fillcolor="#231f20" stroked="false">
                <v:path arrowok="t"/>
                <v:fill type="solid"/>
              </v:shape>
              <v:shape style="position:absolute;left:8235;top:1861;width:55;height:68" coordorigin="8235,1861" coordsize="55,68" path="m8290,1861l8235,1861,8235,1872,8290,1872,8290,1861xe" filled="true" fillcolor="#231f20" stroked="false">
                <v:path arrowok="t"/>
                <v:fill type="solid"/>
              </v:shape>
            </v:group>
            <v:group style="position:absolute;left:8285;top:1861;width:70;height:68" coordorigin="8285,1861" coordsize="70,68">
              <v:shape style="position:absolute;left:8285;top:1861;width:70;height:68" coordorigin="8285,1861" coordsize="70,68" path="m8327,1861l8312,1861,8285,1928,8300,1928,8305,1913,8348,1913,8343,1901,8310,1901,8319,1876,8333,1876,8327,1861xe" filled="true" fillcolor="#231f20" stroked="false">
                <v:path arrowok="t"/>
                <v:fill type="solid"/>
              </v:shape>
              <v:shape style="position:absolute;left:8285;top:1861;width:70;height:68" coordorigin="8285,1861" coordsize="70,68" path="m8348,1913l8333,1913,8339,1928,8354,1928,8348,1913xe" filled="true" fillcolor="#231f20" stroked="false">
                <v:path arrowok="t"/>
                <v:fill type="solid"/>
              </v:shape>
              <v:shape style="position:absolute;left:8285;top:1861;width:70;height:68" coordorigin="8285,1861" coordsize="70,68" path="m8333,1876l8319,1876,8329,1901,8343,1901,8333,1876xe" filled="true" fillcolor="#231f20" stroked="false">
                <v:path arrowok="t"/>
                <v:fill type="solid"/>
              </v:shape>
            </v:group>
            <v:group style="position:absolute;left:8347;top:1861;width:65;height:68" coordorigin="8347,1861" coordsize="65,68">
              <v:shape style="position:absolute;left:8347;top:1861;width:65;height:68" coordorigin="8347,1861" coordsize="65,68" path="m8362,1861l8347,1861,8372,1928,8387,1928,8393,1911,8380,1911,8362,1861xe" filled="true" fillcolor="#231f20" stroked="false">
                <v:path arrowok="t"/>
                <v:fill type="solid"/>
              </v:shape>
              <v:shape style="position:absolute;left:8347;top:1861;width:65;height:68" coordorigin="8347,1861" coordsize="65,68" path="m8412,1861l8397,1861,8380,1911,8393,1911,8412,1861xe" filled="true" fillcolor="#231f20" stroked="false">
                <v:path arrowok="t"/>
                <v:fill type="solid"/>
              </v:shape>
            </v:group>
            <v:group style="position:absolute;left:8416;top:1859;width:67;height:70" coordorigin="8416,1859" coordsize="67,70">
              <v:shape style="position:absolute;left:8416;top:1859;width:67;height:70" coordorigin="8416,1859" coordsize="67,70" path="m8459,1859l8444,1859,8439,1860,8416,1888,8416,1906,8419,1914,8431,1926,8439,1929,8460,1929,8468,1926,8476,1918,8444,1918,8439,1916,8432,1908,8430,1902,8430,1886,8432,1881,8439,1873,8444,1871,8476,1871,8468,1863,8459,1859xe" filled="true" fillcolor="#231f20" stroked="false">
                <v:path arrowok="t"/>
                <v:fill type="solid"/>
              </v:shape>
              <v:shape style="position:absolute;left:8416;top:1859;width:67;height:70" coordorigin="8416,1859" coordsize="67,70" path="m8476,1871l8455,1871,8460,1873,8467,1881,8468,1886,8468,1902,8467,1908,8460,1916,8455,1918,8476,1918,8480,1914,8483,1906,8483,1883,8480,1875,8476,1871xe" filled="true" fillcolor="#231f20" stroked="false">
                <v:path arrowok="t"/>
                <v:fill type="solid"/>
              </v:shape>
            </v:group>
            <v:group style="position:absolute;left:8490;top:1859;width:57;height:70" coordorigin="8490,1859" coordsize="57,70">
              <v:shape style="position:absolute;left:8490;top:1859;width:57;height:70" coordorigin="8490,1859" coordsize="57,70" path="m8504,1905l8490,1906,8491,1914,8494,1919,8503,1927,8510,1929,8525,1929,8530,1928,8538,1925,8541,1923,8544,1918,8515,1918,8511,1917,8506,1913,8505,1909,8504,1905xe" filled="true" fillcolor="#231f20" stroked="false">
                <v:path arrowok="t"/>
                <v:fill type="solid"/>
              </v:shape>
              <v:shape style="position:absolute;left:8490;top:1859;width:57;height:70" coordorigin="8490,1859" coordsize="57,70" path="m8527,1859l8513,1859,8508,1860,8493,1884,8495,1888,8502,1895,8507,1897,8521,1900,8524,1901,8528,1902,8530,1903,8531,1904,8532,1906,8532,1907,8532,1911,8531,1913,8527,1917,8523,1918,8544,1918,8545,1916,8546,1913,8546,1904,8545,1901,8514,1884,8510,1883,8507,1880,8506,1879,8506,1876,8507,1874,8511,1872,8514,1871,8543,1871,8542,1869,8533,1861,8527,1859xe" filled="true" fillcolor="#231f20" stroked="false">
                <v:path arrowok="t"/>
                <v:fill type="solid"/>
              </v:shape>
              <v:shape style="position:absolute;left:8490;top:1859;width:57;height:70" coordorigin="8490,1859" coordsize="57,70" path="m8543,1871l8522,1871,8525,1872,8529,1875,8530,1877,8530,1881,8544,1880,8544,1874,8543,1871xe" filled="true" fillcolor="#231f20" stroked="false">
                <v:path arrowok="t"/>
                <v:fill type="solid"/>
              </v:shape>
            </v:group>
            <v:group style="position:absolute;left:8244;top:1576;width:498;height:418" coordorigin="8244,1576" coordsize="498,418">
              <v:shape style="position:absolute;left:8244;top:1576;width:498;height:418" coordorigin="8244,1576" coordsize="498,418" path="m8244,1576l8356,1582,8450,1600,8526,1626,8587,1655,8665,1709,8720,1770,8742,1832,8735,1890,8705,1940,8656,1975,8591,1993e" filled="false" stroked="true" strokeweight=".758pt" strokecolor="#231f20">
                <v:path arrowok="t"/>
              </v:shape>
            </v:group>
            <v:group style="position:absolute;left:8291;top:1665;width:427;height:265" coordorigin="8291,1665" coordsize="427,265">
              <v:shape style="position:absolute;left:8291;top:1665;width:427;height:265" coordorigin="8291,1665" coordsize="427,265" path="m8291,1665l8383,1678,8471,1705,8553,1743,8623,1787,8676,1836,8710,1884,8718,1930e" filled="false" stroked="true" strokeweight=".758pt" strokecolor="#231f20">
                <v:path arrowok="t"/>
              </v:shape>
            </v:group>
            <v:group style="position:absolute;left:8583;top:1696;width:53;height:51" coordorigin="8583,1696" coordsize="53,51">
              <v:shape style="position:absolute;left:8583;top:1696;width:53;height:51" coordorigin="8583,1696" coordsize="53,51" path="m8609,1696l8615,1715,8635,1715,8619,1727,8625,1746,8609,1734,8593,1746,8599,1727,8583,1715,8603,1715,8609,1696xe" filled="false" stroked="true" strokeweight=".258pt" strokecolor="#231f20">
                <v:path arrowok="t"/>
              </v:shape>
            </v:group>
            <v:group style="position:absolute;left:8351;top:1954;width:32;height:52" coordorigin="8351,1954" coordsize="32,52">
              <v:shape style="position:absolute;left:8351;top:1954;width:32;height:52" coordorigin="8351,1954" coordsize="32,52" path="m8380,1963l8364,1963,8366,1964,8369,1967,8370,1969,8370,1976,8369,1979,8365,1987,8360,1994,8351,2005,8351,2006,8380,2006,8382,1996,8362,1996,8370,1988,8375,1981,8378,1977,8379,1973,8380,1970,8380,1965,8380,1963xe" filled="true" fillcolor="#231f20" stroked="false">
                <v:path arrowok="t"/>
                <v:fill type="solid"/>
              </v:shape>
              <v:shape style="position:absolute;left:8351;top:1954;width:32;height:52" coordorigin="8351,1954" coordsize="32,52" path="m8382,1991l8381,1991,8380,1993,8380,1994,8379,1995,8378,1995,8377,1996,8362,1996,8382,1996,8382,1991xe" filled="true" fillcolor="#231f20" stroked="false">
                <v:path arrowok="t"/>
                <v:fill type="solid"/>
              </v:shape>
              <v:shape style="position:absolute;left:8351;top:1954;width:32;height:52" coordorigin="8351,1954" coordsize="32,52" path="m8370,1954l8364,1954,8361,1955,8355,1960,8354,1963,8352,1968,8354,1969,8356,1965,8358,1963,8380,1963,8377,1959,8376,1957,8372,1955,8370,1954xe" filled="true" fillcolor="#231f20" stroked="false">
                <v:path arrowok="t"/>
                <v:fill type="solid"/>
              </v:shape>
            </v:group>
            <v:group style="position:absolute;left:8389;top:1954;width:32;height:53" coordorigin="8389,1954" coordsize="32,53">
              <v:shape style="position:absolute;left:8389;top:1954;width:32;height:53" coordorigin="8389,1954" coordsize="32,53" path="m8407,1954l8402,1954,8399,1955,8389,1985,8389,1989,8402,2007,8406,2007,8408,2006,8412,2004,8412,2004,8403,2004,8402,2004,8400,1964,8400,1960,8401,1958,8402,1957,8403,1957,8412,1957,8410,1955,8407,1954xe" filled="true" fillcolor="#231f20" stroked="false">
                <v:path arrowok="t"/>
                <v:fill type="solid"/>
              </v:shape>
              <v:shape style="position:absolute;left:8389;top:1954;width:32;height:53" coordorigin="8389,1954" coordsize="32,53" path="m8412,1957l8405,1957,8406,1957,8408,1959,8408,1961,8409,1964,8409,1989,8409,1999,8408,2001,8406,2004,8406,2004,8412,2004,8420,1985,8420,1975,8419,1970,8416,1962,8415,1959,8412,1957xe" filled="true" fillcolor="#231f20" stroked="false">
                <v:path arrowok="t"/>
                <v:fill type="solid"/>
              </v:shape>
            </v:group>
            <v:group style="position:absolute;left:8427;top:1954;width:27;height:52" coordorigin="8427,1954" coordsize="27,52">
              <v:shape style="position:absolute;left:8427;top:1954;width:27;height:52" coordorigin="8427,1954" coordsize="27,52" path="m8453,2004l8428,2004,8428,2006,8453,2006,8453,2004xe" filled="true" fillcolor="#231f20" stroked="false">
                <v:path arrowok="t"/>
                <v:fill type="solid"/>
              </v:shape>
              <v:shape style="position:absolute;left:8427;top:1954;width:27;height:52" coordorigin="8427,1954" coordsize="27,52" path="m8446,1963l8433,1963,8434,1963,8435,1964,8435,1964,8436,1965,8436,2001,8435,2002,8435,2003,8433,2004,8431,2004,8450,2004,8446,2001,8446,1963xe" filled="true" fillcolor="#231f20" stroked="false">
                <v:path arrowok="t"/>
                <v:fill type="solid"/>
              </v:shape>
              <v:shape style="position:absolute;left:8427;top:1954;width:27;height:52" coordorigin="8427,1954" coordsize="27,52" path="m8446,1954l8445,1954,8427,1963,8428,1964,8430,1963,8431,1963,8446,1963,8446,1954xe" filled="true" fillcolor="#231f20" stroked="false">
                <v:path arrowok="t"/>
                <v:fill type="solid"/>
              </v:shape>
            </v:group>
            <v:group style="position:absolute;left:8462;top:1954;width:32;height:53" coordorigin="8462,1954" coordsize="32,53">
              <v:shape style="position:absolute;left:8462;top:1954;width:32;height:53" coordorigin="8462,1954" coordsize="32,53" path="m8480,1954l8474,1954,8472,1955,8462,1985,8462,1989,8475,2007,8479,2007,8481,2006,8485,2004,8485,2004,8476,2004,8475,2004,8473,1964,8473,1960,8474,1958,8475,1957,8476,1957,8484,1957,8483,1955,8480,1954xe" filled="true" fillcolor="#231f20" stroked="false">
                <v:path arrowok="t"/>
                <v:fill type="solid"/>
              </v:shape>
              <v:shape style="position:absolute;left:8462;top:1954;width:32;height:53" coordorigin="8462,1954" coordsize="32,53" path="m8484,1957l8478,1957,8479,1957,8481,1959,8481,1961,8482,1964,8482,1989,8481,1999,8481,2001,8479,2004,8478,2004,8485,2004,8493,1985,8493,1975,8492,1970,8489,1962,8487,1959,8484,1957xe" filled="true" fillcolor="#231f20" stroked="false">
                <v:path arrowok="t"/>
                <v:fill type="solid"/>
              </v:shape>
            </v:group>
            <v:group style="position:absolute;left:8720;top:1578;width:53;height:50" coordorigin="8720,1578" coordsize="53,50">
              <v:shape style="position:absolute;left:8720;top:1578;width:53;height:50" coordorigin="8720,1578" coordsize="53,50" path="m8746,1578l8752,1597,8772,1597,8756,1609,8762,1628,8746,1617,8730,1628,8736,1609,8720,1597,8740,1597,8746,1578xe" filled="false" stroked="true" strokeweight=".258pt" strokecolor="#231f20">
                <v:path arrowok="t"/>
              </v:shape>
            </v:group>
            <v:group style="position:absolute;left:8647;top:1463;width:53;height:51" coordorigin="8647,1463" coordsize="53,51">
              <v:shape style="position:absolute;left:8647;top:1463;width:53;height:51" coordorigin="8647,1463" coordsize="53,51" path="m8673,1463l8680,1482,8700,1482,8683,1494,8690,1513,8673,1501,8657,1513,8663,1494,8647,1482,8667,1482,8673,1463xe" filled="false" stroked="true" strokeweight=".258pt" strokecolor="#231f20">
                <v:path arrowok="t"/>
              </v:shape>
            </v:group>
            <v:group style="position:absolute;left:8559;top:1527;width:53;height:50" coordorigin="8559,1527" coordsize="53,50">
              <v:shape style="position:absolute;left:8559;top:1527;width:53;height:50" coordorigin="8559,1527" coordsize="53,50" path="m8585,1527l8591,1546,8612,1546,8595,1557,8602,1577,8585,1565,8569,1577,8575,1557,8559,1546,8579,1546,8585,1527xe" filled="false" stroked="true" strokeweight=".258pt" strokecolor="#231f20">
                <v:path arrowok="t"/>
              </v:shape>
            </v:group>
            <v:group style="position:absolute;left:8640;top:1604;width:43;height:41" coordorigin="8640,1604" coordsize="43,41">
              <v:shape style="position:absolute;left:8640;top:1604;width:43;height:41" coordorigin="8640,1604" coordsize="43,41" path="m8661,1604l8666,1620,8682,1620,8669,1629,8674,1645,8661,1635,8648,1645,8653,1629,8640,1620,8656,1620,8661,1604xe" filled="false" stroked="true" strokeweight=".209pt" strokecolor="#231f20">
                <v:path arrowok="t"/>
              </v:shape>
            </v:group>
            <v:group style="position:absolute;left:8510;top:1426;width:213;height:344" coordorigin="8510,1426" coordsize="213,344">
              <v:shape style="position:absolute;left:8510;top:1426;width:213;height:344" coordorigin="8510,1426" coordsize="213,344" path="m8510,1426l8572,1457,8627,1502,8673,1558,8706,1623,8722,1694,8719,1770e" filled="false" stroked="true" strokeweight=".758pt" strokecolor="#231f20">
                <v:path arrowok="t"/>
              </v:shape>
            </v:group>
            <v:group style="position:absolute;left:8211;top:1857;width:489;height:206" coordorigin="8211,1857" coordsize="489,206">
              <v:shape style="position:absolute;left:8211;top:1857;width:489;height:206" coordorigin="8211,1857" coordsize="489,206" path="m8700,1857l8661,1922,8609,1978,8546,2023,8475,2052,8397,2062,8348,2058,8300,2047,8254,2029,8211,2004e" filled="false" stroked="true" strokeweight=".758pt" strokecolor="#231f20">
                <v:path arrowok="t"/>
              </v:shape>
            </v:group>
            <v:group style="position:absolute;left:7956;top:1295;width:879;height:879" coordorigin="7956,1295" coordsize="879,879">
              <v:shape style="position:absolute;left:7956;top:1295;width:879;height:879" coordorigin="7956,1295" coordsize="879,879" path="m8395,1295l8467,1301,8534,1317,8597,1344,8655,1380,8706,1424,8750,1475,8786,1532,8812,1595,8829,1663,8835,1734,8829,1806,8812,1873,8786,1936,8750,1994,8706,2045,8655,2089,8597,2125,8534,2151,8467,2168,8395,2174,8324,2168,8256,2151,8193,2125,8136,2089,8085,2045,8041,1994,8005,1936,7978,1873,7962,1806,7956,1734,7962,1663,7978,1595,8005,1532,8041,1475,8085,1424,8136,1380,8193,1344,8256,1317,8324,1301,8395,1295xe" filled="false" stroked="true" strokeweight=".567pt" strokecolor="#231f20">
                <v:path arrowok="t"/>
              </v:shape>
              <v:shape style="position:absolute;left:8256;top:2017;width:288;height:118" type="#_x0000_t75" stroked="false">
                <v:imagedata r:id="rId231" o:title=""/>
              </v:shape>
            </v:group>
            <w10:wrap type="topAndBottom"/>
          </v:group>
        </w:pict>
      </w:r>
      <w:r>
        <w:rPr/>
        <w:pict>
          <v:group style="position:absolute;margin-left:153.044998pt;margin-top:115.447212pt;width:44.55pt;height:44.55pt;mso-position-horizontal-relative:page;mso-position-vertical-relative:paragraph;z-index:4912;mso-wrap-distance-left:0;mso-wrap-distance-right:0" coordorigin="3061,2309" coordsize="891,891">
            <v:group style="position:absolute;left:3067;top:2315;width:879;height:879" coordorigin="3067,2315" coordsize="879,879">
              <v:shape style="position:absolute;left:3067;top:2315;width:879;height:879" coordorigin="3067,2315" coordsize="879,879" path="m3506,2315l3435,2321,3367,2337,3304,2364,3247,2400,3196,2444,3152,2495,3116,2552,3089,2615,3073,2683,3067,2754,3073,2826,3089,2893,3116,2956,3152,3014,3196,3065,3247,3109,3304,3145,3367,3171,3435,3188,3506,3194,3578,3188,3645,3171,3708,3145,3766,3109,3817,3065,3861,3014,3897,2956,3923,2893,3940,2826,3946,2754,3940,2683,3923,2615,3897,2552,3861,2495,3817,2444,3766,2400,3708,2364,3645,2337,3578,2321,3506,2315xe" filled="true" fillcolor="#d1d3d4" stroked="false">
                <v:path arrowok="t"/>
                <v:fill type="solid"/>
              </v:shape>
            </v:group>
            <v:group style="position:absolute;left:3067;top:2315;width:879;height:879" coordorigin="3067,2315" coordsize="879,879">
              <v:shape style="position:absolute;left:3067;top:2315;width:879;height:879" coordorigin="3067,2315" coordsize="879,879" path="m3506,2315l3578,2321,3645,2337,3708,2364,3766,2400,3817,2444,3861,2495,3897,2552,3923,2615,3940,2683,3946,2754,3940,2826,3923,2893,3897,2956,3861,3014,3817,3065,3766,3109,3708,3145,3645,3171,3578,3188,3506,3194,3435,3188,3367,3171,3304,3145,3247,3109,3196,3065,3152,3014,3116,2956,3089,2893,3073,2826,3067,2754,3073,2683,3089,2615,3116,2552,3152,2495,3196,2444,3247,2400,3304,2364,3367,2337,3435,2321,3506,2315xe" filled="false" stroked="true" strokeweight=".425pt" strokecolor="#231f20">
                <v:path arrowok="t"/>
              </v:shape>
            </v:group>
            <v:group style="position:absolute;left:3270;top:2698;width:220;height:428" coordorigin="3270,2698" coordsize="220,428">
              <v:shape style="position:absolute;left:3270;top:2698;width:220;height:428" coordorigin="3270,2698" coordsize="220,428" path="m3270,3125l3490,2698e" filled="false" stroked="true" strokeweight=".292pt" strokecolor="#6d6e71">
                <v:path arrowok="t"/>
              </v:shape>
            </v:group>
            <v:group style="position:absolute;left:3533;top:2346;width:137;height:267" coordorigin="3533,2346" coordsize="137,267">
              <v:shape style="position:absolute;left:3533;top:2346;width:137;height:267" coordorigin="3533,2346" coordsize="137,267" path="m3533,2613l3670,2346e" filled="false" stroked="true" strokeweight=".292pt" strokecolor="#6d6e71">
                <v:path arrowok="t"/>
              </v:shape>
            </v:group>
            <v:group style="position:absolute;left:3076;top:2458;width:107;height:207" coordorigin="3076,2458" coordsize="107,207">
              <v:shape style="position:absolute;left:3076;top:2458;width:107;height:207" coordorigin="3076,2458" coordsize="107,207" path="m3076,2664l3182,2458e" filled="false" stroked="true" strokeweight=".292pt" strokecolor="#6d6e71">
                <v:path arrowok="t"/>
              </v:shape>
            </v:group>
            <v:group style="position:absolute;left:3069;top:2421;width:151;height:295" coordorigin="3069,2421" coordsize="151,295">
              <v:shape style="position:absolute;left:3069;top:2421;width:151;height:295" coordorigin="3069,2421" coordsize="151,295" path="m3069,2715l3220,2421e" filled="false" stroked="true" strokeweight=".292pt" strokecolor="#6d6e71">
                <v:path arrowok="t"/>
              </v:shape>
            </v:group>
            <v:group style="position:absolute;left:3067;top:2397;width:185;height:359" coordorigin="3067,2397" coordsize="185,359">
              <v:shape style="position:absolute;left:3067;top:2397;width:185;height:359" coordorigin="3067,2397" coordsize="185,359" path="m3067,2755l3251,2397e" filled="false" stroked="true" strokeweight=".292pt" strokecolor="#6d6e71">
                <v:path arrowok="t"/>
              </v:shape>
            </v:group>
            <v:group style="position:absolute;left:3068;top:2378;width:212;height:411" coordorigin="3068,2378" coordsize="212,411">
              <v:shape style="position:absolute;left:3068;top:2378;width:212;height:411" coordorigin="3068,2378" coordsize="212,411" path="m3068,2789l3279,2378e" filled="false" stroked="true" strokeweight=".292pt" strokecolor="#6d6e71">
                <v:path arrowok="t"/>
              </v:shape>
            </v:group>
            <v:group style="position:absolute;left:3072;top:2363;width:234;height:456" coordorigin="3072,2363" coordsize="234,456">
              <v:shape style="position:absolute;left:3072;top:2363;width:234;height:456" coordorigin="3072,2363" coordsize="234,456" path="m3072,2819l3306,2363e" filled="false" stroked="true" strokeweight=".292pt" strokecolor="#6d6e71">
                <v:path arrowok="t"/>
              </v:shape>
            </v:group>
            <v:group style="position:absolute;left:3076;top:2352;width:254;height:495" coordorigin="3076,2352" coordsize="254,495">
              <v:shape style="position:absolute;left:3076;top:2352;width:254;height:495" coordorigin="3076,2352" coordsize="254,495" path="m3076,2846l3330,2352e" filled="false" stroked="true" strokeweight=".292pt" strokecolor="#6d6e71">
                <v:path arrowok="t"/>
              </v:shape>
            </v:group>
            <v:group style="position:absolute;left:3082;top:2342;width:272;height:529" coordorigin="3082,2342" coordsize="272,529">
              <v:shape style="position:absolute;left:3082;top:2342;width:272;height:529" coordorigin="3082,2342" coordsize="272,529" path="m3082,2871l3354,2342e" filled="false" stroked="true" strokeweight=".292pt" strokecolor="#6d6e71">
                <v:path arrowok="t"/>
              </v:shape>
            </v:group>
            <v:group style="position:absolute;left:3089;top:2334;width:288;height:560" coordorigin="3089,2334" coordsize="288,560">
              <v:shape style="position:absolute;left:3089;top:2334;width:288;height:560" coordorigin="3089,2334" coordsize="288,560" path="m3089,2894l3377,2334e" filled="false" stroked="true" strokeweight=".292pt" strokecolor="#6d6e71">
                <v:path arrowok="t"/>
              </v:shape>
            </v:group>
            <v:group style="position:absolute;left:3097;top:2328;width:302;height:587" coordorigin="3097,2328" coordsize="302,587">
              <v:shape style="position:absolute;left:3097;top:2328;width:302;height:587" coordorigin="3097,2328" coordsize="302,587" path="m3097,2915l3399,2328e" filled="false" stroked="true" strokeweight=".292pt" strokecolor="#6d6e71">
                <v:path arrowok="t"/>
              </v:shape>
            </v:group>
            <v:group style="position:absolute;left:3106;top:2323;width:315;height:612" coordorigin="3106,2323" coordsize="315,612">
              <v:shape style="position:absolute;left:3106;top:2323;width:315;height:612" coordorigin="3106,2323" coordsize="315,612" path="m3106,2935l3420,2323e" filled="false" stroked="true" strokeweight=".292pt" strokecolor="#6d6e71">
                <v:path arrowok="t"/>
              </v:shape>
            </v:group>
            <v:group style="position:absolute;left:3115;top:2320;width:326;height:634" coordorigin="3115,2320" coordsize="326,634">
              <v:shape style="position:absolute;left:3115;top:2320;width:326;height:634" coordorigin="3115,2320" coordsize="326,634" path="m3115,2954l3440,2320e" filled="false" stroked="true" strokeweight=".292pt" strokecolor="#6d6e71">
                <v:path arrowok="t"/>
              </v:shape>
            </v:group>
            <v:group style="position:absolute;left:3124;top:2317;width:336;height:655" coordorigin="3124,2317" coordsize="336,655">
              <v:shape style="position:absolute;left:3124;top:2317;width:336;height:655" coordorigin="3124,2317" coordsize="336,655" path="m3124,2972l3460,2317e" filled="false" stroked="true" strokeweight=".292pt" strokecolor="#6d6e71">
                <v:path arrowok="t"/>
              </v:shape>
            </v:group>
            <v:group style="position:absolute;left:3134;top:2316;width:346;height:673" coordorigin="3134,2316" coordsize="346,673">
              <v:shape style="position:absolute;left:3134;top:2316;width:346;height:673" coordorigin="3134,2316" coordsize="346,673" path="m3134,2988l3480,2316e" filled="false" stroked="true" strokeweight=".292pt" strokecolor="#6d6e71">
                <v:path arrowok="t"/>
              </v:shape>
            </v:group>
            <v:group style="position:absolute;left:3145;top:2315;width:354;height:690" coordorigin="3145,2315" coordsize="354,690">
              <v:shape style="position:absolute;left:3145;top:2315;width:354;height:690" coordorigin="3145,2315" coordsize="354,690" path="m3145,3004l3499,2315e" filled="false" stroked="true" strokeweight=".292pt" strokecolor="#6d6e71">
                <v:path arrowok="t"/>
              </v:shape>
            </v:group>
            <v:group style="position:absolute;left:3156;top:2315;width:362;height:705" coordorigin="3156,2315" coordsize="362,705">
              <v:shape style="position:absolute;left:3156;top:2315;width:362;height:705" coordorigin="3156,2315" coordsize="362,705" path="m3156,3019l3518,2315e" filled="false" stroked="true" strokeweight=".292pt" strokecolor="#6d6e71">
                <v:path arrowok="t"/>
              </v:shape>
            </v:group>
            <v:group style="position:absolute;left:3167;top:2653;width:196;height:381" coordorigin="3167,2653" coordsize="196,381">
              <v:shape style="position:absolute;left:3167;top:2653;width:196;height:381" coordorigin="3167,2653" coordsize="196,381" path="m3167,3034l3363,2653e" filled="false" stroked="true" strokeweight=".292pt" strokecolor="#6d6e71">
                <v:path arrowok="t"/>
              </v:shape>
            </v:group>
            <v:group style="position:absolute;left:3392;top:2316;width:145;height:281" coordorigin="3392,2316" coordsize="145,281">
              <v:shape style="position:absolute;left:3392;top:2316;width:145;height:281" coordorigin="3392,2316" coordsize="145,281" path="m3392,2597l3536,2316e" filled="false" stroked="true" strokeweight=".292pt" strokecolor="#6d6e71">
                <v:path arrowok="t"/>
              </v:shape>
            </v:group>
            <v:group style="position:absolute;left:3179;top:2667;width:196;height:381" coordorigin="3179,2667" coordsize="196,381">
              <v:shape style="position:absolute;left:3179;top:2667;width:196;height:381" coordorigin="3179,2667" coordsize="196,381" path="m3179,3047l3374,2667e" filled="false" stroked="true" strokeweight=".292pt" strokecolor="#6d6e71">
                <v:path arrowok="t"/>
              </v:shape>
            </v:group>
            <v:group style="position:absolute;left:3409;top:2318;width:145;height:282" coordorigin="3409,2318" coordsize="145,282">
              <v:shape style="position:absolute;left:3409;top:2318;width:145;height:282" coordorigin="3409,2318" coordsize="145,282" path="m3409,2599l3554,2318e" filled="false" stroked="true" strokeweight=".292pt" strokecolor="#6d6e71">
                <v:path arrowok="t"/>
              </v:shape>
            </v:group>
            <v:group style="position:absolute;left:3191;top:2678;width:197;height:383" coordorigin="3191,2678" coordsize="197,383">
              <v:shape style="position:absolute;left:3191;top:2678;width:197;height:383" coordorigin="3191,2678" coordsize="197,383" path="m3191,3060l3387,2678e" filled="false" stroked="true" strokeweight=".292pt" strokecolor="#6d6e71">
                <v:path arrowok="t"/>
              </v:shape>
            </v:group>
            <v:group style="position:absolute;left:3428;top:2320;width:144;height:279" coordorigin="3428,2320" coordsize="144,279">
              <v:shape style="position:absolute;left:3428;top:2320;width:144;height:279" coordorigin="3428,2320" coordsize="144,279" path="m3428,2599l3571,2320e" filled="false" stroked="true" strokeweight=".292pt" strokecolor="#6d6e71">
                <v:path arrowok="t"/>
              </v:shape>
            </v:group>
            <v:group style="position:absolute;left:3203;top:2683;width:200;height:390" coordorigin="3203,2683" coordsize="200,390">
              <v:shape style="position:absolute;left:3203;top:2683;width:200;height:390" coordorigin="3203,2683" coordsize="200,390" path="m3203,3073l3403,2683e" filled="false" stroked="true" strokeweight=".292pt" strokecolor="#6d6e71">
                <v:path arrowok="t"/>
              </v:shape>
            </v:group>
            <v:group style="position:absolute;left:3446;top:2323;width:143;height:278" coordorigin="3446,2323" coordsize="143,278">
              <v:shape style="position:absolute;left:3446;top:2323;width:143;height:278" coordorigin="3446,2323" coordsize="143,278" path="m3446,2600l3589,2323e" filled="false" stroked="true" strokeweight=".292pt" strokecolor="#6d6e71">
                <v:path arrowok="t"/>
              </v:shape>
            </v:group>
            <v:group style="position:absolute;left:3216;top:2687;width:205;height:398" coordorigin="3216,2687" coordsize="205,398">
              <v:shape style="position:absolute;left:3216;top:2687;width:205;height:398" coordorigin="3216,2687" coordsize="205,398" path="m3216,3084l3420,2687e" filled="false" stroked="true" strokeweight=".292pt" strokecolor="#6d6e71">
                <v:path arrowok="t"/>
              </v:shape>
            </v:group>
            <v:group style="position:absolute;left:3464;top:2326;width:142;height:276" coordorigin="3464,2326" coordsize="142,276">
              <v:shape style="position:absolute;left:3464;top:2326;width:142;height:276" coordorigin="3464,2326" coordsize="142,276" path="m3464,2602l3606,2326e" filled="false" stroked="true" strokeweight=".292pt" strokecolor="#6d6e71">
                <v:path arrowok="t"/>
              </v:shape>
            </v:group>
            <v:group style="position:absolute;left:3229;top:2689;width:209;height:407" coordorigin="3229,2689" coordsize="209,407">
              <v:shape style="position:absolute;left:3229;top:2689;width:209;height:407" coordorigin="3229,2689" coordsize="209,407" path="m3229,3095l3438,2689e" filled="false" stroked="true" strokeweight=".292pt" strokecolor="#6d6e71">
                <v:path arrowok="t"/>
              </v:shape>
            </v:group>
            <v:group style="position:absolute;left:3482;top:2330;width:141;height:274" coordorigin="3482,2330" coordsize="141,274">
              <v:shape style="position:absolute;left:3482;top:2330;width:141;height:274" coordorigin="3482,2330" coordsize="141,274" path="m3482,2604l3622,2330e" filled="false" stroked="true" strokeweight=".292pt" strokecolor="#6d6e71">
                <v:path arrowok="t"/>
              </v:shape>
            </v:group>
            <v:group style="position:absolute;left:3243;top:2691;width:213;height:415" coordorigin="3243,2691" coordsize="213,415">
              <v:shape style="position:absolute;left:3243;top:2691;width:213;height:415" coordorigin="3243,2691" coordsize="213,415" path="m3243,3106l3456,2691e" filled="false" stroked="true" strokeweight=".292pt" strokecolor="#6d6e71">
                <v:path arrowok="t"/>
              </v:shape>
            </v:group>
            <v:group style="position:absolute;left:3499;top:2335;width:140;height:272" coordorigin="3499,2335" coordsize="140,272">
              <v:shape style="position:absolute;left:3499;top:2335;width:140;height:272" coordorigin="3499,2335" coordsize="140,272" path="m3499,2607l3638,2335e" filled="false" stroked="true" strokeweight=".292pt" strokecolor="#6d6e71">
                <v:path arrowok="t"/>
              </v:shape>
            </v:group>
            <v:group style="position:absolute;left:3256;top:2694;width:217;height:422" coordorigin="3256,2694" coordsize="217,422">
              <v:shape style="position:absolute;left:3256;top:2694;width:217;height:422" coordorigin="3256,2694" coordsize="217,422" path="m3256,3115l3473,2694e" filled="false" stroked="true" strokeweight=".292pt" strokecolor="#6d6e71">
                <v:path arrowok="t"/>
              </v:shape>
            </v:group>
            <v:group style="position:absolute;left:3516;top:2341;width:139;height:270" coordorigin="3516,2341" coordsize="139,270">
              <v:shape style="position:absolute;left:3516;top:2341;width:139;height:270" coordorigin="3516,2341" coordsize="139,270" path="m3516,2610l3654,2341e" filled="false" stroked="true" strokeweight=".292pt" strokecolor="#6d6e71">
                <v:path arrowok="t"/>
              </v:shape>
              <v:shape style="position:absolute;left:3175;top:2452;width:279;height:393" type="#_x0000_t75" stroked="false">
                <v:imagedata r:id="rId230" o:title=""/>
              </v:shape>
            </v:group>
            <v:group style="position:absolute;left:3145;top:2879;width:61;height:70" coordorigin="3145,2879" coordsize="61,70">
              <v:shape style="position:absolute;left:3145;top:2879;width:61;height:70" coordorigin="3145,2879" coordsize="61,70" path="m3186,2879l3168,2879,3160,2883,3148,2895,3145,2904,3145,2926,3148,2934,3160,2946,3167,2949,3184,2949,3190,2947,3200,2940,3201,2938,3171,2938,3167,2936,3161,2929,3159,2922,3159,2906,3161,2900,3167,2893,3172,2891,3202,2891,3201,2890,3193,2882,3186,2879xe" filled="true" fillcolor="#231f20" stroked="false">
                <v:path arrowok="t"/>
                <v:fill type="solid"/>
              </v:shape>
              <v:shape style="position:absolute;left:3145;top:2879;width:61;height:70" coordorigin="3145,2879" coordsize="61,70" path="m3192,2923l3191,2928,3189,2932,3183,2936,3180,2938,3201,2938,3203,2935,3205,2927,3192,2923xe" filled="true" fillcolor="#231f20" stroked="false">
                <v:path arrowok="t"/>
                <v:fill type="solid"/>
              </v:shape>
              <v:shape style="position:absolute;left:3145;top:2879;width:61;height:70" coordorigin="3145,2879" coordsize="61,70" path="m3202,2891l3180,2891,3184,2892,3189,2896,3190,2899,3191,2902,3205,2899,3203,2894,3202,2891xe" filled="true" fillcolor="#231f20" stroked="false">
                <v:path arrowok="t"/>
                <v:fill type="solid"/>
              </v:shape>
            </v:group>
            <v:group style="position:absolute;left:3217;top:2881;width:53;height:68" coordorigin="3217,2881" coordsize="53,68">
              <v:shape style="position:absolute;left:3217;top:2881;width:53;height:68" coordorigin="3217,2881" coordsize="53,68" path="m3268,2881l3217,2881,3217,2948,3270,2948,3270,2937,3231,2937,3231,2918,3266,2918,3266,2907,3231,2907,3231,2892,3268,2892,3268,2881xe" filled="true" fillcolor="#231f20" stroked="false">
                <v:path arrowok="t"/>
                <v:fill type="solid"/>
              </v:shape>
            </v:group>
            <v:group style="position:absolute;left:3282;top:2881;width:55;height:68" coordorigin="3282,2881" coordsize="55,68">
              <v:shape style="position:absolute;left:3282;top:2881;width:55;height:68" coordorigin="3282,2881" coordsize="55,68" path="m3295,2881l3282,2881,3282,2948,3295,2948,3295,2904,3310,2904,3295,2881xe" filled="true" fillcolor="#231f20" stroked="false">
                <v:path arrowok="t"/>
                <v:fill type="solid"/>
              </v:shape>
              <v:shape style="position:absolute;left:3282;top:2881;width:55;height:68" coordorigin="3282,2881" coordsize="55,68" path="m3310,2904l3295,2904,3322,2948,3336,2948,3336,2926,3323,2926,3310,2904xe" filled="true" fillcolor="#231f20" stroked="false">
                <v:path arrowok="t"/>
                <v:fill type="solid"/>
              </v:shape>
              <v:shape style="position:absolute;left:3282;top:2881;width:55;height:68" coordorigin="3282,2881" coordsize="55,68" path="m3336,2881l3323,2881,3323,2926,3336,2926,3336,2881xe" filled="true" fillcolor="#231f20" stroked="false">
                <v:path arrowok="t"/>
                <v:fill type="solid"/>
              </v:shape>
            </v:group>
            <v:group style="position:absolute;left:3346;top:2881;width:55;height:68" coordorigin="3346,2881" coordsize="55,68">
              <v:shape style="position:absolute;left:3346;top:2881;width:55;height:68" coordorigin="3346,2881" coordsize="55,68" path="m3381,2892l3367,2892,3367,2948,3381,2948,3381,2892xe" filled="true" fillcolor="#231f20" stroked="false">
                <v:path arrowok="t"/>
                <v:fill type="solid"/>
              </v:shape>
              <v:shape style="position:absolute;left:3346;top:2881;width:55;height:68" coordorigin="3346,2881" coordsize="55,68" path="m3401,2881l3346,2881,3346,2892,3401,2892,3401,2881xe" filled="true" fillcolor="#231f20" stroked="false">
                <v:path arrowok="t"/>
                <v:fill type="solid"/>
              </v:shape>
            </v:group>
            <v:group style="position:absolute;left:3396;top:2881;width:70;height:68" coordorigin="3396,2881" coordsize="70,68">
              <v:shape style="position:absolute;left:3396;top:2881;width:70;height:68" coordorigin="3396,2881" coordsize="70,68" path="m3438,2881l3423,2881,3396,2948,3411,2948,3416,2933,3459,2933,3454,2921,3421,2921,3430,2896,3444,2896,3438,2881xe" filled="true" fillcolor="#231f20" stroked="false">
                <v:path arrowok="t"/>
                <v:fill type="solid"/>
              </v:shape>
              <v:shape style="position:absolute;left:3396;top:2881;width:70;height:68" coordorigin="3396,2881" coordsize="70,68" path="m3459,2933l3444,2933,3450,2948,3465,2948,3459,2933xe" filled="true" fillcolor="#231f20" stroked="false">
                <v:path arrowok="t"/>
                <v:fill type="solid"/>
              </v:shape>
              <v:shape style="position:absolute;left:3396;top:2881;width:70;height:68" coordorigin="3396,2881" coordsize="70,68" path="m3444,2896l3430,2896,3440,2921,3454,2921,3444,2896xe" filled="true" fillcolor="#231f20" stroked="false">
                <v:path arrowok="t"/>
                <v:fill type="solid"/>
              </v:shape>
            </v:group>
            <v:group style="position:absolute;left:3458;top:2881;width:65;height:68" coordorigin="3458,2881" coordsize="65,68">
              <v:shape style="position:absolute;left:3458;top:2881;width:65;height:68" coordorigin="3458,2881" coordsize="65,68" path="m3474,2881l3458,2881,3483,2948,3498,2948,3504,2931,3491,2931,3474,2881xe" filled="true" fillcolor="#231f20" stroked="false">
                <v:path arrowok="t"/>
                <v:fill type="solid"/>
              </v:shape>
              <v:shape style="position:absolute;left:3458;top:2881;width:65;height:68" coordorigin="3458,2881" coordsize="65,68" path="m3523,2881l3508,2881,3491,2931,3504,2931,3523,2881xe" filled="true" fillcolor="#231f20" stroked="false">
                <v:path arrowok="t"/>
                <v:fill type="solid"/>
              </v:shape>
            </v:group>
            <v:group style="position:absolute;left:3527;top:2879;width:67;height:70" coordorigin="3527,2879" coordsize="67,70">
              <v:shape style="position:absolute;left:3527;top:2879;width:67;height:70" coordorigin="3527,2879" coordsize="67,70" path="m3571,2879l3555,2879,3550,2880,3527,2908,3527,2926,3530,2934,3542,2946,3550,2949,3571,2949,3579,2946,3587,2938,3555,2938,3550,2936,3543,2928,3541,2922,3541,2906,3543,2901,3550,2893,3555,2891,3587,2891,3579,2883,3571,2879xe" filled="true" fillcolor="#231f20" stroked="false">
                <v:path arrowok="t"/>
                <v:fill type="solid"/>
              </v:shape>
              <v:shape style="position:absolute;left:3527;top:2879;width:67;height:70" coordorigin="3527,2879" coordsize="67,70" path="m3587,2891l3566,2891,3571,2893,3578,2901,3579,2906,3579,2922,3578,2928,3571,2936,3566,2938,3587,2938,3591,2934,3594,2926,3594,2903,3591,2895,3587,2891xe" filled="true" fillcolor="#231f20" stroked="false">
                <v:path arrowok="t"/>
                <v:fill type="solid"/>
              </v:shape>
            </v:group>
            <v:group style="position:absolute;left:3601;top:2879;width:57;height:70" coordorigin="3601,2879" coordsize="57,70">
              <v:shape style="position:absolute;left:3601;top:2879;width:57;height:70" coordorigin="3601,2879" coordsize="57,70" path="m3615,2925l3601,2926,3602,2934,3605,2939,3614,2947,3621,2949,3636,2949,3641,2948,3649,2945,3652,2943,3655,2938,3626,2938,3622,2937,3617,2933,3616,2929,3615,2925xe" filled="true" fillcolor="#231f20" stroked="false">
                <v:path arrowok="t"/>
                <v:fill type="solid"/>
              </v:shape>
              <v:shape style="position:absolute;left:3601;top:2879;width:57;height:70" coordorigin="3601,2879" coordsize="57,70" path="m3638,2879l3624,2879,3619,2880,3604,2904,3606,2908,3613,2915,3618,2917,3632,2920,3635,2921,3639,2922,3641,2923,3642,2924,3643,2926,3643,2927,3643,2931,3642,2933,3638,2937,3634,2938,3655,2938,3656,2936,3657,2933,3657,2924,3656,2921,3625,2904,3621,2903,3618,2900,3617,2899,3617,2896,3618,2894,3622,2892,3625,2891,3654,2891,3653,2889,3644,2881,3638,2879xe" filled="true" fillcolor="#231f20" stroked="false">
                <v:path arrowok="t"/>
                <v:fill type="solid"/>
              </v:shape>
              <v:shape style="position:absolute;left:3601;top:2879;width:57;height:70" coordorigin="3601,2879" coordsize="57,70" path="m3654,2891l3633,2891,3636,2892,3640,2895,3641,2897,3641,2901,3655,2900,3655,2894,3654,2891xe" filled="true" fillcolor="#231f20" stroked="false">
                <v:path arrowok="t"/>
                <v:fill type="solid"/>
              </v:shape>
            </v:group>
            <v:group style="position:absolute;left:3355;top:2596;width:498;height:418" coordorigin="3355,2596" coordsize="498,418">
              <v:shape style="position:absolute;left:3355;top:2596;width:498;height:418" coordorigin="3355,2596" coordsize="498,418" path="m3355,2596l3467,2602,3561,2620,3637,2646,3698,2675,3776,2729,3831,2790,3853,2852,3846,2910,3816,2960,3767,2995,3702,3013e" filled="false" stroked="true" strokeweight=".758pt" strokecolor="#231f20">
                <v:path arrowok="t"/>
              </v:shape>
            </v:group>
            <v:group style="position:absolute;left:3402;top:2685;width:427;height:265" coordorigin="3402,2685" coordsize="427,265">
              <v:shape style="position:absolute;left:3402;top:2685;width:427;height:265" coordorigin="3402,2685" coordsize="427,265" path="m3402,2685l3494,2698,3582,2725,3664,2763,3734,2807,3787,2856,3821,2904,3829,2950e" filled="false" stroked="true" strokeweight=".758pt" strokecolor="#231f20">
                <v:path arrowok="t"/>
              </v:shape>
            </v:group>
            <v:group style="position:absolute;left:3694;top:2716;width:53;height:51" coordorigin="3694,2716" coordsize="53,51">
              <v:shape style="position:absolute;left:3694;top:2716;width:53;height:51" coordorigin="3694,2716" coordsize="53,51" path="m3720,2716l3726,2735,3746,2735,3730,2747,3736,2766,3720,2754,3704,2766,3710,2747,3694,2735,3714,2735,3720,2716xe" filled="false" stroked="true" strokeweight=".258pt" strokecolor="#231f20">
                <v:path arrowok="t"/>
              </v:shape>
            </v:group>
            <v:group style="position:absolute;left:3462;top:2974;width:32;height:52" coordorigin="3462,2974" coordsize="32,52">
              <v:shape style="position:absolute;left:3462;top:2974;width:32;height:52" coordorigin="3462,2974" coordsize="32,52" path="m3491,2983l3475,2983,3477,2984,3480,2987,3481,2989,3481,2996,3480,2999,3476,3007,3471,3014,3462,3025,3462,3026,3491,3026,3493,3016,3473,3016,3481,3008,3486,3001,3489,2997,3490,2993,3491,2990,3491,2985,3491,2983xe" filled="true" fillcolor="#231f20" stroked="false">
                <v:path arrowok="t"/>
                <v:fill type="solid"/>
              </v:shape>
              <v:shape style="position:absolute;left:3462;top:2974;width:32;height:52" coordorigin="3462,2974" coordsize="32,52" path="m3494,3011l3492,3011,3491,3013,3491,3014,3490,3015,3489,3015,3488,3016,3473,3016,3493,3016,3494,3011xe" filled="true" fillcolor="#231f20" stroked="false">
                <v:path arrowok="t"/>
                <v:fill type="solid"/>
              </v:shape>
              <v:shape style="position:absolute;left:3462;top:2974;width:32;height:52" coordorigin="3462,2974" coordsize="32,52" path="m3481,2974l3475,2974,3472,2975,3466,2980,3465,2983,3463,2988,3465,2989,3467,2985,3469,2983,3491,2983,3488,2979,3487,2977,3483,2975,3481,2974xe" filled="true" fillcolor="#231f20" stroked="false">
                <v:path arrowok="t"/>
                <v:fill type="solid"/>
              </v:shape>
            </v:group>
            <v:group style="position:absolute;left:3500;top:2974;width:32;height:53" coordorigin="3500,2974" coordsize="32,53">
              <v:shape style="position:absolute;left:3500;top:2974;width:32;height:53" coordorigin="3500,2974" coordsize="32,53" path="m3518,2974l3513,2974,3510,2975,3500,3005,3500,3009,3513,3027,3517,3027,3519,3026,3523,3024,3523,3024,3514,3024,3513,3024,3511,2984,3511,2980,3512,2978,3513,2977,3514,2977,3523,2977,3521,2975,3518,2974xe" filled="true" fillcolor="#231f20" stroked="false">
                <v:path arrowok="t"/>
                <v:fill type="solid"/>
              </v:shape>
              <v:shape style="position:absolute;left:3500;top:2974;width:32;height:53" coordorigin="3500,2974" coordsize="32,53" path="m3523,2977l3516,2977,3517,2977,3519,2979,3519,2981,3520,2984,3520,3009,3520,3019,3519,3021,3517,3024,3517,3024,3523,3024,3531,3005,3531,2995,3530,2990,3527,2982,3526,2979,3523,2977xe" filled="true" fillcolor="#231f20" stroked="false">
                <v:path arrowok="t"/>
                <v:fill type="solid"/>
              </v:shape>
            </v:group>
            <v:group style="position:absolute;left:3538;top:2974;width:27;height:52" coordorigin="3538,2974" coordsize="27,52">
              <v:shape style="position:absolute;left:3538;top:2974;width:27;height:52" coordorigin="3538,2974" coordsize="27,52" path="m3564,3024l3539,3024,3539,3026,3564,3026,3564,3024xe" filled="true" fillcolor="#231f20" stroked="false">
                <v:path arrowok="t"/>
                <v:fill type="solid"/>
              </v:shape>
              <v:shape style="position:absolute;left:3538;top:2974;width:27;height:52" coordorigin="3538,2974" coordsize="27,52" path="m3557,2983l3544,2983,3545,2983,3546,2984,3546,2984,3547,2985,3547,3021,3546,3022,3546,3023,3544,3024,3542,3024,3561,3024,3557,3021,3557,2983xe" filled="true" fillcolor="#231f20" stroked="false">
                <v:path arrowok="t"/>
                <v:fill type="solid"/>
              </v:shape>
              <v:shape style="position:absolute;left:3538;top:2974;width:27;height:52" coordorigin="3538,2974" coordsize="27,52" path="m3557,2974l3556,2974,3538,2983,3539,2984,3541,2983,3542,2983,3557,2983,3557,2974xe" filled="true" fillcolor="#231f20" stroked="false">
                <v:path arrowok="t"/>
                <v:fill type="solid"/>
              </v:shape>
            </v:group>
            <v:group style="position:absolute;left:3573;top:2974;width:32;height:53" coordorigin="3573,2974" coordsize="32,53">
              <v:shape style="position:absolute;left:3573;top:2974;width:32;height:53" coordorigin="3573,2974" coordsize="32,53" path="m3591,2974l3585,2974,3583,2975,3573,3005,3573,3009,3586,3027,3590,3027,3592,3026,3596,3024,3596,3024,3587,3024,3586,3024,3584,2984,3584,2980,3585,2978,3586,2977,3587,2977,3595,2977,3594,2975,3591,2974xe" filled="true" fillcolor="#231f20" stroked="false">
                <v:path arrowok="t"/>
                <v:fill type="solid"/>
              </v:shape>
              <v:shape style="position:absolute;left:3573;top:2974;width:32;height:53" coordorigin="3573,2974" coordsize="32,53" path="m3595,2977l3589,2977,3590,2977,3592,2979,3592,2981,3593,2984,3593,3009,3592,3019,3592,3021,3590,3024,3589,3024,3596,3024,3604,3005,3604,2995,3603,2990,3600,2982,3598,2979,3595,2977xe" filled="true" fillcolor="#231f20" stroked="false">
                <v:path arrowok="t"/>
                <v:fill type="solid"/>
              </v:shape>
            </v:group>
            <v:group style="position:absolute;left:3831;top:2598;width:53;height:50" coordorigin="3831,2598" coordsize="53,50">
              <v:shape style="position:absolute;left:3831;top:2598;width:53;height:50" coordorigin="3831,2598" coordsize="53,50" path="m3857,2598l3863,2617,3883,2617,3867,2629,3873,2648,3857,2637,3841,2648,3847,2629,3831,2617,3851,2617,3857,2598xe" filled="false" stroked="true" strokeweight=".258pt" strokecolor="#231f20">
                <v:path arrowok="t"/>
              </v:shape>
            </v:group>
            <v:group style="position:absolute;left:3758;top:2483;width:53;height:51" coordorigin="3758,2483" coordsize="53,51">
              <v:shape style="position:absolute;left:3758;top:2483;width:53;height:51" coordorigin="3758,2483" coordsize="53,51" path="m3784,2483l3791,2502,3811,2502,3794,2514,3801,2533,3784,2521,3768,2533,3774,2514,3758,2502,3778,2502,3784,2483xe" filled="false" stroked="true" strokeweight=".258pt" strokecolor="#231f20">
                <v:path arrowok="t"/>
              </v:shape>
            </v:group>
            <v:group style="position:absolute;left:3670;top:2547;width:53;height:50" coordorigin="3670,2547" coordsize="53,50">
              <v:shape style="position:absolute;left:3670;top:2547;width:53;height:50" coordorigin="3670,2547" coordsize="53,50" path="m3696,2547l3702,2566,3723,2566,3706,2577,3713,2597,3696,2585,3680,2597,3686,2577,3670,2566,3690,2566,3696,2547xe" filled="false" stroked="true" strokeweight=".258pt" strokecolor="#231f20">
                <v:path arrowok="t"/>
              </v:shape>
            </v:group>
            <v:group style="position:absolute;left:3751;top:2624;width:43;height:41" coordorigin="3751,2624" coordsize="43,41">
              <v:shape style="position:absolute;left:3751;top:2624;width:43;height:41" coordorigin="3751,2624" coordsize="43,41" path="m3772,2624l3777,2640,3793,2640,3780,2649,3785,2665,3772,2655,3759,2665,3764,2649,3751,2640,3767,2640,3772,2624xe" filled="false" stroked="true" strokeweight=".209pt" strokecolor="#231f20">
                <v:path arrowok="t"/>
              </v:shape>
            </v:group>
            <v:group style="position:absolute;left:3621;top:2446;width:213;height:344" coordorigin="3621,2446" coordsize="213,344">
              <v:shape style="position:absolute;left:3621;top:2446;width:213;height:344" coordorigin="3621,2446" coordsize="213,344" path="m3621,2446l3683,2477,3739,2522,3784,2578,3817,2643,3833,2714,3830,2790e" filled="false" stroked="true" strokeweight=".758pt" strokecolor="#231f20">
                <v:path arrowok="t"/>
              </v:shape>
            </v:group>
            <v:group style="position:absolute;left:3322;top:2877;width:489;height:206" coordorigin="3322,2877" coordsize="489,206">
              <v:shape style="position:absolute;left:3322;top:2877;width:489;height:206" coordorigin="3322,2877" coordsize="489,206" path="m3811,2877l3772,2942,3720,2998,3657,3043,3586,3072,3508,3082,3459,3078,3411,3067,3365,3049,3322,3024e" filled="false" stroked="true" strokeweight=".758pt" strokecolor="#231f20">
                <v:path arrowok="t"/>
              </v:shape>
            </v:group>
            <v:group style="position:absolute;left:3067;top:2315;width:879;height:879" coordorigin="3067,2315" coordsize="879,879">
              <v:shape style="position:absolute;left:3067;top:2315;width:879;height:879" coordorigin="3067,2315" coordsize="879,879" path="m3506,2315l3578,2321,3645,2337,3708,2364,3766,2400,3817,2444,3861,2495,3897,2552,3923,2615,3940,2683,3946,2754,3940,2826,3923,2893,3897,2956,3861,3014,3817,3065,3766,3109,3708,3145,3645,3171,3578,3188,3506,3194,3435,3188,3367,3171,3304,3145,3247,3109,3196,3065,3152,3014,3116,2956,3089,2893,3073,2826,3067,2754,3073,2683,3089,2615,3116,2552,3152,2495,3196,2444,3247,2400,3304,2364,3367,2337,3435,2321,3506,2315xe" filled="false" stroked="true" strokeweight=".567pt" strokecolor="#231f20">
                <v:path arrowok="t"/>
              </v:shape>
              <v:shape style="position:absolute;left:3367;top:3037;width:288;height:118" type="#_x0000_t75" stroked="false">
                <v:imagedata r:id="rId231" o:title=""/>
              </v:shape>
            </v:group>
            <w10:wrap type="topAndBottom"/>
          </v:group>
        </w:pict>
      </w:r>
      <w:r>
        <w:rPr/>
        <w:pict>
          <v:group style="position:absolute;margin-left:201.934998pt;margin-top:115.447212pt;width:44.55pt;height:44.55pt;mso-position-horizontal-relative:page;mso-position-vertical-relative:paragraph;z-index:4936;mso-wrap-distance-left:0;mso-wrap-distance-right:0" coordorigin="4039,2309" coordsize="891,891">
            <v:group style="position:absolute;left:4045;top:2315;width:879;height:879" coordorigin="4045,2315" coordsize="879,879">
              <v:shape style="position:absolute;left:4045;top:2315;width:879;height:879" coordorigin="4045,2315" coordsize="879,879" path="m4484,2315l4413,2321,4345,2337,4282,2364,4225,2400,4173,2444,4129,2495,4094,2552,4067,2615,4050,2683,4045,2754,4050,2826,4067,2893,4094,2956,4129,3014,4173,3065,4225,3109,4282,3145,4345,3171,4413,3188,4484,3194,4555,3188,4623,3171,4686,3145,4744,3109,4795,3065,4839,3014,4874,2956,4901,2893,4918,2826,4923,2754,4918,2683,4901,2615,4874,2552,4839,2495,4795,2444,4744,2400,4686,2364,4623,2337,4555,2321,4484,2315xe" filled="true" fillcolor="#d1d3d4" stroked="false">
                <v:path arrowok="t"/>
                <v:fill type="solid"/>
              </v:shape>
            </v:group>
            <v:group style="position:absolute;left:4045;top:2315;width:879;height:879" coordorigin="4045,2315" coordsize="879,879">
              <v:shape style="position:absolute;left:4045;top:2315;width:879;height:879" coordorigin="4045,2315" coordsize="879,879" path="m4484,2315l4555,2321,4623,2337,4686,2364,4744,2400,4795,2444,4839,2495,4874,2552,4901,2615,4918,2683,4923,2754,4918,2826,4901,2893,4874,2956,4839,3014,4795,3065,4744,3109,4686,3145,4623,3171,4555,3188,4484,3194,4413,3188,4345,3171,4282,3145,4225,3109,4173,3065,4129,3014,4094,2956,4067,2893,4050,2826,4045,2754,4050,2683,4067,2615,4094,2552,4129,2495,4173,2444,4225,2400,4282,2364,4345,2337,4413,2321,4484,2315xe" filled="false" stroked="true" strokeweight=".425pt" strokecolor="#231f20">
                <v:path arrowok="t"/>
              </v:shape>
            </v:group>
            <v:group style="position:absolute;left:4248;top:2698;width:220;height:428" coordorigin="4248,2698" coordsize="220,428">
              <v:shape style="position:absolute;left:4248;top:2698;width:220;height:428" coordorigin="4248,2698" coordsize="220,428" path="m4248,3125l4467,2698e" filled="false" stroked="true" strokeweight=".292pt" strokecolor="#6d6e71">
                <v:path arrowok="t"/>
              </v:shape>
            </v:group>
            <v:group style="position:absolute;left:4511;top:2346;width:137;height:267" coordorigin="4511,2346" coordsize="137,267">
              <v:shape style="position:absolute;left:4511;top:2346;width:137;height:267" coordorigin="4511,2346" coordsize="137,267" path="m4511,2613l4648,2346e" filled="false" stroked="true" strokeweight=".292pt" strokecolor="#6d6e71">
                <v:path arrowok="t"/>
              </v:shape>
            </v:group>
            <v:group style="position:absolute;left:4054;top:2458;width:107;height:207" coordorigin="4054,2458" coordsize="107,207">
              <v:shape style="position:absolute;left:4054;top:2458;width:107;height:207" coordorigin="4054,2458" coordsize="107,207" path="m4054,2664l4160,2458e" filled="false" stroked="true" strokeweight=".292pt" strokecolor="#6d6e71">
                <v:path arrowok="t"/>
              </v:shape>
            </v:group>
            <v:group style="position:absolute;left:4046;top:2421;width:151;height:295" coordorigin="4046,2421" coordsize="151,295">
              <v:shape style="position:absolute;left:4046;top:2421;width:151;height:295" coordorigin="4046,2421" coordsize="151,295" path="m4046,2715l4197,2421e" filled="false" stroked="true" strokeweight=".292pt" strokecolor="#6d6e71">
                <v:path arrowok="t"/>
              </v:shape>
            </v:group>
            <v:group style="position:absolute;left:4045;top:2397;width:185;height:359" coordorigin="4045,2397" coordsize="185,359">
              <v:shape style="position:absolute;left:4045;top:2397;width:185;height:359" coordorigin="4045,2397" coordsize="185,359" path="m4045,2755l4229,2397e" filled="false" stroked="true" strokeweight=".292pt" strokecolor="#6d6e71">
                <v:path arrowok="t"/>
              </v:shape>
            </v:group>
            <v:group style="position:absolute;left:4046;top:2378;width:212;height:411" coordorigin="4046,2378" coordsize="212,411">
              <v:shape style="position:absolute;left:4046;top:2378;width:212;height:411" coordorigin="4046,2378" coordsize="212,411" path="m4046,2789l4257,2378e" filled="false" stroked="true" strokeweight=".292pt" strokecolor="#6d6e71">
                <v:path arrowok="t"/>
              </v:shape>
            </v:group>
            <v:group style="position:absolute;left:4049;top:2363;width:234;height:456" coordorigin="4049,2363" coordsize="234,456">
              <v:shape style="position:absolute;left:4049;top:2363;width:234;height:456" coordorigin="4049,2363" coordsize="234,456" path="m4049,2819l4283,2363e" filled="false" stroked="true" strokeweight=".292pt" strokecolor="#6d6e71">
                <v:path arrowok="t"/>
              </v:shape>
            </v:group>
            <v:group style="position:absolute;left:4054;top:2352;width:254;height:495" coordorigin="4054,2352" coordsize="254,495">
              <v:shape style="position:absolute;left:4054;top:2352;width:254;height:495" coordorigin="4054,2352" coordsize="254,495" path="m4054,2846l4308,2352e" filled="false" stroked="true" strokeweight=".292pt" strokecolor="#6d6e71">
                <v:path arrowok="t"/>
              </v:shape>
            </v:group>
            <v:group style="position:absolute;left:4060;top:2342;width:272;height:529" coordorigin="4060,2342" coordsize="272,529">
              <v:shape style="position:absolute;left:4060;top:2342;width:272;height:529" coordorigin="4060,2342" coordsize="272,529" path="m4060,2871l4332,2342e" filled="false" stroked="true" strokeweight=".292pt" strokecolor="#6d6e71">
                <v:path arrowok="t"/>
              </v:shape>
            </v:group>
            <v:group style="position:absolute;left:4067;top:2334;width:288;height:560" coordorigin="4067,2334" coordsize="288,560">
              <v:shape style="position:absolute;left:4067;top:2334;width:288;height:560" coordorigin="4067,2334" coordsize="288,560" path="m4067,2894l4354,2334e" filled="false" stroked="true" strokeweight=".292pt" strokecolor="#6d6e71">
                <v:path arrowok="t"/>
              </v:shape>
            </v:group>
            <v:group style="position:absolute;left:4075;top:2328;width:302;height:587" coordorigin="4075,2328" coordsize="302,587">
              <v:shape style="position:absolute;left:4075;top:2328;width:302;height:587" coordorigin="4075,2328" coordsize="302,587" path="m4075,2915l4376,2328e" filled="false" stroked="true" strokeweight=".292pt" strokecolor="#6d6e71">
                <v:path arrowok="t"/>
              </v:shape>
            </v:group>
            <v:group style="position:absolute;left:4083;top:2323;width:315;height:612" coordorigin="4083,2323" coordsize="315,612">
              <v:shape style="position:absolute;left:4083;top:2323;width:315;height:612" coordorigin="4083,2323" coordsize="315,612" path="m4083,2935l4397,2323e" filled="false" stroked="true" strokeweight=".292pt" strokecolor="#6d6e71">
                <v:path arrowok="t"/>
              </v:shape>
            </v:group>
            <v:group style="position:absolute;left:4092;top:2320;width:326;height:634" coordorigin="4092,2320" coordsize="326,634">
              <v:shape style="position:absolute;left:4092;top:2320;width:326;height:634" coordorigin="4092,2320" coordsize="326,634" path="m4092,2954l4418,2320e" filled="false" stroked="true" strokeweight=".292pt" strokecolor="#6d6e71">
                <v:path arrowok="t"/>
              </v:shape>
            </v:group>
            <v:group style="position:absolute;left:4102;top:2317;width:336;height:655" coordorigin="4102,2317" coordsize="336,655">
              <v:shape style="position:absolute;left:4102;top:2317;width:336;height:655" coordorigin="4102,2317" coordsize="336,655" path="m4102,2972l4438,2317e" filled="false" stroked="true" strokeweight=".292pt" strokecolor="#6d6e71">
                <v:path arrowok="t"/>
              </v:shape>
            </v:group>
            <v:group style="position:absolute;left:4112;top:2316;width:346;height:673" coordorigin="4112,2316" coordsize="346,673">
              <v:shape style="position:absolute;left:4112;top:2316;width:346;height:673" coordorigin="4112,2316" coordsize="346,673" path="m4112,2988l4458,2316e" filled="false" stroked="true" strokeweight=".292pt" strokecolor="#6d6e71">
                <v:path arrowok="t"/>
              </v:shape>
            </v:group>
            <v:group style="position:absolute;left:4123;top:2315;width:354;height:690" coordorigin="4123,2315" coordsize="354,690">
              <v:shape style="position:absolute;left:4123;top:2315;width:354;height:690" coordorigin="4123,2315" coordsize="354,690" path="m4123,3004l4477,2315e" filled="false" stroked="true" strokeweight=".292pt" strokecolor="#6d6e71">
                <v:path arrowok="t"/>
              </v:shape>
            </v:group>
            <v:group style="position:absolute;left:4134;top:2315;width:362;height:705" coordorigin="4134,2315" coordsize="362,705">
              <v:shape style="position:absolute;left:4134;top:2315;width:362;height:705" coordorigin="4134,2315" coordsize="362,705" path="m4134,3019l4495,2315e" filled="false" stroked="true" strokeweight=".292pt" strokecolor="#6d6e71">
                <v:path arrowok="t"/>
              </v:shape>
            </v:group>
            <v:group style="position:absolute;left:4145;top:2653;width:196;height:381" coordorigin="4145,2653" coordsize="196,381">
              <v:shape style="position:absolute;left:4145;top:2653;width:196;height:381" coordorigin="4145,2653" coordsize="196,381" path="m4145,3034l4341,2653e" filled="false" stroked="true" strokeweight=".292pt" strokecolor="#6d6e71">
                <v:path arrowok="t"/>
              </v:shape>
            </v:group>
            <v:group style="position:absolute;left:4369;top:2316;width:145;height:281" coordorigin="4369,2316" coordsize="145,281">
              <v:shape style="position:absolute;left:4369;top:2316;width:145;height:281" coordorigin="4369,2316" coordsize="145,281" path="m4369,2597l4514,2316e" filled="false" stroked="true" strokeweight=".292pt" strokecolor="#6d6e71">
                <v:path arrowok="t"/>
              </v:shape>
            </v:group>
            <v:group style="position:absolute;left:4157;top:2667;width:196;height:381" coordorigin="4157,2667" coordsize="196,381">
              <v:shape style="position:absolute;left:4157;top:2667;width:196;height:381" coordorigin="4157,2667" coordsize="196,381" path="m4157,3047l4352,2667e" filled="false" stroked="true" strokeweight=".292pt" strokecolor="#6d6e71">
                <v:path arrowok="t"/>
              </v:shape>
            </v:group>
            <v:group style="position:absolute;left:4387;top:2318;width:145;height:282" coordorigin="4387,2318" coordsize="145,282">
              <v:shape style="position:absolute;left:4387;top:2318;width:145;height:282" coordorigin="4387,2318" coordsize="145,282" path="m4387,2599l4532,2318e" filled="false" stroked="true" strokeweight=".292pt" strokecolor="#6d6e71">
                <v:path arrowok="t"/>
              </v:shape>
            </v:group>
            <v:group style="position:absolute;left:4169;top:2678;width:197;height:383" coordorigin="4169,2678" coordsize="197,383">
              <v:shape style="position:absolute;left:4169;top:2678;width:197;height:383" coordorigin="4169,2678" coordsize="197,383" path="m4169,3060l4365,2678e" filled="false" stroked="true" strokeweight=".292pt" strokecolor="#6d6e71">
                <v:path arrowok="t"/>
              </v:shape>
            </v:group>
            <v:group style="position:absolute;left:4406;top:2320;width:144;height:279" coordorigin="4406,2320" coordsize="144,279">
              <v:shape style="position:absolute;left:4406;top:2320;width:144;height:279" coordorigin="4406,2320" coordsize="144,279" path="m4406,2599l4549,2320e" filled="false" stroked="true" strokeweight=".292pt" strokecolor="#6d6e71">
                <v:path arrowok="t"/>
              </v:shape>
            </v:group>
            <v:group style="position:absolute;left:4181;top:2683;width:200;height:390" coordorigin="4181,2683" coordsize="200,390">
              <v:shape style="position:absolute;left:4181;top:2683;width:200;height:390" coordorigin="4181,2683" coordsize="200,390" path="m4181,3073l4381,2683e" filled="false" stroked="true" strokeweight=".292pt" strokecolor="#6d6e71">
                <v:path arrowok="t"/>
              </v:shape>
            </v:group>
            <v:group style="position:absolute;left:4424;top:2323;width:143;height:278" coordorigin="4424,2323" coordsize="143,278">
              <v:shape style="position:absolute;left:4424;top:2323;width:143;height:278" coordorigin="4424,2323" coordsize="143,278" path="m4424,2600l4566,2323e" filled="false" stroked="true" strokeweight=".292pt" strokecolor="#6d6e71">
                <v:path arrowok="t"/>
              </v:shape>
            </v:group>
            <v:group style="position:absolute;left:4194;top:2687;width:205;height:398" coordorigin="4194,2687" coordsize="205,398">
              <v:shape style="position:absolute;left:4194;top:2687;width:205;height:398" coordorigin="4194,2687" coordsize="205,398" path="m4194,3084l4398,2687e" filled="false" stroked="true" strokeweight=".292pt" strokecolor="#6d6e71">
                <v:path arrowok="t"/>
              </v:shape>
            </v:group>
            <v:group style="position:absolute;left:4441;top:2326;width:142;height:276" coordorigin="4441,2326" coordsize="142,276">
              <v:shape style="position:absolute;left:4441;top:2326;width:142;height:276" coordorigin="4441,2326" coordsize="142,276" path="m4441,2602l4583,2326e" filled="false" stroked="true" strokeweight=".292pt" strokecolor="#6d6e71">
                <v:path arrowok="t"/>
              </v:shape>
            </v:group>
            <v:group style="position:absolute;left:4207;top:2689;width:209;height:407" coordorigin="4207,2689" coordsize="209,407">
              <v:shape style="position:absolute;left:4207;top:2689;width:209;height:407" coordorigin="4207,2689" coordsize="209,407" path="m4207,3095l4416,2689e" filled="false" stroked="true" strokeweight=".292pt" strokecolor="#6d6e71">
                <v:path arrowok="t"/>
              </v:shape>
            </v:group>
            <v:group style="position:absolute;left:4460;top:2330;width:141;height:274" coordorigin="4460,2330" coordsize="141,274">
              <v:shape style="position:absolute;left:4460;top:2330;width:141;height:274" coordorigin="4460,2330" coordsize="141,274" path="m4460,2604l4600,2330e" filled="false" stroked="true" strokeweight=".292pt" strokecolor="#6d6e71">
                <v:path arrowok="t"/>
              </v:shape>
            </v:group>
            <v:group style="position:absolute;left:4220;top:2691;width:213;height:415" coordorigin="4220,2691" coordsize="213,415">
              <v:shape style="position:absolute;left:4220;top:2691;width:213;height:415" coordorigin="4220,2691" coordsize="213,415" path="m4220,3106l4433,2691e" filled="false" stroked="true" strokeweight=".292pt" strokecolor="#6d6e71">
                <v:path arrowok="t"/>
              </v:shape>
            </v:group>
            <v:group style="position:absolute;left:4476;top:2335;width:140;height:272" coordorigin="4476,2335" coordsize="140,272">
              <v:shape style="position:absolute;left:4476;top:2335;width:140;height:272" coordorigin="4476,2335" coordsize="140,272" path="m4476,2607l4616,2335e" filled="false" stroked="true" strokeweight=".292pt" strokecolor="#6d6e71">
                <v:path arrowok="t"/>
              </v:shape>
            </v:group>
            <v:group style="position:absolute;left:4234;top:2694;width:217;height:422" coordorigin="4234,2694" coordsize="217,422">
              <v:shape style="position:absolute;left:4234;top:2694;width:217;height:422" coordorigin="4234,2694" coordsize="217,422" path="m4234,3115l4451,2694e" filled="false" stroked="true" strokeweight=".292pt" strokecolor="#6d6e71">
                <v:path arrowok="t"/>
              </v:shape>
            </v:group>
            <v:group style="position:absolute;left:4494;top:2341;width:139;height:270" coordorigin="4494,2341" coordsize="139,270">
              <v:shape style="position:absolute;left:4494;top:2341;width:139;height:270" coordorigin="4494,2341" coordsize="139,270" path="m4494,2610l4632,2341e" filled="false" stroked="true" strokeweight=".292pt" strokecolor="#6d6e71">
                <v:path arrowok="t"/>
              </v:shape>
              <v:shape style="position:absolute;left:4153;top:2452;width:279;height:393" type="#_x0000_t75" stroked="false">
                <v:imagedata r:id="rId241" o:title=""/>
              </v:shape>
            </v:group>
            <v:group style="position:absolute;left:4123;top:2879;width:61;height:70" coordorigin="4123,2879" coordsize="61,70">
              <v:shape style="position:absolute;left:4123;top:2879;width:61;height:70" coordorigin="4123,2879" coordsize="61,70" path="m4164,2879l4146,2879,4138,2883,4126,2895,4123,2904,4123,2926,4126,2934,4138,2946,4145,2949,4162,2949,4168,2947,4178,2940,4179,2938,4149,2938,4145,2936,4139,2929,4137,2922,4137,2906,4139,2900,4145,2893,4149,2891,4180,2891,4179,2890,4170,2882,4164,2879xe" filled="true" fillcolor="#231f20" stroked="false">
                <v:path arrowok="t"/>
                <v:fill type="solid"/>
              </v:shape>
              <v:shape style="position:absolute;left:4123;top:2879;width:61;height:70" coordorigin="4123,2879" coordsize="61,70" path="m4170,2923l4168,2928,4166,2932,4161,2936,4158,2938,4179,2938,4181,2935,4183,2927,4170,2923xe" filled="true" fillcolor="#231f20" stroked="false">
                <v:path arrowok="t"/>
                <v:fill type="solid"/>
              </v:shape>
              <v:shape style="position:absolute;left:4123;top:2879;width:61;height:70" coordorigin="4123,2879" coordsize="61,70" path="m4180,2891l4158,2891,4161,2892,4167,2896,4168,2899,4169,2902,4183,2899,4181,2894,4180,2891xe" filled="true" fillcolor="#231f20" stroked="false">
                <v:path arrowok="t"/>
                <v:fill type="solid"/>
              </v:shape>
            </v:group>
            <v:group style="position:absolute;left:4195;top:2881;width:53;height:68" coordorigin="4195,2881" coordsize="53,68">
              <v:shape style="position:absolute;left:4195;top:2881;width:53;height:68" coordorigin="4195,2881" coordsize="53,68" path="m4246,2881l4195,2881,4195,2948,4247,2948,4247,2937,4209,2937,4209,2918,4244,2918,4244,2907,4209,2907,4209,2892,4246,2892,4246,2881xe" filled="true" fillcolor="#231f20" stroked="false">
                <v:path arrowok="t"/>
                <v:fill type="solid"/>
              </v:shape>
            </v:group>
            <v:group style="position:absolute;left:4259;top:2881;width:55;height:68" coordorigin="4259,2881" coordsize="55,68">
              <v:shape style="position:absolute;left:4259;top:2881;width:55;height:68" coordorigin="4259,2881" coordsize="55,68" path="m4273,2881l4259,2881,4259,2948,4272,2948,4272,2904,4288,2904,4273,2881xe" filled="true" fillcolor="#231f20" stroked="false">
                <v:path arrowok="t"/>
                <v:fill type="solid"/>
              </v:shape>
              <v:shape style="position:absolute;left:4259;top:2881;width:55;height:68" coordorigin="4259,2881" coordsize="55,68" path="m4288,2904l4272,2904,4300,2948,4314,2948,4314,2926,4301,2926,4288,2904xe" filled="true" fillcolor="#231f20" stroked="false">
                <v:path arrowok="t"/>
                <v:fill type="solid"/>
              </v:shape>
              <v:shape style="position:absolute;left:4259;top:2881;width:55;height:68" coordorigin="4259,2881" coordsize="55,68" path="m4314,2881l4301,2881,4301,2926,4314,2926,4314,2881xe" filled="true" fillcolor="#231f20" stroked="false">
                <v:path arrowok="t"/>
                <v:fill type="solid"/>
              </v:shape>
            </v:group>
            <v:group style="position:absolute;left:4324;top:2881;width:55;height:68" coordorigin="4324,2881" coordsize="55,68">
              <v:shape style="position:absolute;left:4324;top:2881;width:55;height:68" coordorigin="4324,2881" coordsize="55,68" path="m4358,2892l4345,2892,4345,2948,4358,2948,4358,2892xe" filled="true" fillcolor="#231f20" stroked="false">
                <v:path arrowok="t"/>
                <v:fill type="solid"/>
              </v:shape>
              <v:shape style="position:absolute;left:4324;top:2881;width:55;height:68" coordorigin="4324,2881" coordsize="55,68" path="m4379,2881l4324,2881,4324,2892,4379,2892,4379,2881xe" filled="true" fillcolor="#231f20" stroked="false">
                <v:path arrowok="t"/>
                <v:fill type="solid"/>
              </v:shape>
            </v:group>
            <v:group style="position:absolute;left:4374;top:2881;width:70;height:68" coordorigin="4374,2881" coordsize="70,68">
              <v:shape style="position:absolute;left:4374;top:2881;width:70;height:68" coordorigin="4374,2881" coordsize="70,68" path="m4415,2881l4401,2881,4374,2948,4388,2948,4394,2933,4437,2933,4432,2921,4398,2921,4408,2896,4422,2896,4415,2881xe" filled="true" fillcolor="#231f20" stroked="false">
                <v:path arrowok="t"/>
                <v:fill type="solid"/>
              </v:shape>
              <v:shape style="position:absolute;left:4374;top:2881;width:70;height:68" coordorigin="4374,2881" coordsize="70,68" path="m4437,2933l4422,2933,4428,2948,4443,2948,4437,2933xe" filled="true" fillcolor="#231f20" stroked="false">
                <v:path arrowok="t"/>
                <v:fill type="solid"/>
              </v:shape>
              <v:shape style="position:absolute;left:4374;top:2881;width:70;height:68" coordorigin="4374,2881" coordsize="70,68" path="m4422,2896l4408,2896,4417,2921,4432,2921,4422,2896xe" filled="true" fillcolor="#231f20" stroked="false">
                <v:path arrowok="t"/>
                <v:fill type="solid"/>
              </v:shape>
            </v:group>
            <v:group style="position:absolute;left:4436;top:2881;width:65;height:68" coordorigin="4436,2881" coordsize="65,68">
              <v:shape style="position:absolute;left:4436;top:2881;width:65;height:68" coordorigin="4436,2881" coordsize="65,68" path="m4451,2881l4436,2881,4461,2948,4476,2948,4482,2931,4469,2931,4451,2881xe" filled="true" fillcolor="#231f20" stroked="false">
                <v:path arrowok="t"/>
                <v:fill type="solid"/>
              </v:shape>
              <v:shape style="position:absolute;left:4436;top:2881;width:65;height:68" coordorigin="4436,2881" coordsize="65,68" path="m4500,2881l4486,2881,4469,2931,4482,2931,4500,2881xe" filled="true" fillcolor="#231f20" stroked="false">
                <v:path arrowok="t"/>
                <v:fill type="solid"/>
              </v:shape>
            </v:group>
            <v:group style="position:absolute;left:4505;top:2879;width:67;height:70" coordorigin="4505,2879" coordsize="67,70">
              <v:shape style="position:absolute;left:4505;top:2879;width:67;height:70" coordorigin="4505,2879" coordsize="67,70" path="m4548,2879l4532,2879,4528,2880,4505,2908,4505,2926,4508,2934,4520,2946,4528,2949,4548,2949,4557,2946,4565,2938,4533,2938,4528,2936,4521,2928,4519,2922,4519,2906,4521,2901,4528,2893,4533,2891,4565,2891,4556,2883,4548,2879xe" filled="true" fillcolor="#231f20" stroked="false">
                <v:path arrowok="t"/>
                <v:fill type="solid"/>
              </v:shape>
              <v:shape style="position:absolute;left:4505;top:2879;width:67;height:70" coordorigin="4505,2879" coordsize="67,70" path="m4565,2891l4544,2891,4549,2893,4556,2901,4557,2906,4557,2922,4555,2928,4548,2936,4544,2938,4565,2938,4569,2934,4572,2926,4572,2903,4569,2895,4565,2891xe" filled="true" fillcolor="#231f20" stroked="false">
                <v:path arrowok="t"/>
                <v:fill type="solid"/>
              </v:shape>
            </v:group>
            <v:group style="position:absolute;left:4579;top:2879;width:57;height:70" coordorigin="4579,2879" coordsize="57,70">
              <v:shape style="position:absolute;left:4579;top:2879;width:57;height:70" coordorigin="4579,2879" coordsize="57,70" path="m4593,2925l4579,2926,4580,2934,4583,2939,4592,2947,4599,2949,4614,2949,4619,2948,4627,2945,4630,2943,4633,2938,4603,2938,4600,2937,4595,2933,4593,2929,4593,2925xe" filled="true" fillcolor="#231f20" stroked="false">
                <v:path arrowok="t"/>
                <v:fill type="solid"/>
              </v:shape>
              <v:shape style="position:absolute;left:4579;top:2879;width:57;height:70" coordorigin="4579,2879" coordsize="57,70" path="m4615,2879l4601,2879,4597,2880,4582,2904,4584,2908,4591,2915,4596,2917,4609,2920,4613,2921,4617,2922,4619,2923,4620,2924,4621,2926,4621,2927,4621,2931,4620,2933,4616,2937,4612,2938,4633,2938,4634,2936,4635,2933,4635,2924,4634,2921,4603,2904,4599,2903,4596,2900,4595,2899,4595,2896,4596,2894,4599,2892,4603,2891,4632,2891,4631,2889,4622,2881,4615,2879xe" filled="true" fillcolor="#231f20" stroked="false">
                <v:path arrowok="t"/>
                <v:fill type="solid"/>
              </v:shape>
              <v:shape style="position:absolute;left:4579;top:2879;width:57;height:70" coordorigin="4579,2879" coordsize="57,70" path="m4632,2891l4611,2891,4613,2892,4617,2895,4619,2897,4619,2901,4633,2900,4633,2894,4632,2891xe" filled="true" fillcolor="#231f20" stroked="false">
                <v:path arrowok="t"/>
                <v:fill type="solid"/>
              </v:shape>
            </v:group>
            <v:group style="position:absolute;left:4332;top:2596;width:498;height:418" coordorigin="4332,2596" coordsize="498,418">
              <v:shape style="position:absolute;left:4332;top:2596;width:498;height:418" coordorigin="4332,2596" coordsize="498,418" path="m4332,2596l4445,2602,4539,2620,4615,2646,4675,2675,4754,2729,4808,2790,4830,2852,4824,2910,4794,2960,4745,2995,4680,3013e" filled="false" stroked="true" strokeweight=".758pt" strokecolor="#231f20">
                <v:path arrowok="t"/>
              </v:shape>
            </v:group>
            <v:group style="position:absolute;left:4380;top:2685;width:427;height:265" coordorigin="4380,2685" coordsize="427,265">
              <v:shape style="position:absolute;left:4380;top:2685;width:427;height:265" coordorigin="4380,2685" coordsize="427,265" path="m4380,2685l4471,2698,4560,2725,4641,2763,4711,2807,4765,2856,4799,2904,4807,2950e" filled="false" stroked="true" strokeweight=".758pt" strokecolor="#231f20">
                <v:path arrowok="t"/>
              </v:shape>
            </v:group>
            <v:group style="position:absolute;left:4671;top:2716;width:53;height:51" coordorigin="4671,2716" coordsize="53,51">
              <v:shape style="position:absolute;left:4671;top:2716;width:53;height:51" coordorigin="4671,2716" coordsize="53,51" path="m4698,2716l4704,2735,4724,2735,4708,2747,4714,2766,4698,2754,4681,2766,4688,2747,4671,2735,4692,2735,4698,2716xe" filled="false" stroked="true" strokeweight=".258pt" strokecolor="#231f20">
                <v:path arrowok="t"/>
              </v:shape>
            </v:group>
            <v:group style="position:absolute;left:4440;top:2974;width:32;height:52" coordorigin="4440,2974" coordsize="32,52">
              <v:shape style="position:absolute;left:4440;top:2974;width:32;height:52" coordorigin="4440,2974" coordsize="32,52" path="m4468,2983l4453,2983,4455,2984,4458,2987,4459,2989,4459,2996,4458,2999,4454,3007,4449,3014,4440,3025,4440,3026,4469,3026,4470,3016,4451,3016,4459,3008,4464,3001,4466,2997,4468,2993,4469,2990,4469,2985,4468,2983xe" filled="true" fillcolor="#231f20" stroked="false">
                <v:path arrowok="t"/>
                <v:fill type="solid"/>
              </v:shape>
              <v:shape style="position:absolute;left:4440;top:2974;width:32;height:52" coordorigin="4440,2974" coordsize="32,52" path="m4471,3011l4470,3011,4469,3013,4469,3014,4468,3015,4467,3015,4465,3016,4451,3016,4470,3016,4471,3011xe" filled="true" fillcolor="#231f20" stroked="false">
                <v:path arrowok="t"/>
                <v:fill type="solid"/>
              </v:shape>
              <v:shape style="position:absolute;left:4440;top:2974;width:32;height:52" coordorigin="4440,2974" coordsize="32,52" path="m4458,2974l4453,2974,4449,2975,4444,2980,4442,2983,4441,2988,4442,2989,4444,2985,4447,2983,4468,2983,4466,2979,4465,2977,4461,2975,4458,2974xe" filled="true" fillcolor="#231f20" stroked="false">
                <v:path arrowok="t"/>
                <v:fill type="solid"/>
              </v:shape>
            </v:group>
            <v:group style="position:absolute;left:4478;top:2974;width:32;height:53" coordorigin="4478,2974" coordsize="32,53">
              <v:shape style="position:absolute;left:4478;top:2974;width:32;height:53" coordorigin="4478,2974" coordsize="32,53" path="m4496,2974l4490,2974,4488,2975,4478,3005,4478,3009,4491,3027,4495,3027,4497,3026,4500,3024,4501,3024,4492,3024,4491,3024,4488,2984,4489,2980,4490,2978,4491,2977,4492,2977,4500,2977,4498,2975,4496,2974xe" filled="true" fillcolor="#231f20" stroked="false">
                <v:path arrowok="t"/>
                <v:fill type="solid"/>
              </v:shape>
              <v:shape style="position:absolute;left:4478;top:2974;width:32;height:53" coordorigin="4478,2974" coordsize="32,53" path="m4500,2977l4494,2977,4495,2977,4497,2979,4497,2981,4498,2984,4498,3009,4497,3019,4497,3021,4495,3024,4494,3024,4501,3024,4509,3005,4509,2995,4508,2990,4505,2982,4503,2979,4500,2977xe" filled="true" fillcolor="#231f20" stroked="false">
                <v:path arrowok="t"/>
                <v:fill type="solid"/>
              </v:shape>
            </v:group>
            <v:group style="position:absolute;left:4516;top:2974;width:27;height:52" coordorigin="4516,2974" coordsize="27,52">
              <v:shape style="position:absolute;left:4516;top:2974;width:27;height:52" coordorigin="4516,2974" coordsize="27,52" path="m4542,3024l4517,3024,4517,3026,4542,3026,4542,3024xe" filled="true" fillcolor="#231f20" stroked="false">
                <v:path arrowok="t"/>
                <v:fill type="solid"/>
              </v:shape>
              <v:shape style="position:absolute;left:4516;top:2974;width:27;height:52" coordorigin="4516,2974" coordsize="27,52" path="m4535,2983l4522,2983,4523,2983,4524,2984,4524,2984,4525,2985,4525,3021,4524,3022,4523,3023,4522,3024,4520,3024,4539,3024,4535,3021,4535,2983xe" filled="true" fillcolor="#231f20" stroked="false">
                <v:path arrowok="t"/>
                <v:fill type="solid"/>
              </v:shape>
              <v:shape style="position:absolute;left:4516;top:2974;width:27;height:52" coordorigin="4516,2974" coordsize="27,52" path="m4535,2974l4534,2974,4516,2983,4517,2984,4518,2983,4520,2983,4535,2983,4535,2974xe" filled="true" fillcolor="#231f20" stroked="false">
                <v:path arrowok="t"/>
                <v:fill type="solid"/>
              </v:shape>
            </v:group>
            <v:group style="position:absolute;left:4550;top:2974;width:32;height:53" coordorigin="4550,2974" coordsize="32,53">
              <v:shape style="position:absolute;left:4550;top:2974;width:32;height:53" coordorigin="4550,2974" coordsize="32,53" path="m4569,2974l4563,2974,4561,2975,4550,3005,4551,3009,4564,3027,4568,3027,4570,3026,4573,3024,4574,3024,4565,3024,4564,3024,4561,2984,4562,2980,4563,2978,4564,2977,4565,2977,4573,2977,4571,2975,4569,2974xe" filled="true" fillcolor="#231f20" stroked="false">
                <v:path arrowok="t"/>
                <v:fill type="solid"/>
              </v:shape>
              <v:shape style="position:absolute;left:4550;top:2974;width:32;height:53" coordorigin="4550,2974" coordsize="32,53" path="m4573,2977l4567,2977,4568,2977,4570,2979,4570,2981,4570,2984,4570,3009,4570,3019,4570,3021,4568,3024,4567,3024,4574,3024,4582,3005,4582,2995,4581,2990,4578,2982,4576,2979,4573,2977xe" filled="true" fillcolor="#231f20" stroked="false">
                <v:path arrowok="t"/>
                <v:fill type="solid"/>
              </v:shape>
            </v:group>
            <v:group style="position:absolute;left:4808;top:2598;width:53;height:50" coordorigin="4808,2598" coordsize="53,50">
              <v:shape style="position:absolute;left:4808;top:2598;width:53;height:50" coordorigin="4808,2598" coordsize="53,50" path="m4835,2598l4841,2617,4861,2617,4845,2629,4851,2648,4835,2637,4818,2648,4825,2629,4808,2617,4829,2617,4835,2598xe" filled="false" stroked="true" strokeweight=".258pt" strokecolor="#231f20">
                <v:path arrowok="t"/>
              </v:shape>
            </v:group>
            <v:group style="position:absolute;left:4736;top:2483;width:53;height:51" coordorigin="4736,2483" coordsize="53,51">
              <v:shape style="position:absolute;left:4736;top:2483;width:53;height:51" coordorigin="4736,2483" coordsize="53,51" path="m4762,2483l4768,2502,4789,2502,4772,2514,4778,2533,4762,2521,4746,2533,4752,2514,4736,2502,4756,2502,4762,2483xe" filled="false" stroked="true" strokeweight=".258pt" strokecolor="#231f20">
                <v:path arrowok="t"/>
              </v:shape>
            </v:group>
            <v:group style="position:absolute;left:4648;top:2547;width:53;height:50" coordorigin="4648,2547" coordsize="53,50">
              <v:shape style="position:absolute;left:4648;top:2547;width:53;height:50" coordorigin="4648,2547" coordsize="53,50" path="m4674,2547l4680,2566,4700,2566,4684,2577,4690,2597,4674,2585,4658,2597,4664,2577,4648,2566,4668,2566,4674,2547xe" filled="false" stroked="true" strokeweight=".258pt" strokecolor="#231f20">
                <v:path arrowok="t"/>
              </v:shape>
            </v:group>
            <v:group style="position:absolute;left:4729;top:2624;width:43;height:41" coordorigin="4729,2624" coordsize="43,41">
              <v:shape style="position:absolute;left:4729;top:2624;width:43;height:41" coordorigin="4729,2624" coordsize="43,41" path="m4750,2624l4755,2640,4771,2640,4758,2649,4763,2665,4750,2655,4737,2665,4742,2649,4729,2640,4745,2640,4750,2624xe" filled="false" stroked="true" strokeweight=".209pt" strokecolor="#231f20">
                <v:path arrowok="t"/>
              </v:shape>
            </v:group>
            <v:group style="position:absolute;left:4599;top:2446;width:213;height:344" coordorigin="4599,2446" coordsize="213,344">
              <v:shape style="position:absolute;left:4599;top:2446;width:213;height:344" coordorigin="4599,2446" coordsize="213,344" path="m4599,2446l4661,2477,4716,2522,4762,2578,4794,2643,4811,2714,4808,2790e" filled="false" stroked="true" strokeweight=".758pt" strokecolor="#231f20">
                <v:path arrowok="t"/>
              </v:shape>
            </v:group>
            <v:group style="position:absolute;left:4300;top:2877;width:489;height:206" coordorigin="4300,2877" coordsize="489,206">
              <v:shape style="position:absolute;left:4300;top:2877;width:489;height:206" coordorigin="4300,2877" coordsize="489,206" path="m4788,2877l4750,2942,4698,2998,4635,3043,4564,3072,4486,3082,4437,3078,4389,3067,4343,3049,4300,3024e" filled="false" stroked="true" strokeweight=".758pt" strokecolor="#231f20">
                <v:path arrowok="t"/>
              </v:shape>
            </v:group>
            <v:group style="position:absolute;left:4045;top:2315;width:879;height:879" coordorigin="4045,2315" coordsize="879,879">
              <v:shape style="position:absolute;left:4045;top:2315;width:879;height:879" coordorigin="4045,2315" coordsize="879,879" path="m4484,2315l4555,2321,4623,2337,4686,2364,4744,2400,4795,2444,4839,2495,4874,2552,4901,2615,4918,2683,4923,2754,4918,2826,4901,2893,4874,2956,4839,3014,4795,3065,4744,3109,4686,3145,4623,3171,4555,3188,4484,3194,4413,3188,4345,3171,4282,3145,4225,3109,4173,3065,4129,3014,4094,2956,4067,2893,4050,2826,4045,2754,4050,2683,4067,2615,4094,2552,4129,2495,4173,2444,4225,2400,4282,2364,4345,2337,4413,2321,4484,2315xe" filled="false" stroked="true" strokeweight=".567pt" strokecolor="#231f20">
                <v:path arrowok="t"/>
              </v:shape>
              <v:shape style="position:absolute;left:4345;top:3037;width:288;height:118" type="#_x0000_t75" stroked="false">
                <v:imagedata r:id="rId233" o:title=""/>
              </v:shape>
            </v:group>
            <w10:wrap type="topAndBottom"/>
          </v:group>
        </w:pict>
      </w:r>
      <w:r>
        <w:rPr/>
        <w:pict>
          <v:group style="position:absolute;margin-left:250.824997pt;margin-top:115.447212pt;width:44.55pt;height:44.55pt;mso-position-horizontal-relative:page;mso-position-vertical-relative:paragraph;z-index:4960;mso-wrap-distance-left:0;mso-wrap-distance-right:0" coordorigin="5016,2309" coordsize="891,891">
            <v:group style="position:absolute;left:5022;top:2315;width:879;height:879" coordorigin="5022,2315" coordsize="879,879">
              <v:shape style="position:absolute;left:5022;top:2315;width:879;height:879" coordorigin="5022,2315" coordsize="879,879" path="m5462,2315l5391,2321,5323,2337,5260,2364,5202,2400,5151,2444,5107,2495,5072,2552,5045,2615,5028,2683,5022,2754,5028,2826,5045,2893,5072,2956,5107,3014,5151,3065,5202,3109,5260,3145,5323,3171,5391,3188,5462,3194,5533,3188,5601,3171,5664,3145,5721,3109,5773,3065,5817,3014,5852,2956,5879,2893,5896,2826,5901,2754,5896,2683,5879,2615,5852,2552,5817,2495,5773,2444,5721,2400,5664,2364,5601,2337,5533,2321,5462,2315xe" filled="true" fillcolor="#d1d3d4" stroked="false">
                <v:path arrowok="t"/>
                <v:fill type="solid"/>
              </v:shape>
            </v:group>
            <v:group style="position:absolute;left:5022;top:2315;width:879;height:879" coordorigin="5022,2315" coordsize="879,879">
              <v:shape style="position:absolute;left:5022;top:2315;width:879;height:879" coordorigin="5022,2315" coordsize="879,879" path="m5462,2315l5533,2321,5601,2337,5664,2364,5721,2400,5773,2444,5817,2495,5852,2552,5879,2615,5896,2683,5901,2754,5896,2826,5879,2893,5852,2956,5817,3014,5773,3065,5721,3109,5664,3145,5601,3171,5533,3188,5462,3194,5391,3188,5323,3171,5260,3145,5202,3109,5151,3065,5107,3014,5072,2956,5045,2893,5028,2826,5022,2754,5028,2683,5045,2615,5072,2552,5107,2495,5151,2444,5202,2400,5260,2364,5323,2337,5391,2321,5462,2315xe" filled="false" stroked="true" strokeweight=".425pt" strokecolor="#231f20">
                <v:path arrowok="t"/>
              </v:shape>
            </v:group>
            <v:group style="position:absolute;left:5226;top:2698;width:220;height:428" coordorigin="5226,2698" coordsize="220,428">
              <v:shape style="position:absolute;left:5226;top:2698;width:220;height:428" coordorigin="5226,2698" coordsize="220,428" path="m5226,3125l5445,2698e" filled="false" stroked="true" strokeweight=".292pt" strokecolor="#6d6e71">
                <v:path arrowok="t"/>
              </v:shape>
            </v:group>
            <v:group style="position:absolute;left:5489;top:2346;width:137;height:267" coordorigin="5489,2346" coordsize="137,267">
              <v:shape style="position:absolute;left:5489;top:2346;width:137;height:267" coordorigin="5489,2346" coordsize="137,267" path="m5489,2613l5626,2346e" filled="false" stroked="true" strokeweight=".292pt" strokecolor="#6d6e71">
                <v:path arrowok="t"/>
              </v:shape>
            </v:group>
            <v:group style="position:absolute;left:5032;top:2458;width:107;height:207" coordorigin="5032,2458" coordsize="107,207">
              <v:shape style="position:absolute;left:5032;top:2458;width:107;height:207" coordorigin="5032,2458" coordsize="107,207" path="m5032,2664l5138,2458e" filled="false" stroked="true" strokeweight=".292pt" strokecolor="#6d6e71">
                <v:path arrowok="t"/>
              </v:shape>
            </v:group>
            <v:group style="position:absolute;left:5024;top:2421;width:151;height:295" coordorigin="5024,2421" coordsize="151,295">
              <v:shape style="position:absolute;left:5024;top:2421;width:151;height:295" coordorigin="5024,2421" coordsize="151,295" path="m5024,2715l5175,2421e" filled="false" stroked="true" strokeweight=".292pt" strokecolor="#6d6e71">
                <v:path arrowok="t"/>
              </v:shape>
            </v:group>
            <v:group style="position:absolute;left:5023;top:2397;width:185;height:359" coordorigin="5023,2397" coordsize="185,359">
              <v:shape style="position:absolute;left:5023;top:2397;width:185;height:359" coordorigin="5023,2397" coordsize="185,359" path="m5023,2755l5207,2397e" filled="false" stroked="true" strokeweight=".292pt" strokecolor="#6d6e71">
                <v:path arrowok="t"/>
              </v:shape>
            </v:group>
            <v:group style="position:absolute;left:5024;top:2378;width:212;height:411" coordorigin="5024,2378" coordsize="212,411">
              <v:shape style="position:absolute;left:5024;top:2378;width:212;height:411" coordorigin="5024,2378" coordsize="212,411" path="m5024,2789l5235,2378e" filled="false" stroked="true" strokeweight=".292pt" strokecolor="#6d6e71">
                <v:path arrowok="t"/>
              </v:shape>
            </v:group>
            <v:group style="position:absolute;left:5027;top:2363;width:234;height:456" coordorigin="5027,2363" coordsize="234,456">
              <v:shape style="position:absolute;left:5027;top:2363;width:234;height:456" coordorigin="5027,2363" coordsize="234,456" path="m5027,2819l5261,2363e" filled="false" stroked="true" strokeweight=".292pt" strokecolor="#6d6e71">
                <v:path arrowok="t"/>
              </v:shape>
            </v:group>
            <v:group style="position:absolute;left:5032;top:2352;width:254;height:495" coordorigin="5032,2352" coordsize="254,495">
              <v:shape style="position:absolute;left:5032;top:2352;width:254;height:495" coordorigin="5032,2352" coordsize="254,495" path="m5032,2846l5286,2352e" filled="false" stroked="true" strokeweight=".292pt" strokecolor="#6d6e71">
                <v:path arrowok="t"/>
              </v:shape>
            </v:group>
            <v:group style="position:absolute;left:5038;top:2342;width:272;height:529" coordorigin="5038,2342" coordsize="272,529">
              <v:shape style="position:absolute;left:5038;top:2342;width:272;height:529" coordorigin="5038,2342" coordsize="272,529" path="m5038,2871l5310,2342e" filled="false" stroked="true" strokeweight=".292pt" strokecolor="#6d6e71">
                <v:path arrowok="t"/>
              </v:shape>
            </v:group>
            <v:group style="position:absolute;left:5045;top:2334;width:288;height:560" coordorigin="5045,2334" coordsize="288,560">
              <v:shape style="position:absolute;left:5045;top:2334;width:288;height:560" coordorigin="5045,2334" coordsize="288,560" path="m5045,2894l5332,2334e" filled="false" stroked="true" strokeweight=".292pt" strokecolor="#6d6e71">
                <v:path arrowok="t"/>
              </v:shape>
            </v:group>
            <v:group style="position:absolute;left:5053;top:2328;width:302;height:587" coordorigin="5053,2328" coordsize="302,587">
              <v:shape style="position:absolute;left:5053;top:2328;width:302;height:587" coordorigin="5053,2328" coordsize="302,587" path="m5053,2915l5354,2328e" filled="false" stroked="true" strokeweight=".292pt" strokecolor="#6d6e71">
                <v:path arrowok="t"/>
              </v:shape>
            </v:group>
            <v:group style="position:absolute;left:5061;top:2323;width:315;height:612" coordorigin="5061,2323" coordsize="315,612">
              <v:shape style="position:absolute;left:5061;top:2323;width:315;height:612" coordorigin="5061,2323" coordsize="315,612" path="m5061,2935l5375,2323e" filled="false" stroked="true" strokeweight=".292pt" strokecolor="#6d6e71">
                <v:path arrowok="t"/>
              </v:shape>
            </v:group>
            <v:group style="position:absolute;left:5070;top:2320;width:326;height:634" coordorigin="5070,2320" coordsize="326,634">
              <v:shape style="position:absolute;left:5070;top:2320;width:326;height:634" coordorigin="5070,2320" coordsize="326,634" path="m5070,2954l5396,2320e" filled="false" stroked="true" strokeweight=".292pt" strokecolor="#6d6e71">
                <v:path arrowok="t"/>
              </v:shape>
            </v:group>
            <v:group style="position:absolute;left:5080;top:2317;width:336;height:655" coordorigin="5080,2317" coordsize="336,655">
              <v:shape style="position:absolute;left:5080;top:2317;width:336;height:655" coordorigin="5080,2317" coordsize="336,655" path="m5080,2972l5416,2317e" filled="false" stroked="true" strokeweight=".292pt" strokecolor="#6d6e71">
                <v:path arrowok="t"/>
              </v:shape>
            </v:group>
            <v:group style="position:absolute;left:5090;top:2316;width:346;height:673" coordorigin="5090,2316" coordsize="346,673">
              <v:shape style="position:absolute;left:5090;top:2316;width:346;height:673" coordorigin="5090,2316" coordsize="346,673" path="m5090,2988l5435,2316e" filled="false" stroked="true" strokeweight=".292pt" strokecolor="#6d6e71">
                <v:path arrowok="t"/>
              </v:shape>
            </v:group>
            <v:group style="position:absolute;left:5101;top:2315;width:354;height:690" coordorigin="5101,2315" coordsize="354,690">
              <v:shape style="position:absolute;left:5101;top:2315;width:354;height:690" coordorigin="5101,2315" coordsize="354,690" path="m5101,3004l5455,2315e" filled="false" stroked="true" strokeweight=".292pt" strokecolor="#6d6e71">
                <v:path arrowok="t"/>
              </v:shape>
            </v:group>
            <v:group style="position:absolute;left:5111;top:2315;width:362;height:705" coordorigin="5111,2315" coordsize="362,705">
              <v:shape style="position:absolute;left:5111;top:2315;width:362;height:705" coordorigin="5111,2315" coordsize="362,705" path="m5111,3019l5473,2315e" filled="false" stroked="true" strokeweight=".292pt" strokecolor="#6d6e71">
                <v:path arrowok="t"/>
              </v:shape>
            </v:group>
            <v:group style="position:absolute;left:5123;top:2653;width:196;height:381" coordorigin="5123,2653" coordsize="196,381">
              <v:shape style="position:absolute;left:5123;top:2653;width:196;height:381" coordorigin="5123,2653" coordsize="196,381" path="m5123,3034l5318,2653e" filled="false" stroked="true" strokeweight=".292pt" strokecolor="#6d6e71">
                <v:path arrowok="t"/>
              </v:shape>
            </v:group>
            <v:group style="position:absolute;left:5347;top:2316;width:145;height:281" coordorigin="5347,2316" coordsize="145,281">
              <v:shape style="position:absolute;left:5347;top:2316;width:145;height:281" coordorigin="5347,2316" coordsize="145,281" path="m5347,2597l5491,2316e" filled="false" stroked="true" strokeweight=".292pt" strokecolor="#6d6e71">
                <v:path arrowok="t"/>
              </v:shape>
            </v:group>
            <v:group style="position:absolute;left:5135;top:2667;width:196;height:381" coordorigin="5135,2667" coordsize="196,381">
              <v:shape style="position:absolute;left:5135;top:2667;width:196;height:381" coordorigin="5135,2667" coordsize="196,381" path="m5135,3047l5330,2667e" filled="false" stroked="true" strokeweight=".292pt" strokecolor="#6d6e71">
                <v:path arrowok="t"/>
              </v:shape>
            </v:group>
            <v:group style="position:absolute;left:5365;top:2318;width:145;height:282" coordorigin="5365,2318" coordsize="145,282">
              <v:shape style="position:absolute;left:5365;top:2318;width:145;height:282" coordorigin="5365,2318" coordsize="145,282" path="m5365,2599l5509,2318e" filled="false" stroked="true" strokeweight=".292pt" strokecolor="#6d6e71">
                <v:path arrowok="t"/>
              </v:shape>
            </v:group>
            <v:group style="position:absolute;left:5147;top:2678;width:197;height:383" coordorigin="5147,2678" coordsize="197,383">
              <v:shape style="position:absolute;left:5147;top:2678;width:197;height:383" coordorigin="5147,2678" coordsize="197,383" path="m5147,3060l5343,2678e" filled="false" stroked="true" strokeweight=".292pt" strokecolor="#6d6e71">
                <v:path arrowok="t"/>
              </v:shape>
            </v:group>
            <v:group style="position:absolute;left:5384;top:2320;width:144;height:279" coordorigin="5384,2320" coordsize="144,279">
              <v:shape style="position:absolute;left:5384;top:2320;width:144;height:279" coordorigin="5384,2320" coordsize="144,279" path="m5384,2599l5527,2320e" filled="false" stroked="true" strokeweight=".292pt" strokecolor="#6d6e71">
                <v:path arrowok="t"/>
              </v:shape>
            </v:group>
            <v:group style="position:absolute;left:5159;top:2683;width:200;height:390" coordorigin="5159,2683" coordsize="200,390">
              <v:shape style="position:absolute;left:5159;top:2683;width:200;height:390" coordorigin="5159,2683" coordsize="200,390" path="m5159,3073l5359,2683e" filled="false" stroked="true" strokeweight=".292pt" strokecolor="#6d6e71">
                <v:path arrowok="t"/>
              </v:shape>
            </v:group>
            <v:group style="position:absolute;left:5402;top:2323;width:143;height:278" coordorigin="5402,2323" coordsize="143,278">
              <v:shape style="position:absolute;left:5402;top:2323;width:143;height:278" coordorigin="5402,2323" coordsize="143,278" path="m5402,2600l5544,2323e" filled="false" stroked="true" strokeweight=".292pt" strokecolor="#6d6e71">
                <v:path arrowok="t"/>
              </v:shape>
            </v:group>
            <v:group style="position:absolute;left:5172;top:2687;width:205;height:398" coordorigin="5172,2687" coordsize="205,398">
              <v:shape style="position:absolute;left:5172;top:2687;width:205;height:398" coordorigin="5172,2687" coordsize="205,398" path="m5172,3084l5376,2687e" filled="false" stroked="true" strokeweight=".292pt" strokecolor="#6d6e71">
                <v:path arrowok="t"/>
              </v:shape>
            </v:group>
            <v:group style="position:absolute;left:5419;top:2326;width:142;height:276" coordorigin="5419,2326" coordsize="142,276">
              <v:shape style="position:absolute;left:5419;top:2326;width:142;height:276" coordorigin="5419,2326" coordsize="142,276" path="m5419,2602l5561,2326e" filled="false" stroked="true" strokeweight=".292pt" strokecolor="#6d6e71">
                <v:path arrowok="t"/>
              </v:shape>
            </v:group>
            <v:group style="position:absolute;left:5185;top:2689;width:209;height:407" coordorigin="5185,2689" coordsize="209,407">
              <v:shape style="position:absolute;left:5185;top:2689;width:209;height:407" coordorigin="5185,2689" coordsize="209,407" path="m5185,3095l5394,2689e" filled="false" stroked="true" strokeweight=".292pt" strokecolor="#6d6e71">
                <v:path arrowok="t"/>
              </v:shape>
            </v:group>
            <v:group style="position:absolute;left:5438;top:2330;width:141;height:274" coordorigin="5438,2330" coordsize="141,274">
              <v:shape style="position:absolute;left:5438;top:2330;width:141;height:274" coordorigin="5438,2330" coordsize="141,274" path="m5438,2604l5578,2330e" filled="false" stroked="true" strokeweight=".292pt" strokecolor="#6d6e71">
                <v:path arrowok="t"/>
              </v:shape>
            </v:group>
            <v:group style="position:absolute;left:5198;top:2691;width:213;height:415" coordorigin="5198,2691" coordsize="213,415">
              <v:shape style="position:absolute;left:5198;top:2691;width:213;height:415" coordorigin="5198,2691" coordsize="213,415" path="m5198,3106l5411,2691e" filled="false" stroked="true" strokeweight=".292pt" strokecolor="#6d6e71">
                <v:path arrowok="t"/>
              </v:shape>
            </v:group>
            <v:group style="position:absolute;left:5454;top:2335;width:140;height:272" coordorigin="5454,2335" coordsize="140,272">
              <v:shape style="position:absolute;left:5454;top:2335;width:140;height:272" coordorigin="5454,2335" coordsize="140,272" path="m5454,2607l5594,2335e" filled="false" stroked="true" strokeweight=".292pt" strokecolor="#6d6e71">
                <v:path arrowok="t"/>
              </v:shape>
            </v:group>
            <v:group style="position:absolute;left:5212;top:2694;width:217;height:422" coordorigin="5212,2694" coordsize="217,422">
              <v:shape style="position:absolute;left:5212;top:2694;width:217;height:422" coordorigin="5212,2694" coordsize="217,422" path="m5212,3115l5428,2694e" filled="false" stroked="true" strokeweight=".292pt" strokecolor="#6d6e71">
                <v:path arrowok="t"/>
              </v:shape>
            </v:group>
            <v:group style="position:absolute;left:5471;top:2341;width:139;height:270" coordorigin="5471,2341" coordsize="139,270">
              <v:shape style="position:absolute;left:5471;top:2341;width:139;height:270" coordorigin="5471,2341" coordsize="139,270" path="m5471,2610l5610,2341e" filled="false" stroked="true" strokeweight=".292pt" strokecolor="#6d6e71">
                <v:path arrowok="t"/>
              </v:shape>
              <v:shape style="position:absolute;left:5131;top:2452;width:279;height:393" type="#_x0000_t75" stroked="false">
                <v:imagedata r:id="rId242" o:title=""/>
              </v:shape>
            </v:group>
            <v:group style="position:absolute;left:5101;top:2879;width:61;height:70" coordorigin="5101,2879" coordsize="61,70">
              <v:shape style="position:absolute;left:5101;top:2879;width:61;height:70" coordorigin="5101,2879" coordsize="61,70" path="m5141,2879l5123,2879,5116,2883,5104,2895,5101,2904,5101,2926,5104,2934,5115,2946,5123,2949,5140,2949,5146,2947,5155,2940,5157,2938,5127,2938,5123,2936,5117,2929,5115,2922,5115,2906,5117,2900,5123,2893,5127,2891,5158,2891,5157,2890,5148,2882,5141,2879xe" filled="true" fillcolor="#231f20" stroked="false">
                <v:path arrowok="t"/>
                <v:fill type="solid"/>
              </v:shape>
              <v:shape style="position:absolute;left:5101;top:2879;width:61;height:70" coordorigin="5101,2879" coordsize="61,70" path="m5147,2923l5146,2928,5144,2932,5139,2936,5136,2938,5157,2938,5159,2935,5161,2927,5147,2923xe" filled="true" fillcolor="#231f20" stroked="false">
                <v:path arrowok="t"/>
                <v:fill type="solid"/>
              </v:shape>
              <v:shape style="position:absolute;left:5101;top:2879;width:61;height:70" coordorigin="5101,2879" coordsize="61,70" path="m5158,2891l5136,2891,5139,2892,5144,2896,5146,2899,5147,2902,5161,2899,5159,2894,5158,2891xe" filled="true" fillcolor="#231f20" stroked="false">
                <v:path arrowok="t"/>
                <v:fill type="solid"/>
              </v:shape>
            </v:group>
            <v:group style="position:absolute;left:5173;top:2881;width:53;height:68" coordorigin="5173,2881" coordsize="53,68">
              <v:shape style="position:absolute;left:5173;top:2881;width:53;height:68" coordorigin="5173,2881" coordsize="53,68" path="m5224,2881l5173,2881,5173,2948,5225,2948,5225,2937,5187,2937,5187,2918,5221,2918,5221,2907,5187,2907,5187,2892,5224,2892,5224,2881xe" filled="true" fillcolor="#231f20" stroked="false">
                <v:path arrowok="t"/>
                <v:fill type="solid"/>
              </v:shape>
            </v:group>
            <v:group style="position:absolute;left:5237;top:2881;width:55;height:68" coordorigin="5237,2881" coordsize="55,68">
              <v:shape style="position:absolute;left:5237;top:2881;width:55;height:68" coordorigin="5237,2881" coordsize="55,68" path="m5251,2881l5237,2881,5237,2948,5250,2948,5250,2904,5266,2904,5251,2881xe" filled="true" fillcolor="#231f20" stroked="false">
                <v:path arrowok="t"/>
                <v:fill type="solid"/>
              </v:shape>
              <v:shape style="position:absolute;left:5237;top:2881;width:55;height:68" coordorigin="5237,2881" coordsize="55,68" path="m5266,2904l5250,2904,5278,2948,5292,2948,5292,2926,5279,2926,5266,2904xe" filled="true" fillcolor="#231f20" stroked="false">
                <v:path arrowok="t"/>
                <v:fill type="solid"/>
              </v:shape>
              <v:shape style="position:absolute;left:5237;top:2881;width:55;height:68" coordorigin="5237,2881" coordsize="55,68" path="m5292,2881l5279,2881,5279,2926,5292,2926,5292,2881xe" filled="true" fillcolor="#231f20" stroked="false">
                <v:path arrowok="t"/>
                <v:fill type="solid"/>
              </v:shape>
            </v:group>
            <v:group style="position:absolute;left:5302;top:2881;width:55;height:68" coordorigin="5302,2881" coordsize="55,68">
              <v:shape style="position:absolute;left:5302;top:2881;width:55;height:68" coordorigin="5302,2881" coordsize="55,68" path="m5336,2892l5322,2892,5322,2948,5336,2948,5336,2892xe" filled="true" fillcolor="#231f20" stroked="false">
                <v:path arrowok="t"/>
                <v:fill type="solid"/>
              </v:shape>
              <v:shape style="position:absolute;left:5302;top:2881;width:55;height:68" coordorigin="5302,2881" coordsize="55,68" path="m5357,2881l5302,2881,5302,2892,5357,2892,5357,2881xe" filled="true" fillcolor="#231f20" stroked="false">
                <v:path arrowok="t"/>
                <v:fill type="solid"/>
              </v:shape>
            </v:group>
            <v:group style="position:absolute;left:5352;top:2881;width:70;height:68" coordorigin="5352,2881" coordsize="70,68">
              <v:shape style="position:absolute;left:5352;top:2881;width:70;height:68" coordorigin="5352,2881" coordsize="70,68" path="m5393,2881l5378,2881,5352,2948,5366,2948,5372,2933,5415,2933,5410,2921,5376,2921,5386,2896,5400,2896,5393,2881xe" filled="true" fillcolor="#231f20" stroked="false">
                <v:path arrowok="t"/>
                <v:fill type="solid"/>
              </v:shape>
              <v:shape style="position:absolute;left:5352;top:2881;width:70;height:68" coordorigin="5352,2881" coordsize="70,68" path="m5415,2933l5400,2933,5406,2948,5421,2948,5415,2933xe" filled="true" fillcolor="#231f20" stroked="false">
                <v:path arrowok="t"/>
                <v:fill type="solid"/>
              </v:shape>
              <v:shape style="position:absolute;left:5352;top:2881;width:70;height:68" coordorigin="5352,2881" coordsize="70,68" path="m5400,2896l5386,2896,5395,2921,5410,2921,5400,2896xe" filled="true" fillcolor="#231f20" stroked="false">
                <v:path arrowok="t"/>
                <v:fill type="solid"/>
              </v:shape>
            </v:group>
            <v:group style="position:absolute;left:5414;top:2881;width:65;height:68" coordorigin="5414,2881" coordsize="65,68">
              <v:shape style="position:absolute;left:5414;top:2881;width:65;height:68" coordorigin="5414,2881" coordsize="65,68" path="m5429,2881l5414,2881,5439,2948,5454,2948,5460,2931,5447,2931,5429,2881xe" filled="true" fillcolor="#231f20" stroked="false">
                <v:path arrowok="t"/>
                <v:fill type="solid"/>
              </v:shape>
              <v:shape style="position:absolute;left:5414;top:2881;width:65;height:68" coordorigin="5414,2881" coordsize="65,68" path="m5478,2881l5463,2881,5447,2931,5460,2931,5478,2881xe" filled="true" fillcolor="#231f20" stroked="false">
                <v:path arrowok="t"/>
                <v:fill type="solid"/>
              </v:shape>
            </v:group>
            <v:group style="position:absolute;left:5483;top:2879;width:67;height:70" coordorigin="5483,2879" coordsize="67,70">
              <v:shape style="position:absolute;left:5483;top:2879;width:67;height:70" coordorigin="5483,2879" coordsize="67,70" path="m5526,2879l5510,2879,5505,2880,5483,2908,5483,2926,5486,2934,5498,2946,5506,2949,5526,2949,5534,2946,5543,2938,5510,2938,5506,2936,5499,2928,5497,2922,5497,2906,5499,2901,5506,2893,5510,2891,5543,2891,5534,2883,5526,2879xe" filled="true" fillcolor="#231f20" stroked="false">
                <v:path arrowok="t"/>
                <v:fill type="solid"/>
              </v:shape>
              <v:shape style="position:absolute;left:5483;top:2879;width:67;height:70" coordorigin="5483,2879" coordsize="67,70" path="m5543,2891l5522,2891,5526,2893,5533,2901,5535,2906,5535,2922,5533,2928,5526,2936,5522,2938,5543,2938,5546,2934,5549,2926,5549,2903,5546,2895,5543,2891xe" filled="true" fillcolor="#231f20" stroked="false">
                <v:path arrowok="t"/>
                <v:fill type="solid"/>
              </v:shape>
            </v:group>
            <v:group style="position:absolute;left:5557;top:2879;width:57;height:70" coordorigin="5557,2879" coordsize="57,70">
              <v:shape style="position:absolute;left:5557;top:2879;width:57;height:70" coordorigin="5557,2879" coordsize="57,70" path="m5570,2925l5557,2926,5558,2934,5561,2939,5570,2947,5577,2949,5591,2949,5596,2948,5604,2945,5607,2943,5611,2938,5581,2938,5578,2937,5573,2933,5571,2929,5570,2925xe" filled="true" fillcolor="#231f20" stroked="false">
                <v:path arrowok="t"/>
                <v:fill type="solid"/>
              </v:shape>
              <v:shape style="position:absolute;left:5557;top:2879;width:57;height:70" coordorigin="5557,2879" coordsize="57,70" path="m5593,2879l5579,2879,5575,2880,5559,2904,5561,2908,5569,2915,5574,2917,5587,2920,5591,2921,5595,2922,5597,2923,5598,2924,5599,2926,5599,2927,5599,2931,5598,2933,5593,2937,5590,2938,5611,2938,5612,2936,5613,2933,5613,2924,5612,2921,5581,2904,5576,2903,5573,2900,5573,2899,5573,2896,5573,2894,5577,2892,5580,2891,5609,2891,5608,2889,5600,2881,5593,2879xe" filled="true" fillcolor="#231f20" stroked="false">
                <v:path arrowok="t"/>
                <v:fill type="solid"/>
              </v:shape>
              <v:shape style="position:absolute;left:5557;top:2879;width:57;height:70" coordorigin="5557,2879" coordsize="57,70" path="m5609,2891l5588,2891,5591,2892,5595,2895,5596,2897,5597,2901,5611,2900,5611,2894,5609,2891xe" filled="true" fillcolor="#231f20" stroked="false">
                <v:path arrowok="t"/>
                <v:fill type="solid"/>
              </v:shape>
            </v:group>
            <v:group style="position:absolute;left:5310;top:2596;width:498;height:418" coordorigin="5310,2596" coordsize="498,418">
              <v:shape style="position:absolute;left:5310;top:2596;width:498;height:418" coordorigin="5310,2596" coordsize="498,418" path="m5310,2596l5423,2602,5517,2620,5593,2646,5653,2675,5732,2729,5786,2790,5808,2852,5802,2910,5772,2960,5722,2995,5658,3013e" filled="false" stroked="true" strokeweight=".758pt" strokecolor="#231f20">
                <v:path arrowok="t"/>
              </v:shape>
            </v:group>
            <v:group style="position:absolute;left:5358;top:2685;width:427;height:265" coordorigin="5358,2685" coordsize="427,265">
              <v:shape style="position:absolute;left:5358;top:2685;width:427;height:265" coordorigin="5358,2685" coordsize="427,265" path="m5358,2685l5449,2698,5538,2725,5619,2763,5689,2807,5743,2856,5777,2904,5785,2950e" filled="false" stroked="true" strokeweight=".758pt" strokecolor="#231f20">
                <v:path arrowok="t"/>
              </v:shape>
            </v:group>
            <v:group style="position:absolute;left:5649;top:2716;width:53;height:51" coordorigin="5649,2716" coordsize="53,51">
              <v:shape style="position:absolute;left:5649;top:2716;width:53;height:51" coordorigin="5649,2716" coordsize="53,51" path="m5676,2716l5682,2735,5702,2735,5686,2747,5692,2766,5676,2754,5659,2766,5666,2747,5649,2735,5669,2735,5676,2716xe" filled="false" stroked="true" strokeweight=".258pt" strokecolor="#231f20">
                <v:path arrowok="t"/>
              </v:shape>
            </v:group>
            <v:group style="position:absolute;left:5418;top:2974;width:32;height:52" coordorigin="5418,2974" coordsize="32,52">
              <v:shape style="position:absolute;left:5418;top:2974;width:32;height:52" coordorigin="5418,2974" coordsize="32,52" path="m5446,2983l5431,2983,5433,2984,5436,2987,5437,2989,5437,2996,5436,2999,5432,3007,5427,3014,5418,3025,5418,3026,5446,3026,5448,3016,5429,3016,5437,3008,5442,3001,5444,2997,5446,2993,5447,2990,5447,2985,5446,2983xe" filled="true" fillcolor="#231f20" stroked="false">
                <v:path arrowok="t"/>
                <v:fill type="solid"/>
              </v:shape>
              <v:shape style="position:absolute;left:5418;top:2974;width:32;height:52" coordorigin="5418,2974" coordsize="32,52" path="m5449,3011l5448,3011,5447,3013,5446,3014,5445,3015,5445,3015,5443,3016,5429,3016,5448,3016,5449,3011xe" filled="true" fillcolor="#231f20" stroked="false">
                <v:path arrowok="t"/>
                <v:fill type="solid"/>
              </v:shape>
              <v:shape style="position:absolute;left:5418;top:2974;width:32;height:52" coordorigin="5418,2974" coordsize="32,52" path="m5436,2974l5430,2974,5427,2975,5422,2980,5420,2983,5419,2988,5420,2989,5422,2985,5425,2983,5446,2983,5444,2979,5442,2977,5438,2975,5436,2974xe" filled="true" fillcolor="#231f20" stroked="false">
                <v:path arrowok="t"/>
                <v:fill type="solid"/>
              </v:shape>
            </v:group>
            <v:group style="position:absolute;left:5455;top:2974;width:32;height:53" coordorigin="5455,2974" coordsize="32,53">
              <v:shape style="position:absolute;left:5455;top:2974;width:32;height:53" coordorigin="5455,2974" coordsize="32,53" path="m5474,2974l5468,2974,5465,2975,5455,3005,5456,3009,5469,3027,5473,3027,5475,3026,5478,3024,5478,3024,5470,3024,5469,3024,5466,2984,5467,2980,5467,2978,5469,2977,5470,2977,5478,2977,5476,2975,5474,2974xe" filled="true" fillcolor="#231f20" stroked="false">
                <v:path arrowok="t"/>
                <v:fill type="solid"/>
              </v:shape>
              <v:shape style="position:absolute;left:5455;top:2974;width:32;height:53" coordorigin="5455,2974" coordsize="32,53" path="m5478,2977l5472,2977,5473,2977,5475,2979,5475,2981,5475,2984,5475,3009,5475,3019,5475,3021,5473,3024,5472,3024,5478,3024,5486,3005,5486,2995,5486,2990,5483,2982,5481,2979,5478,2977xe" filled="true" fillcolor="#231f20" stroked="false">
                <v:path arrowok="t"/>
                <v:fill type="solid"/>
              </v:shape>
            </v:group>
            <v:group style="position:absolute;left:5494;top:2974;width:27;height:52" coordorigin="5494,2974" coordsize="27,52">
              <v:shape style="position:absolute;left:5494;top:2974;width:27;height:52" coordorigin="5494,2974" coordsize="27,52" path="m5520,3024l5495,3024,5495,3026,5520,3026,5520,3024xe" filled="true" fillcolor="#231f20" stroked="false">
                <v:path arrowok="t"/>
                <v:fill type="solid"/>
              </v:shape>
              <v:shape style="position:absolute;left:5494;top:2974;width:27;height:52" coordorigin="5494,2974" coordsize="27,52" path="m5513,2983l5500,2983,5500,2983,5502,2984,5502,2984,5502,2985,5502,3021,5502,3022,5501,3023,5499,3024,5498,3024,5517,3024,5513,3021,5513,2983xe" filled="true" fillcolor="#231f20" stroked="false">
                <v:path arrowok="t"/>
                <v:fill type="solid"/>
              </v:shape>
              <v:shape style="position:absolute;left:5494;top:2974;width:27;height:52" coordorigin="5494,2974" coordsize="27,52" path="m5513,2974l5512,2974,5494,2983,5495,2984,5496,2983,5498,2983,5513,2983,5513,2974xe" filled="true" fillcolor="#231f20" stroked="false">
                <v:path arrowok="t"/>
                <v:fill type="solid"/>
              </v:shape>
            </v:group>
            <v:group style="position:absolute;left:5528;top:2974;width:32;height:53" coordorigin="5528,2974" coordsize="32,53">
              <v:shape style="position:absolute;left:5528;top:2974;width:32;height:53" coordorigin="5528,2974" coordsize="32,53" path="m5547,2974l5541,2974,5538,2975,5528,3005,5529,3009,5541,3027,5546,3027,5548,3026,5551,3024,5551,3024,5543,3024,5542,3024,5539,2984,5540,2980,5540,2978,5542,2977,5543,2977,5551,2977,5549,2975,5547,2974xe" filled="true" fillcolor="#231f20" stroked="false">
                <v:path arrowok="t"/>
                <v:fill type="solid"/>
              </v:shape>
              <v:shape style="position:absolute;left:5528;top:2974;width:32;height:53" coordorigin="5528,2974" coordsize="32,53" path="m5551,2977l5545,2977,5546,2977,5547,2979,5548,2981,5548,2984,5548,3009,5548,3019,5548,3021,5546,3024,5545,3024,5551,3024,5559,3005,5559,2995,5559,2990,5556,2982,5554,2979,5551,2977xe" filled="true" fillcolor="#231f20" stroked="false">
                <v:path arrowok="t"/>
                <v:fill type="solid"/>
              </v:shape>
            </v:group>
            <v:group style="position:absolute;left:5786;top:2598;width:53;height:50" coordorigin="5786,2598" coordsize="53,50">
              <v:shape style="position:absolute;left:5786;top:2598;width:53;height:50" coordorigin="5786,2598" coordsize="53,50" path="m5813,2598l5819,2617,5839,2617,5823,2629,5829,2648,5813,2637,5796,2648,5803,2629,5786,2617,5806,2617,5813,2598xe" filled="false" stroked="true" strokeweight=".258pt" strokecolor="#231f20">
                <v:path arrowok="t"/>
              </v:shape>
            </v:group>
            <v:group style="position:absolute;left:5714;top:2483;width:53;height:51" coordorigin="5714,2483" coordsize="53,51">
              <v:shape style="position:absolute;left:5714;top:2483;width:53;height:51" coordorigin="5714,2483" coordsize="53,51" path="m5740,2483l5746,2502,5766,2502,5750,2514,5756,2533,5740,2521,5724,2533,5730,2514,5714,2502,5734,2502,5740,2483xe" filled="false" stroked="true" strokeweight=".258pt" strokecolor="#231f20">
                <v:path arrowok="t"/>
              </v:shape>
            </v:group>
            <v:group style="position:absolute;left:5626;top:2547;width:53;height:50" coordorigin="5626,2547" coordsize="53,50">
              <v:shape style="position:absolute;left:5626;top:2547;width:53;height:50" coordorigin="5626,2547" coordsize="53,50" path="m5652,2547l5658,2566,5678,2566,5662,2577,5668,2597,5652,2585,5636,2597,5642,2577,5626,2566,5646,2566,5652,2547xe" filled="false" stroked="true" strokeweight=".258pt" strokecolor="#231f20">
                <v:path arrowok="t"/>
              </v:shape>
            </v:group>
            <v:group style="position:absolute;left:5706;top:2624;width:43;height:41" coordorigin="5706,2624" coordsize="43,41">
              <v:shape style="position:absolute;left:5706;top:2624;width:43;height:41" coordorigin="5706,2624" coordsize="43,41" path="m5728,2624l5733,2640,5749,2640,5736,2649,5741,2665,5728,2655,5715,2665,5720,2649,5706,2640,5723,2640,5728,2624xe" filled="false" stroked="true" strokeweight=".209pt" strokecolor="#231f20">
                <v:path arrowok="t"/>
              </v:shape>
            </v:group>
            <v:group style="position:absolute;left:5576;top:2446;width:213;height:344" coordorigin="5576,2446" coordsize="213,344">
              <v:shape style="position:absolute;left:5576;top:2446;width:213;height:344" coordorigin="5576,2446" coordsize="213,344" path="m5576,2446l5639,2477,5694,2522,5740,2578,5772,2643,5789,2714,5786,2790e" filled="false" stroked="true" strokeweight=".758pt" strokecolor="#231f20">
                <v:path arrowok="t"/>
              </v:shape>
            </v:group>
            <v:group style="position:absolute;left:5278;top:2877;width:489;height:206" coordorigin="5278,2877" coordsize="489,206">
              <v:shape style="position:absolute;left:5278;top:2877;width:489;height:206" coordorigin="5278,2877" coordsize="489,206" path="m5766,2877l5728,2942,5676,2998,5613,3043,5541,3072,5464,3082,5414,3078,5366,3067,5321,3049,5278,3024e" filled="false" stroked="true" strokeweight=".758pt" strokecolor="#231f20">
                <v:path arrowok="t"/>
              </v:shape>
            </v:group>
            <v:group style="position:absolute;left:5022;top:2315;width:879;height:879" coordorigin="5022,2315" coordsize="879,879">
              <v:shape style="position:absolute;left:5022;top:2315;width:879;height:879" coordorigin="5022,2315" coordsize="879,879" path="m5462,2315l5533,2321,5601,2337,5664,2364,5721,2400,5773,2444,5817,2495,5852,2552,5879,2615,5896,2683,5901,2754,5896,2826,5879,2893,5852,2956,5817,3014,5773,3065,5721,3109,5664,3145,5601,3171,5533,3188,5462,3194,5391,3188,5323,3171,5260,3145,5202,3109,5151,3065,5107,3014,5072,2956,5045,2893,5028,2826,5022,2754,5028,2683,5045,2615,5072,2552,5107,2495,5151,2444,5202,2400,5260,2364,5323,2337,5391,2321,5462,2315xe" filled="false" stroked="true" strokeweight=".567pt" strokecolor="#231f20">
                <v:path arrowok="t"/>
              </v:shape>
              <v:shape style="position:absolute;left:5323;top:3037;width:288;height:118" type="#_x0000_t75" stroked="false">
                <v:imagedata r:id="rId231" o:title=""/>
              </v:shape>
            </v:group>
            <w10:wrap type="topAndBottom"/>
          </v:group>
        </w:pict>
      </w:r>
      <w:r>
        <w:rPr/>
        <w:pict>
          <v:group style="position:absolute;margin-left:299.713989pt;margin-top:115.447212pt;width:44.55pt;height:44.55pt;mso-position-horizontal-relative:page;mso-position-vertical-relative:paragraph;z-index:4984;mso-wrap-distance-left:0;mso-wrap-distance-right:0" coordorigin="5994,2309" coordsize="891,891">
            <v:group style="position:absolute;left:6000;top:2315;width:879;height:879" coordorigin="6000,2315" coordsize="879,879">
              <v:shape style="position:absolute;left:6000;top:2315;width:879;height:879" coordorigin="6000,2315" coordsize="879,879" path="m6440,2315l6368,2321,6301,2337,6238,2364,6180,2400,6129,2444,6085,2495,6049,2552,6023,2615,6006,2683,6000,2754,6006,2826,6023,2893,6049,2956,6085,3014,6129,3065,6180,3109,6238,3145,6301,3171,6368,3188,6440,3194,6511,3188,6579,3171,6642,3145,6699,3109,6750,3065,6794,3014,6830,2956,6857,2893,6873,2826,6879,2754,6873,2683,6857,2615,6830,2552,6794,2495,6750,2444,6699,2400,6642,2364,6579,2337,6511,2321,6440,2315xe" filled="true" fillcolor="#d1d3d4" stroked="false">
                <v:path arrowok="t"/>
                <v:fill type="solid"/>
              </v:shape>
            </v:group>
            <v:group style="position:absolute;left:6000;top:2315;width:879;height:879" coordorigin="6000,2315" coordsize="879,879">
              <v:shape style="position:absolute;left:6000;top:2315;width:879;height:879" coordorigin="6000,2315" coordsize="879,879" path="m6440,2315l6511,2321,6579,2337,6642,2364,6699,2400,6750,2444,6794,2495,6830,2552,6857,2615,6873,2683,6879,2754,6873,2826,6857,2893,6830,2956,6794,3014,6750,3065,6699,3109,6642,3145,6579,3171,6511,3188,6440,3194,6368,3188,6301,3171,6238,3145,6180,3109,6129,3065,6085,3014,6049,2956,6023,2893,6006,2826,6000,2754,6006,2683,6023,2615,6049,2552,6085,2495,6129,2444,6180,2400,6238,2364,6301,2337,6368,2321,6440,2315xe" filled="false" stroked="true" strokeweight=".425pt" strokecolor="#231f20">
                <v:path arrowok="t"/>
              </v:shape>
            </v:group>
            <v:group style="position:absolute;left:6204;top:2698;width:220;height:428" coordorigin="6204,2698" coordsize="220,428">
              <v:shape style="position:absolute;left:6204;top:2698;width:220;height:428" coordorigin="6204,2698" coordsize="220,428" path="m6204,3125l6423,2698e" filled="false" stroked="true" strokeweight=".292pt" strokecolor="#6d6e71">
                <v:path arrowok="t"/>
              </v:shape>
            </v:group>
            <v:group style="position:absolute;left:6467;top:2346;width:137;height:267" coordorigin="6467,2346" coordsize="137,267">
              <v:shape style="position:absolute;left:6467;top:2346;width:137;height:267" coordorigin="6467,2346" coordsize="137,267" path="m6467,2613l6603,2346e" filled="false" stroked="true" strokeweight=".292pt" strokecolor="#6d6e71">
                <v:path arrowok="t"/>
              </v:shape>
            </v:group>
            <v:group style="position:absolute;left:6010;top:2458;width:107;height:207" coordorigin="6010,2458" coordsize="107,207">
              <v:shape style="position:absolute;left:6010;top:2458;width:107;height:207" coordorigin="6010,2458" coordsize="107,207" path="m6010,2664l6116,2458e" filled="false" stroked="true" strokeweight=".292pt" strokecolor="#6d6e71">
                <v:path arrowok="t"/>
              </v:shape>
            </v:group>
            <v:group style="position:absolute;left:6002;top:2421;width:151;height:295" coordorigin="6002,2421" coordsize="151,295">
              <v:shape style="position:absolute;left:6002;top:2421;width:151;height:295" coordorigin="6002,2421" coordsize="151,295" path="m6002,2715l6153,2421e" filled="false" stroked="true" strokeweight=".292pt" strokecolor="#6d6e71">
                <v:path arrowok="t"/>
              </v:shape>
            </v:group>
            <v:group style="position:absolute;left:6000;top:2397;width:185;height:359" coordorigin="6000,2397" coordsize="185,359">
              <v:shape style="position:absolute;left:6000;top:2397;width:185;height:359" coordorigin="6000,2397" coordsize="185,359" path="m6000,2755l6184,2397e" filled="false" stroked="true" strokeweight=".292pt" strokecolor="#6d6e71">
                <v:path arrowok="t"/>
              </v:shape>
            </v:group>
            <v:group style="position:absolute;left:6002;top:2378;width:212;height:411" coordorigin="6002,2378" coordsize="212,411">
              <v:shape style="position:absolute;left:6002;top:2378;width:212;height:411" coordorigin="6002,2378" coordsize="212,411" path="m6002,2789l6213,2378e" filled="false" stroked="true" strokeweight=".292pt" strokecolor="#6d6e71">
                <v:path arrowok="t"/>
              </v:shape>
            </v:group>
            <v:group style="position:absolute;left:6005;top:2363;width:234;height:456" coordorigin="6005,2363" coordsize="234,456">
              <v:shape style="position:absolute;left:6005;top:2363;width:234;height:456" coordorigin="6005,2363" coordsize="234,456" path="m6005,2819l6239,2363e" filled="false" stroked="true" strokeweight=".292pt" strokecolor="#6d6e71">
                <v:path arrowok="t"/>
              </v:shape>
            </v:group>
            <v:group style="position:absolute;left:6010;top:2352;width:254;height:495" coordorigin="6010,2352" coordsize="254,495">
              <v:shape style="position:absolute;left:6010;top:2352;width:254;height:495" coordorigin="6010,2352" coordsize="254,495" path="m6010,2846l6264,2352e" filled="false" stroked="true" strokeweight=".292pt" strokecolor="#6d6e71">
                <v:path arrowok="t"/>
              </v:shape>
            </v:group>
            <v:group style="position:absolute;left:6016;top:2342;width:272;height:529" coordorigin="6016,2342" coordsize="272,529">
              <v:shape style="position:absolute;left:6016;top:2342;width:272;height:529" coordorigin="6016,2342" coordsize="272,529" path="m6016,2871l6287,2342e" filled="false" stroked="true" strokeweight=".292pt" strokecolor="#6d6e71">
                <v:path arrowok="t"/>
              </v:shape>
            </v:group>
            <v:group style="position:absolute;left:6023;top:2334;width:288;height:560" coordorigin="6023,2334" coordsize="288,560">
              <v:shape style="position:absolute;left:6023;top:2334;width:288;height:560" coordorigin="6023,2334" coordsize="288,560" path="m6023,2894l6310,2334e" filled="false" stroked="true" strokeweight=".292pt" strokecolor="#6d6e71">
                <v:path arrowok="t"/>
              </v:shape>
            </v:group>
            <v:group style="position:absolute;left:6031;top:2328;width:302;height:587" coordorigin="6031,2328" coordsize="302,587">
              <v:shape style="position:absolute;left:6031;top:2328;width:302;height:587" coordorigin="6031,2328" coordsize="302,587" path="m6031,2915l6332,2328e" filled="false" stroked="true" strokeweight=".292pt" strokecolor="#6d6e71">
                <v:path arrowok="t"/>
              </v:shape>
            </v:group>
            <v:group style="position:absolute;left:6039;top:2323;width:315;height:612" coordorigin="6039,2323" coordsize="315,612">
              <v:shape style="position:absolute;left:6039;top:2323;width:315;height:612" coordorigin="6039,2323" coordsize="315,612" path="m6039,2935l6353,2323e" filled="false" stroked="true" strokeweight=".292pt" strokecolor="#6d6e71">
                <v:path arrowok="t"/>
              </v:shape>
            </v:group>
            <v:group style="position:absolute;left:6048;top:2320;width:326;height:634" coordorigin="6048,2320" coordsize="326,634">
              <v:shape style="position:absolute;left:6048;top:2320;width:326;height:634" coordorigin="6048,2320" coordsize="326,634" path="m6048,2954l6374,2320e" filled="false" stroked="true" strokeweight=".292pt" strokecolor="#6d6e71">
                <v:path arrowok="t"/>
              </v:shape>
            </v:group>
            <v:group style="position:absolute;left:6058;top:2317;width:336;height:655" coordorigin="6058,2317" coordsize="336,655">
              <v:shape style="position:absolute;left:6058;top:2317;width:336;height:655" coordorigin="6058,2317" coordsize="336,655" path="m6058,2972l6394,2317e" filled="false" stroked="true" strokeweight=".292pt" strokecolor="#6d6e71">
                <v:path arrowok="t"/>
              </v:shape>
            </v:group>
            <v:group style="position:absolute;left:6068;top:2316;width:346;height:673" coordorigin="6068,2316" coordsize="346,673">
              <v:shape style="position:absolute;left:6068;top:2316;width:346;height:673" coordorigin="6068,2316" coordsize="346,673" path="m6068,2988l6413,2316e" filled="false" stroked="true" strokeweight=".292pt" strokecolor="#6d6e71">
                <v:path arrowok="t"/>
              </v:shape>
            </v:group>
            <v:group style="position:absolute;left:6078;top:2315;width:354;height:690" coordorigin="6078,2315" coordsize="354,690">
              <v:shape style="position:absolute;left:6078;top:2315;width:354;height:690" coordorigin="6078,2315" coordsize="354,690" path="m6078,3004l6432,2315e" filled="false" stroked="true" strokeweight=".292pt" strokecolor="#6d6e71">
                <v:path arrowok="t"/>
              </v:shape>
            </v:group>
            <v:group style="position:absolute;left:6089;top:2315;width:362;height:705" coordorigin="6089,2315" coordsize="362,705">
              <v:shape style="position:absolute;left:6089;top:2315;width:362;height:705" coordorigin="6089,2315" coordsize="362,705" path="m6089,3019l6451,2315e" filled="false" stroked="true" strokeweight=".292pt" strokecolor="#6d6e71">
                <v:path arrowok="t"/>
              </v:shape>
            </v:group>
            <v:group style="position:absolute;left:6101;top:2653;width:196;height:381" coordorigin="6101,2653" coordsize="196,381">
              <v:shape style="position:absolute;left:6101;top:2653;width:196;height:381" coordorigin="6101,2653" coordsize="196,381" path="m6101,3034l6296,2653e" filled="false" stroked="true" strokeweight=".292pt" strokecolor="#6d6e71">
                <v:path arrowok="t"/>
              </v:shape>
            </v:group>
            <v:group style="position:absolute;left:6325;top:2316;width:145;height:281" coordorigin="6325,2316" coordsize="145,281">
              <v:shape style="position:absolute;left:6325;top:2316;width:145;height:281" coordorigin="6325,2316" coordsize="145,281" path="m6325,2597l6469,2316e" filled="false" stroked="true" strokeweight=".292pt" strokecolor="#6d6e71">
                <v:path arrowok="t"/>
              </v:shape>
            </v:group>
            <v:group style="position:absolute;left:6112;top:2667;width:196;height:381" coordorigin="6112,2667" coordsize="196,381">
              <v:shape style="position:absolute;left:6112;top:2667;width:196;height:381" coordorigin="6112,2667" coordsize="196,381" path="m6112,3047l6308,2667e" filled="false" stroked="true" strokeweight=".292pt" strokecolor="#6d6e71">
                <v:path arrowok="t"/>
              </v:shape>
            </v:group>
            <v:group style="position:absolute;left:6343;top:2318;width:145;height:282" coordorigin="6343,2318" coordsize="145,282">
              <v:shape style="position:absolute;left:6343;top:2318;width:145;height:282" coordorigin="6343,2318" coordsize="145,282" path="m6343,2599l6487,2318e" filled="false" stroked="true" strokeweight=".292pt" strokecolor="#6d6e71">
                <v:path arrowok="t"/>
              </v:shape>
            </v:group>
            <v:group style="position:absolute;left:6124;top:2678;width:197;height:383" coordorigin="6124,2678" coordsize="197,383">
              <v:shape style="position:absolute;left:6124;top:2678;width:197;height:383" coordorigin="6124,2678" coordsize="197,383" path="m6124,3060l6321,2678e" filled="false" stroked="true" strokeweight=".292pt" strokecolor="#6d6e71">
                <v:path arrowok="t"/>
              </v:shape>
            </v:group>
            <v:group style="position:absolute;left:6361;top:2320;width:144;height:279" coordorigin="6361,2320" coordsize="144,279">
              <v:shape style="position:absolute;left:6361;top:2320;width:144;height:279" coordorigin="6361,2320" coordsize="144,279" path="m6361,2599l6505,2320e" filled="false" stroked="true" strokeweight=".292pt" strokecolor="#6d6e71">
                <v:path arrowok="t"/>
              </v:shape>
            </v:group>
            <v:group style="position:absolute;left:6137;top:2683;width:200;height:390" coordorigin="6137,2683" coordsize="200,390">
              <v:shape style="position:absolute;left:6137;top:2683;width:200;height:390" coordorigin="6137,2683" coordsize="200,390" path="m6137,3073l6337,2683e" filled="false" stroked="true" strokeweight=".292pt" strokecolor="#6d6e71">
                <v:path arrowok="t"/>
              </v:shape>
            </v:group>
            <v:group style="position:absolute;left:6379;top:2323;width:143;height:278" coordorigin="6379,2323" coordsize="143,278">
              <v:shape style="position:absolute;left:6379;top:2323;width:143;height:278" coordorigin="6379,2323" coordsize="143,278" path="m6379,2600l6522,2323e" filled="false" stroked="true" strokeweight=".292pt" strokecolor="#6d6e71">
                <v:path arrowok="t"/>
              </v:shape>
            </v:group>
            <v:group style="position:absolute;left:6150;top:2687;width:205;height:398" coordorigin="6150,2687" coordsize="205,398">
              <v:shape style="position:absolute;left:6150;top:2687;width:205;height:398" coordorigin="6150,2687" coordsize="205,398" path="m6150,3084l6354,2687e" filled="false" stroked="true" strokeweight=".292pt" strokecolor="#6d6e71">
                <v:path arrowok="t"/>
              </v:shape>
            </v:group>
            <v:group style="position:absolute;left:6397;top:2326;width:142;height:276" coordorigin="6397,2326" coordsize="142,276">
              <v:shape style="position:absolute;left:6397;top:2326;width:142;height:276" coordorigin="6397,2326" coordsize="142,276" path="m6397,2602l6539,2326e" filled="false" stroked="true" strokeweight=".292pt" strokecolor="#6d6e71">
                <v:path arrowok="t"/>
              </v:shape>
            </v:group>
            <v:group style="position:absolute;left:6163;top:2689;width:209;height:407" coordorigin="6163,2689" coordsize="209,407">
              <v:shape style="position:absolute;left:6163;top:2689;width:209;height:407" coordorigin="6163,2689" coordsize="209,407" path="m6163,3095l6372,2689e" filled="false" stroked="true" strokeweight=".292pt" strokecolor="#6d6e71">
                <v:path arrowok="t"/>
              </v:shape>
            </v:group>
            <v:group style="position:absolute;left:6415;top:2330;width:141;height:274" coordorigin="6415,2330" coordsize="141,274">
              <v:shape style="position:absolute;left:6415;top:2330;width:141;height:274" coordorigin="6415,2330" coordsize="141,274" path="m6415,2604l6555,2330e" filled="false" stroked="true" strokeweight=".292pt" strokecolor="#6d6e71">
                <v:path arrowok="t"/>
              </v:shape>
            </v:group>
            <v:group style="position:absolute;left:6176;top:2691;width:213;height:415" coordorigin="6176,2691" coordsize="213,415">
              <v:shape style="position:absolute;left:6176;top:2691;width:213;height:415" coordorigin="6176,2691" coordsize="213,415" path="m6176,3106l6389,2691e" filled="false" stroked="true" strokeweight=".292pt" strokecolor="#6d6e71">
                <v:path arrowok="t"/>
              </v:shape>
            </v:group>
            <v:group style="position:absolute;left:6432;top:2335;width:140;height:272" coordorigin="6432,2335" coordsize="140,272">
              <v:shape style="position:absolute;left:6432;top:2335;width:140;height:272" coordorigin="6432,2335" coordsize="140,272" path="m6432,2607l6572,2335e" filled="false" stroked="true" strokeweight=".292pt" strokecolor="#6d6e71">
                <v:path arrowok="t"/>
              </v:shape>
            </v:group>
            <v:group style="position:absolute;left:6190;top:2694;width:217;height:422" coordorigin="6190,2694" coordsize="217,422">
              <v:shape style="position:absolute;left:6190;top:2694;width:217;height:422" coordorigin="6190,2694" coordsize="217,422" path="m6190,3115l6406,2694e" filled="false" stroked="true" strokeweight=".292pt" strokecolor="#6d6e71">
                <v:path arrowok="t"/>
              </v:shape>
            </v:group>
            <v:group style="position:absolute;left:6449;top:2341;width:139;height:270" coordorigin="6449,2341" coordsize="139,270">
              <v:shape style="position:absolute;left:6449;top:2341;width:139;height:270" coordorigin="6449,2341" coordsize="139,270" path="m6449,2610l6588,2341e" filled="false" stroked="true" strokeweight=".292pt" strokecolor="#6d6e71">
                <v:path arrowok="t"/>
              </v:shape>
              <v:shape style="position:absolute;left:6109;top:2452;width:279;height:393" type="#_x0000_t75" stroked="false">
                <v:imagedata r:id="rId243" o:title=""/>
              </v:shape>
            </v:group>
            <v:group style="position:absolute;left:6078;top:2879;width:61;height:70" coordorigin="6078,2879" coordsize="61,70">
              <v:shape style="position:absolute;left:6078;top:2879;width:61;height:70" coordorigin="6078,2879" coordsize="61,70" path="m6119,2879l6101,2879,6093,2883,6081,2895,6078,2904,6078,2926,6081,2934,6093,2946,6101,2949,6117,2949,6123,2947,6133,2940,6135,2938,6105,2938,6101,2936,6094,2929,6093,2922,6093,2906,6094,2900,6101,2893,6105,2891,6135,2891,6135,2890,6126,2882,6119,2879xe" filled="true" fillcolor="#231f20" stroked="false">
                <v:path arrowok="t"/>
                <v:fill type="solid"/>
              </v:shape>
              <v:shape style="position:absolute;left:6078;top:2879;width:61;height:70" coordorigin="6078,2879" coordsize="61,70" path="m6125,2923l6124,2928,6122,2932,6117,2936,6114,2938,6135,2938,6137,2935,6139,2927,6125,2923xe" filled="true" fillcolor="#231f20" stroked="false">
                <v:path arrowok="t"/>
                <v:fill type="solid"/>
              </v:shape>
              <v:shape style="position:absolute;left:6078;top:2879;width:61;height:70" coordorigin="6078,2879" coordsize="61,70" path="m6135,2891l6114,2891,6117,2892,6122,2896,6124,2899,6125,2902,6138,2899,6137,2894,6135,2891xe" filled="true" fillcolor="#231f20" stroked="false">
                <v:path arrowok="t"/>
                <v:fill type="solid"/>
              </v:shape>
            </v:group>
            <v:group style="position:absolute;left:6151;top:2881;width:53;height:68" coordorigin="6151,2881" coordsize="53,68">
              <v:shape style="position:absolute;left:6151;top:2881;width:53;height:68" coordorigin="6151,2881" coordsize="53,68" path="m6202,2881l6151,2881,6151,2948,6203,2948,6203,2937,6165,2937,6165,2918,6199,2918,6199,2907,6165,2907,6165,2892,6202,2892,6202,2881xe" filled="true" fillcolor="#231f20" stroked="false">
                <v:path arrowok="t"/>
                <v:fill type="solid"/>
              </v:shape>
            </v:group>
            <v:group style="position:absolute;left:6215;top:2881;width:55;height:68" coordorigin="6215,2881" coordsize="55,68">
              <v:shape style="position:absolute;left:6215;top:2881;width:55;height:68" coordorigin="6215,2881" coordsize="55,68" path="m6229,2881l6215,2881,6215,2948,6228,2948,6228,2904,6243,2904,6229,2881xe" filled="true" fillcolor="#231f20" stroked="false">
                <v:path arrowok="t"/>
                <v:fill type="solid"/>
              </v:shape>
              <v:shape style="position:absolute;left:6215;top:2881;width:55;height:68" coordorigin="6215,2881" coordsize="55,68" path="m6243,2904l6228,2904,6256,2948,6270,2948,6270,2926,6257,2926,6243,2904xe" filled="true" fillcolor="#231f20" stroked="false">
                <v:path arrowok="t"/>
                <v:fill type="solid"/>
              </v:shape>
              <v:shape style="position:absolute;left:6215;top:2881;width:55;height:68" coordorigin="6215,2881" coordsize="55,68" path="m6270,2881l6257,2881,6257,2926,6270,2926,6270,2881xe" filled="true" fillcolor="#231f20" stroked="false">
                <v:path arrowok="t"/>
                <v:fill type="solid"/>
              </v:shape>
            </v:group>
            <v:group style="position:absolute;left:6280;top:2881;width:55;height:68" coordorigin="6280,2881" coordsize="55,68">
              <v:shape style="position:absolute;left:6280;top:2881;width:55;height:68" coordorigin="6280,2881" coordsize="55,68" path="m6314,2892l6300,2892,6300,2948,6314,2948,6314,2892xe" filled="true" fillcolor="#231f20" stroked="false">
                <v:path arrowok="t"/>
                <v:fill type="solid"/>
              </v:shape>
              <v:shape style="position:absolute;left:6280;top:2881;width:55;height:68" coordorigin="6280,2881" coordsize="55,68" path="m6334,2881l6280,2881,6280,2892,6334,2892,6334,2881xe" filled="true" fillcolor="#231f20" stroked="false">
                <v:path arrowok="t"/>
                <v:fill type="solid"/>
              </v:shape>
            </v:group>
            <v:group style="position:absolute;left:6329;top:2881;width:70;height:68" coordorigin="6329,2881" coordsize="70,68">
              <v:shape style="position:absolute;left:6329;top:2881;width:70;height:68" coordorigin="6329,2881" coordsize="70,68" path="m6371,2881l6356,2881,6329,2948,6344,2948,6350,2933,6392,2933,6388,2921,6354,2921,6363,2896,6377,2896,6371,2881xe" filled="true" fillcolor="#231f20" stroked="false">
                <v:path arrowok="t"/>
                <v:fill type="solid"/>
              </v:shape>
              <v:shape style="position:absolute;left:6329;top:2881;width:70;height:68" coordorigin="6329,2881" coordsize="70,68" path="m6392,2933l6377,2933,6383,2948,6399,2948,6392,2933xe" filled="true" fillcolor="#231f20" stroked="false">
                <v:path arrowok="t"/>
                <v:fill type="solid"/>
              </v:shape>
              <v:shape style="position:absolute;left:6329;top:2881;width:70;height:68" coordorigin="6329,2881" coordsize="70,68" path="m6377,2896l6363,2896,6373,2921,6388,2921,6377,2896xe" filled="true" fillcolor="#231f20" stroked="false">
                <v:path arrowok="t"/>
                <v:fill type="solid"/>
              </v:shape>
            </v:group>
            <v:group style="position:absolute;left:6392;top:2881;width:65;height:68" coordorigin="6392,2881" coordsize="65,68">
              <v:shape style="position:absolute;left:6392;top:2881;width:65;height:68" coordorigin="6392,2881" coordsize="65,68" path="m6407,2881l6392,2881,6416,2948,6431,2948,6438,2931,6424,2931,6407,2881xe" filled="true" fillcolor="#231f20" stroked="false">
                <v:path arrowok="t"/>
                <v:fill type="solid"/>
              </v:shape>
              <v:shape style="position:absolute;left:6392;top:2881;width:65;height:68" coordorigin="6392,2881" coordsize="65,68" path="m6456,2881l6441,2881,6424,2931,6438,2931,6456,2881xe" filled="true" fillcolor="#231f20" stroked="false">
                <v:path arrowok="t"/>
                <v:fill type="solid"/>
              </v:shape>
            </v:group>
            <v:group style="position:absolute;left:6460;top:2879;width:67;height:70" coordorigin="6460,2879" coordsize="67,70">
              <v:shape style="position:absolute;left:6460;top:2879;width:67;height:70" coordorigin="6460,2879" coordsize="67,70" path="m6504,2879l6488,2879,6483,2880,6460,2908,6460,2926,6463,2934,6475,2946,6484,2949,6504,2949,6512,2946,6521,2938,6488,2938,6484,2936,6477,2928,6475,2922,6475,2906,6476,2901,6483,2893,6488,2891,6521,2891,6512,2883,6504,2879xe" filled="true" fillcolor="#231f20" stroked="false">
                <v:path arrowok="t"/>
                <v:fill type="solid"/>
              </v:shape>
              <v:shape style="position:absolute;left:6460;top:2879;width:67;height:70" coordorigin="6460,2879" coordsize="67,70" path="m6521,2891l6500,2891,6504,2893,6511,2901,6513,2906,6513,2922,6511,2928,6504,2936,6499,2938,6521,2938,6524,2934,6527,2926,6527,2903,6524,2895,6521,2891xe" filled="true" fillcolor="#231f20" stroked="false">
                <v:path arrowok="t"/>
                <v:fill type="solid"/>
              </v:shape>
            </v:group>
            <v:group style="position:absolute;left:6535;top:2879;width:57;height:70" coordorigin="6535,2879" coordsize="57,70">
              <v:shape style="position:absolute;left:6535;top:2879;width:57;height:70" coordorigin="6535,2879" coordsize="57,70" path="m6548,2925l6535,2926,6536,2934,6538,2939,6548,2947,6554,2949,6569,2949,6574,2948,6582,2945,6585,2943,6588,2938,6559,2938,6556,2937,6551,2933,6549,2929,6548,2925xe" filled="true" fillcolor="#231f20" stroked="false">
                <v:path arrowok="t"/>
                <v:fill type="solid"/>
              </v:shape>
              <v:shape style="position:absolute;left:6535;top:2879;width:57;height:70" coordorigin="6535,2879" coordsize="57,70" path="m6571,2879l6557,2879,6553,2880,6537,2904,6539,2908,6547,2915,6552,2917,6565,2920,6569,2921,6573,2922,6574,2923,6575,2924,6576,2926,6577,2927,6577,2931,6576,2933,6571,2937,6568,2938,6588,2938,6590,2936,6591,2933,6591,2924,6590,2921,6559,2904,6554,2903,6551,2900,6550,2899,6550,2896,6551,2894,6555,2892,6558,2891,6587,2891,6586,2889,6578,2881,6571,2879xe" filled="true" fillcolor="#231f20" stroked="false">
                <v:path arrowok="t"/>
                <v:fill type="solid"/>
              </v:shape>
              <v:shape style="position:absolute;left:6535;top:2879;width:57;height:70" coordorigin="6535,2879" coordsize="57,70" path="m6587,2891l6566,2891,6569,2892,6573,2895,6574,2897,6575,2901,6589,2900,6589,2894,6587,2891xe" filled="true" fillcolor="#231f20" stroked="false">
                <v:path arrowok="t"/>
                <v:fill type="solid"/>
              </v:shape>
            </v:group>
            <v:group style="position:absolute;left:6288;top:2596;width:498;height:418" coordorigin="6288,2596" coordsize="498,418">
              <v:shape style="position:absolute;left:6288;top:2596;width:498;height:418" coordorigin="6288,2596" coordsize="498,418" path="m6288,2596l6401,2602,6495,2620,6571,2646,6631,2675,6709,2729,6764,2790,6786,2852,6780,2910,6750,2960,6700,2995,6636,3013e" filled="false" stroked="true" strokeweight=".758pt" strokecolor="#231f20">
                <v:path arrowok="t"/>
              </v:shape>
            </v:group>
            <v:group style="position:absolute;left:6336;top:2685;width:427;height:265" coordorigin="6336,2685" coordsize="427,265">
              <v:shape style="position:absolute;left:6336;top:2685;width:427;height:265" coordorigin="6336,2685" coordsize="427,265" path="m6336,2685l6427,2698,6516,2725,6597,2763,6667,2807,6721,2856,6754,2904,6763,2950e" filled="false" stroked="true" strokeweight=".758pt" strokecolor="#231f20">
                <v:path arrowok="t"/>
              </v:shape>
            </v:group>
            <v:group style="position:absolute;left:6627;top:2716;width:53;height:51" coordorigin="6627,2716" coordsize="53,51">
              <v:shape style="position:absolute;left:6627;top:2716;width:53;height:51" coordorigin="6627,2716" coordsize="53,51" path="m6653,2716l6659,2735,6680,2735,6663,2747,6670,2766,6653,2754,6637,2766,6643,2747,6627,2735,6647,2735,6653,2716xe" filled="false" stroked="true" strokeweight=".258pt" strokecolor="#231f20">
                <v:path arrowok="t"/>
              </v:shape>
            </v:group>
            <v:group style="position:absolute;left:6396;top:2974;width:32;height:52" coordorigin="6396,2974" coordsize="32,52">
              <v:shape style="position:absolute;left:6396;top:2974;width:32;height:52" coordorigin="6396,2974" coordsize="32,52" path="m6424,2983l6409,2983,6411,2984,6414,2987,6414,2989,6414,2996,6414,2999,6410,3007,6405,3014,6396,3025,6396,3026,6424,3026,6426,3016,6406,3016,6414,3008,6420,3001,6422,2997,6424,2993,6425,2990,6425,2985,6424,2983xe" filled="true" fillcolor="#231f20" stroked="false">
                <v:path arrowok="t"/>
                <v:fill type="solid"/>
              </v:shape>
              <v:shape style="position:absolute;left:6396;top:2974;width:32;height:52" coordorigin="6396,2974" coordsize="32,52" path="m6427,3011l6426,3011,6425,3013,6424,3014,6423,3015,6423,3015,6421,3016,6406,3016,6426,3016,6427,3011xe" filled="true" fillcolor="#231f20" stroked="false">
                <v:path arrowok="t"/>
                <v:fill type="solid"/>
              </v:shape>
              <v:shape style="position:absolute;left:6396;top:2974;width:32;height:52" coordorigin="6396,2974" coordsize="32,52" path="m6414,2974l6408,2974,6405,2975,6400,2980,6398,2983,6397,2988,6398,2989,6400,2985,6403,2983,6424,2983,6422,2979,6420,2977,6416,2975,6414,2974xe" filled="true" fillcolor="#231f20" stroked="false">
                <v:path arrowok="t"/>
                <v:fill type="solid"/>
              </v:shape>
            </v:group>
            <v:group style="position:absolute;left:6433;top:2974;width:32;height:53" coordorigin="6433,2974" coordsize="32,53">
              <v:shape style="position:absolute;left:6433;top:2974;width:32;height:53" coordorigin="6433,2974" coordsize="32,53" path="m6451,2974l6446,2974,6443,2975,6433,3005,6434,3009,6446,3027,6451,3027,6453,3026,6456,3024,6456,3024,6448,3024,6447,3024,6444,2984,6445,2980,6445,2978,6447,2977,6447,2977,6456,2977,6454,2975,6451,2974xe" filled="true" fillcolor="#231f20" stroked="false">
                <v:path arrowok="t"/>
                <v:fill type="solid"/>
              </v:shape>
              <v:shape style="position:absolute;left:6433;top:2974;width:32;height:53" coordorigin="6433,2974" coordsize="32,53" path="m6456,2977l6450,2977,6451,2977,6452,2979,6453,2981,6453,2984,6453,3009,6453,3019,6452,3021,6451,3024,6450,3024,6456,3024,6464,3005,6464,2995,6463,2990,6461,2982,6459,2979,6456,2977xe" filled="true" fillcolor="#231f20" stroked="false">
                <v:path arrowok="t"/>
                <v:fill type="solid"/>
              </v:shape>
            </v:group>
            <v:group style="position:absolute;left:6472;top:2974;width:27;height:52" coordorigin="6472,2974" coordsize="27,52">
              <v:shape style="position:absolute;left:6472;top:2974;width:27;height:52" coordorigin="6472,2974" coordsize="27,52" path="m6498,3024l6472,3024,6472,3026,6498,3026,6498,3024xe" filled="true" fillcolor="#231f20" stroked="false">
                <v:path arrowok="t"/>
                <v:fill type="solid"/>
              </v:shape>
              <v:shape style="position:absolute;left:6472;top:2974;width:27;height:52" coordorigin="6472,2974" coordsize="27,52" path="m6491,2983l6478,2983,6478,2983,6479,2984,6480,2984,6480,2985,6480,3021,6480,3022,6479,3023,6477,3024,6476,3024,6495,3024,6491,3021,6491,2983xe" filled="true" fillcolor="#231f20" stroked="false">
                <v:path arrowok="t"/>
                <v:fill type="solid"/>
              </v:shape>
              <v:shape style="position:absolute;left:6472;top:2974;width:27;height:52" coordorigin="6472,2974" coordsize="27,52" path="m6491,2974l6489,2974,6472,2983,6472,2984,6474,2983,6476,2983,6491,2983,6491,2974xe" filled="true" fillcolor="#231f20" stroked="false">
                <v:path arrowok="t"/>
                <v:fill type="solid"/>
              </v:shape>
            </v:group>
            <v:group style="position:absolute;left:6506;top:2974;width:32;height:53" coordorigin="6506,2974" coordsize="32,53">
              <v:shape style="position:absolute;left:6506;top:2974;width:32;height:53" coordorigin="6506,2974" coordsize="32,53" path="m6524,2974l6519,2974,6516,2975,6506,3005,6506,3009,6519,3027,6524,3027,6525,3026,6529,3024,6529,3024,6521,3024,6520,3024,6517,2984,6518,2980,6518,2978,6520,2977,6520,2977,6529,2977,6527,2975,6524,2974xe" filled="true" fillcolor="#231f20" stroked="false">
                <v:path arrowok="t"/>
                <v:fill type="solid"/>
              </v:shape>
              <v:shape style="position:absolute;left:6506;top:2974;width:32;height:53" coordorigin="6506,2974" coordsize="32,53" path="m6529,2977l6523,2977,6524,2977,6525,2979,6526,2981,6526,2984,6526,3009,6526,3019,6525,3021,6524,3024,6523,3024,6529,3024,6537,3005,6537,2995,6536,2990,6534,2982,6532,2979,6529,2977xe" filled="true" fillcolor="#231f20" stroked="false">
                <v:path arrowok="t"/>
                <v:fill type="solid"/>
              </v:shape>
            </v:group>
            <v:group style="position:absolute;left:6764;top:2598;width:53;height:50" coordorigin="6764,2598" coordsize="53,50">
              <v:shape style="position:absolute;left:6764;top:2598;width:53;height:50" coordorigin="6764,2598" coordsize="53,50" path="m6790,2598l6797,2617,6817,2617,6800,2629,6807,2648,6790,2637,6774,2648,6780,2629,6764,2617,6784,2617,6790,2598xe" filled="false" stroked="true" strokeweight=".258pt" strokecolor="#231f20">
                <v:path arrowok="t"/>
              </v:shape>
            </v:group>
            <v:group style="position:absolute;left:6691;top:2483;width:53;height:51" coordorigin="6691,2483" coordsize="53,51">
              <v:shape style="position:absolute;left:6691;top:2483;width:53;height:51" coordorigin="6691,2483" coordsize="53,51" path="m6718,2483l6724,2502,6744,2502,6728,2514,6734,2533,6718,2521,6702,2533,6708,2514,6691,2502,6712,2502,6718,2483xe" filled="false" stroked="true" strokeweight=".258pt" strokecolor="#231f20">
                <v:path arrowok="t"/>
              </v:shape>
            </v:group>
            <v:group style="position:absolute;left:6603;top:2547;width:53;height:50" coordorigin="6603,2547" coordsize="53,50">
              <v:shape style="position:absolute;left:6603;top:2547;width:53;height:50" coordorigin="6603,2547" coordsize="53,50" path="m6630,2547l6636,2566,6656,2566,6640,2577,6646,2597,6630,2585,6613,2597,6620,2577,6603,2566,6624,2566,6630,2547xe" filled="false" stroked="true" strokeweight=".258pt" strokecolor="#231f20">
                <v:path arrowok="t"/>
              </v:shape>
            </v:group>
            <v:group style="position:absolute;left:6684;top:2624;width:43;height:41" coordorigin="6684,2624" coordsize="43,41">
              <v:shape style="position:absolute;left:6684;top:2624;width:43;height:41" coordorigin="6684,2624" coordsize="43,41" path="m6706,2624l6711,2640,6727,2640,6714,2649,6719,2665,6706,2655,6692,2665,6697,2649,6684,2640,6701,2640,6706,2624xe" filled="false" stroked="true" strokeweight=".209pt" strokecolor="#231f20">
                <v:path arrowok="t"/>
              </v:shape>
            </v:group>
            <v:group style="position:absolute;left:6554;top:2446;width:213;height:344" coordorigin="6554,2446" coordsize="213,344">
              <v:shape style="position:absolute;left:6554;top:2446;width:213;height:344" coordorigin="6554,2446" coordsize="213,344" path="m6554,2446l6616,2477,6672,2522,6717,2578,6750,2643,6766,2714,6764,2790e" filled="false" stroked="true" strokeweight=".758pt" strokecolor="#231f20">
                <v:path arrowok="t"/>
              </v:shape>
            </v:group>
            <v:group style="position:absolute;left:6255;top:2877;width:489;height:206" coordorigin="6255,2877" coordsize="489,206">
              <v:shape style="position:absolute;left:6255;top:2877;width:489;height:206" coordorigin="6255,2877" coordsize="489,206" path="m6744,2877l6706,2942,6654,2998,6591,3043,6519,3072,6442,3082,6392,3078,6344,3067,6298,3049,6255,3024e" filled="false" stroked="true" strokeweight=".758pt" strokecolor="#231f20">
                <v:path arrowok="t"/>
              </v:shape>
            </v:group>
            <v:group style="position:absolute;left:6000;top:2315;width:879;height:879" coordorigin="6000,2315" coordsize="879,879">
              <v:shape style="position:absolute;left:6000;top:2315;width:879;height:879" coordorigin="6000,2315" coordsize="879,879" path="m6440,2315l6511,2321,6579,2337,6642,2364,6699,2400,6750,2444,6794,2495,6830,2552,6857,2615,6873,2683,6879,2754,6873,2826,6857,2893,6830,2956,6794,3014,6750,3065,6699,3109,6642,3145,6579,3171,6511,3188,6440,3194,6368,3188,6301,3171,6238,3145,6180,3109,6129,3065,6085,3014,6049,2956,6023,2893,6006,2826,6000,2754,6006,2683,6023,2615,6049,2552,6085,2495,6129,2444,6180,2400,6238,2364,6301,2337,6368,2321,6440,2315xe" filled="false" stroked="true" strokeweight=".567pt" strokecolor="#231f20">
                <v:path arrowok="t"/>
              </v:shape>
              <v:shape style="position:absolute;left:6301;top:3037;width:288;height:118" type="#_x0000_t75" stroked="false">
                <v:imagedata r:id="rId233" o:title=""/>
              </v:shape>
            </v:group>
            <w10:wrap type="topAndBottom"/>
          </v:group>
        </w:pict>
      </w:r>
      <w:r>
        <w:rPr/>
        <w:pict>
          <v:group style="position:absolute;margin-left:348.604004pt;margin-top:115.447212pt;width:44.55pt;height:44.55pt;mso-position-horizontal-relative:page;mso-position-vertical-relative:paragraph;z-index:5008;mso-wrap-distance-left:0;mso-wrap-distance-right:0" coordorigin="6972,2309" coordsize="891,891">
            <v:group style="position:absolute;left:6978;top:2315;width:879;height:879" coordorigin="6978,2315" coordsize="879,879">
              <v:shape style="position:absolute;left:6978;top:2315;width:879;height:879" coordorigin="6978,2315" coordsize="879,879" path="m7417,2315l7346,2321,7279,2337,7216,2364,7158,2400,7107,2444,7063,2495,7027,2552,7000,2615,6984,2683,6978,2754,6984,2826,7000,2893,7027,2956,7063,3014,7107,3065,7158,3109,7216,3145,7279,3171,7346,3188,7417,3194,7489,3188,7556,3171,7619,3145,7677,3109,7728,3065,7772,3014,7808,2956,7834,2893,7851,2826,7857,2754,7851,2683,7834,2615,7808,2552,7772,2495,7728,2444,7677,2400,7619,2364,7556,2337,7489,2321,7417,2315xe" filled="true" fillcolor="#d1d3d4" stroked="false">
                <v:path arrowok="t"/>
                <v:fill type="solid"/>
              </v:shape>
            </v:group>
            <v:group style="position:absolute;left:6978;top:2315;width:879;height:879" coordorigin="6978,2315" coordsize="879,879">
              <v:shape style="position:absolute;left:6978;top:2315;width:879;height:879" coordorigin="6978,2315" coordsize="879,879" path="m7417,2315l7489,2321,7556,2337,7619,2364,7677,2400,7728,2444,7772,2495,7808,2552,7834,2615,7851,2683,7857,2754,7851,2826,7834,2893,7808,2956,7772,3014,7728,3065,7677,3109,7619,3145,7556,3171,7489,3188,7417,3194,7346,3188,7279,3171,7216,3145,7158,3109,7107,3065,7063,3014,7027,2956,7000,2893,6984,2826,6978,2754,6984,2683,7000,2615,7027,2552,7063,2495,7107,2444,7158,2400,7216,2364,7279,2337,7346,2321,7417,2315xe" filled="false" stroked="true" strokeweight=".425pt" strokecolor="#231f20">
                <v:path arrowok="t"/>
              </v:shape>
            </v:group>
            <v:group style="position:absolute;left:7181;top:2698;width:220;height:428" coordorigin="7181,2698" coordsize="220,428">
              <v:shape style="position:absolute;left:7181;top:2698;width:220;height:428" coordorigin="7181,2698" coordsize="220,428" path="m7181,3125l7401,2698e" filled="false" stroked="true" strokeweight=".292pt" strokecolor="#6d6e71">
                <v:path arrowok="t"/>
              </v:shape>
            </v:group>
            <v:group style="position:absolute;left:7444;top:2346;width:137;height:267" coordorigin="7444,2346" coordsize="137,267">
              <v:shape style="position:absolute;left:7444;top:2346;width:137;height:267" coordorigin="7444,2346" coordsize="137,267" path="m7444,2613l7581,2346e" filled="false" stroked="true" strokeweight=".292pt" strokecolor="#6d6e71">
                <v:path arrowok="t"/>
              </v:shape>
            </v:group>
            <v:group style="position:absolute;left:6987;top:2458;width:107;height:207" coordorigin="6987,2458" coordsize="107,207">
              <v:shape style="position:absolute;left:6987;top:2458;width:107;height:207" coordorigin="6987,2458" coordsize="107,207" path="m6987,2664l7094,2458e" filled="false" stroked="true" strokeweight=".292pt" strokecolor="#6d6e71">
                <v:path arrowok="t"/>
              </v:shape>
            </v:group>
            <v:group style="position:absolute;left:6980;top:2421;width:151;height:295" coordorigin="6980,2421" coordsize="151,295">
              <v:shape style="position:absolute;left:6980;top:2421;width:151;height:295" coordorigin="6980,2421" coordsize="151,295" path="m6980,2715l7131,2421e" filled="false" stroked="true" strokeweight=".292pt" strokecolor="#6d6e71">
                <v:path arrowok="t"/>
              </v:shape>
            </v:group>
            <v:group style="position:absolute;left:6978;top:2397;width:185;height:359" coordorigin="6978,2397" coordsize="185,359">
              <v:shape style="position:absolute;left:6978;top:2397;width:185;height:359" coordorigin="6978,2397" coordsize="185,359" path="m6978,2755l7162,2397e" filled="false" stroked="true" strokeweight=".292pt" strokecolor="#6d6e71">
                <v:path arrowok="t"/>
              </v:shape>
            </v:group>
            <v:group style="position:absolute;left:6979;top:2378;width:212;height:411" coordorigin="6979,2378" coordsize="212,411">
              <v:shape style="position:absolute;left:6979;top:2378;width:212;height:411" coordorigin="6979,2378" coordsize="212,411" path="m6979,2789l7191,2378e" filled="false" stroked="true" strokeweight=".292pt" strokecolor="#6d6e71">
                <v:path arrowok="t"/>
              </v:shape>
            </v:group>
            <v:group style="position:absolute;left:6983;top:2363;width:234;height:456" coordorigin="6983,2363" coordsize="234,456">
              <v:shape style="position:absolute;left:6983;top:2363;width:234;height:456" coordorigin="6983,2363" coordsize="234,456" path="m6983,2819l7217,2363e" filled="false" stroked="true" strokeweight=".292pt" strokecolor="#6d6e71">
                <v:path arrowok="t"/>
              </v:shape>
            </v:group>
            <v:group style="position:absolute;left:6988;top:2352;width:254;height:495" coordorigin="6988,2352" coordsize="254,495">
              <v:shape style="position:absolute;left:6988;top:2352;width:254;height:495" coordorigin="6988,2352" coordsize="254,495" path="m6988,2846l7242,2352e" filled="false" stroked="true" strokeweight=".292pt" strokecolor="#6d6e71">
                <v:path arrowok="t"/>
              </v:shape>
            </v:group>
            <v:group style="position:absolute;left:6994;top:2342;width:272;height:529" coordorigin="6994,2342" coordsize="272,529">
              <v:shape style="position:absolute;left:6994;top:2342;width:272;height:529" coordorigin="6994,2342" coordsize="272,529" path="m6994,2871l7265,2342e" filled="false" stroked="true" strokeweight=".292pt" strokecolor="#6d6e71">
                <v:path arrowok="t"/>
              </v:shape>
            </v:group>
            <v:group style="position:absolute;left:7001;top:2334;width:288;height:560" coordorigin="7001,2334" coordsize="288,560">
              <v:shape style="position:absolute;left:7001;top:2334;width:288;height:560" coordorigin="7001,2334" coordsize="288,560" path="m7001,2894l7288,2334e" filled="false" stroked="true" strokeweight=".292pt" strokecolor="#6d6e71">
                <v:path arrowok="t"/>
              </v:shape>
            </v:group>
            <v:group style="position:absolute;left:7008;top:2328;width:302;height:587" coordorigin="7008,2328" coordsize="302,587">
              <v:shape style="position:absolute;left:7008;top:2328;width:302;height:587" coordorigin="7008,2328" coordsize="302,587" path="m7008,2915l7310,2328e" filled="false" stroked="true" strokeweight=".292pt" strokecolor="#6d6e71">
                <v:path arrowok="t"/>
              </v:shape>
            </v:group>
            <v:group style="position:absolute;left:7017;top:2323;width:315;height:612" coordorigin="7017,2323" coordsize="315,612">
              <v:shape style="position:absolute;left:7017;top:2323;width:315;height:612" coordorigin="7017,2323" coordsize="315,612" path="m7017,2935l7331,2323e" filled="false" stroked="true" strokeweight=".292pt" strokecolor="#6d6e71">
                <v:path arrowok="t"/>
              </v:shape>
            </v:group>
            <v:group style="position:absolute;left:7026;top:2320;width:326;height:634" coordorigin="7026,2320" coordsize="326,634">
              <v:shape style="position:absolute;left:7026;top:2320;width:326;height:634" coordorigin="7026,2320" coordsize="326,634" path="m7026,2954l7351,2320e" filled="false" stroked="true" strokeweight=".292pt" strokecolor="#6d6e71">
                <v:path arrowok="t"/>
              </v:shape>
            </v:group>
            <v:group style="position:absolute;left:7035;top:2317;width:336;height:655" coordorigin="7035,2317" coordsize="336,655">
              <v:shape style="position:absolute;left:7035;top:2317;width:336;height:655" coordorigin="7035,2317" coordsize="336,655" path="m7035,2972l7371,2317e" filled="false" stroked="true" strokeweight=".292pt" strokecolor="#6d6e71">
                <v:path arrowok="t"/>
              </v:shape>
            </v:group>
            <v:group style="position:absolute;left:7046;top:2316;width:346;height:673" coordorigin="7046,2316" coordsize="346,673">
              <v:shape style="position:absolute;left:7046;top:2316;width:346;height:673" coordorigin="7046,2316" coordsize="346,673" path="m7046,2988l7391,2316e" filled="false" stroked="true" strokeweight=".292pt" strokecolor="#6d6e71">
                <v:path arrowok="t"/>
              </v:shape>
            </v:group>
            <v:group style="position:absolute;left:7056;top:2315;width:354;height:690" coordorigin="7056,2315" coordsize="354,690">
              <v:shape style="position:absolute;left:7056;top:2315;width:354;height:690" coordorigin="7056,2315" coordsize="354,690" path="m7056,3004l7410,2315e" filled="false" stroked="true" strokeweight=".292pt" strokecolor="#6d6e71">
                <v:path arrowok="t"/>
              </v:shape>
            </v:group>
            <v:group style="position:absolute;left:7067;top:2315;width:362;height:705" coordorigin="7067,2315" coordsize="362,705">
              <v:shape style="position:absolute;left:7067;top:2315;width:362;height:705" coordorigin="7067,2315" coordsize="362,705" path="m7067,3019l7429,2315e" filled="false" stroked="true" strokeweight=".292pt" strokecolor="#6d6e71">
                <v:path arrowok="t"/>
              </v:shape>
            </v:group>
            <v:group style="position:absolute;left:7078;top:2653;width:196;height:381" coordorigin="7078,2653" coordsize="196,381">
              <v:shape style="position:absolute;left:7078;top:2653;width:196;height:381" coordorigin="7078,2653" coordsize="196,381" path="m7078,3034l7274,2653e" filled="false" stroked="true" strokeweight=".292pt" strokecolor="#6d6e71">
                <v:path arrowok="t"/>
              </v:shape>
            </v:group>
            <v:group style="position:absolute;left:7303;top:2316;width:145;height:281" coordorigin="7303,2316" coordsize="145,281">
              <v:shape style="position:absolute;left:7303;top:2316;width:145;height:281" coordorigin="7303,2316" coordsize="145,281" path="m7303,2597l7447,2316e" filled="false" stroked="true" strokeweight=".292pt" strokecolor="#6d6e71">
                <v:path arrowok="t"/>
              </v:shape>
            </v:group>
            <v:group style="position:absolute;left:7090;top:2667;width:196;height:381" coordorigin="7090,2667" coordsize="196,381">
              <v:shape style="position:absolute;left:7090;top:2667;width:196;height:381" coordorigin="7090,2667" coordsize="196,381" path="m7090,3047l7286,2667e" filled="false" stroked="true" strokeweight=".292pt" strokecolor="#6d6e71">
                <v:path arrowok="t"/>
              </v:shape>
            </v:group>
            <v:group style="position:absolute;left:7320;top:2318;width:145;height:282" coordorigin="7320,2318" coordsize="145,282">
              <v:shape style="position:absolute;left:7320;top:2318;width:145;height:282" coordorigin="7320,2318" coordsize="145,282" path="m7320,2599l7465,2318e" filled="false" stroked="true" strokeweight=".292pt" strokecolor="#6d6e71">
                <v:path arrowok="t"/>
              </v:shape>
            </v:group>
            <v:group style="position:absolute;left:7102;top:2678;width:197;height:383" coordorigin="7102,2678" coordsize="197,383">
              <v:shape style="position:absolute;left:7102;top:2678;width:197;height:383" coordorigin="7102,2678" coordsize="197,383" path="m7102,3060l7299,2678e" filled="false" stroked="true" strokeweight=".292pt" strokecolor="#6d6e71">
                <v:path arrowok="t"/>
              </v:shape>
            </v:group>
            <v:group style="position:absolute;left:7339;top:2320;width:144;height:279" coordorigin="7339,2320" coordsize="144,279">
              <v:shape style="position:absolute;left:7339;top:2320;width:144;height:279" coordorigin="7339,2320" coordsize="144,279" path="m7339,2599l7483,2320e" filled="false" stroked="true" strokeweight=".292pt" strokecolor="#6d6e71">
                <v:path arrowok="t"/>
              </v:shape>
            </v:group>
            <v:group style="position:absolute;left:7115;top:2683;width:200;height:390" coordorigin="7115,2683" coordsize="200,390">
              <v:shape style="position:absolute;left:7115;top:2683;width:200;height:390" coordorigin="7115,2683" coordsize="200,390" path="m7115,3073l7315,2683e" filled="false" stroked="true" strokeweight=".292pt" strokecolor="#6d6e71">
                <v:path arrowok="t"/>
              </v:shape>
            </v:group>
            <v:group style="position:absolute;left:7357;top:2323;width:143;height:278" coordorigin="7357,2323" coordsize="143,278">
              <v:shape style="position:absolute;left:7357;top:2323;width:143;height:278" coordorigin="7357,2323" coordsize="143,278" path="m7357,2600l7500,2323e" filled="false" stroked="true" strokeweight=".292pt" strokecolor="#6d6e71">
                <v:path arrowok="t"/>
              </v:shape>
            </v:group>
            <v:group style="position:absolute;left:7127;top:2687;width:205;height:398" coordorigin="7127,2687" coordsize="205,398">
              <v:shape style="position:absolute;left:7127;top:2687;width:205;height:398" coordorigin="7127,2687" coordsize="205,398" path="m7127,3084l7332,2687e" filled="false" stroked="true" strokeweight=".292pt" strokecolor="#6d6e71">
                <v:path arrowok="t"/>
              </v:shape>
            </v:group>
            <v:group style="position:absolute;left:7375;top:2326;width:142;height:276" coordorigin="7375,2326" coordsize="142,276">
              <v:shape style="position:absolute;left:7375;top:2326;width:142;height:276" coordorigin="7375,2326" coordsize="142,276" path="m7375,2602l7517,2326e" filled="false" stroked="true" strokeweight=".292pt" strokecolor="#6d6e71">
                <v:path arrowok="t"/>
              </v:shape>
            </v:group>
            <v:group style="position:absolute;left:7140;top:2689;width:209;height:407" coordorigin="7140,2689" coordsize="209,407">
              <v:shape style="position:absolute;left:7140;top:2689;width:209;height:407" coordorigin="7140,2689" coordsize="209,407" path="m7140,3095l7349,2689e" filled="false" stroked="true" strokeweight=".292pt" strokecolor="#6d6e71">
                <v:path arrowok="t"/>
              </v:shape>
            </v:group>
            <v:group style="position:absolute;left:7393;top:2330;width:141;height:274" coordorigin="7393,2330" coordsize="141,274">
              <v:shape style="position:absolute;left:7393;top:2330;width:141;height:274" coordorigin="7393,2330" coordsize="141,274" path="m7393,2604l7533,2330e" filled="false" stroked="true" strokeweight=".292pt" strokecolor="#6d6e71">
                <v:path arrowok="t"/>
              </v:shape>
            </v:group>
            <v:group style="position:absolute;left:7154;top:2691;width:213;height:415" coordorigin="7154,2691" coordsize="213,415">
              <v:shape style="position:absolute;left:7154;top:2691;width:213;height:415" coordorigin="7154,2691" coordsize="213,415" path="m7154,3106l7367,2691e" filled="false" stroked="true" strokeweight=".292pt" strokecolor="#6d6e71">
                <v:path arrowok="t"/>
              </v:shape>
            </v:group>
            <v:group style="position:absolute;left:7410;top:2335;width:140;height:272" coordorigin="7410,2335" coordsize="140,272">
              <v:shape style="position:absolute;left:7410;top:2335;width:140;height:272" coordorigin="7410,2335" coordsize="140,272" path="m7410,2607l7550,2335e" filled="false" stroked="true" strokeweight=".292pt" strokecolor="#6d6e71">
                <v:path arrowok="t"/>
              </v:shape>
            </v:group>
            <v:group style="position:absolute;left:7168;top:2694;width:217;height:422" coordorigin="7168,2694" coordsize="217,422">
              <v:shape style="position:absolute;left:7168;top:2694;width:217;height:422" coordorigin="7168,2694" coordsize="217,422" path="m7168,3115l7384,2694e" filled="false" stroked="true" strokeweight=".292pt" strokecolor="#6d6e71">
                <v:path arrowok="t"/>
              </v:shape>
            </v:group>
            <v:group style="position:absolute;left:7427;top:2341;width:139;height:270" coordorigin="7427,2341" coordsize="139,270">
              <v:shape style="position:absolute;left:7427;top:2341;width:139;height:270" coordorigin="7427,2341" coordsize="139,270" path="m7427,2610l7566,2341e" filled="false" stroked="true" strokeweight=".292pt" strokecolor="#6d6e71">
                <v:path arrowok="t"/>
              </v:shape>
              <v:shape style="position:absolute;left:7087;top:2452;width:279;height:393" type="#_x0000_t75" stroked="false">
                <v:imagedata r:id="rId244" o:title=""/>
              </v:shape>
            </v:group>
            <v:group style="position:absolute;left:7056;top:2879;width:61;height:70" coordorigin="7056,2879" coordsize="61,70">
              <v:shape style="position:absolute;left:7056;top:2879;width:61;height:70" coordorigin="7056,2879" coordsize="61,70" path="m7097,2879l7079,2879,7071,2883,7059,2895,7056,2904,7056,2926,7059,2934,7071,2946,7079,2949,7095,2949,7101,2947,7111,2940,7113,2938,7083,2938,7078,2936,7072,2929,7071,2922,7071,2906,7072,2900,7079,2893,7083,2891,7113,2891,7112,2890,7104,2882,7097,2879xe" filled="true" fillcolor="#231f20" stroked="false">
                <v:path arrowok="t"/>
                <v:fill type="solid"/>
              </v:shape>
              <v:shape style="position:absolute;left:7056;top:2879;width:61;height:70" coordorigin="7056,2879" coordsize="61,70" path="m7103,2923l7102,2928,7100,2932,7094,2936,7091,2938,7113,2938,7114,2935,7116,2927,7103,2923xe" filled="true" fillcolor="#231f20" stroked="false">
                <v:path arrowok="t"/>
                <v:fill type="solid"/>
              </v:shape>
              <v:shape style="position:absolute;left:7056;top:2879;width:61;height:70" coordorigin="7056,2879" coordsize="61,70" path="m7113,2891l7092,2891,7095,2892,7100,2896,7102,2899,7102,2902,7116,2899,7115,2894,7113,2891xe" filled="true" fillcolor="#231f20" stroked="false">
                <v:path arrowok="t"/>
                <v:fill type="solid"/>
              </v:shape>
            </v:group>
            <v:group style="position:absolute;left:7128;top:2881;width:53;height:68" coordorigin="7128,2881" coordsize="53,68">
              <v:shape style="position:absolute;left:7128;top:2881;width:53;height:68" coordorigin="7128,2881" coordsize="53,68" path="m7180,2881l7128,2881,7128,2948,7181,2948,7181,2937,7142,2937,7142,2918,7177,2918,7177,2907,7142,2907,7142,2892,7180,2892,7180,2881xe" filled="true" fillcolor="#231f20" stroked="false">
                <v:path arrowok="t"/>
                <v:fill type="solid"/>
              </v:shape>
            </v:group>
            <v:group style="position:absolute;left:7193;top:2881;width:55;height:68" coordorigin="7193,2881" coordsize="55,68">
              <v:shape style="position:absolute;left:7193;top:2881;width:55;height:68" coordorigin="7193,2881" coordsize="55,68" path="m7206,2881l7193,2881,7193,2948,7206,2948,7206,2904,7221,2904,7206,2881xe" filled="true" fillcolor="#231f20" stroked="false">
                <v:path arrowok="t"/>
                <v:fill type="solid"/>
              </v:shape>
              <v:shape style="position:absolute;left:7193;top:2881;width:55;height:68" coordorigin="7193,2881" coordsize="55,68" path="m7221,2904l7206,2904,7234,2948,7248,2948,7248,2926,7235,2926,7221,2904xe" filled="true" fillcolor="#231f20" stroked="false">
                <v:path arrowok="t"/>
                <v:fill type="solid"/>
              </v:shape>
              <v:shape style="position:absolute;left:7193;top:2881;width:55;height:68" coordorigin="7193,2881" coordsize="55,68" path="m7248,2881l7235,2881,7235,2926,7248,2926,7248,2881xe" filled="true" fillcolor="#231f20" stroked="false">
                <v:path arrowok="t"/>
                <v:fill type="solid"/>
              </v:shape>
            </v:group>
            <v:group style="position:absolute;left:7257;top:2881;width:55;height:68" coordorigin="7257,2881" coordsize="55,68">
              <v:shape style="position:absolute;left:7257;top:2881;width:55;height:68" coordorigin="7257,2881" coordsize="55,68" path="m7292,2892l7278,2892,7278,2948,7292,2948,7292,2892xe" filled="true" fillcolor="#231f20" stroked="false">
                <v:path arrowok="t"/>
                <v:fill type="solid"/>
              </v:shape>
              <v:shape style="position:absolute;left:7257;top:2881;width:55;height:68" coordorigin="7257,2881" coordsize="55,68" path="m7312,2881l7257,2881,7257,2892,7312,2892,7312,2881xe" filled="true" fillcolor="#231f20" stroked="false">
                <v:path arrowok="t"/>
                <v:fill type="solid"/>
              </v:shape>
            </v:group>
            <v:group style="position:absolute;left:7307;top:2881;width:70;height:68" coordorigin="7307,2881" coordsize="70,68">
              <v:shape style="position:absolute;left:7307;top:2881;width:70;height:68" coordorigin="7307,2881" coordsize="70,68" path="m7349,2881l7334,2881,7307,2948,7322,2948,7328,2933,7370,2933,7365,2921,7332,2921,7341,2896,7355,2896,7349,2881xe" filled="true" fillcolor="#231f20" stroked="false">
                <v:path arrowok="t"/>
                <v:fill type="solid"/>
              </v:shape>
              <v:shape style="position:absolute;left:7307;top:2881;width:70;height:68" coordorigin="7307,2881" coordsize="70,68" path="m7370,2933l7355,2933,7361,2948,7376,2948,7370,2933xe" filled="true" fillcolor="#231f20" stroked="false">
                <v:path arrowok="t"/>
                <v:fill type="solid"/>
              </v:shape>
              <v:shape style="position:absolute;left:7307;top:2881;width:70;height:68" coordorigin="7307,2881" coordsize="70,68" path="m7355,2896l7341,2896,7351,2921,7365,2921,7355,2896xe" filled="true" fillcolor="#231f20" stroked="false">
                <v:path arrowok="t"/>
                <v:fill type="solid"/>
              </v:shape>
            </v:group>
            <v:group style="position:absolute;left:7370;top:2881;width:65;height:68" coordorigin="7370,2881" coordsize="65,68">
              <v:shape style="position:absolute;left:7370;top:2881;width:65;height:68" coordorigin="7370,2881" coordsize="65,68" path="m7385,2881l7370,2881,7394,2948,7409,2948,7416,2931,7402,2931,7385,2881xe" filled="true" fillcolor="#231f20" stroked="false">
                <v:path arrowok="t"/>
                <v:fill type="solid"/>
              </v:shape>
              <v:shape style="position:absolute;left:7370;top:2881;width:65;height:68" coordorigin="7370,2881" coordsize="65,68" path="m7434,2881l7419,2881,7402,2931,7416,2931,7434,2881xe" filled="true" fillcolor="#231f20" stroked="false">
                <v:path arrowok="t"/>
                <v:fill type="solid"/>
              </v:shape>
            </v:group>
            <v:group style="position:absolute;left:7438;top:2879;width:67;height:70" coordorigin="7438,2879" coordsize="67,70">
              <v:shape style="position:absolute;left:7438;top:2879;width:67;height:70" coordorigin="7438,2879" coordsize="67,70" path="m7482,2879l7466,2879,7461,2880,7438,2908,7438,2926,7441,2934,7453,2946,7461,2949,7482,2949,7490,2946,7498,2938,7466,2938,7462,2936,7454,2928,7452,2922,7453,2906,7454,2901,7461,2893,7466,2891,7498,2891,7490,2883,7482,2879xe" filled="true" fillcolor="#231f20" stroked="false">
                <v:path arrowok="t"/>
                <v:fill type="solid"/>
              </v:shape>
              <v:shape style="position:absolute;left:7438;top:2879;width:67;height:70" coordorigin="7438,2879" coordsize="67,70" path="m7498,2891l7477,2891,7482,2893,7489,2901,7491,2906,7491,2922,7489,2928,7482,2936,7477,2938,7498,2938,7502,2934,7505,2926,7505,2903,7502,2895,7498,2891xe" filled="true" fillcolor="#231f20" stroked="false">
                <v:path arrowok="t"/>
                <v:fill type="solid"/>
              </v:shape>
            </v:group>
            <v:group style="position:absolute;left:7512;top:2879;width:57;height:70" coordorigin="7512,2879" coordsize="57,70">
              <v:shape style="position:absolute;left:7512;top:2879;width:57;height:70" coordorigin="7512,2879" coordsize="57,70" path="m7526,2925l7512,2926,7513,2934,7516,2939,7526,2947,7532,2949,7547,2949,7552,2948,7560,2945,7563,2943,7566,2938,7537,2938,7533,2937,7528,2933,7527,2929,7526,2925xe" filled="true" fillcolor="#231f20" stroked="false">
                <v:path arrowok="t"/>
                <v:fill type="solid"/>
              </v:shape>
              <v:shape style="position:absolute;left:7512;top:2879;width:57;height:70" coordorigin="7512,2879" coordsize="57,70" path="m7549,2879l7535,2879,7530,2880,7515,2904,7517,2908,7524,2915,7530,2917,7543,2920,7547,2921,7551,2922,7552,2923,7553,2924,7554,2926,7555,2927,7555,2931,7554,2933,7549,2937,7546,2938,7566,2938,7567,2936,7569,2933,7569,2924,7568,2921,7536,2904,7532,2903,7529,2900,7528,2899,7528,2896,7529,2894,7533,2892,7536,2891,7565,2891,7564,2889,7555,2881,7549,2879xe" filled="true" fillcolor="#231f20" stroked="false">
                <v:path arrowok="t"/>
                <v:fill type="solid"/>
              </v:shape>
              <v:shape style="position:absolute;left:7512;top:2879;width:57;height:70" coordorigin="7512,2879" coordsize="57,70" path="m7565,2891l7544,2891,7547,2892,7551,2895,7552,2897,7553,2901,7567,2900,7566,2894,7565,2891xe" filled="true" fillcolor="#231f20" stroked="false">
                <v:path arrowok="t"/>
                <v:fill type="solid"/>
              </v:shape>
            </v:group>
            <v:group style="position:absolute;left:7266;top:2596;width:498;height:418" coordorigin="7266,2596" coordsize="498,418">
              <v:shape style="position:absolute;left:7266;top:2596;width:498;height:418" coordorigin="7266,2596" coordsize="498,418" path="m7266,2596l7379,2602,7472,2620,7549,2646,7609,2675,7687,2729,7742,2790,7764,2852,7758,2910,7727,2960,7678,2995,7614,3013e" filled="false" stroked="true" strokeweight=".758pt" strokecolor="#231f20">
                <v:path arrowok="t"/>
              </v:shape>
            </v:group>
            <v:group style="position:absolute;left:7314;top:2685;width:427;height:265" coordorigin="7314,2685" coordsize="427,265">
              <v:shape style="position:absolute;left:7314;top:2685;width:427;height:265" coordorigin="7314,2685" coordsize="427,265" path="m7314,2685l7405,2698,7493,2725,7575,2763,7645,2807,7699,2856,7732,2904,7741,2950e" filled="false" stroked="true" strokeweight=".758pt" strokecolor="#231f20">
                <v:path arrowok="t"/>
              </v:shape>
            </v:group>
            <v:group style="position:absolute;left:7605;top:2716;width:53;height:51" coordorigin="7605,2716" coordsize="53,51">
              <v:shape style="position:absolute;left:7605;top:2716;width:53;height:51" coordorigin="7605,2716" coordsize="53,51" path="m7631,2716l7637,2735,7657,2735,7641,2747,7647,2766,7631,2754,7615,2766,7621,2747,7605,2735,7625,2735,7631,2716xe" filled="false" stroked="true" strokeweight=".258pt" strokecolor="#231f20">
                <v:path arrowok="t"/>
              </v:shape>
            </v:group>
            <v:group style="position:absolute;left:7374;top:2974;width:32;height:52" coordorigin="7374,2974" coordsize="32,52">
              <v:shape style="position:absolute;left:7374;top:2974;width:32;height:52" coordorigin="7374,2974" coordsize="32,52" path="m7402,2983l7387,2983,7388,2984,7391,2987,7392,2989,7392,2996,7391,2999,7388,3007,7382,3014,7374,3025,7374,3026,7402,3026,7404,3016,7384,3016,7392,3008,7397,3001,7400,2997,7402,2993,7402,2990,7402,2985,7402,2983xe" filled="true" fillcolor="#231f20" stroked="false">
                <v:path arrowok="t"/>
                <v:fill type="solid"/>
              </v:shape>
              <v:shape style="position:absolute;left:7374;top:2974;width:32;height:52" coordorigin="7374,2974" coordsize="32,52" path="m7405,3011l7403,3011,7403,3013,7402,3014,7401,3015,7400,3015,7399,3016,7384,3016,7404,3016,7405,3011xe" filled="true" fillcolor="#231f20" stroked="false">
                <v:path arrowok="t"/>
                <v:fill type="solid"/>
              </v:shape>
              <v:shape style="position:absolute;left:7374;top:2974;width:32;height:52" coordorigin="7374,2974" coordsize="32,52" path="m7392,2974l7386,2974,7383,2975,7378,2980,7376,2983,7374,2988,7376,2989,7378,2985,7381,2983,7402,2983,7400,2979,7398,2977,7394,2975,7392,2974xe" filled="true" fillcolor="#231f20" stroked="false">
                <v:path arrowok="t"/>
                <v:fill type="solid"/>
              </v:shape>
            </v:group>
            <v:group style="position:absolute;left:7411;top:2974;width:32;height:53" coordorigin="7411,2974" coordsize="32,53">
              <v:shape style="position:absolute;left:7411;top:2974;width:32;height:53" coordorigin="7411,2974" coordsize="32,53" path="m7429,2974l7424,2974,7421,2975,7411,3005,7411,3009,7424,3027,7428,3027,7430,3026,7434,3024,7434,3024,7425,3024,7425,3024,7422,2984,7422,2980,7423,2978,7425,2977,7425,2977,7434,2977,7432,2975,7429,2974xe" filled="true" fillcolor="#231f20" stroked="false">
                <v:path arrowok="t"/>
                <v:fill type="solid"/>
              </v:shape>
              <v:shape style="position:absolute;left:7411;top:2974;width:32;height:53" coordorigin="7411,2974" coordsize="32,53" path="m7434,2977l7428,2977,7429,2977,7430,2979,7431,2981,7431,2984,7431,3009,7431,3019,7430,3021,7429,3024,7428,3024,7434,3024,7442,3005,7442,2995,7441,2990,7439,2982,7437,2979,7434,2977xe" filled="true" fillcolor="#231f20" stroked="false">
                <v:path arrowok="t"/>
                <v:fill type="solid"/>
              </v:shape>
            </v:group>
            <v:group style="position:absolute;left:7450;top:2974;width:27;height:52" coordorigin="7450,2974" coordsize="27,52">
              <v:shape style="position:absolute;left:7450;top:2974;width:27;height:52" coordorigin="7450,2974" coordsize="27,52" path="m7476,3024l7450,3024,7450,3026,7476,3026,7476,3024xe" filled="true" fillcolor="#231f20" stroked="false">
                <v:path arrowok="t"/>
                <v:fill type="solid"/>
              </v:shape>
              <v:shape style="position:absolute;left:7450;top:2974;width:27;height:52" coordorigin="7450,2974" coordsize="27,52" path="m7468,2983l7455,2983,7456,2983,7457,2984,7458,2984,7458,2985,7458,3021,7457,3022,7457,3023,7455,3024,7453,3024,7473,3024,7469,3021,7468,2983xe" filled="true" fillcolor="#231f20" stroked="false">
                <v:path arrowok="t"/>
                <v:fill type="solid"/>
              </v:shape>
              <v:shape style="position:absolute;left:7450;top:2974;width:27;height:52" coordorigin="7450,2974" coordsize="27,52" path="m7468,2974l7467,2974,7450,2983,7450,2984,7452,2983,7453,2983,7468,2983,7468,2974xe" filled="true" fillcolor="#231f20" stroked="false">
                <v:path arrowok="t"/>
                <v:fill type="solid"/>
              </v:shape>
            </v:group>
            <v:group style="position:absolute;left:7484;top:2974;width:32;height:53" coordorigin="7484,2974" coordsize="32,53">
              <v:shape style="position:absolute;left:7484;top:2974;width:32;height:53" coordorigin="7484,2974" coordsize="32,53" path="m7502,2974l7497,2974,7494,2975,7484,3005,7484,3009,7497,3027,7501,3027,7503,3026,7507,3024,7507,3024,7498,3024,7497,3024,7495,2984,7495,2980,7496,2978,7497,2977,7498,2977,7507,2977,7505,2975,7502,2974xe" filled="true" fillcolor="#231f20" stroked="false">
                <v:path arrowok="t"/>
                <v:fill type="solid"/>
              </v:shape>
              <v:shape style="position:absolute;left:7484;top:2974;width:32;height:53" coordorigin="7484,2974" coordsize="32,53" path="m7507,2977l7501,2977,7502,2977,7503,2979,7504,2981,7504,2984,7504,3009,7504,3019,7503,3021,7502,3024,7501,3024,7507,3024,7515,3005,7515,2995,7514,2990,7511,2982,7510,2979,7507,2977xe" filled="true" fillcolor="#231f20" stroked="false">
                <v:path arrowok="t"/>
                <v:fill type="solid"/>
              </v:shape>
            </v:group>
            <v:group style="position:absolute;left:7742;top:2598;width:53;height:50" coordorigin="7742,2598" coordsize="53,50">
              <v:shape style="position:absolute;left:7742;top:2598;width:53;height:50" coordorigin="7742,2598" coordsize="53,50" path="m7768,2598l7774,2617,7794,2617,7778,2629,7784,2648,7768,2637,7752,2648,7758,2629,7742,2617,7762,2617,7768,2598xe" filled="false" stroked="true" strokeweight=".258pt" strokecolor="#231f20">
                <v:path arrowok="t"/>
              </v:shape>
            </v:group>
            <v:group style="position:absolute;left:7669;top:2483;width:53;height:51" coordorigin="7669,2483" coordsize="53,51">
              <v:shape style="position:absolute;left:7669;top:2483;width:53;height:51" coordorigin="7669,2483" coordsize="53,51" path="m7696,2483l7702,2502,7722,2502,7706,2514,7712,2533,7696,2521,7679,2533,7686,2514,7669,2502,7689,2502,7696,2483xe" filled="false" stroked="true" strokeweight=".258pt" strokecolor="#231f20">
                <v:path arrowok="t"/>
              </v:shape>
            </v:group>
            <v:group style="position:absolute;left:7581;top:2547;width:53;height:50" coordorigin="7581,2547" coordsize="53,50">
              <v:shape style="position:absolute;left:7581;top:2547;width:53;height:50" coordorigin="7581,2547" coordsize="53,50" path="m7608,2547l7614,2566,7634,2566,7618,2577,7624,2597,7608,2585,7591,2597,7598,2577,7581,2566,7601,2566,7608,2547xe" filled="false" stroked="true" strokeweight=".258pt" strokecolor="#231f20">
                <v:path arrowok="t"/>
              </v:shape>
            </v:group>
            <v:group style="position:absolute;left:7662;top:2624;width:43;height:41" coordorigin="7662,2624" coordsize="43,41">
              <v:shape style="position:absolute;left:7662;top:2624;width:43;height:41" coordorigin="7662,2624" coordsize="43,41" path="m7683,2624l7688,2640,7705,2640,7691,2649,7697,2665,7683,2655,7670,2665,7675,2649,7662,2640,7678,2640,7683,2624xe" filled="false" stroked="true" strokeweight=".209pt" strokecolor="#231f20">
                <v:path arrowok="t"/>
              </v:shape>
            </v:group>
            <v:group style="position:absolute;left:7532;top:2446;width:213;height:344" coordorigin="7532,2446" coordsize="213,344">
              <v:shape style="position:absolute;left:7532;top:2446;width:213;height:344" coordorigin="7532,2446" coordsize="213,344" path="m7532,2446l7594,2477,7650,2522,7695,2578,7728,2643,7744,2714,7741,2790e" filled="false" stroked="true" strokeweight=".758pt" strokecolor="#231f20">
                <v:path arrowok="t"/>
              </v:shape>
            </v:group>
            <v:group style="position:absolute;left:7233;top:2877;width:489;height:206" coordorigin="7233,2877" coordsize="489,206">
              <v:shape style="position:absolute;left:7233;top:2877;width:489;height:206" coordorigin="7233,2877" coordsize="489,206" path="m7722,2877l7683,2942,7631,2998,7569,3043,7497,3072,7420,3082,7370,3078,7322,3067,7276,3049,7233,3024e" filled="false" stroked="true" strokeweight=".758pt" strokecolor="#231f20">
                <v:path arrowok="t"/>
              </v:shape>
            </v:group>
            <v:group style="position:absolute;left:6978;top:2315;width:879;height:879" coordorigin="6978,2315" coordsize="879,879">
              <v:shape style="position:absolute;left:6978;top:2315;width:879;height:879" coordorigin="6978,2315" coordsize="879,879" path="m7417,2315l7489,2321,7556,2337,7619,2364,7677,2400,7728,2444,7772,2495,7808,2552,7834,2615,7851,2683,7857,2754,7851,2826,7834,2893,7808,2956,7772,3014,7728,3065,7677,3109,7619,3145,7556,3171,7489,3188,7417,3194,7346,3188,7279,3171,7216,3145,7158,3109,7107,3065,7063,3014,7027,2956,7000,2893,6984,2826,6978,2754,6984,2683,7000,2615,7027,2552,7063,2495,7107,2444,7158,2400,7216,2364,7279,2337,7346,2321,7417,2315xe" filled="false" stroked="true" strokeweight=".567pt" strokecolor="#231f20">
                <v:path arrowok="t"/>
              </v:shape>
              <v:shape style="position:absolute;left:7279;top:3037;width:288;height:118" type="#_x0000_t75" stroked="false">
                <v:imagedata r:id="rId233" o:title=""/>
              </v:shape>
            </v:group>
            <w10:wrap type="topAndBottom"/>
          </v:group>
        </w:pict>
      </w:r>
      <w:r>
        <w:rPr/>
        <w:pict>
          <v:group style="position:absolute;margin-left:397.493011pt;margin-top:115.447212pt;width:44.55pt;height:44.55pt;mso-position-horizontal-relative:page;mso-position-vertical-relative:paragraph;z-index:5032;mso-wrap-distance-left:0;mso-wrap-distance-right:0" coordorigin="7950,2309" coordsize="891,891">
            <v:group style="position:absolute;left:7956;top:2315;width:879;height:879" coordorigin="7956,2315" coordsize="879,879">
              <v:shape style="position:absolute;left:7956;top:2315;width:879;height:879" coordorigin="7956,2315" coordsize="879,879" path="m8395,2315l8324,2321,8256,2337,8193,2364,8136,2400,8085,2444,8041,2495,8005,2552,7978,2615,7962,2683,7956,2754,7962,2826,7978,2893,8005,2956,8041,3014,8085,3065,8136,3109,8193,3145,8256,3171,8324,3188,8395,3194,8467,3188,8534,3171,8597,3145,8655,3109,8706,3065,8750,3014,8786,2956,8812,2893,8829,2826,8835,2754,8829,2683,8812,2615,8786,2552,8750,2495,8706,2444,8655,2400,8597,2364,8534,2337,8467,2321,8395,2315xe" filled="true" fillcolor="#d1d3d4" stroked="false">
                <v:path arrowok="t"/>
                <v:fill type="solid"/>
              </v:shape>
            </v:group>
            <v:group style="position:absolute;left:7956;top:2315;width:879;height:879" coordorigin="7956,2315" coordsize="879,879">
              <v:shape style="position:absolute;left:7956;top:2315;width:879;height:879" coordorigin="7956,2315" coordsize="879,879" path="m8395,2315l8467,2321,8534,2337,8597,2364,8655,2400,8706,2444,8750,2495,8786,2552,8812,2615,8829,2683,8835,2754,8829,2826,8812,2893,8786,2956,8750,3014,8706,3065,8655,3109,8597,3145,8534,3171,8467,3188,8395,3194,8324,3188,8256,3171,8193,3145,8136,3109,8085,3065,8041,3014,8005,2956,7978,2893,7962,2826,7956,2754,7962,2683,7978,2615,8005,2552,8041,2495,8085,2444,8136,2400,8193,2364,8256,2337,8324,2321,8395,2315xe" filled="false" stroked="true" strokeweight=".425pt" strokecolor="#231f20">
                <v:path arrowok="t"/>
              </v:shape>
            </v:group>
            <v:group style="position:absolute;left:8159;top:2698;width:220;height:428" coordorigin="8159,2698" coordsize="220,428">
              <v:shape style="position:absolute;left:8159;top:2698;width:220;height:428" coordorigin="8159,2698" coordsize="220,428" path="m8159,3125l8379,2698e" filled="false" stroked="true" strokeweight=".292pt" strokecolor="#6d6e71">
                <v:path arrowok="t"/>
              </v:shape>
            </v:group>
            <v:group style="position:absolute;left:8422;top:2346;width:137;height:267" coordorigin="8422,2346" coordsize="137,267">
              <v:shape style="position:absolute;left:8422;top:2346;width:137;height:267" coordorigin="8422,2346" coordsize="137,267" path="m8422,2613l8559,2346e" filled="false" stroked="true" strokeweight=".292pt" strokecolor="#6d6e71">
                <v:path arrowok="t"/>
              </v:shape>
            </v:group>
            <v:group style="position:absolute;left:7965;top:2458;width:107;height:207" coordorigin="7965,2458" coordsize="107,207">
              <v:shape style="position:absolute;left:7965;top:2458;width:107;height:207" coordorigin="7965,2458" coordsize="107,207" path="m7965,2664l8071,2458e" filled="false" stroked="true" strokeweight=".292pt" strokecolor="#6d6e71">
                <v:path arrowok="t"/>
              </v:shape>
            </v:group>
            <v:group style="position:absolute;left:7958;top:2421;width:151;height:295" coordorigin="7958,2421" coordsize="151,295">
              <v:shape style="position:absolute;left:7958;top:2421;width:151;height:295" coordorigin="7958,2421" coordsize="151,295" path="m7958,2715l8109,2421e" filled="false" stroked="true" strokeweight=".292pt" strokecolor="#6d6e71">
                <v:path arrowok="t"/>
              </v:shape>
            </v:group>
            <v:group style="position:absolute;left:7956;top:2397;width:185;height:359" coordorigin="7956,2397" coordsize="185,359">
              <v:shape style="position:absolute;left:7956;top:2397;width:185;height:359" coordorigin="7956,2397" coordsize="185,359" path="m7956,2755l8140,2397e" filled="false" stroked="true" strokeweight=".292pt" strokecolor="#6d6e71">
                <v:path arrowok="t"/>
              </v:shape>
            </v:group>
            <v:group style="position:absolute;left:7957;top:2378;width:212;height:411" coordorigin="7957,2378" coordsize="212,411">
              <v:shape style="position:absolute;left:7957;top:2378;width:212;height:411" coordorigin="7957,2378" coordsize="212,411" path="m7957,2789l8168,2378e" filled="false" stroked="true" strokeweight=".292pt" strokecolor="#6d6e71">
                <v:path arrowok="t"/>
              </v:shape>
            </v:group>
            <v:group style="position:absolute;left:7961;top:2363;width:234;height:456" coordorigin="7961,2363" coordsize="234,456">
              <v:shape style="position:absolute;left:7961;top:2363;width:234;height:456" coordorigin="7961,2363" coordsize="234,456" path="m7961,2819l8195,2363e" filled="false" stroked="true" strokeweight=".292pt" strokecolor="#6d6e71">
                <v:path arrowok="t"/>
              </v:shape>
            </v:group>
            <v:group style="position:absolute;left:7965;top:2352;width:254;height:495" coordorigin="7965,2352" coordsize="254,495">
              <v:shape style="position:absolute;left:7965;top:2352;width:254;height:495" coordorigin="7965,2352" coordsize="254,495" path="m7965,2846l8219,2352e" filled="false" stroked="true" strokeweight=".292pt" strokecolor="#6d6e71">
                <v:path arrowok="t"/>
              </v:shape>
            </v:group>
            <v:group style="position:absolute;left:7971;top:2342;width:272;height:529" coordorigin="7971,2342" coordsize="272,529">
              <v:shape style="position:absolute;left:7971;top:2342;width:272;height:529" coordorigin="7971,2342" coordsize="272,529" path="m7971,2871l8243,2342e" filled="false" stroked="true" strokeweight=".292pt" strokecolor="#6d6e71">
                <v:path arrowok="t"/>
              </v:shape>
            </v:group>
            <v:group style="position:absolute;left:7978;top:2334;width:288;height:560" coordorigin="7978,2334" coordsize="288,560">
              <v:shape style="position:absolute;left:7978;top:2334;width:288;height:560" coordorigin="7978,2334" coordsize="288,560" path="m7978,2894l8266,2334e" filled="false" stroked="true" strokeweight=".292pt" strokecolor="#6d6e71">
                <v:path arrowok="t"/>
              </v:shape>
            </v:group>
            <v:group style="position:absolute;left:7986;top:2328;width:302;height:587" coordorigin="7986,2328" coordsize="302,587">
              <v:shape style="position:absolute;left:7986;top:2328;width:302;height:587" coordorigin="7986,2328" coordsize="302,587" path="m7986,2915l8288,2328e" filled="false" stroked="true" strokeweight=".292pt" strokecolor="#6d6e71">
                <v:path arrowok="t"/>
              </v:shape>
            </v:group>
            <v:group style="position:absolute;left:7995;top:2323;width:315;height:612" coordorigin="7995,2323" coordsize="315,612">
              <v:shape style="position:absolute;left:7995;top:2323;width:315;height:612" coordorigin="7995,2323" coordsize="315,612" path="m7995,2935l8309,2323e" filled="false" stroked="true" strokeweight=".292pt" strokecolor="#6d6e71">
                <v:path arrowok="t"/>
              </v:shape>
            </v:group>
            <v:group style="position:absolute;left:8004;top:2320;width:326;height:634" coordorigin="8004,2320" coordsize="326,634">
              <v:shape style="position:absolute;left:8004;top:2320;width:326;height:634" coordorigin="8004,2320" coordsize="326,634" path="m8004,2954l8329,2320e" filled="false" stroked="true" strokeweight=".292pt" strokecolor="#6d6e71">
                <v:path arrowok="t"/>
              </v:shape>
            </v:group>
            <v:group style="position:absolute;left:8013;top:2317;width:336;height:655" coordorigin="8013,2317" coordsize="336,655">
              <v:shape style="position:absolute;left:8013;top:2317;width:336;height:655" coordorigin="8013,2317" coordsize="336,655" path="m8013,2972l8349,2317e" filled="false" stroked="true" strokeweight=".292pt" strokecolor="#6d6e71">
                <v:path arrowok="t"/>
              </v:shape>
            </v:group>
            <v:group style="position:absolute;left:8023;top:2316;width:346;height:673" coordorigin="8023,2316" coordsize="346,673">
              <v:shape style="position:absolute;left:8023;top:2316;width:346;height:673" coordorigin="8023,2316" coordsize="346,673" path="m8023,2988l8369,2316e" filled="false" stroked="true" strokeweight=".292pt" strokecolor="#6d6e71">
                <v:path arrowok="t"/>
              </v:shape>
            </v:group>
            <v:group style="position:absolute;left:8034;top:2315;width:354;height:690" coordorigin="8034,2315" coordsize="354,690">
              <v:shape style="position:absolute;left:8034;top:2315;width:354;height:690" coordorigin="8034,2315" coordsize="354,690" path="m8034,3004l8388,2315e" filled="false" stroked="true" strokeweight=".292pt" strokecolor="#6d6e71">
                <v:path arrowok="t"/>
              </v:shape>
            </v:group>
            <v:group style="position:absolute;left:8045;top:2315;width:362;height:705" coordorigin="8045,2315" coordsize="362,705">
              <v:shape style="position:absolute;left:8045;top:2315;width:362;height:705" coordorigin="8045,2315" coordsize="362,705" path="m8045,3019l8407,2315e" filled="false" stroked="true" strokeweight=".292pt" strokecolor="#6d6e71">
                <v:path arrowok="t"/>
              </v:shape>
            </v:group>
            <v:group style="position:absolute;left:8056;top:2653;width:196;height:381" coordorigin="8056,2653" coordsize="196,381">
              <v:shape style="position:absolute;left:8056;top:2653;width:196;height:381" coordorigin="8056,2653" coordsize="196,381" path="m8056,3034l8252,2653e" filled="false" stroked="true" strokeweight=".292pt" strokecolor="#6d6e71">
                <v:path arrowok="t"/>
              </v:shape>
            </v:group>
            <v:group style="position:absolute;left:8281;top:2316;width:145;height:281" coordorigin="8281,2316" coordsize="145,281">
              <v:shape style="position:absolute;left:8281;top:2316;width:145;height:281" coordorigin="8281,2316" coordsize="145,281" path="m8281,2597l8425,2316e" filled="false" stroked="true" strokeweight=".292pt" strokecolor="#6d6e71">
                <v:path arrowok="t"/>
              </v:shape>
            </v:group>
            <v:group style="position:absolute;left:8068;top:2667;width:196;height:381" coordorigin="8068,2667" coordsize="196,381">
              <v:shape style="position:absolute;left:8068;top:2667;width:196;height:381" coordorigin="8068,2667" coordsize="196,381" path="m8068,3047l8263,2667e" filled="false" stroked="true" strokeweight=".292pt" strokecolor="#6d6e71">
                <v:path arrowok="t"/>
              </v:shape>
            </v:group>
            <v:group style="position:absolute;left:8298;top:2318;width:145;height:282" coordorigin="8298,2318" coordsize="145,282">
              <v:shape style="position:absolute;left:8298;top:2318;width:145;height:282" coordorigin="8298,2318" coordsize="145,282" path="m8298,2599l8443,2318e" filled="false" stroked="true" strokeweight=".292pt" strokecolor="#6d6e71">
                <v:path arrowok="t"/>
              </v:shape>
            </v:group>
            <v:group style="position:absolute;left:8080;top:2678;width:197;height:383" coordorigin="8080,2678" coordsize="197,383">
              <v:shape style="position:absolute;left:8080;top:2678;width:197;height:383" coordorigin="8080,2678" coordsize="197,383" path="m8080,3060l8276,2678e" filled="false" stroked="true" strokeweight=".292pt" strokecolor="#6d6e71">
                <v:path arrowok="t"/>
              </v:shape>
            </v:group>
            <v:group style="position:absolute;left:8317;top:2320;width:144;height:279" coordorigin="8317,2320" coordsize="144,279">
              <v:shape style="position:absolute;left:8317;top:2320;width:144;height:279" coordorigin="8317,2320" coordsize="144,279" path="m8317,2599l8460,2320e" filled="false" stroked="true" strokeweight=".292pt" strokecolor="#6d6e71">
                <v:path arrowok="t"/>
              </v:shape>
            </v:group>
            <v:group style="position:absolute;left:8092;top:2683;width:200;height:390" coordorigin="8092,2683" coordsize="200,390">
              <v:shape style="position:absolute;left:8092;top:2683;width:200;height:390" coordorigin="8092,2683" coordsize="200,390" path="m8092,3073l8292,2683e" filled="false" stroked="true" strokeweight=".292pt" strokecolor="#6d6e71">
                <v:path arrowok="t"/>
              </v:shape>
            </v:group>
            <v:group style="position:absolute;left:8335;top:2323;width:143;height:278" coordorigin="8335,2323" coordsize="143,278">
              <v:shape style="position:absolute;left:8335;top:2323;width:143;height:278" coordorigin="8335,2323" coordsize="143,278" path="m8335,2600l8478,2323e" filled="false" stroked="true" strokeweight=".292pt" strokecolor="#6d6e71">
                <v:path arrowok="t"/>
              </v:shape>
            </v:group>
            <v:group style="position:absolute;left:8105;top:2687;width:205;height:398" coordorigin="8105,2687" coordsize="205,398">
              <v:shape style="position:absolute;left:8105;top:2687;width:205;height:398" coordorigin="8105,2687" coordsize="205,398" path="m8105,3084l8309,2687e" filled="false" stroked="true" strokeweight=".292pt" strokecolor="#6d6e71">
                <v:path arrowok="t"/>
              </v:shape>
            </v:group>
            <v:group style="position:absolute;left:8353;top:2326;width:142;height:276" coordorigin="8353,2326" coordsize="142,276">
              <v:shape style="position:absolute;left:8353;top:2326;width:142;height:276" coordorigin="8353,2326" coordsize="142,276" path="m8353,2602l8495,2326e" filled="false" stroked="true" strokeweight=".292pt" strokecolor="#6d6e71">
                <v:path arrowok="t"/>
              </v:shape>
            </v:group>
            <v:group style="position:absolute;left:8118;top:2689;width:209;height:407" coordorigin="8118,2689" coordsize="209,407">
              <v:shape style="position:absolute;left:8118;top:2689;width:209;height:407" coordorigin="8118,2689" coordsize="209,407" path="m8118,3095l8327,2689e" filled="false" stroked="true" strokeweight=".292pt" strokecolor="#6d6e71">
                <v:path arrowok="t"/>
              </v:shape>
            </v:group>
            <v:group style="position:absolute;left:8371;top:2330;width:141;height:274" coordorigin="8371,2330" coordsize="141,274">
              <v:shape style="position:absolute;left:8371;top:2330;width:141;height:274" coordorigin="8371,2330" coordsize="141,274" path="m8371,2604l8511,2330e" filled="false" stroked="true" strokeweight=".292pt" strokecolor="#6d6e71">
                <v:path arrowok="t"/>
              </v:shape>
            </v:group>
            <v:group style="position:absolute;left:8132;top:2691;width:213;height:415" coordorigin="8132,2691" coordsize="213,415">
              <v:shape style="position:absolute;left:8132;top:2691;width:213;height:415" coordorigin="8132,2691" coordsize="213,415" path="m8132,3106l8345,2691e" filled="false" stroked="true" strokeweight=".292pt" strokecolor="#6d6e71">
                <v:path arrowok="t"/>
              </v:shape>
            </v:group>
            <v:group style="position:absolute;left:8388;top:2335;width:140;height:272" coordorigin="8388,2335" coordsize="140,272">
              <v:shape style="position:absolute;left:8388;top:2335;width:140;height:272" coordorigin="8388,2335" coordsize="140,272" path="m8388,2607l8527,2335e" filled="false" stroked="true" strokeweight=".292pt" strokecolor="#6d6e71">
                <v:path arrowok="t"/>
              </v:shape>
            </v:group>
            <v:group style="position:absolute;left:8145;top:2694;width:217;height:422" coordorigin="8145,2694" coordsize="217,422">
              <v:shape style="position:absolute;left:8145;top:2694;width:217;height:422" coordorigin="8145,2694" coordsize="217,422" path="m8145,3115l8362,2694e" filled="false" stroked="true" strokeweight=".292pt" strokecolor="#6d6e71">
                <v:path arrowok="t"/>
              </v:shape>
            </v:group>
            <v:group style="position:absolute;left:8405;top:2341;width:139;height:270" coordorigin="8405,2341" coordsize="139,270">
              <v:shape style="position:absolute;left:8405;top:2341;width:139;height:270" coordorigin="8405,2341" coordsize="139,270" path="m8405,2610l8543,2341e" filled="false" stroked="true" strokeweight=".292pt" strokecolor="#6d6e71">
                <v:path arrowok="t"/>
              </v:shape>
              <v:shape style="position:absolute;left:8064;top:2452;width:279;height:393" type="#_x0000_t75" stroked="false">
                <v:imagedata r:id="rId245" o:title=""/>
              </v:shape>
            </v:group>
            <v:group style="position:absolute;left:8034;top:2879;width:61;height:70" coordorigin="8034,2879" coordsize="61,70">
              <v:shape style="position:absolute;left:8034;top:2879;width:61;height:70" coordorigin="8034,2879" coordsize="61,70" path="m8075,2879l8057,2879,8049,2883,8037,2895,8034,2904,8034,2926,8037,2934,8049,2946,8056,2949,8073,2949,8079,2947,8089,2940,8090,2938,8060,2938,8056,2936,8050,2929,8048,2922,8048,2906,8050,2900,8056,2893,8061,2891,8091,2891,8090,2890,8082,2882,8075,2879xe" filled="true" fillcolor="#231f20" stroked="false">
                <v:path arrowok="t"/>
                <v:fill type="solid"/>
              </v:shape>
              <v:shape style="position:absolute;left:8034;top:2879;width:61;height:70" coordorigin="8034,2879" coordsize="61,70" path="m8081,2923l8080,2928,8078,2932,8072,2936,8069,2938,8090,2938,8092,2935,8094,2927,8081,2923xe" filled="true" fillcolor="#231f20" stroked="false">
                <v:path arrowok="t"/>
                <v:fill type="solid"/>
              </v:shape>
              <v:shape style="position:absolute;left:8034;top:2879;width:61;height:70" coordorigin="8034,2879" coordsize="61,70" path="m8091,2891l8069,2891,8073,2892,8078,2896,8079,2899,8080,2902,8094,2899,8092,2894,8091,2891xe" filled="true" fillcolor="#231f20" stroked="false">
                <v:path arrowok="t"/>
                <v:fill type="solid"/>
              </v:shape>
            </v:group>
            <v:group style="position:absolute;left:8106;top:2881;width:53;height:68" coordorigin="8106,2881" coordsize="53,68">
              <v:shape style="position:absolute;left:8106;top:2881;width:53;height:68" coordorigin="8106,2881" coordsize="53,68" path="m8157,2881l8106,2881,8106,2948,8159,2948,8159,2937,8120,2937,8120,2918,8155,2918,8155,2907,8120,2907,8120,2892,8157,2892,8157,2881xe" filled="true" fillcolor="#231f20" stroked="false">
                <v:path arrowok="t"/>
                <v:fill type="solid"/>
              </v:shape>
            </v:group>
            <v:group style="position:absolute;left:8171;top:2881;width:55;height:68" coordorigin="8171,2881" coordsize="55,68">
              <v:shape style="position:absolute;left:8171;top:2881;width:55;height:68" coordorigin="8171,2881" coordsize="55,68" path="m8184,2881l8171,2881,8171,2948,8184,2948,8184,2904,8199,2904,8184,2881xe" filled="true" fillcolor="#231f20" stroked="false">
                <v:path arrowok="t"/>
                <v:fill type="solid"/>
              </v:shape>
              <v:shape style="position:absolute;left:8171;top:2881;width:55;height:68" coordorigin="8171,2881" coordsize="55,68" path="m8199,2904l8184,2904,8211,2948,8225,2948,8225,2926,8212,2926,8199,2904xe" filled="true" fillcolor="#231f20" stroked="false">
                <v:path arrowok="t"/>
                <v:fill type="solid"/>
              </v:shape>
              <v:shape style="position:absolute;left:8171;top:2881;width:55;height:68" coordorigin="8171,2881" coordsize="55,68" path="m8225,2881l8212,2881,8212,2926,8225,2926,8225,2881xe" filled="true" fillcolor="#231f20" stroked="false">
                <v:path arrowok="t"/>
                <v:fill type="solid"/>
              </v:shape>
            </v:group>
            <v:group style="position:absolute;left:8235;top:2881;width:55;height:68" coordorigin="8235,2881" coordsize="55,68">
              <v:shape style="position:absolute;left:8235;top:2881;width:55;height:68" coordorigin="8235,2881" coordsize="55,68" path="m8270,2892l8256,2892,8256,2948,8270,2948,8270,2892xe" filled="true" fillcolor="#231f20" stroked="false">
                <v:path arrowok="t"/>
                <v:fill type="solid"/>
              </v:shape>
              <v:shape style="position:absolute;left:8235;top:2881;width:55;height:68" coordorigin="8235,2881" coordsize="55,68" path="m8290,2881l8235,2881,8235,2892,8290,2892,8290,2881xe" filled="true" fillcolor="#231f20" stroked="false">
                <v:path arrowok="t"/>
                <v:fill type="solid"/>
              </v:shape>
            </v:group>
            <v:group style="position:absolute;left:8285;top:2881;width:70;height:68" coordorigin="8285,2881" coordsize="70,68">
              <v:shape style="position:absolute;left:8285;top:2881;width:70;height:68" coordorigin="8285,2881" coordsize="70,68" path="m8327,2881l8312,2881,8285,2948,8300,2948,8305,2933,8348,2933,8343,2921,8310,2921,8319,2896,8333,2896,8327,2881xe" filled="true" fillcolor="#231f20" stroked="false">
                <v:path arrowok="t"/>
                <v:fill type="solid"/>
              </v:shape>
              <v:shape style="position:absolute;left:8285;top:2881;width:70;height:68" coordorigin="8285,2881" coordsize="70,68" path="m8348,2933l8333,2933,8339,2948,8354,2948,8348,2933xe" filled="true" fillcolor="#231f20" stroked="false">
                <v:path arrowok="t"/>
                <v:fill type="solid"/>
              </v:shape>
              <v:shape style="position:absolute;left:8285;top:2881;width:70;height:68" coordorigin="8285,2881" coordsize="70,68" path="m8333,2896l8319,2896,8329,2921,8343,2921,8333,2896xe" filled="true" fillcolor="#231f20" stroked="false">
                <v:path arrowok="t"/>
                <v:fill type="solid"/>
              </v:shape>
            </v:group>
            <v:group style="position:absolute;left:8347;top:2881;width:65;height:68" coordorigin="8347,2881" coordsize="65,68">
              <v:shape style="position:absolute;left:8347;top:2881;width:65;height:68" coordorigin="8347,2881" coordsize="65,68" path="m8362,2881l8347,2881,8372,2948,8387,2948,8393,2931,8380,2931,8362,2881xe" filled="true" fillcolor="#231f20" stroked="false">
                <v:path arrowok="t"/>
                <v:fill type="solid"/>
              </v:shape>
              <v:shape style="position:absolute;left:8347;top:2881;width:65;height:68" coordorigin="8347,2881" coordsize="65,68" path="m8412,2881l8397,2881,8380,2931,8393,2931,8412,2881xe" filled="true" fillcolor="#231f20" stroked="false">
                <v:path arrowok="t"/>
                <v:fill type="solid"/>
              </v:shape>
            </v:group>
            <v:group style="position:absolute;left:8416;top:2879;width:67;height:70" coordorigin="8416,2879" coordsize="67,70">
              <v:shape style="position:absolute;left:8416;top:2879;width:67;height:70" coordorigin="8416,2879" coordsize="67,70" path="m8459,2879l8444,2879,8439,2880,8416,2908,8416,2926,8419,2934,8431,2946,8439,2949,8460,2949,8468,2946,8476,2938,8444,2938,8439,2936,8432,2928,8430,2922,8430,2906,8432,2901,8439,2893,8444,2891,8476,2891,8468,2883,8459,2879xe" filled="true" fillcolor="#231f20" stroked="false">
                <v:path arrowok="t"/>
                <v:fill type="solid"/>
              </v:shape>
              <v:shape style="position:absolute;left:8416;top:2879;width:67;height:70" coordorigin="8416,2879" coordsize="67,70" path="m8476,2891l8455,2891,8460,2893,8467,2901,8468,2906,8468,2922,8467,2928,8460,2936,8455,2938,8476,2938,8480,2934,8483,2926,8483,2903,8480,2895,8476,2891xe" filled="true" fillcolor="#231f20" stroked="false">
                <v:path arrowok="t"/>
                <v:fill type="solid"/>
              </v:shape>
            </v:group>
            <v:group style="position:absolute;left:8490;top:2879;width:57;height:70" coordorigin="8490,2879" coordsize="57,70">
              <v:shape style="position:absolute;left:8490;top:2879;width:57;height:70" coordorigin="8490,2879" coordsize="57,70" path="m8504,2925l8490,2926,8491,2934,8494,2939,8503,2947,8510,2949,8525,2949,8530,2948,8538,2945,8541,2943,8544,2938,8515,2938,8511,2937,8506,2933,8505,2929,8504,2925xe" filled="true" fillcolor="#231f20" stroked="false">
                <v:path arrowok="t"/>
                <v:fill type="solid"/>
              </v:shape>
              <v:shape style="position:absolute;left:8490;top:2879;width:57;height:70" coordorigin="8490,2879" coordsize="57,70" path="m8527,2879l8513,2879,8508,2880,8493,2904,8495,2908,8502,2915,8507,2917,8521,2920,8524,2921,8528,2922,8530,2923,8531,2924,8532,2926,8532,2927,8532,2931,8531,2933,8527,2937,8523,2938,8544,2938,8545,2936,8546,2933,8546,2924,8545,2921,8514,2904,8510,2903,8507,2900,8506,2899,8506,2896,8507,2894,8511,2892,8514,2891,8543,2891,8542,2889,8533,2881,8527,2879xe" filled="true" fillcolor="#231f20" stroked="false">
                <v:path arrowok="t"/>
                <v:fill type="solid"/>
              </v:shape>
              <v:shape style="position:absolute;left:8490;top:2879;width:57;height:70" coordorigin="8490,2879" coordsize="57,70" path="m8543,2891l8522,2891,8525,2892,8529,2895,8530,2897,8530,2901,8544,2900,8544,2894,8543,2891xe" filled="true" fillcolor="#231f20" stroked="false">
                <v:path arrowok="t"/>
                <v:fill type="solid"/>
              </v:shape>
            </v:group>
            <v:group style="position:absolute;left:8244;top:2596;width:498;height:418" coordorigin="8244,2596" coordsize="498,418">
              <v:shape style="position:absolute;left:8244;top:2596;width:498;height:418" coordorigin="8244,2596" coordsize="498,418" path="m8244,2596l8356,2602,8450,2620,8526,2646,8587,2675,8665,2729,8720,2790,8742,2852,8735,2910,8705,2960,8656,2995,8591,3013e" filled="false" stroked="true" strokeweight=".758pt" strokecolor="#231f20">
                <v:path arrowok="t"/>
              </v:shape>
            </v:group>
            <v:group style="position:absolute;left:8291;top:2685;width:427;height:265" coordorigin="8291,2685" coordsize="427,265">
              <v:shape style="position:absolute;left:8291;top:2685;width:427;height:265" coordorigin="8291,2685" coordsize="427,265" path="m8291,2685l8383,2698,8471,2725,8553,2763,8623,2807,8676,2856,8710,2904,8718,2950e" filled="false" stroked="true" strokeweight=".758pt" strokecolor="#231f20">
                <v:path arrowok="t"/>
              </v:shape>
            </v:group>
            <v:group style="position:absolute;left:8583;top:2716;width:53;height:51" coordorigin="8583,2716" coordsize="53,51">
              <v:shape style="position:absolute;left:8583;top:2716;width:53;height:51" coordorigin="8583,2716" coordsize="53,51" path="m8609,2716l8615,2735,8635,2735,8619,2747,8625,2766,8609,2754,8593,2766,8599,2747,8583,2735,8603,2735,8609,2716xe" filled="false" stroked="true" strokeweight=".258pt" strokecolor="#231f20">
                <v:path arrowok="t"/>
              </v:shape>
            </v:group>
            <v:group style="position:absolute;left:8351;top:2974;width:32;height:52" coordorigin="8351,2974" coordsize="32,52">
              <v:shape style="position:absolute;left:8351;top:2974;width:32;height:52" coordorigin="8351,2974" coordsize="32,52" path="m8380,2983l8364,2983,8366,2984,8369,2987,8370,2989,8370,2996,8369,2999,8365,3007,8360,3014,8351,3025,8351,3026,8380,3026,8382,3016,8362,3016,8370,3008,8375,3001,8378,2997,8379,2993,8380,2990,8380,2985,8380,2983xe" filled="true" fillcolor="#231f20" stroked="false">
                <v:path arrowok="t"/>
                <v:fill type="solid"/>
              </v:shape>
              <v:shape style="position:absolute;left:8351;top:2974;width:32;height:52" coordorigin="8351,2974" coordsize="32,52" path="m8382,3011l8381,3011,8380,3013,8380,3014,8379,3015,8378,3015,8377,3016,8362,3016,8382,3016,8382,3011xe" filled="true" fillcolor="#231f20" stroked="false">
                <v:path arrowok="t"/>
                <v:fill type="solid"/>
              </v:shape>
              <v:shape style="position:absolute;left:8351;top:2974;width:32;height:52" coordorigin="8351,2974" coordsize="32,52" path="m8370,2974l8364,2974,8361,2975,8355,2980,8354,2983,8352,2988,8354,2989,8356,2985,8358,2983,8380,2983,8377,2979,8376,2977,8372,2975,8370,2974xe" filled="true" fillcolor="#231f20" stroked="false">
                <v:path arrowok="t"/>
                <v:fill type="solid"/>
              </v:shape>
            </v:group>
            <v:group style="position:absolute;left:8389;top:2974;width:32;height:53" coordorigin="8389,2974" coordsize="32,53">
              <v:shape style="position:absolute;left:8389;top:2974;width:32;height:53" coordorigin="8389,2974" coordsize="32,53" path="m8407,2974l8402,2974,8399,2975,8389,3005,8389,3009,8402,3027,8406,3027,8408,3026,8412,3024,8412,3024,8403,3024,8402,3024,8400,2984,8400,2980,8401,2978,8402,2977,8403,2977,8412,2977,8410,2975,8407,2974xe" filled="true" fillcolor="#231f20" stroked="false">
                <v:path arrowok="t"/>
                <v:fill type="solid"/>
              </v:shape>
              <v:shape style="position:absolute;left:8389;top:2974;width:32;height:53" coordorigin="8389,2974" coordsize="32,53" path="m8412,2977l8405,2977,8406,2977,8408,2979,8408,2981,8409,2984,8409,3009,8409,3019,8408,3021,8406,3024,8406,3024,8412,3024,8420,3005,8420,2995,8419,2990,8416,2982,8415,2979,8412,2977xe" filled="true" fillcolor="#231f20" stroked="false">
                <v:path arrowok="t"/>
                <v:fill type="solid"/>
              </v:shape>
            </v:group>
            <v:group style="position:absolute;left:8427;top:2974;width:27;height:52" coordorigin="8427,2974" coordsize="27,52">
              <v:shape style="position:absolute;left:8427;top:2974;width:27;height:52" coordorigin="8427,2974" coordsize="27,52" path="m8453,3024l8428,3024,8428,3026,8453,3026,8453,3024xe" filled="true" fillcolor="#231f20" stroked="false">
                <v:path arrowok="t"/>
                <v:fill type="solid"/>
              </v:shape>
              <v:shape style="position:absolute;left:8427;top:2974;width:27;height:52" coordorigin="8427,2974" coordsize="27,52" path="m8446,2983l8433,2983,8434,2983,8435,2984,8435,2984,8436,2985,8436,3021,8435,3022,8435,3023,8433,3024,8431,3024,8450,3024,8446,3021,8446,2983xe" filled="true" fillcolor="#231f20" stroked="false">
                <v:path arrowok="t"/>
                <v:fill type="solid"/>
              </v:shape>
              <v:shape style="position:absolute;left:8427;top:2974;width:27;height:52" coordorigin="8427,2974" coordsize="27,52" path="m8446,2974l8445,2974,8427,2983,8428,2984,8430,2983,8431,2983,8446,2983,8446,2974xe" filled="true" fillcolor="#231f20" stroked="false">
                <v:path arrowok="t"/>
                <v:fill type="solid"/>
              </v:shape>
            </v:group>
            <v:group style="position:absolute;left:8462;top:2974;width:32;height:53" coordorigin="8462,2974" coordsize="32,53">
              <v:shape style="position:absolute;left:8462;top:2974;width:32;height:53" coordorigin="8462,2974" coordsize="32,53" path="m8480,2974l8474,2974,8472,2975,8462,3005,8462,3009,8475,3027,8479,3027,8481,3026,8485,3024,8485,3024,8476,3024,8475,3024,8473,2984,8473,2980,8474,2978,8475,2977,8476,2977,8484,2977,8483,2975,8480,2974xe" filled="true" fillcolor="#231f20" stroked="false">
                <v:path arrowok="t"/>
                <v:fill type="solid"/>
              </v:shape>
              <v:shape style="position:absolute;left:8462;top:2974;width:32;height:53" coordorigin="8462,2974" coordsize="32,53" path="m8484,2977l8478,2977,8479,2977,8481,2979,8481,2981,8482,2984,8482,3009,8481,3019,8481,3021,8479,3024,8478,3024,8485,3024,8493,3005,8493,2995,8492,2990,8489,2982,8487,2979,8484,2977xe" filled="true" fillcolor="#231f20" stroked="false">
                <v:path arrowok="t"/>
                <v:fill type="solid"/>
              </v:shape>
            </v:group>
            <v:group style="position:absolute;left:8720;top:2598;width:53;height:50" coordorigin="8720,2598" coordsize="53,50">
              <v:shape style="position:absolute;left:8720;top:2598;width:53;height:50" coordorigin="8720,2598" coordsize="53,50" path="m8746,2598l8752,2617,8772,2617,8756,2629,8762,2648,8746,2637,8730,2648,8736,2629,8720,2617,8740,2617,8746,2598xe" filled="false" stroked="true" strokeweight=".258pt" strokecolor="#231f20">
                <v:path arrowok="t"/>
              </v:shape>
            </v:group>
            <v:group style="position:absolute;left:8647;top:2483;width:53;height:51" coordorigin="8647,2483" coordsize="53,51">
              <v:shape style="position:absolute;left:8647;top:2483;width:53;height:51" coordorigin="8647,2483" coordsize="53,51" path="m8673,2483l8680,2502,8700,2502,8683,2514,8690,2533,8673,2521,8657,2533,8663,2514,8647,2502,8667,2502,8673,2483xe" filled="false" stroked="true" strokeweight=".258pt" strokecolor="#231f20">
                <v:path arrowok="t"/>
              </v:shape>
            </v:group>
            <v:group style="position:absolute;left:8559;top:2547;width:53;height:50" coordorigin="8559,2547" coordsize="53,50">
              <v:shape style="position:absolute;left:8559;top:2547;width:53;height:50" coordorigin="8559,2547" coordsize="53,50" path="m8585,2547l8591,2566,8612,2566,8595,2577,8602,2597,8585,2585,8569,2597,8575,2577,8559,2566,8579,2566,8585,2547xe" filled="false" stroked="true" strokeweight=".258pt" strokecolor="#231f20">
                <v:path arrowok="t"/>
              </v:shape>
            </v:group>
            <v:group style="position:absolute;left:8640;top:2624;width:43;height:41" coordorigin="8640,2624" coordsize="43,41">
              <v:shape style="position:absolute;left:8640;top:2624;width:43;height:41" coordorigin="8640,2624" coordsize="43,41" path="m8661,2624l8666,2640,8682,2640,8669,2649,8674,2665,8661,2655,8648,2665,8653,2649,8640,2640,8656,2640,8661,2624xe" filled="false" stroked="true" strokeweight=".209pt" strokecolor="#231f20">
                <v:path arrowok="t"/>
              </v:shape>
            </v:group>
            <v:group style="position:absolute;left:8510;top:2446;width:213;height:344" coordorigin="8510,2446" coordsize="213,344">
              <v:shape style="position:absolute;left:8510;top:2446;width:213;height:344" coordorigin="8510,2446" coordsize="213,344" path="m8510,2446l8572,2477,8627,2522,8673,2578,8706,2643,8722,2714,8719,2790e" filled="false" stroked="true" strokeweight=".758pt" strokecolor="#231f20">
                <v:path arrowok="t"/>
              </v:shape>
            </v:group>
            <v:group style="position:absolute;left:8211;top:2877;width:489;height:206" coordorigin="8211,2877" coordsize="489,206">
              <v:shape style="position:absolute;left:8211;top:2877;width:489;height:206" coordorigin="8211,2877" coordsize="489,206" path="m8700,2877l8661,2942,8609,2998,8546,3043,8475,3072,8397,3082,8348,3078,8300,3067,8254,3049,8211,3024e" filled="false" stroked="true" strokeweight=".758pt" strokecolor="#231f20">
                <v:path arrowok="t"/>
              </v:shape>
            </v:group>
            <v:group style="position:absolute;left:7956;top:2315;width:879;height:879" coordorigin="7956,2315" coordsize="879,879">
              <v:shape style="position:absolute;left:7956;top:2315;width:879;height:879" coordorigin="7956,2315" coordsize="879,879" path="m8395,2315l8467,2321,8534,2337,8597,2364,8655,2400,8706,2444,8750,2495,8786,2552,8812,2615,8829,2683,8835,2754,8829,2826,8812,2893,8786,2956,8750,3014,8706,3065,8655,3109,8597,3145,8534,3171,8467,3188,8395,3194,8324,3188,8256,3171,8193,3145,8136,3109,8085,3065,8041,3014,8005,2956,7978,2893,7962,2826,7956,2754,7962,2683,7978,2615,8005,2552,8041,2495,8085,2444,8136,2400,8193,2364,8256,2337,8324,2321,8395,2315xe" filled="false" stroked="true" strokeweight=".567pt" strokecolor="#231f20">
                <v:path arrowok="t"/>
              </v:shape>
              <v:shape style="position:absolute;left:8256;top:3037;width:288;height:118" type="#_x0000_t75" stroked="false">
                <v:imagedata r:id="rId231" o:title=""/>
              </v:shape>
            </v:group>
            <w10:wrap type="topAndBottom"/>
          </v:group>
        </w:pict>
      </w:r>
    </w:p>
    <w:p>
      <w:pPr>
        <w:spacing w:line="240" w:lineRule="auto" w:before="1"/>
        <w:rPr>
          <w:rFonts w:ascii="Arial" w:hAnsi="Arial" w:cs="Arial" w:eastAsia="Arial" w:hint="default"/>
          <w:sz w:val="7"/>
          <w:szCs w:val="7"/>
        </w:rPr>
      </w:pPr>
    </w:p>
    <w:p>
      <w:pPr>
        <w:spacing w:line="240" w:lineRule="auto" w:before="1"/>
        <w:rPr>
          <w:rFonts w:ascii="Arial" w:hAnsi="Arial" w:cs="Arial" w:eastAsia="Arial" w:hint="default"/>
          <w:sz w:val="7"/>
          <w:szCs w:val="7"/>
        </w:rPr>
      </w:pP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64"/>
        <w:ind w:left="110" w:right="107"/>
        <w:jc w:val="left"/>
      </w:pPr>
      <w:r>
        <w:rPr>
          <w:color w:val="231F20"/>
        </w:rPr>
        <w:t>Quantas moedas ele colocou em cada</w:t>
      </w:r>
      <w:r>
        <w:rPr>
          <w:color w:val="231F20"/>
          <w:spacing w:val="-1"/>
        </w:rPr>
        <w:t> </w:t>
      </w:r>
      <w:r>
        <w:rPr>
          <w:color w:val="231F20"/>
        </w:rPr>
        <w:t>pote?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2"/>
        </w:numPr>
        <w:tabs>
          <w:tab w:pos="673" w:val="left" w:leader="none"/>
        </w:tabs>
        <w:spacing w:line="240" w:lineRule="auto" w:before="163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2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9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18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15"/>
          <w:szCs w:val="15"/>
        </w:rPr>
      </w:pPr>
      <w:r>
        <w:rPr/>
        <w:pict>
          <v:group style="position:absolute;margin-left:42.52pt;margin-top:9.697171pt;width:510.25pt;height:22.7pt;mso-position-horizontal-relative:page;mso-position-vertical-relative:paragraph;z-index:5104;mso-wrap-distance-left:0;mso-wrap-distance-right:0" coordorigin="850,194" coordsize="10205,454">
            <v:group style="position:absolute;left:850;top:194;width:2098;height:454" coordorigin="850,194" coordsize="2098,454">
              <v:shape style="position:absolute;left:850;top:194;width:2098;height:454" coordorigin="850,194" coordsize="2098,454" path="m2948,194l850,194,850,647,2948,647,2948,194xe" filled="true" fillcolor="#d1d3d4" stroked="false">
                <v:path arrowok="t"/>
                <v:fill type="solid"/>
              </v:shape>
            </v:group>
            <v:group style="position:absolute;left:2948;top:194;width:8108;height:454" coordorigin="2948,194" coordsize="8108,454">
              <v:shape style="position:absolute;left:2948;top:194;width:8108;height:454" coordorigin="2948,194" coordsize="8108,454" path="m11055,194l2948,194,2948,647,11055,647,11055,194xe" filled="true" fillcolor="#d1d3d4" stroked="false">
                <v:path arrowok="t"/>
                <v:fill type="solid"/>
              </v:shape>
              <v:shape style="position:absolute;left:930;top:30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32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349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M031837E4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7"/>
        <w:rPr>
          <w:rFonts w:ascii="Arial" w:hAnsi="Arial" w:cs="Arial" w:eastAsia="Arial" w:hint="default"/>
          <w:sz w:val="5"/>
          <w:szCs w:val="5"/>
        </w:rPr>
      </w:pPr>
    </w:p>
    <w:p>
      <w:pPr>
        <w:pStyle w:val="BodyText"/>
        <w:spacing w:line="240" w:lineRule="auto" w:before="64"/>
        <w:ind w:left="110" w:right="107"/>
        <w:jc w:val="left"/>
      </w:pPr>
      <w:r>
        <w:rPr>
          <w:color w:val="231F20"/>
        </w:rPr>
        <w:t>Observe a conta</w:t>
      </w:r>
      <w:r>
        <w:rPr>
          <w:color w:val="231F20"/>
          <w:spacing w:val="-1"/>
        </w:rPr>
        <w:t> </w:t>
      </w:r>
      <w:r>
        <w:rPr>
          <w:color w:val="231F20"/>
        </w:rPr>
        <w:t>abaixo.</w:t>
      </w:r>
      <w:r>
        <w:rPr/>
      </w:r>
    </w:p>
    <w:p>
      <w:pPr>
        <w:spacing w:line="240" w:lineRule="auto" w:before="1"/>
        <w:rPr>
          <w:rFonts w:ascii="Arial" w:hAnsi="Arial" w:cs="Arial" w:eastAsia="Arial" w:hint="default"/>
          <w:sz w:val="14"/>
          <w:szCs w:val="14"/>
        </w:rPr>
      </w:pPr>
      <w:r>
        <w:rPr/>
        <w:pict>
          <v:shape style="position:absolute;margin-left:99.462601pt;margin-top:9.283198pt;width:56.7pt;height:28.35pt;mso-position-horizontal-relative:page;mso-position-vertical-relative:paragraph;z-index:5128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17"/>
                    <w:ind w:left="168" w:right="0"/>
                    <w:jc w:val="left"/>
                  </w:pPr>
                  <w:r>
                    <w:rPr>
                      <w:color w:val="231F20"/>
                    </w:rPr>
                    <w:t>61 +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9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7"/>
        <w:rPr>
          <w:rFonts w:ascii="Arial" w:hAnsi="Arial" w:cs="Arial" w:eastAsia="Arial" w:hint="default"/>
          <w:sz w:val="5"/>
          <w:szCs w:val="5"/>
        </w:rPr>
      </w:pPr>
    </w:p>
    <w:p>
      <w:pPr>
        <w:pStyle w:val="BodyText"/>
        <w:spacing w:line="240" w:lineRule="auto" w:before="64"/>
        <w:ind w:left="110" w:right="107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1"/>
        </w:rPr>
        <w:t> </w:t>
      </w:r>
      <w:r>
        <w:rPr>
          <w:color w:val="231F20"/>
        </w:rPr>
        <w:t>conta?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3"/>
        </w:numPr>
        <w:tabs>
          <w:tab w:pos="673" w:val="left" w:leader="none"/>
        </w:tabs>
        <w:spacing w:line="240" w:lineRule="auto" w:before="163" w:after="0"/>
        <w:ind w:left="203" w:right="0" w:firstLine="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52</w:t>
      </w:r>
      <w:r>
        <w:rPr>
          <w:rFonts w:ascii="Arial"/>
          <w:sz w:val="28"/>
        </w:rPr>
      </w:r>
    </w:p>
    <w:p>
      <w:pPr>
        <w:pStyle w:val="ListParagraph"/>
        <w:numPr>
          <w:ilvl w:val="0"/>
          <w:numId w:val="33"/>
        </w:numPr>
        <w:tabs>
          <w:tab w:pos="673" w:val="left" w:leader="none"/>
        </w:tabs>
        <w:spacing w:line="850" w:lineRule="atLeast" w:before="0" w:after="0"/>
        <w:ind w:left="203" w:right="9284" w:firstLine="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70 C) 549 D) </w:t>
      </w:r>
      <w:r>
        <w:rPr>
          <w:rFonts w:ascii="Arial"/>
          <w:color w:val="231F20"/>
          <w:spacing w:val="15"/>
          <w:sz w:val="28"/>
        </w:rPr>
        <w:t> </w:t>
      </w:r>
      <w:r>
        <w:rPr>
          <w:rFonts w:ascii="Arial"/>
          <w:color w:val="231F20"/>
          <w:sz w:val="28"/>
        </w:rPr>
        <w:t>619</w:t>
      </w:r>
      <w:r>
        <w:rPr>
          <w:rFonts w:ascii="Arial"/>
          <w:sz w:val="28"/>
        </w:rPr>
      </w:r>
    </w:p>
    <w:p>
      <w:pPr>
        <w:spacing w:after="0" w:line="850" w:lineRule="atLeast"/>
        <w:jc w:val="left"/>
        <w:rPr>
          <w:rFonts w:ascii="Arial" w:hAnsi="Arial" w:cs="Arial" w:eastAsia="Arial" w:hint="default"/>
          <w:sz w:val="28"/>
          <w:szCs w:val="28"/>
        </w:rPr>
        <w:sectPr>
          <w:footerReference w:type="default" r:id="rId229"/>
          <w:pgSz w:w="11910" w:h="16840"/>
          <w:pgMar w:footer="427" w:header="377" w:top="560" w:bottom="620" w:left="740" w:right="740"/>
          <w:pgNumType w:start="26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227"/>
        <w:ind w:left="110" w:right="3468"/>
        <w:jc w:val="left"/>
      </w:pPr>
      <w:r>
        <w:rPr>
          <w:color w:val="231F20"/>
        </w:rPr>
        <w:t>Um hotel tem 5 quartos, com 3 camas em cada quarto. Quantas camas tem, no total, nesse</w:t>
      </w:r>
      <w:r>
        <w:rPr>
          <w:color w:val="231F20"/>
          <w:spacing w:val="-1"/>
        </w:rPr>
        <w:t> </w:t>
      </w:r>
      <w:r>
        <w:rPr>
          <w:color w:val="231F20"/>
        </w:rPr>
        <w:t>hotel?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34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8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4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15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42.52pt;margin-top:10.19618pt;width:510.25pt;height:22.7pt;mso-position-horizontal-relative:page;mso-position-vertical-relative:paragraph;z-index:5200;mso-wrap-distance-left:0;mso-wrap-distance-right:0" coordorigin="850,204" coordsize="10205,454">
            <v:group style="position:absolute;left:850;top:204;width:2098;height:454" coordorigin="850,204" coordsize="2098,454">
              <v:shape style="position:absolute;left:850;top:204;width:2098;height:454" coordorigin="850,204" coordsize="2098,454" path="m2948,204l850,204,850,657,2948,657,2948,204xe" filled="true" fillcolor="#d1d3d4" stroked="false">
                <v:path arrowok="t"/>
                <v:fill type="solid"/>
              </v:shape>
            </v:group>
            <v:group style="position:absolute;left:2948;top:204;width:8108;height:454" coordorigin="2948,204" coordsize="8108,454">
              <v:shape style="position:absolute;left:2948;top:204;width:8108;height:454" coordorigin="2948,204" coordsize="8108,454" path="m11055,204l2948,204,2948,657,11055,657,11055,204xe" filled="true" fillcolor="#d1d3d4" stroked="false">
                <v:path arrowok="t"/>
                <v:fill type="solid"/>
              </v:shape>
              <v:shape style="position:absolute;left:930;top:31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34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359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M041353E4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8"/>
        <w:ind w:left="110" w:right="107"/>
        <w:jc w:val="left"/>
      </w:pPr>
      <w:r>
        <w:rPr>
          <w:color w:val="231F20"/>
          <w:spacing w:val="-4"/>
        </w:rPr>
        <w:t>Marcos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percorreu</w:t>
      </w:r>
      <w:r>
        <w:rPr>
          <w:color w:val="231F20"/>
          <w:spacing w:val="-26"/>
        </w:rPr>
        <w:t> </w:t>
      </w:r>
      <w:r>
        <w:rPr>
          <w:color w:val="231F20"/>
        </w:rPr>
        <w:t>15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quilômetros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uma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corrida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cujo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trajeto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total</w:t>
      </w:r>
      <w:r>
        <w:rPr>
          <w:color w:val="231F20"/>
          <w:spacing w:val="-26"/>
        </w:rPr>
        <w:t> </w:t>
      </w:r>
      <w:r>
        <w:rPr>
          <w:color w:val="231F20"/>
        </w:rPr>
        <w:t>é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45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quilômetros. </w:t>
      </w:r>
      <w:r>
        <w:rPr>
          <w:color w:val="231F20"/>
          <w:spacing w:val="-4"/>
        </w:rPr>
      </w:r>
      <w:r>
        <w:rPr>
          <w:color w:val="231F20"/>
        </w:rPr>
        <w:t>Quantos quilômetros ele ainda precisaria percorrer para completar essa</w:t>
      </w:r>
      <w:r>
        <w:rPr>
          <w:color w:val="231F20"/>
          <w:spacing w:val="-2"/>
        </w:rPr>
        <w:t> </w:t>
      </w:r>
      <w:r>
        <w:rPr>
          <w:color w:val="231F20"/>
        </w:rPr>
        <w:t>corrida?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35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15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5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30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31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45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246"/>
          <w:pgSz w:w="11910" w:h="16840"/>
          <w:pgMar w:header="417" w:footer="427" w:top="1300" w:bottom="6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107"/>
        <w:jc w:val="left"/>
      </w:pPr>
      <w:r>
        <w:rPr>
          <w:color w:val="231F20"/>
        </w:rPr>
        <w:t>Observe os números escritos nas placas</w:t>
      </w:r>
      <w:r>
        <w:rPr>
          <w:color w:val="231F20"/>
          <w:spacing w:val="-1"/>
        </w:rPr>
        <w:t> </w:t>
      </w:r>
      <w:r>
        <w:rPr>
          <w:color w:val="231F20"/>
        </w:rPr>
        <w:t>abaixo.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9"/>
          <w:szCs w:val="19"/>
        </w:rPr>
      </w:pPr>
      <w:r>
        <w:rPr/>
        <w:pict>
          <v:group style="position:absolute;margin-left:99.913002pt;margin-top:12.291126pt;width:45.9pt;height:51.75pt;mso-position-horizontal-relative:page;mso-position-vertical-relative:paragraph;z-index:5248;mso-wrap-distance-left:0;mso-wrap-distance-right:0" coordorigin="1998,246" coordsize="918,1035">
            <v:group style="position:absolute;left:2003;top:251;width:908;height:623" coordorigin="2003,251" coordsize="908,623">
              <v:shape style="position:absolute;left:2003;top:251;width:908;height:623" coordorigin="2003,251" coordsize="908,623" path="m2003,251l2911,251,2911,873,2003,873,2003,251xe" filled="false" stroked="true" strokeweight=".5pt" strokecolor="#231f20">
                <v:path arrowok="t"/>
              </v:shape>
            </v:group>
            <v:group style="position:absolute;left:2071;top:297;width:773;height:530" coordorigin="2071,297" coordsize="773,530">
              <v:shape style="position:absolute;left:2071;top:297;width:773;height:530" coordorigin="2071,297" coordsize="773,530" path="m2071,297l2843,297,2843,827,2071,827,2071,297xe" filled="false" stroked="true" strokeweight=".5pt" strokecolor="#231f20">
                <v:path arrowok="t"/>
              </v:shape>
            </v:group>
            <v:group style="position:absolute;left:2403;top:873;width:94;height:402" coordorigin="2403,873" coordsize="94,402">
              <v:shape style="position:absolute;left:2403;top:873;width:94;height:402" coordorigin="2403,873" coordsize="94,402" path="m2403,873l2496,873,2496,1275,2403,1275,2403,873xe" filled="false" stroked="true" strokeweight=".567pt" strokecolor="#231f20">
                <v:path arrowok="t"/>
              </v:shape>
              <v:shape style="position:absolute;left:2037;top:274;width:840;height:577" type="#_x0000_t202" filled="false" stroked="false">
                <v:textbox inset="0,0,0,0">
                  <w:txbxContent>
                    <w:p>
                      <w:pPr>
                        <w:spacing w:before="112"/>
                        <w:ind w:left="13" w:right="0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30"/>
                        </w:rPr>
                        <w:t>7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154.850998pt;margin-top:12.291126pt;width:45.9pt;height:51.75pt;mso-position-horizontal-relative:page;mso-position-vertical-relative:paragraph;z-index:5296;mso-wrap-distance-left:0;mso-wrap-distance-right:0" coordorigin="3097,246" coordsize="918,1035">
            <v:group style="position:absolute;left:3102;top:251;width:908;height:623" coordorigin="3102,251" coordsize="908,623">
              <v:shape style="position:absolute;left:3102;top:251;width:908;height:623" coordorigin="3102,251" coordsize="908,623" path="m3102,251l4010,251,4010,873,3102,873,3102,251xe" filled="false" stroked="true" strokeweight=".5pt" strokecolor="#231f20">
                <v:path arrowok="t"/>
              </v:shape>
            </v:group>
            <v:group style="position:absolute;left:3170;top:297;width:773;height:530" coordorigin="3170,297" coordsize="773,530">
              <v:shape style="position:absolute;left:3170;top:297;width:773;height:530" coordorigin="3170,297" coordsize="773,530" path="m3170,297l3942,297,3942,827,3170,827,3170,297xe" filled="false" stroked="true" strokeweight=".5pt" strokecolor="#231f20">
                <v:path arrowok="t"/>
              </v:shape>
            </v:group>
            <v:group style="position:absolute;left:3501;top:873;width:94;height:402" coordorigin="3501,873" coordsize="94,402">
              <v:shape style="position:absolute;left:3501;top:873;width:94;height:402" coordorigin="3501,873" coordsize="94,402" path="m3501,873l3595,873,3595,1275,3501,1275,3501,873xe" filled="false" stroked="true" strokeweight=".567pt" strokecolor="#231f20">
                <v:path arrowok="t"/>
              </v:shape>
              <v:shape style="position:absolute;left:3136;top:274;width:840;height:577" type="#_x0000_t202" filled="false" stroked="false">
                <v:textbox inset="0,0,0,0">
                  <w:txbxContent>
                    <w:p>
                      <w:pPr>
                        <w:spacing w:before="112"/>
                        <w:ind w:left="259" w:right="0" w:firstLine="0"/>
                        <w:jc w:val="left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30"/>
                        </w:rPr>
                        <w:t>49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210.537994pt;margin-top:12.291126pt;width:45.9pt;height:51.75pt;mso-position-horizontal-relative:page;mso-position-vertical-relative:paragraph;z-index:5344;mso-wrap-distance-left:0;mso-wrap-distance-right:0" coordorigin="4211,246" coordsize="918,1035">
            <v:group style="position:absolute;left:4216;top:251;width:908;height:623" coordorigin="4216,251" coordsize="908,623">
              <v:shape style="position:absolute;left:4216;top:251;width:908;height:623" coordorigin="4216,251" coordsize="908,623" path="m4216,251l5123,251,5123,873,4216,873,4216,251xe" filled="false" stroked="true" strokeweight=".5pt" strokecolor="#231f20">
                <v:path arrowok="t"/>
              </v:shape>
            </v:group>
            <v:group style="position:absolute;left:4283;top:297;width:773;height:530" coordorigin="4283,297" coordsize="773,530">
              <v:shape style="position:absolute;left:4283;top:297;width:773;height:530" coordorigin="4283,297" coordsize="773,530" path="m4283,297l5056,297,5056,827,4283,827,4283,297xe" filled="false" stroked="true" strokeweight=".5pt" strokecolor="#231f20">
                <v:path arrowok="t"/>
              </v:shape>
            </v:group>
            <v:group style="position:absolute;left:4615;top:873;width:94;height:402" coordorigin="4615,873" coordsize="94,402">
              <v:shape style="position:absolute;left:4615;top:873;width:94;height:402" coordorigin="4615,873" coordsize="94,402" path="m4615,873l4709,873,4709,1275,4615,1275,4615,873xe" filled="false" stroked="true" strokeweight=".567pt" strokecolor="#231f20">
                <v:path arrowok="t"/>
              </v:shape>
              <v:shape style="position:absolute;left:4250;top:274;width:840;height:577" type="#_x0000_t202" filled="false" stroked="false">
                <v:textbox inset="0,0,0,0">
                  <w:txbxContent>
                    <w:p>
                      <w:pPr>
                        <w:spacing w:before="112"/>
                        <w:ind w:left="260" w:right="0" w:firstLine="0"/>
                        <w:jc w:val="left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30"/>
                        </w:rPr>
                        <w:t>90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265.476013pt;margin-top:12.291126pt;width:45.9pt;height:51.75pt;mso-position-horizontal-relative:page;mso-position-vertical-relative:paragraph;z-index:5392;mso-wrap-distance-left:0;mso-wrap-distance-right:0" coordorigin="5310,246" coordsize="918,1035">
            <v:group style="position:absolute;left:5315;top:251;width:908;height:623" coordorigin="5315,251" coordsize="908,623">
              <v:shape style="position:absolute;left:5315;top:251;width:908;height:623" coordorigin="5315,251" coordsize="908,623" path="m5315,251l6222,251,6222,873,5315,873,5315,251xe" filled="false" stroked="true" strokeweight=".5pt" strokecolor="#231f20">
                <v:path arrowok="t"/>
              </v:shape>
            </v:group>
            <v:group style="position:absolute;left:5382;top:297;width:773;height:530" coordorigin="5382,297" coordsize="773,530">
              <v:shape style="position:absolute;left:5382;top:297;width:773;height:530" coordorigin="5382,297" coordsize="773,530" path="m5382,297l6155,297,6155,827,5382,827,5382,297xe" filled="false" stroked="true" strokeweight=".5pt" strokecolor="#231f20">
                <v:path arrowok="t"/>
              </v:shape>
            </v:group>
            <v:group style="position:absolute;left:5714;top:873;width:94;height:402" coordorigin="5714,873" coordsize="94,402">
              <v:shape style="position:absolute;left:5714;top:873;width:94;height:402" coordorigin="5714,873" coordsize="94,402" path="m5714,873l5808,873,5808,1275,5714,1275,5714,873xe" filled="false" stroked="true" strokeweight=".567pt" strokecolor="#231f20">
                <v:path arrowok="t"/>
              </v:shape>
              <v:shape style="position:absolute;left:5348;top:274;width:840;height:577" type="#_x0000_t202" filled="false" stroked="false">
                <v:textbox inset="0,0,0,0">
                  <w:txbxContent>
                    <w:p>
                      <w:pPr>
                        <w:spacing w:before="112"/>
                        <w:ind w:left="260" w:right="0" w:firstLine="0"/>
                        <w:jc w:val="left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30"/>
                        </w:rPr>
                        <w:t>35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321.537994pt;margin-top:12.291126pt;width:45.9pt;height:51.75pt;mso-position-horizontal-relative:page;mso-position-vertical-relative:paragraph;z-index:5440;mso-wrap-distance-left:0;mso-wrap-distance-right:0" coordorigin="6431,246" coordsize="918,1035">
            <v:group style="position:absolute;left:6436;top:251;width:908;height:623" coordorigin="6436,251" coordsize="908,623">
              <v:shape style="position:absolute;left:6436;top:251;width:908;height:623" coordorigin="6436,251" coordsize="908,623" path="m6436,251l7343,251,7343,873,6436,873,6436,251xe" filled="false" stroked="true" strokeweight=".5pt" strokecolor="#231f20">
                <v:path arrowok="t"/>
              </v:shape>
            </v:group>
            <v:group style="position:absolute;left:6503;top:297;width:773;height:530" coordorigin="6503,297" coordsize="773,530">
              <v:shape style="position:absolute;left:6503;top:297;width:773;height:530" coordorigin="6503,297" coordsize="773,530" path="m6503,297l7276,297,7276,827,6503,827,6503,297xe" filled="false" stroked="true" strokeweight=".5pt" strokecolor="#231f20">
                <v:path arrowok="t"/>
              </v:shape>
            </v:group>
            <v:group style="position:absolute;left:6835;top:873;width:94;height:402" coordorigin="6835,873" coordsize="94,402">
              <v:shape style="position:absolute;left:6835;top:873;width:94;height:402" coordorigin="6835,873" coordsize="94,402" path="m6835,873l6929,873,6929,1275,6835,1275,6835,873xe" filled="false" stroked="true" strokeweight=".567pt" strokecolor="#231f20">
                <v:path arrowok="t"/>
              </v:shape>
              <v:shape style="position:absolute;left:6470;top:274;width:840;height:577" type="#_x0000_t202" filled="false" stroked="false">
                <v:textbox inset="0,0,0,0">
                  <w:txbxContent>
                    <w:p>
                      <w:pPr>
                        <w:spacing w:before="112"/>
                        <w:ind w:left="257" w:right="0" w:firstLine="0"/>
                        <w:jc w:val="left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30"/>
                        </w:rPr>
                        <w:t>16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376.475006pt;margin-top:12.291126pt;width:45.9pt;height:51.75pt;mso-position-horizontal-relative:page;mso-position-vertical-relative:paragraph;z-index:5488;mso-wrap-distance-left:0;mso-wrap-distance-right:0" coordorigin="7530,246" coordsize="918,1035">
            <v:group style="position:absolute;left:7535;top:251;width:908;height:623" coordorigin="7535,251" coordsize="908,623">
              <v:shape style="position:absolute;left:7535;top:251;width:908;height:623" coordorigin="7535,251" coordsize="908,623" path="m7535,251l8442,251,8442,873,7535,873,7535,251xe" filled="false" stroked="true" strokeweight=".5pt" strokecolor="#231f20">
                <v:path arrowok="t"/>
              </v:shape>
            </v:group>
            <v:group style="position:absolute;left:7602;top:297;width:773;height:530" coordorigin="7602,297" coordsize="773,530">
              <v:shape style="position:absolute;left:7602;top:297;width:773;height:530" coordorigin="7602,297" coordsize="773,530" path="m7602,297l8375,297,8375,827,7602,827,7602,297xe" filled="false" stroked="true" strokeweight=".5pt" strokecolor="#231f20">
                <v:path arrowok="t"/>
              </v:shape>
            </v:group>
            <v:group style="position:absolute;left:7934;top:873;width:94;height:402" coordorigin="7934,873" coordsize="94,402">
              <v:shape style="position:absolute;left:7934;top:873;width:94;height:402" coordorigin="7934,873" coordsize="94,402" path="m7934,873l8028,873,8028,1275,7934,1275,7934,873xe" filled="false" stroked="true" strokeweight=".567pt" strokecolor="#231f20">
                <v:path arrowok="t"/>
              </v:shape>
              <v:shape style="position:absolute;left:7568;top:274;width:840;height:577" type="#_x0000_t202" filled="false" stroked="false">
                <v:textbox inset="0,0,0,0">
                  <w:txbxContent>
                    <w:p>
                      <w:pPr>
                        <w:spacing w:before="112"/>
                        <w:ind w:left="258" w:right="0" w:firstLine="0"/>
                        <w:jc w:val="left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30"/>
                        </w:rPr>
                        <w:t>28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64"/>
        <w:ind w:left="110" w:right="107"/>
        <w:jc w:val="left"/>
      </w:pPr>
      <w:r>
        <w:rPr>
          <w:color w:val="231F20"/>
        </w:rPr>
        <w:t>Qual é a ordem crescente desses</w:t>
      </w:r>
      <w:r>
        <w:rPr>
          <w:color w:val="231F20"/>
          <w:spacing w:val="-1"/>
        </w:rPr>
        <w:t> </w:t>
      </w:r>
      <w:r>
        <w:rPr>
          <w:color w:val="231F20"/>
        </w:rPr>
        <w:t>números?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BodyText"/>
        <w:spacing w:line="240" w:lineRule="auto" w:before="0"/>
        <w:ind w:left="211" w:right="107"/>
        <w:jc w:val="left"/>
      </w:pPr>
      <w:r>
        <w:rPr>
          <w:rFonts w:ascii="Arial" w:hAnsi="Arial" w:cs="Arial" w:eastAsia="Arial" w:hint="default"/>
          <w:color w:val="231F20"/>
        </w:rPr>
        <w:t>A)  </w:t>
      </w:r>
      <w:r>
        <w:rPr>
          <w:color w:val="231F20"/>
        </w:rPr>
        <w:t>90 – 49 – 35 – 28 – 16 –</w:t>
      </w:r>
      <w:r>
        <w:rPr>
          <w:color w:val="231F20"/>
          <w:spacing w:val="24"/>
        </w:rPr>
        <w:t> </w:t>
      </w:r>
      <w:r>
        <w:rPr>
          <w:color w:val="231F20"/>
        </w:rPr>
        <w:t>7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11" w:right="107"/>
        <w:jc w:val="left"/>
      </w:pPr>
      <w:r>
        <w:rPr>
          <w:rFonts w:ascii="Arial" w:hAnsi="Arial" w:cs="Arial" w:eastAsia="Arial" w:hint="default"/>
          <w:color w:val="231F20"/>
        </w:rPr>
        <w:t>B)  </w:t>
      </w:r>
      <w:r>
        <w:rPr>
          <w:color w:val="231F20"/>
        </w:rPr>
        <w:t>90 – 35 – 16 – 7 – 28 –</w:t>
      </w:r>
      <w:r>
        <w:rPr>
          <w:color w:val="231F20"/>
          <w:spacing w:val="24"/>
        </w:rPr>
        <w:t> </w:t>
      </w:r>
      <w:r>
        <w:rPr>
          <w:color w:val="231F20"/>
        </w:rPr>
        <w:t>49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03" w:right="107"/>
        <w:jc w:val="left"/>
      </w:pPr>
      <w:r>
        <w:rPr>
          <w:rFonts w:ascii="Arial" w:hAnsi="Arial" w:cs="Arial" w:eastAsia="Arial" w:hint="default"/>
          <w:color w:val="231F20"/>
        </w:rPr>
        <w:t>C)  </w:t>
      </w:r>
      <w:r>
        <w:rPr>
          <w:color w:val="231F20"/>
        </w:rPr>
        <w:t>7 – 16 – 28 – 35 – 49 –</w:t>
      </w:r>
      <w:r>
        <w:rPr>
          <w:color w:val="231F20"/>
          <w:spacing w:val="15"/>
        </w:rPr>
        <w:t> </w:t>
      </w:r>
      <w:r>
        <w:rPr>
          <w:color w:val="231F20"/>
        </w:rPr>
        <w:t>90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03" w:right="107"/>
        <w:jc w:val="left"/>
      </w:pPr>
      <w:r>
        <w:rPr>
          <w:rFonts w:ascii="Arial" w:hAnsi="Arial" w:cs="Arial" w:eastAsia="Arial" w:hint="default"/>
          <w:color w:val="231F20"/>
        </w:rPr>
        <w:t>D)  </w:t>
      </w:r>
      <w:r>
        <w:rPr>
          <w:color w:val="231F20"/>
        </w:rPr>
        <w:t>7 – 49 – 90 – 35 – 16 –</w:t>
      </w:r>
      <w:r>
        <w:rPr>
          <w:color w:val="231F20"/>
          <w:spacing w:val="15"/>
        </w:rPr>
        <w:t> </w:t>
      </w:r>
      <w:r>
        <w:rPr>
          <w:color w:val="231F20"/>
        </w:rPr>
        <w:t>28</w:t>
      </w:r>
      <w:r>
        <w:rPr/>
      </w:r>
    </w:p>
    <w:p>
      <w:pPr>
        <w:spacing w:after="0" w:line="240" w:lineRule="auto"/>
        <w:jc w:val="left"/>
        <w:sectPr>
          <w:headerReference w:type="default" r:id="rId247"/>
          <w:pgSz w:w="11910" w:h="16840"/>
          <w:pgMar w:header="417" w:footer="427" w:top="1300" w:bottom="6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97" w:lineRule="auto" w:before="64"/>
        <w:ind w:left="110" w:right="582"/>
        <w:jc w:val="left"/>
      </w:pPr>
      <w:r>
        <w:rPr>
          <w:color w:val="231F20"/>
        </w:rPr>
        <w:t>Observe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gráfico</w:t>
      </w:r>
      <w:r>
        <w:rPr>
          <w:color w:val="231F20"/>
          <w:spacing w:val="-10"/>
        </w:rPr>
        <w:t> </w:t>
      </w:r>
      <w:r>
        <w:rPr>
          <w:color w:val="231F20"/>
        </w:rPr>
        <w:t>abaixo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resultado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uma</w:t>
      </w:r>
      <w:r>
        <w:rPr>
          <w:color w:val="231F20"/>
          <w:spacing w:val="-10"/>
        </w:rPr>
        <w:t> </w:t>
      </w:r>
      <w:r>
        <w:rPr>
          <w:color w:val="231F20"/>
        </w:rPr>
        <w:t>pesquisa</w:t>
      </w:r>
      <w:r>
        <w:rPr>
          <w:color w:val="231F20"/>
          <w:spacing w:val="-9"/>
        </w:rPr>
        <w:t> </w:t>
      </w:r>
      <w:r>
        <w:rPr>
          <w:color w:val="231F20"/>
        </w:rPr>
        <w:t>realizada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uma</w:t>
      </w:r>
      <w:r>
        <w:rPr>
          <w:color w:val="231F20"/>
          <w:spacing w:val="-10"/>
        </w:rPr>
        <w:t> </w:t>
      </w:r>
      <w:r>
        <w:rPr>
          <w:color w:val="231F20"/>
        </w:rPr>
        <w:t>agência </w:t>
      </w:r>
      <w:r>
        <w:rPr>
          <w:color w:val="231F20"/>
        </w:rPr>
        <w:t>de automóveis sobre as cores de carros mais</w:t>
      </w:r>
      <w:r>
        <w:rPr>
          <w:color w:val="231F20"/>
          <w:spacing w:val="-2"/>
        </w:rPr>
        <w:t> </w:t>
      </w:r>
      <w:r>
        <w:rPr>
          <w:color w:val="231F20"/>
        </w:rPr>
        <w:t>vendidas.</w:t>
      </w:r>
      <w:r>
        <w:rPr/>
      </w:r>
    </w:p>
    <w:p>
      <w:pPr>
        <w:spacing w:before="167"/>
        <w:ind w:left="336" w:right="9207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114.918999pt;margin-top:13.097844pt;width:.1pt;height:175.2pt;mso-position-horizontal-relative:page;mso-position-vertical-relative:paragraph;z-index:5584" coordorigin="2298,262" coordsize="2,3504">
            <v:shape style="position:absolute;left:2298;top:262;width:2;height:3504" coordorigin="2298,262" coordsize="0,3504" path="m2298,262l2298,3766e" filled="false" stroked="true" strokeweight="1pt" strokecolor="#231f20">
              <v:path arrowok="t"/>
            </v:shape>
            <w10:wrap type="none"/>
          </v:group>
        </w:pict>
      </w:r>
      <w:r>
        <w:rPr/>
        <w:pict>
          <v:shape style="position:absolute;margin-left:58.570576pt;margin-top:24.143414pt;width:13.05pt;height:147.5pt;mso-position-horizontal-relative:page;mso-position-vertical-relative:paragraph;z-index:5608" type="#_x0000_t202" filled="false" stroked="false">
            <v:textbox inset="0,0,0,0" style="layout-flow:vertical;mso-layout-flow-alt:bottom-to-top">
              <w:txbxContent>
                <w:p>
                  <w:pPr>
                    <w:spacing w:line="230" w:lineRule="exact" w:before="30"/>
                    <w:ind w:left="20" w:right="0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99"/>
                      <w:sz w:val="22"/>
                    </w:rPr>
                    <w:t>Número de </w:t>
                  </w:r>
                  <w:r>
                    <w:rPr>
                      <w:rFonts w:ascii="Arial" w:hAnsi="Arial"/>
                      <w:b/>
                      <w:color w:val="231F20"/>
                      <w:w w:val="99"/>
                      <w:sz w:val="22"/>
                    </w:rPr>
                    <w:t>carros</w:t>
                  </w:r>
                  <w:r>
                    <w:rPr>
                      <w:rFonts w:ascii="Arial" w:hAnsi="Arial"/>
                      <w:b/>
                      <w:color w:val="231F20"/>
                      <w:sz w:val="22"/>
                    </w:rPr>
                    <w:t> vendidos</w:t>
                  </w:r>
                  <w:r>
                    <w:rPr>
                      <w:rFonts w:ascii="Arial" w:hAnsi="Arial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418999pt;margin-top:13.497844pt;width:419.7pt;height:168.45pt;mso-position-horizontal-relative:page;mso-position-vertical-relative:paragraph;z-index:56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35"/>
                    <w:gridCol w:w="828"/>
                    <w:gridCol w:w="1273"/>
                    <w:gridCol w:w="828"/>
                    <w:gridCol w:w="1242"/>
                    <w:gridCol w:w="828"/>
                    <w:gridCol w:w="1259"/>
                    <w:gridCol w:w="828"/>
                    <w:gridCol w:w="631"/>
                  </w:tblGrid>
                  <w:tr>
                    <w:trPr>
                      <w:trHeight w:val="570" w:hRule="exact"/>
                    </w:trPr>
                    <w:tc>
                      <w:tcPr>
                        <w:tcW w:w="8352" w:type="dxa"/>
                        <w:gridSpan w:val="9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52" w:hRule="exact"/>
                    </w:trPr>
                    <w:tc>
                      <w:tcPr>
                        <w:tcW w:w="6894" w:type="dxa"/>
                        <w:gridSpan w:val="7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1" w:hRule="exact"/>
                    </w:trPr>
                    <w:tc>
                      <w:tcPr>
                        <w:tcW w:w="6894" w:type="dxa"/>
                        <w:gridSpan w:val="7"/>
                        <w:tcBorders>
                          <w:top w:val="single" w:sz="8" w:space="0" w:color="231F20"/>
                          <w:left w:val="single" w:sz="8" w:space="0" w:color="231F20"/>
                          <w:bottom w:val="nil" w:sz="6" w:space="0" w:color="auto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8" w:hRule="exact"/>
                    </w:trPr>
                    <w:tc>
                      <w:tcPr>
                        <w:tcW w:w="4806" w:type="dxa"/>
                        <w:gridSpan w:val="5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59" w:type="dxa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67" w:hRule="exact"/>
                    </w:trPr>
                    <w:tc>
                      <w:tcPr>
                        <w:tcW w:w="635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43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nil" w:sz="6" w:space="0" w:color="auto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59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85" w:hRule="exact"/>
                    </w:trPr>
                    <w:tc>
                      <w:tcPr>
                        <w:tcW w:w="635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73" w:type="dxa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42" w:type="dxa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59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63" w:hRule="exact"/>
                    </w:trPr>
                    <w:tc>
                      <w:tcPr>
                        <w:tcW w:w="635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7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42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5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52" w:hRule="exact"/>
                    </w:trPr>
                    <w:tc>
                      <w:tcPr>
                        <w:tcW w:w="635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7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42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5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z w:val="22"/>
        </w:rPr>
        <w:t>3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000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6"/>
          <w:szCs w:val="26"/>
        </w:rPr>
      </w:pPr>
    </w:p>
    <w:p>
      <w:pPr>
        <w:spacing w:before="0"/>
        <w:ind w:left="336" w:right="9207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500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spacing w:before="0"/>
        <w:ind w:left="336" w:right="9207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000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spacing w:before="0"/>
        <w:ind w:left="336" w:right="9207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500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spacing w:before="0"/>
        <w:ind w:left="336" w:right="9207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000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spacing w:before="0"/>
        <w:ind w:left="336" w:right="9023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500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spacing w:before="109"/>
        <w:ind w:left="1299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0</w:t>
      </w:r>
      <w:r>
        <w:rPr>
          <w:rFonts w:ascii="Arial"/>
          <w:sz w:val="22"/>
        </w:rPr>
      </w:r>
    </w:p>
    <w:p>
      <w:pPr>
        <w:tabs>
          <w:tab w:pos="2271" w:val="left" w:leader="none"/>
          <w:tab w:pos="4535" w:val="left" w:leader="none"/>
          <w:tab w:pos="6618" w:val="left" w:leader="none"/>
        </w:tabs>
        <w:spacing w:before="80"/>
        <w:ind w:left="336" w:right="0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Cinza</w:t>
        <w:tab/>
        <w:t>Vermelho</w:t>
        <w:tab/>
        <w:t>Preto</w:t>
        <w:tab/>
        <w:t>Prata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17"/>
          <w:szCs w:val="17"/>
        </w:rPr>
      </w:pPr>
    </w:p>
    <w:p>
      <w:pPr>
        <w:spacing w:before="0"/>
        <w:ind w:left="367" w:right="0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b/>
          <w:color w:val="231F20"/>
          <w:sz w:val="22"/>
        </w:rPr>
        <w:t>Cores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64"/>
        <w:ind w:left="110" w:right="582"/>
        <w:jc w:val="left"/>
      </w:pPr>
      <w:r>
        <w:rPr>
          <w:color w:val="231F20"/>
        </w:rPr>
        <w:t>De acordo com esse gráfico, qual é a cor de carro mais</w:t>
      </w:r>
      <w:r>
        <w:rPr>
          <w:color w:val="231F20"/>
          <w:spacing w:val="-2"/>
        </w:rPr>
        <w:t> </w:t>
      </w:r>
      <w:r>
        <w:rPr>
          <w:color w:val="231F20"/>
        </w:rPr>
        <w:t>vendida?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38"/>
          <w:szCs w:val="38"/>
        </w:rPr>
      </w:pPr>
    </w:p>
    <w:p>
      <w:pPr>
        <w:pStyle w:val="ListParagraph"/>
        <w:numPr>
          <w:ilvl w:val="0"/>
          <w:numId w:val="36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Cinza.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6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Prata.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Preto.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Vermelho.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3"/>
          <w:szCs w:val="23"/>
        </w:rPr>
      </w:pPr>
      <w:r>
        <w:rPr/>
        <w:pict>
          <v:group style="position:absolute;margin-left:42.52pt;margin-top:14.699171pt;width:510.25pt;height:22.7pt;mso-position-horizontal-relative:page;mso-position-vertical-relative:paragraph;z-index:5560;mso-wrap-distance-left:0;mso-wrap-distance-right:0" coordorigin="850,294" coordsize="10205,454">
            <v:group style="position:absolute;left:850;top:294;width:2098;height:454" coordorigin="850,294" coordsize="2098,454">
              <v:shape style="position:absolute;left:850;top:294;width:2098;height:454" coordorigin="850,294" coordsize="2098,454" path="m2948,294l850,294,850,748,2948,748,2948,294xe" filled="true" fillcolor="#d1d3d4" stroked="false">
                <v:path arrowok="t"/>
                <v:fill type="solid"/>
              </v:shape>
            </v:group>
            <v:group style="position:absolute;left:2948;top:294;width:8108;height:454" coordorigin="2948,294" coordsize="8108,454">
              <v:shape style="position:absolute;left:2948;top:294;width:8108;height:454" coordorigin="2948,294" coordsize="8108,454" path="m11055,294l2948,294,2948,748,11055,748,11055,294xe" filled="true" fillcolor="#d1d3d4" stroked="false">
                <v:path arrowok="t"/>
                <v:fill type="solid"/>
              </v:shape>
              <v:shape style="position:absolute;left:930;top:40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37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49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M031941E4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6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240" w:lineRule="auto" w:before="64"/>
        <w:ind w:left="110" w:right="582"/>
        <w:jc w:val="left"/>
      </w:pPr>
      <w:r>
        <w:rPr>
          <w:color w:val="231F20"/>
        </w:rPr>
        <w:t>Jorge treinou durante 1 ano para um</w:t>
      </w:r>
      <w:r>
        <w:rPr>
          <w:color w:val="231F20"/>
          <w:spacing w:val="-2"/>
        </w:rPr>
        <w:t> </w:t>
      </w:r>
      <w:r>
        <w:rPr>
          <w:color w:val="231F20"/>
        </w:rPr>
        <w:t>campeonato.</w:t>
      </w:r>
      <w:r>
        <w:rPr/>
      </w:r>
    </w:p>
    <w:p>
      <w:pPr>
        <w:pStyle w:val="BodyText"/>
        <w:spacing w:line="240" w:lineRule="auto" w:before="78"/>
        <w:ind w:left="110" w:right="582"/>
        <w:jc w:val="left"/>
      </w:pPr>
      <w:r>
        <w:rPr>
          <w:color w:val="231F20"/>
        </w:rPr>
        <w:t>Durante quantos meses Jorge treinou para esse</w:t>
      </w:r>
      <w:r>
        <w:rPr>
          <w:color w:val="231F20"/>
          <w:spacing w:val="-2"/>
        </w:rPr>
        <w:t> </w:t>
      </w:r>
      <w:r>
        <w:rPr>
          <w:color w:val="231F20"/>
        </w:rPr>
        <w:t>campeonato?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38"/>
          <w:szCs w:val="38"/>
        </w:rPr>
      </w:pPr>
    </w:p>
    <w:p>
      <w:pPr>
        <w:pStyle w:val="ListParagraph"/>
        <w:numPr>
          <w:ilvl w:val="0"/>
          <w:numId w:val="37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w w:val="99"/>
          <w:sz w:val="28"/>
        </w:rPr>
        <w:t>1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7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12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248"/>
          <w:pgSz w:w="11910" w:h="16840"/>
          <w:pgMar w:header="417" w:footer="427" w:top="1300" w:bottom="620" w:left="740" w:right="0"/>
        </w:sectPr>
      </w:pPr>
    </w:p>
    <w:p>
      <w:pPr>
        <w:spacing w:line="240" w:lineRule="auto" w:before="1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54" w:lineRule="auto" w:before="64"/>
        <w:ind w:left="110" w:right="4385"/>
        <w:jc w:val="left"/>
      </w:pPr>
      <w:r>
        <w:rPr>
          <w:color w:val="231F20"/>
        </w:rPr>
        <w:t>Laura comprou um vestido que custou 98 reais. Quantos reais custou esse vestido de</w:t>
      </w:r>
      <w:r>
        <w:rPr>
          <w:color w:val="231F20"/>
          <w:spacing w:val="-1"/>
        </w:rPr>
        <w:t> </w:t>
      </w:r>
      <w:r>
        <w:rPr>
          <w:color w:val="231F20"/>
        </w:rPr>
        <w:t>Laura?</w:t>
      </w:r>
      <w:r>
        <w:rPr/>
      </w:r>
    </w:p>
    <w:p>
      <w:pPr>
        <w:spacing w:line="240" w:lineRule="auto" w:before="1"/>
        <w:rPr>
          <w:rFonts w:ascii="Arial" w:hAnsi="Arial" w:cs="Arial" w:eastAsia="Arial" w:hint="default"/>
          <w:sz w:val="37"/>
          <w:szCs w:val="37"/>
        </w:rPr>
      </w:pPr>
    </w:p>
    <w:p>
      <w:pPr>
        <w:pStyle w:val="ListParagraph"/>
        <w:numPr>
          <w:ilvl w:val="0"/>
          <w:numId w:val="38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Noventa.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8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Noventa e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oito.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Oitenta.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Oitenta e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nove.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10"/>
          <w:szCs w:val="10"/>
        </w:rPr>
      </w:pPr>
      <w:r>
        <w:rPr/>
        <w:pict>
          <v:group style="position:absolute;margin-left:42.52pt;margin-top:7.203126pt;width:510.25pt;height:20.55pt;mso-position-horizontal-relative:page;mso-position-vertical-relative:paragraph;z-index:5704;mso-wrap-distance-left:0;mso-wrap-distance-right:0" coordorigin="850,144" coordsize="10205,411">
            <v:group style="position:absolute;left:850;top:144;width:2098;height:411" coordorigin="850,144" coordsize="2098,411">
              <v:shape style="position:absolute;left:850;top:144;width:2098;height:411" coordorigin="850,144" coordsize="2098,411" path="m2948,144l850,144,850,554,2948,554,2948,144xe" filled="true" fillcolor="#d1d3d4" stroked="false">
                <v:path arrowok="t"/>
                <v:fill type="solid"/>
              </v:shape>
            </v:group>
            <v:group style="position:absolute;left:2948;top:144;width:8108;height:411" coordorigin="2948,144" coordsize="8108,411">
              <v:shape style="position:absolute;left:2948;top:144;width:8108;height:411" coordorigin="2948,144" coordsize="8108,411" path="m11055,144l2948,144,2948,554,11055,554,11055,144xe" filled="true" fillcolor="#d1d3d4" stroked="false">
                <v:path arrowok="t"/>
                <v:fill type="solid"/>
              </v:shape>
              <v:shape style="position:absolute;left:930;top:233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39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278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M041453E4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6"/>
        <w:rPr>
          <w:rFonts w:ascii="Arial" w:hAnsi="Arial" w:cs="Arial" w:eastAsia="Arial" w:hint="default"/>
          <w:sz w:val="12"/>
          <w:szCs w:val="12"/>
        </w:rPr>
      </w:pPr>
    </w:p>
    <w:p>
      <w:pPr>
        <w:pStyle w:val="BodyText"/>
        <w:spacing w:line="240" w:lineRule="auto" w:before="64"/>
        <w:ind w:left="110" w:right="107"/>
        <w:jc w:val="left"/>
      </w:pPr>
      <w:r>
        <w:rPr>
          <w:color w:val="231F20"/>
        </w:rPr>
        <w:t>Carlos trocou as moedas abaixo por notas de mesmo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valor.</w:t>
      </w:r>
      <w:r>
        <w:rPr>
          <w:spacing w:val="-3"/>
        </w:rPr>
      </w:r>
    </w:p>
    <w:p>
      <w:pPr>
        <w:spacing w:line="240" w:lineRule="auto" w:before="3"/>
        <w:rPr>
          <w:rFonts w:ascii="Arial" w:hAnsi="Arial" w:cs="Arial" w:eastAsia="Arial" w:hint="default"/>
          <w:sz w:val="15"/>
          <w:szCs w:val="15"/>
        </w:rPr>
      </w:pPr>
      <w:r>
        <w:rPr/>
        <w:pict>
          <v:group style="position:absolute;margin-left:43.0056pt;margin-top:9.732713pt;width:402.85pt;height:55.3pt;mso-position-horizontal-relative:page;mso-position-vertical-relative:paragraph;z-index:5728;mso-wrap-distance-left:0;mso-wrap-distance-right:0" coordorigin="860,195" coordsize="8057,1106">
            <v:shape style="position:absolute;left:860;top:195;width:8055;height:1104" type="#_x0000_t75" stroked="false">
              <v:imagedata r:id="rId250" o:title=""/>
            </v:shape>
            <v:shape style="position:absolute;left:8404;top:506;width:444;height:614" type="#_x0000_t75" stroked="false">
              <v:imagedata r:id="rId251" o:title=""/>
            </v:shape>
            <v:group style="position:absolute;left:8257;top:976;width:509;height:203" coordorigin="8257,976" coordsize="509,203">
              <v:shape style="position:absolute;left:8257;top:976;width:509;height:203" coordorigin="8257,976" coordsize="509,203" path="m8766,976l8726,1042,8672,1098,8607,1141,8533,1168,8452,1178,8401,1174,8350,1162,8302,1143,8257,1117e" filled="false" stroked="true" strokeweight=".541pt" strokecolor="#231f20">
                <v:path arrowok="t"/>
              </v:shape>
            </v:group>
            <v:group style="position:absolute;left:7990;top:374;width:921;height:921" coordorigin="7990,374" coordsize="921,921">
              <v:shape style="position:absolute;left:7990;top:374;width:921;height:921" coordorigin="7990,374" coordsize="921,921" path="m8450,374l8525,380,8596,397,8662,425,8722,463,8776,509,8822,563,8859,623,8887,689,8905,760,8911,834,8905,909,8887,980,8859,1046,8822,1106,8776,1160,8722,1206,8662,1243,8596,1271,8525,1289,8450,1295,8376,1289,8305,1271,8239,1243,8178,1206,8125,1160,8079,1106,8041,1046,8013,980,7996,909,7990,834,7996,760,8013,689,8041,623,8079,563,8125,509,8178,463,8239,425,8305,397,8376,380,8450,374xe" filled="false" stroked="true" strokeweight=".567pt" strokecolor="#231f20">
                <v:path arrowok="t"/>
              </v:shape>
              <v:shape style="position:absolute;left:8307;top:1133;width:297;height:119" type="#_x0000_t75" stroked="false">
                <v:imagedata r:id="rId169" o:title=""/>
              </v:shape>
            </v:group>
            <w10:wrap type="topAndBottom"/>
          </v:group>
        </w:pict>
      </w:r>
      <w:r>
        <w:rPr/>
        <w:pict>
          <v:group style="position:absolute;margin-left:450.085999pt;margin-top:18.401213pt;width:46.65pt;height:46.65pt;mso-position-horizontal-relative:page;mso-position-vertical-relative:paragraph;z-index:5752;mso-wrap-distance-left:0;mso-wrap-distance-right:0" coordorigin="9002,368" coordsize="933,933">
            <v:group style="position:absolute;left:9008;top:374;width:921;height:921" coordorigin="9008,374" coordsize="921,921">
              <v:shape style="position:absolute;left:9008;top:374;width:921;height:921" coordorigin="9008,374" coordsize="921,921" path="m9468,374l9393,380,9323,397,9257,425,9196,463,9143,509,9097,563,9059,623,9031,689,9014,760,9008,834,9014,909,9031,980,9059,1046,9097,1106,9143,1160,9196,1206,9257,1243,9323,1271,9393,1289,9468,1295,9543,1289,9614,1271,9680,1243,9740,1206,9794,1160,9840,1106,9877,1046,9905,980,9922,909,9928,834,9922,760,9905,689,9877,623,9840,563,9794,509,9740,463,9680,425,9614,397,9543,380,9468,374xe" filled="true" fillcolor="#d1d3d4" stroked="false">
                <v:path arrowok="t"/>
                <v:fill type="solid"/>
              </v:shape>
            </v:group>
            <v:group style="position:absolute;left:9008;top:374;width:921;height:921" coordorigin="9008,374" coordsize="921,921">
              <v:shape style="position:absolute;left:9008;top:374;width:921;height:921" coordorigin="9008,374" coordsize="921,921" path="m9468,374l9543,380,9614,397,9680,425,9740,463,9794,509,9840,563,9877,623,9905,689,9922,760,9928,834,9922,909,9905,980,9877,1046,9840,1106,9794,1160,9740,1206,9680,1243,9614,1271,9543,1289,9468,1295,9393,1289,9323,1271,9257,1243,9196,1206,9143,1160,9097,1106,9059,1046,9031,980,9014,909,9008,834,9014,760,9031,689,9059,623,9097,563,9143,509,9196,463,9257,425,9323,397,9393,380,9468,374xe" filled="false" stroked="true" strokeweight=".425pt" strokecolor="#231f20">
                <v:path arrowok="t"/>
              </v:shape>
            </v:group>
            <v:group style="position:absolute;left:9221;top:407;width:419;height:816" coordorigin="9221,407" coordsize="419,816">
              <v:shape style="position:absolute;left:9221;top:407;width:419;height:816" coordorigin="9221,407" coordsize="419,816" path="m9221,1223l9640,407e" filled="false" stroked="true" strokeweight=".306pt" strokecolor="#6d6e71">
                <v:path arrowok="t"/>
              </v:shape>
            </v:group>
            <v:group style="position:absolute;left:9017;top:523;width:112;height:217" coordorigin="9017,523" coordsize="112,217">
              <v:shape style="position:absolute;left:9017;top:523;width:112;height:217" coordorigin="9017,523" coordsize="112,217" path="m9017,740l9129,523e" filled="false" stroked="true" strokeweight=".306pt" strokecolor="#6d6e71">
                <v:path arrowok="t"/>
              </v:shape>
            </v:group>
            <v:group style="position:absolute;left:9010;top:485;width:159;height:309" coordorigin="9010,485" coordsize="159,309">
              <v:shape style="position:absolute;left:9010;top:485;width:159;height:309" coordorigin="9010,485" coordsize="159,309" path="m9010,794l9168,485e" filled="false" stroked="true" strokeweight=".306pt" strokecolor="#6d6e71">
                <v:path arrowok="t"/>
              </v:shape>
            </v:group>
            <v:group style="position:absolute;left:9008;top:460;width:193;height:376" coordorigin="9008,460" coordsize="193,376">
              <v:shape style="position:absolute;left:9008;top:460;width:193;height:376" coordorigin="9008,460" coordsize="193,376" path="m9008,835l9201,460e" filled="false" stroked="true" strokeweight=".306pt" strokecolor="#6d6e71">
                <v:path arrowok="t"/>
              </v:shape>
            </v:group>
            <v:group style="position:absolute;left:9009;top:440;width:222;height:431" coordorigin="9009,440" coordsize="222,431">
              <v:shape style="position:absolute;left:9009;top:440;width:222;height:431" coordorigin="9009,440" coordsize="222,431" path="m9009,871l9230,440e" filled="false" stroked="true" strokeweight=".306pt" strokecolor="#6d6e71">
                <v:path arrowok="t"/>
              </v:shape>
            </v:group>
            <v:group style="position:absolute;left:9013;top:425;width:246;height:478" coordorigin="9013,425" coordsize="246,478">
              <v:shape style="position:absolute;left:9013;top:425;width:246;height:478" coordorigin="9013,425" coordsize="246,478" path="m9013,902l9258,425e" filled="false" stroked="true" strokeweight=".306pt" strokecolor="#6d6e71">
                <v:path arrowok="t"/>
              </v:shape>
            </v:group>
            <v:group style="position:absolute;left:9018;top:412;width:266;height:518" coordorigin="9018,412" coordsize="266,518">
              <v:shape style="position:absolute;left:9018;top:412;width:266;height:518" coordorigin="9018,412" coordsize="266,518" path="m9018,930l9284,412e" filled="false" stroked="true" strokeweight=".306pt" strokecolor="#6d6e71">
                <v:path arrowok="t"/>
              </v:shape>
            </v:group>
            <v:group style="position:absolute;left:9024;top:402;width:285;height:554" coordorigin="9024,402" coordsize="285,554">
              <v:shape style="position:absolute;left:9024;top:402;width:285;height:554" coordorigin="9024,402" coordsize="285,554" path="m9024,956l9308,402e" filled="false" stroked="true" strokeweight=".306pt" strokecolor="#6d6e71">
                <v:path arrowok="t"/>
              </v:shape>
            </v:group>
            <v:group style="position:absolute;left:9031;top:394;width:301;height:586" coordorigin="9031,394" coordsize="301,586">
              <v:shape style="position:absolute;left:9031;top:394;width:301;height:586" coordorigin="9031,394" coordsize="301,586" path="m9031,980l9332,394e" filled="false" stroked="true" strokeweight=".306pt" strokecolor="#6d6e71">
                <v:path arrowok="t"/>
              </v:shape>
            </v:group>
            <v:group style="position:absolute;left:9039;top:388;width:316;height:615" coordorigin="9039,388" coordsize="316,615">
              <v:shape style="position:absolute;left:9039;top:388;width:316;height:615" coordorigin="9039,388" coordsize="316,615" path="m9039,1003l9355,388e" filled="false" stroked="true" strokeweight=".306pt" strokecolor="#6d6e71">
                <v:path arrowok="t"/>
              </v:shape>
            </v:group>
            <v:group style="position:absolute;left:9048;top:383;width:329;height:641" coordorigin="9048,383" coordsize="329,641">
              <v:shape style="position:absolute;left:9048;top:383;width:329;height:641" coordorigin="9048,383" coordsize="329,641" path="m9048,1024l9377,383e" filled="false" stroked="true" strokeweight=".306pt" strokecolor="#6d6e71">
                <v:path arrowok="t"/>
              </v:shape>
            </v:group>
            <v:group style="position:absolute;left:9058;top:379;width:342;height:665" coordorigin="9058,379" coordsize="342,665">
              <v:shape style="position:absolute;left:9058;top:379;width:342;height:665" coordorigin="9058,379" coordsize="342,665" path="m9058,1043l9399,379e" filled="false" stroked="true" strokeweight=".306pt" strokecolor="#6d6e71">
                <v:path arrowok="t"/>
              </v:shape>
            </v:group>
            <v:group style="position:absolute;left:9068;top:377;width:352;height:686" coordorigin="9068,377" coordsize="352,686">
              <v:shape style="position:absolute;left:9068;top:377;width:352;height:686" coordorigin="9068,377" coordsize="352,686" path="m9068,1062l9420,377e" filled="false" stroked="true" strokeweight=".306pt" strokecolor="#6d6e71">
                <v:path arrowok="t"/>
              </v:shape>
            </v:group>
            <v:group style="position:absolute;left:9078;top:375;width:362;height:705" coordorigin="9078,375" coordsize="362,705">
              <v:shape style="position:absolute;left:9078;top:375;width:362;height:705" coordorigin="9078,375" coordsize="362,705" path="m9078,1079l9440,375e" filled="false" stroked="true" strokeweight=".306pt" strokecolor="#6d6e71">
                <v:path arrowok="t"/>
              </v:shape>
            </v:group>
            <v:group style="position:absolute;left:9089;top:374;width:371;height:723" coordorigin="9089,374" coordsize="371,723">
              <v:shape style="position:absolute;left:9089;top:374;width:371;height:723" coordorigin="9089,374" coordsize="371,723" path="m9089,1096l9460,374e" filled="false" stroked="true" strokeweight=".306pt" strokecolor="#6d6e71">
                <v:path arrowok="t"/>
              </v:shape>
            </v:group>
            <v:group style="position:absolute;left:9101;top:374;width:379;height:738" coordorigin="9101,374" coordsize="379,738">
              <v:shape style="position:absolute;left:9101;top:374;width:379;height:738" coordorigin="9101,374" coordsize="379,738" path="m9101,1112l9480,374e" filled="false" stroked="true" strokeweight=".306pt" strokecolor="#6d6e71">
                <v:path arrowok="t"/>
              </v:shape>
            </v:group>
            <v:group style="position:absolute;left:9113;top:375;width:387;height:752" coordorigin="9113,375" coordsize="387,752">
              <v:shape style="position:absolute;left:9113;top:375;width:387;height:752" coordorigin="9113,375" coordsize="387,752" path="m9113,1127l9499,375e" filled="false" stroked="true" strokeweight=".306pt" strokecolor="#6d6e71">
                <v:path arrowok="t"/>
              </v:shape>
            </v:group>
            <v:group style="position:absolute;left:9125;top:377;width:393;height:765" coordorigin="9125,377" coordsize="393,765">
              <v:shape style="position:absolute;left:9125;top:377;width:393;height:765" coordorigin="9125,377" coordsize="393,765" path="m9125,1141l9518,377e" filled="false" stroked="true" strokeweight=".306pt" strokecolor="#6d6e71">
                <v:path arrowok="t"/>
              </v:shape>
            </v:group>
            <v:group style="position:absolute;left:9138;top:379;width:399;height:776" coordorigin="9138,379" coordsize="399,776">
              <v:shape style="position:absolute;left:9138;top:379;width:399;height:776" coordorigin="9138,379" coordsize="399,776" path="m9138,1155l9536,379e" filled="false" stroked="true" strokeweight=".306pt" strokecolor="#6d6e71">
                <v:path arrowok="t"/>
              </v:shape>
            </v:group>
            <v:group style="position:absolute;left:9151;top:382;width:404;height:786" coordorigin="9151,382" coordsize="404,786">
              <v:shape style="position:absolute;left:9151;top:382;width:404;height:786" coordorigin="9151,382" coordsize="404,786" path="m9151,1168l9554,382e" filled="false" stroked="true" strokeweight=".306pt" strokecolor="#6d6e71">
                <v:path arrowok="t"/>
              </v:shape>
            </v:group>
            <v:group style="position:absolute;left:9164;top:386;width:408;height:795" coordorigin="9164,386" coordsize="408,795">
              <v:shape style="position:absolute;left:9164;top:386;width:408;height:795" coordorigin="9164,386" coordsize="408,795" path="m9164,1180l9572,386e" filled="false" stroked="true" strokeweight=".306pt" strokecolor="#6d6e71">
                <v:path arrowok="t"/>
              </v:shape>
            </v:group>
            <v:group style="position:absolute;left:9178;top:390;width:412;height:802" coordorigin="9178,390" coordsize="412,802">
              <v:shape style="position:absolute;left:9178;top:390;width:412;height:802" coordorigin="9178,390" coordsize="412,802" path="m9178,1192l9589,390e" filled="false" stroked="true" strokeweight=".306pt" strokecolor="#6d6e71">
                <v:path arrowok="t"/>
              </v:shape>
            </v:group>
            <v:group style="position:absolute;left:9192;top:395;width:415;height:808" coordorigin="9192,395" coordsize="415,808">
              <v:shape style="position:absolute;left:9192;top:395;width:415;height:808" coordorigin="9192,395" coordsize="415,808" path="m9192,1203l9606,395e" filled="false" stroked="true" strokeweight=".306pt" strokecolor="#6d6e71">
                <v:path arrowok="t"/>
              </v:shape>
            </v:group>
            <v:group style="position:absolute;left:9206;top:401;width:417;height:812" coordorigin="9206,401" coordsize="417,812">
              <v:shape style="position:absolute;left:9206;top:401;width:417;height:812" coordorigin="9206,401" coordsize="417,812" path="m9206,1213l9623,401e" filled="false" stroked="true" strokeweight=".306pt" strokecolor="#6d6e71">
                <v:path arrowok="t"/>
              </v:shape>
            </v:group>
            <v:group style="position:absolute;left:9058;top:518;width:293;height:412" coordorigin="9058,518" coordsize="293,412">
              <v:shape style="position:absolute;left:9058;top:518;width:293;height:412" coordorigin="9058,518" coordsize="293,412" path="m9098,858l9082,858,9074,861,9061,873,9058,881,9058,900,9124,930,9147,928,9170,924,9192,917,9214,906,9228,897,9164,897,9152,893,9124,870,9113,863,9110,861,9104,859,9098,858xe" filled="true" fillcolor="#231f20" stroked="false">
                <v:path arrowok="t"/>
                <v:fill type="solid"/>
              </v:shape>
              <v:shape style="position:absolute;left:9058;top:518;width:293;height:412" coordorigin="9058,518" coordsize="293,412" path="m9350,518l9193,518,9109,687,9127,688,9143,691,9197,720,9231,778,9236,813,9235,831,9206,886,9175,897,9228,897,9279,843,9302,781,9303,760,9302,742,9276,679,9223,639,9166,624,9184,588,9330,588,9350,518xe" filled="true" fillcolor="#231f20" stroked="false">
                <v:path arrowok="t"/>
                <v:fill type="solid"/>
              </v:shape>
            </v:group>
            <v:group style="position:absolute;left:9323;top:502;width:305;height:435" coordorigin="9323,502" coordsize="305,435">
              <v:shape style="position:absolute;left:9323;top:502;width:305;height:435" coordorigin="9323,502" coordsize="305,435" path="m9528,502l9456,526,9408,574,9363,648,9338,712,9324,783,9323,818,9323,834,9342,892,9392,933,9417,937,9431,936,9412,917,9405,914,9393,902,9390,895,9390,879,9405,801,9423,743,9450,658,9475,587,9508,529,9523,523,9587,523,9583,519,9571,512,9558,506,9543,503,9528,502xe" filled="true" fillcolor="#231f20" stroked="false">
                <v:path arrowok="t"/>
                <v:fill type="solid"/>
              </v:shape>
              <v:shape style="position:absolute;left:9323;top:502;width:305;height:435" coordorigin="9323,502" coordsize="305,435" path="m9587,523l9539,523,9546,526,9552,532,9558,538,9561,546,9561,558,9550,622,9522,715,9487,821,9467,879,9430,917,9487,917,9534,877,9574,820,9605,750,9623,673,9627,623,9626,609,9603,540,9594,529,9587,523xe" filled="true" fillcolor="#231f20" stroked="false">
                <v:path arrowok="t"/>
                <v:fill type="solid"/>
              </v:shape>
            </v:group>
            <v:group style="position:absolute;left:9090;top:965;width:63;height:74" coordorigin="9090,965" coordsize="63,74">
              <v:shape style="position:absolute;left:9090;top:965;width:63;height:74" coordorigin="9090,965" coordsize="63,74" path="m9132,965l9113,965,9105,969,9093,982,9090,991,9090,1014,9093,1022,9105,1035,9113,1039,9130,1039,9137,1037,9147,1029,9149,1026,9117,1026,9113,1024,9106,1017,9105,1010,9105,993,9106,987,9113,979,9117,978,9149,978,9148,976,9139,968,9132,965xe" filled="true" fillcolor="#231f20" stroked="false">
                <v:path arrowok="t"/>
                <v:fill type="solid"/>
              </v:shape>
              <v:shape style="position:absolute;left:9090;top:965;width:63;height:74" coordorigin="9090,965" coordsize="63,74" path="m9138,1011l9137,1016,9135,1020,9130,1025,9126,1026,9149,1026,9150,1023,9153,1016,9138,1011xe" filled="true" fillcolor="#231f20" stroked="false">
                <v:path arrowok="t"/>
                <v:fill type="solid"/>
              </v:shape>
              <v:shape style="position:absolute;left:9090;top:965;width:63;height:74" coordorigin="9090,965" coordsize="63,74" path="m9149,978l9127,978,9130,979,9135,983,9137,986,9138,989,9152,986,9151,980,9149,978xe" filled="true" fillcolor="#231f20" stroked="false">
                <v:path arrowok="t"/>
                <v:fill type="solid"/>
              </v:shape>
            </v:group>
            <v:group style="position:absolute;left:9165;top:967;width:55;height:71" coordorigin="9165,967" coordsize="55,71">
              <v:shape style="position:absolute;left:9165;top:967;width:55;height:71" coordorigin="9165,967" coordsize="55,71" path="m9219,967l9165,967,9165,1037,9220,1037,9220,1025,9180,1025,9180,1006,9216,1006,9216,994,9180,994,9180,979,9219,979,9219,967xe" filled="true" fillcolor="#231f20" stroked="false">
                <v:path arrowok="t"/>
                <v:fill type="solid"/>
              </v:shape>
            </v:group>
            <v:group style="position:absolute;left:9233;top:967;width:58;height:71" coordorigin="9233,967" coordsize="58,71">
              <v:shape style="position:absolute;left:9233;top:967;width:58;height:71" coordorigin="9233,967" coordsize="58,71" path="m9247,967l9233,967,9233,1037,9246,1037,9246,991,9262,991,9247,967xe" filled="true" fillcolor="#231f20" stroked="false">
                <v:path arrowok="t"/>
                <v:fill type="solid"/>
              </v:shape>
              <v:shape style="position:absolute;left:9233;top:967;width:58;height:71" coordorigin="9233,967" coordsize="58,71" path="m9262,991l9246,991,9275,1037,9290,1037,9290,1014,9277,1014,9262,991xe" filled="true" fillcolor="#231f20" stroked="false">
                <v:path arrowok="t"/>
                <v:fill type="solid"/>
              </v:shape>
              <v:shape style="position:absolute;left:9233;top:967;width:58;height:71" coordorigin="9233,967" coordsize="58,71" path="m9290,967l9277,967,9277,1014,9290,1014,9290,967xe" filled="true" fillcolor="#231f20" stroked="false">
                <v:path arrowok="t"/>
                <v:fill type="solid"/>
              </v:shape>
            </v:group>
            <v:group style="position:absolute;left:9300;top:967;width:58;height:71" coordorigin="9300,967" coordsize="58,71">
              <v:shape style="position:absolute;left:9300;top:967;width:58;height:71" coordorigin="9300,967" coordsize="58,71" path="m9336,979l9322,979,9322,1037,9336,1037,9336,979xe" filled="true" fillcolor="#231f20" stroked="false">
                <v:path arrowok="t"/>
                <v:fill type="solid"/>
              </v:shape>
              <v:shape style="position:absolute;left:9300;top:967;width:58;height:71" coordorigin="9300,967" coordsize="58,71" path="m9358,967l9300,967,9300,979,9358,979,9358,967xe" filled="true" fillcolor="#231f20" stroked="false">
                <v:path arrowok="t"/>
                <v:fill type="solid"/>
              </v:shape>
            </v:group>
            <v:group style="position:absolute;left:9352;top:967;width:73;height:71" coordorigin="9352,967" coordsize="73,71">
              <v:shape style="position:absolute;left:9352;top:967;width:73;height:71" coordorigin="9352,967" coordsize="73,71" path="m9396,967l9381,967,9352,1037,9368,1037,9374,1021,9418,1021,9414,1009,9378,1009,9388,983,9403,983,9396,967xe" filled="true" fillcolor="#231f20" stroked="false">
                <v:path arrowok="t"/>
                <v:fill type="solid"/>
              </v:shape>
              <v:shape style="position:absolute;left:9352;top:967;width:73;height:71" coordorigin="9352,967" coordsize="73,71" path="m9418,1021l9403,1021,9409,1037,9425,1037,9418,1021xe" filled="true" fillcolor="#231f20" stroked="false">
                <v:path arrowok="t"/>
                <v:fill type="solid"/>
              </v:shape>
              <v:shape style="position:absolute;left:9352;top:967;width:73;height:71" coordorigin="9352,967" coordsize="73,71" path="m9403,983l9388,983,9398,1009,9414,1009,9403,983xe" filled="true" fillcolor="#231f20" stroked="false">
                <v:path arrowok="t"/>
                <v:fill type="solid"/>
              </v:shape>
            </v:group>
            <v:group style="position:absolute;left:9418;top:967;width:68;height:71" coordorigin="9418,967" coordsize="68,71">
              <v:shape style="position:absolute;left:9418;top:967;width:68;height:71" coordorigin="9418,967" coordsize="68,71" path="m9434,967l9418,967,9444,1037,9459,1037,9466,1019,9452,1019,9434,967xe" filled="true" fillcolor="#231f20" stroked="false">
                <v:path arrowok="t"/>
                <v:fill type="solid"/>
              </v:shape>
              <v:shape style="position:absolute;left:9418;top:967;width:68;height:71" coordorigin="9418,967" coordsize="68,71" path="m9485,967l9470,967,9452,1019,9466,1019,9485,967xe" filled="true" fillcolor="#231f20" stroked="false">
                <v:path arrowok="t"/>
                <v:fill type="solid"/>
              </v:shape>
            </v:group>
            <v:group style="position:absolute;left:9490;top:965;width:71;height:74" coordorigin="9490,965" coordsize="71,74">
              <v:shape style="position:absolute;left:9490;top:965;width:71;height:74" coordorigin="9490,965" coordsize="71,74" path="m9535,965l9519,965,9514,966,9490,995,9490,1014,9493,1022,9506,1035,9514,1039,9535,1039,9544,1035,9553,1026,9519,1026,9514,1024,9507,1016,9505,1010,9505,994,9507,988,9514,980,9519,978,9553,978,9544,969,9535,965xe" filled="true" fillcolor="#231f20" stroked="false">
                <v:path arrowok="t"/>
                <v:fill type="solid"/>
              </v:shape>
              <v:shape style="position:absolute;left:9490;top:965;width:71;height:74" coordorigin="9490,965" coordsize="71,74" path="m9553,978l9531,978,9536,980,9543,988,9545,994,9545,1010,9543,1016,9535,1024,9531,1026,9553,1026,9557,1022,9560,1014,9560,991,9557,982,9553,978xe" filled="true" fillcolor="#231f20" stroked="false">
                <v:path arrowok="t"/>
                <v:fill type="solid"/>
              </v:shape>
            </v:group>
            <v:group style="position:absolute;left:9568;top:965;width:59;height:74" coordorigin="9568,965" coordsize="59,74">
              <v:shape style="position:absolute;left:9568;top:965;width:59;height:74" coordorigin="9568,965" coordsize="59,74" path="m9582,1013l9568,1014,9568,1022,9571,1028,9581,1037,9588,1039,9604,1039,9609,1038,9617,1034,9621,1032,9624,1027,9593,1027,9590,1025,9584,1021,9583,1018,9582,1013xe" filled="true" fillcolor="#231f20" stroked="false">
                <v:path arrowok="t"/>
                <v:fill type="solid"/>
              </v:shape>
              <v:shape style="position:absolute;left:9568;top:965;width:59;height:74" coordorigin="9568,965" coordsize="59,74" path="m9606,965l9591,965,9586,966,9570,991,9572,995,9580,1002,9585,1004,9599,1008,9603,1009,9607,1010,9609,1011,9611,1014,9612,1015,9612,1019,9611,1022,9606,1026,9602,1027,9624,1027,9625,1025,9626,1021,9626,1012,9625,1009,9593,992,9588,990,9585,987,9584,986,9584,982,9585,981,9589,978,9592,977,9623,977,9622,975,9612,967,9606,965xe" filled="true" fillcolor="#231f20" stroked="false">
                <v:path arrowok="t"/>
                <v:fill type="solid"/>
              </v:shape>
              <v:shape style="position:absolute;left:9568;top:965;width:59;height:74" coordorigin="9568,965" coordsize="59,74" path="m9623,977l9601,977,9604,978,9608,981,9609,984,9610,987,9624,987,9624,980,9623,977xe" filled="true" fillcolor="#231f20" stroked="false">
                <v:path arrowok="t"/>
                <v:fill type="solid"/>
              </v:shape>
            </v:group>
            <v:group style="position:absolute;left:9580;top:684;width:269;height:419" coordorigin="9580,684" coordsize="269,419">
              <v:shape style="position:absolute;left:9580;top:684;width:269;height:419" coordorigin="9580,684" coordsize="269,419" path="m9580,684l9685,740,9778,808,9832,883,9849,951,9837,1009,9800,1055,9747,1087,9684,1103e" filled="false" stroked="true" strokeweight=".613pt" strokecolor="#231f20">
                <v:path arrowok="t"/>
              </v:shape>
              <v:shape style="position:absolute;left:9422;top:506;width:444;height:614" type="#_x0000_t75" stroked="false">
                <v:imagedata r:id="rId252" o:title=""/>
              </v:shape>
            </v:group>
            <v:group style="position:absolute;left:9275;top:976;width:509;height:203" coordorigin="9275,976" coordsize="509,203">
              <v:shape style="position:absolute;left:9275;top:976;width:509;height:203" coordorigin="9275,976" coordsize="509,203" path="m9783,976l9743,1042,9690,1098,9625,1141,9551,1168,9470,1178,9418,1174,9368,1162,9320,1143,9275,1117e" filled="false" stroked="true" strokeweight=".541pt" strokecolor="#231f20">
                <v:path arrowok="t"/>
              </v:shape>
            </v:group>
            <v:group style="position:absolute;left:9008;top:374;width:921;height:921" coordorigin="9008,374" coordsize="921,921">
              <v:shape style="position:absolute;left:9008;top:374;width:921;height:921" coordorigin="9008,374" coordsize="921,921" path="m9468,374l9543,380,9614,397,9680,425,9740,463,9794,509,9840,563,9877,623,9905,689,9922,760,9928,834,9922,909,9905,980,9877,1046,9840,1106,9794,1160,9740,1206,9680,1243,9614,1271,9543,1289,9468,1295,9393,1289,9323,1271,9257,1243,9196,1206,9143,1160,9097,1106,9059,1046,9031,980,9014,909,9008,834,9014,760,9031,689,9059,623,9097,563,9143,509,9196,463,9257,425,9323,397,9393,380,9468,374xe" filled="false" stroked="true" strokeweight=".567pt" strokecolor="#231f20">
                <v:path arrowok="t"/>
              </v:shape>
              <v:shape style="position:absolute;left:9325;top:1133;width:297;height:119" type="#_x0000_t75" stroked="false">
                <v:imagedata r:id="rId253" o:title=""/>
              </v:shape>
            </v:group>
            <w10:wrap type="topAndBottom"/>
          </v:group>
        </w:pict>
      </w:r>
      <w:r>
        <w:rPr/>
        <w:pict>
          <v:group style="position:absolute;margin-left:500.976013pt;margin-top:18.401213pt;width:46.65pt;height:46.65pt;mso-position-horizontal-relative:page;mso-position-vertical-relative:paragraph;z-index:5776;mso-wrap-distance-left:0;mso-wrap-distance-right:0" coordorigin="10020,368" coordsize="933,933">
            <v:group style="position:absolute;left:10026;top:374;width:921;height:921" coordorigin="10026,374" coordsize="921,921">
              <v:shape style="position:absolute;left:10026;top:374;width:921;height:921" coordorigin="10026,374" coordsize="921,921" path="m10486,374l10411,380,10340,397,10274,425,10214,463,10160,509,10114,563,10077,623,10049,689,10032,760,10026,834,10032,909,10049,980,10077,1046,10114,1106,10160,1160,10214,1206,10274,1243,10340,1271,10411,1289,10486,1295,10560,1289,10631,1271,10697,1243,10758,1206,10811,1160,10857,1106,10895,1046,10923,980,10940,909,10946,834,10940,760,10923,689,10895,623,10857,563,10811,509,10758,463,10697,425,10631,397,10560,380,10486,374xe" filled="true" fillcolor="#d1d3d4" stroked="false">
                <v:path arrowok="t"/>
                <v:fill type="solid"/>
              </v:shape>
            </v:group>
            <v:group style="position:absolute;left:10026;top:374;width:921;height:921" coordorigin="10026,374" coordsize="921,921">
              <v:shape style="position:absolute;left:10026;top:374;width:921;height:921" coordorigin="10026,374" coordsize="921,921" path="m10486,374l10560,380,10631,397,10697,425,10758,463,10811,509,10857,563,10895,623,10923,689,10940,760,10946,834,10940,909,10923,980,10895,1046,10857,1106,10811,1160,10758,1206,10697,1243,10631,1271,10560,1289,10486,1295,10411,1289,10340,1271,10274,1243,10214,1206,10160,1160,10114,1106,10077,1046,10049,980,10032,909,10026,834,10032,760,10049,689,10077,623,10114,563,10160,509,10214,463,10274,425,10340,397,10411,380,10486,374xe" filled="false" stroked="true" strokeweight=".425pt" strokecolor="#231f20">
                <v:path arrowok="t"/>
              </v:shape>
            </v:group>
            <v:group style="position:absolute;left:10238;top:407;width:419;height:816" coordorigin="10238,407" coordsize="419,816">
              <v:shape style="position:absolute;left:10238;top:407;width:419;height:816" coordorigin="10238,407" coordsize="419,816" path="m10238,1223l10657,407e" filled="false" stroked="true" strokeweight=".306pt" strokecolor="#6d6e71">
                <v:path arrowok="t"/>
              </v:shape>
            </v:group>
            <v:group style="position:absolute;left:10035;top:523;width:112;height:217" coordorigin="10035,523" coordsize="112,217">
              <v:shape style="position:absolute;left:10035;top:523;width:112;height:217" coordorigin="10035,523" coordsize="112,217" path="m10035,740l10146,523e" filled="false" stroked="true" strokeweight=".306pt" strokecolor="#6d6e71">
                <v:path arrowok="t"/>
              </v:shape>
            </v:group>
            <v:group style="position:absolute;left:10027;top:485;width:159;height:309" coordorigin="10027,485" coordsize="159,309">
              <v:shape style="position:absolute;left:10027;top:485;width:159;height:309" coordorigin="10027,485" coordsize="159,309" path="m10027,794l10186,485e" filled="false" stroked="true" strokeweight=".306pt" strokecolor="#6d6e71">
                <v:path arrowok="t"/>
              </v:shape>
            </v:group>
            <v:group style="position:absolute;left:10026;top:460;width:193;height:376" coordorigin="10026,460" coordsize="193,376">
              <v:shape style="position:absolute;left:10026;top:460;width:193;height:376" coordorigin="10026,460" coordsize="193,376" path="m10026,835l10218,460e" filled="false" stroked="true" strokeweight=".306pt" strokecolor="#6d6e71">
                <v:path arrowok="t"/>
              </v:shape>
            </v:group>
            <v:group style="position:absolute;left:10027;top:440;width:222;height:431" coordorigin="10027,440" coordsize="222,431">
              <v:shape style="position:absolute;left:10027;top:440;width:222;height:431" coordorigin="10027,440" coordsize="222,431" path="m10027,871l10248,440e" filled="false" stroked="true" strokeweight=".306pt" strokecolor="#6d6e71">
                <v:path arrowok="t"/>
              </v:shape>
            </v:group>
            <v:group style="position:absolute;left:10030;top:425;width:246;height:478" coordorigin="10030,425" coordsize="246,478">
              <v:shape style="position:absolute;left:10030;top:425;width:246;height:478" coordorigin="10030,425" coordsize="246,478" path="m10030,902l10276,425e" filled="false" stroked="true" strokeweight=".306pt" strokecolor="#6d6e71">
                <v:path arrowok="t"/>
              </v:shape>
            </v:group>
            <v:group style="position:absolute;left:10036;top:412;width:266;height:518" coordorigin="10036,412" coordsize="266,518">
              <v:shape style="position:absolute;left:10036;top:412;width:266;height:518" coordorigin="10036,412" coordsize="266,518" path="m10036,930l10302,412e" filled="false" stroked="true" strokeweight=".306pt" strokecolor="#6d6e71">
                <v:path arrowok="t"/>
              </v:shape>
            </v:group>
            <v:group style="position:absolute;left:10042;top:402;width:285;height:554" coordorigin="10042,402" coordsize="285,554">
              <v:shape style="position:absolute;left:10042;top:402;width:285;height:554" coordorigin="10042,402" coordsize="285,554" path="m10042,956l10326,402e" filled="false" stroked="true" strokeweight=".306pt" strokecolor="#6d6e71">
                <v:path arrowok="t"/>
              </v:shape>
            </v:group>
            <v:group style="position:absolute;left:10049;top:394;width:301;height:586" coordorigin="10049,394" coordsize="301,586">
              <v:shape style="position:absolute;left:10049;top:394;width:301;height:586" coordorigin="10049,394" coordsize="301,586" path="m10049,980l10350,394e" filled="false" stroked="true" strokeweight=".306pt" strokecolor="#6d6e71">
                <v:path arrowok="t"/>
              </v:shape>
            </v:group>
            <v:group style="position:absolute;left:10057;top:388;width:316;height:615" coordorigin="10057,388" coordsize="316,615">
              <v:shape style="position:absolute;left:10057;top:388;width:316;height:615" coordorigin="10057,388" coordsize="316,615" path="m10057,1003l10373,388e" filled="false" stroked="true" strokeweight=".306pt" strokecolor="#6d6e71">
                <v:path arrowok="t"/>
              </v:shape>
            </v:group>
            <v:group style="position:absolute;left:10066;top:383;width:329;height:641" coordorigin="10066,383" coordsize="329,641">
              <v:shape style="position:absolute;left:10066;top:383;width:329;height:641" coordorigin="10066,383" coordsize="329,641" path="m10066,1024l10395,383e" filled="false" stroked="true" strokeweight=".306pt" strokecolor="#6d6e71">
                <v:path arrowok="t"/>
              </v:shape>
            </v:group>
            <v:group style="position:absolute;left:10076;top:379;width:342;height:665" coordorigin="10076,379" coordsize="342,665">
              <v:shape style="position:absolute;left:10076;top:379;width:342;height:665" coordorigin="10076,379" coordsize="342,665" path="m10076,1043l10417,379e" filled="false" stroked="true" strokeweight=".306pt" strokecolor="#6d6e71">
                <v:path arrowok="t"/>
              </v:shape>
            </v:group>
            <v:group style="position:absolute;left:10086;top:377;width:352;height:686" coordorigin="10086,377" coordsize="352,686">
              <v:shape style="position:absolute;left:10086;top:377;width:352;height:686" coordorigin="10086,377" coordsize="352,686" path="m10086,1062l10438,377e" filled="false" stroked="true" strokeweight=".306pt" strokecolor="#6d6e71">
                <v:path arrowok="t"/>
              </v:shape>
            </v:group>
            <v:group style="position:absolute;left:10096;top:375;width:362;height:705" coordorigin="10096,375" coordsize="362,705">
              <v:shape style="position:absolute;left:10096;top:375;width:362;height:705" coordorigin="10096,375" coordsize="362,705" path="m10096,1079l10458,375e" filled="false" stroked="true" strokeweight=".306pt" strokecolor="#6d6e71">
                <v:path arrowok="t"/>
              </v:shape>
            </v:group>
            <v:group style="position:absolute;left:10107;top:374;width:371;height:723" coordorigin="10107,374" coordsize="371,723">
              <v:shape style="position:absolute;left:10107;top:374;width:371;height:723" coordorigin="10107,374" coordsize="371,723" path="m10107,1096l10478,374e" filled="false" stroked="true" strokeweight=".306pt" strokecolor="#6d6e71">
                <v:path arrowok="t"/>
              </v:shape>
            </v:group>
            <v:group style="position:absolute;left:10119;top:374;width:379;height:738" coordorigin="10119,374" coordsize="379,738">
              <v:shape style="position:absolute;left:10119;top:374;width:379;height:738" coordorigin="10119,374" coordsize="379,738" path="m10119,1112l10498,374e" filled="false" stroked="true" strokeweight=".306pt" strokecolor="#6d6e71">
                <v:path arrowok="t"/>
              </v:shape>
            </v:group>
            <v:group style="position:absolute;left:10131;top:375;width:387;height:752" coordorigin="10131,375" coordsize="387,752">
              <v:shape style="position:absolute;left:10131;top:375;width:387;height:752" coordorigin="10131,375" coordsize="387,752" path="m10131,1127l10517,375e" filled="false" stroked="true" strokeweight=".306pt" strokecolor="#6d6e71">
                <v:path arrowok="t"/>
              </v:shape>
            </v:group>
            <v:group style="position:absolute;left:10143;top:377;width:393;height:765" coordorigin="10143,377" coordsize="393,765">
              <v:shape style="position:absolute;left:10143;top:377;width:393;height:765" coordorigin="10143,377" coordsize="393,765" path="m10143,1141l10536,377e" filled="false" stroked="true" strokeweight=".306pt" strokecolor="#6d6e71">
                <v:path arrowok="t"/>
              </v:shape>
            </v:group>
            <v:group style="position:absolute;left:10156;top:379;width:399;height:776" coordorigin="10156,379" coordsize="399,776">
              <v:shape style="position:absolute;left:10156;top:379;width:399;height:776" coordorigin="10156,379" coordsize="399,776" path="m10156,1155l10554,379e" filled="false" stroked="true" strokeweight=".306pt" strokecolor="#6d6e71">
                <v:path arrowok="t"/>
              </v:shape>
            </v:group>
            <v:group style="position:absolute;left:10169;top:382;width:404;height:786" coordorigin="10169,382" coordsize="404,786">
              <v:shape style="position:absolute;left:10169;top:382;width:404;height:786" coordorigin="10169,382" coordsize="404,786" path="m10169,1168l10572,382e" filled="false" stroked="true" strokeweight=".306pt" strokecolor="#6d6e71">
                <v:path arrowok="t"/>
              </v:shape>
            </v:group>
            <v:group style="position:absolute;left:10182;top:386;width:408;height:795" coordorigin="10182,386" coordsize="408,795">
              <v:shape style="position:absolute;left:10182;top:386;width:408;height:795" coordorigin="10182,386" coordsize="408,795" path="m10182,1180l10590,386e" filled="false" stroked="true" strokeweight=".306pt" strokecolor="#6d6e71">
                <v:path arrowok="t"/>
              </v:shape>
            </v:group>
            <v:group style="position:absolute;left:10196;top:390;width:412;height:802" coordorigin="10196,390" coordsize="412,802">
              <v:shape style="position:absolute;left:10196;top:390;width:412;height:802" coordorigin="10196,390" coordsize="412,802" path="m10196,1192l10607,390e" filled="false" stroked="true" strokeweight=".306pt" strokecolor="#6d6e71">
                <v:path arrowok="t"/>
              </v:shape>
            </v:group>
            <v:group style="position:absolute;left:10210;top:395;width:415;height:808" coordorigin="10210,395" coordsize="415,808">
              <v:shape style="position:absolute;left:10210;top:395;width:415;height:808" coordorigin="10210,395" coordsize="415,808" path="m10210,1203l10624,395e" filled="false" stroked="true" strokeweight=".306pt" strokecolor="#6d6e71">
                <v:path arrowok="t"/>
              </v:shape>
            </v:group>
            <v:group style="position:absolute;left:10224;top:401;width:417;height:812" coordorigin="10224,401" coordsize="417,812">
              <v:shape style="position:absolute;left:10224;top:401;width:417;height:812" coordorigin="10224,401" coordsize="417,812" path="m10224,1213l10641,401e" filled="false" stroked="true" strokeweight=".306pt" strokecolor="#6d6e71">
                <v:path arrowok="t"/>
              </v:shape>
            </v:group>
            <v:group style="position:absolute;left:10076;top:518;width:293;height:412" coordorigin="10076,518" coordsize="293,412">
              <v:shape style="position:absolute;left:10076;top:518;width:293;height:412" coordorigin="10076,518" coordsize="293,412" path="m10116,858l10099,858,10092,861,10079,873,10076,881,10076,900,10142,930,10165,928,10188,924,10210,917,10231,906,10245,897,10181,897,10170,893,10142,870,10131,863,10128,861,10122,859,10116,858xe" filled="true" fillcolor="#231f20" stroked="false">
                <v:path arrowok="t"/>
                <v:fill type="solid"/>
              </v:shape>
              <v:shape style="position:absolute;left:10076;top:518;width:293;height:412" coordorigin="10076,518" coordsize="293,412" path="m10368,518l10211,518,10127,687,10144,688,10160,691,10215,720,10249,778,10254,813,10252,831,10224,886,10193,897,10245,897,10297,843,10320,781,10321,760,10320,742,10294,679,10241,639,10184,624,10202,588,10347,588,10368,518xe" filled="true" fillcolor="#231f20" stroked="false">
                <v:path arrowok="t"/>
                <v:fill type="solid"/>
              </v:shape>
            </v:group>
            <v:group style="position:absolute;left:10340;top:502;width:305;height:435" coordorigin="10340,502" coordsize="305,435">
              <v:shape style="position:absolute;left:10340;top:502;width:305;height:435" coordorigin="10340,502" coordsize="305,435" path="m10546,502l10474,526,10426,574,10381,648,10356,712,10342,783,10340,818,10341,834,10360,892,10410,933,10435,937,10449,936,10430,917,10423,914,10411,902,10408,895,10408,879,10423,801,10441,743,10468,658,10493,587,10526,529,10541,523,10605,523,10601,519,10589,512,10576,506,10561,503,10546,502xe" filled="true" fillcolor="#231f20" stroked="false">
                <v:path arrowok="t"/>
                <v:fill type="solid"/>
              </v:shape>
              <v:shape style="position:absolute;left:10340;top:502;width:305;height:435" coordorigin="10340,502" coordsize="305,435" path="m10605,523l10556,523,10564,526,10570,532,10575,538,10578,546,10578,558,10568,622,10540,715,10505,821,10484,879,10448,917,10505,917,10552,877,10592,820,10623,750,10641,673,10645,623,10644,609,10621,540,10612,529,10605,523xe" filled="true" fillcolor="#231f20" stroked="false">
                <v:path arrowok="t"/>
                <v:fill type="solid"/>
              </v:shape>
            </v:group>
            <v:group style="position:absolute;left:10107;top:965;width:63;height:74" coordorigin="10107,965" coordsize="63,74">
              <v:shape style="position:absolute;left:10107;top:965;width:63;height:74" coordorigin="10107,965" coordsize="63,74" path="m10150,965l10131,965,10123,969,10111,982,10107,991,10107,1014,10111,1022,10123,1035,10131,1039,10148,1039,10155,1037,10165,1029,10166,1026,10135,1026,10131,1024,10124,1017,10122,1010,10122,993,10124,987,10131,979,10135,978,10167,978,10166,976,10157,968,10150,965xe" filled="true" fillcolor="#231f20" stroked="false">
                <v:path arrowok="t"/>
                <v:fill type="solid"/>
              </v:shape>
              <v:shape style="position:absolute;left:10107;top:965;width:63;height:74" coordorigin="10107,965" coordsize="63,74" path="m10156,1011l10155,1016,10153,1020,10147,1025,10144,1026,10166,1026,10168,1023,10170,1016,10156,1011xe" filled="true" fillcolor="#231f20" stroked="false">
                <v:path arrowok="t"/>
                <v:fill type="solid"/>
              </v:shape>
              <v:shape style="position:absolute;left:10107;top:965;width:63;height:74" coordorigin="10107,965" coordsize="63,74" path="m10167,978l10144,978,10148,979,10153,983,10155,986,10156,989,10170,986,10169,980,10167,978xe" filled="true" fillcolor="#231f20" stroked="false">
                <v:path arrowok="t"/>
                <v:fill type="solid"/>
              </v:shape>
            </v:group>
            <v:group style="position:absolute;left:10183;top:967;width:55;height:71" coordorigin="10183,967" coordsize="55,71">
              <v:shape style="position:absolute;left:10183;top:967;width:55;height:71" coordorigin="10183,967" coordsize="55,71" path="m10237,967l10183,967,10183,1037,10238,1037,10238,1025,10198,1025,10198,1006,10234,1006,10234,994,10198,994,10198,979,10237,979,10237,967xe" filled="true" fillcolor="#231f20" stroked="false">
                <v:path arrowok="t"/>
                <v:fill type="solid"/>
              </v:shape>
            </v:group>
            <v:group style="position:absolute;left:10251;top:967;width:58;height:71" coordorigin="10251,967" coordsize="58,71">
              <v:shape style="position:absolute;left:10251;top:967;width:58;height:71" coordorigin="10251,967" coordsize="58,71" path="m10265,967l10251,967,10251,1037,10264,1037,10264,991,10280,991,10265,967xe" filled="true" fillcolor="#231f20" stroked="false">
                <v:path arrowok="t"/>
                <v:fill type="solid"/>
              </v:shape>
              <v:shape style="position:absolute;left:10251;top:967;width:58;height:71" coordorigin="10251,967" coordsize="58,71" path="m10280,991l10264,991,10293,1037,10308,1037,10308,1014,10294,1014,10280,991xe" filled="true" fillcolor="#231f20" stroked="false">
                <v:path arrowok="t"/>
                <v:fill type="solid"/>
              </v:shape>
              <v:shape style="position:absolute;left:10251;top:967;width:58;height:71" coordorigin="10251,967" coordsize="58,71" path="m10308,967l10294,967,10294,1014,10308,1014,10308,967xe" filled="true" fillcolor="#231f20" stroked="false">
                <v:path arrowok="t"/>
                <v:fill type="solid"/>
              </v:shape>
            </v:group>
            <v:group style="position:absolute;left:10318;top:967;width:58;height:71" coordorigin="10318,967" coordsize="58,71">
              <v:shape style="position:absolute;left:10318;top:967;width:58;height:71" coordorigin="10318,967" coordsize="58,71" path="m10354,979l10340,979,10340,1037,10354,1037,10354,979xe" filled="true" fillcolor="#231f20" stroked="false">
                <v:path arrowok="t"/>
                <v:fill type="solid"/>
              </v:shape>
              <v:shape style="position:absolute;left:10318;top:967;width:58;height:71" coordorigin="10318,967" coordsize="58,71" path="m10376,967l10318,967,10318,979,10376,979,10376,967xe" filled="true" fillcolor="#231f20" stroked="false">
                <v:path arrowok="t"/>
                <v:fill type="solid"/>
              </v:shape>
            </v:group>
            <v:group style="position:absolute;left:10370;top:967;width:73;height:71" coordorigin="10370,967" coordsize="73,71">
              <v:shape style="position:absolute;left:10370;top:967;width:73;height:71" coordorigin="10370,967" coordsize="73,71" path="m10414,967l10398,967,10370,1037,10386,1037,10392,1021,10436,1021,10431,1009,10396,1009,10406,983,10421,983,10414,967xe" filled="true" fillcolor="#231f20" stroked="false">
                <v:path arrowok="t"/>
                <v:fill type="solid"/>
              </v:shape>
              <v:shape style="position:absolute;left:10370;top:967;width:73;height:71" coordorigin="10370,967" coordsize="73,71" path="m10436,1021l10421,1021,10427,1037,10443,1037,10436,1021xe" filled="true" fillcolor="#231f20" stroked="false">
                <v:path arrowok="t"/>
                <v:fill type="solid"/>
              </v:shape>
              <v:shape style="position:absolute;left:10370;top:967;width:73;height:71" coordorigin="10370,967" coordsize="73,71" path="m10421,983l10406,983,10416,1009,10431,1009,10421,983xe" filled="true" fillcolor="#231f20" stroked="false">
                <v:path arrowok="t"/>
                <v:fill type="solid"/>
              </v:shape>
            </v:group>
            <v:group style="position:absolute;left:10436;top:967;width:68;height:71" coordorigin="10436,967" coordsize="68,71">
              <v:shape style="position:absolute;left:10436;top:967;width:68;height:71" coordorigin="10436,967" coordsize="68,71" path="m10451,967l10436,967,10461,1037,10477,1037,10484,1019,10470,1019,10451,967xe" filled="true" fillcolor="#231f20" stroked="false">
                <v:path arrowok="t"/>
                <v:fill type="solid"/>
              </v:shape>
              <v:shape style="position:absolute;left:10436;top:967;width:68;height:71" coordorigin="10436,967" coordsize="68,71" path="m10503,967l10487,967,10470,1019,10484,1019,10503,967xe" filled="true" fillcolor="#231f20" stroked="false">
                <v:path arrowok="t"/>
                <v:fill type="solid"/>
              </v:shape>
            </v:group>
            <v:group style="position:absolute;left:10507;top:965;width:71;height:74" coordorigin="10507,965" coordsize="71,74">
              <v:shape style="position:absolute;left:10507;top:965;width:71;height:74" coordorigin="10507,965" coordsize="71,74" path="m10553,965l10537,965,10531,966,10507,995,10507,1014,10511,1022,10523,1035,10532,1039,10553,1039,10562,1035,10571,1026,10537,1026,10532,1024,10524,1016,10523,1010,10523,994,10524,988,10532,980,10537,978,10571,978,10562,969,10553,965xe" filled="true" fillcolor="#231f20" stroked="false">
                <v:path arrowok="t"/>
                <v:fill type="solid"/>
              </v:shape>
              <v:shape style="position:absolute;left:10507;top:965;width:71;height:74" coordorigin="10507,965" coordsize="71,74" path="m10571,978l10549,978,10553,980,10561,988,10563,994,10563,1010,10561,1016,10553,1024,10548,1026,10571,1026,10574,1022,10578,1014,10578,991,10574,982,10571,978xe" filled="true" fillcolor="#231f20" stroked="false">
                <v:path arrowok="t"/>
                <v:fill type="solid"/>
              </v:shape>
            </v:group>
            <v:group style="position:absolute;left:10585;top:965;width:59;height:74" coordorigin="10585,965" coordsize="59,74">
              <v:shape style="position:absolute;left:10585;top:965;width:59;height:74" coordorigin="10585,965" coordsize="59,74" path="m10600,1013l10585,1014,10586,1022,10589,1028,10599,1037,10606,1039,10621,1039,10627,1038,10635,1034,10638,1032,10642,1027,10611,1027,10607,1025,10602,1021,10600,1018,10600,1013xe" filled="true" fillcolor="#231f20" stroked="false">
                <v:path arrowok="t"/>
                <v:fill type="solid"/>
              </v:shape>
              <v:shape style="position:absolute;left:10585;top:965;width:59;height:74" coordorigin="10585,965" coordsize="59,74" path="m10623,965l10609,965,10604,966,10588,991,10590,995,10598,1002,10603,1004,10617,1008,10621,1009,10625,1010,10627,1011,10629,1014,10630,1015,10630,1019,10628,1022,10624,1026,10620,1027,10642,1027,10643,1025,10644,1021,10644,1012,10643,1009,10610,992,10606,990,10603,987,10602,986,10602,982,10603,981,10607,978,10610,977,10640,977,10639,975,10630,967,10623,965xe" filled="true" fillcolor="#231f20" stroked="false">
                <v:path arrowok="t"/>
                <v:fill type="solid"/>
              </v:shape>
              <v:shape style="position:absolute;left:10585;top:965;width:59;height:74" coordorigin="10585,965" coordsize="59,74" path="m10640,977l10618,977,10621,978,10625,981,10627,984,10627,987,10642,987,10642,980,10640,977xe" filled="true" fillcolor="#231f20" stroked="false">
                <v:path arrowok="t"/>
                <v:fill type="solid"/>
              </v:shape>
            </v:group>
            <v:group style="position:absolute;left:10598;top:684;width:269;height:419" coordorigin="10598,684" coordsize="269,419">
              <v:shape style="position:absolute;left:10598;top:684;width:269;height:419" coordorigin="10598,684" coordsize="269,419" path="m10598,684l10703,740,10796,808,10850,883,10867,951,10854,1009,10818,1055,10765,1087,10702,1103e" filled="false" stroked="true" strokeweight=".613pt" strokecolor="#231f20">
                <v:path arrowok="t"/>
              </v:shape>
              <v:shape style="position:absolute;left:10440;top:506;width:444;height:614" type="#_x0000_t75" stroked="false">
                <v:imagedata r:id="rId254" o:title=""/>
              </v:shape>
            </v:group>
            <v:group style="position:absolute;left:10293;top:976;width:509;height:203" coordorigin="10293,976" coordsize="509,203">
              <v:shape style="position:absolute;left:10293;top:976;width:509;height:203" coordorigin="10293,976" coordsize="509,203" path="m10801,976l10761,1042,10708,1098,10643,1141,10569,1168,10488,1178,10436,1174,10386,1162,10338,1143,10293,1117e" filled="false" stroked="true" strokeweight=".541pt" strokecolor="#231f20">
                <v:path arrowok="t"/>
              </v:shape>
            </v:group>
            <v:group style="position:absolute;left:10026;top:374;width:921;height:921" coordorigin="10026,374" coordsize="921,921">
              <v:shape style="position:absolute;left:10026;top:374;width:921;height:921" coordorigin="10026,374" coordsize="921,921" path="m10486,374l10560,380,10631,397,10697,425,10758,463,10811,509,10857,563,10895,623,10923,689,10940,760,10946,834,10940,909,10923,980,10895,1046,10857,1106,10811,1160,10758,1206,10697,1243,10631,1271,10560,1289,10486,1295,10411,1289,10340,1271,10274,1243,10214,1206,10160,1160,10114,1106,10077,1046,10049,980,10032,909,10026,834,10032,760,10049,689,10077,623,10114,563,10160,509,10214,463,10274,425,10340,397,10411,380,10486,374xe" filled="false" stroked="true" strokeweight=".567pt" strokecolor="#231f20">
                <v:path arrowok="t"/>
              </v:shape>
              <v:shape style="position:absolute;left:10343;top:1133;width:297;height:119" type="#_x0000_t75" stroked="false">
                <v:imagedata r:id="rId255" o:title=""/>
              </v:shape>
            </v:group>
            <w10:wrap type="topAndBottom"/>
          </v:group>
        </w:pict>
      </w:r>
      <w:r>
        <w:rPr/>
        <w:pict>
          <v:group style="position:absolute;margin-left:42.8587pt;margin-top:77.401215pt;width:46.65pt;height:46.65pt;mso-position-horizontal-relative:page;mso-position-vertical-relative:paragraph;z-index:5800;mso-wrap-distance-left:0;mso-wrap-distance-right:0" coordorigin="857,1548" coordsize="933,933">
            <v:group style="position:absolute;left:863;top:1554;width:921;height:921" coordorigin="863,1554" coordsize="921,921">
              <v:shape style="position:absolute;left:863;top:1554;width:921;height:921" coordorigin="863,1554" coordsize="921,921" path="m1323,1554l1249,1560,1178,1577,1112,1605,1052,1643,998,1689,952,1743,915,1803,887,1869,869,1940,863,2014,869,2089,887,2160,915,2226,952,2286,998,2340,1052,2386,1112,2423,1178,2451,1249,2469,1323,2475,1398,2469,1469,2451,1535,2423,1595,2386,1649,2340,1695,2286,1732,2226,1760,2160,1778,2089,1784,2014,1778,1940,1760,1869,1732,1803,1695,1743,1649,1689,1595,1643,1535,1605,1469,1577,1398,1560,1323,1554xe" filled="true" fillcolor="#d1d3d4" stroked="false">
                <v:path arrowok="t"/>
                <v:fill type="solid"/>
              </v:shape>
            </v:group>
            <v:group style="position:absolute;left:863;top:1554;width:921;height:921" coordorigin="863,1554" coordsize="921,921">
              <v:shape style="position:absolute;left:863;top:1554;width:921;height:921" coordorigin="863,1554" coordsize="921,921" path="m1323,1554l1398,1560,1469,1577,1535,1605,1595,1643,1649,1689,1695,1743,1732,1803,1760,1869,1778,1940,1784,2014,1778,2089,1760,2160,1732,2226,1695,2286,1649,2340,1595,2386,1535,2423,1469,2451,1398,2469,1323,2475,1249,2469,1178,2451,1112,2423,1052,2386,998,2340,952,2286,915,2226,887,2160,869,2089,863,2014,869,1940,887,1869,915,1803,952,1743,998,1689,1052,1643,1112,1605,1178,1577,1249,1560,1323,1554xe" filled="false" stroked="true" strokeweight=".425pt" strokecolor="#231f20">
                <v:path arrowok="t"/>
              </v:shape>
            </v:group>
            <v:group style="position:absolute;left:1076;top:1587;width:419;height:816" coordorigin="1076,1587" coordsize="419,816">
              <v:shape style="position:absolute;left:1076;top:1587;width:419;height:816" coordorigin="1076,1587" coordsize="419,816" path="m1076,2403l1495,1587e" filled="false" stroked="true" strokeweight=".306pt" strokecolor="#6d6e71">
                <v:path arrowok="t"/>
              </v:shape>
            </v:group>
            <v:group style="position:absolute;left:873;top:1703;width:112;height:217" coordorigin="873,1703" coordsize="112,217">
              <v:shape style="position:absolute;left:873;top:1703;width:112;height:217" coordorigin="873,1703" coordsize="112,217" path="m873,1920l984,1703e" filled="false" stroked="true" strokeweight=".306pt" strokecolor="#6d6e71">
                <v:path arrowok="t"/>
              </v:shape>
            </v:group>
            <v:group style="position:absolute;left:865;top:1665;width:159;height:309" coordorigin="865,1665" coordsize="159,309">
              <v:shape style="position:absolute;left:865;top:1665;width:159;height:309" coordorigin="865,1665" coordsize="159,309" path="m865,1974l1023,1665e" filled="false" stroked="true" strokeweight=".306pt" strokecolor="#6d6e71">
                <v:path arrowok="t"/>
              </v:shape>
            </v:group>
            <v:group style="position:absolute;left:863;top:1640;width:193;height:376" coordorigin="863,1640" coordsize="193,376">
              <v:shape style="position:absolute;left:863;top:1640;width:193;height:376" coordorigin="863,1640" coordsize="193,376" path="m863,2015l1056,1640e" filled="false" stroked="true" strokeweight=".306pt" strokecolor="#6d6e71">
                <v:path arrowok="t"/>
              </v:shape>
            </v:group>
            <v:group style="position:absolute;left:865;top:1620;width:222;height:431" coordorigin="865,1620" coordsize="222,431">
              <v:shape style="position:absolute;left:865;top:1620;width:222;height:431" coordorigin="865,1620" coordsize="222,431" path="m865,2051l1086,1620e" filled="false" stroked="true" strokeweight=".306pt" strokecolor="#6d6e71">
                <v:path arrowok="t"/>
              </v:shape>
            </v:group>
            <v:group style="position:absolute;left:868;top:1605;width:246;height:478" coordorigin="868,1605" coordsize="246,478">
              <v:shape style="position:absolute;left:868;top:1605;width:246;height:478" coordorigin="868,1605" coordsize="246,478" path="m868,2082l1113,1605e" filled="false" stroked="true" strokeweight=".306pt" strokecolor="#6d6e71">
                <v:path arrowok="t"/>
              </v:shape>
            </v:group>
            <v:group style="position:absolute;left:873;top:1592;width:266;height:518" coordorigin="873,1592" coordsize="266,518">
              <v:shape style="position:absolute;left:873;top:1592;width:266;height:518" coordorigin="873,1592" coordsize="266,518" path="m873,2110l1139,1592e" filled="false" stroked="true" strokeweight=".306pt" strokecolor="#6d6e71">
                <v:path arrowok="t"/>
              </v:shape>
            </v:group>
            <v:group style="position:absolute;left:880;top:1582;width:285;height:554" coordorigin="880,1582" coordsize="285,554">
              <v:shape style="position:absolute;left:880;top:1582;width:285;height:554" coordorigin="880,1582" coordsize="285,554" path="m880,2136l1164,1582e" filled="false" stroked="true" strokeweight=".306pt" strokecolor="#6d6e71">
                <v:path arrowok="t"/>
              </v:shape>
            </v:group>
            <v:group style="position:absolute;left:887;top:1574;width:301;height:586" coordorigin="887,1574" coordsize="301,586">
              <v:shape style="position:absolute;left:887;top:1574;width:301;height:586" coordorigin="887,1574" coordsize="301,586" path="m887,2160l1188,1574e" filled="false" stroked="true" strokeweight=".306pt" strokecolor="#6d6e71">
                <v:path arrowok="t"/>
              </v:shape>
            </v:group>
            <v:group style="position:absolute;left:895;top:1568;width:316;height:615" coordorigin="895,1568" coordsize="316,615">
              <v:shape style="position:absolute;left:895;top:1568;width:316;height:615" coordorigin="895,1568" coordsize="316,615" path="m895,2183l1211,1568e" filled="false" stroked="true" strokeweight=".306pt" strokecolor="#6d6e71">
                <v:path arrowok="t"/>
              </v:shape>
            </v:group>
            <v:group style="position:absolute;left:904;top:1563;width:329;height:641" coordorigin="904,1563" coordsize="329,641">
              <v:shape style="position:absolute;left:904;top:1563;width:329;height:641" coordorigin="904,1563" coordsize="329,641" path="m904,2204l1233,1563e" filled="false" stroked="true" strokeweight=".306pt" strokecolor="#6d6e71">
                <v:path arrowok="t"/>
              </v:shape>
            </v:group>
            <v:group style="position:absolute;left:913;top:1559;width:342;height:665" coordorigin="913,1559" coordsize="342,665">
              <v:shape style="position:absolute;left:913;top:1559;width:342;height:665" coordorigin="913,1559" coordsize="342,665" path="m913,2223l1254,1559e" filled="false" stroked="true" strokeweight=".306pt" strokecolor="#6d6e71">
                <v:path arrowok="t"/>
              </v:shape>
            </v:group>
            <v:group style="position:absolute;left:923;top:1557;width:352;height:686" coordorigin="923,1557" coordsize="352,686">
              <v:shape style="position:absolute;left:923;top:1557;width:352;height:686" coordorigin="923,1557" coordsize="352,686" path="m923,2242l1275,1557e" filled="false" stroked="true" strokeweight=".306pt" strokecolor="#6d6e71">
                <v:path arrowok="t"/>
              </v:shape>
            </v:group>
            <v:group style="position:absolute;left:934;top:1555;width:362;height:705" coordorigin="934,1555" coordsize="362,705">
              <v:shape style="position:absolute;left:934;top:1555;width:362;height:705" coordorigin="934,1555" coordsize="362,705" path="m934,2259l1296,1555e" filled="false" stroked="true" strokeweight=".306pt" strokecolor="#6d6e71">
                <v:path arrowok="t"/>
              </v:shape>
            </v:group>
            <v:group style="position:absolute;left:945;top:1554;width:371;height:723" coordorigin="945,1554" coordsize="371,723">
              <v:shape style="position:absolute;left:945;top:1554;width:371;height:723" coordorigin="945,1554" coordsize="371,723" path="m945,2276l1316,1554e" filled="false" stroked="true" strokeweight=".306pt" strokecolor="#6d6e71">
                <v:path arrowok="t"/>
              </v:shape>
            </v:group>
            <v:group style="position:absolute;left:956;top:1554;width:379;height:738" coordorigin="956,1554" coordsize="379,738">
              <v:shape style="position:absolute;left:956;top:1554;width:379;height:738" coordorigin="956,1554" coordsize="379,738" path="m956,2292l1335,1554e" filled="false" stroked="true" strokeweight=".306pt" strokecolor="#6d6e71">
                <v:path arrowok="t"/>
              </v:shape>
            </v:group>
            <v:group style="position:absolute;left:968;top:1555;width:387;height:752" coordorigin="968,1555" coordsize="387,752">
              <v:shape style="position:absolute;left:968;top:1555;width:387;height:752" coordorigin="968,1555" coordsize="387,752" path="m968,2307l1355,1555e" filled="false" stroked="true" strokeweight=".306pt" strokecolor="#6d6e71">
                <v:path arrowok="t"/>
              </v:shape>
            </v:group>
            <v:group style="position:absolute;left:981;top:1557;width:393;height:765" coordorigin="981,1557" coordsize="393,765">
              <v:shape style="position:absolute;left:981;top:1557;width:393;height:765" coordorigin="981,1557" coordsize="393,765" path="m981,2321l1373,1557e" filled="false" stroked="true" strokeweight=".306pt" strokecolor="#6d6e71">
                <v:path arrowok="t"/>
              </v:shape>
            </v:group>
            <v:group style="position:absolute;left:993;top:1559;width:399;height:776" coordorigin="993,1559" coordsize="399,776">
              <v:shape style="position:absolute;left:993;top:1559;width:399;height:776" coordorigin="993,1559" coordsize="399,776" path="m993,2335l1392,1559e" filled="false" stroked="true" strokeweight=".306pt" strokecolor="#6d6e71">
                <v:path arrowok="t"/>
              </v:shape>
            </v:group>
            <v:group style="position:absolute;left:1006;top:1562;width:404;height:786" coordorigin="1006,1562" coordsize="404,786">
              <v:shape style="position:absolute;left:1006;top:1562;width:404;height:786" coordorigin="1006,1562" coordsize="404,786" path="m1006,2348l1410,1562e" filled="false" stroked="true" strokeweight=".306pt" strokecolor="#6d6e71">
                <v:path arrowok="t"/>
              </v:shape>
            </v:group>
            <v:group style="position:absolute;left:1020;top:1566;width:408;height:795" coordorigin="1020,1566" coordsize="408,795">
              <v:shape style="position:absolute;left:1020;top:1566;width:408;height:795" coordorigin="1020,1566" coordsize="408,795" path="m1020,2360l1427,1566e" filled="false" stroked="true" strokeweight=".306pt" strokecolor="#6d6e71">
                <v:path arrowok="t"/>
              </v:shape>
            </v:group>
            <v:group style="position:absolute;left:1033;top:1570;width:412;height:802" coordorigin="1033,1570" coordsize="412,802">
              <v:shape style="position:absolute;left:1033;top:1570;width:412;height:802" coordorigin="1033,1570" coordsize="412,802" path="m1033,2372l1445,1570e" filled="false" stroked="true" strokeweight=".306pt" strokecolor="#6d6e71">
                <v:path arrowok="t"/>
              </v:shape>
            </v:group>
            <v:group style="position:absolute;left:1047;top:1575;width:415;height:808" coordorigin="1047,1575" coordsize="415,808">
              <v:shape style="position:absolute;left:1047;top:1575;width:415;height:808" coordorigin="1047,1575" coordsize="415,808" path="m1047,2383l1462,1575e" filled="false" stroked="true" strokeweight=".306pt" strokecolor="#6d6e71">
                <v:path arrowok="t"/>
              </v:shape>
            </v:group>
            <v:group style="position:absolute;left:1062;top:1581;width:417;height:812" coordorigin="1062,1581" coordsize="417,812">
              <v:shape style="position:absolute;left:1062;top:1581;width:417;height:812" coordorigin="1062,1581" coordsize="417,812" path="m1062,2393l1479,1581e" filled="false" stroked="true" strokeweight=".306pt" strokecolor="#6d6e71">
                <v:path arrowok="t"/>
              </v:shape>
            </v:group>
            <v:group style="position:absolute;left:913;top:1698;width:293;height:412" coordorigin="913,1698" coordsize="293,412">
              <v:shape style="position:absolute;left:913;top:1698;width:293;height:412" coordorigin="913,1698" coordsize="293,412" path="m953,2038l937,2038,929,2041,917,2053,913,2061,913,2080,980,2110,1003,2108,1025,2104,1048,2097,1069,2086,1083,2077,1019,2077,1008,2073,979,2050,969,2043,966,2041,960,2039,953,2038xe" filled="true" fillcolor="#231f20" stroked="false">
                <v:path arrowok="t"/>
                <v:fill type="solid"/>
              </v:shape>
              <v:shape style="position:absolute;left:913;top:1698;width:293;height:412" coordorigin="913,1698" coordsize="293,412" path="m1206,1698l1049,1698,964,1867,982,1868,998,1871,1053,1900,1087,1958,1091,1993,1090,2011,1061,2066,1031,2077,1083,2077,1135,2023,1157,1961,1159,1940,1158,1922,1131,1859,1079,1819,1021,1804,1040,1768,1185,1768,1206,1698xe" filled="true" fillcolor="#231f20" stroked="false">
                <v:path arrowok="t"/>
                <v:fill type="solid"/>
              </v:shape>
            </v:group>
            <v:group style="position:absolute;left:1178;top:1682;width:305;height:435" coordorigin="1178,1682" coordsize="305,435">
              <v:shape style="position:absolute;left:1178;top:1682;width:305;height:435" coordorigin="1178,1682" coordsize="305,435" path="m1383,1682l1312,1706,1263,1754,1218,1828,1194,1892,1180,1963,1178,1998,1179,2014,1197,2072,1247,2113,1273,2117,1287,2116,1268,2097,1260,2094,1248,2082,1245,2075,1246,2059,1261,1981,1278,1923,1306,1838,1331,1767,1363,1709,1379,1703,1443,1703,1439,1699,1427,1692,1413,1686,1399,1683,1383,1682xe" filled="true" fillcolor="#231f20" stroked="false">
                <v:path arrowok="t"/>
                <v:fill type="solid"/>
              </v:shape>
              <v:shape style="position:absolute;left:1178;top:1682;width:305;height:435" coordorigin="1178,1682" coordsize="305,435" path="m1443,1703l1394,1703,1401,1706,1407,1712,1413,1718,1416,1726,1416,1738,1406,1802,1378,1895,1343,2001,1322,2059,1286,2097,1343,2097,1390,2057,1430,2000,1461,1930,1479,1853,1482,1803,1482,1789,1459,1720,1450,1709,1443,1703xe" filled="true" fillcolor="#231f20" stroked="false">
                <v:path arrowok="t"/>
                <v:fill type="solid"/>
              </v:shape>
            </v:group>
            <v:group style="position:absolute;left:945;top:2145;width:63;height:74" coordorigin="945,2145" coordsize="63,74">
              <v:shape style="position:absolute;left:945;top:2145;width:63;height:74" coordorigin="945,2145" coordsize="63,74" path="m988,2145l969,2145,961,2149,948,2162,945,2171,945,2194,948,2202,961,2215,968,2219,986,2219,992,2217,1002,2209,1004,2206,973,2206,968,2204,962,2197,960,2190,960,2173,962,2167,968,2159,973,2158,1005,2158,1004,2156,995,2148,988,2145xe" filled="true" fillcolor="#231f20" stroked="false">
                <v:path arrowok="t"/>
                <v:fill type="solid"/>
              </v:shape>
              <v:shape style="position:absolute;left:945;top:2145;width:63;height:74" coordorigin="945,2145" coordsize="63,74" path="m994,2191l993,2196,991,2200,985,2205,982,2206,1004,2206,1006,2203,1008,2196,994,2191xe" filled="true" fillcolor="#231f20" stroked="false">
                <v:path arrowok="t"/>
                <v:fill type="solid"/>
              </v:shape>
              <v:shape style="position:absolute;left:945;top:2145;width:63;height:74" coordorigin="945,2145" coordsize="63,74" path="m1005,2158l982,2158,985,2159,991,2163,993,2166,993,2169,1008,2166,1006,2160,1005,2158xe" filled="true" fillcolor="#231f20" stroked="false">
                <v:path arrowok="t"/>
                <v:fill type="solid"/>
              </v:shape>
            </v:group>
            <v:group style="position:absolute;left:1021;top:2147;width:55;height:71" coordorigin="1021,2147" coordsize="55,71">
              <v:shape style="position:absolute;left:1021;top:2147;width:55;height:71" coordorigin="1021,2147" coordsize="55,71" path="m1074,2147l1021,2147,1021,2217,1076,2217,1076,2205,1035,2205,1035,2186,1072,2186,1072,2174,1035,2174,1035,2159,1074,2159,1074,2147xe" filled="true" fillcolor="#231f20" stroked="false">
                <v:path arrowok="t"/>
                <v:fill type="solid"/>
              </v:shape>
            </v:group>
            <v:group style="position:absolute;left:1088;top:2147;width:58;height:71" coordorigin="1088,2147" coordsize="58,71">
              <v:shape style="position:absolute;left:1088;top:2147;width:58;height:71" coordorigin="1088,2147" coordsize="58,71" path="m1102,2147l1088,2147,1088,2217,1102,2217,1102,2171,1118,2171,1102,2147xe" filled="true" fillcolor="#231f20" stroked="false">
                <v:path arrowok="t"/>
                <v:fill type="solid"/>
              </v:shape>
              <v:shape style="position:absolute;left:1088;top:2147;width:58;height:71" coordorigin="1088,2147" coordsize="58,71" path="m1118,2171l1102,2171,1131,2217,1146,2217,1146,2194,1132,2194,1118,2171xe" filled="true" fillcolor="#231f20" stroked="false">
                <v:path arrowok="t"/>
                <v:fill type="solid"/>
              </v:shape>
              <v:shape style="position:absolute;left:1088;top:2147;width:58;height:71" coordorigin="1088,2147" coordsize="58,71" path="m1146,2147l1132,2147,1132,2194,1146,2194,1146,2147xe" filled="true" fillcolor="#231f20" stroked="false">
                <v:path arrowok="t"/>
                <v:fill type="solid"/>
              </v:shape>
            </v:group>
            <v:group style="position:absolute;left:1156;top:2147;width:58;height:71" coordorigin="1156,2147" coordsize="58,71">
              <v:shape style="position:absolute;left:1156;top:2147;width:58;height:71" coordorigin="1156,2147" coordsize="58,71" path="m1192,2159l1177,2159,1177,2217,1192,2217,1192,2159xe" filled="true" fillcolor="#231f20" stroked="false">
                <v:path arrowok="t"/>
                <v:fill type="solid"/>
              </v:shape>
              <v:shape style="position:absolute;left:1156;top:2147;width:58;height:71" coordorigin="1156,2147" coordsize="58,71" path="m1213,2147l1156,2147,1156,2159,1213,2159,1213,2147xe" filled="true" fillcolor="#231f20" stroked="false">
                <v:path arrowok="t"/>
                <v:fill type="solid"/>
              </v:shape>
            </v:group>
            <v:group style="position:absolute;left:1208;top:2147;width:73;height:71" coordorigin="1208,2147" coordsize="73,71">
              <v:shape style="position:absolute;left:1208;top:2147;width:73;height:71" coordorigin="1208,2147" coordsize="73,71" path="m1251,2147l1236,2147,1208,2217,1223,2217,1229,2201,1274,2201,1269,2189,1234,2189,1244,2163,1258,2163,1251,2147xe" filled="true" fillcolor="#231f20" stroked="false">
                <v:path arrowok="t"/>
                <v:fill type="solid"/>
              </v:shape>
              <v:shape style="position:absolute;left:1208;top:2147;width:73;height:71" coordorigin="1208,2147" coordsize="73,71" path="m1274,2201l1258,2201,1265,2217,1280,2217,1274,2201xe" filled="true" fillcolor="#231f20" stroked="false">
                <v:path arrowok="t"/>
                <v:fill type="solid"/>
              </v:shape>
              <v:shape style="position:absolute;left:1208;top:2147;width:73;height:71" coordorigin="1208,2147" coordsize="73,71" path="m1258,2163l1244,2163,1254,2189,1269,2189,1258,2163xe" filled="true" fillcolor="#231f20" stroked="false">
                <v:path arrowok="t"/>
                <v:fill type="solid"/>
              </v:shape>
            </v:group>
            <v:group style="position:absolute;left:1273;top:2147;width:68;height:71" coordorigin="1273,2147" coordsize="68,71">
              <v:shape style="position:absolute;left:1273;top:2147;width:68;height:71" coordorigin="1273,2147" coordsize="68,71" path="m1289,2147l1273,2147,1299,2217,1315,2217,1321,2199,1307,2199,1289,2147xe" filled="true" fillcolor="#231f20" stroked="false">
                <v:path arrowok="t"/>
                <v:fill type="solid"/>
              </v:shape>
              <v:shape style="position:absolute;left:1273;top:2147;width:68;height:71" coordorigin="1273,2147" coordsize="68,71" path="m1341,2147l1325,2147,1307,2199,1321,2199,1341,2147xe" filled="true" fillcolor="#231f20" stroked="false">
                <v:path arrowok="t"/>
                <v:fill type="solid"/>
              </v:shape>
            </v:group>
            <v:group style="position:absolute;left:1345;top:2145;width:71;height:74" coordorigin="1345,2145" coordsize="71,74">
              <v:shape style="position:absolute;left:1345;top:2145;width:71;height:74" coordorigin="1345,2145" coordsize="71,74" path="m1391,2145l1374,2145,1369,2146,1345,2175,1345,2194,1348,2202,1361,2215,1370,2219,1391,2219,1399,2215,1408,2206,1374,2206,1370,2204,1362,2196,1360,2190,1360,2174,1362,2168,1369,2160,1374,2158,1408,2158,1399,2149,1391,2145xe" filled="true" fillcolor="#231f20" stroked="false">
                <v:path arrowok="t"/>
                <v:fill type="solid"/>
              </v:shape>
              <v:shape style="position:absolute;left:1345;top:2145;width:71;height:74" coordorigin="1345,2145" coordsize="71,74" path="m1408,2158l1386,2158,1391,2160,1398,2168,1400,2174,1400,2190,1398,2196,1391,2204,1386,2206,1408,2206,1412,2202,1415,2194,1415,2171,1412,2162,1408,2158xe" filled="true" fillcolor="#231f20" stroked="false">
                <v:path arrowok="t"/>
                <v:fill type="solid"/>
              </v:shape>
            </v:group>
            <v:group style="position:absolute;left:1423;top:2145;width:59;height:74" coordorigin="1423,2145" coordsize="59,74">
              <v:shape style="position:absolute;left:1423;top:2145;width:59;height:74" coordorigin="1423,2145" coordsize="59,74" path="m1437,2193l1423,2194,1424,2202,1427,2208,1437,2217,1444,2219,1459,2219,1464,2218,1473,2214,1476,2212,1479,2207,1449,2207,1445,2205,1440,2201,1438,2198,1437,2193xe" filled="true" fillcolor="#231f20" stroked="false">
                <v:path arrowok="t"/>
                <v:fill type="solid"/>
              </v:shape>
              <v:shape style="position:absolute;left:1423;top:2145;width:59;height:74" coordorigin="1423,2145" coordsize="59,74" path="m1461,2145l1446,2145,1442,2146,1426,2171,1428,2175,1435,2182,1441,2184,1455,2188,1459,2189,1463,2190,1465,2191,1467,2194,1467,2195,1467,2199,1466,2202,1461,2206,1458,2207,1479,2207,1481,2205,1482,2201,1482,2192,1481,2189,1448,2172,1444,2170,1440,2167,1440,2166,1440,2162,1440,2161,1444,2158,1448,2157,1478,2157,1477,2155,1468,2147,1461,2145xe" filled="true" fillcolor="#231f20" stroked="false">
                <v:path arrowok="t"/>
                <v:fill type="solid"/>
              </v:shape>
              <v:shape style="position:absolute;left:1423;top:2145;width:59;height:74" coordorigin="1423,2145" coordsize="59,74" path="m1478,2157l1456,2157,1459,2158,1463,2161,1465,2164,1465,2167,1480,2167,1479,2160,1478,2157xe" filled="true" fillcolor="#231f20" stroked="false">
                <v:path arrowok="t"/>
                <v:fill type="solid"/>
              </v:shape>
            </v:group>
            <v:group style="position:absolute;left:1436;top:1864;width:269;height:419" coordorigin="1436,1864" coordsize="269,419">
              <v:shape style="position:absolute;left:1436;top:1864;width:269;height:419" coordorigin="1436,1864" coordsize="269,419" path="m1436,1864l1541,1920,1633,1988,1688,2063,1705,2131,1692,2189,1656,2235,1603,2267,1540,2283e" filled="false" stroked="true" strokeweight=".613pt" strokecolor="#231f20">
                <v:path arrowok="t"/>
              </v:shape>
              <v:shape style="position:absolute;left:1278;top:1686;width:444;height:614" type="#_x0000_t75" stroked="false">
                <v:imagedata r:id="rId256" o:title=""/>
              </v:shape>
            </v:group>
            <v:group style="position:absolute;left:1131;top:2156;width:509;height:203" coordorigin="1131,2156" coordsize="509,203">
              <v:shape style="position:absolute;left:1131;top:2156;width:509;height:203" coordorigin="1131,2156" coordsize="509,203" path="m1639,2156l1599,2222,1545,2278,1481,2321,1407,2348,1326,2358,1274,2354,1223,2342,1175,2323,1131,2297e" filled="false" stroked="true" strokeweight=".541pt" strokecolor="#231f20">
                <v:path arrowok="t"/>
              </v:shape>
            </v:group>
            <v:group style="position:absolute;left:863;top:1554;width:921;height:921" coordorigin="863,1554" coordsize="921,921">
              <v:shape style="position:absolute;left:863;top:1554;width:921;height:921" coordorigin="863,1554" coordsize="921,921" path="m1323,1554l1398,1560,1469,1577,1535,1605,1595,1643,1649,1689,1695,1743,1732,1803,1760,1869,1778,1940,1784,2014,1778,2089,1760,2160,1732,2226,1695,2286,1649,2340,1595,2386,1535,2423,1469,2451,1398,2469,1323,2475,1249,2469,1178,2451,1112,2423,1052,2386,998,2340,952,2286,915,2226,887,2160,869,2089,863,2014,869,1940,887,1869,915,1803,952,1743,998,1689,1052,1643,1112,1605,1178,1577,1249,1560,1323,1554xe" filled="false" stroked="true" strokeweight=".567pt" strokecolor="#231f20">
                <v:path arrowok="t"/>
              </v:shape>
              <v:shape style="position:absolute;left:1181;top:2313;width:297;height:119" type="#_x0000_t75" stroked="false">
                <v:imagedata r:id="rId257" o:title=""/>
              </v:shape>
            </v:group>
            <w10:wrap type="topAndBottom"/>
          </v:group>
        </w:pict>
      </w:r>
      <w:r>
        <w:rPr/>
        <w:pict>
          <v:group style="position:absolute;margin-left:93.748001pt;margin-top:77.401215pt;width:46.65pt;height:46.65pt;mso-position-horizontal-relative:page;mso-position-vertical-relative:paragraph;z-index:5824;mso-wrap-distance-left:0;mso-wrap-distance-right:0" coordorigin="1875,1548" coordsize="933,933">
            <v:group style="position:absolute;left:1881;top:1554;width:921;height:921" coordorigin="1881,1554" coordsize="921,921">
              <v:shape style="position:absolute;left:1881;top:1554;width:921;height:921" coordorigin="1881,1554" coordsize="921,921" path="m2341,1554l2267,1560,2196,1577,2130,1605,2069,1643,2016,1689,1970,1743,1932,1803,1904,1869,1887,1940,1881,2014,1887,2089,1904,2160,1932,2226,1970,2286,2016,2340,2069,2386,2130,2423,2196,2451,2267,2469,2341,2475,2416,2469,2487,2451,2553,2423,2613,2386,2667,2340,2713,2286,2750,2226,2778,2160,2796,2089,2802,2014,2796,1940,2778,1869,2750,1803,2713,1743,2667,1689,2613,1643,2553,1605,2487,1577,2416,1560,2341,1554xe" filled="true" fillcolor="#d1d3d4" stroked="false">
                <v:path arrowok="t"/>
                <v:fill type="solid"/>
              </v:shape>
            </v:group>
            <v:group style="position:absolute;left:1881;top:1554;width:921;height:921" coordorigin="1881,1554" coordsize="921,921">
              <v:shape style="position:absolute;left:1881;top:1554;width:921;height:921" coordorigin="1881,1554" coordsize="921,921" path="m2341,1554l2416,1560,2487,1577,2553,1605,2613,1643,2667,1689,2713,1743,2750,1803,2778,1869,2796,1940,2802,2014,2796,2089,2778,2160,2750,2226,2713,2286,2667,2340,2613,2386,2553,2423,2487,2451,2416,2469,2341,2475,2267,2469,2196,2451,2130,2423,2069,2386,2016,2340,1970,2286,1932,2226,1904,2160,1887,2089,1881,2014,1887,1940,1904,1869,1932,1803,1970,1743,2016,1689,2069,1643,2130,1605,2196,1577,2267,1560,2341,1554xe" filled="false" stroked="true" strokeweight=".425pt" strokecolor="#231f20">
                <v:path arrowok="t"/>
              </v:shape>
            </v:group>
            <v:group style="position:absolute;left:2094;top:1587;width:419;height:816" coordorigin="2094,1587" coordsize="419,816">
              <v:shape style="position:absolute;left:2094;top:1587;width:419;height:816" coordorigin="2094,1587" coordsize="419,816" path="m2094,2403l2513,1587e" filled="false" stroked="true" strokeweight=".306pt" strokecolor="#6d6e71">
                <v:path arrowok="t"/>
              </v:shape>
            </v:group>
            <v:group style="position:absolute;left:1891;top:1703;width:112;height:217" coordorigin="1891,1703" coordsize="112,217">
              <v:shape style="position:absolute;left:1891;top:1703;width:112;height:217" coordorigin="1891,1703" coordsize="112,217" path="m1891,1920l2002,1703e" filled="false" stroked="true" strokeweight=".306pt" strokecolor="#6d6e71">
                <v:path arrowok="t"/>
              </v:shape>
            </v:group>
            <v:group style="position:absolute;left:1883;top:1665;width:159;height:309" coordorigin="1883,1665" coordsize="159,309">
              <v:shape style="position:absolute;left:1883;top:1665;width:159;height:309" coordorigin="1883,1665" coordsize="159,309" path="m1883,1974l2041,1665e" filled="false" stroked="true" strokeweight=".306pt" strokecolor="#6d6e71">
                <v:path arrowok="t"/>
              </v:shape>
            </v:group>
            <v:group style="position:absolute;left:1881;top:1640;width:193;height:376" coordorigin="1881,1640" coordsize="193,376">
              <v:shape style="position:absolute;left:1881;top:1640;width:193;height:376" coordorigin="1881,1640" coordsize="193,376" path="m1881,2015l2074,1640e" filled="false" stroked="true" strokeweight=".306pt" strokecolor="#6d6e71">
                <v:path arrowok="t"/>
              </v:shape>
            </v:group>
            <v:group style="position:absolute;left:1882;top:1620;width:222;height:431" coordorigin="1882,1620" coordsize="222,431">
              <v:shape style="position:absolute;left:1882;top:1620;width:222;height:431" coordorigin="1882,1620" coordsize="222,431" path="m1882,2051l2104,1620e" filled="false" stroked="true" strokeweight=".306pt" strokecolor="#6d6e71">
                <v:path arrowok="t"/>
              </v:shape>
            </v:group>
            <v:group style="position:absolute;left:1886;top:1605;width:246;height:478" coordorigin="1886,1605" coordsize="246,478">
              <v:shape style="position:absolute;left:1886;top:1605;width:246;height:478" coordorigin="1886,1605" coordsize="246,478" path="m1886,2082l2131,1605e" filled="false" stroked="true" strokeweight=".306pt" strokecolor="#6d6e71">
                <v:path arrowok="t"/>
              </v:shape>
            </v:group>
            <v:group style="position:absolute;left:1891;top:1592;width:266;height:518" coordorigin="1891,1592" coordsize="266,518">
              <v:shape style="position:absolute;left:1891;top:1592;width:266;height:518" coordorigin="1891,1592" coordsize="266,518" path="m1891,2110l2157,1592e" filled="false" stroked="true" strokeweight=".306pt" strokecolor="#6d6e71">
                <v:path arrowok="t"/>
              </v:shape>
            </v:group>
            <v:group style="position:absolute;left:1897;top:1582;width:285;height:554" coordorigin="1897,1582" coordsize="285,554">
              <v:shape style="position:absolute;left:1897;top:1582;width:285;height:554" coordorigin="1897,1582" coordsize="285,554" path="m1897,2136l2182,1582e" filled="false" stroked="true" strokeweight=".306pt" strokecolor="#6d6e71">
                <v:path arrowok="t"/>
              </v:shape>
            </v:group>
            <v:group style="position:absolute;left:1905;top:1574;width:301;height:586" coordorigin="1905,1574" coordsize="301,586">
              <v:shape style="position:absolute;left:1905;top:1574;width:301;height:586" coordorigin="1905,1574" coordsize="301,586" path="m1905,2160l2205,1574e" filled="false" stroked="true" strokeweight=".306pt" strokecolor="#6d6e71">
                <v:path arrowok="t"/>
              </v:shape>
            </v:group>
            <v:group style="position:absolute;left:1913;top:1568;width:316;height:615" coordorigin="1913,1568" coordsize="316,615">
              <v:shape style="position:absolute;left:1913;top:1568;width:316;height:615" coordorigin="1913,1568" coordsize="316,615" path="m1913,2183l2228,1568e" filled="false" stroked="true" strokeweight=".306pt" strokecolor="#6d6e71">
                <v:path arrowok="t"/>
              </v:shape>
            </v:group>
            <v:group style="position:absolute;left:1922;top:1563;width:329;height:641" coordorigin="1922,1563" coordsize="329,641">
              <v:shape style="position:absolute;left:1922;top:1563;width:329;height:641" coordorigin="1922,1563" coordsize="329,641" path="m1922,2204l2251,1563e" filled="false" stroked="true" strokeweight=".306pt" strokecolor="#6d6e71">
                <v:path arrowok="t"/>
              </v:shape>
            </v:group>
            <v:group style="position:absolute;left:1931;top:1559;width:342;height:665" coordorigin="1931,1559" coordsize="342,665">
              <v:shape style="position:absolute;left:1931;top:1559;width:342;height:665" coordorigin="1931,1559" coordsize="342,665" path="m1931,2223l2272,1559e" filled="false" stroked="true" strokeweight=".306pt" strokecolor="#6d6e71">
                <v:path arrowok="t"/>
              </v:shape>
            </v:group>
            <v:group style="position:absolute;left:1941;top:1557;width:352;height:686" coordorigin="1941,1557" coordsize="352,686">
              <v:shape style="position:absolute;left:1941;top:1557;width:352;height:686" coordorigin="1941,1557" coordsize="352,686" path="m1941,2242l2293,1557e" filled="false" stroked="true" strokeweight=".306pt" strokecolor="#6d6e71">
                <v:path arrowok="t"/>
              </v:shape>
            </v:group>
            <v:group style="position:absolute;left:1952;top:1555;width:362;height:705" coordorigin="1952,1555" coordsize="362,705">
              <v:shape style="position:absolute;left:1952;top:1555;width:362;height:705" coordorigin="1952,1555" coordsize="362,705" path="m1952,2259l2314,1555e" filled="false" stroked="true" strokeweight=".306pt" strokecolor="#6d6e71">
                <v:path arrowok="t"/>
              </v:shape>
            </v:group>
            <v:group style="position:absolute;left:1963;top:1554;width:371;height:723" coordorigin="1963,1554" coordsize="371,723">
              <v:shape style="position:absolute;left:1963;top:1554;width:371;height:723" coordorigin="1963,1554" coordsize="371,723" path="m1963,2276l2334,1554e" filled="false" stroked="true" strokeweight=".306pt" strokecolor="#6d6e71">
                <v:path arrowok="t"/>
              </v:shape>
            </v:group>
            <v:group style="position:absolute;left:1974;top:1554;width:379;height:738" coordorigin="1974,1554" coordsize="379,738">
              <v:shape style="position:absolute;left:1974;top:1554;width:379;height:738" coordorigin="1974,1554" coordsize="379,738" path="m1974,2292l2353,1554e" filled="false" stroked="true" strokeweight=".306pt" strokecolor="#6d6e71">
                <v:path arrowok="t"/>
              </v:shape>
            </v:group>
            <v:group style="position:absolute;left:1986;top:1555;width:387;height:752" coordorigin="1986,1555" coordsize="387,752">
              <v:shape style="position:absolute;left:1986;top:1555;width:387;height:752" coordorigin="1986,1555" coordsize="387,752" path="m1986,2307l2372,1555e" filled="false" stroked="true" strokeweight=".306pt" strokecolor="#6d6e71">
                <v:path arrowok="t"/>
              </v:shape>
            </v:group>
            <v:group style="position:absolute;left:1998;top:1557;width:393;height:765" coordorigin="1998,1557" coordsize="393,765">
              <v:shape style="position:absolute;left:1998;top:1557;width:393;height:765" coordorigin="1998,1557" coordsize="393,765" path="m1998,2321l2391,1557e" filled="false" stroked="true" strokeweight=".306pt" strokecolor="#6d6e71">
                <v:path arrowok="t"/>
              </v:shape>
            </v:group>
            <v:group style="position:absolute;left:2011;top:1559;width:399;height:776" coordorigin="2011,1559" coordsize="399,776">
              <v:shape style="position:absolute;left:2011;top:1559;width:399;height:776" coordorigin="2011,1559" coordsize="399,776" path="m2011,2335l2409,1559e" filled="false" stroked="true" strokeweight=".306pt" strokecolor="#6d6e71">
                <v:path arrowok="t"/>
              </v:shape>
            </v:group>
            <v:group style="position:absolute;left:2024;top:1562;width:404;height:786" coordorigin="2024,1562" coordsize="404,786">
              <v:shape style="position:absolute;left:2024;top:1562;width:404;height:786" coordorigin="2024,1562" coordsize="404,786" path="m2024,2348l2428,1562e" filled="false" stroked="true" strokeweight=".306pt" strokecolor="#6d6e71">
                <v:path arrowok="t"/>
              </v:shape>
            </v:group>
            <v:group style="position:absolute;left:2037;top:1566;width:408;height:795" coordorigin="2037,1566" coordsize="408,795">
              <v:shape style="position:absolute;left:2037;top:1566;width:408;height:795" coordorigin="2037,1566" coordsize="408,795" path="m2037,2360l2445,1566e" filled="false" stroked="true" strokeweight=".306pt" strokecolor="#6d6e71">
                <v:path arrowok="t"/>
              </v:shape>
            </v:group>
            <v:group style="position:absolute;left:2051;top:1570;width:412;height:802" coordorigin="2051,1570" coordsize="412,802">
              <v:shape style="position:absolute;left:2051;top:1570;width:412;height:802" coordorigin="2051,1570" coordsize="412,802" path="m2051,2372l2463,1570e" filled="false" stroked="true" strokeweight=".306pt" strokecolor="#6d6e71">
                <v:path arrowok="t"/>
              </v:shape>
            </v:group>
            <v:group style="position:absolute;left:2065;top:1575;width:415;height:808" coordorigin="2065,1575" coordsize="415,808">
              <v:shape style="position:absolute;left:2065;top:1575;width:415;height:808" coordorigin="2065,1575" coordsize="415,808" path="m2065,2383l2480,1575e" filled="false" stroked="true" strokeweight=".306pt" strokecolor="#6d6e71">
                <v:path arrowok="t"/>
              </v:shape>
            </v:group>
            <v:group style="position:absolute;left:2079;top:1581;width:417;height:812" coordorigin="2079,1581" coordsize="417,812">
              <v:shape style="position:absolute;left:2079;top:1581;width:417;height:812" coordorigin="2079,1581" coordsize="417,812" path="m2079,2393l2496,1581e" filled="false" stroked="true" strokeweight=".306pt" strokecolor="#6d6e71">
                <v:path arrowok="t"/>
              </v:shape>
            </v:group>
            <v:group style="position:absolute;left:1931;top:1698;width:293;height:412" coordorigin="1931,1698" coordsize="293,412">
              <v:shape style="position:absolute;left:1931;top:1698;width:293;height:412" coordorigin="1931,1698" coordsize="293,412" path="m1971,2038l1955,2038,1947,2041,1934,2053,1931,2061,1931,2080,1997,2110,2021,2108,2043,2104,2065,2097,2087,2086,2101,2077,2037,2077,2026,2073,1997,2050,1987,2043,1983,2041,1978,2039,1971,2038xe" filled="true" fillcolor="#231f20" stroked="false">
                <v:path arrowok="t"/>
                <v:fill type="solid"/>
              </v:shape>
              <v:shape style="position:absolute;left:1931;top:1698;width:293;height:412" coordorigin="1931,1698" coordsize="293,412" path="m2223,1698l2067,1698,1982,1867,2000,1868,2016,1871,2070,1900,2105,1958,2109,1993,2108,2011,2079,2066,2049,2077,2101,2077,2153,2023,2175,1961,2176,1940,2175,1922,2149,1859,2097,1819,2039,1804,2057,1768,2203,1768,2223,1698xe" filled="true" fillcolor="#231f20" stroked="false">
                <v:path arrowok="t"/>
                <v:fill type="solid"/>
              </v:shape>
            </v:group>
            <v:group style="position:absolute;left:2196;top:1682;width:305;height:435" coordorigin="2196,1682" coordsize="305,435">
              <v:shape style="position:absolute;left:2196;top:1682;width:305;height:435" coordorigin="2196,1682" coordsize="305,435" path="m2401,1682l2329,1706,2281,1754,2236,1828,2212,1892,2198,1963,2196,1998,2197,2014,2215,2072,2265,2113,2290,2117,2305,2116,2285,2097,2278,2094,2266,2082,2263,2075,2263,2059,2278,1981,2296,1923,2324,1838,2349,1767,2381,1709,2397,1703,2461,1703,2457,1699,2444,1692,2431,1686,2417,1683,2401,1682xe" filled="true" fillcolor="#231f20" stroked="false">
                <v:path arrowok="t"/>
                <v:fill type="solid"/>
              </v:shape>
              <v:shape style="position:absolute;left:2196;top:1682;width:305;height:435" coordorigin="2196,1682" coordsize="305,435" path="m2461,1703l2412,1703,2419,1706,2425,1712,2431,1718,2434,1726,2434,1738,2423,1802,2395,1895,2361,2001,2340,2059,2303,2097,2360,2097,2407,2057,2448,2000,2479,1930,2497,1853,2500,1803,2500,1789,2476,1720,2467,1709,2461,1703xe" filled="true" fillcolor="#231f20" stroked="false">
                <v:path arrowok="t"/>
                <v:fill type="solid"/>
              </v:shape>
            </v:group>
            <v:group style="position:absolute;left:1963;top:2145;width:63;height:74" coordorigin="1963,2145" coordsize="63,74">
              <v:shape style="position:absolute;left:1963;top:2145;width:63;height:74" coordorigin="1963,2145" coordsize="63,74" path="m2006,2145l1987,2145,1978,2149,1966,2162,1963,2171,1963,2194,1966,2202,1978,2215,1986,2219,2004,2219,2010,2217,2020,2209,2022,2206,1990,2206,1986,2204,1980,2197,1978,2190,1978,2173,1980,2167,1986,2159,1991,2158,2022,2158,2022,2156,2013,2148,2006,2145xe" filled="true" fillcolor="#231f20" stroked="false">
                <v:path arrowok="t"/>
                <v:fill type="solid"/>
              </v:shape>
              <v:shape style="position:absolute;left:1963;top:2145;width:63;height:74" coordorigin="1963,2145" coordsize="63,74" path="m2012,2191l2011,2196,2009,2200,2003,2205,2000,2206,2022,2206,2024,2203,2026,2196,2012,2191xe" filled="true" fillcolor="#231f20" stroked="false">
                <v:path arrowok="t"/>
                <v:fill type="solid"/>
              </v:shape>
              <v:shape style="position:absolute;left:1963;top:2145;width:63;height:74" coordorigin="1963,2145" coordsize="63,74" path="m2022,2158l2000,2158,2003,2159,2009,2163,2010,2166,2011,2169,2026,2166,2024,2160,2022,2158xe" filled="true" fillcolor="#231f20" stroked="false">
                <v:path arrowok="t"/>
                <v:fill type="solid"/>
              </v:shape>
            </v:group>
            <v:group style="position:absolute;left:2038;top:2147;width:55;height:71" coordorigin="2038,2147" coordsize="55,71">
              <v:shape style="position:absolute;left:2038;top:2147;width:55;height:71" coordorigin="2038,2147" coordsize="55,71" path="m2092,2147l2038,2147,2038,2217,2093,2217,2093,2205,2053,2205,2053,2186,2089,2186,2089,2174,2053,2174,2053,2159,2092,2159,2092,2147xe" filled="true" fillcolor="#231f20" stroked="false">
                <v:path arrowok="t"/>
                <v:fill type="solid"/>
              </v:shape>
            </v:group>
            <v:group style="position:absolute;left:2106;top:2147;width:58;height:71" coordorigin="2106,2147" coordsize="58,71">
              <v:shape style="position:absolute;left:2106;top:2147;width:58;height:71" coordorigin="2106,2147" coordsize="58,71" path="m2120,2147l2106,2147,2106,2217,2120,2217,2120,2171,2136,2171,2120,2147xe" filled="true" fillcolor="#231f20" stroked="false">
                <v:path arrowok="t"/>
                <v:fill type="solid"/>
              </v:shape>
              <v:shape style="position:absolute;left:2106;top:2147;width:58;height:71" coordorigin="2106,2147" coordsize="58,71" path="m2136,2171l2120,2171,2149,2217,2163,2217,2163,2194,2150,2194,2136,2171xe" filled="true" fillcolor="#231f20" stroked="false">
                <v:path arrowok="t"/>
                <v:fill type="solid"/>
              </v:shape>
              <v:shape style="position:absolute;left:2106;top:2147;width:58;height:71" coordorigin="2106,2147" coordsize="58,71" path="m2163,2147l2150,2147,2150,2194,2163,2194,2163,2147xe" filled="true" fillcolor="#231f20" stroked="false">
                <v:path arrowok="t"/>
                <v:fill type="solid"/>
              </v:shape>
            </v:group>
            <v:group style="position:absolute;left:2174;top:2147;width:58;height:71" coordorigin="2174,2147" coordsize="58,71">
              <v:shape style="position:absolute;left:2174;top:2147;width:58;height:71" coordorigin="2174,2147" coordsize="58,71" path="m2210,2159l2195,2159,2195,2217,2210,2217,2210,2159xe" filled="true" fillcolor="#231f20" stroked="false">
                <v:path arrowok="t"/>
                <v:fill type="solid"/>
              </v:shape>
              <v:shape style="position:absolute;left:2174;top:2147;width:58;height:71" coordorigin="2174,2147" coordsize="58,71" path="m2231,2147l2174,2147,2174,2159,2231,2159,2231,2147xe" filled="true" fillcolor="#231f20" stroked="false">
                <v:path arrowok="t"/>
                <v:fill type="solid"/>
              </v:shape>
            </v:group>
            <v:group style="position:absolute;left:2226;top:2147;width:73;height:71" coordorigin="2226,2147" coordsize="73,71">
              <v:shape style="position:absolute;left:2226;top:2147;width:73;height:71" coordorigin="2226,2147" coordsize="73,71" path="m2269,2147l2254,2147,2226,2217,2241,2217,2247,2201,2292,2201,2287,2189,2252,2189,2261,2163,2276,2163,2269,2147xe" filled="true" fillcolor="#231f20" stroked="false">
                <v:path arrowok="t"/>
                <v:fill type="solid"/>
              </v:shape>
              <v:shape style="position:absolute;left:2226;top:2147;width:73;height:71" coordorigin="2226,2147" coordsize="73,71" path="m2292,2201l2276,2201,2282,2217,2298,2217,2292,2201xe" filled="true" fillcolor="#231f20" stroked="false">
                <v:path arrowok="t"/>
                <v:fill type="solid"/>
              </v:shape>
              <v:shape style="position:absolute;left:2226;top:2147;width:73;height:71" coordorigin="2226,2147" coordsize="73,71" path="m2276,2163l2261,2163,2271,2189,2287,2189,2276,2163xe" filled="true" fillcolor="#231f20" stroked="false">
                <v:path arrowok="t"/>
                <v:fill type="solid"/>
              </v:shape>
            </v:group>
            <v:group style="position:absolute;left:2291;top:2147;width:68;height:71" coordorigin="2291,2147" coordsize="68,71">
              <v:shape style="position:absolute;left:2291;top:2147;width:68;height:71" coordorigin="2291,2147" coordsize="68,71" path="m2307,2147l2291,2147,2317,2217,2333,2217,2339,2199,2325,2199,2307,2147xe" filled="true" fillcolor="#231f20" stroked="false">
                <v:path arrowok="t"/>
                <v:fill type="solid"/>
              </v:shape>
              <v:shape style="position:absolute;left:2291;top:2147;width:68;height:71" coordorigin="2291,2147" coordsize="68,71" path="m2358,2147l2343,2147,2325,2199,2339,2199,2358,2147xe" filled="true" fillcolor="#231f20" stroked="false">
                <v:path arrowok="t"/>
                <v:fill type="solid"/>
              </v:shape>
            </v:group>
            <v:group style="position:absolute;left:2363;top:2145;width:71;height:74" coordorigin="2363,2145" coordsize="71,74">
              <v:shape style="position:absolute;left:2363;top:2145;width:71;height:74" coordorigin="2363,2145" coordsize="71,74" path="m2409,2145l2392,2145,2387,2146,2363,2175,2363,2194,2366,2202,2379,2215,2387,2219,2409,2219,2417,2215,2426,2206,2392,2206,2387,2204,2380,2196,2378,2190,2378,2174,2380,2168,2387,2160,2392,2158,2426,2158,2417,2149,2409,2145xe" filled="true" fillcolor="#231f20" stroked="false">
                <v:path arrowok="t"/>
                <v:fill type="solid"/>
              </v:shape>
              <v:shape style="position:absolute;left:2363;top:2145;width:71;height:74" coordorigin="2363,2145" coordsize="71,74" path="m2426,2158l2404,2158,2409,2160,2416,2168,2418,2174,2418,2190,2416,2196,2409,2204,2404,2206,2426,2206,2430,2202,2433,2194,2433,2171,2430,2162,2426,2158xe" filled="true" fillcolor="#231f20" stroked="false">
                <v:path arrowok="t"/>
                <v:fill type="solid"/>
              </v:shape>
            </v:group>
            <v:group style="position:absolute;left:2441;top:2145;width:59;height:74" coordorigin="2441,2145" coordsize="59,74">
              <v:shape style="position:absolute;left:2441;top:2145;width:59;height:74" coordorigin="2441,2145" coordsize="59,74" path="m2455,2193l2441,2194,2442,2202,2445,2208,2454,2217,2461,2219,2477,2219,2482,2218,2491,2214,2494,2212,2497,2207,2466,2207,2463,2205,2458,2201,2456,2198,2455,2193xe" filled="true" fillcolor="#231f20" stroked="false">
                <v:path arrowok="t"/>
                <v:fill type="solid"/>
              </v:shape>
              <v:shape style="position:absolute;left:2441;top:2145;width:59;height:74" coordorigin="2441,2145" coordsize="59,74" path="m2479,2145l2464,2145,2459,2146,2443,2171,2446,2175,2453,2182,2459,2184,2473,2188,2477,2189,2481,2190,2482,2191,2484,2194,2485,2195,2485,2199,2484,2202,2479,2206,2475,2207,2497,2207,2498,2205,2500,2201,2500,2192,2499,2189,2466,2172,2461,2170,2458,2167,2457,2166,2457,2162,2458,2161,2462,2158,2465,2157,2496,2157,2495,2155,2486,2147,2479,2145xe" filled="true" fillcolor="#231f20" stroked="false">
                <v:path arrowok="t"/>
                <v:fill type="solid"/>
              </v:shape>
              <v:shape style="position:absolute;left:2441;top:2145;width:59;height:74" coordorigin="2441,2145" coordsize="59,74" path="m2496,2157l2474,2157,2477,2158,2481,2161,2482,2164,2483,2167,2498,2167,2497,2160,2496,2157xe" filled="true" fillcolor="#231f20" stroked="false">
                <v:path arrowok="t"/>
                <v:fill type="solid"/>
              </v:shape>
            </v:group>
            <v:group style="position:absolute;left:2454;top:1864;width:269;height:419" coordorigin="2454,1864" coordsize="269,419">
              <v:shape style="position:absolute;left:2454;top:1864;width:269;height:419" coordorigin="2454,1864" coordsize="269,419" path="m2454,1864l2559,1920,2651,1988,2705,2063,2723,2131,2710,2189,2673,2235,2620,2267,2558,2283e" filled="false" stroked="true" strokeweight=".613pt" strokecolor="#231f20">
                <v:path arrowok="t"/>
              </v:shape>
              <v:shape style="position:absolute;left:2295;top:1686;width:444;height:614" type="#_x0000_t75" stroked="false">
                <v:imagedata r:id="rId258" o:title=""/>
              </v:shape>
            </v:group>
            <v:group style="position:absolute;left:2148;top:2156;width:509;height:203" coordorigin="2148,2156" coordsize="509,203">
              <v:shape style="position:absolute;left:2148;top:2156;width:509;height:203" coordorigin="2148,2156" coordsize="509,203" path="m2657,2156l2617,2222,2563,2278,2498,2321,2424,2348,2343,2358,2292,2354,2241,2342,2193,2323,2148,2297e" filled="false" stroked="true" strokeweight=".541pt" strokecolor="#231f20">
                <v:path arrowok="t"/>
              </v:shape>
            </v:group>
            <v:group style="position:absolute;left:1881;top:1554;width:921;height:921" coordorigin="1881,1554" coordsize="921,921">
              <v:shape style="position:absolute;left:1881;top:1554;width:921;height:921" coordorigin="1881,1554" coordsize="921,921" path="m2341,1554l2416,1560,2487,1577,2553,1605,2613,1643,2667,1689,2713,1743,2750,1803,2778,1869,2796,1940,2802,2014,2796,2089,2778,2160,2750,2226,2713,2286,2667,2340,2613,2386,2553,2423,2487,2451,2416,2469,2341,2475,2267,2469,2196,2451,2130,2423,2069,2386,2016,2340,1970,2286,1932,2226,1904,2160,1887,2089,1881,2014,1887,1940,1904,1869,1932,1803,1970,1743,2016,1689,2069,1643,2130,1605,2196,1577,2267,1560,2341,1554xe" filled="false" stroked="true" strokeweight=".567pt" strokecolor="#231f20">
                <v:path arrowok="t"/>
              </v:shape>
              <v:shape style="position:absolute;left:2198;top:2313;width:297;height:119" type="#_x0000_t75" stroked="false">
                <v:imagedata r:id="rId257" o:title=""/>
              </v:shape>
            </v:group>
            <w10:wrap type="topAndBottom"/>
          </v:group>
        </w:pict>
      </w:r>
      <w:r>
        <w:rPr/>
        <w:pict>
          <v:group style="position:absolute;margin-left:144.638pt;margin-top:77.401215pt;width:46.65pt;height:46.65pt;mso-position-horizontal-relative:page;mso-position-vertical-relative:paragraph;z-index:5848;mso-wrap-distance-left:0;mso-wrap-distance-right:0" coordorigin="2893,1548" coordsize="933,933">
            <v:group style="position:absolute;left:2899;top:1554;width:921;height:921" coordorigin="2899,1554" coordsize="921,921">
              <v:shape style="position:absolute;left:2899;top:1554;width:921;height:921" coordorigin="2899,1554" coordsize="921,921" path="m3359,1554l3284,1560,3214,1577,3148,1605,3087,1643,3034,1689,2988,1743,2950,1803,2922,1869,2905,1940,2899,2014,2905,2089,2922,2160,2950,2226,2988,2286,3034,2340,3087,2386,3148,2423,3214,2451,3284,2469,3359,2475,3434,2469,3505,2451,3571,2423,3631,2386,3685,2340,3731,2286,3768,2226,3796,2160,3813,2089,3819,2014,3813,1940,3796,1869,3768,1803,3731,1743,3685,1689,3631,1643,3571,1605,3505,1577,3434,1560,3359,1554xe" filled="true" fillcolor="#d1d3d4" stroked="false">
                <v:path arrowok="t"/>
                <v:fill type="solid"/>
              </v:shape>
            </v:group>
            <v:group style="position:absolute;left:2899;top:1554;width:921;height:921" coordorigin="2899,1554" coordsize="921,921">
              <v:shape style="position:absolute;left:2899;top:1554;width:921;height:921" coordorigin="2899,1554" coordsize="921,921" path="m3359,1554l3434,1560,3505,1577,3571,1605,3631,1643,3685,1689,3731,1743,3768,1803,3796,1869,3813,1940,3819,2014,3813,2089,3796,2160,3768,2226,3731,2286,3685,2340,3631,2386,3571,2423,3505,2451,3434,2469,3359,2475,3284,2469,3214,2451,3148,2423,3087,2386,3034,2340,2988,2286,2950,2226,2922,2160,2905,2089,2899,2014,2905,1940,2922,1869,2950,1803,2988,1743,3034,1689,3087,1643,3148,1605,3214,1577,3284,1560,3359,1554xe" filled="false" stroked="true" strokeweight=".425pt" strokecolor="#231f20">
                <v:path arrowok="t"/>
              </v:shape>
            </v:group>
            <v:group style="position:absolute;left:3112;top:1587;width:419;height:816" coordorigin="3112,1587" coordsize="419,816">
              <v:shape style="position:absolute;left:3112;top:1587;width:419;height:816" coordorigin="3112,1587" coordsize="419,816" path="m3112,2403l3531,1587e" filled="false" stroked="true" strokeweight=".306pt" strokecolor="#6d6e71">
                <v:path arrowok="t"/>
              </v:shape>
            </v:group>
            <v:group style="position:absolute;left:2908;top:1703;width:112;height:217" coordorigin="2908,1703" coordsize="112,217">
              <v:shape style="position:absolute;left:2908;top:1703;width:112;height:217" coordorigin="2908,1703" coordsize="112,217" path="m2908,1920l3020,1703e" filled="false" stroked="true" strokeweight=".306pt" strokecolor="#6d6e71">
                <v:path arrowok="t"/>
              </v:shape>
            </v:group>
            <v:group style="position:absolute;left:2901;top:1665;width:159;height:309" coordorigin="2901,1665" coordsize="159,309">
              <v:shape style="position:absolute;left:2901;top:1665;width:159;height:309" coordorigin="2901,1665" coordsize="159,309" path="m2901,1974l3059,1665e" filled="false" stroked="true" strokeweight=".306pt" strokecolor="#6d6e71">
                <v:path arrowok="t"/>
              </v:shape>
            </v:group>
            <v:group style="position:absolute;left:2899;top:1640;width:193;height:376" coordorigin="2899,1640" coordsize="193,376">
              <v:shape style="position:absolute;left:2899;top:1640;width:193;height:376" coordorigin="2899,1640" coordsize="193,376" path="m2899,2015l3092,1640e" filled="false" stroked="true" strokeweight=".306pt" strokecolor="#6d6e71">
                <v:path arrowok="t"/>
              </v:shape>
            </v:group>
            <v:group style="position:absolute;left:2900;top:1620;width:222;height:431" coordorigin="2900,1620" coordsize="222,431">
              <v:shape style="position:absolute;left:2900;top:1620;width:222;height:431" coordorigin="2900,1620" coordsize="222,431" path="m2900,2051l3121,1620e" filled="false" stroked="true" strokeweight=".306pt" strokecolor="#6d6e71">
                <v:path arrowok="t"/>
              </v:shape>
            </v:group>
            <v:group style="position:absolute;left:2904;top:1605;width:246;height:478" coordorigin="2904,1605" coordsize="246,478">
              <v:shape style="position:absolute;left:2904;top:1605;width:246;height:478" coordorigin="2904,1605" coordsize="246,478" path="m2904,2082l3149,1605e" filled="false" stroked="true" strokeweight=".306pt" strokecolor="#6d6e71">
                <v:path arrowok="t"/>
              </v:shape>
            </v:group>
            <v:group style="position:absolute;left:2909;top:1592;width:266;height:518" coordorigin="2909,1592" coordsize="266,518">
              <v:shape style="position:absolute;left:2909;top:1592;width:266;height:518" coordorigin="2909,1592" coordsize="266,518" path="m2909,2110l3175,1592e" filled="false" stroked="true" strokeweight=".306pt" strokecolor="#6d6e71">
                <v:path arrowok="t"/>
              </v:shape>
            </v:group>
            <v:group style="position:absolute;left:2915;top:1582;width:285;height:554" coordorigin="2915,1582" coordsize="285,554">
              <v:shape style="position:absolute;left:2915;top:1582;width:285;height:554" coordorigin="2915,1582" coordsize="285,554" path="m2915,2136l3200,1582e" filled="false" stroked="true" strokeweight=".306pt" strokecolor="#6d6e71">
                <v:path arrowok="t"/>
              </v:shape>
            </v:group>
            <v:group style="position:absolute;left:2922;top:1574;width:301;height:586" coordorigin="2922,1574" coordsize="301,586">
              <v:shape style="position:absolute;left:2922;top:1574;width:301;height:586" coordorigin="2922,1574" coordsize="301,586" path="m2922,2160l3223,1574e" filled="false" stroked="true" strokeweight=".306pt" strokecolor="#6d6e71">
                <v:path arrowok="t"/>
              </v:shape>
            </v:group>
            <v:group style="position:absolute;left:2931;top:1568;width:316;height:615" coordorigin="2931,1568" coordsize="316,615">
              <v:shape style="position:absolute;left:2931;top:1568;width:316;height:615" coordorigin="2931,1568" coordsize="316,615" path="m2931,2183l3246,1568e" filled="false" stroked="true" strokeweight=".306pt" strokecolor="#6d6e71">
                <v:path arrowok="t"/>
              </v:shape>
            </v:group>
            <v:group style="position:absolute;left:2939;top:1563;width:329;height:641" coordorigin="2939,1563" coordsize="329,641">
              <v:shape style="position:absolute;left:2939;top:1563;width:329;height:641" coordorigin="2939,1563" coordsize="329,641" path="m2939,2204l3268,1563e" filled="false" stroked="true" strokeweight=".306pt" strokecolor="#6d6e71">
                <v:path arrowok="t"/>
              </v:shape>
            </v:group>
            <v:group style="position:absolute;left:2949;top:1559;width:342;height:665" coordorigin="2949,1559" coordsize="342,665">
              <v:shape style="position:absolute;left:2949;top:1559;width:342;height:665" coordorigin="2949,1559" coordsize="342,665" path="m2949,2223l3290,1559e" filled="false" stroked="true" strokeweight=".306pt" strokecolor="#6d6e71">
                <v:path arrowok="t"/>
              </v:shape>
            </v:group>
            <v:group style="position:absolute;left:2959;top:1557;width:352;height:686" coordorigin="2959,1557" coordsize="352,686">
              <v:shape style="position:absolute;left:2959;top:1557;width:352;height:686" coordorigin="2959,1557" coordsize="352,686" path="m2959,2242l3311,1557e" filled="false" stroked="true" strokeweight=".306pt" strokecolor="#6d6e71">
                <v:path arrowok="t"/>
              </v:shape>
            </v:group>
            <v:group style="position:absolute;left:2969;top:1555;width:362;height:705" coordorigin="2969,1555" coordsize="362,705">
              <v:shape style="position:absolute;left:2969;top:1555;width:362;height:705" coordorigin="2969,1555" coordsize="362,705" path="m2969,2259l3331,1555e" filled="false" stroked="true" strokeweight=".306pt" strokecolor="#6d6e71">
                <v:path arrowok="t"/>
              </v:shape>
            </v:group>
            <v:group style="position:absolute;left:2981;top:1554;width:371;height:723" coordorigin="2981,1554" coordsize="371,723">
              <v:shape style="position:absolute;left:2981;top:1554;width:371;height:723" coordorigin="2981,1554" coordsize="371,723" path="m2981,2276l3351,1554e" filled="false" stroked="true" strokeweight=".306pt" strokecolor="#6d6e71">
                <v:path arrowok="t"/>
              </v:shape>
            </v:group>
            <v:group style="position:absolute;left:2992;top:1554;width:379;height:738" coordorigin="2992,1554" coordsize="379,738">
              <v:shape style="position:absolute;left:2992;top:1554;width:379;height:738" coordorigin="2992,1554" coordsize="379,738" path="m2992,2292l3371,1554e" filled="false" stroked="true" strokeweight=".306pt" strokecolor="#6d6e71">
                <v:path arrowok="t"/>
              </v:shape>
            </v:group>
            <v:group style="position:absolute;left:3004;top:1555;width:387;height:752" coordorigin="3004,1555" coordsize="387,752">
              <v:shape style="position:absolute;left:3004;top:1555;width:387;height:752" coordorigin="3004,1555" coordsize="387,752" path="m3004,2307l3390,1555e" filled="false" stroked="true" strokeweight=".306pt" strokecolor="#6d6e71">
                <v:path arrowok="t"/>
              </v:shape>
            </v:group>
            <v:group style="position:absolute;left:3016;top:1557;width:393;height:765" coordorigin="3016,1557" coordsize="393,765">
              <v:shape style="position:absolute;left:3016;top:1557;width:393;height:765" coordorigin="3016,1557" coordsize="393,765" path="m3016,2321l3409,1557e" filled="false" stroked="true" strokeweight=".306pt" strokecolor="#6d6e71">
                <v:path arrowok="t"/>
              </v:shape>
            </v:group>
            <v:group style="position:absolute;left:3029;top:1559;width:399;height:776" coordorigin="3029,1559" coordsize="399,776">
              <v:shape style="position:absolute;left:3029;top:1559;width:399;height:776" coordorigin="3029,1559" coordsize="399,776" path="m3029,2335l3427,1559e" filled="false" stroked="true" strokeweight=".306pt" strokecolor="#6d6e71">
                <v:path arrowok="t"/>
              </v:shape>
            </v:group>
            <v:group style="position:absolute;left:3042;top:1562;width:404;height:786" coordorigin="3042,1562" coordsize="404,786">
              <v:shape style="position:absolute;left:3042;top:1562;width:404;height:786" coordorigin="3042,1562" coordsize="404,786" path="m3042,2348l3445,1562e" filled="false" stroked="true" strokeweight=".306pt" strokecolor="#6d6e71">
                <v:path arrowok="t"/>
              </v:shape>
            </v:group>
            <v:group style="position:absolute;left:3055;top:1566;width:408;height:795" coordorigin="3055,1566" coordsize="408,795">
              <v:shape style="position:absolute;left:3055;top:1566;width:408;height:795" coordorigin="3055,1566" coordsize="408,795" path="m3055,2360l3463,1566e" filled="false" stroked="true" strokeweight=".306pt" strokecolor="#6d6e71">
                <v:path arrowok="t"/>
              </v:shape>
            </v:group>
            <v:group style="position:absolute;left:3069;top:1570;width:412;height:802" coordorigin="3069,1570" coordsize="412,802">
              <v:shape style="position:absolute;left:3069;top:1570;width:412;height:802" coordorigin="3069,1570" coordsize="412,802" path="m3069,2372l3480,1570e" filled="false" stroked="true" strokeweight=".306pt" strokecolor="#6d6e71">
                <v:path arrowok="t"/>
              </v:shape>
            </v:group>
            <v:group style="position:absolute;left:3083;top:1575;width:415;height:808" coordorigin="3083,1575" coordsize="415,808">
              <v:shape style="position:absolute;left:3083;top:1575;width:415;height:808" coordorigin="3083,1575" coordsize="415,808" path="m3083,2383l3497,1575e" filled="false" stroked="true" strokeweight=".306pt" strokecolor="#6d6e71">
                <v:path arrowok="t"/>
              </v:shape>
            </v:group>
            <v:group style="position:absolute;left:3097;top:1581;width:417;height:812" coordorigin="3097,1581" coordsize="417,812">
              <v:shape style="position:absolute;left:3097;top:1581;width:417;height:812" coordorigin="3097,1581" coordsize="417,812" path="m3097,2393l3514,1581e" filled="false" stroked="true" strokeweight=".306pt" strokecolor="#6d6e71">
                <v:path arrowok="t"/>
              </v:shape>
            </v:group>
            <v:group style="position:absolute;left:2949;top:1698;width:293;height:412" coordorigin="2949,1698" coordsize="293,412">
              <v:shape style="position:absolute;left:2949;top:1698;width:293;height:412" coordorigin="2949,1698" coordsize="293,412" path="m2989,2038l2973,2038,2965,2041,2952,2053,2949,2061,2949,2080,3015,2110,3038,2108,3061,2104,3083,2097,3105,2086,3119,2077,3055,2077,3043,2073,3015,2050,3005,2043,3001,2041,2995,2039,2989,2038xe" filled="true" fillcolor="#231f20" stroked="false">
                <v:path arrowok="t"/>
                <v:fill type="solid"/>
              </v:shape>
              <v:shape style="position:absolute;left:2949;top:1698;width:293;height:412" coordorigin="2949,1698" coordsize="293,412" path="m3241,1698l3084,1698,3000,1867,3018,1868,3034,1871,3088,1900,3122,1958,3127,1993,3126,2011,3097,2066,3066,2077,3119,2077,3171,2023,3193,1961,3194,1940,3193,1922,3167,1859,3114,1819,3057,1804,3075,1768,3221,1768,3241,1698xe" filled="true" fillcolor="#231f20" stroked="false">
                <v:path arrowok="t"/>
                <v:fill type="solid"/>
              </v:shape>
            </v:group>
            <v:group style="position:absolute;left:3214;top:1682;width:305;height:435" coordorigin="3214,1682" coordsize="305,435">
              <v:shape style="position:absolute;left:3214;top:1682;width:305;height:435" coordorigin="3214,1682" coordsize="305,435" path="m3419,1682l3347,1706,3299,1754,3254,1828,3229,1892,3215,1963,3214,1998,3215,2014,3233,2072,3283,2113,3308,2117,3322,2116,3303,2097,3296,2094,3284,2082,3281,2075,3281,2059,3296,1981,3314,1923,3341,1838,3367,1767,3399,1709,3414,1703,3478,1703,3474,1699,3462,1692,3449,1686,3434,1683,3419,1682xe" filled="true" fillcolor="#231f20" stroked="false">
                <v:path arrowok="t"/>
                <v:fill type="solid"/>
              </v:shape>
              <v:shape style="position:absolute;left:3214;top:1682;width:305;height:435" coordorigin="3214,1682" coordsize="305,435" path="m3478,1703l3430,1703,3437,1706,3443,1712,3449,1718,3452,1726,3452,1738,3441,1802,3413,1895,3379,2001,3358,2059,3321,2097,3378,2097,3425,2057,3465,2000,3496,1930,3515,1853,3518,1803,3517,1789,3494,1720,3485,1709,3478,1703xe" filled="true" fillcolor="#231f20" stroked="false">
                <v:path arrowok="t"/>
                <v:fill type="solid"/>
              </v:shape>
            </v:group>
            <v:group style="position:absolute;left:2981;top:2145;width:63;height:74" coordorigin="2981,2145" coordsize="63,74">
              <v:shape style="position:absolute;left:2981;top:2145;width:63;height:74" coordorigin="2981,2145" coordsize="63,74" path="m3023,2145l3004,2145,2996,2149,2984,2162,2981,2171,2981,2194,2984,2202,2996,2215,3004,2219,3021,2219,3028,2217,3038,2209,3040,2206,3008,2206,3004,2204,2997,2197,2996,2190,2996,2173,2997,2167,3004,2159,3008,2158,3040,2158,3039,2156,3031,2148,3023,2145xe" filled="true" fillcolor="#231f20" stroked="false">
                <v:path arrowok="t"/>
                <v:fill type="solid"/>
              </v:shape>
              <v:shape style="position:absolute;left:2981;top:2145;width:63;height:74" coordorigin="2981,2145" coordsize="63,74" path="m3030,2191l3028,2196,3026,2200,3021,2205,3017,2206,3040,2206,3042,2203,3044,2196,3030,2191xe" filled="true" fillcolor="#231f20" stroked="false">
                <v:path arrowok="t"/>
                <v:fill type="solid"/>
              </v:shape>
              <v:shape style="position:absolute;left:2981;top:2145;width:63;height:74" coordorigin="2981,2145" coordsize="63,74" path="m3040,2158l3018,2158,3021,2159,3026,2163,3028,2166,3029,2169,3043,2166,3042,2160,3040,2158xe" filled="true" fillcolor="#231f20" stroked="false">
                <v:path arrowok="t"/>
                <v:fill type="solid"/>
              </v:shape>
            </v:group>
            <v:group style="position:absolute;left:3056;top:2147;width:55;height:71" coordorigin="3056,2147" coordsize="55,71">
              <v:shape style="position:absolute;left:3056;top:2147;width:55;height:71" coordorigin="3056,2147" coordsize="55,71" path="m3110,2147l3056,2147,3056,2217,3111,2217,3111,2205,3071,2205,3071,2186,3107,2186,3107,2174,3071,2174,3071,2159,3110,2159,3110,2147xe" filled="true" fillcolor="#231f20" stroked="false">
                <v:path arrowok="t"/>
                <v:fill type="solid"/>
              </v:shape>
            </v:group>
            <v:group style="position:absolute;left:3124;top:2147;width:58;height:71" coordorigin="3124,2147" coordsize="58,71">
              <v:shape style="position:absolute;left:3124;top:2147;width:58;height:71" coordorigin="3124,2147" coordsize="58,71" path="m3138,2147l3124,2147,3124,2217,3137,2217,3137,2171,3153,2171,3138,2147xe" filled="true" fillcolor="#231f20" stroked="false">
                <v:path arrowok="t"/>
                <v:fill type="solid"/>
              </v:shape>
              <v:shape style="position:absolute;left:3124;top:2147;width:58;height:71" coordorigin="3124,2147" coordsize="58,71" path="m3153,2171l3137,2171,3166,2217,3181,2217,3181,2194,3168,2194,3153,2171xe" filled="true" fillcolor="#231f20" stroked="false">
                <v:path arrowok="t"/>
                <v:fill type="solid"/>
              </v:shape>
              <v:shape style="position:absolute;left:3124;top:2147;width:58;height:71" coordorigin="3124,2147" coordsize="58,71" path="m3181,2147l3168,2147,3168,2194,3181,2194,3181,2147xe" filled="true" fillcolor="#231f20" stroked="false">
                <v:path arrowok="t"/>
                <v:fill type="solid"/>
              </v:shape>
            </v:group>
            <v:group style="position:absolute;left:3191;top:2147;width:58;height:71" coordorigin="3191,2147" coordsize="58,71">
              <v:shape style="position:absolute;left:3191;top:2147;width:58;height:71" coordorigin="3191,2147" coordsize="58,71" path="m3227,2159l3213,2159,3213,2217,3227,2217,3227,2159xe" filled="true" fillcolor="#231f20" stroked="false">
                <v:path arrowok="t"/>
                <v:fill type="solid"/>
              </v:shape>
              <v:shape style="position:absolute;left:3191;top:2147;width:58;height:71" coordorigin="3191,2147" coordsize="58,71" path="m3249,2147l3191,2147,3191,2159,3249,2159,3249,2147xe" filled="true" fillcolor="#231f20" stroked="false">
                <v:path arrowok="t"/>
                <v:fill type="solid"/>
              </v:shape>
            </v:group>
            <v:group style="position:absolute;left:3243;top:2147;width:73;height:71" coordorigin="3243,2147" coordsize="73,71">
              <v:shape style="position:absolute;left:3243;top:2147;width:73;height:71" coordorigin="3243,2147" coordsize="73,71" path="m3287,2147l3272,2147,3243,2217,3259,2217,3265,2201,3309,2201,3305,2189,3269,2189,3279,2163,3294,2163,3287,2147xe" filled="true" fillcolor="#231f20" stroked="false">
                <v:path arrowok="t"/>
                <v:fill type="solid"/>
              </v:shape>
              <v:shape style="position:absolute;left:3243;top:2147;width:73;height:71" coordorigin="3243,2147" coordsize="73,71" path="m3309,2201l3294,2201,3300,2217,3316,2217,3309,2201xe" filled="true" fillcolor="#231f20" stroked="false">
                <v:path arrowok="t"/>
                <v:fill type="solid"/>
              </v:shape>
              <v:shape style="position:absolute;left:3243;top:2147;width:73;height:71" coordorigin="3243,2147" coordsize="73,71" path="m3294,2163l3279,2163,3289,2189,3305,2189,3294,2163xe" filled="true" fillcolor="#231f20" stroked="false">
                <v:path arrowok="t"/>
                <v:fill type="solid"/>
              </v:shape>
            </v:group>
            <v:group style="position:absolute;left:3309;top:2147;width:68;height:71" coordorigin="3309,2147" coordsize="68,71">
              <v:shape style="position:absolute;left:3309;top:2147;width:68;height:71" coordorigin="3309,2147" coordsize="68,71" path="m3325,2147l3309,2147,3335,2217,3350,2217,3357,2199,3343,2199,3325,2147xe" filled="true" fillcolor="#231f20" stroked="false">
                <v:path arrowok="t"/>
                <v:fill type="solid"/>
              </v:shape>
              <v:shape style="position:absolute;left:3309;top:2147;width:68;height:71" coordorigin="3309,2147" coordsize="68,71" path="m3376,2147l3361,2147,3343,2199,3357,2199,3376,2147xe" filled="true" fillcolor="#231f20" stroked="false">
                <v:path arrowok="t"/>
                <v:fill type="solid"/>
              </v:shape>
            </v:group>
            <v:group style="position:absolute;left:3381;top:2145;width:71;height:74" coordorigin="3381,2145" coordsize="71,74">
              <v:shape style="position:absolute;left:3381;top:2145;width:71;height:74" coordorigin="3381,2145" coordsize="71,74" path="m3426,2145l3410,2145,3405,2146,3381,2175,3381,2194,3384,2202,3397,2215,3405,2219,3427,2219,3435,2215,3444,2206,3410,2206,3405,2204,3398,2196,3396,2190,3396,2174,3398,2168,3405,2160,3410,2158,3444,2158,3435,2149,3426,2145xe" filled="true" fillcolor="#231f20" stroked="false">
                <v:path arrowok="t"/>
                <v:fill type="solid"/>
              </v:shape>
              <v:shape style="position:absolute;left:3381;top:2145;width:71;height:74" coordorigin="3381,2145" coordsize="71,74" path="m3444,2158l3422,2158,3427,2160,3434,2168,3436,2174,3436,2190,3434,2196,3426,2204,3422,2206,3444,2206,3448,2202,3451,2194,3451,2171,3448,2162,3444,2158xe" filled="true" fillcolor="#231f20" stroked="false">
                <v:path arrowok="t"/>
                <v:fill type="solid"/>
              </v:shape>
            </v:group>
            <v:group style="position:absolute;left:3459;top:2145;width:59;height:74" coordorigin="3459,2145" coordsize="59,74">
              <v:shape style="position:absolute;left:3459;top:2145;width:59;height:74" coordorigin="3459,2145" coordsize="59,74" path="m3473,2193l3459,2194,3460,2202,3462,2208,3472,2217,3479,2219,3495,2219,3500,2218,3508,2214,3512,2212,3515,2207,3484,2207,3481,2205,3475,2201,3474,2198,3473,2193xe" filled="true" fillcolor="#231f20" stroked="false">
                <v:path arrowok="t"/>
                <v:fill type="solid"/>
              </v:shape>
              <v:shape style="position:absolute;left:3459;top:2145;width:59;height:74" coordorigin="3459,2145" coordsize="59,74" path="m3497,2145l3482,2145,3477,2146,3461,2171,3463,2175,3471,2182,3477,2184,3490,2188,3494,2189,3499,2190,3500,2191,3502,2194,3503,2195,3503,2199,3502,2202,3497,2206,3493,2207,3515,2207,3516,2205,3517,2201,3517,2192,3516,2189,3484,2172,3479,2170,3476,2167,3475,2166,3475,2162,3476,2161,3480,2158,3483,2157,3514,2157,3513,2155,3504,2147,3497,2145xe" filled="true" fillcolor="#231f20" stroked="false">
                <v:path arrowok="t"/>
                <v:fill type="solid"/>
              </v:shape>
              <v:shape style="position:absolute;left:3459;top:2145;width:59;height:74" coordorigin="3459,2145" coordsize="59,74" path="m3514,2157l3492,2157,3495,2158,3499,2161,3500,2164,3501,2167,3515,2167,3515,2160,3514,2157xe" filled="true" fillcolor="#231f20" stroked="false">
                <v:path arrowok="t"/>
                <v:fill type="solid"/>
              </v:shape>
            </v:group>
            <v:group style="position:absolute;left:3472;top:1864;width:269;height:419" coordorigin="3472,1864" coordsize="269,419">
              <v:shape style="position:absolute;left:3472;top:1864;width:269;height:419" coordorigin="3472,1864" coordsize="269,419" path="m3472,1864l3576,1920,3669,1988,3723,2063,3740,2131,3728,2189,3691,2235,3638,2267,3575,2283e" filled="false" stroked="true" strokeweight=".613pt" strokecolor="#231f20">
                <v:path arrowok="t"/>
              </v:shape>
              <v:shape style="position:absolute;left:3313;top:1686;width:444;height:614" type="#_x0000_t75" stroked="false">
                <v:imagedata r:id="rId259" o:title=""/>
              </v:shape>
            </v:group>
            <v:group style="position:absolute;left:3166;top:2156;width:509;height:203" coordorigin="3166,2156" coordsize="509,203">
              <v:shape style="position:absolute;left:3166;top:2156;width:509;height:203" coordorigin="3166,2156" coordsize="509,203" path="m3674,2156l3635,2222,3581,2278,3516,2321,3442,2348,3361,2358,3309,2354,3259,2342,3211,2323,3166,2297e" filled="false" stroked="true" strokeweight=".541pt" strokecolor="#231f20">
                <v:path arrowok="t"/>
              </v:shape>
            </v:group>
            <v:group style="position:absolute;left:2899;top:1554;width:921;height:921" coordorigin="2899,1554" coordsize="921,921">
              <v:shape style="position:absolute;left:2899;top:1554;width:921;height:921" coordorigin="2899,1554" coordsize="921,921" path="m3359,1554l3434,1560,3505,1577,3571,1605,3631,1643,3685,1689,3731,1743,3768,1803,3796,1869,3813,1940,3819,2014,3813,2089,3796,2160,3768,2226,3731,2286,3685,2340,3631,2386,3571,2423,3505,2451,3434,2469,3359,2475,3284,2469,3214,2451,3148,2423,3087,2386,3034,2340,2988,2286,2950,2226,2922,2160,2905,2089,2899,2014,2905,1940,2922,1869,2950,1803,2988,1743,3034,1689,3087,1643,3148,1605,3214,1577,3284,1560,3359,1554xe" filled="false" stroked="true" strokeweight=".567pt" strokecolor="#231f20">
                <v:path arrowok="t"/>
              </v:shape>
              <v:shape style="position:absolute;left:3216;top:2313;width:297;height:119" type="#_x0000_t75" stroked="false">
                <v:imagedata r:id="rId169" o:title=""/>
              </v:shape>
            </v:group>
            <w10:wrap type="topAndBottom"/>
          </v:group>
        </w:pict>
      </w:r>
      <w:r>
        <w:rPr/>
        <w:pict>
          <v:group style="position:absolute;margin-left:195.212997pt;margin-top:72.808212pt;width:50.85pt;height:50.85pt;mso-position-horizontal-relative:page;mso-position-vertical-relative:paragraph;z-index:5872;mso-wrap-distance-left:0;mso-wrap-distance-right:0" coordorigin="3904,1456" coordsize="1017,1017">
            <v:group style="position:absolute;left:3910;top:1462;width:1005;height:1005" coordorigin="3910,1462" coordsize="1005,1005">
              <v:shape style="position:absolute;left:3910;top:1462;width:1005;height:1005" coordorigin="3910,1462" coordsize="1005,1005" path="m4412,1462l4338,1468,4267,1483,4201,1509,4139,1543,4083,1585,4033,1635,3991,1691,3957,1753,3932,1819,3916,1890,3910,1964,3916,2039,3932,2109,3957,2176,3991,2238,4033,2294,4083,2343,4139,2386,4201,2420,4267,2445,4338,2461,4412,2467,4487,2461,4557,2445,4624,2420,4686,2386,4742,2343,4791,2294,4834,2238,4868,2176,4893,2109,4909,2039,4915,1964,4909,1890,4893,1819,4868,1753,4834,1691,4791,1635,4742,1585,4686,1543,4624,1509,4557,1483,4487,1468,4412,1462xe" filled="true" fillcolor="#d1d3d4" stroked="false">
                <v:path arrowok="t"/>
                <v:fill type="solid"/>
              </v:shape>
            </v:group>
            <v:group style="position:absolute;left:3910;top:1462;width:1005;height:1005" coordorigin="3910,1462" coordsize="1005,1005">
              <v:shape style="position:absolute;left:3910;top:1462;width:1005;height:1005" coordorigin="3910,1462" coordsize="1005,1005" path="m4412,1462l4487,1468,4557,1483,4624,1509,4686,1543,4742,1585,4791,1635,4834,1691,4868,1753,4893,1819,4909,1890,4915,1964,4909,2039,4893,2109,4868,2176,4834,2238,4791,2294,4742,2343,4686,2386,4624,2420,4557,2445,4487,2461,4412,2467,4338,2461,4267,2445,4201,2420,4139,2386,4083,2343,4033,2294,3991,2238,3957,2176,3932,2109,3916,2039,3910,1964,3916,1890,3932,1819,3957,1753,3991,1691,4033,1635,4083,1585,4139,1543,4201,1509,4267,1483,4338,1468,4412,1462xe" filled="false" stroked="true" strokeweight=".425pt" strokecolor="#231f20">
                <v:path arrowok="t"/>
              </v:shape>
            </v:group>
            <v:group style="position:absolute;left:4143;top:1498;width:457;height:890" coordorigin="4143,1498" coordsize="457,890">
              <v:shape style="position:absolute;left:4143;top:1498;width:457;height:890" coordorigin="4143,1498" coordsize="457,890" path="m4143,2388l4599,1498e" filled="false" stroked="true" strokeweight=".334pt" strokecolor="#6d6e71">
                <v:path arrowok="t"/>
              </v:shape>
            </v:group>
            <v:group style="position:absolute;left:3921;top:1625;width:122;height:237" coordorigin="3921,1625" coordsize="122,237">
              <v:shape style="position:absolute;left:3921;top:1625;width:122;height:237" coordorigin="3921,1625" coordsize="122,237" path="m3921,1861l4042,1625e" filled="false" stroked="true" strokeweight=".334pt" strokecolor="#6d6e71">
                <v:path arrowok="t"/>
              </v:shape>
            </v:group>
            <v:group style="position:absolute;left:3912;top:1584;width:173;height:337" coordorigin="3912,1584" coordsize="173,337">
              <v:shape style="position:absolute;left:3912;top:1584;width:173;height:337" coordorigin="3912,1584" coordsize="173,337" path="m3912,1920l4085,1584e" filled="false" stroked="true" strokeweight=".334pt" strokecolor="#6d6e71">
                <v:path arrowok="t"/>
              </v:shape>
            </v:group>
            <v:group style="position:absolute;left:3910;top:1556;width:211;height:410" coordorigin="3910,1556" coordsize="211,410">
              <v:shape style="position:absolute;left:3910;top:1556;width:211;height:410" coordorigin="3910,1556" coordsize="211,410" path="m3910,1965l4121,1556e" filled="false" stroked="true" strokeweight=".334pt" strokecolor="#6d6e71">
                <v:path arrowok="t"/>
              </v:shape>
            </v:group>
            <v:group style="position:absolute;left:3912;top:1534;width:242;height:470" coordorigin="3912,1534" coordsize="242,470">
              <v:shape style="position:absolute;left:3912;top:1534;width:242;height:470" coordorigin="3912,1534" coordsize="242,470" path="m3912,2004l4153,1534e" filled="false" stroked="true" strokeweight=".334pt" strokecolor="#6d6e71">
                <v:path arrowok="t"/>
              </v:shape>
            </v:group>
            <v:group style="position:absolute;left:3916;top:1518;width:268;height:521" coordorigin="3916,1518" coordsize="268,521">
              <v:shape style="position:absolute;left:3916;top:1518;width:268;height:521" coordorigin="3916,1518" coordsize="268,521" path="m3916,2038l4183,1518e" filled="false" stroked="true" strokeweight=".334pt" strokecolor="#6d6e71">
                <v:path arrowok="t"/>
              </v:shape>
            </v:group>
            <v:group style="position:absolute;left:3921;top:1504;width:291;height:565" coordorigin="3921,1504" coordsize="291,565">
              <v:shape style="position:absolute;left:3921;top:1504;width:291;height:565" coordorigin="3921,1504" coordsize="291,565" path="m3921,2069l4211,1504e" filled="false" stroked="true" strokeweight=".334pt" strokecolor="#6d6e71">
                <v:path arrowok="t"/>
              </v:shape>
            </v:group>
            <v:group style="position:absolute;left:3928;top:1493;width:311;height:605" coordorigin="3928,1493" coordsize="311,605">
              <v:shape style="position:absolute;left:3928;top:1493;width:311;height:605" coordorigin="3928,1493" coordsize="311,605" path="m3928,2097l4238,1493e" filled="false" stroked="true" strokeweight=".334pt" strokecolor="#6d6e71">
                <v:path arrowok="t"/>
              </v:shape>
            </v:group>
            <v:group style="position:absolute;left:3936;top:1484;width:329;height:640" coordorigin="3936,1484" coordsize="329,640">
              <v:shape style="position:absolute;left:3936;top:1484;width:329;height:640" coordorigin="3936,1484" coordsize="329,640" path="m3936,2123l4264,1484e" filled="false" stroked="true" strokeweight=".334pt" strokecolor="#6d6e71">
                <v:path arrowok="t"/>
              </v:shape>
            </v:group>
            <v:group style="position:absolute;left:3945;top:1477;width:345;height:671" coordorigin="3945,1477" coordsize="345,671">
              <v:shape style="position:absolute;left:3945;top:1477;width:345;height:671" coordorigin="3945,1477" coordsize="345,671" path="m3945,2148l4289,1477e" filled="false" stroked="true" strokeweight=".334pt" strokecolor="#6d6e71">
                <v:path arrowok="t"/>
              </v:shape>
            </v:group>
            <v:group style="position:absolute;left:3955;top:1472;width:359;height:699" coordorigin="3955,1472" coordsize="359,699">
              <v:shape style="position:absolute;left:3955;top:1472;width:359;height:699" coordorigin="3955,1472" coordsize="359,699" path="m3955,2171l4313,1472e" filled="false" stroked="true" strokeweight=".334pt" strokecolor="#6d6e71">
                <v:path arrowok="t"/>
              </v:shape>
            </v:group>
            <v:group style="position:absolute;left:3965;top:1468;width:373;height:725" coordorigin="3965,1468" coordsize="373,725">
              <v:shape style="position:absolute;left:3965;top:1468;width:373;height:725" coordorigin="3965,1468" coordsize="373,725" path="m3965,2192l4337,1468e" filled="false" stroked="true" strokeweight=".334pt" strokecolor="#6d6e71">
                <v:path arrowok="t"/>
              </v:shape>
            </v:group>
            <v:group style="position:absolute;left:3976;top:1465;width:384;height:748" coordorigin="3976,1465" coordsize="384,748">
              <v:shape style="position:absolute;left:3976;top:1465;width:384;height:748" coordorigin="3976,1465" coordsize="384,748" path="m3976,2213l4360,1465e" filled="false" stroked="true" strokeweight=".334pt" strokecolor="#6d6e71">
                <v:path arrowok="t"/>
              </v:shape>
            </v:group>
            <v:group style="position:absolute;left:3987;top:1463;width:395;height:769" coordorigin="3987,1463" coordsize="395,769">
              <v:shape style="position:absolute;left:3987;top:1463;width:395;height:769" coordorigin="3987,1463" coordsize="395,769" path="m3987,2232l4382,1463e" filled="false" stroked="true" strokeweight=".334pt" strokecolor="#6d6e71">
                <v:path arrowok="t"/>
              </v:shape>
            </v:group>
            <v:group style="position:absolute;left:3999;top:1462;width:405;height:788" coordorigin="3999,1462" coordsize="405,788">
              <v:shape style="position:absolute;left:3999;top:1462;width:405;height:788" coordorigin="3999,1462" coordsize="405,788" path="m3999,2250l4404,1462e" filled="false" stroked="true" strokeweight=".334pt" strokecolor="#6d6e71">
                <v:path arrowok="t"/>
              </v:shape>
            </v:group>
            <v:group style="position:absolute;left:4012;top:1462;width:414;height:805" coordorigin="4012,1462" coordsize="414,805">
              <v:shape style="position:absolute;left:4012;top:1462;width:414;height:805" coordorigin="4012,1462" coordsize="414,805" path="m4012,2267l4425,1462e" filled="false" stroked="true" strokeweight=".334pt" strokecolor="#6d6e71">
                <v:path arrowok="t"/>
              </v:shape>
            </v:group>
            <v:group style="position:absolute;left:4025;top:1463;width:422;height:821" coordorigin="4025,1463" coordsize="422,821">
              <v:shape style="position:absolute;left:4025;top:1463;width:422;height:821" coordorigin="4025,1463" coordsize="422,821" path="m4025,2284l4446,1463e" filled="false" stroked="true" strokeweight=".334pt" strokecolor="#6d6e71">
                <v:path arrowok="t"/>
              </v:shape>
            </v:group>
            <v:group style="position:absolute;left:4038;top:1465;width:429;height:835" coordorigin="4038,1465" coordsize="429,835">
              <v:shape style="position:absolute;left:4038;top:1465;width:429;height:835" coordorigin="4038,1465" coordsize="429,835" path="m4038,2299l4467,1465e" filled="false" stroked="true" strokeweight=".334pt" strokecolor="#6d6e71">
                <v:path arrowok="t"/>
              </v:shape>
            </v:group>
            <v:group style="position:absolute;left:4052;top:1468;width:435;height:847" coordorigin="4052,1468" coordsize="435,847">
              <v:shape style="position:absolute;left:4052;top:1468;width:435;height:847" coordorigin="4052,1468" coordsize="435,847" path="m4052,2314l4487,1468e" filled="false" stroked="true" strokeweight=".334pt" strokecolor="#6d6e71">
                <v:path arrowok="t"/>
              </v:shape>
            </v:group>
            <v:group style="position:absolute;left:4066;top:1471;width:441;height:858" coordorigin="4066,1471" coordsize="441,858">
              <v:shape style="position:absolute;left:4066;top:1471;width:441;height:858" coordorigin="4066,1471" coordsize="441,858" path="m4066,2328l4506,1471e" filled="false" stroked="true" strokeweight=".334pt" strokecolor="#6d6e71">
                <v:path arrowok="t"/>
              </v:shape>
            </v:group>
            <v:group style="position:absolute;left:4081;top:1475;width:445;height:867" coordorigin="4081,1475" coordsize="445,867">
              <v:shape style="position:absolute;left:4081;top:1475;width:445;height:867" coordorigin="4081,1475" coordsize="445,867" path="m4081,2341l4526,1475e" filled="false" stroked="true" strokeweight=".334pt" strokecolor="#6d6e71">
                <v:path arrowok="t"/>
              </v:shape>
            </v:group>
            <v:group style="position:absolute;left:4096;top:1480;width:449;height:875" coordorigin="4096,1480" coordsize="449,875">
              <v:shape style="position:absolute;left:4096;top:1480;width:449;height:875" coordorigin="4096,1480" coordsize="449,875" path="m4096,2354l4545,1480e" filled="false" stroked="true" strokeweight=".334pt" strokecolor="#6d6e71">
                <v:path arrowok="t"/>
              </v:shape>
            </v:group>
            <v:group style="position:absolute;left:4111;top:1485;width:453;height:881" coordorigin="4111,1485" coordsize="453,881">
              <v:shape style="position:absolute;left:4111;top:1485;width:453;height:881" coordorigin="4111,1485" coordsize="453,881" path="m4111,2366l4563,1485e" filled="false" stroked="true" strokeweight=".334pt" strokecolor="#6d6e71">
                <v:path arrowok="t"/>
              </v:shape>
            </v:group>
            <v:group style="position:absolute;left:4127;top:1491;width:455;height:886" coordorigin="4127,1491" coordsize="455,886">
              <v:shape style="position:absolute;left:4127;top:1491;width:455;height:886" coordorigin="4127,1491" coordsize="455,886" path="m4127,2377l4582,1491e" filled="false" stroked="true" strokeweight=".334pt" strokecolor="#6d6e71">
                <v:path arrowok="t"/>
              </v:shape>
            </v:group>
            <v:group style="position:absolute;left:3942;top:1610;width:328;height:449" coordorigin="3942,1610" coordsize="328,449">
              <v:shape style="position:absolute;left:3942;top:1610;width:328;height:449" coordorigin="3942,1610" coordsize="328,449" path="m4263,1674l4115,1674,4128,1675,4141,1678,4181,1726,4182,1740,4181,1756,4159,1820,4100,1892,4028,1966,3942,2047,3942,2059,4182,2059,4215,1985,4041,1985,4093,1942,4167,1876,4213,1830,4254,1772,4269,1706,4267,1688,4263,1674xe" filled="true" fillcolor="#231f20" stroked="false">
                <v:path arrowok="t"/>
                <v:fill type="solid"/>
              </v:shape>
              <v:shape style="position:absolute;left:3942;top:1610;width:328;height:449" coordorigin="3942,1610" coordsize="328,449" path="m4235,1938l4219,1938,4212,1951,4204,1961,4148,1984,4129,1985,4215,1985,4235,1938xe" filled="true" fillcolor="#231f20" stroked="false">
                <v:path arrowok="t"/>
                <v:fill type="solid"/>
              </v:shape>
              <v:shape style="position:absolute;left:3942;top:1610;width:328;height:449" coordorigin="3942,1610" coordsize="328,449" path="m4158,1610l4088,1630,4043,1675,4023,1718,4035,1723,4053,1701,4072,1686,4092,1677,4115,1674,4263,1674,4261,1670,4202,1617,4181,1612,4158,1610xe" filled="true" fillcolor="#231f20" stroked="false">
                <v:path arrowok="t"/>
                <v:fill type="solid"/>
              </v:shape>
            </v:group>
            <v:group style="position:absolute;left:4241;top:1611;width:349;height:466" coordorigin="4241,1611" coordsize="349,466">
              <v:shape style="position:absolute;left:4241;top:1611;width:349;height:466" coordorigin="4241,1611" coordsize="349,466" path="m4289,1995l4269,1995,4260,1998,4245,2013,4241,2021,4241,2043,4301,2076,4320,2077,4348,2075,4375,2070,4401,2061,4427,2050,4444,2040,4381,2040,4371,2039,4360,2036,4350,2031,4340,2025,4326,2014,4316,2007,4308,2002,4303,1999,4296,1996,4289,1995xe" filled="true" fillcolor="#231f20" stroked="false">
                <v:path arrowok="t"/>
                <v:fill type="solid"/>
              </v:shape>
              <v:shape style="position:absolute;left:4241;top:1611;width:349;height:466" coordorigin="4241,1611" coordsize="349,466" path="m4590,1611l4403,1611,4302,1802,4323,1803,4342,1806,4407,1839,4448,1905,4453,1944,4452,1965,4418,2027,4381,2040,4444,2040,4490,1999,4527,1932,4534,1884,4533,1864,4501,1793,4439,1748,4370,1731,4392,1690,4565,1690,4590,1611xe" filled="true" fillcolor="#231f20" stroked="false">
                <v:path arrowok="t"/>
                <v:fill type="solid"/>
              </v:shape>
            </v:group>
            <v:group style="position:absolute;left:4000;top:2107;width:69;height:80" coordorigin="4000,2107" coordsize="69,80">
              <v:shape style="position:absolute;left:4000;top:2107;width:69;height:80" coordorigin="4000,2107" coordsize="69,80" path="m4046,2107l4025,2107,4017,2111,4003,2125,4000,2135,4000,2160,4003,2170,4016,2184,4025,2187,4044,2187,4051,2185,4062,2177,4064,2174,4030,2174,4025,2172,4021,2168,4018,2163,4016,2156,4016,2138,4018,2131,4025,2123,4030,2121,4065,2121,4064,2119,4054,2110,4046,2107xe" filled="true" fillcolor="#231f20" stroked="false">
                <v:path arrowok="t"/>
                <v:fill type="solid"/>
              </v:shape>
              <v:shape style="position:absolute;left:4000;top:2107;width:69;height:80" coordorigin="4000,2107" coordsize="69,80" path="m4053,2157l4052,2163,4049,2167,4043,2172,4040,2174,4064,2174,4066,2171,4068,2162,4053,2157xe" filled="true" fillcolor="#231f20" stroked="false">
                <v:path arrowok="t"/>
                <v:fill type="solid"/>
              </v:shape>
              <v:shape style="position:absolute;left:4000;top:2107;width:69;height:80" coordorigin="4000,2107" coordsize="69,80" path="m4065,2121l4040,2121,4044,2122,4049,2126,4051,2130,4052,2134,4068,2130,4066,2124,4065,2121xe" filled="true" fillcolor="#231f20" stroked="false">
                <v:path arrowok="t"/>
                <v:fill type="solid"/>
              </v:shape>
            </v:group>
            <v:group style="position:absolute;left:4082;top:2109;width:60;height:78" coordorigin="4082,2109" coordsize="60,78">
              <v:shape style="position:absolute;left:4082;top:2109;width:60;height:78" coordorigin="4082,2109" coordsize="60,78" path="m4141,2109l4082,2109,4082,2186,4142,2186,4142,2173,4098,2173,4098,2152,4138,2152,4138,2139,4098,2139,4098,2122,4141,2122,4141,2109xe" filled="true" fillcolor="#231f20" stroked="false">
                <v:path arrowok="t"/>
                <v:fill type="solid"/>
              </v:shape>
            </v:group>
            <v:group style="position:absolute;left:4156;top:2109;width:63;height:78" coordorigin="4156,2109" coordsize="63,78">
              <v:shape style="position:absolute;left:4156;top:2109;width:63;height:78" coordorigin="4156,2109" coordsize="63,78" path="m4171,2109l4156,2109,4156,2186,4170,2186,4170,2135,4188,2135,4171,2109xe" filled="true" fillcolor="#231f20" stroked="false">
                <v:path arrowok="t"/>
                <v:fill type="solid"/>
              </v:shape>
              <v:shape style="position:absolute;left:4156;top:2109;width:63;height:78" coordorigin="4156,2109" coordsize="63,78" path="m4188,2135l4170,2135,4202,2186,4218,2186,4218,2160,4203,2160,4188,2135xe" filled="true" fillcolor="#231f20" stroked="false">
                <v:path arrowok="t"/>
                <v:fill type="solid"/>
              </v:shape>
              <v:shape style="position:absolute;left:4156;top:2109;width:63;height:78" coordorigin="4156,2109" coordsize="63,78" path="m4218,2109l4203,2109,4203,2160,4218,2160,4218,2109xe" filled="true" fillcolor="#231f20" stroked="false">
                <v:path arrowok="t"/>
                <v:fill type="solid"/>
              </v:shape>
            </v:group>
            <v:group style="position:absolute;left:4229;top:2109;width:63;height:78" coordorigin="4229,2109" coordsize="63,78">
              <v:shape style="position:absolute;left:4229;top:2109;width:63;height:78" coordorigin="4229,2109" coordsize="63,78" path="m4269,2122l4253,2122,4253,2186,4269,2186,4269,2122xe" filled="true" fillcolor="#231f20" stroked="false">
                <v:path arrowok="t"/>
                <v:fill type="solid"/>
              </v:shape>
              <v:shape style="position:absolute;left:4229;top:2109;width:63;height:78" coordorigin="4229,2109" coordsize="63,78" path="m4292,2109l4229,2109,4229,2122,4292,2122,4292,2109xe" filled="true" fillcolor="#231f20" stroked="false">
                <v:path arrowok="t"/>
                <v:fill type="solid"/>
              </v:shape>
            </v:group>
            <v:group style="position:absolute;left:4286;top:2109;width:80;height:78" coordorigin="4286,2109" coordsize="80,78">
              <v:shape style="position:absolute;left:4286;top:2109;width:80;height:78" coordorigin="4286,2109" coordsize="80,78" path="m4334,2109l4317,2109,4286,2186,4303,2186,4310,2168,4358,2168,4353,2155,4315,2155,4325,2127,4341,2127,4334,2109xe" filled="true" fillcolor="#231f20" stroked="false">
                <v:path arrowok="t"/>
                <v:fill type="solid"/>
              </v:shape>
              <v:shape style="position:absolute;left:4286;top:2109;width:80;height:78" coordorigin="4286,2109" coordsize="80,78" path="m4358,2168l4341,2168,4348,2186,4365,2186,4358,2168xe" filled="true" fillcolor="#231f20" stroked="false">
                <v:path arrowok="t"/>
                <v:fill type="solid"/>
              </v:shape>
              <v:shape style="position:absolute;left:4286;top:2109;width:80;height:78" coordorigin="4286,2109" coordsize="80,78" path="m4341,2127l4325,2127,4336,2155,4353,2155,4341,2127xe" filled="true" fillcolor="#231f20" stroked="false">
                <v:path arrowok="t"/>
                <v:fill type="solid"/>
              </v:shape>
            </v:group>
            <v:group style="position:absolute;left:4358;top:2109;width:74;height:78" coordorigin="4358,2109" coordsize="74,78">
              <v:shape style="position:absolute;left:4358;top:2109;width:74;height:78" coordorigin="4358,2109" coordsize="74,78" path="m4375,2109l4358,2109,4386,2186,4403,2186,4410,2166,4395,2166,4375,2109xe" filled="true" fillcolor="#231f20" stroked="false">
                <v:path arrowok="t"/>
                <v:fill type="solid"/>
              </v:shape>
              <v:shape style="position:absolute;left:4358;top:2109;width:74;height:78" coordorigin="4358,2109" coordsize="74,78" path="m4431,2109l4414,2109,4395,2166,4410,2166,4431,2109xe" filled="true" fillcolor="#231f20" stroked="false">
                <v:path arrowok="t"/>
                <v:fill type="solid"/>
              </v:shape>
            </v:group>
            <v:group style="position:absolute;left:4436;top:2107;width:77;height:80" coordorigin="4436,2107" coordsize="77,80">
              <v:shape style="position:absolute;left:4436;top:2107;width:77;height:80" coordorigin="4436,2107" coordsize="77,80" path="m4486,2107l4468,2107,4462,2108,4436,2140,4436,2160,4439,2170,4453,2184,4463,2187,4486,2187,4495,2184,4505,2174,4468,2174,4463,2172,4454,2163,4452,2156,4452,2138,4454,2132,4462,2123,4468,2121,4505,2121,4495,2111,4486,2107xe" filled="true" fillcolor="#231f20" stroked="false">
                <v:path arrowok="t"/>
                <v:fill type="solid"/>
              </v:shape>
              <v:shape style="position:absolute;left:4436;top:2107;width:77;height:80" coordorigin="4436,2107" coordsize="77,80" path="m4505,2121l4481,2121,4486,2123,4494,2132,4496,2138,4496,2156,4494,2163,4486,2172,4481,2174,4505,2174,4509,2170,4512,2160,4513,2135,4509,2125,4505,2121xe" filled="true" fillcolor="#231f20" stroked="false">
                <v:path arrowok="t"/>
                <v:fill type="solid"/>
              </v:shape>
            </v:group>
            <v:group style="position:absolute;left:4521;top:2107;width:65;height:80" coordorigin="4521,2107" coordsize="65,80">
              <v:shape style="position:absolute;left:4521;top:2107;width:65;height:80" coordorigin="4521,2107" coordsize="65,80" path="m4536,2159l4521,2161,4522,2169,4525,2176,4536,2185,4544,2187,4560,2187,4566,2186,4575,2182,4579,2180,4582,2174,4549,2174,4545,2173,4539,2168,4537,2164,4536,2159xe" filled="true" fillcolor="#231f20" stroked="false">
                <v:path arrowok="t"/>
                <v:fill type="solid"/>
              </v:shape>
              <v:shape style="position:absolute;left:4521;top:2107;width:65;height:80" coordorigin="4521,2107" coordsize="65,80" path="m4563,2107l4547,2107,4541,2108,4524,2135,4526,2140,4535,2147,4540,2150,4556,2154,4560,2155,4565,2156,4566,2157,4569,2160,4569,2162,4569,2166,4568,2169,4563,2173,4559,2174,4582,2174,4584,2172,4585,2168,4585,2158,4584,2154,4548,2136,4543,2134,4540,2131,4539,2130,4539,2126,4540,2124,4544,2121,4548,2120,4581,2120,4580,2118,4575,2114,4570,2109,4563,2107xe" filled="true" fillcolor="#231f20" stroked="false">
                <v:path arrowok="t"/>
                <v:fill type="solid"/>
              </v:shape>
              <v:shape style="position:absolute;left:4521;top:2107;width:65;height:80" coordorigin="4521,2107" coordsize="65,80" path="m4581,2120l4557,2120,4560,2121,4565,2125,4566,2127,4567,2131,4583,2131,4583,2124,4581,2120xe" filled="true" fillcolor="#231f20" stroked="false">
                <v:path arrowok="t"/>
                <v:fill type="solid"/>
              </v:shape>
            </v:group>
            <v:group style="position:absolute;left:4535;top:1800;width:292;height:457" coordorigin="4535,1800" coordsize="292,457">
              <v:shape style="position:absolute;left:4535;top:1800;width:292;height:457" coordorigin="4535,1800" coordsize="292,457" path="m4535,1800l4592,1830,4650,1861,4704,1896,4750,1936,4804,2006,4827,2071,4824,2129,4800,2178,4760,2217,4708,2244,4648,2257e" filled="false" stroked="true" strokeweight=".669pt" strokecolor="#231f20">
                <v:path arrowok="t"/>
              </v:shape>
              <v:shape style="position:absolute;left:4362;top:1605;width:484;height:671" type="#_x0000_t75" stroked="false">
                <v:imagedata r:id="rId260" o:title=""/>
              </v:shape>
            </v:group>
            <v:group style="position:absolute;left:4202;top:2119;width:555;height:221" coordorigin="4202,2119" coordsize="555,221">
              <v:shape style="position:absolute;left:4202;top:2119;width:555;height:221" coordorigin="4202,2119" coordsize="555,221" path="m4756,2119l4721,2180,4675,2234,4621,2278,4558,2311,4489,2332,4415,2339,4358,2335,4303,2322,4251,2301,4202,2273e" filled="false" stroked="true" strokeweight=".717pt" strokecolor="#231f20">
                <v:path arrowok="t"/>
              </v:shape>
            </v:group>
            <v:group style="position:absolute;left:3910;top:1462;width:1005;height:1005" coordorigin="3910,1462" coordsize="1005,1005">
              <v:shape style="position:absolute;left:3910;top:1462;width:1005;height:1005" coordorigin="3910,1462" coordsize="1005,1005" path="m4412,1462l4487,1468,4557,1483,4624,1509,4686,1543,4742,1585,4791,1635,4834,1691,4868,1753,4893,1819,4909,1890,4915,1964,4909,2039,4893,2109,4868,2176,4834,2238,4791,2294,4742,2343,4686,2386,4624,2420,4557,2445,4487,2461,4412,2467,4338,2461,4267,2445,4201,2420,4139,2386,4083,2343,4033,2294,3991,2238,3957,2176,3932,2109,3916,2039,3910,1964,3916,1890,3932,1819,3957,1753,3991,1691,4033,1635,4083,1585,4139,1543,4201,1509,4267,1483,4338,1468,4412,1462xe" filled="false" stroked="true" strokeweight=".567pt" strokecolor="#231f20">
                <v:path arrowok="t"/>
              </v:shape>
              <v:shape style="position:absolute;left:4255;top:2289;width:326;height:132" type="#_x0000_t75" stroked="false">
                <v:imagedata r:id="rId261" o:title=""/>
              </v:shape>
            </v:group>
            <w10:wrap type="topAndBottom"/>
          </v:group>
        </w:pict>
      </w:r>
      <w:r>
        <w:rPr/>
        <w:pict>
          <v:group style="position:absolute;margin-left:250.102005pt;margin-top:72.808212pt;width:50.85pt;height:50.85pt;mso-position-horizontal-relative:page;mso-position-vertical-relative:paragraph;z-index:5896;mso-wrap-distance-left:0;mso-wrap-distance-right:0" coordorigin="5002,1456" coordsize="1017,1017">
            <v:group style="position:absolute;left:5008;top:1462;width:1005;height:1005" coordorigin="5008,1462" coordsize="1005,1005">
              <v:shape style="position:absolute;left:5008;top:1462;width:1005;height:1005" coordorigin="5008,1462" coordsize="1005,1005" path="m5510,1462l5436,1468,5365,1483,5299,1509,5237,1543,5181,1585,5131,1635,5089,1691,5055,1753,5029,1819,5013,1890,5008,1964,5013,2039,5029,2109,5055,2176,5089,2238,5131,2294,5181,2343,5237,2386,5299,2420,5365,2445,5436,2461,5510,2467,5584,2461,5655,2445,5722,2420,5784,2386,5840,2343,5889,2294,5931,2238,5966,2176,5991,2109,6007,2039,6012,1964,6007,1890,5991,1819,5966,1753,5931,1691,5889,1635,5840,1585,5784,1543,5722,1509,5655,1483,5584,1468,5510,1462xe" filled="true" fillcolor="#d1d3d4" stroked="false">
                <v:path arrowok="t"/>
                <v:fill type="solid"/>
              </v:shape>
            </v:group>
            <v:group style="position:absolute;left:5008;top:1462;width:1005;height:1005" coordorigin="5008,1462" coordsize="1005,1005">
              <v:shape style="position:absolute;left:5008;top:1462;width:1005;height:1005" coordorigin="5008,1462" coordsize="1005,1005" path="m5510,1462l5584,1468,5655,1483,5722,1509,5784,1543,5840,1585,5889,1635,5931,1691,5966,1753,5991,1819,6007,1890,6012,1964,6007,2039,5991,2109,5966,2176,5931,2238,5889,2294,5840,2343,5784,2386,5722,2420,5655,2445,5584,2461,5510,2467,5436,2461,5365,2445,5299,2420,5237,2386,5181,2343,5131,2294,5089,2238,5055,2176,5029,2109,5013,2039,5008,1964,5013,1890,5029,1819,5055,1753,5089,1691,5131,1635,5181,1585,5237,1543,5299,1509,5365,1483,5436,1468,5510,1462xe" filled="false" stroked="true" strokeweight=".425pt" strokecolor="#231f20">
                <v:path arrowok="t"/>
              </v:shape>
            </v:group>
            <v:group style="position:absolute;left:5240;top:1498;width:457;height:890" coordorigin="5240,1498" coordsize="457,890">
              <v:shape style="position:absolute;left:5240;top:1498;width:457;height:890" coordorigin="5240,1498" coordsize="457,890" path="m5240,2388l5697,1498e" filled="false" stroked="true" strokeweight=".334pt" strokecolor="#6d6e71">
                <v:path arrowok="t"/>
              </v:shape>
            </v:group>
            <v:group style="position:absolute;left:5019;top:1625;width:122;height:237" coordorigin="5019,1625" coordsize="122,237">
              <v:shape style="position:absolute;left:5019;top:1625;width:122;height:237" coordorigin="5019,1625" coordsize="122,237" path="m5019,1861l5140,1625e" filled="false" stroked="true" strokeweight=".334pt" strokecolor="#6d6e71">
                <v:path arrowok="t"/>
              </v:shape>
            </v:group>
            <v:group style="position:absolute;left:5010;top:1584;width:173;height:337" coordorigin="5010,1584" coordsize="173,337">
              <v:shape style="position:absolute;left:5010;top:1584;width:173;height:337" coordorigin="5010,1584" coordsize="173,337" path="m5010,1920l5183,1584e" filled="false" stroked="true" strokeweight=".334pt" strokecolor="#6d6e71">
                <v:path arrowok="t"/>
              </v:shape>
            </v:group>
            <v:group style="position:absolute;left:5008;top:1556;width:211;height:410" coordorigin="5008,1556" coordsize="211,410">
              <v:shape style="position:absolute;left:5008;top:1556;width:211;height:410" coordorigin="5008,1556" coordsize="211,410" path="m5008,1965l5219,1556e" filled="false" stroked="true" strokeweight=".334pt" strokecolor="#6d6e71">
                <v:path arrowok="t"/>
              </v:shape>
            </v:group>
            <v:group style="position:absolute;left:5010;top:1534;width:242;height:470" coordorigin="5010,1534" coordsize="242,470">
              <v:shape style="position:absolute;left:5010;top:1534;width:242;height:470" coordorigin="5010,1534" coordsize="242,470" path="m5010,2004l5251,1534e" filled="false" stroked="true" strokeweight=".334pt" strokecolor="#6d6e71">
                <v:path arrowok="t"/>
              </v:shape>
            </v:group>
            <v:group style="position:absolute;left:5013;top:1518;width:268;height:521" coordorigin="5013,1518" coordsize="268,521">
              <v:shape style="position:absolute;left:5013;top:1518;width:268;height:521" coordorigin="5013,1518" coordsize="268,521" path="m5013,2038l5281,1518e" filled="false" stroked="true" strokeweight=".334pt" strokecolor="#6d6e71">
                <v:path arrowok="t"/>
              </v:shape>
            </v:group>
            <v:group style="position:absolute;left:5019;top:1504;width:291;height:565" coordorigin="5019,1504" coordsize="291,565">
              <v:shape style="position:absolute;left:5019;top:1504;width:291;height:565" coordorigin="5019,1504" coordsize="291,565" path="m5019,2069l5309,1504e" filled="false" stroked="true" strokeweight=".334pt" strokecolor="#6d6e71">
                <v:path arrowok="t"/>
              </v:shape>
            </v:group>
            <v:group style="position:absolute;left:5026;top:1493;width:311;height:605" coordorigin="5026,1493" coordsize="311,605">
              <v:shape style="position:absolute;left:5026;top:1493;width:311;height:605" coordorigin="5026,1493" coordsize="311,605" path="m5026,2097l5336,1493e" filled="false" stroked="true" strokeweight=".334pt" strokecolor="#6d6e71">
                <v:path arrowok="t"/>
              </v:shape>
            </v:group>
            <v:group style="position:absolute;left:5034;top:1484;width:329;height:640" coordorigin="5034,1484" coordsize="329,640">
              <v:shape style="position:absolute;left:5034;top:1484;width:329;height:640" coordorigin="5034,1484" coordsize="329,640" path="m5034,2123l5362,1484e" filled="false" stroked="true" strokeweight=".334pt" strokecolor="#6d6e71">
                <v:path arrowok="t"/>
              </v:shape>
            </v:group>
            <v:group style="position:absolute;left:5043;top:1477;width:345;height:671" coordorigin="5043,1477" coordsize="345,671">
              <v:shape style="position:absolute;left:5043;top:1477;width:345;height:671" coordorigin="5043,1477" coordsize="345,671" path="m5043,2148l5387,1477e" filled="false" stroked="true" strokeweight=".334pt" strokecolor="#6d6e71">
                <v:path arrowok="t"/>
              </v:shape>
            </v:group>
            <v:group style="position:absolute;left:5052;top:1472;width:359;height:699" coordorigin="5052,1472" coordsize="359,699">
              <v:shape style="position:absolute;left:5052;top:1472;width:359;height:699" coordorigin="5052,1472" coordsize="359,699" path="m5052,2171l5411,1472e" filled="false" stroked="true" strokeweight=".334pt" strokecolor="#6d6e71">
                <v:path arrowok="t"/>
              </v:shape>
            </v:group>
            <v:group style="position:absolute;left:5063;top:1468;width:373;height:725" coordorigin="5063,1468" coordsize="373,725">
              <v:shape style="position:absolute;left:5063;top:1468;width:373;height:725" coordorigin="5063,1468" coordsize="373,725" path="m5063,2192l5435,1468e" filled="false" stroked="true" strokeweight=".334pt" strokecolor="#6d6e71">
                <v:path arrowok="t"/>
              </v:shape>
            </v:group>
            <v:group style="position:absolute;left:5074;top:1465;width:384;height:748" coordorigin="5074,1465" coordsize="384,748">
              <v:shape style="position:absolute;left:5074;top:1465;width:384;height:748" coordorigin="5074,1465" coordsize="384,748" path="m5074,2213l5458,1465e" filled="false" stroked="true" strokeweight=".334pt" strokecolor="#6d6e71">
                <v:path arrowok="t"/>
              </v:shape>
            </v:group>
            <v:group style="position:absolute;left:5085;top:1463;width:395;height:769" coordorigin="5085,1463" coordsize="395,769">
              <v:shape style="position:absolute;left:5085;top:1463;width:395;height:769" coordorigin="5085,1463" coordsize="395,769" path="m5085,2232l5480,1463e" filled="false" stroked="true" strokeweight=".334pt" strokecolor="#6d6e71">
                <v:path arrowok="t"/>
              </v:shape>
            </v:group>
            <v:group style="position:absolute;left:5097;top:1462;width:405;height:788" coordorigin="5097,1462" coordsize="405,788">
              <v:shape style="position:absolute;left:5097;top:1462;width:405;height:788" coordorigin="5097,1462" coordsize="405,788" path="m5097,2250l5502,1462e" filled="false" stroked="true" strokeweight=".334pt" strokecolor="#6d6e71">
                <v:path arrowok="t"/>
              </v:shape>
            </v:group>
            <v:group style="position:absolute;left:5110;top:1462;width:414;height:805" coordorigin="5110,1462" coordsize="414,805">
              <v:shape style="position:absolute;left:5110;top:1462;width:414;height:805" coordorigin="5110,1462" coordsize="414,805" path="m5110,2267l5523,1462e" filled="false" stroked="true" strokeweight=".334pt" strokecolor="#6d6e71">
                <v:path arrowok="t"/>
              </v:shape>
            </v:group>
            <v:group style="position:absolute;left:5123;top:1463;width:422;height:821" coordorigin="5123,1463" coordsize="422,821">
              <v:shape style="position:absolute;left:5123;top:1463;width:422;height:821" coordorigin="5123,1463" coordsize="422,821" path="m5123,2284l5544,1463e" filled="false" stroked="true" strokeweight=".334pt" strokecolor="#6d6e71">
                <v:path arrowok="t"/>
              </v:shape>
            </v:group>
            <v:group style="position:absolute;left:5136;top:1465;width:429;height:835" coordorigin="5136,1465" coordsize="429,835">
              <v:shape style="position:absolute;left:5136;top:1465;width:429;height:835" coordorigin="5136,1465" coordsize="429,835" path="m5136,2299l5565,1465e" filled="false" stroked="true" strokeweight=".334pt" strokecolor="#6d6e71">
                <v:path arrowok="t"/>
              </v:shape>
            </v:group>
            <v:group style="position:absolute;left:5150;top:1468;width:435;height:847" coordorigin="5150,1468" coordsize="435,847">
              <v:shape style="position:absolute;left:5150;top:1468;width:435;height:847" coordorigin="5150,1468" coordsize="435,847" path="m5150,2314l5585,1468e" filled="false" stroked="true" strokeweight=".334pt" strokecolor="#6d6e71">
                <v:path arrowok="t"/>
              </v:shape>
            </v:group>
            <v:group style="position:absolute;left:5164;top:1471;width:441;height:858" coordorigin="5164,1471" coordsize="441,858">
              <v:shape style="position:absolute;left:5164;top:1471;width:441;height:858" coordorigin="5164,1471" coordsize="441,858" path="m5164,2328l5604,1471e" filled="false" stroked="true" strokeweight=".334pt" strokecolor="#6d6e71">
                <v:path arrowok="t"/>
              </v:shape>
            </v:group>
            <v:group style="position:absolute;left:5179;top:1475;width:445;height:867" coordorigin="5179,1475" coordsize="445,867">
              <v:shape style="position:absolute;left:5179;top:1475;width:445;height:867" coordorigin="5179,1475" coordsize="445,867" path="m5179,2341l5624,1475e" filled="false" stroked="true" strokeweight=".334pt" strokecolor="#6d6e71">
                <v:path arrowok="t"/>
              </v:shape>
            </v:group>
            <v:group style="position:absolute;left:5194;top:1480;width:449;height:875" coordorigin="5194,1480" coordsize="449,875">
              <v:shape style="position:absolute;left:5194;top:1480;width:449;height:875" coordorigin="5194,1480" coordsize="449,875" path="m5194,2354l5643,1480e" filled="false" stroked="true" strokeweight=".334pt" strokecolor="#6d6e71">
                <v:path arrowok="t"/>
              </v:shape>
            </v:group>
            <v:group style="position:absolute;left:5209;top:1485;width:453;height:881" coordorigin="5209,1485" coordsize="453,881">
              <v:shape style="position:absolute;left:5209;top:1485;width:453;height:881" coordorigin="5209,1485" coordsize="453,881" path="m5209,2366l5661,1485e" filled="false" stroked="true" strokeweight=".334pt" strokecolor="#6d6e71">
                <v:path arrowok="t"/>
              </v:shape>
            </v:group>
            <v:group style="position:absolute;left:5225;top:1491;width:455;height:886" coordorigin="5225,1491" coordsize="455,886">
              <v:shape style="position:absolute;left:5225;top:1491;width:455;height:886" coordorigin="5225,1491" coordsize="455,886" path="m5225,2377l5679,1491e" filled="false" stroked="true" strokeweight=".334pt" strokecolor="#6d6e71">
                <v:path arrowok="t"/>
              </v:shape>
            </v:group>
            <v:group style="position:absolute;left:5039;top:1610;width:328;height:449" coordorigin="5039,1610" coordsize="328,449">
              <v:shape style="position:absolute;left:5039;top:1610;width:328;height:449" coordorigin="5039,1610" coordsize="328,449" path="m5360,1674l5213,1674,5226,1675,5239,1678,5278,1726,5280,1740,5279,1756,5256,1820,5198,1892,5126,1966,5039,2047,5039,2059,5280,2059,5313,1985,5139,1985,5191,1942,5265,1876,5310,1830,5352,1772,5367,1706,5365,1688,5360,1674xe" filled="true" fillcolor="#231f20" stroked="false">
                <v:path arrowok="t"/>
                <v:fill type="solid"/>
              </v:shape>
              <v:shape style="position:absolute;left:5039;top:1610;width:328;height:449" coordorigin="5039,1610" coordsize="328,449" path="m5333,1938l5317,1938,5310,1951,5302,1961,5246,1984,5227,1985,5313,1985,5333,1938xe" filled="true" fillcolor="#231f20" stroked="false">
                <v:path arrowok="t"/>
                <v:fill type="solid"/>
              </v:shape>
              <v:shape style="position:absolute;left:5039;top:1610;width:328;height:449" coordorigin="5039,1610" coordsize="328,449" path="m5256,1610l5186,1630,5141,1675,5121,1718,5133,1723,5150,1701,5169,1686,5190,1677,5213,1674,5360,1674,5359,1670,5300,1617,5279,1612,5256,1610xe" filled="true" fillcolor="#231f20" stroked="false">
                <v:path arrowok="t"/>
                <v:fill type="solid"/>
              </v:shape>
            </v:group>
            <v:group style="position:absolute;left:5339;top:1611;width:349;height:466" coordorigin="5339,1611" coordsize="349,466">
              <v:shape style="position:absolute;left:5339;top:1611;width:349;height:466" coordorigin="5339,1611" coordsize="349,466" path="m5386,1995l5367,1995,5358,1998,5343,2013,5339,2021,5339,2043,5399,2076,5418,2077,5446,2075,5473,2070,5499,2061,5525,2050,5541,2040,5479,2040,5468,2039,5458,2036,5448,2031,5438,2025,5424,2014,5413,2007,5406,2002,5401,1999,5394,1996,5386,1995xe" filled="true" fillcolor="#231f20" stroked="false">
                <v:path arrowok="t"/>
                <v:fill type="solid"/>
              </v:shape>
              <v:shape style="position:absolute;left:5339;top:1611;width:349;height:466" coordorigin="5339,1611" coordsize="349,466" path="m5688,1611l5500,1611,5400,1802,5421,1803,5440,1806,5505,1839,5546,1905,5551,1944,5550,1965,5516,2027,5479,2040,5541,2040,5588,1999,5625,1932,5632,1884,5630,1864,5599,1793,5536,1748,5468,1731,5489,1690,5663,1690,5688,1611xe" filled="true" fillcolor="#231f20" stroked="false">
                <v:path arrowok="t"/>
                <v:fill type="solid"/>
              </v:shape>
            </v:group>
            <v:group style="position:absolute;left:5097;top:2107;width:69;height:80" coordorigin="5097,2107" coordsize="69,80">
              <v:shape style="position:absolute;left:5097;top:2107;width:69;height:80" coordorigin="5097,2107" coordsize="69,80" path="m5144,2107l5123,2107,5114,2111,5101,2125,5097,2135,5097,2160,5101,2170,5114,2184,5123,2187,5142,2187,5149,2185,5160,2177,5162,2174,5127,2174,5123,2172,5119,2168,5116,2163,5114,2156,5114,2138,5116,2131,5123,2123,5128,2121,5162,2121,5161,2119,5152,2110,5144,2107xe" filled="true" fillcolor="#231f20" stroked="false">
                <v:path arrowok="t"/>
                <v:fill type="solid"/>
              </v:shape>
              <v:shape style="position:absolute;left:5097;top:2107;width:69;height:80" coordorigin="5097,2107" coordsize="69,80" path="m5151,2157l5149,2163,5147,2167,5141,2172,5137,2174,5162,2174,5164,2171,5166,2162,5151,2157xe" filled="true" fillcolor="#231f20" stroked="false">
                <v:path arrowok="t"/>
                <v:fill type="solid"/>
              </v:shape>
              <v:shape style="position:absolute;left:5097;top:2107;width:69;height:80" coordorigin="5097,2107" coordsize="69,80" path="m5162,2121l5138,2121,5141,2122,5147,2126,5149,2130,5150,2134,5166,2130,5164,2124,5162,2121xe" filled="true" fillcolor="#231f20" stroked="false">
                <v:path arrowok="t"/>
                <v:fill type="solid"/>
              </v:shape>
            </v:group>
            <v:group style="position:absolute;left:5180;top:2109;width:60;height:78" coordorigin="5180,2109" coordsize="60,78">
              <v:shape style="position:absolute;left:5180;top:2109;width:60;height:78" coordorigin="5180,2109" coordsize="60,78" path="m5238,2109l5180,2109,5180,2186,5240,2186,5240,2173,5196,2173,5196,2152,5235,2152,5235,2139,5196,2139,5196,2122,5238,2122,5238,2109xe" filled="true" fillcolor="#231f20" stroked="false">
                <v:path arrowok="t"/>
                <v:fill type="solid"/>
              </v:shape>
            </v:group>
            <v:group style="position:absolute;left:5253;top:2109;width:63;height:78" coordorigin="5253,2109" coordsize="63,78">
              <v:shape style="position:absolute;left:5253;top:2109;width:63;height:78" coordorigin="5253,2109" coordsize="63,78" path="m5269,2109l5253,2109,5253,2186,5268,2186,5268,2135,5286,2135,5269,2109xe" filled="true" fillcolor="#231f20" stroked="false">
                <v:path arrowok="t"/>
                <v:fill type="solid"/>
              </v:shape>
              <v:shape style="position:absolute;left:5253;top:2109;width:63;height:78" coordorigin="5253,2109" coordsize="63,78" path="m5286,2135l5268,2135,5300,2186,5316,2186,5316,2160,5301,2160,5286,2135xe" filled="true" fillcolor="#231f20" stroked="false">
                <v:path arrowok="t"/>
                <v:fill type="solid"/>
              </v:shape>
              <v:shape style="position:absolute;left:5253;top:2109;width:63;height:78" coordorigin="5253,2109" coordsize="63,78" path="m5316,2109l5301,2109,5301,2160,5316,2160,5316,2109xe" filled="true" fillcolor="#231f20" stroked="false">
                <v:path arrowok="t"/>
                <v:fill type="solid"/>
              </v:shape>
            </v:group>
            <v:group style="position:absolute;left:5327;top:2109;width:63;height:78" coordorigin="5327,2109" coordsize="63,78">
              <v:shape style="position:absolute;left:5327;top:2109;width:63;height:78" coordorigin="5327,2109" coordsize="63,78" path="m5367,2122l5351,2122,5351,2186,5367,2186,5367,2122xe" filled="true" fillcolor="#231f20" stroked="false">
                <v:path arrowok="t"/>
                <v:fill type="solid"/>
              </v:shape>
              <v:shape style="position:absolute;left:5327;top:2109;width:63;height:78" coordorigin="5327,2109" coordsize="63,78" path="m5390,2109l5327,2109,5327,2122,5390,2122,5390,2109xe" filled="true" fillcolor="#231f20" stroked="false">
                <v:path arrowok="t"/>
                <v:fill type="solid"/>
              </v:shape>
            </v:group>
            <v:group style="position:absolute;left:5384;top:2109;width:80;height:78" coordorigin="5384,2109" coordsize="80,78">
              <v:shape style="position:absolute;left:5384;top:2109;width:80;height:78" coordorigin="5384,2109" coordsize="80,78" path="m5432,2109l5415,2109,5384,2186,5401,2186,5407,2168,5456,2168,5451,2155,5412,2155,5423,2127,5439,2127,5432,2109xe" filled="true" fillcolor="#231f20" stroked="false">
                <v:path arrowok="t"/>
                <v:fill type="solid"/>
              </v:shape>
              <v:shape style="position:absolute;left:5384;top:2109;width:80;height:78" coordorigin="5384,2109" coordsize="80,78" path="m5456,2168l5439,2168,5446,2186,5463,2186,5456,2168xe" filled="true" fillcolor="#231f20" stroked="false">
                <v:path arrowok="t"/>
                <v:fill type="solid"/>
              </v:shape>
              <v:shape style="position:absolute;left:5384;top:2109;width:80;height:78" coordorigin="5384,2109" coordsize="80,78" path="m5439,2127l5423,2127,5434,2155,5451,2155,5439,2127xe" filled="true" fillcolor="#231f20" stroked="false">
                <v:path arrowok="t"/>
                <v:fill type="solid"/>
              </v:shape>
            </v:group>
            <v:group style="position:absolute;left:5455;top:2109;width:74;height:78" coordorigin="5455,2109" coordsize="74,78">
              <v:shape style="position:absolute;left:5455;top:2109;width:74;height:78" coordorigin="5455,2109" coordsize="74,78" path="m5473,2109l5455,2109,5484,2186,5501,2186,5508,2166,5493,2166,5473,2109xe" filled="true" fillcolor="#231f20" stroked="false">
                <v:path arrowok="t"/>
                <v:fill type="solid"/>
              </v:shape>
              <v:shape style="position:absolute;left:5455;top:2109;width:74;height:78" coordorigin="5455,2109" coordsize="74,78" path="m5529,2109l5512,2109,5493,2166,5508,2166,5529,2109xe" filled="true" fillcolor="#231f20" stroked="false">
                <v:path arrowok="t"/>
                <v:fill type="solid"/>
              </v:shape>
            </v:group>
            <v:group style="position:absolute;left:5534;top:2107;width:77;height:80" coordorigin="5534,2107" coordsize="77,80">
              <v:shape style="position:absolute;left:5534;top:2107;width:77;height:80" coordorigin="5534,2107" coordsize="77,80" path="m5584,2107l5566,2107,5560,2108,5534,2140,5534,2160,5537,2170,5551,2184,5560,2187,5584,2187,5593,2184,5603,2174,5566,2174,5561,2172,5552,2163,5550,2156,5550,2138,5552,2132,5560,2123,5566,2121,5603,2121,5593,2111,5584,2107xe" filled="true" fillcolor="#231f20" stroked="false">
                <v:path arrowok="t"/>
                <v:fill type="solid"/>
              </v:shape>
              <v:shape style="position:absolute;left:5534;top:2107;width:77;height:80" coordorigin="5534,2107" coordsize="77,80" path="m5603,2121l5579,2121,5584,2123,5592,2132,5594,2138,5594,2156,5592,2163,5584,2172,5578,2174,5603,2174,5607,2170,5610,2160,5610,2135,5607,2125,5603,2121xe" filled="true" fillcolor="#231f20" stroked="false">
                <v:path arrowok="t"/>
                <v:fill type="solid"/>
              </v:shape>
            </v:group>
            <v:group style="position:absolute;left:5619;top:2107;width:65;height:80" coordorigin="5619,2107" coordsize="65,80">
              <v:shape style="position:absolute;left:5619;top:2107;width:65;height:80" coordorigin="5619,2107" coordsize="65,80" path="m5634,2159l5619,2161,5620,2169,5623,2176,5634,2185,5641,2187,5658,2187,5664,2186,5673,2182,5677,2180,5680,2174,5647,2174,5643,2173,5637,2168,5635,2164,5634,2159xe" filled="true" fillcolor="#231f20" stroked="false">
                <v:path arrowok="t"/>
                <v:fill type="solid"/>
              </v:shape>
              <v:shape style="position:absolute;left:5619;top:2107;width:65;height:80" coordorigin="5619,2107" coordsize="65,80" path="m5660,2107l5644,2107,5639,2108,5622,2135,5624,2140,5632,2147,5638,2150,5653,2154,5658,2155,5662,2156,5664,2157,5666,2160,5667,2162,5667,2166,5666,2169,5660,2173,5657,2174,5680,2174,5682,2172,5683,2168,5683,2158,5682,2154,5646,2136,5641,2134,5638,2131,5637,2130,5637,2126,5638,2124,5642,2121,5646,2120,5679,2120,5678,2118,5673,2114,5668,2109,5660,2107xe" filled="true" fillcolor="#231f20" stroked="false">
                <v:path arrowok="t"/>
                <v:fill type="solid"/>
              </v:shape>
              <v:shape style="position:absolute;left:5619;top:2107;width:65;height:80" coordorigin="5619,2107" coordsize="65,80" path="m5679,2120l5655,2120,5658,2121,5663,2125,5664,2127,5665,2131,5681,2131,5680,2124,5679,2120xe" filled="true" fillcolor="#231f20" stroked="false">
                <v:path arrowok="t"/>
                <v:fill type="solid"/>
              </v:shape>
            </v:group>
            <v:group style="position:absolute;left:5633;top:1800;width:292;height:457" coordorigin="5633,1800" coordsize="292,457">
              <v:shape style="position:absolute;left:5633;top:1800;width:292;height:457" coordorigin="5633,1800" coordsize="292,457" path="m5633,1800l5690,1830,5747,1861,5802,1896,5848,1936,5902,2006,5925,2071,5922,2129,5898,2178,5858,2217,5805,2244,5746,2257e" filled="false" stroked="true" strokeweight=".669pt" strokecolor="#231f20">
                <v:path arrowok="t"/>
              </v:shape>
              <v:shape style="position:absolute;left:5460;top:1605;width:484;height:671" type="#_x0000_t75" stroked="false">
                <v:imagedata r:id="rId262" o:title=""/>
              </v:shape>
            </v:group>
            <v:group style="position:absolute;left:5300;top:2119;width:555;height:221" coordorigin="5300,2119" coordsize="555,221">
              <v:shape style="position:absolute;left:5300;top:2119;width:555;height:221" coordorigin="5300,2119" coordsize="555,221" path="m5854,2119l5819,2180,5773,2234,5718,2278,5656,2311,5587,2332,5513,2339,5456,2335,5401,2322,5349,2301,5300,2273e" filled="false" stroked="true" strokeweight=".717pt" strokecolor="#231f20">
                <v:path arrowok="t"/>
              </v:shape>
            </v:group>
            <v:group style="position:absolute;left:5008;top:1462;width:1005;height:1005" coordorigin="5008,1462" coordsize="1005,1005">
              <v:shape style="position:absolute;left:5008;top:1462;width:1005;height:1005" coordorigin="5008,1462" coordsize="1005,1005" path="m5510,1462l5584,1468,5655,1483,5722,1509,5784,1543,5840,1585,5889,1635,5931,1691,5966,1753,5991,1819,6007,1890,6012,1964,6007,2039,5991,2109,5966,2176,5931,2238,5889,2294,5840,2343,5784,2386,5722,2420,5655,2445,5584,2461,5510,2467,5436,2461,5365,2445,5299,2420,5237,2386,5181,2343,5131,2294,5089,2238,5055,2176,5029,2109,5013,2039,5008,1964,5013,1890,5029,1819,5055,1753,5089,1691,5131,1635,5181,1585,5237,1543,5299,1509,5365,1483,5436,1468,5510,1462xe" filled="false" stroked="true" strokeweight=".567pt" strokecolor="#231f20">
                <v:path arrowok="t"/>
              </v:shape>
              <v:shape style="position:absolute;left:5353;top:2289;width:326;height:132" type="#_x0000_t75" stroked="false">
                <v:imagedata r:id="rId263" o:title=""/>
              </v:shape>
            </v:group>
            <w10:wrap type="topAndBottom"/>
          </v:group>
        </w:pict>
      </w:r>
      <w:r>
        <w:rPr/>
        <w:pict>
          <v:group style="position:absolute;margin-left:304.992004pt;margin-top:72.808212pt;width:50.85pt;height:50.85pt;mso-position-horizontal-relative:page;mso-position-vertical-relative:paragraph;z-index:5920;mso-wrap-distance-left:0;mso-wrap-distance-right:0" coordorigin="6100,1456" coordsize="1017,1017">
            <v:group style="position:absolute;left:6106;top:1462;width:1005;height:1005" coordorigin="6106,1462" coordsize="1005,1005">
              <v:shape style="position:absolute;left:6106;top:1462;width:1005;height:1005" coordorigin="6106,1462" coordsize="1005,1005" path="m6608,1462l6534,1468,6463,1483,6396,1509,6335,1543,6279,1585,6229,1635,6187,1691,6153,1753,6127,1819,6111,1890,6106,1964,6111,2039,6127,2109,6153,2176,6187,2238,6229,2294,6279,2343,6335,2386,6396,2420,6463,2445,6534,2461,6608,2467,6682,2461,6753,2445,6820,2420,6881,2386,6937,2343,6987,2294,7029,2238,7063,2176,7089,2109,7105,2039,7110,1964,7105,1890,7089,1819,7063,1753,7029,1691,6987,1635,6937,1585,6881,1543,6820,1509,6753,1483,6682,1468,6608,1462xe" filled="true" fillcolor="#d1d3d4" stroked="false">
                <v:path arrowok="t"/>
                <v:fill type="solid"/>
              </v:shape>
            </v:group>
            <v:group style="position:absolute;left:6106;top:1462;width:1005;height:1005" coordorigin="6106,1462" coordsize="1005,1005">
              <v:shape style="position:absolute;left:6106;top:1462;width:1005;height:1005" coordorigin="6106,1462" coordsize="1005,1005" path="m6608,1462l6682,1468,6753,1483,6820,1509,6881,1543,6937,1585,6987,1635,7029,1691,7063,1753,7089,1819,7105,1890,7110,1964,7105,2039,7089,2109,7063,2176,7029,2238,6987,2294,6937,2343,6881,2386,6820,2420,6753,2445,6682,2461,6608,2467,6534,2461,6463,2445,6396,2420,6335,2386,6279,2343,6229,2294,6187,2238,6153,2176,6127,2109,6111,2039,6106,1964,6111,1890,6127,1819,6153,1753,6187,1691,6229,1635,6279,1585,6335,1543,6396,1509,6463,1483,6534,1468,6608,1462xe" filled="false" stroked="true" strokeweight=".425pt" strokecolor="#231f20">
                <v:path arrowok="t"/>
              </v:shape>
            </v:group>
            <v:group style="position:absolute;left:6338;top:1498;width:457;height:890" coordorigin="6338,1498" coordsize="457,890">
              <v:shape style="position:absolute;left:6338;top:1498;width:457;height:890" coordorigin="6338,1498" coordsize="457,890" path="m6338,2388l6795,1498e" filled="false" stroked="true" strokeweight=".334pt" strokecolor="#6d6e71">
                <v:path arrowok="t"/>
              </v:shape>
            </v:group>
            <v:group style="position:absolute;left:6116;top:1625;width:122;height:237" coordorigin="6116,1625" coordsize="122,237">
              <v:shape style="position:absolute;left:6116;top:1625;width:122;height:237" coordorigin="6116,1625" coordsize="122,237" path="m6116,1861l6238,1625e" filled="false" stroked="true" strokeweight=".334pt" strokecolor="#6d6e71">
                <v:path arrowok="t"/>
              </v:shape>
            </v:group>
            <v:group style="position:absolute;left:6108;top:1584;width:173;height:337" coordorigin="6108,1584" coordsize="173,337">
              <v:shape style="position:absolute;left:6108;top:1584;width:173;height:337" coordorigin="6108,1584" coordsize="173,337" path="m6108,1920l6280,1584e" filled="false" stroked="true" strokeweight=".334pt" strokecolor="#6d6e71">
                <v:path arrowok="t"/>
              </v:shape>
            </v:group>
            <v:group style="position:absolute;left:6106;top:1556;width:211;height:410" coordorigin="6106,1556" coordsize="211,410">
              <v:shape style="position:absolute;left:6106;top:1556;width:211;height:410" coordorigin="6106,1556" coordsize="211,410" path="m6106,1965l6316,1556e" filled="false" stroked="true" strokeweight=".334pt" strokecolor="#6d6e71">
                <v:path arrowok="t"/>
              </v:shape>
            </v:group>
            <v:group style="position:absolute;left:6107;top:1534;width:242;height:470" coordorigin="6107,1534" coordsize="242,470">
              <v:shape style="position:absolute;left:6107;top:1534;width:242;height:470" coordorigin="6107,1534" coordsize="242,470" path="m6107,2004l6349,1534e" filled="false" stroked="true" strokeweight=".334pt" strokecolor="#6d6e71">
                <v:path arrowok="t"/>
              </v:shape>
            </v:group>
            <v:group style="position:absolute;left:6111;top:1518;width:268;height:521" coordorigin="6111,1518" coordsize="268,521">
              <v:shape style="position:absolute;left:6111;top:1518;width:268;height:521" coordorigin="6111,1518" coordsize="268,521" path="m6111,2038l6379,1518e" filled="false" stroked="true" strokeweight=".334pt" strokecolor="#6d6e71">
                <v:path arrowok="t"/>
              </v:shape>
            </v:group>
            <v:group style="position:absolute;left:6117;top:1504;width:291;height:565" coordorigin="6117,1504" coordsize="291,565">
              <v:shape style="position:absolute;left:6117;top:1504;width:291;height:565" coordorigin="6117,1504" coordsize="291,565" path="m6117,2069l6407,1504e" filled="false" stroked="true" strokeweight=".334pt" strokecolor="#6d6e71">
                <v:path arrowok="t"/>
              </v:shape>
            </v:group>
            <v:group style="position:absolute;left:6124;top:1493;width:311;height:605" coordorigin="6124,1493" coordsize="311,605">
              <v:shape style="position:absolute;left:6124;top:1493;width:311;height:605" coordorigin="6124,1493" coordsize="311,605" path="m6124,2097l6434,1493e" filled="false" stroked="true" strokeweight=".334pt" strokecolor="#6d6e71">
                <v:path arrowok="t"/>
              </v:shape>
            </v:group>
            <v:group style="position:absolute;left:6132;top:1484;width:329;height:640" coordorigin="6132,1484" coordsize="329,640">
              <v:shape style="position:absolute;left:6132;top:1484;width:329;height:640" coordorigin="6132,1484" coordsize="329,640" path="m6132,2123l6460,1484e" filled="false" stroked="true" strokeweight=".334pt" strokecolor="#6d6e71">
                <v:path arrowok="t"/>
              </v:shape>
            </v:group>
            <v:group style="position:absolute;left:6140;top:1477;width:345;height:671" coordorigin="6140,1477" coordsize="345,671">
              <v:shape style="position:absolute;left:6140;top:1477;width:345;height:671" coordorigin="6140,1477" coordsize="345,671" path="m6140,2148l6485,1477e" filled="false" stroked="true" strokeweight=".334pt" strokecolor="#6d6e71">
                <v:path arrowok="t"/>
              </v:shape>
            </v:group>
            <v:group style="position:absolute;left:6150;top:1472;width:359;height:699" coordorigin="6150,1472" coordsize="359,699">
              <v:shape style="position:absolute;left:6150;top:1472;width:359;height:699" coordorigin="6150,1472" coordsize="359,699" path="m6150,2171l6509,1472e" filled="false" stroked="true" strokeweight=".334pt" strokecolor="#6d6e71">
                <v:path arrowok="t"/>
              </v:shape>
            </v:group>
            <v:group style="position:absolute;left:6160;top:1468;width:373;height:725" coordorigin="6160,1468" coordsize="373,725">
              <v:shape style="position:absolute;left:6160;top:1468;width:373;height:725" coordorigin="6160,1468" coordsize="373,725" path="m6160,2192l6533,1468e" filled="false" stroked="true" strokeweight=".334pt" strokecolor="#6d6e71">
                <v:path arrowok="t"/>
              </v:shape>
            </v:group>
            <v:group style="position:absolute;left:6171;top:1465;width:384;height:748" coordorigin="6171,1465" coordsize="384,748">
              <v:shape style="position:absolute;left:6171;top:1465;width:384;height:748" coordorigin="6171,1465" coordsize="384,748" path="m6171,2213l6555,1465e" filled="false" stroked="true" strokeweight=".334pt" strokecolor="#6d6e71">
                <v:path arrowok="t"/>
              </v:shape>
            </v:group>
            <v:group style="position:absolute;left:6183;top:1463;width:395;height:769" coordorigin="6183,1463" coordsize="395,769">
              <v:shape style="position:absolute;left:6183;top:1463;width:395;height:769" coordorigin="6183,1463" coordsize="395,769" path="m6183,2232l6578,1463e" filled="false" stroked="true" strokeweight=".334pt" strokecolor="#6d6e71">
                <v:path arrowok="t"/>
              </v:shape>
            </v:group>
            <v:group style="position:absolute;left:6195;top:1462;width:405;height:788" coordorigin="6195,1462" coordsize="405,788">
              <v:shape style="position:absolute;left:6195;top:1462;width:405;height:788" coordorigin="6195,1462" coordsize="405,788" path="m6195,2250l6600,1462e" filled="false" stroked="true" strokeweight=".334pt" strokecolor="#6d6e71">
                <v:path arrowok="t"/>
              </v:shape>
            </v:group>
            <v:group style="position:absolute;left:6208;top:1462;width:414;height:805" coordorigin="6208,1462" coordsize="414,805">
              <v:shape style="position:absolute;left:6208;top:1462;width:414;height:805" coordorigin="6208,1462" coordsize="414,805" path="m6208,2267l6621,1462e" filled="false" stroked="true" strokeweight=".334pt" strokecolor="#6d6e71">
                <v:path arrowok="t"/>
              </v:shape>
            </v:group>
            <v:group style="position:absolute;left:6220;top:1463;width:422;height:821" coordorigin="6220,1463" coordsize="422,821">
              <v:shape style="position:absolute;left:6220;top:1463;width:422;height:821" coordorigin="6220,1463" coordsize="422,821" path="m6220,2284l6642,1463e" filled="false" stroked="true" strokeweight=".334pt" strokecolor="#6d6e71">
                <v:path arrowok="t"/>
              </v:shape>
            </v:group>
            <v:group style="position:absolute;left:6234;top:1465;width:429;height:835" coordorigin="6234,1465" coordsize="429,835">
              <v:shape style="position:absolute;left:6234;top:1465;width:429;height:835" coordorigin="6234,1465" coordsize="429,835" path="m6234,2299l6662,1465e" filled="false" stroked="true" strokeweight=".334pt" strokecolor="#6d6e71">
                <v:path arrowok="t"/>
              </v:shape>
            </v:group>
            <v:group style="position:absolute;left:6248;top:1468;width:435;height:847" coordorigin="6248,1468" coordsize="435,847">
              <v:shape style="position:absolute;left:6248;top:1468;width:435;height:847" coordorigin="6248,1468" coordsize="435,847" path="m6248,2314l6682,1468e" filled="false" stroked="true" strokeweight=".334pt" strokecolor="#6d6e71">
                <v:path arrowok="t"/>
              </v:shape>
            </v:group>
            <v:group style="position:absolute;left:6262;top:1471;width:441;height:858" coordorigin="6262,1471" coordsize="441,858">
              <v:shape style="position:absolute;left:6262;top:1471;width:441;height:858" coordorigin="6262,1471" coordsize="441,858" path="m6262,2328l6702,1471e" filled="false" stroked="true" strokeweight=".334pt" strokecolor="#6d6e71">
                <v:path arrowok="t"/>
              </v:shape>
            </v:group>
            <v:group style="position:absolute;left:6276;top:1475;width:445;height:867" coordorigin="6276,1475" coordsize="445,867">
              <v:shape style="position:absolute;left:6276;top:1475;width:445;height:867" coordorigin="6276,1475" coordsize="445,867" path="m6276,2341l6721,1475e" filled="false" stroked="true" strokeweight=".334pt" strokecolor="#6d6e71">
                <v:path arrowok="t"/>
              </v:shape>
            </v:group>
            <v:group style="position:absolute;left:6291;top:1480;width:449;height:875" coordorigin="6291,1480" coordsize="449,875">
              <v:shape style="position:absolute;left:6291;top:1480;width:449;height:875" coordorigin="6291,1480" coordsize="449,875" path="m6291,2354l6740,1480e" filled="false" stroked="true" strokeweight=".334pt" strokecolor="#6d6e71">
                <v:path arrowok="t"/>
              </v:shape>
            </v:group>
            <v:group style="position:absolute;left:6307;top:1485;width:453;height:881" coordorigin="6307,1485" coordsize="453,881">
              <v:shape style="position:absolute;left:6307;top:1485;width:453;height:881" coordorigin="6307,1485" coordsize="453,881" path="m6307,2366l6759,1485e" filled="false" stroked="true" strokeweight=".334pt" strokecolor="#6d6e71">
                <v:path arrowok="t"/>
              </v:shape>
            </v:group>
            <v:group style="position:absolute;left:6322;top:1491;width:455;height:886" coordorigin="6322,1491" coordsize="455,886">
              <v:shape style="position:absolute;left:6322;top:1491;width:455;height:886" coordorigin="6322,1491" coordsize="455,886" path="m6322,2377l6777,1491e" filled="false" stroked="true" strokeweight=".334pt" strokecolor="#6d6e71">
                <v:path arrowok="t"/>
              </v:shape>
            </v:group>
            <v:group style="position:absolute;left:6137;top:1610;width:328;height:449" coordorigin="6137,1610" coordsize="328,449">
              <v:shape style="position:absolute;left:6137;top:1610;width:328;height:449" coordorigin="6137,1610" coordsize="328,449" path="m6458,1674l6310,1674,6324,1675,6337,1678,6376,1726,6377,1740,6377,1756,6354,1820,6296,1892,6224,1966,6137,2047,6137,2059,6378,2059,6410,1985,6237,1985,6289,1942,6363,1876,6408,1830,6450,1772,6465,1706,6463,1688,6458,1674xe" filled="true" fillcolor="#231f20" stroked="false">
                <v:path arrowok="t"/>
                <v:fill type="solid"/>
              </v:shape>
              <v:shape style="position:absolute;left:6137;top:1610;width:328;height:449" coordorigin="6137,1610" coordsize="328,449" path="m6431,1938l6415,1938,6407,1951,6400,1961,6344,1984,6324,1985,6410,1985,6431,1938xe" filled="true" fillcolor="#231f20" stroked="false">
                <v:path arrowok="t"/>
                <v:fill type="solid"/>
              </v:shape>
              <v:shape style="position:absolute;left:6137;top:1610;width:328;height:449" coordorigin="6137,1610" coordsize="328,449" path="m6354,1610l6284,1630,6238,1675,6218,1718,6231,1723,6248,1701,6267,1686,6288,1677,6310,1674,6458,1674,6457,1670,6398,1617,6377,1612,6354,1610xe" filled="true" fillcolor="#231f20" stroked="false">
                <v:path arrowok="t"/>
                <v:fill type="solid"/>
              </v:shape>
            </v:group>
            <v:group style="position:absolute;left:6437;top:1611;width:349;height:466" coordorigin="6437,1611" coordsize="349,466">
              <v:shape style="position:absolute;left:6437;top:1611;width:349;height:466" coordorigin="6437,1611" coordsize="349,466" path="m6484,1995l6465,1995,6456,1998,6440,2013,6437,2021,6437,2043,6497,2076,6516,2077,6543,2075,6570,2070,6597,2061,6622,2050,6639,2040,6577,2040,6566,2039,6556,2036,6546,2031,6536,2025,6522,2014,6511,2007,6503,2002,6499,1999,6492,1996,6484,1995xe" filled="true" fillcolor="#231f20" stroked="false">
                <v:path arrowok="t"/>
                <v:fill type="solid"/>
              </v:shape>
              <v:shape style="position:absolute;left:6437;top:1611;width:349;height:466" coordorigin="6437,1611" coordsize="349,466" path="m6785,1611l6598,1611,6497,1802,6519,1803,6538,1806,6603,1839,6644,1905,6649,1944,6647,1965,6613,2027,6577,2040,6639,2040,6686,1999,6722,1932,6729,1884,6728,1864,6697,1793,6634,1748,6565,1731,6587,1690,6761,1690,6785,1611xe" filled="true" fillcolor="#231f20" stroked="false">
                <v:path arrowok="t"/>
                <v:fill type="solid"/>
              </v:shape>
            </v:group>
            <v:group style="position:absolute;left:6195;top:2107;width:69;height:80" coordorigin="6195,2107" coordsize="69,80">
              <v:shape style="position:absolute;left:6195;top:2107;width:69;height:80" coordorigin="6195,2107" coordsize="69,80" path="m6242,2107l6221,2107,6212,2111,6199,2125,6195,2135,6195,2160,6199,2170,6212,2184,6221,2187,6240,2187,6247,2185,6258,2177,6260,2174,6225,2174,6221,2172,6217,2168,6213,2163,6212,2156,6212,2138,6213,2131,6221,2123,6225,2121,6260,2121,6259,2119,6250,2110,6242,2107xe" filled="true" fillcolor="#231f20" stroked="false">
                <v:path arrowok="t"/>
                <v:fill type="solid"/>
              </v:shape>
              <v:shape style="position:absolute;left:6195;top:2107;width:69;height:80" coordorigin="6195,2107" coordsize="69,80" path="m6248,2157l6247,2163,6245,2167,6239,2172,6235,2174,6260,2174,6262,2171,6264,2162,6248,2157xe" filled="true" fillcolor="#231f20" stroked="false">
                <v:path arrowok="t"/>
                <v:fill type="solid"/>
              </v:shape>
              <v:shape style="position:absolute;left:6195;top:2107;width:69;height:80" coordorigin="6195,2107" coordsize="69,80" path="m6260,2121l6236,2121,6239,2122,6245,2126,6247,2130,6248,2134,6264,2130,6262,2124,6260,2121xe" filled="true" fillcolor="#231f20" stroked="false">
                <v:path arrowok="t"/>
                <v:fill type="solid"/>
              </v:shape>
            </v:group>
            <v:group style="position:absolute;left:6278;top:2109;width:60;height:78" coordorigin="6278,2109" coordsize="60,78">
              <v:shape style="position:absolute;left:6278;top:2109;width:60;height:78" coordorigin="6278,2109" coordsize="60,78" path="m6336,2109l6278,2109,6278,2186,6338,2186,6338,2173,6294,2173,6294,2152,6333,2152,6333,2139,6294,2139,6294,2122,6336,2122,6336,2109xe" filled="true" fillcolor="#231f20" stroked="false">
                <v:path arrowok="t"/>
                <v:fill type="solid"/>
              </v:shape>
            </v:group>
            <v:group style="position:absolute;left:6351;top:2109;width:63;height:78" coordorigin="6351,2109" coordsize="63,78">
              <v:shape style="position:absolute;left:6351;top:2109;width:63;height:78" coordorigin="6351,2109" coordsize="63,78" path="m6367,2109l6351,2109,6351,2186,6366,2186,6366,2135,6384,2135,6367,2109xe" filled="true" fillcolor="#231f20" stroked="false">
                <v:path arrowok="t"/>
                <v:fill type="solid"/>
              </v:shape>
              <v:shape style="position:absolute;left:6351;top:2109;width:63;height:78" coordorigin="6351,2109" coordsize="63,78" path="m6384,2135l6366,2135,6398,2186,6414,2186,6414,2160,6399,2160,6384,2135xe" filled="true" fillcolor="#231f20" stroked="false">
                <v:path arrowok="t"/>
                <v:fill type="solid"/>
              </v:shape>
              <v:shape style="position:absolute;left:6351;top:2109;width:63;height:78" coordorigin="6351,2109" coordsize="63,78" path="m6414,2109l6399,2109,6399,2160,6414,2160,6414,2109xe" filled="true" fillcolor="#231f20" stroked="false">
                <v:path arrowok="t"/>
                <v:fill type="solid"/>
              </v:shape>
            </v:group>
            <v:group style="position:absolute;left:6425;top:2109;width:63;height:78" coordorigin="6425,2109" coordsize="63,78">
              <v:shape style="position:absolute;left:6425;top:2109;width:63;height:78" coordorigin="6425,2109" coordsize="63,78" path="m6464,2122l6448,2122,6448,2186,6464,2186,6464,2122xe" filled="true" fillcolor="#231f20" stroked="false">
                <v:path arrowok="t"/>
                <v:fill type="solid"/>
              </v:shape>
              <v:shape style="position:absolute;left:6425;top:2109;width:63;height:78" coordorigin="6425,2109" coordsize="63,78" path="m6488,2109l6425,2109,6425,2122,6488,2122,6488,2109xe" filled="true" fillcolor="#231f20" stroked="false">
                <v:path arrowok="t"/>
                <v:fill type="solid"/>
              </v:shape>
            </v:group>
            <v:group style="position:absolute;left:6482;top:2109;width:80;height:78" coordorigin="6482,2109" coordsize="80,78">
              <v:shape style="position:absolute;left:6482;top:2109;width:80;height:78" coordorigin="6482,2109" coordsize="80,78" path="m6529,2109l6513,2109,6482,2186,6499,2186,6505,2168,6554,2168,6549,2155,6510,2155,6521,2127,6537,2127,6529,2109xe" filled="true" fillcolor="#231f20" stroked="false">
                <v:path arrowok="t"/>
                <v:fill type="solid"/>
              </v:shape>
              <v:shape style="position:absolute;left:6482;top:2109;width:80;height:78" coordorigin="6482,2109" coordsize="80,78" path="m6554,2168l6537,2168,6544,2186,6561,2186,6554,2168xe" filled="true" fillcolor="#231f20" stroked="false">
                <v:path arrowok="t"/>
                <v:fill type="solid"/>
              </v:shape>
              <v:shape style="position:absolute;left:6482;top:2109;width:80;height:78" coordorigin="6482,2109" coordsize="80,78" path="m6537,2127l6521,2127,6532,2155,6549,2155,6537,2127xe" filled="true" fillcolor="#231f20" stroked="false">
                <v:path arrowok="t"/>
                <v:fill type="solid"/>
              </v:shape>
            </v:group>
            <v:group style="position:absolute;left:6553;top:2109;width:74;height:78" coordorigin="6553,2109" coordsize="74,78">
              <v:shape style="position:absolute;left:6553;top:2109;width:74;height:78" coordorigin="6553,2109" coordsize="74,78" path="m6571,2109l6553,2109,6581,2186,6598,2186,6606,2166,6590,2166,6571,2109xe" filled="true" fillcolor="#231f20" stroked="false">
                <v:path arrowok="t"/>
                <v:fill type="solid"/>
              </v:shape>
              <v:shape style="position:absolute;left:6553;top:2109;width:74;height:78" coordorigin="6553,2109" coordsize="74,78" path="m6627,2109l6610,2109,6590,2166,6606,2166,6627,2109xe" filled="true" fillcolor="#231f20" stroked="false">
                <v:path arrowok="t"/>
                <v:fill type="solid"/>
              </v:shape>
            </v:group>
            <v:group style="position:absolute;left:6632;top:2107;width:77;height:80" coordorigin="6632,2107" coordsize="77,80">
              <v:shape style="position:absolute;left:6632;top:2107;width:77;height:80" coordorigin="6632,2107" coordsize="77,80" path="m6681,2107l6663,2107,6658,2108,6632,2140,6632,2160,6635,2170,6649,2184,6658,2187,6682,2187,6691,2184,6700,2174,6664,2174,6658,2172,6650,2163,6648,2156,6648,2138,6650,2132,6658,2123,6663,2121,6700,2121,6691,2111,6681,2107xe" filled="true" fillcolor="#231f20" stroked="false">
                <v:path arrowok="t"/>
                <v:fill type="solid"/>
              </v:shape>
              <v:shape style="position:absolute;left:6632;top:2107;width:77;height:80" coordorigin="6632,2107" coordsize="77,80" path="m6700,2121l6676,2121,6682,2123,6690,2132,6692,2138,6692,2156,6690,2163,6681,2172,6676,2174,6700,2174,6705,2170,6708,2160,6708,2135,6705,2125,6700,2121xe" filled="true" fillcolor="#231f20" stroked="false">
                <v:path arrowok="t"/>
                <v:fill type="solid"/>
              </v:shape>
            </v:group>
            <v:group style="position:absolute;left:6717;top:2107;width:65;height:80" coordorigin="6717,2107" coordsize="65,80">
              <v:shape style="position:absolute;left:6717;top:2107;width:65;height:80" coordorigin="6717,2107" coordsize="65,80" path="m6732,2159l6717,2161,6718,2169,6721,2176,6731,2185,6739,2187,6756,2187,6762,2186,6771,2182,6774,2180,6778,2174,6744,2174,6741,2173,6735,2168,6733,2164,6732,2159xe" filled="true" fillcolor="#231f20" stroked="false">
                <v:path arrowok="t"/>
                <v:fill type="solid"/>
              </v:shape>
              <v:shape style="position:absolute;left:6717;top:2107;width:65;height:80" coordorigin="6717,2107" coordsize="65,80" path="m6758,2107l6742,2107,6737,2108,6719,2135,6722,2140,6730,2147,6736,2150,6751,2154,6756,2155,6760,2156,6762,2157,6764,2160,6765,2162,6765,2166,6763,2169,6758,2173,6754,2174,6778,2174,6779,2172,6781,2168,6781,2158,6780,2154,6744,2136,6739,2134,6735,2131,6735,2130,6735,2126,6735,2124,6740,2121,6743,2120,6777,2120,6776,2118,6771,2114,6766,2109,6758,2107xe" filled="true" fillcolor="#231f20" stroked="false">
                <v:path arrowok="t"/>
                <v:fill type="solid"/>
              </v:shape>
              <v:shape style="position:absolute;left:6717;top:2107;width:65;height:80" coordorigin="6717,2107" coordsize="65,80" path="m6777,2120l6753,2120,6756,2121,6760,2125,6762,2127,6763,2131,6778,2131,6778,2124,6777,2120xe" filled="true" fillcolor="#231f20" stroked="false">
                <v:path arrowok="t"/>
                <v:fill type="solid"/>
              </v:shape>
            </v:group>
            <v:group style="position:absolute;left:6731;top:1800;width:292;height:457" coordorigin="6731,1800" coordsize="292,457">
              <v:shape style="position:absolute;left:6731;top:1800;width:292;height:457" coordorigin="6731,1800" coordsize="292,457" path="m6731,1800l6787,1830,6845,1861,6899,1896,6946,1936,6999,2006,7022,2071,7020,2129,6996,2178,6955,2217,6903,2244,6844,2257e" filled="false" stroked="true" strokeweight=".669pt" strokecolor="#231f20">
                <v:path arrowok="t"/>
              </v:shape>
              <v:shape style="position:absolute;left:6558;top:1605;width:484;height:671" type="#_x0000_t75" stroked="false">
                <v:imagedata r:id="rId264" o:title=""/>
              </v:shape>
            </v:group>
            <v:group style="position:absolute;left:6397;top:2119;width:555;height:221" coordorigin="6397,2119" coordsize="555,221">
              <v:shape style="position:absolute;left:6397;top:2119;width:555;height:221" coordorigin="6397,2119" coordsize="555,221" path="m6952,2119l6917,2180,6871,2234,6816,2278,6753,2311,6684,2332,6610,2339,6554,2335,6499,2322,6446,2301,6397,2273e" filled="false" stroked="true" strokeweight=".717pt" strokecolor="#231f20">
                <v:path arrowok="t"/>
              </v:shape>
            </v:group>
            <v:group style="position:absolute;left:6106;top:1462;width:1005;height:1005" coordorigin="6106,1462" coordsize="1005,1005">
              <v:shape style="position:absolute;left:6106;top:1462;width:1005;height:1005" coordorigin="6106,1462" coordsize="1005,1005" path="m6608,1462l6682,1468,6753,1483,6820,1509,6881,1543,6937,1585,6987,1635,7029,1691,7063,1753,7089,1819,7105,1890,7110,1964,7105,2039,7089,2109,7063,2176,7029,2238,6987,2294,6937,2343,6881,2386,6820,2420,6753,2445,6682,2461,6608,2467,6534,2461,6463,2445,6396,2420,6335,2386,6279,2343,6229,2294,6187,2238,6153,2176,6127,2109,6111,2039,6106,1964,6111,1890,6127,1819,6153,1753,6187,1691,6229,1635,6279,1585,6335,1543,6396,1509,6463,1483,6534,1468,6608,1462xe" filled="false" stroked="true" strokeweight=".567pt" strokecolor="#231f20">
                <v:path arrowok="t"/>
              </v:shape>
              <v:shape style="position:absolute;left:6451;top:2289;width:326;height:132" type="#_x0000_t75" stroked="false">
                <v:imagedata r:id="rId261" o:title=""/>
              </v:shape>
            </v:group>
            <w10:wrap type="topAndBottom"/>
          </v:group>
        </w:pict>
      </w:r>
      <w:r>
        <w:rPr/>
        <w:pict>
          <v:group style="position:absolute;margin-left:360.027008pt;margin-top:83.539215pt;width:40.4pt;height:40.4pt;mso-position-horizontal-relative:page;mso-position-vertical-relative:paragraph;z-index:5944;mso-wrap-distance-left:0;mso-wrap-distance-right:0" coordorigin="7201,1671" coordsize="808,808">
            <v:group style="position:absolute;left:7207;top:1677;width:796;height:796" coordorigin="7207,1677" coordsize="796,796">
              <v:shape style="position:absolute;left:7207;top:1677;width:796;height:796" coordorigin="7207,1677" coordsize="796,796" path="m7604,1677l7533,1683,7465,1702,7403,1731,7348,1770,7300,1818,7261,1874,7231,1936,7213,2003,7207,2074,7213,2146,7231,2213,7261,2275,7300,2330,7348,2378,7403,2418,7465,2447,7533,2465,7604,2472,7676,2465,7743,2447,7805,2418,7860,2378,7908,2330,7947,2275,7977,2213,7995,2146,8002,2074,7995,2003,7977,1936,7947,1874,7908,1818,7860,1770,7805,1731,7743,1702,7676,1683,7604,1677xe" filled="true" fillcolor="#d1d3d4" stroked="false">
                <v:path arrowok="t"/>
                <v:fill type="solid"/>
              </v:shape>
            </v:group>
            <v:group style="position:absolute;left:7207;top:1677;width:796;height:796" coordorigin="7207,1677" coordsize="796,796">
              <v:shape style="position:absolute;left:7207;top:1677;width:796;height:796" coordorigin="7207,1677" coordsize="796,796" path="m7604,1677l7676,1683,7743,1702,7805,1731,7860,1770,7908,1818,7947,1874,7977,1936,7995,2003,8002,2074,7995,2146,7977,2213,7947,2275,7908,2330,7860,2378,7805,2418,7743,2447,7676,2465,7604,2472,7533,2465,7465,2447,7403,2418,7348,2378,7300,2330,7261,2275,7231,2213,7213,2146,7207,2074,7213,2003,7231,1936,7261,1874,7300,1818,7348,1770,7403,1731,7465,1702,7533,1683,7604,1677xe" filled="false" stroked="true" strokeweight=".425pt" strokecolor="#231f20">
                <v:path arrowok="t"/>
              </v:shape>
            </v:group>
            <v:group style="position:absolute;left:7390;top:1705;width:362;height:705" coordorigin="7390,1705" coordsize="362,705">
              <v:shape style="position:absolute;left:7390;top:1705;width:362;height:705" coordorigin="7390,1705" coordsize="362,705" path="m7390,2410l7752,1705e" filled="false" stroked="true" strokeweight=".283pt" strokecolor="#6d6e71">
                <v:path arrowok="t"/>
              </v:shape>
            </v:group>
            <v:group style="position:absolute;left:7215;top:1806;width:97;height:188" coordorigin="7215,1806" coordsize="97,188">
              <v:shape style="position:absolute;left:7215;top:1806;width:97;height:188" coordorigin="7215,1806" coordsize="97,188" path="m7215,1993l7311,1806e" filled="false" stroked="true" strokeweight=".283pt" strokecolor="#6d6e71">
                <v:path arrowok="t"/>
              </v:shape>
            </v:group>
            <v:group style="position:absolute;left:7208;top:1773;width:137;height:266" coordorigin="7208,1773" coordsize="137,266">
              <v:shape style="position:absolute;left:7208;top:1773;width:137;height:266" coordorigin="7208,1773" coordsize="137,266" path="m7208,2039l7345,1773e" filled="false" stroked="true" strokeweight=".283pt" strokecolor="#6d6e71">
                <v:path arrowok="t"/>
              </v:shape>
            </v:group>
            <v:group style="position:absolute;left:7207;top:1751;width:167;height:325" coordorigin="7207,1751" coordsize="167,325">
              <v:shape style="position:absolute;left:7207;top:1751;width:167;height:325" coordorigin="7207,1751" coordsize="167,325" path="m7207,2075l7373,1751e" filled="false" stroked="true" strokeweight=".283pt" strokecolor="#6d6e71">
                <v:path arrowok="t"/>
              </v:shape>
            </v:group>
            <v:group style="position:absolute;left:7208;top:1734;width:191;height:372" coordorigin="7208,1734" coordsize="191,372">
              <v:shape style="position:absolute;left:7208;top:1734;width:191;height:372" coordorigin="7208,1734" coordsize="191,372" path="m7208,2106l7399,1734e" filled="false" stroked="true" strokeweight=".283pt" strokecolor="#6d6e71">
                <v:path arrowok="t"/>
              </v:shape>
            </v:group>
            <v:group style="position:absolute;left:7211;top:1721;width:212;height:413" coordorigin="7211,1721" coordsize="212,413">
              <v:shape style="position:absolute;left:7211;top:1721;width:212;height:413" coordorigin="7211,1721" coordsize="212,413" path="m7211,2133l7423,1721e" filled="false" stroked="true" strokeweight=".283pt" strokecolor="#6d6e71">
                <v:path arrowok="t"/>
              </v:shape>
            </v:group>
            <v:group style="position:absolute;left:7215;top:1710;width:230;height:448" coordorigin="7215,1710" coordsize="230,448">
              <v:shape style="position:absolute;left:7215;top:1710;width:230;height:448" coordorigin="7215,1710" coordsize="230,448" path="m7215,2157l7445,1710e" filled="false" stroked="true" strokeweight=".283pt" strokecolor="#6d6e71">
                <v:path arrowok="t"/>
              </v:shape>
            </v:group>
            <v:group style="position:absolute;left:7221;top:1701;width:246;height:479" coordorigin="7221,1701" coordsize="246,479">
              <v:shape style="position:absolute;left:7221;top:1701;width:246;height:479" coordorigin="7221,1701" coordsize="246,479" path="m7221,2180l7466,1701e" filled="false" stroked="true" strokeweight=".283pt" strokecolor="#6d6e71">
                <v:path arrowok="t"/>
              </v:shape>
            </v:group>
            <v:group style="position:absolute;left:7227;top:1694;width:260;height:506" coordorigin="7227,1694" coordsize="260,506">
              <v:shape style="position:absolute;left:7227;top:1694;width:260;height:506" coordorigin="7227,1694" coordsize="260,506" path="m7227,2200l7487,1694e" filled="false" stroked="true" strokeweight=".283pt" strokecolor="#6d6e71">
                <v:path arrowok="t"/>
              </v:shape>
            </v:group>
            <v:group style="position:absolute;left:7234;top:1689;width:273;height:531" coordorigin="7234,1689" coordsize="273,531">
              <v:shape style="position:absolute;left:7234;top:1689;width:273;height:531" coordorigin="7234,1689" coordsize="273,531" path="m7234,2220l7507,1689e" filled="false" stroked="true" strokeweight=".283pt" strokecolor="#6d6e71">
                <v:path arrowok="t"/>
              </v:shape>
            </v:group>
            <v:group style="position:absolute;left:7242;top:1685;width:285;height:554" coordorigin="7242,1685" coordsize="285,554">
              <v:shape style="position:absolute;left:7242;top:1685;width:285;height:554" coordorigin="7242,1685" coordsize="285,554" path="m7242,2238l7526,1685e" filled="false" stroked="true" strokeweight=".283pt" strokecolor="#6d6e71">
                <v:path arrowok="t"/>
              </v:shape>
            </v:group>
            <v:group style="position:absolute;left:7250;top:1681;width:295;height:574" coordorigin="7250,1681" coordsize="295,574">
              <v:shape style="position:absolute;left:7250;top:1681;width:295;height:574" coordorigin="7250,1681" coordsize="295,574" path="m7250,2255l7544,1681e" filled="false" stroked="true" strokeweight=".283pt" strokecolor="#6d6e71">
                <v:path arrowok="t"/>
              </v:shape>
            </v:group>
            <v:group style="position:absolute;left:7259;top:1679;width:304;height:592" coordorigin="7259,1679" coordsize="304,592">
              <v:shape style="position:absolute;left:7259;top:1679;width:304;height:592" coordorigin="7259,1679" coordsize="304,592" path="m7259,2271l7563,1679e" filled="false" stroked="true" strokeweight=".283pt" strokecolor="#6d6e71">
                <v:path arrowok="t"/>
              </v:shape>
            </v:group>
            <v:group style="position:absolute;left:7268;top:1678;width:313;height:609" coordorigin="7268,1678" coordsize="313,609">
              <v:shape style="position:absolute;left:7268;top:1678;width:313;height:609" coordorigin="7268,1678" coordsize="313,609" path="m7268,2286l7580,1678e" filled="false" stroked="true" strokeweight=".283pt" strokecolor="#6d6e71">
                <v:path arrowok="t"/>
              </v:shape>
            </v:group>
            <v:group style="position:absolute;left:7277;top:1677;width:321;height:624" coordorigin="7277,1677" coordsize="321,624">
              <v:shape style="position:absolute;left:7277;top:1677;width:321;height:624" coordorigin="7277,1677" coordsize="321,624" path="m7277,2300l7597,1677e" filled="false" stroked="true" strokeweight=".283pt" strokecolor="#6d6e71">
                <v:path arrowok="t"/>
              </v:shape>
            </v:group>
            <v:group style="position:absolute;left:7287;top:1677;width:328;height:638" coordorigin="7287,1677" coordsize="328,638">
              <v:shape style="position:absolute;left:7287;top:1677;width:328;height:638" coordorigin="7287,1677" coordsize="328,638" path="m7287,2314l7614,1677e" filled="false" stroked="true" strokeweight=".283pt" strokecolor="#6d6e71">
                <v:path arrowok="t"/>
              </v:shape>
            </v:group>
            <v:group style="position:absolute;left:7297;top:1678;width:334;height:650" coordorigin="7297,1678" coordsize="334,650">
              <v:shape style="position:absolute;left:7297;top:1678;width:334;height:650" coordorigin="7297,1678" coordsize="334,650" path="m7297,2327l7631,1678e" filled="false" stroked="true" strokeweight=".283pt" strokecolor="#6d6e71">
                <v:path arrowok="t"/>
              </v:shape>
            </v:group>
            <v:group style="position:absolute;left:7308;top:1679;width:340;height:661" coordorigin="7308,1679" coordsize="340,661">
              <v:shape style="position:absolute;left:7308;top:1679;width:340;height:661" coordorigin="7308,1679" coordsize="340,661" path="m7308,2339l7647,1679e" filled="false" stroked="true" strokeweight=".283pt" strokecolor="#6d6e71">
                <v:path arrowok="t"/>
              </v:shape>
            </v:group>
            <v:group style="position:absolute;left:7319;top:1681;width:345;height:671" coordorigin="7319,1681" coordsize="345,671">
              <v:shape style="position:absolute;left:7319;top:1681;width:345;height:671" coordorigin="7319,1681" coordsize="345,671" path="m7319,2351l7663,1681e" filled="false" stroked="true" strokeweight=".283pt" strokecolor="#6d6e71">
                <v:path arrowok="t"/>
              </v:shape>
            </v:group>
            <v:group style="position:absolute;left:7330;top:1684;width:349;height:679" coordorigin="7330,1684" coordsize="349,679">
              <v:shape style="position:absolute;left:7330;top:1684;width:349;height:679" coordorigin="7330,1684" coordsize="349,679" path="m7330,2362l7679,1684e" filled="false" stroked="true" strokeweight=".283pt" strokecolor="#6d6e71">
                <v:path arrowok="t"/>
              </v:shape>
            </v:group>
            <v:group style="position:absolute;left:7342;top:1687;width:353;height:686" coordorigin="7342,1687" coordsize="353,686">
              <v:shape style="position:absolute;left:7342;top:1687;width:353;height:686" coordorigin="7342,1687" coordsize="353,686" path="m7342,2373l7694,1687e" filled="false" stroked="true" strokeweight=".283pt" strokecolor="#6d6e71">
                <v:path arrowok="t"/>
              </v:shape>
            </v:group>
            <v:group style="position:absolute;left:7353;top:1691;width:356;height:693" coordorigin="7353,1691" coordsize="356,693">
              <v:shape style="position:absolute;left:7353;top:1691;width:356;height:693" coordorigin="7353,1691" coordsize="356,693" path="m7353,2383l7709,1691e" filled="false" stroked="true" strokeweight=".283pt" strokecolor="#6d6e71">
                <v:path arrowok="t"/>
              </v:shape>
            </v:group>
            <v:group style="position:absolute;left:7366;top:1695;width:359;height:698" coordorigin="7366,1695" coordsize="359,698">
              <v:shape style="position:absolute;left:7366;top:1695;width:359;height:698" coordorigin="7366,1695" coordsize="359,698" path="m7366,2392l7724,1695e" filled="false" stroked="true" strokeweight=".283pt" strokecolor="#6d6e71">
                <v:path arrowok="t"/>
              </v:shape>
            </v:group>
            <v:group style="position:absolute;left:7378;top:1700;width:361;height:702" coordorigin="7378,1700" coordsize="361,702">
              <v:shape style="position:absolute;left:7378;top:1700;width:361;height:702" coordorigin="7378,1700" coordsize="361,702" path="m7378,2401l7738,1700e" filled="false" stroked="true" strokeweight=".283pt" strokecolor="#6d6e71">
                <v:path arrowok="t"/>
              </v:shape>
              <v:shape style="position:absolute;left:7242;top:1787;width:705;height:534" type="#_x0000_t75" stroked="false">
                <v:imagedata r:id="rId265" o:title=""/>
              </v:shape>
            </v:group>
            <v:group style="position:absolute;left:7437;top:2196;width:439;height:175" coordorigin="7437,2196" coordsize="439,175">
              <v:shape style="position:absolute;left:7437;top:2196;width:439;height:175" coordorigin="7437,2196" coordsize="439,175" path="m7876,2196l7831,2267,7769,2322,7692,2358,7606,2371,7561,2368,7518,2358,7476,2341,7437,2319e" filled="false" stroked="true" strokeweight=".568pt" strokecolor="#231f20">
                <v:path arrowok="t"/>
              </v:shape>
            </v:group>
            <v:group style="position:absolute;left:7207;top:1677;width:796;height:796" coordorigin="7207,1677" coordsize="796,796">
              <v:shape style="position:absolute;left:7207;top:1677;width:796;height:796" coordorigin="7207,1677" coordsize="796,796" path="m7604,1677l7676,1683,7743,1702,7805,1731,7860,1770,7908,1818,7947,1874,7977,1936,7995,2003,8002,2074,7995,2146,7977,2213,7947,2275,7908,2330,7860,2378,7805,2418,7743,2447,7676,2465,7604,2472,7533,2465,7465,2447,7403,2418,7348,2378,7300,2330,7261,2275,7231,2213,7213,2146,7207,2074,7213,2003,7231,1936,7261,1874,7300,1818,7348,1770,7403,1731,7465,1702,7533,1683,7604,1677xe" filled="false" stroked="true" strokeweight=".567pt" strokecolor="#231f20">
                <v:path arrowok="t"/>
              </v:shape>
              <v:shape style="position:absolute;left:7480;top:2331;width:258;height:105" type="#_x0000_t75" stroked="false">
                <v:imagedata r:id="rId266" o:title=""/>
              </v:shape>
            </v:group>
            <w10:wrap type="topAndBottom"/>
          </v:group>
        </w:pict>
      </w:r>
      <w:r>
        <w:rPr/>
        <w:pict>
          <v:group style="position:absolute;margin-left:404.916992pt;margin-top:83.539215pt;width:40.4pt;height:40.4pt;mso-position-horizontal-relative:page;mso-position-vertical-relative:paragraph;z-index:5968;mso-wrap-distance-left:0;mso-wrap-distance-right:0" coordorigin="8098,1671" coordsize="808,808">
            <v:group style="position:absolute;left:8104;top:1677;width:796;height:796" coordorigin="8104,1677" coordsize="796,796">
              <v:shape style="position:absolute;left:8104;top:1677;width:796;height:796" coordorigin="8104,1677" coordsize="796,796" path="m8502,1677l8430,1683,8363,1702,8301,1731,8246,1770,8198,1818,8159,1874,8129,1936,8111,2003,8104,2074,8111,2146,8129,2213,8159,2275,8198,2330,8246,2378,8301,2418,8363,2447,8430,2465,8502,2472,8573,2465,8641,2447,8703,2418,8758,2378,8806,2330,8845,2275,8875,2213,8893,2146,8899,2074,8893,2003,8875,1936,8845,1874,8806,1818,8758,1770,8703,1731,8641,1702,8573,1683,8502,1677xe" filled="true" fillcolor="#d1d3d4" stroked="false">
                <v:path arrowok="t"/>
                <v:fill type="solid"/>
              </v:shape>
            </v:group>
            <v:group style="position:absolute;left:8104;top:1677;width:796;height:796" coordorigin="8104,1677" coordsize="796,796">
              <v:shape style="position:absolute;left:8104;top:1677;width:796;height:796" coordorigin="8104,1677" coordsize="796,796" path="m8502,1677l8573,1683,8641,1702,8703,1731,8758,1770,8806,1818,8845,1874,8875,1936,8893,2003,8899,2074,8893,2146,8875,2213,8845,2275,8806,2330,8758,2378,8703,2418,8641,2447,8573,2465,8502,2472,8430,2465,8363,2447,8301,2418,8246,2378,8198,2330,8159,2275,8129,2213,8111,2146,8104,2074,8111,2003,8129,1936,8159,1874,8198,1818,8246,1770,8301,1731,8363,1702,8430,1683,8502,1677xe" filled="false" stroked="true" strokeweight=".425pt" strokecolor="#231f20">
                <v:path arrowok="t"/>
              </v:shape>
            </v:group>
            <v:group style="position:absolute;left:8288;top:1705;width:362;height:705" coordorigin="8288,1705" coordsize="362,705">
              <v:shape style="position:absolute;left:8288;top:1705;width:362;height:705" coordorigin="8288,1705" coordsize="362,705" path="m8288,2410l8650,1705e" filled="false" stroked="true" strokeweight=".283pt" strokecolor="#6d6e71">
                <v:path arrowok="t"/>
              </v:shape>
            </v:group>
            <v:group style="position:absolute;left:8113;top:1806;width:97;height:188" coordorigin="8113,1806" coordsize="97,188">
              <v:shape style="position:absolute;left:8113;top:1806;width:97;height:188" coordorigin="8113,1806" coordsize="97,188" path="m8113,1993l8209,1806e" filled="false" stroked="true" strokeweight=".283pt" strokecolor="#6d6e71">
                <v:path arrowok="t"/>
              </v:shape>
            </v:group>
            <v:group style="position:absolute;left:8106;top:1773;width:137;height:266" coordorigin="8106,1773" coordsize="137,266">
              <v:shape style="position:absolute;left:8106;top:1773;width:137;height:266" coordorigin="8106,1773" coordsize="137,266" path="m8106,2039l8243,1773e" filled="false" stroked="true" strokeweight=".283pt" strokecolor="#6d6e71">
                <v:path arrowok="t"/>
              </v:shape>
            </v:group>
            <v:group style="position:absolute;left:8104;top:1751;width:167;height:325" coordorigin="8104,1751" coordsize="167,325">
              <v:shape style="position:absolute;left:8104;top:1751;width:167;height:325" coordorigin="8104,1751" coordsize="167,325" path="m8104,2075l8271,1751e" filled="false" stroked="true" strokeweight=".283pt" strokecolor="#6d6e71">
                <v:path arrowok="t"/>
              </v:shape>
            </v:group>
            <v:group style="position:absolute;left:8106;top:1734;width:191;height:372" coordorigin="8106,1734" coordsize="191,372">
              <v:shape style="position:absolute;left:8106;top:1734;width:191;height:372" coordorigin="8106,1734" coordsize="191,372" path="m8106,2106l8297,1734e" filled="false" stroked="true" strokeweight=".283pt" strokecolor="#6d6e71">
                <v:path arrowok="t"/>
              </v:shape>
            </v:group>
            <v:group style="position:absolute;left:8109;top:1721;width:212;height:413" coordorigin="8109,1721" coordsize="212,413">
              <v:shape style="position:absolute;left:8109;top:1721;width:212;height:413" coordorigin="8109,1721" coordsize="212,413" path="m8109,2133l8320,1721e" filled="false" stroked="true" strokeweight=".283pt" strokecolor="#6d6e71">
                <v:path arrowok="t"/>
              </v:shape>
            </v:group>
            <v:group style="position:absolute;left:8113;top:1710;width:230;height:448" coordorigin="8113,1710" coordsize="230,448">
              <v:shape style="position:absolute;left:8113;top:1710;width:230;height:448" coordorigin="8113,1710" coordsize="230,448" path="m8113,2157l8343,1710e" filled="false" stroked="true" strokeweight=".283pt" strokecolor="#6d6e71">
                <v:path arrowok="t"/>
              </v:shape>
            </v:group>
            <v:group style="position:absolute;left:8118;top:1701;width:246;height:479" coordorigin="8118,1701" coordsize="246,479">
              <v:shape style="position:absolute;left:8118;top:1701;width:246;height:479" coordorigin="8118,1701" coordsize="246,479" path="m8118,2180l8364,1701e" filled="false" stroked="true" strokeweight=".283pt" strokecolor="#6d6e71">
                <v:path arrowok="t"/>
              </v:shape>
            </v:group>
            <v:group style="position:absolute;left:8125;top:1694;width:260;height:506" coordorigin="8125,1694" coordsize="260,506">
              <v:shape style="position:absolute;left:8125;top:1694;width:260;height:506" coordorigin="8125,1694" coordsize="260,506" path="m8125,2200l8385,1694e" filled="false" stroked="true" strokeweight=".283pt" strokecolor="#6d6e71">
                <v:path arrowok="t"/>
              </v:shape>
            </v:group>
            <v:group style="position:absolute;left:8132;top:1689;width:273;height:531" coordorigin="8132,1689" coordsize="273,531">
              <v:shape style="position:absolute;left:8132;top:1689;width:273;height:531" coordorigin="8132,1689" coordsize="273,531" path="m8132,2220l8404,1689e" filled="false" stroked="true" strokeweight=".283pt" strokecolor="#6d6e71">
                <v:path arrowok="t"/>
              </v:shape>
            </v:group>
            <v:group style="position:absolute;left:8139;top:1685;width:285;height:554" coordorigin="8139,1685" coordsize="285,554">
              <v:shape style="position:absolute;left:8139;top:1685;width:285;height:554" coordorigin="8139,1685" coordsize="285,554" path="m8139,2238l8424,1685e" filled="false" stroked="true" strokeweight=".283pt" strokecolor="#6d6e71">
                <v:path arrowok="t"/>
              </v:shape>
            </v:group>
            <v:group style="position:absolute;left:8148;top:1681;width:295;height:574" coordorigin="8148,1681" coordsize="295,574">
              <v:shape style="position:absolute;left:8148;top:1681;width:295;height:574" coordorigin="8148,1681" coordsize="295,574" path="m8148,2255l8442,1681e" filled="false" stroked="true" strokeweight=".283pt" strokecolor="#6d6e71">
                <v:path arrowok="t"/>
              </v:shape>
            </v:group>
            <v:group style="position:absolute;left:8156;top:1679;width:304;height:592" coordorigin="8156,1679" coordsize="304,592">
              <v:shape style="position:absolute;left:8156;top:1679;width:304;height:592" coordorigin="8156,1679" coordsize="304,592" path="m8156,2271l8460,1679e" filled="false" stroked="true" strokeweight=".283pt" strokecolor="#6d6e71">
                <v:path arrowok="t"/>
              </v:shape>
            </v:group>
            <v:group style="position:absolute;left:8165;top:1678;width:313;height:609" coordorigin="8165,1678" coordsize="313,609">
              <v:shape style="position:absolute;left:8165;top:1678;width:313;height:609" coordorigin="8165,1678" coordsize="313,609" path="m8165,2286l8478,1678e" filled="false" stroked="true" strokeweight=".283pt" strokecolor="#6d6e71">
                <v:path arrowok="t"/>
              </v:shape>
            </v:group>
            <v:group style="position:absolute;left:8175;top:1677;width:321;height:624" coordorigin="8175,1677" coordsize="321,624">
              <v:shape style="position:absolute;left:8175;top:1677;width:321;height:624" coordorigin="8175,1677" coordsize="321,624" path="m8175,2300l8495,1677e" filled="false" stroked="true" strokeweight=".283pt" strokecolor="#6d6e71">
                <v:path arrowok="t"/>
              </v:shape>
            </v:group>
            <v:group style="position:absolute;left:8185;top:1677;width:328;height:638" coordorigin="8185,1677" coordsize="328,638">
              <v:shape style="position:absolute;left:8185;top:1677;width:328;height:638" coordorigin="8185,1677" coordsize="328,638" path="m8185,2314l8512,1677e" filled="false" stroked="true" strokeweight=".283pt" strokecolor="#6d6e71">
                <v:path arrowok="t"/>
              </v:shape>
            </v:group>
            <v:group style="position:absolute;left:8195;top:1678;width:334;height:650" coordorigin="8195,1678" coordsize="334,650">
              <v:shape style="position:absolute;left:8195;top:1678;width:334;height:650" coordorigin="8195,1678" coordsize="334,650" path="m8195,2327l8529,1678e" filled="false" stroked="true" strokeweight=".283pt" strokecolor="#6d6e71">
                <v:path arrowok="t"/>
              </v:shape>
            </v:group>
            <v:group style="position:absolute;left:8206;top:1679;width:340;height:661" coordorigin="8206,1679" coordsize="340,661">
              <v:shape style="position:absolute;left:8206;top:1679;width:340;height:661" coordorigin="8206,1679" coordsize="340,661" path="m8206,2339l8545,1679e" filled="false" stroked="true" strokeweight=".283pt" strokecolor="#6d6e71">
                <v:path arrowok="t"/>
              </v:shape>
            </v:group>
            <v:group style="position:absolute;left:8217;top:1681;width:345;height:671" coordorigin="8217,1681" coordsize="345,671">
              <v:shape style="position:absolute;left:8217;top:1681;width:345;height:671" coordorigin="8217,1681" coordsize="345,671" path="m8217,2351l8561,1681e" filled="false" stroked="true" strokeweight=".283pt" strokecolor="#6d6e71">
                <v:path arrowok="t"/>
              </v:shape>
            </v:group>
            <v:group style="position:absolute;left:8228;top:1684;width:349;height:679" coordorigin="8228,1684" coordsize="349,679">
              <v:shape style="position:absolute;left:8228;top:1684;width:349;height:679" coordorigin="8228,1684" coordsize="349,679" path="m8228,2362l8576,1684e" filled="false" stroked="true" strokeweight=".283pt" strokecolor="#6d6e71">
                <v:path arrowok="t"/>
              </v:shape>
            </v:group>
            <v:group style="position:absolute;left:8239;top:1687;width:353;height:686" coordorigin="8239,1687" coordsize="353,686">
              <v:shape style="position:absolute;left:8239;top:1687;width:353;height:686" coordorigin="8239,1687" coordsize="353,686" path="m8239,2373l8592,1687e" filled="false" stroked="true" strokeweight=".283pt" strokecolor="#6d6e71">
                <v:path arrowok="t"/>
              </v:shape>
            </v:group>
            <v:group style="position:absolute;left:8251;top:1691;width:356;height:693" coordorigin="8251,1691" coordsize="356,693">
              <v:shape style="position:absolute;left:8251;top:1691;width:356;height:693" coordorigin="8251,1691" coordsize="356,693" path="m8251,2383l8607,1691e" filled="false" stroked="true" strokeweight=".283pt" strokecolor="#6d6e71">
                <v:path arrowok="t"/>
              </v:shape>
            </v:group>
            <v:group style="position:absolute;left:8263;top:1695;width:359;height:698" coordorigin="8263,1695" coordsize="359,698">
              <v:shape style="position:absolute;left:8263;top:1695;width:359;height:698" coordorigin="8263,1695" coordsize="359,698" path="m8263,2392l8621,1695e" filled="false" stroked="true" strokeweight=".283pt" strokecolor="#6d6e71">
                <v:path arrowok="t"/>
              </v:shape>
            </v:group>
            <v:group style="position:absolute;left:8276;top:1700;width:361;height:702" coordorigin="8276,1700" coordsize="361,702">
              <v:shape style="position:absolute;left:8276;top:1700;width:361;height:702" coordorigin="8276,1700" coordsize="361,702" path="m8276,2401l8636,1700e" filled="false" stroked="true" strokeweight=".283pt" strokecolor="#6d6e71">
                <v:path arrowok="t"/>
              </v:shape>
              <v:shape style="position:absolute;left:8140;top:1787;width:705;height:534" type="#_x0000_t75" stroked="false">
                <v:imagedata r:id="rId267" o:title=""/>
              </v:shape>
            </v:group>
            <v:group style="position:absolute;left:8335;top:2196;width:439;height:175" coordorigin="8335,2196" coordsize="439,175">
              <v:shape style="position:absolute;left:8335;top:2196;width:439;height:175" coordorigin="8335,2196" coordsize="439,175" path="m8774,2196l8729,2267,8667,2322,8590,2358,8504,2371,8459,2368,8416,2358,8374,2341,8335,2319e" filled="false" stroked="true" strokeweight=".568pt" strokecolor="#231f20">
                <v:path arrowok="t"/>
              </v:shape>
            </v:group>
            <v:group style="position:absolute;left:8104;top:1677;width:796;height:796" coordorigin="8104,1677" coordsize="796,796">
              <v:shape style="position:absolute;left:8104;top:1677;width:796;height:796" coordorigin="8104,1677" coordsize="796,796" path="m8502,1677l8573,1683,8641,1702,8703,1731,8758,1770,8806,1818,8845,1874,8875,1936,8893,2003,8899,2074,8893,2146,8875,2213,8845,2275,8806,2330,8758,2378,8703,2418,8641,2447,8573,2465,8502,2472,8430,2465,8363,2447,8301,2418,8246,2378,8198,2330,8159,2275,8129,2213,8111,2146,8104,2074,8111,2003,8129,1936,8159,1874,8198,1818,8246,1770,8301,1731,8363,1702,8430,1683,8502,1677xe" filled="false" stroked="true" strokeweight=".567pt" strokecolor="#231f20">
                <v:path arrowok="t"/>
              </v:shape>
              <v:shape style="position:absolute;left:8377;top:2331;width:258;height:105" type="#_x0000_t75" stroked="false">
                <v:imagedata r:id="rId268" o:title=""/>
              </v:shape>
            </v:group>
            <w10:wrap type="topAndBottom"/>
          </v:group>
        </w:pict>
      </w:r>
      <w:r>
        <w:rPr/>
        <w:pict>
          <v:group style="position:absolute;margin-left:449.769012pt;margin-top:79.447212pt;width:44.55pt;height:44.55pt;mso-position-horizontal-relative:page;mso-position-vertical-relative:paragraph;z-index:5992;mso-wrap-distance-left:0;mso-wrap-distance-right:0" coordorigin="8995,1589" coordsize="891,891">
            <v:group style="position:absolute;left:9001;top:1595;width:879;height:879" coordorigin="9001,1595" coordsize="879,879">
              <v:shape style="position:absolute;left:9001;top:1595;width:879;height:879" coordorigin="9001,1595" coordsize="879,879" path="m9441,1595l9370,1601,9302,1617,9239,1644,9181,1680,9130,1724,9086,1775,9050,1832,9024,1895,9007,1963,9001,2034,9007,2106,9024,2173,9050,2236,9086,2294,9130,2345,9181,2389,9239,2425,9302,2451,9370,2468,9441,2474,9512,2468,9580,2451,9643,2425,9700,2389,9751,2345,9795,2294,9831,2236,9858,2173,9874,2106,9880,2034,9874,1963,9858,1895,9831,1832,9795,1775,9751,1724,9700,1680,9643,1644,9580,1617,9512,1601,9441,1595xe" filled="true" fillcolor="#d1d3d4" stroked="false">
                <v:path arrowok="t"/>
                <v:fill type="solid"/>
              </v:shape>
            </v:group>
            <v:group style="position:absolute;left:9001;top:1595;width:879;height:879" coordorigin="9001,1595" coordsize="879,879">
              <v:shape style="position:absolute;left:9001;top:1595;width:879;height:879" coordorigin="9001,1595" coordsize="879,879" path="m9441,1595l9512,1601,9580,1617,9643,1644,9700,1680,9751,1724,9795,1775,9831,1832,9858,1895,9874,1963,9880,2034,9874,2106,9858,2173,9831,2236,9795,2294,9751,2345,9700,2389,9643,2425,9580,2451,9512,2468,9441,2474,9370,2468,9302,2451,9239,2425,9181,2389,9130,2345,9086,2294,9050,2236,9024,2173,9007,2106,9001,2034,9007,1963,9024,1895,9050,1832,9086,1775,9130,1724,9181,1680,9239,1644,9302,1617,9370,1601,9441,1595xe" filled="false" stroked="true" strokeweight=".425pt" strokecolor="#231f20">
                <v:path arrowok="t"/>
              </v:shape>
            </v:group>
            <v:group style="position:absolute;left:9205;top:1978;width:220;height:428" coordorigin="9205,1978" coordsize="220,428">
              <v:shape style="position:absolute;left:9205;top:1978;width:220;height:428" coordorigin="9205,1978" coordsize="220,428" path="m9205,2405l9424,1978e" filled="false" stroked="true" strokeweight=".292pt" strokecolor="#6d6e71">
                <v:path arrowok="t"/>
              </v:shape>
            </v:group>
            <v:group style="position:absolute;left:9468;top:1626;width:137;height:267" coordorigin="9468,1626" coordsize="137,267">
              <v:shape style="position:absolute;left:9468;top:1626;width:137;height:267" coordorigin="9468,1626" coordsize="137,267" path="m9468,1893l9604,1626e" filled="false" stroked="true" strokeweight=".292pt" strokecolor="#6d6e71">
                <v:path arrowok="t"/>
              </v:shape>
            </v:group>
            <v:group style="position:absolute;left:9011;top:1738;width:107;height:207" coordorigin="9011,1738" coordsize="107,207">
              <v:shape style="position:absolute;left:9011;top:1738;width:107;height:207" coordorigin="9011,1738" coordsize="107,207" path="m9011,1944l9117,1738e" filled="false" stroked="true" strokeweight=".292pt" strokecolor="#6d6e71">
                <v:path arrowok="t"/>
              </v:shape>
            </v:group>
            <v:group style="position:absolute;left:9003;top:1701;width:151;height:294" coordorigin="9003,1701" coordsize="151,294">
              <v:shape style="position:absolute;left:9003;top:1701;width:151;height:294" coordorigin="9003,1701" coordsize="151,294" path="m9003,1995l9154,1701e" filled="false" stroked="true" strokeweight=".292pt" strokecolor="#6d6e71">
                <v:path arrowok="t"/>
              </v:shape>
            </v:group>
            <v:group style="position:absolute;left:9001;top:1677;width:185;height:359" coordorigin="9001,1677" coordsize="185,359">
              <v:shape style="position:absolute;left:9001;top:1677;width:185;height:359" coordorigin="9001,1677" coordsize="185,359" path="m9001,2035l9186,1677e" filled="false" stroked="true" strokeweight=".292pt" strokecolor="#6d6e71">
                <v:path arrowok="t"/>
              </v:shape>
            </v:group>
            <v:group style="position:absolute;left:9003;top:1658;width:212;height:411" coordorigin="9003,1658" coordsize="212,411">
              <v:shape style="position:absolute;left:9003;top:1658;width:212;height:411" coordorigin="9003,1658" coordsize="212,411" path="m9003,2069l9214,1658e" filled="false" stroked="true" strokeweight=".292pt" strokecolor="#6d6e71">
                <v:path arrowok="t"/>
              </v:shape>
            </v:group>
            <v:group style="position:absolute;left:9006;top:1643;width:234;height:456" coordorigin="9006,1643" coordsize="234,456">
              <v:shape style="position:absolute;left:9006;top:1643;width:234;height:456" coordorigin="9006,1643" coordsize="234,456" path="m9006,2099l9240,1643e" filled="false" stroked="true" strokeweight=".292pt" strokecolor="#6d6e71">
                <v:path arrowok="t"/>
              </v:shape>
            </v:group>
            <v:group style="position:absolute;left:9011;top:1632;width:254;height:495" coordorigin="9011,1632" coordsize="254,495">
              <v:shape style="position:absolute;left:9011;top:1632;width:254;height:495" coordorigin="9011,1632" coordsize="254,495" path="m9011,2126l9265,1632e" filled="false" stroked="true" strokeweight=".292pt" strokecolor="#6d6e71">
                <v:path arrowok="t"/>
              </v:shape>
            </v:group>
            <v:group style="position:absolute;left:9017;top:1622;width:272;height:529" coordorigin="9017,1622" coordsize="272,529">
              <v:shape style="position:absolute;left:9017;top:1622;width:272;height:529" coordorigin="9017,1622" coordsize="272,529" path="m9017,2151l9288,1622e" filled="false" stroked="true" strokeweight=".292pt" strokecolor="#6d6e71">
                <v:path arrowok="t"/>
              </v:shape>
            </v:group>
            <v:group style="position:absolute;left:9024;top:1614;width:288;height:560" coordorigin="9024,1614" coordsize="288,560">
              <v:shape style="position:absolute;left:9024;top:1614;width:288;height:560" coordorigin="9024,1614" coordsize="288,560" path="m9024,2174l9311,1614e" filled="false" stroked="true" strokeweight=".292pt" strokecolor="#6d6e71">
                <v:path arrowok="t"/>
              </v:shape>
            </v:group>
            <v:group style="position:absolute;left:9032;top:1608;width:302;height:587" coordorigin="9032,1608" coordsize="302,587">
              <v:shape style="position:absolute;left:9032;top:1608;width:302;height:587" coordorigin="9032,1608" coordsize="302,587" path="m9032,2195l9333,1608e" filled="false" stroked="true" strokeweight=".292pt" strokecolor="#6d6e71">
                <v:path arrowok="t"/>
              </v:shape>
            </v:group>
            <v:group style="position:absolute;left:9040;top:1603;width:315;height:612" coordorigin="9040,1603" coordsize="315,612">
              <v:shape style="position:absolute;left:9040;top:1603;width:315;height:612" coordorigin="9040,1603" coordsize="315,612" path="m9040,2215l9354,1603e" filled="false" stroked="true" strokeweight=".292pt" strokecolor="#6d6e71">
                <v:path arrowok="t"/>
              </v:shape>
            </v:group>
            <v:group style="position:absolute;left:9049;top:1600;width:326;height:634" coordorigin="9049,1600" coordsize="326,634">
              <v:shape style="position:absolute;left:9049;top:1600;width:326;height:634" coordorigin="9049,1600" coordsize="326,634" path="m9049,2234l9375,1600e" filled="false" stroked="true" strokeweight=".292pt" strokecolor="#6d6e71">
                <v:path arrowok="t"/>
              </v:shape>
            </v:group>
            <v:group style="position:absolute;left:9059;top:1597;width:336;height:655" coordorigin="9059,1597" coordsize="336,655">
              <v:shape style="position:absolute;left:9059;top:1597;width:336;height:655" coordorigin="9059,1597" coordsize="336,655" path="m9059,2252l9395,1597e" filled="false" stroked="true" strokeweight=".292pt" strokecolor="#6d6e71">
                <v:path arrowok="t"/>
              </v:shape>
            </v:group>
            <v:group style="position:absolute;left:9069;top:1596;width:346;height:673" coordorigin="9069,1596" coordsize="346,673">
              <v:shape style="position:absolute;left:9069;top:1596;width:346;height:673" coordorigin="9069,1596" coordsize="346,673" path="m9069,2268l9414,1596e" filled="false" stroked="true" strokeweight=".292pt" strokecolor="#6d6e71">
                <v:path arrowok="t"/>
              </v:shape>
            </v:group>
            <v:group style="position:absolute;left:9079;top:1595;width:354;height:690" coordorigin="9079,1595" coordsize="354,690">
              <v:shape style="position:absolute;left:9079;top:1595;width:354;height:690" coordorigin="9079,1595" coordsize="354,690" path="m9079,2284l9433,1595e" filled="false" stroked="true" strokeweight=".292pt" strokecolor="#6d6e71">
                <v:path arrowok="t"/>
              </v:shape>
            </v:group>
            <v:group style="position:absolute;left:9090;top:1595;width:362;height:705" coordorigin="9090,1595" coordsize="362,705">
              <v:shape style="position:absolute;left:9090;top:1595;width:362;height:705" coordorigin="9090,1595" coordsize="362,705" path="m9090,2299l9452,1595e" filled="false" stroked="true" strokeweight=".292pt" strokecolor="#6d6e71">
                <v:path arrowok="t"/>
              </v:shape>
            </v:group>
            <v:group style="position:absolute;left:9102;top:1933;width:196;height:381" coordorigin="9102,1933" coordsize="196,381">
              <v:shape style="position:absolute;left:9102;top:1933;width:196;height:381" coordorigin="9102,1933" coordsize="196,381" path="m9102,2314l9297,1933e" filled="false" stroked="true" strokeweight=".292pt" strokecolor="#6d6e71">
                <v:path arrowok="t"/>
              </v:shape>
            </v:group>
            <v:group style="position:absolute;left:9326;top:1596;width:145;height:281" coordorigin="9326,1596" coordsize="145,281">
              <v:shape style="position:absolute;left:9326;top:1596;width:145;height:281" coordorigin="9326,1596" coordsize="145,281" path="m9326,1877l9470,1596e" filled="false" stroked="true" strokeweight=".292pt" strokecolor="#6d6e71">
                <v:path arrowok="t"/>
              </v:shape>
            </v:group>
            <v:group style="position:absolute;left:9113;top:1947;width:196;height:381" coordorigin="9113,1947" coordsize="196,381">
              <v:shape style="position:absolute;left:9113;top:1947;width:196;height:381" coordorigin="9113,1947" coordsize="196,381" path="m9113,2327l9309,1947e" filled="false" stroked="true" strokeweight=".292pt" strokecolor="#6d6e71">
                <v:path arrowok="t"/>
              </v:shape>
            </v:group>
            <v:group style="position:absolute;left:9344;top:1598;width:145;height:282" coordorigin="9344,1598" coordsize="145,282">
              <v:shape style="position:absolute;left:9344;top:1598;width:145;height:282" coordorigin="9344,1598" coordsize="145,282" path="m9344,1879l9488,1598e" filled="false" stroked="true" strokeweight=".292pt" strokecolor="#6d6e71">
                <v:path arrowok="t"/>
              </v:shape>
            </v:group>
            <v:group style="position:absolute;left:9126;top:1958;width:197;height:383" coordorigin="9126,1958" coordsize="197,383">
              <v:shape style="position:absolute;left:9126;top:1958;width:197;height:383" coordorigin="9126,1958" coordsize="197,383" path="m9126,2340l9322,1958e" filled="false" stroked="true" strokeweight=".292pt" strokecolor="#6d6e71">
                <v:path arrowok="t"/>
              </v:shape>
            </v:group>
            <v:group style="position:absolute;left:9363;top:1600;width:144;height:279" coordorigin="9363,1600" coordsize="144,279">
              <v:shape style="position:absolute;left:9363;top:1600;width:144;height:279" coordorigin="9363,1600" coordsize="144,279" path="m9363,1879l9506,1600e" filled="false" stroked="true" strokeweight=".292pt" strokecolor="#6d6e71">
                <v:path arrowok="t"/>
              </v:shape>
            </v:group>
            <v:group style="position:absolute;left:9138;top:1963;width:200;height:390" coordorigin="9138,1963" coordsize="200,390">
              <v:shape style="position:absolute;left:9138;top:1963;width:200;height:390" coordorigin="9138,1963" coordsize="200,390" path="m9138,2353l9338,1963e" filled="false" stroked="true" strokeweight=".292pt" strokecolor="#6d6e71">
                <v:path arrowok="t"/>
              </v:shape>
            </v:group>
            <v:group style="position:absolute;left:9380;top:1603;width:143;height:278" coordorigin="9380,1603" coordsize="143,278">
              <v:shape style="position:absolute;left:9380;top:1603;width:143;height:278" coordorigin="9380,1603" coordsize="143,278" path="m9380,1880l9523,1603e" filled="false" stroked="true" strokeweight=".292pt" strokecolor="#6d6e71">
                <v:path arrowok="t"/>
              </v:shape>
            </v:group>
            <v:group style="position:absolute;left:9151;top:1967;width:205;height:398" coordorigin="9151,1967" coordsize="205,398">
              <v:shape style="position:absolute;left:9151;top:1967;width:205;height:398" coordorigin="9151,1967" coordsize="205,398" path="m9151,2364l9355,1967e" filled="false" stroked="true" strokeweight=".292pt" strokecolor="#6d6e71">
                <v:path arrowok="t"/>
              </v:shape>
            </v:group>
            <v:group style="position:absolute;left:9398;top:1606;width:142;height:276" coordorigin="9398,1606" coordsize="142,276">
              <v:shape style="position:absolute;left:9398;top:1606;width:142;height:276" coordorigin="9398,1606" coordsize="142,276" path="m9398,1882l9540,1606e" filled="false" stroked="true" strokeweight=".292pt" strokecolor="#6d6e71">
                <v:path arrowok="t"/>
              </v:shape>
            </v:group>
            <v:group style="position:absolute;left:9164;top:1969;width:209;height:407" coordorigin="9164,1969" coordsize="209,407">
              <v:shape style="position:absolute;left:9164;top:1969;width:209;height:407" coordorigin="9164,1969" coordsize="209,407" path="m9164,2375l9373,1969e" filled="false" stroked="true" strokeweight=".292pt" strokecolor="#6d6e71">
                <v:path arrowok="t"/>
              </v:shape>
            </v:group>
            <v:group style="position:absolute;left:9416;top:1610;width:141;height:274" coordorigin="9416,1610" coordsize="141,274">
              <v:shape style="position:absolute;left:9416;top:1610;width:141;height:274" coordorigin="9416,1610" coordsize="141,274" path="m9416,1884l9557,1610e" filled="false" stroked="true" strokeweight=".292pt" strokecolor="#6d6e71">
                <v:path arrowok="t"/>
              </v:shape>
            </v:group>
            <v:group style="position:absolute;left:9177;top:1971;width:213;height:415" coordorigin="9177,1971" coordsize="213,415">
              <v:shape style="position:absolute;left:9177;top:1971;width:213;height:415" coordorigin="9177,1971" coordsize="213,415" path="m9177,2386l9390,1971e" filled="false" stroked="true" strokeweight=".292pt" strokecolor="#6d6e71">
                <v:path arrowok="t"/>
              </v:shape>
            </v:group>
            <v:group style="position:absolute;left:9433;top:1615;width:140;height:272" coordorigin="9433,1615" coordsize="140,272">
              <v:shape style="position:absolute;left:9433;top:1615;width:140;height:272" coordorigin="9433,1615" coordsize="140,272" path="m9433,1887l9573,1615e" filled="false" stroked="true" strokeweight=".292pt" strokecolor="#6d6e71">
                <v:path arrowok="t"/>
              </v:shape>
            </v:group>
            <v:group style="position:absolute;left:9191;top:1974;width:217;height:422" coordorigin="9191,1974" coordsize="217,422">
              <v:shape style="position:absolute;left:9191;top:1974;width:217;height:422" coordorigin="9191,1974" coordsize="217,422" path="m9191,2395l9407,1974e" filled="false" stroked="true" strokeweight=".292pt" strokecolor="#6d6e71">
                <v:path arrowok="t"/>
              </v:shape>
            </v:group>
            <v:group style="position:absolute;left:9450;top:1621;width:139;height:270" coordorigin="9450,1621" coordsize="139,270">
              <v:shape style="position:absolute;left:9450;top:1621;width:139;height:270" coordorigin="9450,1621" coordsize="139,270" path="m9450,1890l9589,1621e" filled="false" stroked="true" strokeweight=".292pt" strokecolor="#6d6e71">
                <v:path arrowok="t"/>
              </v:shape>
              <v:shape style="position:absolute;left:9110;top:1732;width:279;height:393" type="#_x0000_t75" stroked="false">
                <v:imagedata r:id="rId269" o:title=""/>
              </v:shape>
            </v:group>
            <v:group style="position:absolute;left:9080;top:2159;width:61;height:70" coordorigin="9080,2159" coordsize="61,70">
              <v:shape style="position:absolute;left:9080;top:2159;width:61;height:70" coordorigin="9080,2159" coordsize="61,70" path="m9120,2159l9102,2159,9094,2163,9083,2175,9080,2184,9080,2206,9083,2214,9094,2226,9102,2229,9118,2229,9125,2227,9134,2220,9136,2218,9106,2218,9102,2216,9096,2209,9094,2202,9094,2186,9096,2180,9102,2173,9106,2171,9136,2171,9136,2170,9127,2162,9120,2159xe" filled="true" fillcolor="#231f20" stroked="false">
                <v:path arrowok="t"/>
                <v:fill type="solid"/>
              </v:shape>
              <v:shape style="position:absolute;left:9080;top:2159;width:61;height:70" coordorigin="9080,2159" coordsize="61,70" path="m9126,2203l9125,2208,9123,2212,9118,2216,9115,2218,9136,2218,9138,2215,9140,2207,9126,2203xe" filled="true" fillcolor="#231f20" stroked="false">
                <v:path arrowok="t"/>
                <v:fill type="solid"/>
              </v:shape>
              <v:shape style="position:absolute;left:9080;top:2159;width:61;height:70" coordorigin="9080,2159" coordsize="61,70" path="m9136,2171l9115,2171,9118,2172,9123,2176,9125,2179,9126,2182,9140,2179,9138,2174,9136,2171xe" filled="true" fillcolor="#231f20" stroked="false">
                <v:path arrowok="t"/>
                <v:fill type="solid"/>
              </v:shape>
            </v:group>
            <v:group style="position:absolute;left:9152;top:2161;width:53;height:68" coordorigin="9152,2161" coordsize="53,68">
              <v:shape style="position:absolute;left:9152;top:2161;width:53;height:68" coordorigin="9152,2161" coordsize="53,68" path="m9203,2161l9152,2161,9152,2228,9204,2228,9204,2217,9166,2217,9166,2198,9200,2198,9200,2187,9166,2187,9166,2172,9203,2172,9203,2161xe" filled="true" fillcolor="#231f20" stroked="false">
                <v:path arrowok="t"/>
                <v:fill type="solid"/>
              </v:shape>
            </v:group>
            <v:group style="position:absolute;left:9216;top:2161;width:55;height:68" coordorigin="9216,2161" coordsize="55,68">
              <v:shape style="position:absolute;left:9216;top:2161;width:55;height:68" coordorigin="9216,2161" coordsize="55,68" path="m9230,2161l9216,2161,9216,2228,9229,2228,9229,2184,9244,2184,9230,2161xe" filled="true" fillcolor="#231f20" stroked="false">
                <v:path arrowok="t"/>
                <v:fill type="solid"/>
              </v:shape>
              <v:shape style="position:absolute;left:9216;top:2161;width:55;height:68" coordorigin="9216,2161" coordsize="55,68" path="m9244,2184l9229,2184,9257,2228,9271,2228,9271,2206,9258,2206,9244,2184xe" filled="true" fillcolor="#231f20" stroked="false">
                <v:path arrowok="t"/>
                <v:fill type="solid"/>
              </v:shape>
              <v:shape style="position:absolute;left:9216;top:2161;width:55;height:68" coordorigin="9216,2161" coordsize="55,68" path="m9271,2161l9258,2161,9258,2206,9271,2206,9271,2161xe" filled="true" fillcolor="#231f20" stroked="false">
                <v:path arrowok="t"/>
                <v:fill type="solid"/>
              </v:shape>
            </v:group>
            <v:group style="position:absolute;left:9281;top:2161;width:55;height:68" coordorigin="9281,2161" coordsize="55,68">
              <v:shape style="position:absolute;left:9281;top:2161;width:55;height:68" coordorigin="9281,2161" coordsize="55,68" path="m9315,2172l9301,2172,9301,2228,9315,2228,9315,2172xe" filled="true" fillcolor="#231f20" stroked="false">
                <v:path arrowok="t"/>
                <v:fill type="solid"/>
              </v:shape>
              <v:shape style="position:absolute;left:9281;top:2161;width:55;height:68" coordorigin="9281,2161" coordsize="55,68" path="m9336,2161l9281,2161,9281,2172,9336,2172,9336,2161xe" filled="true" fillcolor="#231f20" stroked="false">
                <v:path arrowok="t"/>
                <v:fill type="solid"/>
              </v:shape>
            </v:group>
            <v:group style="position:absolute;left:9330;top:2161;width:70;height:68" coordorigin="9330,2161" coordsize="70,68">
              <v:shape style="position:absolute;left:9330;top:2161;width:70;height:68" coordorigin="9330,2161" coordsize="70,68" path="m9372,2161l9357,2161,9330,2228,9345,2228,9351,2213,9393,2213,9389,2201,9355,2201,9365,2176,9378,2176,9372,2161xe" filled="true" fillcolor="#231f20" stroked="false">
                <v:path arrowok="t"/>
                <v:fill type="solid"/>
              </v:shape>
              <v:shape style="position:absolute;left:9330;top:2161;width:70;height:68" coordorigin="9330,2161" coordsize="70,68" path="m9393,2213l9378,2213,9385,2228,9400,2228,9393,2213xe" filled="true" fillcolor="#231f20" stroked="false">
                <v:path arrowok="t"/>
                <v:fill type="solid"/>
              </v:shape>
              <v:shape style="position:absolute;left:9330;top:2161;width:70;height:68" coordorigin="9330,2161" coordsize="70,68" path="m9378,2176l9365,2176,9374,2201,9389,2201,9378,2176xe" filled="true" fillcolor="#231f20" stroked="false">
                <v:path arrowok="t"/>
                <v:fill type="solid"/>
              </v:shape>
            </v:group>
            <v:group style="position:absolute;left:9393;top:2161;width:65;height:68" coordorigin="9393,2161" coordsize="65,68">
              <v:shape style="position:absolute;left:9393;top:2161;width:65;height:68" coordorigin="9393,2161" coordsize="65,68" path="m9408,2161l9393,2161,9418,2228,9432,2228,9439,2211,9425,2211,9408,2161xe" filled="true" fillcolor="#231f20" stroked="false">
                <v:path arrowok="t"/>
                <v:fill type="solid"/>
              </v:shape>
              <v:shape style="position:absolute;left:9393;top:2161;width:65;height:68" coordorigin="9393,2161" coordsize="65,68" path="m9457,2161l9442,2161,9425,2211,9439,2211,9457,2161xe" filled="true" fillcolor="#231f20" stroked="false">
                <v:path arrowok="t"/>
                <v:fill type="solid"/>
              </v:shape>
            </v:group>
            <v:group style="position:absolute;left:9461;top:2159;width:67;height:70" coordorigin="9461,2159" coordsize="67,70">
              <v:shape style="position:absolute;left:9461;top:2159;width:67;height:70" coordorigin="9461,2159" coordsize="67,70" path="m9505,2159l9489,2159,9484,2160,9461,2188,9461,2206,9464,2214,9477,2226,9485,2229,9505,2229,9513,2226,9522,2218,9489,2218,9485,2216,9478,2208,9476,2202,9476,2186,9478,2181,9485,2173,9489,2171,9522,2171,9513,2163,9505,2159xe" filled="true" fillcolor="#231f20" stroked="false">
                <v:path arrowok="t"/>
                <v:fill type="solid"/>
              </v:shape>
              <v:shape style="position:absolute;left:9461;top:2159;width:67;height:70" coordorigin="9461,2159" coordsize="67,70" path="m9522,2171l9501,2171,9505,2173,9512,2181,9514,2186,9514,2202,9512,2208,9505,2216,9501,2218,9522,2218,9525,2214,9528,2206,9528,2183,9525,2175,9522,2171xe" filled="true" fillcolor="#231f20" stroked="false">
                <v:path arrowok="t"/>
                <v:fill type="solid"/>
              </v:shape>
            </v:group>
            <v:group style="position:absolute;left:9536;top:2159;width:57;height:70" coordorigin="9536,2159" coordsize="57,70">
              <v:shape style="position:absolute;left:9536;top:2159;width:57;height:70" coordorigin="9536,2159" coordsize="57,70" path="m9549,2205l9536,2206,9537,2214,9539,2219,9549,2227,9556,2229,9570,2229,9575,2228,9583,2225,9586,2223,9590,2218,9560,2218,9557,2217,9552,2213,9550,2209,9549,2205xe" filled="true" fillcolor="#231f20" stroked="false">
                <v:path arrowok="t"/>
                <v:fill type="solid"/>
              </v:shape>
              <v:shape style="position:absolute;left:9536;top:2159;width:57;height:70" coordorigin="9536,2159" coordsize="57,70" path="m9572,2159l9558,2159,9554,2160,9538,2184,9540,2188,9548,2195,9553,2197,9566,2200,9570,2201,9574,2202,9576,2203,9576,2204,9577,2206,9578,2207,9578,2211,9577,2213,9572,2217,9569,2218,9590,2218,9591,2216,9592,2213,9592,2204,9591,2201,9560,2184,9555,2183,9552,2180,9552,2179,9552,2176,9552,2174,9556,2172,9559,2171,9588,2171,9587,2169,9579,2161,9572,2159xe" filled="true" fillcolor="#231f20" stroked="false">
                <v:path arrowok="t"/>
                <v:fill type="solid"/>
              </v:shape>
              <v:shape style="position:absolute;left:9536;top:2159;width:57;height:70" coordorigin="9536,2159" coordsize="57,70" path="m9588,2171l9567,2171,9570,2172,9574,2175,9575,2177,9576,2181,9590,2180,9590,2174,9588,2171xe" filled="true" fillcolor="#231f20" stroked="false">
                <v:path arrowok="t"/>
                <v:fill type="solid"/>
              </v:shape>
            </v:group>
            <v:group style="position:absolute;left:9289;top:1876;width:498;height:418" coordorigin="9289,1876" coordsize="498,418">
              <v:shape style="position:absolute;left:9289;top:1876;width:498;height:418" coordorigin="9289,1876" coordsize="498,418" path="m9289,1876l9402,1882,9496,1900,9572,1926,9632,1955,9710,2009,9765,2070,9787,2132,9781,2190,9751,2240,9701,2275,9637,2293e" filled="false" stroked="true" strokeweight=".758pt" strokecolor="#231f20">
                <v:path arrowok="t"/>
              </v:shape>
            </v:group>
            <v:group style="position:absolute;left:9337;top:1965;width:427;height:265" coordorigin="9337,1965" coordsize="427,265">
              <v:shape style="position:absolute;left:9337;top:1965;width:427;height:265" coordorigin="9337,1965" coordsize="427,265" path="m9337,1965l9428,1978,9517,2005,9598,2043,9668,2087,9722,2136,9755,2184,9764,2230e" filled="false" stroked="true" strokeweight=".758pt" strokecolor="#231f20">
                <v:path arrowok="t"/>
              </v:shape>
            </v:group>
            <v:group style="position:absolute;left:9628;top:1996;width:53;height:51" coordorigin="9628,1996" coordsize="53,51">
              <v:shape style="position:absolute;left:9628;top:1996;width:53;height:51" coordorigin="9628,1996" coordsize="53,51" path="m9654,1996l9661,2015,9681,2015,9664,2027,9671,2046,9654,2034,9638,2046,9644,2027,9628,2015,9648,2015,9654,1996xe" filled="false" stroked="true" strokeweight=".258pt" strokecolor="#231f20">
                <v:path arrowok="t"/>
              </v:shape>
            </v:group>
            <v:group style="position:absolute;left:9397;top:2254;width:32;height:52" coordorigin="9397,2254" coordsize="32,52">
              <v:shape style="position:absolute;left:9397;top:2254;width:32;height:52" coordorigin="9397,2254" coordsize="32,52" path="m9425,2263l9410,2263,9412,2264,9415,2267,9416,2269,9416,2276,9415,2279,9411,2287,9406,2294,9397,2305,9397,2306,9425,2306,9427,2296,9407,2296,9415,2288,9421,2281,9423,2277,9425,2273,9426,2270,9426,2265,9425,2263xe" filled="true" fillcolor="#231f20" stroked="false">
                <v:path arrowok="t"/>
                <v:fill type="solid"/>
              </v:shape>
              <v:shape style="position:absolute;left:9397;top:2254;width:32;height:52" coordorigin="9397,2254" coordsize="32,52" path="m9428,2291l9427,2291,9426,2293,9425,2294,9424,2295,9424,2295,9422,2296,9407,2296,9427,2296,9428,2291xe" filled="true" fillcolor="#231f20" stroked="false">
                <v:path arrowok="t"/>
                <v:fill type="solid"/>
              </v:shape>
              <v:shape style="position:absolute;left:9397;top:2254;width:32;height:52" coordorigin="9397,2254" coordsize="32,52" path="m9415,2254l9409,2254,9406,2255,9401,2260,9399,2263,9398,2268,9399,2269,9401,2265,9404,2263,9425,2263,9423,2259,9421,2257,9417,2255,9415,2254xe" filled="true" fillcolor="#231f20" stroked="false">
                <v:path arrowok="t"/>
                <v:fill type="solid"/>
              </v:shape>
            </v:group>
            <v:group style="position:absolute;left:9434;top:2254;width:32;height:53" coordorigin="9434,2254" coordsize="32,53">
              <v:shape style="position:absolute;left:9434;top:2254;width:32;height:53" coordorigin="9434,2254" coordsize="32,53" path="m9453,2254l9447,2254,9444,2255,9434,2285,9435,2289,9447,2307,9452,2307,9454,2306,9457,2304,9457,2304,9449,2304,9448,2304,9445,2264,9446,2260,9446,2258,9448,2257,9449,2257,9457,2257,9455,2255,9453,2254xe" filled="true" fillcolor="#231f20" stroked="false">
                <v:path arrowok="t"/>
                <v:fill type="solid"/>
              </v:shape>
              <v:shape style="position:absolute;left:9434;top:2254;width:32;height:53" coordorigin="9434,2254" coordsize="32,53" path="m9457,2257l9451,2257,9452,2257,9453,2259,9454,2261,9454,2264,9454,2289,9454,2299,9454,2301,9452,2304,9451,2304,9457,2304,9465,2285,9465,2275,9465,2270,9462,2262,9460,2259,9457,2257xe" filled="true" fillcolor="#231f20" stroked="false">
                <v:path arrowok="t"/>
                <v:fill type="solid"/>
              </v:shape>
            </v:group>
            <v:group style="position:absolute;left:9473;top:2254;width:27;height:52" coordorigin="9473,2254" coordsize="27,52">
              <v:shape style="position:absolute;left:9473;top:2254;width:27;height:52" coordorigin="9473,2254" coordsize="27,52" path="m9499,2304l9473,2304,9473,2306,9499,2306,9499,2304xe" filled="true" fillcolor="#231f20" stroked="false">
                <v:path arrowok="t"/>
                <v:fill type="solid"/>
              </v:shape>
              <v:shape style="position:absolute;left:9473;top:2254;width:27;height:52" coordorigin="9473,2254" coordsize="27,52" path="m9492,2263l9479,2263,9479,2263,9480,2264,9481,2264,9481,2265,9481,2301,9481,2302,9480,2303,9478,2304,9477,2304,9496,2304,9495,2304,9493,2303,9492,2302,9492,2301,9492,2263xe" filled="true" fillcolor="#231f20" stroked="false">
                <v:path arrowok="t"/>
                <v:fill type="solid"/>
              </v:shape>
              <v:shape style="position:absolute;left:9473;top:2254;width:27;height:52" coordorigin="9473,2254" coordsize="27,52" path="m9492,2254l9491,2254,9473,2263,9473,2264,9475,2263,9477,2263,9492,2263,9492,2254xe" filled="true" fillcolor="#231f20" stroked="false">
                <v:path arrowok="t"/>
                <v:fill type="solid"/>
              </v:shape>
            </v:group>
            <v:group style="position:absolute;left:9507;top:2254;width:32;height:53" coordorigin="9507,2254" coordsize="32,53">
              <v:shape style="position:absolute;left:9507;top:2254;width:32;height:53" coordorigin="9507,2254" coordsize="32,53" path="m9525,2254l9520,2254,9517,2255,9507,2285,9508,2289,9520,2307,9525,2307,9527,2306,9530,2304,9530,2304,9522,2304,9521,2304,9518,2264,9519,2260,9519,2258,9521,2257,9521,2257,9530,2257,9528,2255,9525,2254xe" filled="true" fillcolor="#231f20" stroked="false">
                <v:path arrowok="t"/>
                <v:fill type="solid"/>
              </v:shape>
              <v:shape style="position:absolute;left:9507;top:2254;width:32;height:53" coordorigin="9507,2254" coordsize="32,53" path="m9530,2257l9524,2257,9525,2257,9526,2259,9527,2261,9527,2264,9527,2289,9527,2299,9526,2301,9525,2304,9524,2304,9530,2304,9538,2285,9538,2275,9537,2270,9535,2262,9533,2259,9530,2257xe" filled="true" fillcolor="#231f20" stroked="false">
                <v:path arrowok="t"/>
                <v:fill type="solid"/>
              </v:shape>
            </v:group>
            <v:group style="position:absolute;left:9765;top:1878;width:53;height:50" coordorigin="9765,1878" coordsize="53,50">
              <v:shape style="position:absolute;left:9765;top:1878;width:53;height:50" coordorigin="9765,1878" coordsize="53,50" path="m9791,1878l9798,1897,9818,1897,9801,1909,9808,1928,9791,1917,9775,1928,9781,1909,9765,1897,9785,1897,9791,1878xe" filled="false" stroked="true" strokeweight=".258pt" strokecolor="#231f20">
                <v:path arrowok="t"/>
              </v:shape>
            </v:group>
            <v:group style="position:absolute;left:9693;top:1763;width:53;height:51" coordorigin="9693,1763" coordsize="53,51">
              <v:shape style="position:absolute;left:9693;top:1763;width:53;height:51" coordorigin="9693,1763" coordsize="53,51" path="m9719,1763l9725,1782,9745,1782,9729,1794,9735,1813,9719,1801,9703,1813,9709,1794,9693,1782,9713,1782,9719,1763xe" filled="false" stroked="true" strokeweight=".258pt" strokecolor="#231f20">
                <v:path arrowok="t"/>
              </v:shape>
            </v:group>
            <v:group style="position:absolute;left:9604;top:1827;width:53;height:51" coordorigin="9604,1827" coordsize="53,51">
              <v:shape style="position:absolute;left:9604;top:1827;width:53;height:51" coordorigin="9604,1827" coordsize="53,51" path="m9631,1827l9637,1846,9657,1846,9641,1857,9647,1877,9631,1865,9615,1877,9621,1857,9604,1846,9625,1846,9631,1827xe" filled="false" stroked="true" strokeweight=".258pt" strokecolor="#231f20">
                <v:path arrowok="t"/>
              </v:shape>
            </v:group>
            <v:group style="position:absolute;left:9685;top:1904;width:43;height:41" coordorigin="9685,1904" coordsize="43,41">
              <v:shape style="position:absolute;left:9685;top:1904;width:43;height:41" coordorigin="9685,1904" coordsize="43,41" path="m9707,1904l9712,1920,9728,1920,9715,1929,9720,1945,9707,1935,9693,1945,9699,1929,9685,1920,9702,1920,9707,1904xe" filled="false" stroked="true" strokeweight=".209pt" strokecolor="#231f20">
                <v:path arrowok="t"/>
              </v:shape>
            </v:group>
            <v:group style="position:absolute;left:9555;top:1726;width:213;height:344" coordorigin="9555,1726" coordsize="213,344">
              <v:shape style="position:absolute;left:9555;top:1726;width:213;height:344" coordorigin="9555,1726" coordsize="213,344" path="m9555,1726l9618,1757,9673,1802,9719,1858,9751,1923,9767,1994,9765,2070e" filled="false" stroked="true" strokeweight=".758pt" strokecolor="#231f20">
                <v:path arrowok="t"/>
              </v:shape>
            </v:group>
            <v:group style="position:absolute;left:9257;top:2157;width:489;height:206" coordorigin="9257,2157" coordsize="489,206">
              <v:shape style="position:absolute;left:9257;top:2157;width:489;height:206" coordorigin="9257,2157" coordsize="489,206" path="m9745,2157l9707,2222,9655,2278,9592,2323,9520,2352,9443,2362,9393,2358,9345,2347,9299,2329,9257,2304e" filled="false" stroked="true" strokeweight=".758pt" strokecolor="#231f20">
                <v:path arrowok="t"/>
              </v:shape>
            </v:group>
            <v:group style="position:absolute;left:9001;top:1595;width:879;height:879" coordorigin="9001,1595" coordsize="879,879">
              <v:shape style="position:absolute;left:9001;top:1595;width:879;height:879" coordorigin="9001,1595" coordsize="879,879" path="m9441,1595l9512,1601,9580,1617,9643,1644,9700,1680,9751,1724,9795,1775,9831,1832,9858,1895,9874,1963,9880,2034,9874,2106,9858,2173,9831,2236,9795,2294,9751,2345,9700,2389,9643,2425,9580,2451,9512,2468,9441,2474,9370,2468,9302,2451,9239,2425,9181,2389,9130,2345,9086,2294,9050,2236,9024,2173,9007,2106,9001,2034,9007,1963,9024,1895,9050,1832,9086,1775,9130,1724,9181,1680,9239,1644,9302,1617,9370,1601,9441,1595xe" filled="false" stroked="true" strokeweight=".567pt" strokecolor="#231f20">
                <v:path arrowok="t"/>
              </v:shape>
              <v:shape style="position:absolute;left:9302;top:2317;width:288;height:118" type="#_x0000_t75" stroked="false">
                <v:imagedata r:id="rId270" o:title=""/>
              </v:shape>
            </v:group>
            <w10:wrap type="topAndBottom"/>
          </v:group>
        </w:pict>
      </w:r>
    </w:p>
    <w:p>
      <w:pPr>
        <w:spacing w:line="240" w:lineRule="auto" w:before="4"/>
        <w:rPr>
          <w:rFonts w:ascii="Arial" w:hAnsi="Arial" w:cs="Arial" w:eastAsia="Arial" w:hint="default"/>
          <w:sz w:val="9"/>
          <w:szCs w:val="9"/>
        </w:rPr>
      </w:pPr>
    </w:p>
    <w:p>
      <w:pPr>
        <w:spacing w:line="240" w:lineRule="auto" w:before="2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64"/>
        <w:ind w:left="110" w:right="107"/>
        <w:jc w:val="left"/>
      </w:pPr>
      <w:r>
        <w:rPr/>
        <w:pict>
          <v:group style="position:absolute;margin-left:68.031502pt;margin-top:28.331846pt;width:296.850pt;height:66.75pt;mso-position-horizontal-relative:page;mso-position-vertical-relative:paragraph;z-index:6016" coordorigin="1361,567" coordsize="5937,1335">
            <v:shape style="position:absolute;left:1361;top:567;width:2938;height:1335" type="#_x0000_t75" stroked="false">
              <v:imagedata r:id="rId271" o:title=""/>
            </v:shape>
            <v:shape style="position:absolute;left:4359;top:567;width:2938;height:1335" type="#_x0000_t75" stroked="false">
              <v:imagedata r:id="rId272" o:title=""/>
            </v:shape>
            <w10:wrap type="none"/>
          </v:group>
        </w:pict>
      </w:r>
      <w:r>
        <w:rPr>
          <w:color w:val="231F20"/>
        </w:rPr>
        <w:t>Quais notas Carlos recebeu nessa</w:t>
      </w:r>
      <w:r>
        <w:rPr>
          <w:color w:val="231F20"/>
          <w:spacing w:val="-1"/>
        </w:rPr>
        <w:t> </w:t>
      </w:r>
      <w:r>
        <w:rPr>
          <w:color w:val="231F20"/>
        </w:rPr>
        <w:t>troca?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9"/>
        <w:rPr>
          <w:rFonts w:ascii="Arial" w:hAnsi="Arial" w:cs="Arial" w:eastAsia="Arial" w:hint="default"/>
          <w:sz w:val="31"/>
          <w:szCs w:val="31"/>
        </w:rPr>
      </w:pPr>
    </w:p>
    <w:p>
      <w:pPr>
        <w:pStyle w:val="BodyText"/>
        <w:spacing w:line="240" w:lineRule="auto" w:before="0"/>
        <w:ind w:left="110" w:right="107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64"/>
        <w:ind w:left="110" w:right="107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68.031502pt;margin-top:-22.13616pt;width:446.8pt;height:66.75pt;mso-position-horizontal-relative:page;mso-position-vertical-relative:paragraph;z-index:6040" coordorigin="1361,-443" coordsize="8936,1335">
            <v:shape style="position:absolute;left:1361;top:-443;width:2938;height:1335" type="#_x0000_t75" stroked="false">
              <v:imagedata r:id="rId271" o:title=""/>
            </v:shape>
            <v:shape style="position:absolute;left:4359;top:-443;width:2938;height:1335" type="#_x0000_t75" stroked="false">
              <v:imagedata r:id="rId272" o:title=""/>
            </v:shape>
            <v:shape style="position:absolute;left:7358;top:-443;width:2938;height:1335" type="#_x0000_t75" stroked="false">
              <v:imagedata r:id="rId272" o:title=""/>
            </v:shape>
            <w10:wrap type="none"/>
          </v:group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64"/>
        <w:ind w:left="110" w:right="107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68.031502pt;margin-top:-22.136164pt;width:296.850pt;height:66.75pt;mso-position-horizontal-relative:page;mso-position-vertical-relative:paragraph;z-index:6064" coordorigin="1361,-443" coordsize="5937,1335">
            <v:shape style="position:absolute;left:1361;top:-443;width:2938;height:1335" type="#_x0000_t75" stroked="false">
              <v:imagedata r:id="rId271" o:title=""/>
            </v:shape>
            <v:shape style="position:absolute;left:4359;top:-443;width:2938;height:1335" type="#_x0000_t75" stroked="false">
              <v:imagedata r:id="rId271" o:title=""/>
            </v:shape>
            <w10:wrap type="none"/>
          </v:group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64"/>
        <w:ind w:left="110" w:right="107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68.031502pt;margin-top:-22.136364pt;width:296.850pt;height:66.75pt;mso-position-horizontal-relative:page;mso-position-vertical-relative:paragraph;z-index:6088" coordorigin="1361,-443" coordsize="5937,1335">
            <v:shape style="position:absolute;left:1361;top:-443;width:2938;height:1335" type="#_x0000_t75" stroked="false">
              <v:imagedata r:id="rId273" o:title=""/>
            </v:shape>
            <v:shape style="position:absolute;left:4359;top:-443;width:2938;height:1335" type="#_x0000_t75" stroked="false">
              <v:imagedata r:id="rId272" o:title=""/>
            </v:shape>
            <w10:wrap type="none"/>
          </v:group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249"/>
          <w:pgSz w:w="11910" w:h="16840"/>
          <w:pgMar w:header="417" w:footer="427" w:top="1260" w:bottom="6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107"/>
        <w:jc w:val="left"/>
      </w:pPr>
      <w:r>
        <w:rPr>
          <w:color w:val="231F20"/>
        </w:rPr>
        <w:t>Observe abaixo a receita de bolo de chocolate que Jurema</w:t>
      </w:r>
      <w:r>
        <w:rPr>
          <w:color w:val="231F20"/>
          <w:spacing w:val="-2"/>
        </w:rPr>
        <w:t> </w:t>
      </w:r>
      <w:r>
        <w:rPr>
          <w:color w:val="231F20"/>
        </w:rPr>
        <w:t>tem.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  <w:r>
        <w:rPr/>
        <w:pict>
          <v:group style="position:absolute;margin-left:176.132996pt;margin-top:9.534184pt;width:243.05pt;height:141.75pt;mso-position-horizontal-relative:page;mso-position-vertical-relative:paragraph;z-index:6136;mso-wrap-distance-left:0;mso-wrap-distance-right:0" coordorigin="3523,191" coordsize="4861,2835">
            <v:shape style="position:absolute;left:6927;top:914;width:124;height:111" type="#_x0000_t75" stroked="false">
              <v:imagedata r:id="rId275" o:title=""/>
            </v:shape>
            <v:group style="position:absolute;left:6973;top:1008;width:553;height:114" coordorigin="6973,1008" coordsize="553,114">
              <v:shape style="position:absolute;left:6973;top:1008;width:553;height:114" coordorigin="6973,1008" coordsize="553,114" path="m7268,1093l7218,1093,7250,1101,7275,1121,7270,1111,7266,1102,7267,1094,7268,1093xe" filled="true" fillcolor="#231f20" stroked="false">
                <v:path arrowok="t"/>
                <v:fill type="solid"/>
              </v:shape>
              <v:shape style="position:absolute;left:6973;top:1008;width:553;height:114" coordorigin="6973,1008" coordsize="553,114" path="m6973,1013l7014,1043,7064,1061,7122,1073,7182,1083,7175,1090,7166,1095,7157,1101,7151,1110,7182,1096,7218,1093,7268,1093,7275,1087,7255,1087,7241,1082,7223,1080,7206,1078,7190,1075,7191,1071,7170,1071,7114,1064,7063,1051,7017,1033,6973,1013xe" filled="true" fillcolor="#231f20" stroked="false">
                <v:path arrowok="t"/>
                <v:fill type="solid"/>
              </v:shape>
              <v:shape style="position:absolute;left:6973;top:1008;width:553;height:114" coordorigin="6973,1008" coordsize="553,114" path="m7265,1024l7236,1024,7266,1047,7255,1087,7275,1087,7322,1091,7373,1091,7425,1090,7525,1090,7517,1087,7489,1087,7475,1087,7424,1087,7374,1085,7325,1083,7279,1079,7273,1028,7265,1024xe" filled="true" fillcolor="#231f20" stroked="false">
                <v:path arrowok="t"/>
                <v:fill type="solid"/>
              </v:shape>
              <v:shape style="position:absolute;left:6973;top:1008;width:553;height:114" coordorigin="6973,1008" coordsize="553,114" path="m7525,1090l7425,1090,7475,1090,7526,1090,7525,1090xe" filled="true" fillcolor="#231f20" stroked="false">
                <v:path arrowok="t"/>
                <v:fill type="solid"/>
              </v:shape>
              <v:shape style="position:absolute;left:6973;top:1008;width:553;height:114" coordorigin="6973,1008" coordsize="553,114" path="m7503,1086l7489,1087,7517,1087,7516,1086,7503,1086xe" filled="true" fillcolor="#231f20" stroked="false">
                <v:path arrowok="t"/>
                <v:fill type="solid"/>
              </v:shape>
              <v:shape style="position:absolute;left:6973;top:1008;width:553;height:114" coordorigin="6973,1008" coordsize="553,114" path="m7231,1008l7186,1022,7170,1071,7191,1071,7200,1030,7236,1024,7265,1024,7231,1008xe" filled="true" fillcolor="#231f20" stroked="false">
                <v:path arrowok="t"/>
                <v:fill type="solid"/>
              </v:shape>
            </v:group>
            <v:group style="position:absolute;left:7190;top:1024;width:77;height:63" coordorigin="7190,1024" coordsize="77,63">
              <v:shape style="position:absolute;left:7190;top:1024;width:77;height:63" coordorigin="7190,1024" coordsize="77,63" path="m7236,1024l7200,1030,7190,1075,7206,1078,7223,1080,7241,1082,7255,1087,7266,1047,7236,1024xe" filled="true" fillcolor="#ffffff" stroked="false">
                <v:path arrowok="t"/>
                <v:fill type="solid"/>
              </v:shape>
              <v:shape style="position:absolute;left:7587;top:1019;width:124;height:117" type="#_x0000_t75" stroked="false">
                <v:imagedata r:id="rId276" o:title=""/>
              </v:shape>
            </v:group>
            <v:group style="position:absolute;left:6804;top:1051;width:1194;height:565" coordorigin="6804,1051" coordsize="1194,565">
              <v:shape style="position:absolute;left:6804;top:1051;width:1194;height:565" coordorigin="6804,1051" coordsize="1194,565" path="m7892,1577l7321,1577,7364,1581,7407,1593,7452,1607,7499,1616,7550,1614,7592,1605,7632,1593,7676,1585,7724,1583,7882,1583,7891,1578,7892,1577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908,1557l6975,1557,7020,1558,7076,1570,7129,1587,7185,1600,7248,1600,7266,1595,7284,1588,7302,1581,7321,1577,7892,1577,7904,1562,7908,1557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882,1583l7724,1583,7821,1590,7873,1589,7882,1583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6819,1465l6816,1492,6826,1513,6841,1531,6854,1550,6891,1560,6932,1560,6975,1557,7908,1557,7910,1554,7232,1554,7073,1545,6999,1537,6932,1522,6873,1496,6849,1474,6836,1466,6819,1465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6861,1359l6858,1372,6858,1396,6856,1417,6854,1438,6854,1461,6911,1498,6983,1521,7063,1534,7232,1554,7910,1554,7911,1552,7759,1552,7734,1549,7711,1542,7790,1541,7858,1529,7915,1506,7954,1473,7479,1473,7309,1468,7224,1463,7142,1456,7064,1445,6992,1428,6928,1406,6873,1376,6861,1359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974,1477l7905,1526,7808,1550,7759,1552,7911,1552,7916,1545,7931,1531,7947,1524,7964,1521,7981,1517,7997,1507,7996,1491,7983,1485,7974,1477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6858,1264l6854,1268,6854,1334,6901,1377,6966,1407,7043,1428,7128,1442,7217,1452,7395,1464,7479,1473,7954,1473,7958,1469,7954,1423,7955,1377,7955,1372,7653,1372,7623,1358,7613,1344,7220,1344,7193,1323,7184,1311,7016,1311,6988,1294,6977,1276,6889,1276,6874,1275,6865,1268,6858,1264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6873,1376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6873,1376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773,1264l7743,1283,7717,1320,7690,1357,7653,1372,7955,1372,7957,1338,7896,1338,7861,1327,7831,1301,7802,1275,7773,1264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743,1264l7549,1264,7582,1280,7605,1312,7626,1343,7657,1357,7688,1340,7713,1303,7739,1266,7743,1264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489,1318l7252,1318,7220,1344,7613,1344,7596,1322,7487,1322,7489,1318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954,1283l7940,1310,7926,1326,7912,1335,7896,1338,7957,1338,7957,1327,7954,1283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777,1249l7151,1249,7171,1263,7184,1288,7196,1311,7213,1322,7224,1327,7236,1324,7246,1318,7252,1318,7489,1318,7496,1300,7510,1281,7527,1268,7549,1264,7743,1264,7777,1249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545,1280l7527,1284,7513,1294,7501,1308,7487,1322,7596,1322,7575,1295,7545,1280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952,1249l7777,1249,7811,1262,7838,1290,7867,1316,7904,1322,7931,1303,7948,1267,7952,1249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143,1264l7110,1268,7051,1306,7016,1311,7184,1311,7168,1287,7143,1264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962,1210l6927,1210,6958,1220,6977,1248,6995,1278,7024,1295,7056,1288,7086,1269,7117,1251,7151,1249,7952,1249,7959,1222,7962,1210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6927,1226l6915,1238,6909,1253,6903,1267,6889,1276,6977,1276,6972,1267,6955,1240,6927,1226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6809,1071l6804,1083,6810,1106,6821,1128,6832,1152,6842,1175,6848,1201,6855,1227,6865,1249,6885,1264,6894,1252,6901,1234,6910,1219,6927,1210,7962,1210,7962,1209,7415,1209,7328,1208,7243,1204,7160,1196,7081,1183,7007,1167,6939,1145,6877,1119,6823,1087,6821,1085,6809,1071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992,1051l7989,1052,7949,1093,7892,1127,7823,1154,7745,1175,7663,1190,7581,1201,7503,1206,7415,1209,7962,1209,7970,1175,7979,1145,7988,1117,7994,1088,7993,1056,7993,1053,7992,1051xe" filled="true" fillcolor="#ffffff" stroked="false">
                <v:path arrowok="t"/>
                <v:fill type="solid"/>
              </v:shape>
            </v:group>
            <v:group style="position:absolute;left:6607;top:1307;width:1611;height:350" coordorigin="6607,1307" coordsize="1611,350">
              <v:shape style="position:absolute;left:6607;top:1307;width:1611;height:350" coordorigin="6607,1307" coordsize="1611,350" path="m6838,1311l6768,1330,6699,1357,6640,1393,6607,1450,6620,1488,6700,1543,6811,1584,6882,1603,6958,1619,7037,1632,7120,1642,7205,1650,7291,1654,7378,1656,7466,1656,7552,1653,7638,1647,7721,1639,7780,1631,7515,1631,7486,1628,7458,1623,7429,1616,7240,1616,7177,1612,7113,1596,7048,1578,7015,1574,6912,1574,6881,1573,6854,1565,6829,1544,6808,1512,6801,1478,6815,1453,6822,1450,6841,1450,6842,1442,6842,1408,6842,1380,6843,1372,6842,1343,6842,1340,6838,1311xe" filled="true" fillcolor="#ffffff" stroked="false">
                <v:path arrowok="t"/>
                <v:fill type="solid"/>
              </v:shape>
              <v:shape style="position:absolute;left:6607;top:1307;width:1611;height:350" coordorigin="6607,1307" coordsize="1611,350" path="m7696,1596l7655,1603,7616,1614,7579,1625,7545,1631,7515,1631,7780,1631,7801,1628,7877,1616,7925,1606,7933,1605,7833,1605,7789,1602,7742,1597,7696,1596xe" filled="true" fillcolor="#ffffff" stroked="false">
                <v:path arrowok="t"/>
                <v:fill type="solid"/>
              </v:shape>
              <v:shape style="position:absolute;left:6607;top:1307;width:1611;height:350" coordorigin="6607,1307" coordsize="1611,350" path="m7317,1592l7298,1597,7261,1611,7240,1616,7429,1616,7374,1599,7346,1593,7317,1592xe" filled="true" fillcolor="#ffffff" stroked="false">
                <v:path arrowok="t"/>
                <v:fill type="solid"/>
              </v:shape>
              <v:shape style="position:absolute;left:6607;top:1307;width:1611;height:350" coordorigin="6607,1307" coordsize="1611,350" path="m7974,1307l7972,1343,7968,1380,7965,1416,7970,1450,7981,1466,7996,1478,8009,1490,7961,1538,7939,1542,7927,1559,7912,1576,7894,1591,7873,1600,7833,1605,7933,1605,8027,1582,8122,1546,8203,1487,8217,1450,8207,1420,8153,1374,8081,1340,8007,1316,7974,1307xe" filled="true" fillcolor="#ffffff" stroked="false">
                <v:path arrowok="t"/>
                <v:fill type="solid"/>
              </v:shape>
              <v:shape style="position:absolute;left:6607;top:1307;width:1611;height:350" coordorigin="6607,1307" coordsize="1611,350" path="m6981,1569l6946,1571,6912,1574,7015,1574,6981,1569xe" filled="true" fillcolor="#ffffff" stroked="false">
                <v:path arrowok="t"/>
                <v:fill type="solid"/>
              </v:shape>
              <v:shape style="position:absolute;left:6607;top:1307;width:1611;height:350" coordorigin="6607,1307" coordsize="1611,350" path="m6841,1450l6822,1450,6841,1454,6841,1450xe" filled="true" fillcolor="#ffffff" stroked="false">
                <v:path arrowok="t"/>
                <v:fill type="solid"/>
              </v:shape>
            </v:group>
            <v:group style="position:absolute;left:7282;top:875;width:579;height:201" coordorigin="7282,875" coordsize="579,201">
              <v:shape style="position:absolute;left:7282;top:875;width:579;height:201" coordorigin="7282,875" coordsize="579,201" path="m7731,1063l7708,1064,7718,1076,7727,1068,7738,1067,7758,1063,7730,1063,7731,1063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840,978l7827,978,7836,985,7844,993,7850,1002,7854,1013,7826,1036,7800,1047,7770,1054,7730,1063,7758,1063,7793,1057,7841,1034,7861,1003,7840,978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797,978l7756,978,7790,986,7815,1005,7812,996,7815,990,7821,985,7823,982,7804,982,7797,978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620,928l7452,928,7578,932,7638,935,7706,946,7720,948,7729,954,7730,967,7720,974,7706,982,7694,989,7692,998,7721,981,7756,978,7797,978,7791,974,7776,968,7759,963,7742,959,7749,940,7726,940,7660,932,7620,928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439,964l7393,964,7429,973,7452,994,7441,975,7439,964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361,921l7332,921,7344,924,7347,932,7346,942,7346,952,7352,959,7342,966,7330,971,7325,982,7356,967,7393,964,7439,964,7439,962,7441,955,7425,955,7410,952,7409,951,7363,951,7361,921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821,915l7794,915,7820,942,7804,982,7823,982,7827,978,7840,978,7831,967,7828,919,7821,915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435,892l7396,892,7431,907,7425,955,7441,955,7444,948,7452,928,7620,928,7592,926,7521,922,7448,920,7435,892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380,948l7363,951,7409,951,7395,949,7380,948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793,898l7751,904,7726,940,7749,940,7757,916,7794,915,7821,915,7793,898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309,920l7294,920,7282,924,7299,926,7316,923,7332,921,7361,921,7325,921,7309,920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395,875l7358,888,7340,920,7325,921,7361,921,7360,908,7396,892,7435,892,7432,885,7395,875xe" filled="true" fillcolor="#231f20" stroked="false">
                <v:path arrowok="t"/>
                <v:fill type="solid"/>
              </v:shape>
            </v:group>
            <v:group style="position:absolute;left:6614;top:1240;width:1622;height:487" coordorigin="6614,1240" coordsize="1622,487">
              <v:shape style="position:absolute;left:6614;top:1240;width:1622;height:487" coordorigin="6614,1240" coordsize="1622,487" path="m6614,1507l6665,1556,6727,1597,6797,1630,6875,1657,6959,1679,7047,1697,7118,1708,7193,1716,7272,1722,7352,1726,7434,1726,7514,1724,7600,1718,7684,1711,7767,1700,7848,1685,7925,1667,7929,1666,7437,1666,7347,1665,7259,1662,7172,1658,7088,1651,7007,1641,6929,1628,6855,1612,6787,1592,6723,1568,6665,1540,6614,1507xe" filled="true" fillcolor="#ffffff" stroked="false">
                <v:path arrowok="t"/>
                <v:fill type="solid"/>
              </v:shape>
              <v:shape style="position:absolute;left:6614;top:1240;width:1622;height:487" coordorigin="6614,1240" coordsize="1622,487" path="m7983,1240l7977,1245,7975,1254,7974,1264,7974,1280,7974,1287,8027,1307,8085,1326,8140,1348,8201,1390,8232,1450,8218,1492,8135,1557,8018,1601,7943,1621,7863,1636,7781,1648,7697,1656,7611,1662,7524,1665,7437,1666,7929,1666,7998,1645,8066,1617,8128,1585,8201,1525,8236,1442,8212,1373,8155,1319,8084,1280,8016,1253,8005,1247,7993,1242,7983,1240xe" filled="true" fillcolor="#ffffff" stroked="false">
                <v:path arrowok="t"/>
                <v:fill type="solid"/>
              </v:shape>
              <v:shape style="position:absolute;left:6599;top:1245;width:240;height:170" type="#_x0000_t75" stroked="false">
                <v:imagedata r:id="rId277" o:title=""/>
              </v:shape>
            </v:group>
            <v:group style="position:absolute;left:6580;top:826;width:1669;height:916" coordorigin="6580,826" coordsize="1669,916">
              <v:shape style="position:absolute;left:6580;top:826;width:1669;height:916" coordorigin="6580,826" coordsize="1669,916" path="m7387,826l7301,828,7217,834,7136,844,7058,858,6985,876,6921,896,6857,924,6806,960,6778,1028,6781,1054,6786,1078,6792,1100,6804,1130,6819,1162,6830,1194,6834,1230,6793,1246,6753,1262,6676,1308,6611,1362,6580,1446,6592,1496,6661,1574,6760,1630,6822,1656,6889,1678,6960,1698,7035,1712,7112,1724,7193,1734,7274,1740,7357,1742,7440,1742,7522,1740,7603,1734,7663,1728,7434,1728,7272,1724,7193,1718,7047,1698,6959,1680,6875,1658,6797,1632,6727,1598,6665,1558,6614,1508,6641,1508,6620,1490,6607,1450,6617,1420,6620,1416,6603,1416,6640,1352,6696,1308,6762,1274,6834,1246,6863,1246,6855,1228,6848,1202,6842,1176,6832,1152,6821,1130,6810,1106,6804,1084,6809,1072,6823,1072,6796,1022,6865,934,6928,908,7054,874,7120,864,7157,858,7231,850,7349,844,7641,844,7558,834,7473,828,7387,826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8024,1240l7983,1240,7993,1242,8016,1254,8084,1280,8155,1320,8212,1374,8236,1442,8227,1486,8166,1560,8066,1618,7998,1646,7925,1668,7848,1686,7767,1700,7684,1712,7600,1720,7434,1728,7663,1728,7760,1716,7834,1702,7904,1686,8008,1654,8109,1608,8164,1576,8212,1536,8248,1420,8220,1360,8169,1314,8103,1276,8036,1246,8024,1240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6641,1508l6614,1508,6665,1542,6723,1570,6787,1594,6855,1614,6929,1630,7007,1642,7088,1652,7259,1664,7347,1666,7524,1666,7697,1658,7378,1658,7291,1656,7120,1644,6958,1620,6882,1604,6811,1584,6746,1562,6655,1520,6641,1508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8027,1308l7974,1308,8007,1316,8043,1328,8120,1358,8184,1396,8217,1450,8203,1488,8122,1548,8027,1584,7925,1608,7877,1616,7801,1630,7721,1640,7638,1648,7552,1654,7378,1658,7697,1658,7863,1638,7943,1622,8018,1602,8089,1578,8182,1530,8232,1450,8228,1430,8186,1378,8085,1326,8027,1308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407,1594l7346,1594,7374,1600,7402,1608,7429,1616,7458,1624,7486,1630,7515,1632,7545,1632,7579,1626,7610,1616,7499,1616,7452,1608,7407,1594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076,1570l6981,1570,7048,1578,7113,1598,7177,1614,7240,1616,7261,1612,7287,1602,7185,1602,7129,1588,7076,1570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724,1584l7676,1586,7632,1594,7592,1606,7550,1616,7610,1616,7616,1614,7655,1604,7696,1598,7881,1598,7894,1592,7896,1590,7821,1590,7772,1588,7724,1584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881,1598l7742,1598,7789,1604,7833,1606,7873,1602,7881,1598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321,1578l7302,1582,7284,1588,7266,1596,7248,1602,7287,1602,7298,1598,7317,1594,7407,1594,7364,1582,7321,1578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993,1478l7974,1478,7983,1486,7996,1492,7997,1508,7981,1518,7947,1526,7931,1532,7916,1546,7904,1562,7891,1578,7873,1590,7896,1590,7912,1576,7927,1560,7939,1544,7961,1538,7982,1532,8000,1522,8012,1508,8009,1492,7996,1480,7993,1478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6822,1450l6815,1454,6801,1480,6808,1512,6829,1546,6854,1566,6881,1574,6912,1574,6981,1570,7076,1570,7039,1562,6932,1562,6891,1560,6854,1550,6841,1532,6826,1514,6816,1494,6819,1466,6860,1466,6854,1462,6854,1456,6841,1456,6822,1450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020,1558l6975,1558,6932,1562,7039,1562,7020,1558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6860,1466l6819,1466,6836,1468,6849,1476,6932,1522,6999,1538,7073,1546,7232,1554,7148,1544,7063,1536,6983,1522,6911,1498,6860,1466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974,1284l7954,1284,7957,1324,7957,1332,7955,1376,7954,1424,7958,1470,7915,1506,7858,1530,7790,1542,7711,1544,7734,1550,7759,1552,7784,1552,7859,1542,7944,1504,7974,1478,7993,1478,7981,1468,7970,1450,7965,1418,7968,1380,7972,1344,7974,1308,8027,1308,7974,1288,7974,1284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6882,1360l6861,1360,6873,1378,6928,1408,6992,1430,7064,1446,7142,1458,7224,1464,7394,1472,7479,1474,7395,1464,7217,1452,7128,1442,7043,1428,6966,1408,6901,1378,6882,1360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6854,1312l6838,1312,6842,1342,6842,1352,6842,1380,6842,1394,6842,1424,6842,1442,6841,1456,6854,1456,6854,1438,6856,1418,6858,1396,6858,1374,6861,1360,6882,1360,6854,1334,6854,1312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6863,1246l6834,1246,6838,1256,6838,1264,6839,1270,6838,1274,6838,1296,6777,1314,6716,1336,6661,1362,6614,1400,6608,1410,6603,1416,6620,1416,6640,1394,6671,1374,6699,1358,6734,1342,6801,1322,6838,1312,6854,1312,6854,1270,6858,1264,6882,1264,6865,1250,6863,1246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578,1280l7545,1280,7575,1296,7623,1358,7653,1374,7690,1358,7657,1358,7626,1344,7605,1314,7582,1282,7578,1280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777,1250l7739,1266,7713,1304,7688,1340,7657,1358,7690,1358,7717,1322,7743,1284,7773,1266,7815,1266,7811,1262,7777,1250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172,1266l7143,1266,7168,1288,7193,1324,7220,1344,7241,1328,7224,1328,7213,1324,7196,1312,7184,1288,7172,1266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815,1266l7773,1266,7802,1276,7831,1302,7861,1328,7896,1338,7912,1336,7926,1328,7930,1324,7904,1324,7867,1316,7838,1290,7815,1266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252,1320l7246,1320,7236,1324,7224,1328,7241,1328,7252,1320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549,1266l7527,1270,7510,1282,7496,1302,7487,1324,7501,1310,7513,1296,7527,1284,7545,1280,7578,1280,7549,1266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8008,1052l7992,1052,7993,1054,7993,1056,7994,1088,7988,1118,7979,1146,7970,1176,7959,1222,7948,1268,7931,1304,7904,1324,7930,1324,7940,1310,7954,1284,7974,1284,7974,1266,7975,1254,7977,1246,7983,1240,8024,1240,7977,1218,7992,1162,8005,1104,8008,1052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6960,1226l6927,1226,6955,1242,6972,1268,6988,1296,7016,1312,7051,1306,7067,1296,7024,1296,6995,1280,6977,1250,6960,1226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151,1250l7117,1252,7086,1270,7056,1290,7024,1296,7067,1296,7110,1270,7143,1266,7172,1266,7171,1264,7151,1250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6882,1264l6858,1264,6865,1270,6874,1276,6888,1276,6903,1268,6904,1266,6885,1266,6882,1264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6927,1212l6910,1220,6901,1236,6894,1252,6885,1266,6904,1266,6909,1254,6915,1238,6927,1226,6960,1226,6958,1222,6927,1212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6823,1072l6809,1072,6821,1086,6877,1120,6939,1146,7007,1168,7081,1184,7160,1196,7243,1204,7328,1208,7415,1210,7503,1208,7581,1202,7630,1196,7349,1196,7269,1192,7190,1186,7113,1174,7039,1160,6971,1144,6891,1116,6825,1076,6823,1072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641,844l7433,844,7521,848,7609,854,7696,868,7755,880,7830,900,7905,928,7962,968,7985,1018,7960,1072,7896,1114,7816,1142,7742,1160,7667,1174,7589,1186,7510,1192,7429,1196,7630,1196,7745,1176,7823,1154,7892,1128,7949,1094,7989,1052,8008,1052,7993,988,7943,936,7866,898,7796,876,7721,858,7641,844xe" filled="true" fillcolor="#231f20" stroked="false">
                <v:path arrowok="t"/>
                <v:fill type="solid"/>
              </v:shape>
              <v:shape style="position:absolute;left:3528;top:196;width:4851;height:2825" type="#_x0000_t202" filled="false" stroked="true" strokeweight=".5pt" strokecolor="#231f20">
                <v:textbox inset="0,0,0,0">
                  <w:txbxContent>
                    <w:p>
                      <w:pPr>
                        <w:spacing w:before="62"/>
                        <w:ind w:left="1454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Bolo de Chocolate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134"/>
                        <w:ind w:left="108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Ingredientes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 w:hint="default"/>
                          <w:sz w:val="31"/>
                          <w:szCs w:val="31"/>
                        </w:rPr>
                      </w:pPr>
                    </w:p>
                    <w:p>
                      <w:pPr>
                        <w:spacing w:line="266" w:lineRule="auto" w:before="0"/>
                        <w:ind w:left="108" w:right="1995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3 xícaras de farinha de trigo 2 xícaras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açúcar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108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1 xícara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leite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39"/>
                        </w:numPr>
                        <w:tabs>
                          <w:tab w:pos="292" w:val="left" w:leader="none"/>
                        </w:tabs>
                        <w:spacing w:line="266" w:lineRule="auto" w:before="27"/>
                        <w:ind w:left="108" w:right="19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colheres de sopa cheias de chocolate em pó 1 colher de sopa de fermento em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pó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39"/>
                        </w:numPr>
                        <w:tabs>
                          <w:tab w:pos="292" w:val="left" w:leader="none"/>
                        </w:tabs>
                        <w:spacing w:before="0"/>
                        <w:ind w:left="291" w:right="0" w:hanging="183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ovos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107"/>
        <w:jc w:val="left"/>
      </w:pPr>
      <w:r>
        <w:rPr>
          <w:color w:val="231F20"/>
        </w:rPr>
        <w:t>Quantos ovos são usados para preparar essa</w:t>
      </w:r>
      <w:r>
        <w:rPr>
          <w:color w:val="231F20"/>
          <w:spacing w:val="-2"/>
        </w:rPr>
        <w:t> </w:t>
      </w:r>
      <w:r>
        <w:rPr>
          <w:color w:val="231F20"/>
        </w:rPr>
        <w:t>receita?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40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40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w w:val="99"/>
          <w:sz w:val="28"/>
        </w:rPr>
        <w:t>3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40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40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7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274"/>
          <w:pgSz w:w="11910" w:h="16840"/>
          <w:pgMar w:header="417" w:footer="427" w:top="1260" w:bottom="620" w:left="740" w:right="7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280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281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5" name="image2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40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278"/>
      <w:footerReference w:type="default" r:id="rId279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13686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BL04P04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9.85pt;height:10pt;mso-position-horizontal-relative:page;mso-position-vertical-relative:page;z-index:-13684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w w:val="99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1363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BL04M04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13636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13573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BL01P04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13571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13549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BL01P04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1354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20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13535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BL01P04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13532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1351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BL01M04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13516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13688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36144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361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36096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15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204987pt;margin-top:49.288498pt;width:44.55pt;height:10pt;mso-position-horizontal-relative:page;mso-position-vertical-relative:page;z-index:-1360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-12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M020411E4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36048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360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36000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16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359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M041485E4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35952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359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35904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17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358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M041351E4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35856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358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35808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19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357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M020406E4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1357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35688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3566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35640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22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13561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P040219E4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35592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355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35544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23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1355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P041964E4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35448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354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35400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24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497986pt;margin-top:49.288498pt;width:44.25pt;height:10pt;mso-position-horizontal-relative:page;mso-position-vertical-relative:page;z-index:-1353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-1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P020127C2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35304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352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35256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25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497986pt;margin-top:49.288498pt;width:44.25pt;height:10pt;mso-position-horizontal-relative:page;mso-position-vertical-relative:page;z-index:-1352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-1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P030096D3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1352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36816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3679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36768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02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13674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P041723E4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35136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351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35088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33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3506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M041360E4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35040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3501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34992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35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349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M031997E4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34944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349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34896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36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348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M041458E4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0.55pt;mso-position-horizontal-relative:page;mso-position-vertical-relative:page;z-index:-134848" coordorigin="850,850" coordsize="10205,411">
          <v:group style="position:absolute;left:850;top:850;width:2098;height:411" coordorigin="850,850" coordsize="2098,411">
            <v:shape style="position:absolute;left:850;top:850;width:2098;height:411" coordorigin="850,850" coordsize="2098,411" path="m2948,850l850,850,850,1261,2948,1261,2948,850xe" filled="true" fillcolor="#d1d3d4" stroked="false">
              <v:path arrowok="t"/>
              <v:fill type="solid"/>
            </v:shape>
          </v:group>
          <v:group style="position:absolute;left:2948;top:850;width:8108;height:411" coordorigin="2948,850" coordsize="8108,411">
            <v:shape style="position:absolute;left:2948;top:850;width:8108;height:411" coordorigin="2948,850" coordsize="8108,411" path="m11055,850l2948,850,2948,1261,11055,1261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348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5.975925pt;width:72.1pt;height:15pt;mso-position-horizontal-relative:page;mso-position-vertical-relative:page;z-index:-134800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38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8.207497pt;width:45.15pt;height:10pt;mso-position-horizontal-relative:page;mso-position-vertical-relative:page;z-index:-1347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M041324E4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0.55pt;mso-position-horizontal-relative:page;mso-position-vertical-relative:page;z-index:-134752" coordorigin="850,850" coordsize="10205,411">
          <v:group style="position:absolute;left:850;top:850;width:2098;height:411" coordorigin="850,850" coordsize="2098,411">
            <v:shape style="position:absolute;left:850;top:850;width:2098;height:411" coordorigin="850,850" coordsize="2098,411" path="m2948,850l850,850,850,1261,2948,1261,2948,850xe" filled="true" fillcolor="#d1d3d4" stroked="false">
              <v:path arrowok="t"/>
              <v:fill type="solid"/>
            </v:shape>
          </v:group>
          <v:group style="position:absolute;left:2948;top:850;width:8108;height:411" coordorigin="2948,850" coordsize="8108,411">
            <v:shape style="position:absolute;left:2948;top:850;width:8108;height:411" coordorigin="2948,850" coordsize="8108,411" path="m11055,850l2948,850,2948,1261,11055,1261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347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5.975925pt;width:72.1pt;height:15pt;mso-position-horizontal-relative:page;mso-position-vertical-relative:page;z-index:-134704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40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8.207497pt;width:45.15pt;height:10pt;mso-position-horizontal-relative:page;mso-position-vertical-relative:page;z-index:-1346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M032014E4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1367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36696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366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36648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07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497986pt;margin-top:49.288498pt;width:44.25pt;height:10pt;mso-position-horizontal-relative:page;mso-position-vertical-relative:page;z-index:-1366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-1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P040056D3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36600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365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36552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08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1365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P010131E4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36504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364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36456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09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497986pt;margin-top:49.288498pt;width:44.25pt;height:10pt;mso-position-horizontal-relative:page;mso-position-vertical-relative:page;z-index:-1364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-1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P030124C2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6.226013pt;margin-top:19.847498pt;width:25.6pt;height:10pt;mso-position-horizontal-relative:page;mso-position-vertical-relative:page;z-index:-1364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36336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363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36288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12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3626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M041508E4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36240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3621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36192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14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361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M032006E4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9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8">
    <w:multiLevelType w:val="hybridMultilevel"/>
    <w:lvl w:ilvl="0">
      <w:start w:val="6"/>
      <w:numFmt w:val="decimal"/>
      <w:lvlText w:val="%1"/>
      <w:lvlJc w:val="left"/>
      <w:pPr>
        <w:ind w:left="108" w:hanging="184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574" w:hanging="1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48" w:hanging="1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22" w:hanging="1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96" w:hanging="1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70" w:hanging="1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44" w:hanging="1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18" w:hanging="1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92" w:hanging="184"/>
      </w:pPr>
      <w:rPr>
        <w:rFonts w:hint="default"/>
      </w:rPr>
    </w:lvl>
  </w:abstractNum>
  <w:abstractNum w:abstractNumId="37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6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728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77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5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74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2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71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19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68" w:hanging="461"/>
      </w:pPr>
      <w:rPr>
        <w:rFonts w:hint="default"/>
      </w:rPr>
    </w:lvl>
  </w:abstractNum>
  <w:abstractNum w:abstractNumId="35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728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77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5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74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2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71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19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68" w:hanging="461"/>
      </w:pPr>
      <w:rPr>
        <w:rFonts w:hint="default"/>
      </w:rPr>
    </w:lvl>
  </w:abstractNum>
  <w:abstractNum w:abstractNumId="34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3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2">
    <w:multiLevelType w:val="hybridMultilevel"/>
    <w:lvl w:ilvl="0">
      <w:start w:val="1"/>
      <w:numFmt w:val="upperLetter"/>
      <w:lvlText w:val="%1)"/>
      <w:lvlJc w:val="left"/>
      <w:pPr>
        <w:ind w:left="203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222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45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67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0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5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57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80" w:hanging="461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6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6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3">
    <w:multiLevelType w:val="hybridMultilevel"/>
    <w:lvl w:ilvl="0">
      <w:start w:val="1"/>
      <w:numFmt w:val="bullet"/>
      <w:lvlText w:val="–"/>
      <w:lvlJc w:val="left"/>
      <w:pPr>
        <w:ind w:left="625" w:hanging="234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520" w:hanging="23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21" w:hanging="2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22" w:hanging="2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3" w:hanging="2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3" w:hanging="2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24" w:hanging="2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25" w:hanging="2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6" w:hanging="234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6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%1"/>
      <w:lvlJc w:val="left"/>
      <w:pPr>
        <w:ind w:left="381" w:hanging="184"/>
        <w:jc w:val="left"/>
      </w:pPr>
      <w:rPr>
        <w:rFonts w:hint="default" w:ascii="Arial" w:hAnsi="Arial" w:eastAsia="Arial"/>
        <w:color w:val="231F20"/>
        <w:spacing w:val="-13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943" w:hanging="1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06" w:hanging="1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69" w:hanging="1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32" w:hanging="1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95" w:hanging="1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58" w:hanging="1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21" w:hanging="1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884" w:hanging="184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32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6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–"/>
      <w:lvlJc w:val="left"/>
      <w:pPr>
        <w:ind w:left="108" w:hanging="229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052" w:hanging="22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05" w:hanging="22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8" w:hanging="22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1" w:hanging="22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3" w:hanging="22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16" w:hanging="22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9" w:hanging="22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2" w:hanging="229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6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–"/>
      <w:lvlJc w:val="left"/>
      <w:pPr>
        <w:ind w:left="108" w:hanging="257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052" w:hanging="25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05" w:hanging="25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8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1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3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16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9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2" w:hanging="257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2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670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82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85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7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90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9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95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97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00" w:hanging="461"/>
      </w:pPr>
      <w:rPr>
        <w:rFonts w:hint="default"/>
      </w:rPr>
    </w:lvl>
  </w:abstractNum>
  <w:abstractNum w:abstractNumId="1">
    <w:multiLevelType w:val="hybridMultilevel"/>
    <w:lvl w:ilvl="0">
      <w:start w:val="1"/>
      <w:numFmt w:val="upperLetter"/>
      <w:lvlText w:val="%1)"/>
      <w:lvlJc w:val="left"/>
      <w:pPr>
        <w:ind w:left="670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82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85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7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90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9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95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97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00" w:hanging="461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846" w:hanging="171"/>
      </w:pPr>
      <w:rPr>
        <w:rFonts w:hint="default" w:ascii="Calibri" w:hAnsi="Calibri" w:eastAsia="Calibri"/>
        <w:color w:val="231F20"/>
        <w:w w:val="75"/>
        <w:sz w:val="22"/>
        <w:szCs w:val="22"/>
      </w:rPr>
    </w:lvl>
    <w:lvl w:ilvl="1">
      <w:start w:val="1"/>
      <w:numFmt w:val="bullet"/>
      <w:lvlText w:val="•"/>
      <w:lvlJc w:val="left"/>
      <w:pPr>
        <w:ind w:left="1946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53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59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66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7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79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85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92" w:hanging="171"/>
      </w:pPr>
      <w:rPr>
        <w:rFonts w:hint="default"/>
      </w:rPr>
    </w:lvl>
  </w:abstract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06"/>
      <w:ind w:left="672"/>
    </w:pPr>
    <w:rPr>
      <w:rFonts w:ascii="Arial" w:hAnsi="Arial" w:eastAsia="Arial"/>
      <w:sz w:val="28"/>
      <w:szCs w:val="28"/>
    </w:rPr>
  </w:style>
  <w:style w:styleId="Heading1" w:type="paragraph">
    <w:name w:val="Heading 1"/>
    <w:basedOn w:val="Normal"/>
    <w:uiPriority w:val="1"/>
    <w:qFormat/>
    <w:pPr>
      <w:spacing w:before="227"/>
      <w:ind w:left="110"/>
      <w:outlineLvl w:val="1"/>
    </w:pPr>
    <w:rPr>
      <w:rFonts w:ascii="Arial" w:hAnsi="Arial" w:eastAsia="Arial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20" Type="http://schemas.openxmlformats.org/officeDocument/2006/relationships/header" Target="header2.xml"/><Relationship Id="rId21" Type="http://schemas.openxmlformats.org/officeDocument/2006/relationships/header" Target="header3.xml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hyperlink" Target="http://www.turminha.com.br/desenho-para-colorir" TargetMode="External"/><Relationship Id="rId28" Type="http://schemas.openxmlformats.org/officeDocument/2006/relationships/header" Target="header4.xml"/><Relationship Id="rId29" Type="http://schemas.openxmlformats.org/officeDocument/2006/relationships/hyperlink" Target="http://criancas.uol.com.br/piadas/livro-de-piadas/aranha.jhtm" TargetMode="External"/><Relationship Id="rId30" Type="http://schemas.openxmlformats.org/officeDocument/2006/relationships/header" Target="header5.xml"/><Relationship Id="rId31" Type="http://schemas.openxmlformats.org/officeDocument/2006/relationships/header" Target="header6.xml"/><Relationship Id="rId32" Type="http://schemas.openxmlformats.org/officeDocument/2006/relationships/image" Target="media/image19.png"/><Relationship Id="rId33" Type="http://schemas.openxmlformats.org/officeDocument/2006/relationships/image" Target="media/image20.png"/><Relationship Id="rId34" Type="http://schemas.openxmlformats.org/officeDocument/2006/relationships/image" Target="media/image21.png"/><Relationship Id="rId35" Type="http://schemas.openxmlformats.org/officeDocument/2006/relationships/image" Target="media/image22.png"/><Relationship Id="rId36" Type="http://schemas.openxmlformats.org/officeDocument/2006/relationships/header" Target="header7.xml"/><Relationship Id="rId37" Type="http://schemas.openxmlformats.org/officeDocument/2006/relationships/hyperlink" Target="http://www1.folha.uol.com.br/folhinha/1144174-lagartixa-solta-o-rabo-para-enganar-predador-conta-livro.shtml" TargetMode="External"/><Relationship Id="rId38" Type="http://schemas.openxmlformats.org/officeDocument/2006/relationships/footer" Target="footer2.xml"/><Relationship Id="rId39" Type="http://schemas.openxmlformats.org/officeDocument/2006/relationships/image" Target="media/image23.png"/><Relationship Id="rId40" Type="http://schemas.openxmlformats.org/officeDocument/2006/relationships/header" Target="header8.xml"/><Relationship Id="rId41" Type="http://schemas.openxmlformats.org/officeDocument/2006/relationships/header" Target="header9.xml"/><Relationship Id="rId42" Type="http://schemas.openxmlformats.org/officeDocument/2006/relationships/image" Target="media/image24.png"/><Relationship Id="rId43" Type="http://schemas.openxmlformats.org/officeDocument/2006/relationships/image" Target="media/image25.png"/><Relationship Id="rId44" Type="http://schemas.openxmlformats.org/officeDocument/2006/relationships/image" Target="media/image26.png"/><Relationship Id="rId45" Type="http://schemas.openxmlformats.org/officeDocument/2006/relationships/image" Target="media/image27.png"/><Relationship Id="rId46" Type="http://schemas.openxmlformats.org/officeDocument/2006/relationships/image" Target="media/image28.png"/><Relationship Id="rId47" Type="http://schemas.openxmlformats.org/officeDocument/2006/relationships/image" Target="media/image29.png"/><Relationship Id="rId48" Type="http://schemas.openxmlformats.org/officeDocument/2006/relationships/image" Target="media/image30.png"/><Relationship Id="rId49" Type="http://schemas.openxmlformats.org/officeDocument/2006/relationships/image" Target="media/image31.png"/><Relationship Id="rId50" Type="http://schemas.openxmlformats.org/officeDocument/2006/relationships/image" Target="media/image32.png"/><Relationship Id="rId51" Type="http://schemas.openxmlformats.org/officeDocument/2006/relationships/image" Target="media/image33.png"/><Relationship Id="rId52" Type="http://schemas.openxmlformats.org/officeDocument/2006/relationships/image" Target="media/image34.png"/><Relationship Id="rId53" Type="http://schemas.openxmlformats.org/officeDocument/2006/relationships/image" Target="media/image35.png"/><Relationship Id="rId54" Type="http://schemas.openxmlformats.org/officeDocument/2006/relationships/image" Target="media/image36.png"/><Relationship Id="rId55" Type="http://schemas.openxmlformats.org/officeDocument/2006/relationships/image" Target="media/image37.png"/><Relationship Id="rId56" Type="http://schemas.openxmlformats.org/officeDocument/2006/relationships/image" Target="media/image38.png"/><Relationship Id="rId57" Type="http://schemas.openxmlformats.org/officeDocument/2006/relationships/image" Target="media/image39.png"/><Relationship Id="rId58" Type="http://schemas.openxmlformats.org/officeDocument/2006/relationships/image" Target="media/image40.png"/><Relationship Id="rId59" Type="http://schemas.openxmlformats.org/officeDocument/2006/relationships/image" Target="media/image41.png"/><Relationship Id="rId60" Type="http://schemas.openxmlformats.org/officeDocument/2006/relationships/image" Target="media/image42.png"/><Relationship Id="rId61" Type="http://schemas.openxmlformats.org/officeDocument/2006/relationships/image" Target="media/image43.png"/><Relationship Id="rId62" Type="http://schemas.openxmlformats.org/officeDocument/2006/relationships/image" Target="media/image44.png"/><Relationship Id="rId63" Type="http://schemas.openxmlformats.org/officeDocument/2006/relationships/image" Target="media/image45.png"/><Relationship Id="rId64" Type="http://schemas.openxmlformats.org/officeDocument/2006/relationships/image" Target="media/image46.png"/><Relationship Id="rId65" Type="http://schemas.openxmlformats.org/officeDocument/2006/relationships/image" Target="media/image47.png"/><Relationship Id="rId66" Type="http://schemas.openxmlformats.org/officeDocument/2006/relationships/image" Target="media/image48.png"/><Relationship Id="rId67" Type="http://schemas.openxmlformats.org/officeDocument/2006/relationships/image" Target="media/image49.png"/><Relationship Id="rId68" Type="http://schemas.openxmlformats.org/officeDocument/2006/relationships/image" Target="media/image50.png"/><Relationship Id="rId69" Type="http://schemas.openxmlformats.org/officeDocument/2006/relationships/image" Target="media/image51.png"/><Relationship Id="rId70" Type="http://schemas.openxmlformats.org/officeDocument/2006/relationships/image" Target="media/image52.png"/><Relationship Id="rId71" Type="http://schemas.openxmlformats.org/officeDocument/2006/relationships/image" Target="media/image53.png"/><Relationship Id="rId72" Type="http://schemas.openxmlformats.org/officeDocument/2006/relationships/image" Target="media/image54.png"/><Relationship Id="rId73" Type="http://schemas.openxmlformats.org/officeDocument/2006/relationships/image" Target="media/image55.png"/><Relationship Id="rId74" Type="http://schemas.openxmlformats.org/officeDocument/2006/relationships/image" Target="media/image56.png"/><Relationship Id="rId75" Type="http://schemas.openxmlformats.org/officeDocument/2006/relationships/image" Target="media/image57.png"/><Relationship Id="rId76" Type="http://schemas.openxmlformats.org/officeDocument/2006/relationships/image" Target="media/image58.png"/><Relationship Id="rId77" Type="http://schemas.openxmlformats.org/officeDocument/2006/relationships/header" Target="header10.xml"/><Relationship Id="rId78" Type="http://schemas.openxmlformats.org/officeDocument/2006/relationships/image" Target="media/image59.png"/><Relationship Id="rId79" Type="http://schemas.openxmlformats.org/officeDocument/2006/relationships/image" Target="media/image60.png"/><Relationship Id="rId80" Type="http://schemas.openxmlformats.org/officeDocument/2006/relationships/image" Target="media/image61.png"/><Relationship Id="rId81" Type="http://schemas.openxmlformats.org/officeDocument/2006/relationships/image" Target="media/image62.png"/><Relationship Id="rId82" Type="http://schemas.openxmlformats.org/officeDocument/2006/relationships/image" Target="media/image63.png"/><Relationship Id="rId83" Type="http://schemas.openxmlformats.org/officeDocument/2006/relationships/image" Target="media/image64.png"/><Relationship Id="rId84" Type="http://schemas.openxmlformats.org/officeDocument/2006/relationships/image" Target="media/image65.png"/><Relationship Id="rId85" Type="http://schemas.openxmlformats.org/officeDocument/2006/relationships/image" Target="media/image66.png"/><Relationship Id="rId86" Type="http://schemas.openxmlformats.org/officeDocument/2006/relationships/image" Target="media/image67.png"/><Relationship Id="rId87" Type="http://schemas.openxmlformats.org/officeDocument/2006/relationships/image" Target="media/image68.png"/><Relationship Id="rId88" Type="http://schemas.openxmlformats.org/officeDocument/2006/relationships/image" Target="media/image69.png"/><Relationship Id="rId89" Type="http://schemas.openxmlformats.org/officeDocument/2006/relationships/image" Target="media/image70.png"/><Relationship Id="rId90" Type="http://schemas.openxmlformats.org/officeDocument/2006/relationships/image" Target="media/image71.png"/><Relationship Id="rId91" Type="http://schemas.openxmlformats.org/officeDocument/2006/relationships/image" Target="media/image72.png"/><Relationship Id="rId92" Type="http://schemas.openxmlformats.org/officeDocument/2006/relationships/image" Target="media/image73.png"/><Relationship Id="rId93" Type="http://schemas.openxmlformats.org/officeDocument/2006/relationships/image" Target="media/image74.png"/><Relationship Id="rId94" Type="http://schemas.openxmlformats.org/officeDocument/2006/relationships/image" Target="media/image75.png"/><Relationship Id="rId95" Type="http://schemas.openxmlformats.org/officeDocument/2006/relationships/image" Target="media/image76.png"/><Relationship Id="rId96" Type="http://schemas.openxmlformats.org/officeDocument/2006/relationships/image" Target="media/image77.png"/><Relationship Id="rId97" Type="http://schemas.openxmlformats.org/officeDocument/2006/relationships/image" Target="media/image78.png"/><Relationship Id="rId98" Type="http://schemas.openxmlformats.org/officeDocument/2006/relationships/image" Target="media/image79.png"/><Relationship Id="rId99" Type="http://schemas.openxmlformats.org/officeDocument/2006/relationships/image" Target="media/image80.png"/><Relationship Id="rId100" Type="http://schemas.openxmlformats.org/officeDocument/2006/relationships/image" Target="media/image81.png"/><Relationship Id="rId101" Type="http://schemas.openxmlformats.org/officeDocument/2006/relationships/image" Target="media/image82.png"/><Relationship Id="rId102" Type="http://schemas.openxmlformats.org/officeDocument/2006/relationships/image" Target="media/image83.png"/><Relationship Id="rId103" Type="http://schemas.openxmlformats.org/officeDocument/2006/relationships/image" Target="media/image84.png"/><Relationship Id="rId104" Type="http://schemas.openxmlformats.org/officeDocument/2006/relationships/image" Target="media/image85.png"/><Relationship Id="rId105" Type="http://schemas.openxmlformats.org/officeDocument/2006/relationships/image" Target="media/image86.png"/><Relationship Id="rId106" Type="http://schemas.openxmlformats.org/officeDocument/2006/relationships/image" Target="media/image87.png"/><Relationship Id="rId107" Type="http://schemas.openxmlformats.org/officeDocument/2006/relationships/image" Target="media/image88.png"/><Relationship Id="rId108" Type="http://schemas.openxmlformats.org/officeDocument/2006/relationships/image" Target="media/image89.png"/><Relationship Id="rId109" Type="http://schemas.openxmlformats.org/officeDocument/2006/relationships/image" Target="media/image90.png"/><Relationship Id="rId110" Type="http://schemas.openxmlformats.org/officeDocument/2006/relationships/image" Target="media/image91.png"/><Relationship Id="rId111" Type="http://schemas.openxmlformats.org/officeDocument/2006/relationships/image" Target="media/image92.png"/><Relationship Id="rId112" Type="http://schemas.openxmlformats.org/officeDocument/2006/relationships/image" Target="media/image93.png"/><Relationship Id="rId113" Type="http://schemas.openxmlformats.org/officeDocument/2006/relationships/image" Target="media/image94.png"/><Relationship Id="rId114" Type="http://schemas.openxmlformats.org/officeDocument/2006/relationships/image" Target="media/image95.png"/><Relationship Id="rId115" Type="http://schemas.openxmlformats.org/officeDocument/2006/relationships/image" Target="media/image96.png"/><Relationship Id="rId116" Type="http://schemas.openxmlformats.org/officeDocument/2006/relationships/image" Target="media/image97.png"/><Relationship Id="rId117" Type="http://schemas.openxmlformats.org/officeDocument/2006/relationships/image" Target="media/image98.png"/><Relationship Id="rId118" Type="http://schemas.openxmlformats.org/officeDocument/2006/relationships/image" Target="media/image99.png"/><Relationship Id="rId119" Type="http://schemas.openxmlformats.org/officeDocument/2006/relationships/image" Target="media/image100.png"/><Relationship Id="rId120" Type="http://schemas.openxmlformats.org/officeDocument/2006/relationships/image" Target="media/image101.png"/><Relationship Id="rId121" Type="http://schemas.openxmlformats.org/officeDocument/2006/relationships/image" Target="media/image102.png"/><Relationship Id="rId122" Type="http://schemas.openxmlformats.org/officeDocument/2006/relationships/image" Target="media/image103.png"/><Relationship Id="rId123" Type="http://schemas.openxmlformats.org/officeDocument/2006/relationships/image" Target="media/image104.png"/><Relationship Id="rId124" Type="http://schemas.openxmlformats.org/officeDocument/2006/relationships/image" Target="media/image105.png"/><Relationship Id="rId125" Type="http://schemas.openxmlformats.org/officeDocument/2006/relationships/image" Target="media/image106.png"/><Relationship Id="rId126" Type="http://schemas.openxmlformats.org/officeDocument/2006/relationships/image" Target="media/image107.png"/><Relationship Id="rId127" Type="http://schemas.openxmlformats.org/officeDocument/2006/relationships/image" Target="media/image108.png"/><Relationship Id="rId128" Type="http://schemas.openxmlformats.org/officeDocument/2006/relationships/image" Target="media/image109.png"/><Relationship Id="rId129" Type="http://schemas.openxmlformats.org/officeDocument/2006/relationships/image" Target="media/image110.png"/><Relationship Id="rId130" Type="http://schemas.openxmlformats.org/officeDocument/2006/relationships/image" Target="media/image111.png"/><Relationship Id="rId131" Type="http://schemas.openxmlformats.org/officeDocument/2006/relationships/image" Target="media/image112.png"/><Relationship Id="rId132" Type="http://schemas.openxmlformats.org/officeDocument/2006/relationships/image" Target="media/image113.png"/><Relationship Id="rId133" Type="http://schemas.openxmlformats.org/officeDocument/2006/relationships/image" Target="media/image114.png"/><Relationship Id="rId134" Type="http://schemas.openxmlformats.org/officeDocument/2006/relationships/image" Target="media/image115.png"/><Relationship Id="rId135" Type="http://schemas.openxmlformats.org/officeDocument/2006/relationships/image" Target="media/image116.png"/><Relationship Id="rId136" Type="http://schemas.openxmlformats.org/officeDocument/2006/relationships/image" Target="media/image117.png"/><Relationship Id="rId137" Type="http://schemas.openxmlformats.org/officeDocument/2006/relationships/image" Target="media/image118.png"/><Relationship Id="rId138" Type="http://schemas.openxmlformats.org/officeDocument/2006/relationships/image" Target="media/image119.png"/><Relationship Id="rId139" Type="http://schemas.openxmlformats.org/officeDocument/2006/relationships/image" Target="media/image120.png"/><Relationship Id="rId140" Type="http://schemas.openxmlformats.org/officeDocument/2006/relationships/image" Target="media/image121.png"/><Relationship Id="rId141" Type="http://schemas.openxmlformats.org/officeDocument/2006/relationships/image" Target="media/image122.png"/><Relationship Id="rId142" Type="http://schemas.openxmlformats.org/officeDocument/2006/relationships/image" Target="media/image123.png"/><Relationship Id="rId143" Type="http://schemas.openxmlformats.org/officeDocument/2006/relationships/image" Target="media/image124.png"/><Relationship Id="rId144" Type="http://schemas.openxmlformats.org/officeDocument/2006/relationships/image" Target="media/image125.png"/><Relationship Id="rId145" Type="http://schemas.openxmlformats.org/officeDocument/2006/relationships/image" Target="media/image126.png"/><Relationship Id="rId146" Type="http://schemas.openxmlformats.org/officeDocument/2006/relationships/image" Target="media/image127.png"/><Relationship Id="rId147" Type="http://schemas.openxmlformats.org/officeDocument/2006/relationships/image" Target="media/image128.png"/><Relationship Id="rId148" Type="http://schemas.openxmlformats.org/officeDocument/2006/relationships/image" Target="media/image129.png"/><Relationship Id="rId149" Type="http://schemas.openxmlformats.org/officeDocument/2006/relationships/image" Target="media/image130.png"/><Relationship Id="rId150" Type="http://schemas.openxmlformats.org/officeDocument/2006/relationships/image" Target="media/image131.png"/><Relationship Id="rId151" Type="http://schemas.openxmlformats.org/officeDocument/2006/relationships/image" Target="media/image132.png"/><Relationship Id="rId152" Type="http://schemas.openxmlformats.org/officeDocument/2006/relationships/image" Target="media/image133.png"/><Relationship Id="rId153" Type="http://schemas.openxmlformats.org/officeDocument/2006/relationships/image" Target="media/image134.png"/><Relationship Id="rId154" Type="http://schemas.openxmlformats.org/officeDocument/2006/relationships/image" Target="media/image135.png"/><Relationship Id="rId155" Type="http://schemas.openxmlformats.org/officeDocument/2006/relationships/image" Target="media/image136.png"/><Relationship Id="rId156" Type="http://schemas.openxmlformats.org/officeDocument/2006/relationships/image" Target="media/image137.png"/><Relationship Id="rId157" Type="http://schemas.openxmlformats.org/officeDocument/2006/relationships/image" Target="media/image138.png"/><Relationship Id="rId158" Type="http://schemas.openxmlformats.org/officeDocument/2006/relationships/image" Target="media/image139.png"/><Relationship Id="rId159" Type="http://schemas.openxmlformats.org/officeDocument/2006/relationships/header" Target="header11.xml"/><Relationship Id="rId160" Type="http://schemas.openxmlformats.org/officeDocument/2006/relationships/image" Target="media/image140.png"/><Relationship Id="rId161" Type="http://schemas.openxmlformats.org/officeDocument/2006/relationships/image" Target="media/image141.png"/><Relationship Id="rId162" Type="http://schemas.openxmlformats.org/officeDocument/2006/relationships/image" Target="media/image142.png"/><Relationship Id="rId163" Type="http://schemas.openxmlformats.org/officeDocument/2006/relationships/image" Target="media/image143.png"/><Relationship Id="rId164" Type="http://schemas.openxmlformats.org/officeDocument/2006/relationships/image" Target="media/image144.png"/><Relationship Id="rId165" Type="http://schemas.openxmlformats.org/officeDocument/2006/relationships/image" Target="media/image145.png"/><Relationship Id="rId166" Type="http://schemas.openxmlformats.org/officeDocument/2006/relationships/image" Target="media/image146.png"/><Relationship Id="rId167" Type="http://schemas.openxmlformats.org/officeDocument/2006/relationships/image" Target="media/image147.png"/><Relationship Id="rId168" Type="http://schemas.openxmlformats.org/officeDocument/2006/relationships/image" Target="media/image148.png"/><Relationship Id="rId169" Type="http://schemas.openxmlformats.org/officeDocument/2006/relationships/image" Target="media/image149.png"/><Relationship Id="rId170" Type="http://schemas.openxmlformats.org/officeDocument/2006/relationships/image" Target="media/image150.png"/><Relationship Id="rId171" Type="http://schemas.openxmlformats.org/officeDocument/2006/relationships/image" Target="media/image151.png"/><Relationship Id="rId172" Type="http://schemas.openxmlformats.org/officeDocument/2006/relationships/image" Target="media/image152.png"/><Relationship Id="rId173" Type="http://schemas.openxmlformats.org/officeDocument/2006/relationships/image" Target="media/image153.png"/><Relationship Id="rId174" Type="http://schemas.openxmlformats.org/officeDocument/2006/relationships/image" Target="media/image154.png"/><Relationship Id="rId175" Type="http://schemas.openxmlformats.org/officeDocument/2006/relationships/image" Target="media/image155.png"/><Relationship Id="rId176" Type="http://schemas.openxmlformats.org/officeDocument/2006/relationships/image" Target="media/image156.png"/><Relationship Id="rId177" Type="http://schemas.openxmlformats.org/officeDocument/2006/relationships/image" Target="media/image157.png"/><Relationship Id="rId178" Type="http://schemas.openxmlformats.org/officeDocument/2006/relationships/image" Target="media/image158.png"/><Relationship Id="rId179" Type="http://schemas.openxmlformats.org/officeDocument/2006/relationships/image" Target="media/image159.png"/><Relationship Id="rId180" Type="http://schemas.openxmlformats.org/officeDocument/2006/relationships/image" Target="media/image160.png"/><Relationship Id="rId181" Type="http://schemas.openxmlformats.org/officeDocument/2006/relationships/image" Target="media/image161.png"/><Relationship Id="rId182" Type="http://schemas.openxmlformats.org/officeDocument/2006/relationships/image" Target="media/image162.png"/><Relationship Id="rId183" Type="http://schemas.openxmlformats.org/officeDocument/2006/relationships/image" Target="media/image163.png"/><Relationship Id="rId184" Type="http://schemas.openxmlformats.org/officeDocument/2006/relationships/image" Target="media/image164.png"/><Relationship Id="rId185" Type="http://schemas.openxmlformats.org/officeDocument/2006/relationships/image" Target="media/image165.png"/><Relationship Id="rId186" Type="http://schemas.openxmlformats.org/officeDocument/2006/relationships/image" Target="media/image166.png"/><Relationship Id="rId187" Type="http://schemas.openxmlformats.org/officeDocument/2006/relationships/image" Target="media/image167.png"/><Relationship Id="rId188" Type="http://schemas.openxmlformats.org/officeDocument/2006/relationships/header" Target="header12.xml"/><Relationship Id="rId189" Type="http://schemas.openxmlformats.org/officeDocument/2006/relationships/header" Target="header13.xml"/><Relationship Id="rId190" Type="http://schemas.openxmlformats.org/officeDocument/2006/relationships/image" Target="media/image168.png"/><Relationship Id="rId191" Type="http://schemas.openxmlformats.org/officeDocument/2006/relationships/image" Target="media/image169.png"/><Relationship Id="rId192" Type="http://schemas.openxmlformats.org/officeDocument/2006/relationships/image" Target="media/image170.png"/><Relationship Id="rId193" Type="http://schemas.openxmlformats.org/officeDocument/2006/relationships/image" Target="media/image171.png"/><Relationship Id="rId194" Type="http://schemas.openxmlformats.org/officeDocument/2006/relationships/image" Target="media/image172.png"/><Relationship Id="rId195" Type="http://schemas.openxmlformats.org/officeDocument/2006/relationships/image" Target="media/image173.png"/><Relationship Id="rId196" Type="http://schemas.openxmlformats.org/officeDocument/2006/relationships/image" Target="media/image174.png"/><Relationship Id="rId197" Type="http://schemas.openxmlformats.org/officeDocument/2006/relationships/image" Target="media/image175.png"/><Relationship Id="rId198" Type="http://schemas.openxmlformats.org/officeDocument/2006/relationships/header" Target="header14.xml"/><Relationship Id="rId199" Type="http://schemas.openxmlformats.org/officeDocument/2006/relationships/image" Target="media/image176.png"/><Relationship Id="rId200" Type="http://schemas.openxmlformats.org/officeDocument/2006/relationships/footer" Target="footer3.xml"/><Relationship Id="rId201" Type="http://schemas.openxmlformats.org/officeDocument/2006/relationships/image" Target="media/image177.png"/><Relationship Id="rId202" Type="http://schemas.openxmlformats.org/officeDocument/2006/relationships/image" Target="media/image178.png"/><Relationship Id="rId203" Type="http://schemas.openxmlformats.org/officeDocument/2006/relationships/image" Target="media/image179.png"/><Relationship Id="rId204" Type="http://schemas.openxmlformats.org/officeDocument/2006/relationships/image" Target="media/image180.png"/><Relationship Id="rId205" Type="http://schemas.openxmlformats.org/officeDocument/2006/relationships/header" Target="header15.xml"/><Relationship Id="rId206" Type="http://schemas.openxmlformats.org/officeDocument/2006/relationships/hyperlink" Target="http://www.blocosonline.com.br/literatura/poesia/pinf/pinf0094.htm" TargetMode="External"/><Relationship Id="rId207" Type="http://schemas.openxmlformats.org/officeDocument/2006/relationships/header" Target="header16.xml"/><Relationship Id="rId208" Type="http://schemas.openxmlformats.org/officeDocument/2006/relationships/footer" Target="footer4.xml"/><Relationship Id="rId209" Type="http://schemas.openxmlformats.org/officeDocument/2006/relationships/header" Target="header17.xml"/><Relationship Id="rId210" Type="http://schemas.openxmlformats.org/officeDocument/2006/relationships/footer" Target="footer5.xml"/><Relationship Id="rId211" Type="http://schemas.openxmlformats.org/officeDocument/2006/relationships/image" Target="media/image181.png"/><Relationship Id="rId212" Type="http://schemas.openxmlformats.org/officeDocument/2006/relationships/image" Target="media/image182.png"/><Relationship Id="rId213" Type="http://schemas.openxmlformats.org/officeDocument/2006/relationships/image" Target="media/image183.png"/><Relationship Id="rId214" Type="http://schemas.openxmlformats.org/officeDocument/2006/relationships/image" Target="media/image184.png"/><Relationship Id="rId215" Type="http://schemas.openxmlformats.org/officeDocument/2006/relationships/image" Target="media/image185.png"/><Relationship Id="rId216" Type="http://schemas.openxmlformats.org/officeDocument/2006/relationships/image" Target="media/image186.png"/><Relationship Id="rId217" Type="http://schemas.openxmlformats.org/officeDocument/2006/relationships/image" Target="media/image187.png"/><Relationship Id="rId218" Type="http://schemas.openxmlformats.org/officeDocument/2006/relationships/image" Target="media/image188.png"/><Relationship Id="rId219" Type="http://schemas.openxmlformats.org/officeDocument/2006/relationships/image" Target="media/image189.png"/><Relationship Id="rId220" Type="http://schemas.openxmlformats.org/officeDocument/2006/relationships/image" Target="media/image190.png"/><Relationship Id="rId221" Type="http://schemas.openxmlformats.org/officeDocument/2006/relationships/image" Target="media/image191.png"/><Relationship Id="rId222" Type="http://schemas.openxmlformats.org/officeDocument/2006/relationships/image" Target="media/image192.png"/><Relationship Id="rId223" Type="http://schemas.openxmlformats.org/officeDocument/2006/relationships/image" Target="media/image193.png"/><Relationship Id="rId224" Type="http://schemas.openxmlformats.org/officeDocument/2006/relationships/header" Target="header18.xml"/><Relationship Id="rId225" Type="http://schemas.openxmlformats.org/officeDocument/2006/relationships/hyperlink" Target="http://www.sanduicheprimavera.com.br/" TargetMode="External"/><Relationship Id="rId226" Type="http://schemas.openxmlformats.org/officeDocument/2006/relationships/header" Target="header19.xml"/><Relationship Id="rId227" Type="http://schemas.openxmlformats.org/officeDocument/2006/relationships/image" Target="media/image194.png"/><Relationship Id="rId228" Type="http://schemas.openxmlformats.org/officeDocument/2006/relationships/hyperlink" Target="http://www2.uol.com.br/ruthrocha/historias_01.htm" TargetMode="External"/><Relationship Id="rId229" Type="http://schemas.openxmlformats.org/officeDocument/2006/relationships/footer" Target="footer6.xml"/><Relationship Id="rId230" Type="http://schemas.openxmlformats.org/officeDocument/2006/relationships/image" Target="media/image195.png"/><Relationship Id="rId231" Type="http://schemas.openxmlformats.org/officeDocument/2006/relationships/image" Target="media/image196.png"/><Relationship Id="rId232" Type="http://schemas.openxmlformats.org/officeDocument/2006/relationships/image" Target="media/image197.png"/><Relationship Id="rId233" Type="http://schemas.openxmlformats.org/officeDocument/2006/relationships/image" Target="media/image198.png"/><Relationship Id="rId234" Type="http://schemas.openxmlformats.org/officeDocument/2006/relationships/image" Target="media/image199.png"/><Relationship Id="rId235" Type="http://schemas.openxmlformats.org/officeDocument/2006/relationships/image" Target="media/image200.png"/><Relationship Id="rId236" Type="http://schemas.openxmlformats.org/officeDocument/2006/relationships/image" Target="media/image201.png"/><Relationship Id="rId237" Type="http://schemas.openxmlformats.org/officeDocument/2006/relationships/image" Target="media/image202.png"/><Relationship Id="rId238" Type="http://schemas.openxmlformats.org/officeDocument/2006/relationships/image" Target="media/image203.png"/><Relationship Id="rId239" Type="http://schemas.openxmlformats.org/officeDocument/2006/relationships/image" Target="media/image204.png"/><Relationship Id="rId240" Type="http://schemas.openxmlformats.org/officeDocument/2006/relationships/image" Target="media/image205.png"/><Relationship Id="rId241" Type="http://schemas.openxmlformats.org/officeDocument/2006/relationships/image" Target="media/image206.png"/><Relationship Id="rId242" Type="http://schemas.openxmlformats.org/officeDocument/2006/relationships/image" Target="media/image207.png"/><Relationship Id="rId243" Type="http://schemas.openxmlformats.org/officeDocument/2006/relationships/image" Target="media/image208.png"/><Relationship Id="rId244" Type="http://schemas.openxmlformats.org/officeDocument/2006/relationships/image" Target="media/image209.png"/><Relationship Id="rId245" Type="http://schemas.openxmlformats.org/officeDocument/2006/relationships/image" Target="media/image210.png"/><Relationship Id="rId246" Type="http://schemas.openxmlformats.org/officeDocument/2006/relationships/header" Target="header20.xml"/><Relationship Id="rId247" Type="http://schemas.openxmlformats.org/officeDocument/2006/relationships/header" Target="header21.xml"/><Relationship Id="rId248" Type="http://schemas.openxmlformats.org/officeDocument/2006/relationships/header" Target="header22.xml"/><Relationship Id="rId249" Type="http://schemas.openxmlformats.org/officeDocument/2006/relationships/header" Target="header23.xml"/><Relationship Id="rId250" Type="http://schemas.openxmlformats.org/officeDocument/2006/relationships/image" Target="media/image211.png"/><Relationship Id="rId251" Type="http://schemas.openxmlformats.org/officeDocument/2006/relationships/image" Target="media/image212.png"/><Relationship Id="rId252" Type="http://schemas.openxmlformats.org/officeDocument/2006/relationships/image" Target="media/image213.png"/><Relationship Id="rId253" Type="http://schemas.openxmlformats.org/officeDocument/2006/relationships/image" Target="media/image214.png"/><Relationship Id="rId254" Type="http://schemas.openxmlformats.org/officeDocument/2006/relationships/image" Target="media/image215.png"/><Relationship Id="rId255" Type="http://schemas.openxmlformats.org/officeDocument/2006/relationships/image" Target="media/image216.png"/><Relationship Id="rId256" Type="http://schemas.openxmlformats.org/officeDocument/2006/relationships/image" Target="media/image217.png"/><Relationship Id="rId257" Type="http://schemas.openxmlformats.org/officeDocument/2006/relationships/image" Target="media/image218.png"/><Relationship Id="rId258" Type="http://schemas.openxmlformats.org/officeDocument/2006/relationships/image" Target="media/image219.png"/><Relationship Id="rId259" Type="http://schemas.openxmlformats.org/officeDocument/2006/relationships/image" Target="media/image220.png"/><Relationship Id="rId260" Type="http://schemas.openxmlformats.org/officeDocument/2006/relationships/image" Target="media/image221.png"/><Relationship Id="rId261" Type="http://schemas.openxmlformats.org/officeDocument/2006/relationships/image" Target="media/image222.png"/><Relationship Id="rId262" Type="http://schemas.openxmlformats.org/officeDocument/2006/relationships/image" Target="media/image223.png"/><Relationship Id="rId263" Type="http://schemas.openxmlformats.org/officeDocument/2006/relationships/image" Target="media/image224.png"/><Relationship Id="rId264" Type="http://schemas.openxmlformats.org/officeDocument/2006/relationships/image" Target="media/image225.png"/><Relationship Id="rId265" Type="http://schemas.openxmlformats.org/officeDocument/2006/relationships/image" Target="media/image226.png"/><Relationship Id="rId266" Type="http://schemas.openxmlformats.org/officeDocument/2006/relationships/image" Target="media/image227.png"/><Relationship Id="rId267" Type="http://schemas.openxmlformats.org/officeDocument/2006/relationships/image" Target="media/image228.png"/><Relationship Id="rId268" Type="http://schemas.openxmlformats.org/officeDocument/2006/relationships/image" Target="media/image229.png"/><Relationship Id="rId269" Type="http://schemas.openxmlformats.org/officeDocument/2006/relationships/image" Target="media/image230.png"/><Relationship Id="rId270" Type="http://schemas.openxmlformats.org/officeDocument/2006/relationships/image" Target="media/image231.png"/><Relationship Id="rId271" Type="http://schemas.openxmlformats.org/officeDocument/2006/relationships/image" Target="media/image232.png"/><Relationship Id="rId272" Type="http://schemas.openxmlformats.org/officeDocument/2006/relationships/image" Target="media/image233.png"/><Relationship Id="rId273" Type="http://schemas.openxmlformats.org/officeDocument/2006/relationships/image" Target="media/image234.png"/><Relationship Id="rId274" Type="http://schemas.openxmlformats.org/officeDocument/2006/relationships/header" Target="header24.xml"/><Relationship Id="rId275" Type="http://schemas.openxmlformats.org/officeDocument/2006/relationships/image" Target="media/image235.png"/><Relationship Id="rId276" Type="http://schemas.openxmlformats.org/officeDocument/2006/relationships/image" Target="media/image236.png"/><Relationship Id="rId277" Type="http://schemas.openxmlformats.org/officeDocument/2006/relationships/image" Target="media/image237.png"/><Relationship Id="rId278" Type="http://schemas.openxmlformats.org/officeDocument/2006/relationships/header" Target="header25.xml"/><Relationship Id="rId279" Type="http://schemas.openxmlformats.org/officeDocument/2006/relationships/footer" Target="footer7.xml"/><Relationship Id="rId280" Type="http://schemas.openxmlformats.org/officeDocument/2006/relationships/image" Target="media/image238.png"/><Relationship Id="rId281" Type="http://schemas.openxmlformats.org/officeDocument/2006/relationships/image" Target="media/image239.png"/><Relationship Id="rId282" Type="http://schemas.openxmlformats.org/officeDocument/2006/relationships/image" Target="media/image240.png"/><Relationship Id="rId28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C0409.indb</dc:title>
  <dcterms:created xsi:type="dcterms:W3CDTF">2016-02-07T03:29:38Z</dcterms:created>
  <dcterms:modified xsi:type="dcterms:W3CDTF">2016-02-07T03:29:38Z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