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590" w:lineRule="exact" w:before="0"/>
        <w:ind w:left="2405" w:right="554" w:firstLine="0"/>
        <w:jc w:val="left"/>
        <w:rPr>
          <w:rFonts w:ascii="Lucida Sans Unicode" w:hAnsi="Lucida Sans Unicode" w:cs="Lucida Sans Unicode" w:eastAsia="Lucida Sans Unicode" w:hint="default"/>
          <w:sz w:val="40"/>
          <w:szCs w:val="40"/>
        </w:rPr>
      </w:pPr>
      <w:r>
        <w:rPr/>
        <w:pict>
          <v:group style="position:absolute;margin-left:0pt;margin-top:-209.646622pt;width:595.3pt;height:184pt;mso-position-horizontal-relative:page;mso-position-vertical-relative:paragraph;z-index:1120" coordorigin="0,-4193" coordsize="11906,3680"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07,-4193l3684,-4193,0,-613,0,-513,10,-513,3807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3972,-4193l3848,-4193,51,-513,175,-513,3972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4136,-4193l4013,-4193,216,-513,339,-513,4136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4301,-4193l4178,-4193,381,-513,504,-513,4301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4466,-4193l4342,-4193,545,-513,669,-513,4466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4630,-4193l4507,-4193,710,-513,833,-513,4630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4795,-4193l4671,-4193,874,-513,998,-513,4795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4959,-4193l4836,-4193,1039,-513,1162,-513,4959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5124,-4193l5001,-4193,1204,-513,1327,-513,5124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5289,-4193l5165,-4193,1368,-513,1492,-513,5289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5453,-4193l5330,-4193,1533,-513,1656,-513,5453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5618,-4193l5494,-4193,1697,-513,1821,-513,5618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5782,-4193l5659,-4193,1862,-513,1985,-513,5782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5947,-4193l5824,-4193,2026,-513,2150,-513,5947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6112,-4193l5988,-4193,2191,-513,2315,-513,6112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6276,-4193l6153,-4193,2356,-513,2479,-513,6276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6441,-4193l6317,-4193,2520,-513,2644,-513,6441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6605,-4193l6482,-4193,2685,-513,2808,-513,6605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6770,-4193l6647,-4193,2849,-513,2973,-513,6770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6935,-4193l6811,-4193,3014,-513,3137,-513,6935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7099,-4193l6976,-4193,3179,-513,3302,-513,7099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7264,-4193l7140,-4193,3343,-513,3467,-513,7264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7428,-4193l7305,-4193,3508,-513,3631,-513,7428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7593,-4193l7469,-4193,3672,-513,3796,-513,7593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7758,-4193l7634,-4193,3837,-513,3960,-513,7758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7922,-4193l7799,-4193,4002,-513,4125,-513,7922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8087,-4193l7963,-4193,4166,-513,4290,-513,8087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8251,-4193l8128,-4193,4331,-513,4454,-513,8251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8416,-4193l8292,-4193,4495,-513,4619,-513,8416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8580,-4193l8457,-4193,4660,-513,4783,-513,8580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8745,-4193l8622,-4193,4825,-513,4948,-513,8745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8910,-4193l8786,-4193,4989,-513,5113,-513,8910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9074,-4193l8951,-4193,5154,-513,5277,-513,9074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9239,-4193l9115,-4193,5318,-513,5442,-513,9239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9403,-4193l9280,-4193,5483,-513,5606,-513,9403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9568,-4193l9445,-4193,5648,-513,5771,-513,9568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9733,-4193l9609,-4193,5812,-513,5936,-513,9733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9897,-4193l9774,-4193,5977,-513,6100,-513,9897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0062,-4193l9938,-4193,6141,-513,6265,-513,10062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0226,-4193l10103,-4193,6306,-513,6429,-513,10226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0391,-4193l10268,-4193,6471,-513,6594,-513,10391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0556,-4193l10432,-4193,6635,-513,6759,-513,10556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0720,-4193l10597,-4193,6800,-513,6923,-513,10720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0885,-4193l10761,-4193,6964,-513,7088,-513,10885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049,-4193l10926,-4193,7129,-513,7252,-513,11049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214,-4193l11091,-4193,7293,-513,7417,-513,11214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379,-4193l11255,-4193,7458,-513,7582,-513,11379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543,-4193l11420,-4193,7623,-513,7746,-513,11543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708,-4193l11584,-4193,7787,-513,7911,-513,11708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872,-4193l11749,-4193,7952,-513,8075,-513,11872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4193l8116,-513,8240,-513,11906,-4073,11906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4033l8281,-513,8404,-513,11906,-3913,11906,-403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3873l8446,-513,8569,-513,11906,-3753,11906,-387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3713l8610,-513,8734,-513,11906,-3593,11906,-371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3553l8775,-513,8898,-513,11906,-3433,11906,-355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3393l8939,-513,9063,-513,11906,-3273,11906,-33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3233l9104,-513,9227,-513,11906,-3113,11906,-323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3073l9269,-513,9392,-513,11906,-2953,11906,-307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2913l9433,-513,9557,-513,11906,-2793,11906,-291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2753l9598,-513,9721,-513,11906,-2633,11906,-275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2593l9762,-513,9886,-513,11906,-2473,11906,-25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2433l9927,-513,10050,-513,11906,-2313,11906,-243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2273l10092,-513,10215,-513,11906,-2153,11906,-227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2113l10256,-513,10380,-513,11906,-1993,11906,-211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1953l10421,-513,10544,-513,11906,-1833,11906,-195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1793l10585,-513,10709,-513,11906,-1673,11906,-17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1633l10750,-513,10873,-513,11906,-1513,11906,-163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1473l10915,-513,11038,-513,11906,-1353,11906,-147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1313l11079,-513,11203,-513,11906,-1193,11906,-131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1153l11244,-513,11367,-513,11906,-1033,11906,-115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993l11408,-513,11532,-513,11906,-873,11906,-9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833l11573,-513,11696,-513,11906,-713,11906,-83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673l11738,-513,11861,-513,11906,-553,11906,-67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3643,-4193l3519,-4193,0,-773,0,-653,3643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3478,-4193l3355,-4193,0,-933,0,-813,3478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3313,-4193l3190,-4193,0,-1093,0,-973,3313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3149,-4193l3025,-4193,0,-1253,0,-1133,3149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2984,-4193l2861,-4193,0,-1413,0,-1293,2984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2820,-4193l2696,-4193,0,-1573,0,-1453,2820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2655,-4193l2532,-4193,0,-1733,0,-1613,2655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2491,-4193l2367,-4193,0,-1893,0,-1773,2491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2326,-4193l2202,-4193,0,-2053,0,-1933,2326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2161,-4193l2038,-4193,0,-2213,0,-2093,2161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997,-4193l1873,-4193,0,-2373,0,-2253,1997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832,-4193l1709,-4193,0,-2533,0,-2413,1832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668,-4193l1544,-4193,0,-2693,0,-2573,1668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503,-4193l1379,-4193,0,-2853,0,-2733,1503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338,-4193l1215,-4193,0,-3013,0,-2893,1338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74,-4193l1050,-4193,0,-3173,0,-3053,1174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009,-4193l886,-4193,0,-3333,0,-3213,1009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845,-4193l721,-4193,0,-3493,0,-3373,845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680,-4193l557,-4193,0,-3653,0,-3533,680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515,-4193l392,-4193,0,-3813,0,-3693,515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351,-4193l227,-4193,0,-3973,0,-3853,351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86,-4193l63,-4193,0,-4133,0,-4013,186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22,-4193l0,-4193,0,-4173,22,-4193xe" filled="true" fillcolor="#f1f6de" stroked="false">
                <v:path arrowok="t"/>
                <v:fill type="solid"/>
              </v:shape>
            </v:group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48,-4193l3807,-4193,10,-513,51,-513,384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013,-4193l3972,-4193,175,-513,216,-513,401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178,-4193l4136,-4193,339,-513,381,-513,417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342,-4193l4301,-4193,504,-513,545,-513,434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507,-4193l4466,-4193,669,-513,710,-513,450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671,-4193l4630,-4193,833,-513,874,-513,467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836,-4193l4795,-4193,998,-513,1039,-513,483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001,-4193l4959,-4193,1162,-513,1204,-513,500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165,-4193l5124,-4193,1327,-513,1368,-513,516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330,-4193l5289,-4193,1492,-513,1533,-513,533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494,-4193l5453,-4193,1656,-513,1697,-513,549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659,-4193l5618,-4193,1821,-513,1862,-513,565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824,-4193l5782,-4193,1985,-513,2026,-513,582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988,-4193l5947,-4193,2150,-513,2191,-513,598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153,-4193l6112,-4193,2315,-513,2356,-513,615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17,-4193l6276,-4193,2479,-513,2520,-513,631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482,-4193l6441,-4193,2644,-513,2685,-513,648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647,-4193l6605,-4193,2808,-513,2849,-513,664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811,-4193l6770,-4193,2973,-513,3014,-513,681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976,-4193l6935,-4193,3137,-513,3179,-513,697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140,-4193l7099,-4193,3302,-513,3343,-513,714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305,-4193l7264,-4193,3467,-513,3508,-513,730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469,-4193l7428,-4193,3631,-513,3672,-513,746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634,-4193l7593,-4193,3796,-513,3837,-513,763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799,-4193l7758,-4193,3960,-513,4002,-513,779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963,-4193l7922,-4193,4125,-513,4166,-513,796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128,-4193l8087,-4193,4290,-513,4331,-513,812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292,-4193l8251,-4193,4454,-513,4495,-513,82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457,-4193l8416,-4193,4619,-513,4660,-513,84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622,-4193l8580,-4193,4783,-513,4825,-513,862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786,-4193l8745,-4193,4948,-513,4989,-513,87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951,-4193l8910,-4193,5113,-513,5154,-513,895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115,-4193l9074,-4193,5277,-513,5318,-513,91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280,-4193l9239,-4193,5442,-513,5483,-513,928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445,-4193l9403,-4193,5606,-513,5648,-513,944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609,-4193l9568,-4193,5771,-513,5812,-513,96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774,-4193l9733,-4193,5936,-513,5977,-513,977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938,-4193l9897,-4193,6100,-513,6141,-513,99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103,-4193l10062,-4193,6265,-513,6306,-513,1010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268,-4193l10226,-4193,6429,-513,6471,-513,1026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432,-4193l10391,-4193,6594,-513,6635,-513,104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97,-4193l10556,-4193,6759,-513,6800,-513,1059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761,-4193l10720,-4193,6923,-513,6964,-513,107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926,-4193l10885,-4193,7088,-513,7129,-513,1092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091,-4193l11049,-4193,7252,-513,7293,-513,1109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255,-4193l11214,-4193,7417,-513,7458,-513,112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420,-4193l11379,-4193,7582,-513,7623,-513,1142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584,-4193l11543,-4193,7746,-513,7787,-513,115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749,-4193l11708,-4193,7911,-513,7952,-513,1174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193l11872,-4193,8075,-513,8116,-513,1190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073l8240,-513,8281,-513,11906,-4033,11906,-40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913l8404,-513,8446,-513,11906,-3873,11906,-39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753l8569,-513,8610,-513,11906,-3713,11906,-37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593l8734,-513,8775,-513,11906,-3553,11906,-35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433l8898,-513,8939,-513,11906,-3393,11906,-34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273l9063,-513,9104,-513,11906,-3233,11906,-32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113l9227,-513,9269,-513,11906,-3073,11906,-31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953l9392,-513,9433,-513,11906,-2913,11906,-29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793l9557,-513,9598,-513,11906,-2753,11906,-27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633l9721,-513,9762,-513,11906,-2593,11906,-26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473l9886,-513,9927,-513,11906,-2433,11906,-24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313l10050,-513,10092,-513,11906,-2273,11906,-23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153l10215,-513,10256,-513,11906,-2113,11906,-21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993l10380,-513,10421,-513,11906,-1953,11906,-19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833l10544,-513,10585,-513,11906,-1793,11906,-18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673l10709,-513,10750,-513,11906,-1633,11906,-16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513l10873,-513,10915,-513,11906,-1473,11906,-15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353l11038,-513,11079,-513,11906,-1313,11906,-13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193l11203,-513,11244,-513,11906,-1153,11906,-1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033l11367,-513,11408,-513,11906,-993,11906,-10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873l11532,-513,11573,-513,11906,-833,11906,-8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713l11696,-513,11738,-513,11906,-673,11906,-7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553l11861,-513,11906,-513,11906,-5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684,-4193l3643,-4193,0,-653,0,-613,36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519,-4193l3478,-4193,0,-813,0,-773,351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355,-4193l3313,-4193,0,-973,0,-933,33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190,-4193l3149,-4193,0,-1133,0,-1093,319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025,-4193l2984,-4193,0,-1293,0,-1253,302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861,-4193l2820,-4193,0,-1453,0,-1413,28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696,-4193l2655,-4193,0,-1613,0,-1573,269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532,-4193l2490,-4193,0,-1773,0,-1733,25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367,-4193l2326,-4193,0,-1933,0,-1893,236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02,-4193l2161,-4193,0,-2093,0,-2053,220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038,-4193l1997,-4193,0,-2253,0,-2213,20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873,-4193l1832,-4193,0,-2413,0,-2373,187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709,-4193l1668,-4193,0,-2573,0,-2533,17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544,-4193l1503,-4193,0,-2733,0,-2693,154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379,-4193l1338,-4193,0,-2893,0,-2853,137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215,-4193l1174,-4193,0,-3053,0,-3013,12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0,-4193l1009,-4193,0,-3213,0,-3173,105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86,-4193l845,-4193,0,-3373,0,-3333,8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21,-4193l680,-4193,0,-3533,0,-3493,72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57,-4193l515,-4193,0,-3693,0,-3653,5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92,-4193l351,-4193,0,-3853,0,-3813,3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7,-4193l186,-4193,0,-4013,0,-3973,22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,-4193l22,-4193,0,-4173,0,-4133,63,-4193xe" filled="true" fillcolor="#ffffff" stroked="false">
                <v:path arrowok="t"/>
                <v:fill type="solid"/>
              </v:shape>
            </v:group>
            <v:group style="position:absolute;left:11180;top:-1115;width:726;height:398" coordorigin="11180,-1115" coordsize="726,398">
              <v:shape style="position:absolute;left:11180;top:-1115;width:726;height:398" coordorigin="11180,-1115" coordsize="726,398" path="m11180,-717l11906,-717,11906,-1115,11180,-1115,11180,-717xe" filled="true" fillcolor="#b5d334" stroked="false">
                <v:path arrowok="t"/>
                <v:fill type="solid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847;top:-3328;width:7059;height:1785" type="#_x0000_t202" filled="false" stroked="false">
                <v:textbox inset="0,0,0,0">
                  <w:txbxContent>
                    <w:p>
                      <w:pPr>
                        <w:spacing w:line="143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44"/>
                          <w:szCs w:val="144"/>
                        </w:rPr>
                      </w:pPr>
                      <w:r>
                        <w:rPr>
                          <w:rFonts w:ascii="Arial"/>
                          <w:b/>
                          <w:color w:val="B5D334"/>
                          <w:spacing w:val="14"/>
                          <w:sz w:val="144"/>
                        </w:rPr>
                        <w:t>SAEMI</w:t>
                      </w:r>
                      <w:r>
                        <w:rPr>
                          <w:rFonts w:ascii="Arial"/>
                          <w:sz w:val="144"/>
                        </w:rPr>
                      </w:r>
                    </w:p>
                    <w:p>
                      <w:pPr>
                        <w:spacing w:line="280" w:lineRule="exact" w:before="69"/>
                        <w:ind w:left="0" w:right="0" w:firstLine="0"/>
                        <w:jc w:val="left"/>
                        <w:rPr>
                          <w:rFonts w:ascii="Calibri" w:hAnsi="Calibri" w:cs="Calibri" w:eastAsia="Calibri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color w:val="B5D334"/>
                          <w:w w:val="110"/>
                          <w:sz w:val="24"/>
                        </w:rPr>
                        <w:t>SISTEMA DE AVALIAÇÃO EDUCACIONAL MUNICIPAL DO </w:t>
                      </w:r>
                      <w:r>
                        <w:rPr>
                          <w:rFonts w:ascii="Calibri" w:hAnsi="Calibri"/>
                          <w:color w:val="B5D334"/>
                          <w:spacing w:val="5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color w:val="B5D334"/>
                          <w:w w:val="110"/>
                          <w:sz w:val="24"/>
                        </w:rPr>
                        <w:t>IPOJUCA</w:t>
                      </w:r>
                      <w:r>
                        <w:rPr>
                          <w:rFonts w:ascii="Calibri" w:hAns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9835;top:-1125;width:1190;height:520" type="#_x0000_t202" filled="false" stroked="false">
                <v:textbox inset="0,0,0,0">
                  <w:txbxContent>
                    <w:p>
                      <w:pPr>
                        <w:spacing w:line="520" w:lineRule="exact" w:before="0"/>
                        <w:ind w:left="0" w:right="-14" w:firstLine="0"/>
                        <w:jc w:val="left"/>
                        <w:rPr>
                          <w:rFonts w:ascii="Lucida Sans Unicode" w:hAnsi="Lucida Sans Unicode" w:cs="Lucida Sans Unicode" w:eastAsia="Lucida Sans Unicode" w:hint="default"/>
                          <w:sz w:val="52"/>
                          <w:szCs w:val="52"/>
                        </w:rPr>
                      </w:pPr>
                      <w:r>
                        <w:rPr>
                          <w:rFonts w:ascii="Lucida Sans Unicode"/>
                          <w:color w:val="B5D334"/>
                          <w:w w:val="90"/>
                          <w:sz w:val="52"/>
                        </w:rPr>
                        <w:t>2014</w:t>
                      </w:r>
                      <w:r>
                        <w:rPr>
                          <w:rFonts w:ascii="Lucida Sans Unicode"/>
                          <w:sz w:val="5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290.377991pt;margin-top:61.957382pt;width:.1pt;height:70.9pt;mso-position-horizontal-relative:page;mso-position-vertical-relative:paragraph;z-index:1192" coordorigin="5808,1239" coordsize="2,1418">
            <v:shape style="position:absolute;left:5808;top:1239;width:2;height:1418" coordorigin="5808,1239" coordsize="0,1418" path="m5808,1239l5808,2656e" filled="false" stroked="true" strokeweight="2pt" strokecolor="#b5d334">
              <v:path arrowok="t"/>
            </v:shape>
            <w10:wrap type="none"/>
          </v:group>
        </w:pict>
      </w:r>
      <w:r>
        <w:rPr>
          <w:rFonts w:ascii="Lucida Sans Unicode" w:hAnsi="Lucida Sans Unicode"/>
          <w:color w:val="B5D334"/>
          <w:sz w:val="40"/>
        </w:rPr>
        <w:t>LÍNGUA</w:t>
      </w:r>
      <w:r>
        <w:rPr>
          <w:rFonts w:ascii="Lucida Sans Unicode" w:hAnsi="Lucida Sans Unicode"/>
          <w:color w:val="B5D334"/>
          <w:spacing w:val="-70"/>
          <w:sz w:val="40"/>
        </w:rPr>
        <w:t> </w:t>
      </w:r>
      <w:r>
        <w:rPr>
          <w:rFonts w:ascii="Lucida Sans Unicode" w:hAnsi="Lucida Sans Unicode"/>
          <w:color w:val="B5D334"/>
          <w:sz w:val="40"/>
        </w:rPr>
        <w:t>PORTUGUESA</w:t>
      </w:r>
      <w:r>
        <w:rPr>
          <w:rFonts w:ascii="Lucida Sans Unicode" w:hAnsi="Lucida Sans Unicode"/>
          <w:color w:val="B5D334"/>
          <w:spacing w:val="-70"/>
          <w:sz w:val="40"/>
        </w:rPr>
        <w:t> </w:t>
      </w:r>
      <w:r>
        <w:rPr>
          <w:rFonts w:ascii="Lucida Sans Unicode" w:hAnsi="Lucida Sans Unicode"/>
          <w:color w:val="B5D334"/>
          <w:sz w:val="40"/>
        </w:rPr>
        <w:t>E</w:t>
      </w:r>
      <w:r>
        <w:rPr>
          <w:rFonts w:ascii="Lucida Sans Unicode" w:hAnsi="Lucida Sans Unicode"/>
          <w:color w:val="B5D334"/>
          <w:spacing w:val="-70"/>
          <w:sz w:val="40"/>
        </w:rPr>
        <w:t> </w:t>
      </w:r>
      <w:r>
        <w:rPr>
          <w:rFonts w:ascii="Lucida Sans Unicode" w:hAnsi="Lucida Sans Unicode"/>
          <w:color w:val="B5D334"/>
          <w:sz w:val="40"/>
        </w:rPr>
        <w:t>MATEMÁTICA</w:t>
      </w:r>
      <w:r>
        <w:rPr>
          <w:rFonts w:ascii="Lucida Sans Unicode" w:hAnsi="Lucida Sans Unicode"/>
          <w:sz w:val="40"/>
        </w:rPr>
      </w:r>
    </w:p>
    <w:p>
      <w:pPr>
        <w:spacing w:line="240" w:lineRule="auto" w:before="0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line="240" w:lineRule="auto" w:before="11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after="0" w:line="240" w:lineRule="auto"/>
        <w:rPr>
          <w:rFonts w:ascii="Lucida Sans Unicode" w:hAnsi="Lucida Sans Unicode" w:cs="Lucida Sans Unicode" w:eastAsia="Lucida Sans Unicode" w:hint="default"/>
          <w:sz w:val="20"/>
          <w:szCs w:val="20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300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 w:hAnsi="Arial"/>
          <w:b/>
          <w:color w:val="B5D334"/>
          <w:sz w:val="36"/>
        </w:rPr>
        <w:t>5º ano</w:t>
      </w:r>
      <w:r>
        <w:rPr>
          <w:rFonts w:ascii="Arial" w:hAnsi="Arial"/>
          <w:b/>
          <w:color w:val="B5D334"/>
          <w:spacing w:val="16"/>
          <w:sz w:val="36"/>
        </w:rPr>
        <w:t> </w:t>
      </w:r>
      <w:r>
        <w:rPr>
          <w:rFonts w:ascii="Arial" w:hAnsi="Arial"/>
          <w:b/>
          <w:color w:val="B5D334"/>
          <w:sz w:val="36"/>
        </w:rPr>
        <w:t>do</w:t>
      </w:r>
      <w:r>
        <w:rPr>
          <w:rFonts w:ascii="Arial" w:hAnsi="Arial"/>
          <w:sz w:val="36"/>
        </w:rPr>
      </w:r>
    </w:p>
    <w:p>
      <w:pPr>
        <w:spacing w:before="49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/>
          <w:b/>
          <w:color w:val="B5D334"/>
          <w:sz w:val="36"/>
        </w:rPr>
        <w:t>Ensino</w:t>
      </w:r>
      <w:r>
        <w:rPr>
          <w:rFonts w:ascii="Arial"/>
          <w:b/>
          <w:color w:val="B5D334"/>
          <w:spacing w:val="2"/>
          <w:sz w:val="36"/>
        </w:rPr>
        <w:t> </w:t>
      </w:r>
      <w:r>
        <w:rPr>
          <w:rFonts w:ascii="Arial"/>
          <w:b/>
          <w:color w:val="B5D334"/>
          <w:sz w:val="36"/>
        </w:rPr>
        <w:t>Fundamental</w:t>
      </w:r>
      <w:r>
        <w:rPr>
          <w:rFonts w:ascii="Arial"/>
          <w:sz w:val="36"/>
        </w:rPr>
      </w:r>
    </w:p>
    <w:p>
      <w:pPr>
        <w:spacing w:before="19"/>
        <w:ind w:left="1195" w:right="0" w:firstLine="0"/>
        <w:jc w:val="left"/>
        <w:rPr>
          <w:rFonts w:ascii="Calibri" w:hAnsi="Calibri" w:cs="Calibri" w:eastAsia="Calibri" w:hint="default"/>
          <w:sz w:val="48"/>
          <w:szCs w:val="48"/>
        </w:rPr>
      </w:pPr>
      <w:r>
        <w:rPr>
          <w:w w:val="110"/>
        </w:rPr>
        <w:br w:type="column"/>
      </w:r>
      <w:r>
        <w:rPr>
          <w:rFonts w:ascii="Calibri"/>
          <w:color w:val="B5D334"/>
          <w:w w:val="110"/>
          <w:sz w:val="48"/>
        </w:rPr>
        <w:t>Caderno</w:t>
      </w:r>
      <w:r>
        <w:rPr>
          <w:rFonts w:ascii="Calibri"/>
          <w:sz w:val="48"/>
        </w:rPr>
      </w:r>
    </w:p>
    <w:p>
      <w:pPr>
        <w:spacing w:before="146"/>
        <w:ind w:left="1179" w:right="0" w:firstLine="0"/>
        <w:jc w:val="left"/>
        <w:rPr>
          <w:rFonts w:ascii="Trebuchet MS" w:hAnsi="Trebuchet MS" w:cs="Trebuchet MS" w:eastAsia="Trebuchet MS" w:hint="default"/>
          <w:sz w:val="64"/>
          <w:szCs w:val="64"/>
        </w:rPr>
      </w:pPr>
      <w:r>
        <w:rPr>
          <w:rFonts w:ascii="Trebuchet MS"/>
          <w:b/>
          <w:color w:val="B5D334"/>
          <w:sz w:val="64"/>
        </w:rPr>
        <w:t>C0501</w:t>
      </w:r>
      <w:r>
        <w:rPr>
          <w:rFonts w:ascii="Trebuchet MS"/>
          <w:sz w:val="64"/>
        </w:rPr>
      </w:r>
    </w:p>
    <w:p>
      <w:pPr>
        <w:spacing w:after="0"/>
        <w:jc w:val="left"/>
        <w:rPr>
          <w:rFonts w:ascii="Trebuchet MS" w:hAnsi="Trebuchet MS" w:cs="Trebuchet MS" w:eastAsia="Trebuchet MS" w:hint="default"/>
          <w:sz w:val="64"/>
          <w:szCs w:val="64"/>
        </w:rPr>
        <w:sectPr>
          <w:type w:val="continuous"/>
          <w:pgSz w:w="11910" w:h="16840"/>
          <w:pgMar w:top="0" w:bottom="0" w:left="0" w:right="0"/>
          <w:cols w:num="2" w:equalWidth="0">
            <w:col w:w="4738" w:space="1610"/>
            <w:col w:w="5562"/>
          </w:cols>
        </w:sectPr>
      </w:pPr>
    </w:p>
    <w:p>
      <w:pPr>
        <w:spacing w:line="240" w:lineRule="auto" w:before="2"/>
        <w:rPr>
          <w:rFonts w:ascii="Trebuchet MS" w:hAnsi="Trebuchet MS" w:cs="Trebuchet MS" w:eastAsia="Trebuchet MS" w:hint="default"/>
          <w:b/>
          <w:bCs/>
          <w:sz w:val="27"/>
          <w:szCs w:val="27"/>
        </w:rPr>
      </w:pPr>
    </w:p>
    <w:p>
      <w:pPr>
        <w:spacing w:line="240" w:lineRule="auto"/>
        <w:ind w:left="863" w:right="0" w:firstLine="0"/>
        <w:rPr>
          <w:rFonts w:ascii="Trebuchet MS" w:hAnsi="Trebuchet MS" w:cs="Trebuchet MS" w:eastAsia="Trebuchet MS" w:hint="default"/>
          <w:sz w:val="20"/>
          <w:szCs w:val="20"/>
        </w:rPr>
      </w:pPr>
      <w:r>
        <w:rPr>
          <w:rFonts w:ascii="Trebuchet MS" w:hAnsi="Trebuchet MS" w:cs="Trebuchet MS" w:eastAsia="Trebuchet MS" w:hint="default"/>
          <w:sz w:val="20"/>
          <w:szCs w:val="20"/>
        </w:rPr>
        <w:pict>
          <v:group style="width:509.65pt;height:50.25pt;mso-position-horizontal-relative:char;mso-position-vertical-relative:line" coordorigin="0,0" coordsize="10193,1005">
            <v:group style="position:absolute;left:5;top:138;width:10183;height:862" coordorigin="5,138" coordsize="10183,862">
              <v:shape style="position:absolute;left:5;top:138;width:10183;height:862" coordorigin="5,138" coordsize="10183,862" path="m5,999l10187,999,10187,138,5,138,5,999xe" filled="false" stroked="true" strokeweight=".5pt" strokecolor="#b5d334">
                <v:path arrowok="t"/>
              </v:shape>
            </v:group>
            <v:group style="position:absolute;left:0;top:4;width:2202;height:169" coordorigin="0,4" coordsize="2202,169">
              <v:shape style="position:absolute;left:0;top:4;width:2202;height:169" coordorigin="0,4" coordsize="2202,169" path="m0,173l2202,173,2202,4,0,4,0,173xe" filled="true" fillcolor="#ffffff" stroked="false">
                <v:path arrowok="t"/>
                <v:fill type="solid"/>
              </v:shape>
              <v:shape style="position:absolute;left:113;top:0;width:1976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4" w:firstLine="0"/>
                        <w:jc w:val="left"/>
                        <w:rPr>
                          <w:rFonts w:ascii="Calibri" w:hAnsi="Calibri" w:cs="Calibri" w:eastAsia="Calibri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color w:val="B5D334"/>
                          <w:w w:val="110"/>
                          <w:sz w:val="22"/>
                        </w:rPr>
                        <w:t>Nome do</w:t>
                      </w:r>
                      <w:r>
                        <w:rPr>
                          <w:rFonts w:ascii="Calibri"/>
                          <w:color w:val="B5D334"/>
                          <w:spacing w:val="13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B5D334"/>
                          <w:w w:val="110"/>
                          <w:sz w:val="22"/>
                        </w:rPr>
                        <w:t>estudante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rebuchet MS" w:hAnsi="Trebuchet MS" w:cs="Trebuchet MS" w:eastAsia="Trebuchet MS" w:hint="default"/>
          <w:sz w:val="20"/>
          <w:szCs w:val="20"/>
        </w:rPr>
      </w:r>
    </w:p>
    <w:p>
      <w:pPr>
        <w:spacing w:line="240" w:lineRule="auto" w:before="0"/>
        <w:rPr>
          <w:rFonts w:ascii="Trebuchet MS" w:hAnsi="Trebuchet MS" w:cs="Trebuchet MS" w:eastAsia="Trebuchet MS" w:hint="default"/>
          <w:b/>
          <w:bCs/>
          <w:sz w:val="20"/>
          <w:szCs w:val="20"/>
        </w:rPr>
      </w:pPr>
    </w:p>
    <w:p>
      <w:pPr>
        <w:pStyle w:val="BodyText"/>
        <w:spacing w:line="240" w:lineRule="auto" w:before="175"/>
        <w:ind w:left="3931" w:right="554"/>
        <w:jc w:val="left"/>
        <w:rPr>
          <w:rFonts w:ascii="Tahoma" w:hAnsi="Tahoma" w:cs="Tahoma" w:eastAsia="Tahoma" w:hint="default"/>
        </w:rPr>
      </w:pPr>
      <w:r>
        <w:rPr/>
        <w:pict>
          <v:shape style="position:absolute;margin-left:371.088989pt;margin-top:-.566617pt;width:182.2pt;height:26.05pt;mso-position-horizontal-relative:page;mso-position-vertical-relative:paragraph;z-index:1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</w:tblGrid>
                  <w:tr>
                    <w:trPr>
                      <w:trHeight w:val="510" w:hRule="exact"/>
                    </w:trPr>
                    <w:tc>
                      <w:tcPr>
                        <w:tcW w:w="454" w:type="dxa"/>
                        <w:tcBorders>
                          <w:top w:val="single" w:sz="4" w:space="0" w:color="B5D334"/>
                          <w:left w:val="single" w:sz="4" w:space="0" w:color="B5D334"/>
                          <w:bottom w:val="single" w:sz="4" w:space="0" w:color="B5D334"/>
                          <w:right w:val="single" w:sz="4" w:space="0" w:color="B5D3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B5D334"/>
                          <w:left w:val="single" w:sz="4" w:space="0" w:color="B5D334"/>
                          <w:bottom w:val="single" w:sz="4" w:space="0" w:color="B5D334"/>
                          <w:right w:val="single" w:sz="24" w:space="0" w:color="B5D3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B5D334"/>
                          <w:left w:val="single" w:sz="24" w:space="0" w:color="B5D334"/>
                          <w:bottom w:val="single" w:sz="4" w:space="0" w:color="B5D334"/>
                          <w:right w:val="single" w:sz="4" w:space="0" w:color="B5D3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B5D334"/>
                          <w:left w:val="single" w:sz="4" w:space="0" w:color="B5D334"/>
                          <w:bottom w:val="single" w:sz="4" w:space="0" w:color="B5D334"/>
                          <w:right w:val="single" w:sz="24" w:space="0" w:color="B5D3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B5D334"/>
                          <w:left w:val="single" w:sz="24" w:space="0" w:color="B5D334"/>
                          <w:bottom w:val="single" w:sz="4" w:space="0" w:color="B5D334"/>
                          <w:right w:val="single" w:sz="4" w:space="0" w:color="B5D3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B5D334"/>
                          <w:left w:val="single" w:sz="4" w:space="0" w:color="B5D334"/>
                          <w:bottom w:val="single" w:sz="4" w:space="0" w:color="B5D334"/>
                          <w:right w:val="single" w:sz="4" w:space="0" w:color="B5D3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B5D334"/>
                          <w:left w:val="single" w:sz="4" w:space="0" w:color="B5D334"/>
                          <w:bottom w:val="single" w:sz="4" w:space="0" w:color="B5D334"/>
                          <w:right w:val="single" w:sz="4" w:space="0" w:color="B5D3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B5D334"/>
                          <w:left w:val="single" w:sz="4" w:space="0" w:color="B5D334"/>
                          <w:bottom w:val="single" w:sz="4" w:space="0" w:color="B5D334"/>
                          <w:right w:val="single" w:sz="4" w:space="0" w:color="B5D334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ahoma"/>
          <w:color w:val="B5D334"/>
          <w:w w:val="105"/>
        </w:rPr>
        <w:t>Data</w:t>
      </w:r>
      <w:r>
        <w:rPr>
          <w:rFonts w:ascii="Tahoma"/>
          <w:color w:val="B5D334"/>
          <w:spacing w:val="-21"/>
          <w:w w:val="105"/>
        </w:rPr>
        <w:t> </w:t>
      </w:r>
      <w:r>
        <w:rPr>
          <w:rFonts w:ascii="Tahoma"/>
          <w:color w:val="B5D334"/>
          <w:w w:val="105"/>
        </w:rPr>
        <w:t>de</w:t>
      </w:r>
      <w:r>
        <w:rPr>
          <w:rFonts w:ascii="Tahoma"/>
          <w:color w:val="B5D334"/>
          <w:spacing w:val="-21"/>
          <w:w w:val="105"/>
        </w:rPr>
        <w:t> </w:t>
      </w:r>
      <w:r>
        <w:rPr>
          <w:rFonts w:ascii="Tahoma"/>
          <w:color w:val="B5D334"/>
          <w:w w:val="105"/>
        </w:rPr>
        <w:t>Nascimento</w:t>
      </w:r>
      <w:r>
        <w:rPr>
          <w:rFonts w:ascii="Tahoma"/>
          <w:color w:val="B5D334"/>
          <w:spacing w:val="-21"/>
          <w:w w:val="105"/>
        </w:rPr>
        <w:t> </w:t>
      </w:r>
      <w:r>
        <w:rPr>
          <w:rFonts w:ascii="Tahoma"/>
          <w:color w:val="B5D334"/>
          <w:w w:val="105"/>
        </w:rPr>
        <w:t>do</w:t>
      </w:r>
      <w:r>
        <w:rPr>
          <w:rFonts w:ascii="Tahoma"/>
          <w:color w:val="B5D334"/>
          <w:spacing w:val="-21"/>
          <w:w w:val="105"/>
        </w:rPr>
        <w:t> </w:t>
      </w:r>
      <w:r>
        <w:rPr>
          <w:rFonts w:ascii="Tahoma"/>
          <w:color w:val="B5D334"/>
          <w:w w:val="105"/>
        </w:rPr>
        <w:t>estudante</w:t>
      </w:r>
      <w:r>
        <w:rPr>
          <w:rFonts w:ascii="Tahoma"/>
        </w:rPr>
      </w: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4"/>
        <w:rPr>
          <w:rFonts w:ascii="Tahoma" w:hAnsi="Tahoma" w:cs="Tahoma" w:eastAsia="Tahoma" w:hint="default"/>
          <w:sz w:val="23"/>
          <w:szCs w:val="23"/>
        </w:rPr>
      </w:pPr>
    </w:p>
    <w:p>
      <w:pPr>
        <w:pStyle w:val="Heading1"/>
        <w:spacing w:line="240" w:lineRule="auto" w:before="66"/>
        <w:ind w:left="846" w:right="554"/>
        <w:jc w:val="left"/>
        <w:rPr>
          <w:rFonts w:ascii="Arial" w:hAnsi="Arial" w:cs="Arial" w:eastAsia="Arial" w:hint="default"/>
          <w:b w:val="0"/>
          <w:bCs w:val="0"/>
        </w:rPr>
      </w:pPr>
      <w:r>
        <w:rPr>
          <w:rFonts w:ascii="Arial"/>
          <w:color w:val="231F20"/>
        </w:rPr>
        <w:t>Caro(a)</w:t>
      </w:r>
      <w:r>
        <w:rPr>
          <w:rFonts w:ascii="Arial"/>
          <w:color w:val="231F20"/>
          <w:spacing w:val="14"/>
        </w:rPr>
        <w:t> </w:t>
      </w:r>
      <w:r>
        <w:rPr>
          <w:rFonts w:ascii="Arial"/>
          <w:color w:val="231F20"/>
        </w:rPr>
        <w:t>estudante,</w:t>
      </w:r>
      <w:r>
        <w:rPr>
          <w:rFonts w:ascii="Arial"/>
          <w:b w:val="0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BodyText"/>
        <w:spacing w:line="264" w:lineRule="exact" w:before="0"/>
        <w:ind w:left="846" w:right="554"/>
        <w:jc w:val="left"/>
        <w:rPr>
          <w:rFonts w:ascii="Calibri" w:hAnsi="Calibri" w:cs="Calibri" w:eastAsia="Calibri" w:hint="default"/>
        </w:rPr>
      </w:pPr>
      <w:r>
        <w:rPr>
          <w:rFonts w:ascii="Calibri" w:hAnsi="Calibri"/>
          <w:color w:val="231F20"/>
          <w:w w:val="110"/>
        </w:rPr>
        <w:t>Você está participando do Sistema de Avaliação Educacional Municipal do Ipojuca - SAEMI. Sua participação é muito importante para sabermos como está a educação em nosso</w:t>
      </w:r>
      <w:r>
        <w:rPr>
          <w:rFonts w:ascii="Calibri" w:hAnsi="Calibri"/>
          <w:color w:val="231F20"/>
          <w:spacing w:val="39"/>
          <w:w w:val="110"/>
        </w:rPr>
        <w:t> </w:t>
      </w:r>
      <w:r>
        <w:rPr>
          <w:rFonts w:ascii="Calibri" w:hAnsi="Calibri"/>
          <w:color w:val="231F20"/>
          <w:w w:val="110"/>
        </w:rPr>
        <w:t>município.</w:t>
      </w:r>
      <w:r>
        <w:rPr>
          <w:rFonts w:ascii="Calibri" w:hAnsi="Calibri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240" w:lineRule="auto" w:before="161" w:after="0"/>
        <w:ind w:left="1413" w:right="0" w:hanging="17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Hoje,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você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vai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fazer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atividades</w:t>
      </w:r>
      <w:r>
        <w:rPr>
          <w:rFonts w:ascii="Calibri" w:hAnsi="Calibri"/>
          <w:color w:val="231F20"/>
          <w:spacing w:val="-6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de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Língua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Portuguesa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Matemática.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264" w:lineRule="exact" w:before="107" w:after="0"/>
        <w:ind w:left="1413" w:right="1480" w:hanging="17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Reserve os últimos 20 minutos para transcrever suas respostas para o cartão de respostas. Cuidado e muita atenção com a ordem das questões para fazer a </w:t>
      </w:r>
      <w:r>
        <w:rPr>
          <w:rFonts w:ascii="Calibri" w:hAnsi="Calibri"/>
          <w:color w:val="231F20"/>
          <w:spacing w:val="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marcação.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333" w:lineRule="auto" w:before="104" w:after="0"/>
        <w:ind w:left="846" w:right="2950" w:firstLine="397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Responda com calma, procurando não deixar nenhuma questão em branco. Bom</w:t>
      </w:r>
      <w:r>
        <w:rPr>
          <w:rFonts w:ascii="Calibri" w:hAnsi="Calibri"/>
          <w:color w:val="231F20"/>
          <w:spacing w:val="-22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teste!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 w:hint="default"/>
          <w:sz w:val="24"/>
          <w:szCs w:val="24"/>
        </w:rPr>
      </w:pPr>
    </w:p>
    <w:p>
      <w:pPr>
        <w:spacing w:after="0" w:line="240" w:lineRule="auto"/>
        <w:rPr>
          <w:rFonts w:ascii="Calibri" w:hAnsi="Calibri" w:cs="Calibri" w:eastAsia="Calibri" w:hint="default"/>
          <w:sz w:val="24"/>
          <w:szCs w:val="24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21"/>
        <w:ind w:left="0" w:right="0" w:firstLine="0"/>
        <w:jc w:val="right"/>
        <w:rPr>
          <w:rFonts w:ascii="Calibri" w:hAnsi="Calibri" w:cs="Calibri" w:eastAsia="Calibri" w:hint="default"/>
          <w:sz w:val="51"/>
          <w:szCs w:val="51"/>
        </w:rPr>
      </w:pPr>
      <w:r>
        <w:rPr/>
        <w:pict>
          <v:group style="position:absolute;margin-left:49.6059pt;margin-top:15.262711pt;width:94.55pt;height:37.2pt;mso-position-horizontal-relative:page;mso-position-vertical-relative:paragraph;z-index:1216" coordorigin="992,305" coordsize="1891,744">
            <v:shape style="position:absolute;left:992;top:305;width:465;height:462" type="#_x0000_t75" stroked="false">
              <v:imagedata r:id="rId5" o:title=""/>
            </v:shape>
            <v:shape style="position:absolute;left:1078;top:833;width:1805;height:215" type="#_x0000_t75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79.803802pt;margin-top:17.922186pt;width:64.6500pt;height:17.75pt;mso-position-horizontal-relative:page;mso-position-vertical-relative:paragraph;z-index:1240" coordorigin="1596,358" coordsize="1293,355">
            <v:shape style="position:absolute;left:1596;top:358;width:1293;height:355" coordorigin="1596,358" coordsize="1293,355" path="m1903,358l1775,358,1748,359,1683,373,1626,420,1598,503,1596,537,1597,565,1615,637,1655,685,1714,710,1771,713,1903,713,1903,650,1787,650,1765,649,1703,617,1685,530,1686,503,1720,437,1784,422,1903,422,1903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161,358l2069,358,1913,713,2007,713,2043,631,2281,631,2253,568,2061,568,2115,444,2199,444,2161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281,631l2187,631,2223,713,2317,713,2281,631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589,358l2454,358,2435,359,2368,375,2320,418,2290,490,2286,534,2289,574,2310,640,2364,694,2427,711,2485,713,2589,713,2589,650,2488,650,2461,649,2395,622,2377,568,2589,568,2589,505,2377,505,2379,488,2381,476,2383,469,2385,462,2436,425,2485,422,2589,422,2589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199,444l2115,444,2169,568,2253,568,2199,444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889,358l2813,358,2813,454,2742,454,2675,468,2622,523,2610,582,2611,602,2640,671,2699,708,2758,713,2889,713,2889,658,2758,658,2746,657,2694,620,2687,582,2688,568,2726,515,2758,510,2889,510,2889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889,510l2813,510,2813,658,2889,658,2889,510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b/>
          <w:color w:val="566CA0"/>
          <w:w w:val="83"/>
          <w:sz w:val="51"/>
        </w:rPr>
      </w:r>
      <w:r>
        <w:rPr>
          <w:rFonts w:ascii="Calibri"/>
          <w:b/>
          <w:color w:val="566CA0"/>
          <w:spacing w:val="35"/>
          <w:w w:val="83"/>
          <w:sz w:val="51"/>
          <w:u w:val="single" w:color="0C9C4A"/>
        </w:rPr>
        <w:t>S</w:t>
      </w:r>
      <w:r>
        <w:rPr>
          <w:rFonts w:ascii="Calibri"/>
          <w:b/>
          <w:color w:val="566CA0"/>
          <w:spacing w:val="25"/>
          <w:w w:val="85"/>
          <w:sz w:val="51"/>
          <w:u w:val="single" w:color="0C9C4A"/>
        </w:rPr>
        <w:t>aem</w:t>
      </w:r>
      <w:r>
        <w:rPr>
          <w:rFonts w:ascii="Calibri"/>
          <w:b/>
          <w:color w:val="566CA0"/>
          <w:spacing w:val="44"/>
          <w:w w:val="85"/>
          <w:sz w:val="51"/>
          <w:u w:val="single" w:color="0C9C4A"/>
        </w:rPr>
        <w:t>i</w:t>
      </w:r>
      <w:r>
        <w:rPr>
          <w:rFonts w:ascii="Calibri"/>
          <w:b/>
          <w:color w:val="566CA0"/>
          <w:spacing w:val="44"/>
          <w:w w:val="85"/>
          <w:sz w:val="51"/>
        </w:rPr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  <w:drawing>
          <wp:inline distT="0" distB="0" distL="0" distR="0">
            <wp:extent cx="180567" cy="325128"/>
            <wp:effectExtent l="0" t="0" r="0" b="0"/>
            <wp:docPr id="1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67" cy="32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</w:r>
      <w:r>
        <w:rPr>
          <w:rFonts w:ascii="Calibri"/>
          <w:sz w:val="51"/>
        </w:rPr>
      </w:r>
    </w:p>
    <w:p>
      <w:pPr>
        <w:spacing w:line="254" w:lineRule="auto" w:before="33"/>
        <w:ind w:left="5180" w:right="344" w:firstLine="0"/>
        <w:jc w:val="left"/>
        <w:rPr>
          <w:rFonts w:ascii="Calibri" w:hAnsi="Calibri" w:cs="Calibri" w:eastAsia="Calibri" w:hint="default"/>
          <w:sz w:val="9"/>
          <w:szCs w:val="9"/>
        </w:rPr>
      </w:pPr>
      <w:r>
        <w:rPr>
          <w:rFonts w:ascii="Calibri" w:hAnsi="Calibri"/>
          <w:color w:val="0C9C4A"/>
          <w:spacing w:val="4"/>
          <w:w w:val="85"/>
          <w:sz w:val="9"/>
        </w:rPr>
        <w:t>Sistema </w:t>
      </w:r>
      <w:r>
        <w:rPr>
          <w:rFonts w:ascii="Calibri" w:hAnsi="Calibri"/>
          <w:color w:val="0C9C4A"/>
          <w:spacing w:val="2"/>
          <w:w w:val="85"/>
          <w:sz w:val="9"/>
        </w:rPr>
        <w:t>de </w:t>
      </w:r>
      <w:r>
        <w:rPr>
          <w:rFonts w:ascii="Calibri" w:hAnsi="Calibri"/>
          <w:color w:val="0C9C4A"/>
          <w:spacing w:val="4"/>
          <w:w w:val="85"/>
          <w:sz w:val="9"/>
        </w:rPr>
        <w:t>Avaliação </w:t>
      </w:r>
      <w:r>
        <w:rPr>
          <w:rFonts w:ascii="Calibri" w:hAnsi="Calibri"/>
          <w:color w:val="0C9C4A"/>
          <w:spacing w:val="5"/>
          <w:w w:val="85"/>
          <w:sz w:val="9"/>
        </w:rPr>
        <w:t>Educacional </w:t>
      </w:r>
      <w:r>
        <w:rPr>
          <w:rFonts w:ascii="Calibri" w:hAnsi="Calibri"/>
          <w:color w:val="0C9C4A"/>
          <w:spacing w:val="5"/>
          <w:w w:val="85"/>
          <w:sz w:val="9"/>
        </w:rPr>
      </w:r>
      <w:r>
        <w:rPr>
          <w:rFonts w:ascii="Calibri" w:hAnsi="Calibri"/>
          <w:color w:val="0C9C4A"/>
          <w:spacing w:val="4"/>
          <w:w w:val="85"/>
          <w:sz w:val="9"/>
        </w:rPr>
        <w:t>Municipal </w:t>
      </w:r>
      <w:r>
        <w:rPr>
          <w:rFonts w:ascii="Calibri" w:hAnsi="Calibri"/>
          <w:color w:val="0C9C4A"/>
          <w:spacing w:val="2"/>
          <w:w w:val="85"/>
          <w:sz w:val="9"/>
        </w:rPr>
        <w:t>do</w:t>
      </w:r>
      <w:r>
        <w:rPr>
          <w:rFonts w:ascii="Calibri" w:hAnsi="Calibri"/>
          <w:color w:val="0C9C4A"/>
          <w:spacing w:val="-6"/>
          <w:w w:val="85"/>
          <w:sz w:val="9"/>
        </w:rPr>
        <w:t> </w:t>
      </w:r>
      <w:r>
        <w:rPr>
          <w:rFonts w:ascii="Calibri" w:hAnsi="Calibri"/>
          <w:color w:val="0C9C4A"/>
          <w:spacing w:val="4"/>
          <w:w w:val="85"/>
          <w:sz w:val="9"/>
        </w:rPr>
        <w:t>Ipojuca</w:t>
      </w:r>
      <w:r>
        <w:rPr>
          <w:rFonts w:ascii="Calibri" w:hAnsi="Calibri"/>
          <w:spacing w:val="4"/>
          <w:sz w:val="9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  <w:r>
        <w:rPr/>
        <w:br w:type="column"/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7"/>
          <w:szCs w:val="17"/>
        </w:rPr>
      </w:pPr>
    </w:p>
    <w:p>
      <w:pPr>
        <w:spacing w:before="0"/>
        <w:ind w:left="2044" w:right="0" w:firstLine="0"/>
        <w:jc w:val="left"/>
        <w:rPr>
          <w:rFonts w:ascii="Arial Black" w:hAnsi="Arial Black" w:cs="Arial Black" w:eastAsia="Arial Black" w:hint="default"/>
          <w:sz w:val="14"/>
          <w:szCs w:val="14"/>
        </w:rPr>
      </w:pPr>
      <w:r>
        <w:rPr/>
        <w:pict>
          <v:group style="position:absolute;margin-left:469.690125pt;margin-top:-72.845695pt;width:53pt;height:67.75pt;mso-position-horizontal-relative:page;mso-position-vertical-relative:paragraph;z-index:1264" coordorigin="9394,-1457" coordsize="1060,1355">
            <v:group style="position:absolute;left:9492;top:-321;width:2;height:176" coordorigin="9492,-321" coordsize="2,176">
              <v:shape style="position:absolute;left:9492;top:-321;width:2;height:176" coordorigin="9492,-321" coordsize="0,176" path="m9492,-321l9492,-145e" filled="false" stroked="true" strokeweight="2.021pt" strokecolor="#07509f">
                <v:path arrowok="t"/>
              </v:shape>
              <v:shape style="position:absolute;left:9545;top:-322;width:359;height:220" type="#_x0000_t75" stroked="false">
                <v:imagedata r:id="rId8" o:title=""/>
              </v:shape>
              <v:shape style="position:absolute;left:9937;top:-322;width:438;height:180" type="#_x0000_t75" stroked="false">
                <v:imagedata r:id="rId9" o:title=""/>
              </v:shape>
              <v:shape style="position:absolute;left:9494;top:-1457;width:959;height:1100" type="#_x0000_t75" stroked="false">
                <v:imagedata r:id="rId10" o:title=""/>
              </v:shape>
              <v:shape style="position:absolute;left:9734;top:-1188;width:383;height:388" type="#_x0000_t75" stroked="false">
                <v:imagedata r:id="rId11" o:title=""/>
              </v:shape>
            </v:group>
            <v:group style="position:absolute;left:9652;top:-1347;width:530;height:645" coordorigin="9652,-1347" coordsize="530,645">
              <v:shape style="position:absolute;left:9652;top:-1347;width:530;height:645" coordorigin="9652,-1347" coordsize="530,645" path="m9992,-1347l9836,-1347,9826,-1342,9818,-1333,9816,-1328,9815,-1327,9799,-1303,9779,-1285,9754,-1271,9727,-1264,9722,-1263,9715,-1261,9667,-1179,9665,-1173,9665,-1166,9665,-1162,9669,-1157,9673,-1152,9673,-1152,9691,-1126,9702,-1097,9707,-1066,9705,-1032,9683,-965,9676,-952,9668,-935,9660,-915,9655,-895,9653,-877,9652,-863,9653,-852,9685,-781,9746,-738,9846,-708,9904,-703,9914,-702,9930,-702,9930,-703,9987,-708,10088,-738,10149,-781,10179,-840,9917,-840,9856,-853,9807,-889,9774,-942,9761,-1006,9774,-1071,9807,-1124,9856,-1160,9917,-1173,10169,-1173,10168,-1176,10167,-1179,10167,-1180,10129,-1251,10109,-1263,10081,-1270,10057,-1284,10035,-1302,10019,-1326,10019,-1327,10017,-1329,10015,-1333,10014,-1335,10010,-1339,10005,-1343,9992,-1347xe" filled="true" fillcolor="#07509f" stroked="false">
                <v:path arrowok="t"/>
                <v:fill type="solid"/>
              </v:shape>
              <v:shape style="position:absolute;left:9652;top:-1347;width:530;height:645" coordorigin="9652,-1347" coordsize="530,645" path="m10169,-1173l9917,-1173,9977,-1160,10027,-1124,10060,-1071,10072,-1006,10060,-942,10027,-889,9977,-853,9917,-840,10179,-840,10181,-848,10181,-852,10182,-863,10181,-877,10158,-952,10151,-965,10144,-978,10138,-993,10133,-1011,10129,-1032,10127,-1067,10132,-1099,10144,-1129,10163,-1155,10164,-1155,10166,-1158,10166,-1159,10168,-1162,10169,-1166,10169,-1173xe" filled="true" fillcolor="#07509f" stroked="false">
                <v:path arrowok="t"/>
                <v:fill type="solid"/>
              </v:shape>
            </v:group>
            <v:group style="position:absolute;left:9651;top:-1348;width:532;height:647" coordorigin="9651,-1348" coordsize="532,647">
              <v:shape style="position:absolute;left:9651;top:-1348;width:532;height:647" coordorigin="9651,-1348" coordsize="532,647" path="m9835,-1348l9825,-1343,9819,-1335,9817,-1333,9815,-1328,9814,-1327,9798,-1304,9778,-1285,9754,-1272,9727,-1265,9722,-1264,9715,-1262,9666,-1179,9664,-1166,9664,-1162,9664,-1162,9667,-1158,9668,-1156,9672,-1151,9690,-1126,9701,-1097,9706,-1065,9704,-1033,9682,-965,9675,-953,9667,-936,9659,-916,9654,-895,9652,-879,9651,-864,9651,-854,9684,-780,9745,-737,9845,-707,9914,-701,9930,-701,9931,-702,9952,-704,9929,-704,9905,-704,9904,-704,9847,-709,9746,-739,9686,-781,9654,-848,9653,-864,9654,-879,9677,-952,9684,-964,9691,-977,9697,-993,9702,-1011,9706,-1032,9708,-1065,9708,-1067,9703,-1097,9692,-1127,9674,-1152,9673,-1153,9670,-1158,9667,-1163,9666,-1166,9666,-1173,9667,-1176,9706,-1250,9727,-1263,9755,-1270,9779,-1284,9800,-1303,9816,-1326,9817,-1327,9819,-1332,9821,-1334,9827,-1341,9836,-1345,10002,-1345,9997,-1347,9992,-1348,9835,-1348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10002,-1345l9836,-1345,9992,-1345,10003,-1343,10018,-1325,10035,-1302,10056,-1283,10081,-1269,10109,-1262,10114,-1261,10118,-1260,10166,-1179,10168,-1166,10168,-1165,10167,-1162,10165,-1158,10163,-1156,10162,-1155,10143,-1129,10131,-1099,10126,-1067,10127,-1032,10150,-964,10157,-952,10165,-935,10172,-915,10178,-895,10180,-878,10180,-864,10180,-854,10148,-781,10087,-739,9987,-709,9930,-704,9929,-704,9952,-704,9988,-707,10089,-737,10150,-780,10182,-848,10183,-864,10182,-879,10159,-953,10152,-965,10145,-978,10128,-1065,10128,-1067,10133,-1099,10145,-1128,10164,-1154,10165,-1155,10167,-1157,10167,-1159,10169,-1162,10170,-1165,10129,-1251,10109,-1265,10082,-1272,10057,-1285,10036,-1303,10020,-1326,10018,-1330,10015,-1335,10010,-1341,10004,-1345,10002,-1345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17,-1174l9856,-1161,9806,-1125,9773,-1072,9760,-1006,9773,-941,9806,-888,9856,-852,9917,-839,9928,-841,9917,-841,9857,-854,9808,-890,9775,-942,9762,-1006,9775,-1071,9808,-1123,9857,-1159,9917,-1172,9928,-1172,9917,-1174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28,-1172l9917,-1172,9977,-1159,10026,-1123,10059,-1071,10071,-1006,10059,-942,10026,-890,9977,-854,9917,-841,9928,-841,9978,-852,10028,-888,10061,-941,10074,-1006,10061,-1072,10028,-1125,9978,-1161,9928,-1172xe" filled="true" fillcolor="#231f20" stroked="false">
                <v:path arrowok="t"/>
                <v:fill type="solid"/>
              </v:shape>
              <v:shape style="position:absolute;left:9738;top:-1273;width:366;height:115" type="#_x0000_t75" stroked="false">
                <v:imagedata r:id="rId12" o:title=""/>
              </v:shape>
              <v:shape style="position:absolute;left:9689;top:-903;width:450;height:159" type="#_x0000_t75" stroked="false">
                <v:imagedata r:id="rId13" o:title=""/>
              </v:shape>
              <v:shape style="position:absolute;left:9394;top:-1405;width:327;height:644" type="#_x0000_t75" stroked="false">
                <v:imagedata r:id="rId14" o:title=""/>
              </v:shape>
              <v:shape style="position:absolute;left:9624;top:-787;width:496;height:311" type="#_x0000_t75" stroked="false">
                <v:imagedata r:id="rId15" o:title=""/>
              </v:shape>
              <v:shape style="position:absolute;left:9567;top:-1409;width:747;height:871" type="#_x0000_t75" stroked="false">
                <v:imagedata r:id="rId16" o:title=""/>
              </v:shape>
            </v:group>
            <v:group style="position:absolute;left:9529;top:-1216;width:61;height:349" coordorigin="9529,-1216" coordsize="61,349">
              <v:shape style="position:absolute;left:9529;top:-1216;width:61;height:349" coordorigin="9529,-1216" coordsize="61,349" path="m9531,-1074l9529,-1073,9530,-1068,9531,-1065,9538,-1047,9552,-992,9556,-976,9559,-960,9562,-949,9568,-930,9574,-914,9578,-904,9587,-874,9589,-868,9589,-868,9588,-876,9584,-904,9580,-904,9579,-908,9578,-912,9576,-915,9573,-923,9570,-931,9564,-949,9561,-962,9557,-982,9554,-993,9548,-1015,9545,-1026,9541,-1047,9533,-1066,9531,-1074xe" filled="true" fillcolor="#231f20" stroked="false">
                <v:path arrowok="t"/>
                <v:fill type="solid"/>
              </v:shape>
              <v:shape style="position:absolute;left:9529;top:-1216;width:61;height:349" coordorigin="9529,-1216" coordsize="61,349" path="m9579,-1216l9579,-1209,9579,-1200,9579,-1191,9580,-1178,9580,-1065,9577,-1002,9576,-990,9576,-976,9576,-960,9577,-947,9577,-941,9580,-912,9580,-904,9584,-904,9582,-915,9581,-928,9580,-935,9580,-941,9579,-947,9578,-960,9578,-976,9579,-990,9580,-1005,9581,-1020,9581,-1028,9582,-1049,9582,-1065,9582,-1178,9582,-1185,9582,-1191,9581,-1200,9581,-1209,9581,-1216,9579,-1216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 Black" w:hAnsi="Arial Black"/>
          <w:b/>
          <w:color w:val="07509F"/>
          <w:w w:val="105"/>
          <w:sz w:val="14"/>
        </w:rPr>
        <w:t>SECRETARIA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DE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EDUCAÇÃO</w:t>
      </w:r>
      <w:r>
        <w:rPr>
          <w:rFonts w:ascii="Arial Black" w:hAnsi="Arial Black"/>
          <w:sz w:val="14"/>
        </w:rPr>
      </w:r>
    </w:p>
    <w:p>
      <w:pPr>
        <w:spacing w:after="0"/>
        <w:jc w:val="left"/>
        <w:rPr>
          <w:rFonts w:ascii="Arial Black" w:hAnsi="Arial Black" w:cs="Arial Black" w:eastAsia="Arial Black" w:hint="default"/>
          <w:sz w:val="14"/>
          <w:szCs w:val="14"/>
        </w:rPr>
        <w:sectPr>
          <w:type w:val="continuous"/>
          <w:pgSz w:w="11910" w:h="16840"/>
          <w:pgMar w:top="0" w:bottom="0" w:left="0" w:right="0"/>
          <w:cols w:num="2" w:equalWidth="0">
            <w:col w:w="6719" w:space="40"/>
            <w:col w:w="5151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823.789917pt;width:595.3pt;height:18.1pt;mso-position-horizontal-relative:page;mso-position-vertical-relative:page;z-index:-60832" coordorigin="0,16476" coordsize="11906,362">
            <v:group style="position:absolute;left:0;top:16476;width:11906;height:362" coordorigin="0,16476" coordsize="11906,362">
              <v:shape style="position:absolute;left:0;top:16476;width:11906;height:362" coordorigin="0,16476" coordsize="11906,362" path="m429,16476l306,16476,0,16776,0,16838,58,16838,429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93,16476l470,16476,99,16838,222,16838,593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58,16476l635,16476,263,16838,387,16838,758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22,16476l799,16476,428,16838,551,16838,922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86,16476l963,16476,592,16838,715,16838,1086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250,16476l1127,16476,756,16838,879,16838,1250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415,16476l1292,16476,920,16838,1044,16838,1415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579,16476l1456,16476,1085,16838,1208,16838,1579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743,16476l1620,16476,1249,16838,1372,16838,1743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908,16476l1784,16476,1413,16838,1536,16838,1908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072,16476l1949,16476,1577,16838,1701,16838,2072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236,16476l2113,16476,1742,16838,1865,16838,2236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400,16476l2277,16476,1906,16838,2029,16838,2400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565,16476l2441,16476,2070,16838,2193,16838,2565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729,16476l2606,16476,2235,16838,2358,16838,2729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893,16476l2770,16476,2399,16838,2522,16838,2893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057,16476l2934,16476,2563,16838,2686,16838,3057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222,16476l3098,16476,2727,16838,2850,16838,3222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386,16476l3263,16476,2892,16838,3015,16838,3386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550,16476l3427,16476,3056,16838,3179,16838,3550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714,16476l3591,16476,3220,16838,3343,16838,3714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879,16476l3756,16476,3384,16838,3508,16838,3879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043,16476l3920,16476,3549,16838,3672,16838,4043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207,16476l4084,16476,3713,16838,3836,16838,4207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372,16476l4248,16476,3877,16838,4000,16838,4372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536,16476l4413,16476,4041,16838,4165,16838,4536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700,16476l4577,16476,4206,16838,4329,16838,4700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864,16476l4741,16476,4370,16838,4493,16838,4864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029,16476l4905,16476,4534,16838,4657,16838,5029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193,16476l5070,16476,4698,16838,4822,16838,5193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357,16476l5234,16476,4863,16838,4986,16838,5357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521,16476l5398,16476,5027,16838,5150,16838,5521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686,16476l5562,16476,5191,16838,5314,16838,5686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850,16476l5727,16476,5356,16838,5479,16838,5850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014,16476l5891,16476,5520,16838,5643,16838,6014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178,16476l6055,16476,5684,16838,5807,16838,6178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343,16476l6219,16476,5848,16838,5972,16838,6343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507,16476l6384,16476,6013,16838,6136,16838,6507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671,16476l6548,16476,6177,16838,6300,16838,6671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835,16476l6712,16476,6341,16838,6464,16838,6835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000,16476l6877,16476,6505,16838,6629,16838,7000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164,16476l7041,16476,6670,16838,6793,16838,7164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328,16476l7205,16476,6834,16838,6957,16838,7328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493,16476l7369,16476,6998,16838,7121,16838,7493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657,16476l7534,16476,7162,16838,7286,16838,7657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821,16476l7698,16476,7327,16838,7450,16838,7821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985,16476l7862,16476,7491,16838,7614,16838,7985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150,16476l8026,16476,7655,16838,7778,16838,8150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314,16476l8191,16476,7819,16838,7943,16838,8314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478,16476l8355,16476,7984,16838,8107,16838,8478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642,16476l8519,16476,8148,16838,8271,16838,8642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807,16476l8683,16476,8312,16838,8435,16838,8807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971,16476l8848,16476,8477,16838,8600,16838,8971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135,16476l9012,16476,8641,16838,8764,16838,9135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299,16476l9176,16476,8805,16838,8928,16838,9299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464,16476l9340,16476,8969,16838,9093,16838,9464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628,16476l9505,16476,9134,16838,9257,16838,9628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792,16476l9669,16476,9298,16838,9421,16838,9792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956,16476l9833,16476,9462,16838,9585,16838,9956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121,16476l9998,16476,9626,16838,9750,16838,10121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285,16476l10162,16476,9791,16838,9914,16838,10285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449,16476l10326,16476,9955,16838,10078,16838,10449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614,16476l10490,16476,10119,16838,10242,16838,10614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778,16476l10655,16476,10283,16838,10407,16838,10778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942,16476l10819,16476,10448,16838,10571,16838,10942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106,16476l10983,16476,10612,16838,10735,16838,11106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271,16476l11147,16476,10776,16838,10899,16838,11271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435,16476l11312,16476,10940,16838,11064,16838,11435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599,16476l11476,16476,11105,16838,11228,16838,11599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763,16476l11640,16476,11269,16838,11392,16838,11763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906,16476l11804,16476,11433,16838,11556,16838,11906,16498,11906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906,16538l11598,16838,11721,16838,11906,16658,11906,16538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906,16698l11762,16838,11885,16838,11906,16818,11906,16698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1,16736l0,16736,0,16776,41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04,16736l163,16736,122,16776,163,16776,204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68,16736l327,16736,286,16776,327,16776,368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32,16736l491,16736,450,16776,491,16776,532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96,16736l655,16736,614,16776,655,16776,696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61,16736l820,16736,779,16776,820,16776,861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25,16736l984,16736,943,16776,984,16776,1025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89,16736l1148,16736,1107,16776,1148,16776,1189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354,16736l1312,16736,1271,16776,1313,16776,1354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518,16736l1477,16736,1436,16776,1477,16776,1518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682,16736l1641,16736,1600,16776,1641,16776,1682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846,16736l1805,16736,1764,16776,1805,16776,1846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011,16736l1970,16736,1928,16776,1970,16776,2011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175,16736l2134,16736,2093,16776,2134,16776,2175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339,16736l2298,16736,2257,16776,2298,16776,2339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503,16736l2462,16736,2421,16776,2462,16776,2503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668,16736l2627,16736,2586,16776,2627,16776,2668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832,16736l2791,16736,2750,16776,2791,16776,2832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996,16736l2955,16736,2914,16776,2955,16776,2996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160,16736l3119,16736,3078,16776,3119,16776,3160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325,16736l3284,16736,3243,16776,3284,16776,3325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489,16736l3448,16736,3407,16776,3448,16776,3489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653,16736l3612,16736,3571,16776,3612,16776,3653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817,16736l3776,16736,3735,16776,3776,16776,3817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982,16736l3941,16736,3900,16776,3941,16776,3982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146,16736l4105,16736,4064,16776,4105,16776,4146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310,16736l4269,16736,4228,16776,4269,16776,4310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475,16736l4433,16736,4392,16776,4434,16776,4475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639,16736l4598,16736,4557,16776,4598,16776,4639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803,16736l4762,16736,4721,16776,4762,16776,4803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967,16736l4926,16736,4885,16776,4926,16776,4967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132,16736l5091,16736,5050,16776,5091,16776,5132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296,16736l5255,16736,5214,16776,5255,16776,5296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460,16736l5419,16736,5378,16776,5419,16776,5460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624,16736l5583,16736,5542,16776,5583,16776,5624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789,16736l5748,16736,5707,16776,5748,16776,5789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953,16736l5912,16736,5871,16776,5912,16776,5953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117,16736l6076,16736,6035,16776,6076,16776,6117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281,16736l6240,16736,6199,16776,6240,16776,6281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446,16736l6405,16736,6364,16776,6405,16776,6446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610,16736l6569,16736,6528,16776,6569,16776,6610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774,16736l6733,16736,6692,16776,6733,16776,6774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938,16736l6897,16736,6856,16776,6897,16776,6938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103,16736l7062,16736,7021,16776,7062,16776,7103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267,16736l7226,16736,7185,16776,7226,16776,7267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431,16736l7390,16736,7349,16776,7390,16776,7431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596,16736l7554,16736,7513,16776,7555,16776,7596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760,16736l7719,16736,7678,16776,7719,16776,7760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924,16736l7883,16736,7842,16776,7883,16776,7924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088,16736l8047,16736,8006,16776,8047,16776,8088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253,16736l8212,16736,8171,16776,8212,16776,8253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417,16736l8376,16736,8335,16776,8376,16776,8417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581,16736l8540,16736,8499,16776,8540,16776,8581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745,16736l8704,16736,8663,16776,8704,16776,8745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910,16736l8869,16736,8828,16776,8869,16776,8910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074,16736l9033,16736,8992,16776,9033,16776,9074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238,16736l9197,16736,9156,16776,9197,16776,9238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402,16736l9361,16736,9320,16776,9361,16776,9402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567,16736l9526,16736,9485,16776,9526,16776,9567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731,16736l9690,16736,9649,16776,9690,16776,9731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895,16736l9854,16736,9813,16776,9854,16776,9895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059,16736l10018,16736,9977,16776,10018,16776,10059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224,16736l10183,16736,10142,16776,10183,16776,10224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388,16736l10347,16736,10306,16776,10347,16776,10388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552,16736l10511,16736,10470,16776,10511,16776,10552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717,16736l10675,16736,10634,16776,10676,16776,10717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881,16736l10840,16736,10799,16776,10840,16776,10881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045,16736l11004,16736,10963,16776,11004,16776,11045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209,16736l11168,16736,11127,16776,11168,16776,11209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374,16736l11333,16736,11292,16776,11333,16776,11374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538,16736l11497,16736,11456,16776,11497,16776,11538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702,16736l11661,16736,11620,16776,11661,16776,11702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866,16736l11825,16736,11784,16776,11825,16776,11866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65,16476l142,16476,0,16616,0,16736,265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3,16574l0,16574,0,16616,43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06,16574l165,16574,122,16616,163,16616,206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70,16574l329,16574,286,16616,327,16616,370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34,16574l493,16574,450,16616,491,16616,534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98,16574l657,16574,614,16616,655,16616,698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63,16574l822,16574,778,16616,819,16616,863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27,16574l986,16574,943,16616,984,16616,1027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91,16574l1150,16574,1107,16616,1148,16616,1191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355,16574l1314,16574,1271,16616,1312,16616,1355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520,16574l1479,16574,1435,16616,1477,16616,1520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684,16574l1643,16574,1600,16616,1641,16616,1684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848,16574l1807,16574,1764,16616,1805,16616,1848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012,16574l1971,16574,1928,16616,1969,16616,2012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177,16574l2136,16574,2093,16616,2134,16616,2177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341,16574l2300,16574,2257,16616,2298,16616,2341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505,16574l2464,16574,2421,16616,2462,16616,2505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669,16574l2628,16574,2585,16616,2626,16616,2669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834,16574l2793,16574,2750,16616,2791,16616,2834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998,16574l2957,16574,2914,16616,2955,16616,2998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162,16574l3121,16574,3078,16616,3119,16616,3162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327,16574l3285,16574,3242,16616,3283,16616,3327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491,16574l3450,16574,3407,16616,3448,16616,3491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655,16574l3614,16574,3571,16616,3612,16616,3655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819,16574l3778,16574,3735,16616,3776,16616,3819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984,16574l3943,16574,3899,16616,3940,16616,3984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148,16574l4107,16574,4064,16616,4105,16616,4148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312,16574l4271,16574,4228,16616,4269,16616,4312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476,16574l4435,16574,4392,16616,4433,16616,4476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641,16574l4600,16574,4556,16616,4598,16616,4641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805,16574l4764,16574,4721,16616,4762,16616,4805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969,16574l4928,16574,4885,16616,4926,16616,4969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133,16574l5092,16574,5049,16616,5090,16616,5133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298,16574l5257,16574,5214,16616,5255,16616,5298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462,16574l5421,16574,5378,16616,5419,16616,5462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626,16574l5585,16574,5542,16616,5583,16616,5626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790,16574l5749,16574,5706,16616,5747,16616,5790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955,16574l5914,16574,5871,16616,5912,16616,5955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119,16574l6078,16574,6035,16616,6076,16616,6119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283,16574l6242,16574,6199,16616,6240,16616,6283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448,16574l6406,16574,6363,16616,6404,16616,6448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612,16574l6571,16574,6528,16616,6569,16616,6612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776,16574l6735,16574,6692,16616,6733,16616,6776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940,16574l6899,16574,6856,16616,6897,16616,6940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105,16574l7064,16574,7020,16616,7061,16616,7105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269,16574l7228,16574,7185,16616,7226,16616,7269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433,16574l7392,16574,7349,16616,7390,16616,7433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597,16574l7556,16574,7513,16616,7554,16616,7597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762,16574l7721,16574,7677,16616,7719,16616,7762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926,16574l7885,16574,7842,16616,7883,16616,7926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090,16574l8049,16574,8006,16616,8047,16616,8090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254,16574l8213,16574,8170,16616,8211,16616,8254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419,16574l8378,16574,8335,16616,8376,16616,8419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583,16574l8542,16574,8499,16616,8540,16616,8583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747,16574l8706,16574,8663,16616,8704,16616,8747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911,16574l8870,16574,8827,16616,8868,16616,8911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076,16574l9035,16574,8992,16616,9033,16616,9076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240,16574l9199,16574,9156,16616,9197,16616,9240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404,16574l9363,16574,9320,16616,9361,16616,9404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569,16574l9527,16574,9484,16616,9525,16616,9569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733,16574l9692,16574,9649,16616,9690,16616,9733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897,16574l9856,16574,9813,16616,9854,16616,9897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061,16574l10020,16574,9977,16616,10018,16616,10061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226,16574l10185,16574,10141,16616,10182,16616,10226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390,16574l10349,16574,10306,16616,10347,16616,10390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554,16574l10513,16574,10470,16616,10511,16616,10554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718,16574l10677,16574,10634,16616,10675,16616,10718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883,16574l10842,16574,10798,16616,10840,16616,10883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047,16574l11006,16574,10963,16616,11004,16616,11047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211,16574l11170,16574,11127,16616,11168,16616,11211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375,16574l11334,16574,11291,16616,11332,16616,11375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540,16574l11499,16574,11456,16616,11497,16616,11540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704,16574l11663,16574,11620,16616,11661,16616,11704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869,16574l11827,16574,11784,16616,11825,16616,11869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1,16476l0,16476,0,16574,101,16476xe" filled="true" fillcolor="#f1f6de" stroked="false">
                <v:path arrowok="t"/>
                <v:fill type="solid"/>
              </v:shape>
            </v:group>
            <v:group style="position:absolute;left:0;top:16476;width:11906;height:362" coordorigin="0,16476" coordsize="11906,362">
              <v:shape style="position:absolute;left:0;top:16476;width:11906;height:362" coordorigin="0,16476" coordsize="11906,362" path="m470,16476l429,16476,58,16838,99,16838,4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5,16476l593,16476,222,16838,263,16838,63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99,16476l758,16476,387,16838,428,16838,79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3,16476l922,16476,551,16838,592,16838,9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27,16476l1086,16476,715,16838,756,16838,11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292,16476l1250,16476,879,16838,920,16838,129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56,16476l1415,16476,1044,16838,1085,16838,14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620,16476l1579,16476,1208,16838,1249,16838,16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784,16476l1743,16476,1372,16838,1413,16838,17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949,16476l1908,16476,1536,16838,1577,16838,194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113,16476l2072,16476,1701,16838,1742,16838,21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277,16476l2236,16476,1865,16838,1906,16838,22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441,16476l2400,16476,2029,16838,2070,16838,24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606,16476l2565,16476,2193,16838,2235,16838,26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770,16476l2729,16476,2358,16838,2399,16838,27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934,16476l2893,16476,2522,16838,2563,16838,29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98,16476l3057,16476,2686,16838,2727,16838,30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263,16476l3222,16476,2851,16838,2892,16838,32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427,16476l3386,16476,3015,16838,3056,16838,34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591,16476l3550,16476,3179,16838,3220,16838,35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756,16476l3714,16476,3343,16838,3384,16838,37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920,16476l3879,16476,3508,16838,3549,16838,39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084,16476l4043,16476,3672,16838,3713,16838,40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248,16476l4207,16476,3836,16838,3877,16838,42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413,16476l4372,16476,4000,16838,4041,16838,44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577,16476l4536,16476,4165,16838,4206,16838,45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741,16476l4700,16476,4329,16838,4370,16838,47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905,16476l4864,16476,4493,16838,4534,16838,49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070,16476l5029,16476,4657,16838,4698,16838,50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234,16476l5193,16476,4822,16838,4863,16838,52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398,16476l5357,16476,4986,16838,5027,16838,53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562,16476l5521,16476,5150,16838,5191,16838,55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727,16476l5686,16476,5314,16838,5356,16838,57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891,16476l5850,16476,5479,16838,5520,16838,58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055,16476l6014,16476,5643,16838,5684,16838,60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219,16476l6178,16476,5807,16838,5848,16838,62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84,16476l6343,16476,5972,16838,6013,16838,63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548,16476l6507,16476,6136,16838,6177,16838,65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712,16476l6671,16476,6300,16838,6341,16838,67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877,16476l6835,16476,6464,16838,6505,16838,68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041,16476l7000,16476,6629,16838,6670,16838,70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205,16476l7164,16476,6793,16838,6834,16838,72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369,16476l7328,16476,6957,16838,6998,16838,73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534,16476l7493,16476,7121,16838,7162,16838,75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698,16476l7657,16476,7286,16838,7327,16838,76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862,16476l7821,16476,7450,16838,7491,16838,78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026,16476l7985,16476,7614,16838,7655,16838,80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191,16476l8150,16476,7778,16838,7819,16838,81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355,16476l8314,16476,7943,16838,7984,16838,83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519,16476l8478,16476,8107,16838,8148,16838,85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683,16476l8642,16476,8271,16838,8312,16838,86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848,16476l8807,16476,8435,16838,8477,16838,88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012,16476l8971,16476,8600,16838,8641,16838,90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176,16476l9135,16476,8764,16838,8805,16838,91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340,16476l9299,16476,8928,16838,8969,16838,93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505,16476l9464,16476,9093,16838,9134,16838,95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69,16476l9628,16476,9257,16838,9298,16838,96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833,16476l9792,16476,9421,16838,9462,16838,983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998,16476l9956,16476,9585,16838,9626,16838,99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162,16476l10121,16476,9750,16838,9791,16838,101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326,16476l10285,16476,9914,16838,9955,16838,103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490,16476l10449,16476,10078,16838,10119,16838,1049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655,16476l10614,16476,10242,16838,10283,16838,106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819,16476l10778,16476,10407,16838,10448,16838,108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983,16476l10942,16476,10571,16838,10612,16838,109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147,16476l11106,16476,10735,16838,10776,16838,1114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312,16476l11271,16476,10899,16838,10940,16838,113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476,16476l11435,16476,11064,16838,11105,16838,114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640,16476l11599,16476,11228,16838,11269,16838,116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804,16476l11763,16476,11392,16838,11433,16838,1180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498l11556,16838,11598,16838,11906,16538,11906,1649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658l11721,16838,11762,16838,11906,16698,11906,1665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818l11885,16838,11906,16838,11906,1681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6,16476l265,16476,0,16736,0,16776,3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2,16476l101,16476,0,16574,0,16616,142,16476xe" filled="true" fillcolor="#ffffff" stroked="false">
                <v:path arrowok="t"/>
                <v:fill type="solid"/>
              </v:shape>
              <v:shape style="position:absolute;left:11247;top:16608;width:376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5"/>
                          <w:sz w:val="12"/>
                        </w:rPr>
                        <w:t>LM5EF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 w:hint="default"/>
          <w:sz w:val="11"/>
          <w:szCs w:val="11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 w:hint="default"/>
          <w:b/>
          <w:bCs/>
          <w:sz w:val="23"/>
          <w:szCs w:val="23"/>
        </w:rPr>
      </w:pPr>
      <w:r>
        <w:rPr/>
        <w:pict>
          <v:group style="position:absolute;margin-left:225.576996pt;margin-top:14.668955pt;width:144.15pt;height:458.55pt;mso-position-horizontal-relative:page;mso-position-vertical-relative:paragraph;z-index:1528;mso-wrap-distance-left:0;mso-wrap-distance-right:0" coordorigin="4512,293" coordsize="2883,9171">
            <v:group style="position:absolute;left:4517;top:298;width:572;height:2" coordorigin="4517,298" coordsize="572,2">
              <v:shape style="position:absolute;left:4517;top:298;width:572;height:2" coordorigin="4517,298" coordsize="572,0" path="m4517,298l5088,298e" filled="false" stroked="true" strokeweight=".5pt" strokecolor="#231f20">
                <v:path arrowok="t"/>
              </v:shape>
            </v:group>
            <v:group style="position:absolute;left:4522;top:303;width:2;height:9151" coordorigin="4522,303" coordsize="2,9151">
              <v:shape style="position:absolute;left:4522;top:303;width:2;height:9151" coordorigin="4522,303" coordsize="0,9151" path="m4522,9454l4522,303e" filled="false" stroked="true" strokeweight=".5pt" strokecolor="#231f20">
                <v:path arrowok="t"/>
              </v:shape>
            </v:group>
            <v:group style="position:absolute;left:5088;top:298;width:2301;height:2" coordorigin="5088,298" coordsize="2301,2">
              <v:shape style="position:absolute;left:5088;top:298;width:2301;height:2" coordorigin="5088,298" coordsize="2301,0" path="m5088,298l7389,298e" filled="false" stroked="true" strokeweight=".5pt" strokecolor="#231f20">
                <v:path arrowok="t"/>
              </v:shape>
            </v:group>
            <v:group style="position:absolute;left:5088;top:303;width:2;height:9151" coordorigin="5088,303" coordsize="2,9151">
              <v:shape style="position:absolute;left:5088;top:303;width:2;height:9151" coordorigin="5088,303" coordsize="0,9151" path="m5088,9454l5088,303e" filled="false" stroked="true" strokeweight=".5pt" strokecolor="#231f20">
                <v:path arrowok="t"/>
              </v:shape>
            </v:group>
            <v:group style="position:absolute;left:7384;top:303;width:2;height:9151" coordorigin="7384,303" coordsize="2,9151">
              <v:shape style="position:absolute;left:7384;top:303;width:2;height:9151" coordorigin="7384,303" coordsize="0,9151" path="m7384,9454l7384,303e" filled="false" stroked="true" strokeweight=".5pt" strokecolor="#231f20">
                <v:path arrowok="t"/>
              </v:shape>
            </v:group>
            <v:group style="position:absolute;left:4517;top:9459;width:572;height:2" coordorigin="4517,9459" coordsize="572,2">
              <v:shape style="position:absolute;left:4517;top:9459;width:572;height:2" coordorigin="4517,9459" coordsize="572,0" path="m4517,9459l5088,9459e" filled="false" stroked="true" strokeweight=".5pt" strokecolor="#231f20">
                <v:path arrowok="t"/>
              </v:shape>
            </v:group>
            <v:group style="position:absolute;left:5088;top:9459;width:2301;height:2" coordorigin="5088,9459" coordsize="2301,2">
              <v:shape style="position:absolute;left:5088;top:9459;width:2301;height:2" coordorigin="5088,9459" coordsize="2301,0" path="m5088,9459l7389,9459e" filled="false" stroked="true" strokeweight=".5pt" strokecolor="#231f20">
                <v:path arrowok="t"/>
              </v:shape>
              <v:shape style="position:absolute;left:4744;top:1920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683;top:3740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683;top:5300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683;top:6860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20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683;top:8420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25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5088;top:298;width:2296;height:9161" type="#_x0000_t202" filled="false" stroked="false">
                <v:textbox inset="0,0,0,0">
                  <w:txbxContent>
                    <w:p>
                      <w:pPr>
                        <w:spacing w:before="34"/>
                        <w:ind w:left="475" w:right="387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Grilo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Grilado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0" w:lineRule="auto" w:before="3"/>
                        <w:rPr>
                          <w:rFonts w:ascii="Arial" w:hAnsi="Arial" w:cs="Arial" w:eastAsia="Arial" w:hint="default"/>
                          <w:b/>
                          <w:bCs/>
                          <w:sz w:val="23"/>
                          <w:szCs w:val="23"/>
                        </w:rPr>
                      </w:pPr>
                    </w:p>
                    <w:p>
                      <w:pPr>
                        <w:spacing w:line="247" w:lineRule="auto" w:before="0"/>
                        <w:ind w:left="79" w:right="941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O grilo coitado, anda</w:t>
                      </w:r>
                      <w:r>
                        <w:rPr>
                          <w:rFonts w:asci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grilado.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7" w:lineRule="auto" w:before="0"/>
                        <w:ind w:left="79" w:right="1296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 eu sei o que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há.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0" w:lineRule="auto" w:before="7"/>
                        <w:rPr>
                          <w:rFonts w:ascii="Arial" w:hAnsi="Arial" w:cs="Arial" w:eastAsia="Arial" w:hint="default"/>
                          <w:b/>
                          <w:bCs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247" w:lineRule="auto" w:before="0"/>
                        <w:ind w:left="79" w:right="856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Salta pra aqui salta pra ali Cri-cri pra cá cri-cri pra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lá.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0" w:lineRule="auto" w:before="7"/>
                        <w:rPr>
                          <w:rFonts w:ascii="Arial" w:hAnsi="Arial" w:cs="Arial" w:eastAsia="Arial" w:hint="default"/>
                          <w:b/>
                          <w:bCs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247" w:lineRule="auto" w:before="0"/>
                        <w:ind w:left="79" w:right="996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O grilo coitado, anda</w:t>
                      </w:r>
                      <w:r>
                        <w:rPr>
                          <w:rFonts w:asci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grilado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53" w:lineRule="exact" w:before="0"/>
                        <w:ind w:left="79" w:right="387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 não quer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contar.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0" w:lineRule="auto" w:before="3"/>
                        <w:rPr>
                          <w:rFonts w:ascii="Arial" w:hAnsi="Arial" w:cs="Arial" w:eastAsia="Arial" w:hint="default"/>
                          <w:b/>
                          <w:bCs/>
                          <w:sz w:val="23"/>
                          <w:szCs w:val="23"/>
                        </w:rPr>
                      </w:pPr>
                    </w:p>
                    <w:p>
                      <w:pPr>
                        <w:spacing w:line="247" w:lineRule="auto" w:before="0"/>
                        <w:ind w:left="79" w:right="125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 fundo não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ilude.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7" w:lineRule="auto" w:before="0"/>
                        <w:ind w:left="79" w:right="762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 só reparar em sua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atitude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53" w:lineRule="exact" w:before="0"/>
                        <w:ind w:left="79" w:right="387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pra se</w:t>
                      </w:r>
                      <w:r>
                        <w:rPr>
                          <w:rFonts w:asci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desconfiar.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0" w:lineRule="auto" w:before="3"/>
                        <w:rPr>
                          <w:rFonts w:ascii="Arial" w:hAnsi="Arial" w:cs="Arial" w:eastAsia="Arial" w:hint="default"/>
                          <w:b/>
                          <w:bCs/>
                          <w:sz w:val="23"/>
                          <w:szCs w:val="23"/>
                        </w:rPr>
                      </w:pPr>
                    </w:p>
                    <w:p>
                      <w:pPr>
                        <w:spacing w:line="247" w:lineRule="auto" w:before="0"/>
                        <w:ind w:left="79" w:right="1002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O grilo coitado anda</w:t>
                      </w:r>
                      <w:r>
                        <w:rPr>
                          <w:rFonts w:asci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grilado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7" w:lineRule="auto" w:before="0"/>
                        <w:ind w:left="79" w:right="387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e quer um analista e quer um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sz w:val="22"/>
                        </w:rPr>
                        <w:t>doutor.</w:t>
                      </w:r>
                      <w:r>
                        <w:rPr>
                          <w:rFonts w:ascii="Arial"/>
                          <w:spacing w:val="-3"/>
                          <w:sz w:val="22"/>
                        </w:rPr>
                      </w:r>
                    </w:p>
                    <w:p>
                      <w:pPr>
                        <w:spacing w:line="240" w:lineRule="auto" w:before="7"/>
                        <w:rPr>
                          <w:rFonts w:ascii="Arial" w:hAnsi="Arial" w:cs="Arial" w:eastAsia="Arial" w:hint="default"/>
                          <w:b/>
                          <w:bCs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247" w:lineRule="auto" w:before="0"/>
                        <w:ind w:left="79" w:right="1267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Seu grilo, eu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sei: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7" w:lineRule="auto" w:before="0"/>
                        <w:ind w:left="79" w:right="1198" w:firstLine="0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 seu grilo é um grilo de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amor.</w:t>
                      </w:r>
                      <w:r>
                        <w:rPr>
                          <w:rFonts w:ascii="Arial" w:hAnsi="Arial"/>
                          <w:spacing w:val="-3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before="1"/>
        <w:ind w:left="157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pacing w:val="-4"/>
          <w:sz w:val="16"/>
        </w:rPr>
        <w:t>JOSÉ, Elias. Disponível </w:t>
      </w:r>
      <w:r>
        <w:rPr>
          <w:rFonts w:ascii="Arial" w:hAnsi="Arial"/>
          <w:color w:val="231F20"/>
          <w:spacing w:val="-3"/>
          <w:sz w:val="16"/>
        </w:rPr>
        <w:t>em: </w:t>
      </w:r>
      <w:hyperlink r:id="rId19">
        <w:r>
          <w:rPr>
            <w:rFonts w:ascii="Arial" w:hAnsi="Arial"/>
            <w:color w:val="231F20"/>
            <w:spacing w:val="-5"/>
            <w:sz w:val="16"/>
          </w:rPr>
          <w:t>&lt;http://ler-com-prazer.blogspot.com/2009/10/o-grilo-grilado-elias-jose.html&gt;.</w:t>
        </w:r>
      </w:hyperlink>
      <w:r>
        <w:rPr>
          <w:rFonts w:ascii="Arial" w:hAnsi="Arial"/>
          <w:color w:val="231F20"/>
          <w:spacing w:val="-5"/>
          <w:sz w:val="16"/>
        </w:rPr>
        <w:t> </w:t>
      </w:r>
      <w:r>
        <w:rPr>
          <w:rFonts w:ascii="Arial" w:hAnsi="Arial"/>
          <w:color w:val="231F20"/>
          <w:spacing w:val="-4"/>
          <w:sz w:val="16"/>
        </w:rPr>
        <w:t>Acesso </w:t>
      </w:r>
      <w:r>
        <w:rPr>
          <w:rFonts w:ascii="Arial" w:hAnsi="Arial"/>
          <w:color w:val="231F20"/>
          <w:spacing w:val="-3"/>
          <w:sz w:val="16"/>
        </w:rPr>
        <w:t>em: </w:t>
      </w:r>
      <w:r>
        <w:rPr>
          <w:rFonts w:ascii="Arial" w:hAnsi="Arial"/>
          <w:color w:val="231F20"/>
          <w:sz w:val="16"/>
        </w:rPr>
        <w:t>6 </w:t>
      </w:r>
      <w:r>
        <w:rPr>
          <w:rFonts w:ascii="Arial" w:hAnsi="Arial"/>
          <w:color w:val="231F20"/>
          <w:spacing w:val="-6"/>
          <w:sz w:val="16"/>
        </w:rPr>
        <w:t>fev. </w:t>
      </w:r>
      <w:r>
        <w:rPr>
          <w:rFonts w:ascii="Arial" w:hAnsi="Arial"/>
          <w:color w:val="231F20"/>
          <w:spacing w:val="-4"/>
          <w:sz w:val="16"/>
        </w:rPr>
        <w:t>2013. </w:t>
      </w:r>
      <w:r>
        <w:rPr>
          <w:rFonts w:ascii="Arial" w:hAnsi="Arial"/>
          <w:color w:val="231F20"/>
          <w:spacing w:val="6"/>
          <w:sz w:val="16"/>
        </w:rPr>
        <w:t> </w:t>
      </w:r>
      <w:r>
        <w:rPr>
          <w:rFonts w:ascii="Arial" w:hAnsi="Arial"/>
          <w:color w:val="231F20"/>
          <w:spacing w:val="-4"/>
          <w:sz w:val="16"/>
        </w:rPr>
        <w:t>(P050563E4_SUP)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95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(P050563E4)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verso “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010202"/>
        </w:rPr>
        <w:t>Cri-cri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pra cá”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(v. </w:t>
      </w:r>
      <w:r>
        <w:rPr>
          <w:rFonts w:ascii="Arial" w:hAnsi="Arial" w:cs="Arial" w:eastAsia="Arial" w:hint="default"/>
          <w:color w:val="231F20"/>
          <w:sz w:val="22"/>
          <w:szCs w:val="22"/>
        </w:rPr>
        <w:t>8), a palavra em destaque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representa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conversa do grilo com o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pacing w:val="-3"/>
          <w:sz w:val="22"/>
        </w:rPr>
        <w:t>doutor.</w:t>
      </w:r>
      <w:r>
        <w:rPr>
          <w:rFonts w:ascii="Arial"/>
          <w:spacing w:val="-3"/>
          <w:sz w:val="22"/>
        </w:rPr>
      </w:r>
    </w:p>
    <w:p>
      <w:pPr>
        <w:pStyle w:val="ListParagraph"/>
        <w:numPr>
          <w:ilvl w:val="0"/>
          <w:numId w:val="3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dança de amor do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grilo.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 choro de tristeza do</w:t>
      </w:r>
      <w:r>
        <w:rPr>
          <w:rFonts w:ascii="Arial"/>
          <w:color w:val="231F20"/>
          <w:spacing w:val="-10"/>
          <w:sz w:val="22"/>
        </w:rPr>
        <w:t> </w:t>
      </w:r>
      <w:r>
        <w:rPr>
          <w:rFonts w:ascii="Arial"/>
          <w:color w:val="231F20"/>
          <w:sz w:val="22"/>
        </w:rPr>
        <w:t>grilo.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 som feito pelo</w:t>
      </w:r>
      <w:r>
        <w:rPr>
          <w:rFonts w:ascii="Arial"/>
          <w:color w:val="231F20"/>
          <w:spacing w:val="-10"/>
          <w:sz w:val="22"/>
        </w:rPr>
        <w:t> </w:t>
      </w:r>
      <w:r>
        <w:rPr>
          <w:rFonts w:ascii="Arial"/>
          <w:color w:val="231F20"/>
          <w:sz w:val="22"/>
        </w:rPr>
        <w:t>grilo.</w:t>
      </w:r>
      <w:r>
        <w:rPr>
          <w:rFonts w:asci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2"/>
        </w:numPr>
        <w:tabs>
          <w:tab w:pos="510" w:val="left" w:leader="none"/>
        </w:tabs>
        <w:spacing w:line="247" w:lineRule="auto" w:before="0" w:after="0"/>
        <w:ind w:left="110" w:right="109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(P050604E4)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Nos versos “O grilo [...] /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010202"/>
        </w:rPr>
        <w:t>anda grilado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”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(v. </w:t>
      </w:r>
      <w:r>
        <w:rPr>
          <w:rFonts w:ascii="Arial" w:hAnsi="Arial" w:cs="Arial" w:eastAsia="Arial" w:hint="default"/>
          <w:color w:val="231F20"/>
          <w:sz w:val="22"/>
          <w:szCs w:val="22"/>
        </w:rPr>
        <w:t>10-12), a expressão em destaque apresenta </w:t>
      </w:r>
      <w:r>
        <w:rPr>
          <w:rFonts w:ascii="Arial" w:hAnsi="Arial" w:cs="Arial" w:eastAsia="Arial" w:hint="default"/>
          <w:color w:val="231F20"/>
          <w:sz w:val="22"/>
          <w:szCs w:val="22"/>
        </w:rPr>
        <w:t>linguagem usada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em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4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conversas com amigos e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familiares.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determinada região do</w:t>
      </w:r>
      <w:r>
        <w:rPr>
          <w:rFonts w:ascii="Arial" w:hAnsi="Arial"/>
          <w:color w:val="231F20"/>
          <w:spacing w:val="-17"/>
          <w:sz w:val="22"/>
        </w:rPr>
        <w:t> </w:t>
      </w:r>
      <w:r>
        <w:rPr>
          <w:rFonts w:ascii="Arial" w:hAnsi="Arial"/>
          <w:color w:val="231F20"/>
          <w:sz w:val="22"/>
        </w:rPr>
        <w:t>país.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livros de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Ciências.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notícias de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jornal.</w:t>
      </w:r>
      <w:r>
        <w:rPr>
          <w:rFonts w:ascii="Arial" w:hAns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17"/>
          <w:footerReference w:type="default" r:id="rId18"/>
          <w:pgSz w:w="11910" w:h="16840"/>
          <w:pgMar w:header="377" w:footer="524" w:top="560" w:bottom="720" w:left="740" w:right="740"/>
          <w:pgNumType w:start="1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novamente o texto “</w:t>
      </w:r>
      <w:r>
        <w:rPr>
          <w:color w:val="010202"/>
        </w:rPr>
        <w:t>Grilo Grilado” para responder às questões</w:t>
      </w:r>
      <w:r>
        <w:rPr>
          <w:color w:val="010202"/>
          <w:spacing w:val="-22"/>
        </w:rPr>
        <w:t> </w:t>
      </w:r>
      <w:r>
        <w:rPr>
          <w:color w:val="010202"/>
        </w:rPr>
        <w:t>abaixo.</w:t>
      </w:r>
      <w:r>
        <w:rPr>
          <w:b w:val="0"/>
          <w:bCs w:val="0"/>
        </w:rPr>
      </w:r>
    </w:p>
    <w:p>
      <w:pPr>
        <w:spacing w:line="240" w:lineRule="auto" w:before="8"/>
        <w:rPr>
          <w:rFonts w:ascii="Arial" w:hAnsi="Arial" w:cs="Arial" w:eastAsia="Arial" w:hint="default"/>
          <w:b/>
          <w:bCs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(P050602E4)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Nos versos “o seu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010202"/>
        </w:rPr>
        <w:t>grilo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/ é um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010202"/>
        </w:rPr>
        <w:t>grilo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/ de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amor.”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(v. </w:t>
      </w:r>
      <w:r>
        <w:rPr>
          <w:rFonts w:ascii="Arial" w:hAnsi="Arial" w:cs="Arial" w:eastAsia="Arial" w:hint="default"/>
          <w:color w:val="231F20"/>
          <w:sz w:val="22"/>
          <w:szCs w:val="22"/>
        </w:rPr>
        <w:t>26-28), a palavra em destaque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significa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5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confusão.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inseto.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médico.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preocupação.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(P050603E4) </w:t>
      </w:r>
      <w:r>
        <w:rPr>
          <w:rFonts w:ascii="Arial" w:hAnsi="Arial"/>
          <w:color w:val="231F20"/>
          <w:sz w:val="22"/>
        </w:rPr>
        <w:t>De acordo com esse texto, o grilo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está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apaixonado.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cansado.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distraído.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doente.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 w:before="0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25"/>
          <w:szCs w:val="25"/>
        </w:rPr>
      </w:pPr>
      <w:r>
        <w:rPr/>
        <w:pict>
          <v:group style="position:absolute;margin-left:56.192902pt;margin-top:15.669938pt;width:482.9pt;height:215.85pt;mso-position-horizontal-relative:page;mso-position-vertical-relative:paragraph;z-index:1624;mso-wrap-distance-left:0;mso-wrap-distance-right:0" coordorigin="1124,313" coordsize="9658,4317">
            <v:group style="position:absolute;left:1129;top:318;width:572;height:2" coordorigin="1129,318" coordsize="572,2">
              <v:shape style="position:absolute;left:1129;top:318;width:572;height:2" coordorigin="1129,318" coordsize="572,0" path="m1129,318l1701,318e" filled="false" stroked="true" strokeweight=".5pt" strokecolor="#231f20">
                <v:path arrowok="t"/>
              </v:shape>
            </v:group>
            <v:group style="position:absolute;left:1134;top:323;width:2;height:4297" coordorigin="1134,323" coordsize="2,4297">
              <v:shape style="position:absolute;left:1134;top:323;width:2;height:4297" coordorigin="1134,323" coordsize="0,4297" path="m1134,4620l1134,323e" filled="false" stroked="true" strokeweight=".5pt" strokecolor="#231f20">
                <v:path arrowok="t"/>
              </v:shape>
            </v:group>
            <v:group style="position:absolute;left:1701;top:318;width:9076;height:2" coordorigin="1701,318" coordsize="9076,2">
              <v:shape style="position:absolute;left:1701;top:318;width:9076;height:2" coordorigin="1701,318" coordsize="9076,0" path="m1701,318l10777,318e" filled="false" stroked="true" strokeweight=".5pt" strokecolor="#231f20">
                <v:path arrowok="t"/>
              </v:shape>
            </v:group>
            <v:group style="position:absolute;left:1701;top:323;width:2;height:4297" coordorigin="1701,323" coordsize="2,4297">
              <v:shape style="position:absolute;left:1701;top:323;width:2;height:4297" coordorigin="1701,323" coordsize="0,4297" path="m1701,4620l1701,323e" filled="false" stroked="true" strokeweight=".5pt" strokecolor="#231f20">
                <v:path arrowok="t"/>
              </v:shape>
            </v:group>
            <v:group style="position:absolute;left:10772;top:323;width:2;height:4297" coordorigin="10772,323" coordsize="2,4297">
              <v:shape style="position:absolute;left:10772;top:323;width:2;height:4297" coordorigin="10772,323" coordsize="0,4297" path="m10772,4620l10772,323e" filled="false" stroked="true" strokeweight=".5pt" strokecolor="#231f20">
                <v:path arrowok="t"/>
              </v:shape>
            </v:group>
            <v:group style="position:absolute;left:1129;top:4625;width:572;height:2" coordorigin="1129,4625" coordsize="572,2">
              <v:shape style="position:absolute;left:1129;top:4625;width:572;height:2" coordorigin="1129,4625" coordsize="572,0" path="m1129,4625l1701,4625e" filled="false" stroked="true" strokeweight=".5pt" strokecolor="#231f20">
                <v:path arrowok="t"/>
              </v:shape>
            </v:group>
            <v:group style="position:absolute;left:1701;top:4625;width:9076;height:2" coordorigin="1701,4625" coordsize="9076,2">
              <v:shape style="position:absolute;left:1701;top:4625;width:9076;height:2" coordorigin="1701,4625" coordsize="9076,0" path="m1701,4625l10777,4625e" filled="false" stroked="true" strokeweight=".5pt" strokecolor="#231f20">
                <v:path arrowok="t"/>
              </v:shape>
              <v:shape style="position:absolute;left:1247;top:2094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47;top:3494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01;top:318;width:9071;height:4307" type="#_x0000_t202" filled="false" stroked="false">
                <v:textbox inset="0,0,0,0">
                  <w:txbxContent>
                    <w:p>
                      <w:pPr>
                        <w:spacing w:before="67"/>
                        <w:ind w:left="3479" w:right="3197" w:firstLine="0"/>
                        <w:jc w:val="center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Hotel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mal-assombrado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 w:hint="default"/>
                          <w:b/>
                          <w:bCs/>
                          <w:sz w:val="26"/>
                          <w:szCs w:val="26"/>
                        </w:rPr>
                      </w:pP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Drácula é um pai superprotetor e todo meiguinho com a filha Mavis, dá para acreditar?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Acredite! Na animação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Hotel Transilvânia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[...] o vampiro chama sua filha com todos os diminutivos carinhosos possíveis. [...] Sua principal missão na vida é proteger a filha dos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humanos.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Para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isso,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ele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constrói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hotel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numa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região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livre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homens,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onde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os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monstros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podem relaxar sem precisar se esconder nas</w:t>
                      </w:r>
                      <w:r>
                        <w:rPr>
                          <w:rFonts w:ascii="Arial" w:hAnsi="Arial"/>
                          <w:color w:val="231F20"/>
                          <w:spacing w:val="-2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sombras.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Quando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adolescente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Mavis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completa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118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anos,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seu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pai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resolve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fazer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festão!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Chama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Frankenstein, Lobisomem, Múmia, Homem Invisível e todo tipo de fera, acompanhado de esposa e filhos, para comemorar. Acontece que, no meio da festa, um humano aparece.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Jonathan é um mochileiro que pode levar o hotel à falência se descobrirem que ele não   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 totalmente livre de humanos. Drácula vai fazer de tudo para sumir com o rapaz. Mas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nada dá certo e Jonathan acaba se fantasiando de monstro para não ser descoberto pelas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assombrações verdadeiras. E Mavis, que só queria sair do castelo e conhecer o mundo,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acaba se apaixonando pelo rapaz. 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Vai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ser confusão na certa com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Drácula!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before="21"/>
        <w:ind w:left="1955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em</w:t>
      </w:r>
      <w:hyperlink r:id="rId20">
        <w:r>
          <w:rPr>
            <w:rFonts w:ascii="Arial" w:hAnsi="Arial"/>
            <w:color w:val="231F20"/>
            <w:sz w:val="16"/>
          </w:rPr>
          <w:t>: &lt;http://blogs.estadao.com.br/estadinho/&gt;.</w:t>
        </w:r>
      </w:hyperlink>
      <w:r>
        <w:rPr>
          <w:rFonts w:ascii="Arial" w:hAnsi="Arial"/>
          <w:color w:val="231F20"/>
          <w:spacing w:val="-31"/>
          <w:sz w:val="16"/>
        </w:rPr>
        <w:t> </w:t>
      </w:r>
      <w:r>
        <w:rPr>
          <w:rFonts w:ascii="Arial" w:hAnsi="Arial"/>
          <w:color w:val="231F20"/>
          <w:sz w:val="16"/>
        </w:rPr>
        <w:t>Acesso em: 1 out. 2012. Fragmento. (P050564E4_SUP)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(P050564E4) </w:t>
      </w:r>
      <w:r>
        <w:rPr>
          <w:rFonts w:ascii="Arial" w:hAnsi="Arial"/>
          <w:color w:val="231F20"/>
          <w:sz w:val="22"/>
        </w:rPr>
        <w:t>De acordo com esse texto, a principal missão na vida de Drácula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é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construir um hotel em uma região sem</w:t>
      </w:r>
      <w:r>
        <w:rPr>
          <w:rFonts w:ascii="Arial" w:hAnsi="Arial"/>
          <w:color w:val="231F20"/>
          <w:spacing w:val="-18"/>
          <w:sz w:val="22"/>
        </w:rPr>
        <w:t> </w:t>
      </w:r>
      <w:r>
        <w:rPr>
          <w:rFonts w:ascii="Arial" w:hAnsi="Arial"/>
          <w:color w:val="231F20"/>
          <w:sz w:val="22"/>
        </w:rPr>
        <w:t>humanos.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dar uma festa de aniversário para sua filha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Mavis.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proteger sua filha Mavis dos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humanos.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sumir com o rapaz que aparece no</w:t>
      </w:r>
      <w:r>
        <w:rPr>
          <w:rFonts w:ascii="Arial"/>
          <w:color w:val="231F20"/>
          <w:spacing w:val="-17"/>
          <w:sz w:val="22"/>
        </w:rPr>
        <w:t> </w:t>
      </w:r>
      <w:r>
        <w:rPr>
          <w:rFonts w:ascii="Arial"/>
          <w:color w:val="231F20"/>
          <w:sz w:val="22"/>
        </w:rPr>
        <w:t>hotel.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85" w:val="left" w:leader="none"/>
        </w:tabs>
        <w:spacing w:line="266" w:lineRule="auto" w:before="0" w:after="0"/>
        <w:ind w:left="110" w:right="111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(P050605E4)</w:t>
      </w:r>
      <w:r>
        <w:rPr>
          <w:rFonts w:ascii="Arial" w:hAnsi="Arial" w:cs="Arial" w:eastAsia="Arial" w:hint="default"/>
          <w:color w:val="231F20"/>
          <w:spacing w:val="10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Nesse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texto,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“...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descobrirem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que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7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ele</w:t>
      </w:r>
      <w:r>
        <w:rPr>
          <w:rFonts w:ascii="Arial" w:hAnsi="Arial" w:cs="Arial" w:eastAsia="Arial" w:hint="default"/>
          <w:b/>
          <w:bCs/>
          <w:color w:val="231F20"/>
          <w:spacing w:val="-5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5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não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é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totalmente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livre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humanos.”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9-10),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o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termo </w:t>
      </w:r>
      <w:r>
        <w:rPr>
          <w:rFonts w:ascii="Arial" w:hAnsi="Arial" w:cs="Arial" w:eastAsia="Arial" w:hint="default"/>
          <w:color w:val="231F20"/>
          <w:sz w:val="22"/>
          <w:szCs w:val="22"/>
        </w:rPr>
        <w:t>em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destaque refere-se </w:t>
      </w:r>
      <w:r>
        <w:rPr>
          <w:rFonts w:ascii="Arial" w:hAnsi="Arial" w:cs="Arial" w:eastAsia="Arial" w:hint="default"/>
          <w:color w:val="231F20"/>
          <w:sz w:val="22"/>
          <w:szCs w:val="22"/>
        </w:rPr>
        <w:t>à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palavra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8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Drácula.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hotel.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Jonathan.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mundo.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(P050606E4) </w:t>
      </w:r>
      <w:r>
        <w:rPr>
          <w:rFonts w:ascii="Arial" w:hAnsi="Arial"/>
          <w:color w:val="231F20"/>
          <w:sz w:val="22"/>
        </w:rPr>
        <w:t>Nesse texto, o trecho que marca a ideia de lugar</w:t>
      </w:r>
      <w:r>
        <w:rPr>
          <w:rFonts w:ascii="Arial" w:hAnsi="Arial"/>
          <w:color w:val="231F20"/>
          <w:spacing w:val="-3"/>
          <w:sz w:val="22"/>
        </w:rPr>
        <w:t> </w:t>
      </w:r>
      <w:r>
        <w:rPr>
          <w:rFonts w:ascii="Arial" w:hAnsi="Arial"/>
          <w:color w:val="231F20"/>
          <w:sz w:val="22"/>
        </w:rPr>
        <w:t>é: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“Quando a adolescente Mavis completa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118 </w:t>
      </w:r>
      <w:r>
        <w:rPr>
          <w:rFonts w:ascii="Arial" w:hAnsi="Arial" w:cs="Arial" w:eastAsia="Arial" w:hint="default"/>
          <w:color w:val="231F20"/>
          <w:sz w:val="22"/>
          <w:szCs w:val="22"/>
        </w:rPr>
        <w:t>anos,...”. (ℓ.</w:t>
      </w:r>
      <w:r>
        <w:rPr>
          <w:rFonts w:ascii="Arial" w:hAnsi="Arial" w:cs="Arial" w:eastAsia="Arial" w:hint="default"/>
          <w:color w:val="231F20"/>
          <w:spacing w:val="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6)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9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que ele não é totalmente livre de humanos.”.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9-10)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Jonathan acaba se fantasiando de monstro...”. (ℓ.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11)</w:t>
      </w:r>
      <w:r>
        <w:rPr>
          <w:rFonts w:ascii="Arial" w:hAnsi="Arial" w:cs="Arial" w:eastAsia="Arial" w:hint="default"/>
          <w:spacing w:val="-6"/>
          <w:sz w:val="22"/>
          <w:szCs w:val="22"/>
        </w:rPr>
      </w:r>
    </w:p>
    <w:p>
      <w:pPr>
        <w:pStyle w:val="ListParagraph"/>
        <w:numPr>
          <w:ilvl w:val="0"/>
          <w:numId w:val="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“E Mavis, que só queria sair do castelo...”.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12)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novamente o texto “Hotel mal-assombrado</w:t>
      </w:r>
      <w:r>
        <w:rPr>
          <w:color w:val="010202"/>
        </w:rPr>
        <w:t>” para responder à questão</w:t>
      </w:r>
      <w:r>
        <w:rPr>
          <w:color w:val="010202"/>
          <w:spacing w:val="-32"/>
        </w:rPr>
        <w:t> </w:t>
      </w:r>
      <w:r>
        <w:rPr>
          <w:color w:val="010202"/>
        </w:rPr>
        <w:t>abaixo.</w:t>
      </w:r>
      <w:r>
        <w:rPr>
          <w:b w:val="0"/>
          <w:bCs w:val="0"/>
        </w:rPr>
      </w:r>
    </w:p>
    <w:p>
      <w:pPr>
        <w:spacing w:line="240" w:lineRule="auto" w:before="8"/>
        <w:rPr>
          <w:rFonts w:ascii="Arial" w:hAnsi="Arial" w:cs="Arial" w:eastAsia="Arial" w:hint="default"/>
          <w:b/>
          <w:bCs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(P050639E4) </w:t>
      </w:r>
      <w:r>
        <w:rPr>
          <w:rFonts w:ascii="Arial" w:hAnsi="Arial"/>
          <w:color w:val="231F20"/>
          <w:sz w:val="22"/>
        </w:rPr>
        <w:t>Nesse texto, o trecho que apresenta uma opinião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é: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ele constrói um hotel numa região livre de homens,...”.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4)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0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no meio da festa, um humano aparece.”.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8)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“Jonathan é um mochileiro que pode levar o hotel à falência...”. (ℓ.</w:t>
      </w:r>
      <w:r>
        <w:rPr>
          <w:rFonts w:ascii="Arial" w:hAnsi="Arial" w:cs="Arial" w:eastAsia="Arial" w:hint="default"/>
          <w:color w:val="231F20"/>
          <w:spacing w:val="-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9)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“Vai </w:t>
      </w:r>
      <w:r>
        <w:rPr>
          <w:rFonts w:ascii="Arial" w:hAnsi="Arial" w:cs="Arial" w:eastAsia="Arial" w:hint="default"/>
          <w:color w:val="231F20"/>
          <w:sz w:val="22"/>
          <w:szCs w:val="22"/>
        </w:rPr>
        <w:t>ser confusão na certa com Drácula!”. (ℓ.</w:t>
      </w:r>
      <w:r>
        <w:rPr>
          <w:rFonts w:ascii="Arial" w:hAnsi="Arial" w:cs="Arial" w:eastAsia="Arial" w:hint="default"/>
          <w:color w:val="231F20"/>
          <w:spacing w:val="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13)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 w:before="0"/>
        <w:ind w:right="0"/>
        <w:jc w:val="left"/>
        <w:rPr>
          <w:b w:val="0"/>
          <w:bCs w:val="0"/>
        </w:rPr>
      </w:pPr>
      <w:r>
        <w:rPr>
          <w:color w:val="231F20"/>
        </w:rPr>
        <w:t>Leia a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 w:hint="default"/>
          <w:b/>
          <w:bCs/>
          <w:sz w:val="25"/>
          <w:szCs w:val="25"/>
        </w:rPr>
      </w:pPr>
      <w:r>
        <w:rPr/>
        <w:pict>
          <v:shape style="position:absolute;margin-left:91.477798pt;margin-top:15.829961pt;width:412.32pt;height:219.84pt;mso-position-horizontal-relative:page;mso-position-vertical-relative:paragraph;z-index:1648;mso-wrap-distance-left:0;mso-wrap-distance-right:0" type="#_x0000_t75" stroked="false">
            <v:imagedata r:id="rId22" o:title=""/>
            <w10:wrap type="topAndBottom"/>
          </v:shape>
        </w:pict>
      </w:r>
    </w:p>
    <w:p>
      <w:pPr>
        <w:spacing w:before="1"/>
        <w:ind w:left="4423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Folha de São Paulo. </w:t>
      </w:r>
      <w:r>
        <w:rPr>
          <w:rFonts w:ascii="Arial" w:hAnsi="Arial"/>
          <w:i/>
          <w:color w:val="231F20"/>
          <w:sz w:val="16"/>
        </w:rPr>
        <w:t>Folhinha</w:t>
      </w:r>
      <w:r>
        <w:rPr>
          <w:rFonts w:ascii="Arial" w:hAnsi="Arial"/>
          <w:color w:val="231F20"/>
          <w:sz w:val="16"/>
        </w:rPr>
        <w:t>. p. 8, 12 </w:t>
      </w:r>
      <w:r>
        <w:rPr>
          <w:rFonts w:ascii="Arial" w:hAnsi="Arial"/>
          <w:color w:val="231F20"/>
          <w:spacing w:val="-3"/>
          <w:sz w:val="16"/>
        </w:rPr>
        <w:t>fev. </w:t>
      </w:r>
      <w:r>
        <w:rPr>
          <w:rFonts w:ascii="Arial" w:hAnsi="Arial"/>
          <w:color w:val="231F20"/>
          <w:sz w:val="16"/>
        </w:rPr>
        <w:t>2005.</w:t>
      </w:r>
      <w:r>
        <w:rPr>
          <w:rFonts w:ascii="Arial" w:hAnsi="Arial"/>
          <w:color w:val="231F20"/>
          <w:spacing w:val="-8"/>
          <w:sz w:val="16"/>
        </w:rPr>
        <w:t> </w:t>
      </w:r>
      <w:r>
        <w:rPr>
          <w:rFonts w:ascii="Arial" w:hAnsi="Arial"/>
          <w:color w:val="231F20"/>
          <w:sz w:val="16"/>
        </w:rPr>
        <w:t>(P041681E4_SUP)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(P041681E4) </w:t>
      </w:r>
      <w:r>
        <w:rPr>
          <w:rFonts w:ascii="Arial" w:hAnsi="Arial"/>
          <w:color w:val="231F20"/>
          <w:sz w:val="22"/>
        </w:rPr>
        <w:t>Nesse texto, no alto da árvore, a mamãe passarinho</w:t>
      </w:r>
      <w:r>
        <w:rPr>
          <w:rFonts w:ascii="Arial" w:hAnsi="Arial"/>
          <w:color w:val="231F20"/>
          <w:spacing w:val="-31"/>
          <w:sz w:val="22"/>
        </w:rPr>
        <w:t> </w:t>
      </w:r>
      <w:r>
        <w:rPr>
          <w:rFonts w:ascii="Arial" w:hAnsi="Arial"/>
          <w:color w:val="231F20"/>
          <w:sz w:val="22"/>
        </w:rPr>
        <w:t>está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brincando com seu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filhote.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dando aula de voo ao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filhote.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ensinando os perigos da</w:t>
      </w:r>
      <w:r>
        <w:rPr>
          <w:rFonts w:ascii="Arial"/>
          <w:color w:val="231F20"/>
          <w:spacing w:val="-16"/>
          <w:sz w:val="22"/>
        </w:rPr>
        <w:t> </w:t>
      </w:r>
      <w:r>
        <w:rPr>
          <w:rFonts w:ascii="Arial"/>
          <w:color w:val="231F20"/>
          <w:sz w:val="22"/>
        </w:rPr>
        <w:t>mata.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mostrando como fazer um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avião.</w:t>
      </w:r>
      <w:r>
        <w:rPr>
          <w:rFonts w:ascii="Arial" w:hAns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21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25"/>
          <w:szCs w:val="25"/>
        </w:rPr>
      </w:pPr>
      <w:r>
        <w:rPr/>
        <w:pict>
          <v:shape style="position:absolute;margin-left:56.692902pt;margin-top:15.918944pt;width:481.9pt;height:145.35pt;mso-position-horizontal-relative:page;mso-position-vertical-relative:paragraph;z-index:1672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62"/>
                    <w:ind w:left="3742" w:right="3682" w:firstLine="0"/>
                    <w:jc w:val="center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22"/>
                    </w:rPr>
                    <w:t>Bichos de</w:t>
                  </w:r>
                  <w:r>
                    <w:rPr>
                      <w:rFonts w:ascii="Arial" w:hAnsi="Arial"/>
                      <w:b/>
                      <w:color w:val="231F20"/>
                      <w:spacing w:val="-15"/>
                      <w:sz w:val="22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2"/>
                    </w:rPr>
                    <w:t>estimação</w:t>
                  </w:r>
                  <w:r>
                    <w:rPr>
                      <w:rFonts w:ascii="Arial" w:hAnsi="Arial"/>
                      <w:sz w:val="22"/>
                    </w:rPr>
                  </w:r>
                </w:p>
                <w:p>
                  <w:pPr>
                    <w:spacing w:line="240" w:lineRule="auto" w:before="8"/>
                    <w:rPr>
                      <w:rFonts w:ascii="Arial" w:hAnsi="Arial" w:cs="Arial" w:eastAsia="Arial" w:hint="default"/>
                      <w:b/>
                      <w:bCs/>
                      <w:sz w:val="26"/>
                      <w:szCs w:val="26"/>
                    </w:rPr>
                  </w:pPr>
                </w:p>
                <w:p>
                  <w:pPr>
                    <w:pStyle w:val="BodyText"/>
                    <w:spacing w:line="266" w:lineRule="auto" w:before="0"/>
                    <w:ind w:left="108" w:right="113" w:firstLine="283"/>
                    <w:jc w:val="both"/>
                  </w:pPr>
                  <w:r>
                    <w:rPr>
                      <w:color w:val="231F20"/>
                    </w:rPr>
                    <w:t>Sem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essa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cãozinho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</w:rPr>
                    <w:t>ou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gatinho.</w:t>
                  </w:r>
                  <w:r>
                    <w:rPr>
                      <w:color w:val="231F20"/>
                      <w:spacing w:val="-33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Algumas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crianças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escolhem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criar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</w:rPr>
                    <w:t>em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casa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bichinhos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estranhos </w:t>
                  </w:r>
                  <w:r>
                    <w:rPr>
                      <w:color w:val="231F20"/>
                      <w:spacing w:val="-3"/>
                    </w:rPr>
                  </w:r>
                  <w:r>
                    <w:rPr>
                      <w:color w:val="231F20"/>
                    </w:rPr>
                    <w:t>como iguana, rato e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perereca.</w:t>
                  </w:r>
                  <w:r>
                    <w:rPr/>
                  </w:r>
                </w:p>
                <w:p>
                  <w:pPr>
                    <w:pStyle w:val="BodyText"/>
                    <w:spacing w:line="266" w:lineRule="auto" w:before="0"/>
                    <w:ind w:left="108" w:right="106" w:firstLine="283"/>
                    <w:jc w:val="both"/>
                  </w:pPr>
                  <w:r>
                    <w:rPr>
                      <w:color w:val="231F20"/>
                    </w:rPr>
                    <w:t>É assim com Rodrigo </w:t>
                  </w:r>
                  <w:r>
                    <w:rPr>
                      <w:color w:val="231F20"/>
                      <w:spacing w:val="-4"/>
                    </w:rPr>
                    <w:t>Yuzo, </w:t>
                  </w:r>
                  <w:r>
                    <w:rPr>
                      <w:color w:val="231F20"/>
                    </w:rPr>
                    <w:t>10, que tem uma iguana – a sensação do prédio. </w:t>
                  </w:r>
                  <w:r>
                    <w:rPr>
                      <w:color w:val="231F20"/>
                      <w:spacing w:val="-7"/>
                    </w:rPr>
                    <w:t>Toda </w:t>
                  </w:r>
                  <w:r>
                    <w:rPr>
                      <w:color w:val="231F20"/>
                    </w:rPr>
                    <w:t>vez que </w:t>
                  </w:r>
                  <w:r>
                    <w:rPr>
                      <w:color w:val="231F20"/>
                    </w:rPr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ele desce com o réptil para o térreo, os amigos ficam curiosos. Ele gosta de colocar a iguana no </w:t>
                  </w:r>
                  <w:r>
                    <w:rPr>
                      <w:color w:val="231F20"/>
                    </w:rPr>
                    <w:t>pescoço e na cabeça. E jura que o animal o reconhece: “Ela me</w:t>
                  </w:r>
                  <w:r>
                    <w:rPr>
                      <w:color w:val="231F20"/>
                      <w:spacing w:val="-27"/>
                    </w:rPr>
                    <w:t> </w:t>
                  </w:r>
                  <w:r>
                    <w:rPr>
                      <w:color w:val="231F20"/>
                    </w:rPr>
                    <w:t>lambe”.</w:t>
                  </w:r>
                  <w:r>
                    <w:rPr/>
                  </w:r>
                </w:p>
                <w:p>
                  <w:pPr>
                    <w:pStyle w:val="BodyText"/>
                    <w:spacing w:line="266" w:lineRule="auto" w:before="0"/>
                    <w:ind w:left="108" w:right="106" w:firstLine="283"/>
                    <w:jc w:val="both"/>
                  </w:pPr>
                  <w:r>
                    <w:rPr>
                      <w:color w:val="231F20"/>
                    </w:rPr>
                    <w:t>Rodrigo resolveu comprar a iguana porque mora em apartamento e, principalmente por ter alergia a pelos de gato e cachorro. Ele explica que o réptil não dá muito trabalho. “Não precisa nem dar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banho.”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3117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pacing w:val="-3"/>
          <w:sz w:val="16"/>
        </w:rPr>
        <w:t>VALE, </w:t>
      </w:r>
      <w:r>
        <w:rPr>
          <w:rFonts w:ascii="Arial" w:hAnsi="Arial"/>
          <w:color w:val="231F20"/>
          <w:sz w:val="16"/>
        </w:rPr>
        <w:t>Maristela. </w:t>
      </w:r>
      <w:r>
        <w:rPr>
          <w:rFonts w:ascii="Arial" w:hAnsi="Arial"/>
          <w:i/>
          <w:color w:val="231F20"/>
          <w:sz w:val="16"/>
        </w:rPr>
        <w:t>Folha de São Paulo. Folhinha</w:t>
      </w:r>
      <w:r>
        <w:rPr>
          <w:rFonts w:ascii="Arial" w:hAnsi="Arial"/>
          <w:color w:val="231F20"/>
          <w:sz w:val="16"/>
        </w:rPr>
        <w:t>. 10 </w:t>
      </w:r>
      <w:r>
        <w:rPr>
          <w:rFonts w:ascii="Arial" w:hAnsi="Arial"/>
          <w:color w:val="231F20"/>
          <w:spacing w:val="-3"/>
          <w:sz w:val="16"/>
        </w:rPr>
        <w:t>fev. </w:t>
      </w:r>
      <w:r>
        <w:rPr>
          <w:rFonts w:ascii="Arial" w:hAnsi="Arial"/>
          <w:color w:val="231F20"/>
          <w:sz w:val="16"/>
        </w:rPr>
        <w:t>2007. p.2. Fragmento.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(P041931E4_SUP)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(P041932E4)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“E jura que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o animal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o reconhece:”, a expressão destacada</w:t>
      </w:r>
      <w:r>
        <w:rPr>
          <w:rFonts w:ascii="Arial" w:hAnsi="Arial" w:cs="Arial" w:eastAsia="Arial" w:hint="default"/>
          <w:color w:val="231F20"/>
          <w:spacing w:val="-2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substitui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2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iguana.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</w:t>
      </w:r>
      <w:r>
        <w:rPr>
          <w:rFonts w:ascii="Arial"/>
          <w:color w:val="231F20"/>
          <w:spacing w:val="-9"/>
          <w:sz w:val="22"/>
        </w:rPr>
        <w:t> </w:t>
      </w:r>
      <w:r>
        <w:rPr>
          <w:rFonts w:ascii="Arial"/>
          <w:color w:val="231F20"/>
          <w:sz w:val="22"/>
        </w:rPr>
        <w:t>perereca.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cãozinho.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</w:t>
      </w:r>
      <w:r>
        <w:rPr>
          <w:rFonts w:ascii="Arial"/>
          <w:color w:val="231F20"/>
          <w:spacing w:val="-8"/>
          <w:sz w:val="22"/>
        </w:rPr>
        <w:t> </w:t>
      </w:r>
      <w:r>
        <w:rPr>
          <w:rFonts w:ascii="Arial"/>
          <w:color w:val="231F20"/>
          <w:sz w:val="22"/>
        </w:rPr>
        <w:t>gatinho.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6" w:val="left" w:leader="none"/>
        </w:tabs>
        <w:spacing w:line="266" w:lineRule="auto" w:before="0" w:after="0"/>
        <w:ind w:left="110" w:right="10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pacing w:val="2"/>
          <w:sz w:val="16"/>
        </w:rPr>
        <w:t>(P041931E4) </w:t>
      </w:r>
      <w:r>
        <w:rPr>
          <w:rFonts w:ascii="Arial" w:hAnsi="Arial"/>
          <w:color w:val="231F20"/>
          <w:sz w:val="22"/>
        </w:rPr>
        <w:t>De </w:t>
      </w:r>
      <w:r>
        <w:rPr>
          <w:rFonts w:ascii="Arial" w:hAnsi="Arial"/>
          <w:color w:val="231F20"/>
          <w:spacing w:val="3"/>
          <w:sz w:val="22"/>
        </w:rPr>
        <w:t>acordo </w:t>
      </w:r>
      <w:r>
        <w:rPr>
          <w:rFonts w:ascii="Arial" w:hAnsi="Arial"/>
          <w:color w:val="231F20"/>
          <w:spacing w:val="2"/>
          <w:sz w:val="22"/>
        </w:rPr>
        <w:t>com </w:t>
      </w:r>
      <w:r>
        <w:rPr>
          <w:rFonts w:ascii="Arial" w:hAnsi="Arial"/>
          <w:color w:val="231F20"/>
          <w:spacing w:val="3"/>
          <w:sz w:val="22"/>
        </w:rPr>
        <w:t>esse texto, Rodrigo escolheu </w:t>
      </w:r>
      <w:r>
        <w:rPr>
          <w:rFonts w:ascii="Arial" w:hAnsi="Arial"/>
          <w:color w:val="231F20"/>
          <w:spacing w:val="2"/>
          <w:sz w:val="22"/>
        </w:rPr>
        <w:t>uma </w:t>
      </w:r>
      <w:r>
        <w:rPr>
          <w:rFonts w:ascii="Arial" w:hAnsi="Arial"/>
          <w:color w:val="231F20"/>
          <w:spacing w:val="3"/>
          <w:sz w:val="22"/>
        </w:rPr>
        <w:t>iguana para bicho </w:t>
      </w:r>
      <w:r>
        <w:rPr>
          <w:rFonts w:ascii="Arial" w:hAnsi="Arial"/>
          <w:color w:val="231F20"/>
          <w:sz w:val="22"/>
        </w:rPr>
        <w:t>de </w:t>
      </w:r>
      <w:r>
        <w:rPr>
          <w:rFonts w:ascii="Arial" w:hAnsi="Arial"/>
          <w:color w:val="231F20"/>
          <w:spacing w:val="4"/>
          <w:sz w:val="22"/>
        </w:rPr>
        <w:t>estimação </w:t>
      </w:r>
      <w:r>
        <w:rPr>
          <w:rFonts w:ascii="Arial" w:hAnsi="Arial"/>
          <w:color w:val="231F20"/>
          <w:spacing w:val="4"/>
          <w:sz w:val="22"/>
        </w:rPr>
      </w:r>
      <w:r>
        <w:rPr>
          <w:rFonts w:ascii="Arial" w:hAnsi="Arial"/>
          <w:color w:val="231F20"/>
          <w:sz w:val="22"/>
        </w:rPr>
        <w:t>principalmente</w:t>
      </w:r>
      <w:r>
        <w:rPr>
          <w:rFonts w:ascii="Arial" w:hAnsi="Arial"/>
          <w:color w:val="231F20"/>
          <w:spacing w:val="-19"/>
          <w:sz w:val="22"/>
        </w:rPr>
        <w:t> </w:t>
      </w:r>
      <w:r>
        <w:rPr>
          <w:rFonts w:ascii="Arial" w:hAnsi="Arial"/>
          <w:color w:val="231F20"/>
          <w:sz w:val="22"/>
        </w:rPr>
        <w:t>porque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ela era um bichinho</w:t>
      </w:r>
      <w:r>
        <w:rPr>
          <w:rFonts w:ascii="Arial"/>
          <w:color w:val="231F20"/>
          <w:spacing w:val="-20"/>
          <w:sz w:val="22"/>
        </w:rPr>
        <w:t> </w:t>
      </w:r>
      <w:r>
        <w:rPr>
          <w:rFonts w:ascii="Arial"/>
          <w:color w:val="231F20"/>
          <w:sz w:val="22"/>
        </w:rPr>
        <w:t>incomum.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ela podia ser carregada no</w:t>
      </w:r>
      <w:r>
        <w:rPr>
          <w:rFonts w:ascii="Arial" w:hAnsi="Arial"/>
          <w:color w:val="231F20"/>
          <w:spacing w:val="-16"/>
          <w:sz w:val="22"/>
        </w:rPr>
        <w:t> </w:t>
      </w:r>
      <w:r>
        <w:rPr>
          <w:rFonts w:ascii="Arial" w:hAnsi="Arial"/>
          <w:color w:val="231F20"/>
          <w:sz w:val="22"/>
        </w:rPr>
        <w:t>pescoço.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ele tinha alergia a pelo de</w:t>
      </w:r>
      <w:r>
        <w:rPr>
          <w:rFonts w:ascii="Arial"/>
          <w:color w:val="231F20"/>
          <w:spacing w:val="-21"/>
          <w:sz w:val="22"/>
        </w:rPr>
        <w:t> </w:t>
      </w:r>
      <w:r>
        <w:rPr>
          <w:rFonts w:ascii="Arial"/>
          <w:color w:val="231F20"/>
          <w:sz w:val="22"/>
        </w:rPr>
        <w:t>animais.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ele queria ser famoso no</w:t>
      </w:r>
      <w:r>
        <w:rPr>
          <w:rFonts w:ascii="Arial" w:hAnsi="Arial"/>
          <w:color w:val="231F20"/>
          <w:spacing w:val="-16"/>
          <w:sz w:val="22"/>
        </w:rPr>
        <w:t> </w:t>
      </w:r>
      <w:r>
        <w:rPr>
          <w:rFonts w:ascii="Arial" w:hAnsi="Arial"/>
          <w:color w:val="231F20"/>
          <w:sz w:val="22"/>
        </w:rPr>
        <w:t>prédio.</w:t>
      </w:r>
      <w:r>
        <w:rPr>
          <w:rFonts w:ascii="Arial" w:hAns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23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 w:hint="default"/>
          <w:sz w:val="15"/>
          <w:szCs w:val="15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(M051062E4) </w:t>
      </w:r>
      <w:r>
        <w:rPr>
          <w:rFonts w:ascii="Arial"/>
          <w:color w:val="231F20"/>
          <w:sz w:val="22"/>
        </w:rPr>
        <w:t>Observe abaixo os objetos na</w:t>
      </w:r>
      <w:r>
        <w:rPr>
          <w:rFonts w:ascii="Arial"/>
          <w:color w:val="231F20"/>
          <w:spacing w:val="-23"/>
          <w:sz w:val="22"/>
        </w:rPr>
        <w:t> </w:t>
      </w:r>
      <w:r>
        <w:rPr>
          <w:rFonts w:ascii="Arial"/>
          <w:color w:val="231F20"/>
          <w:sz w:val="22"/>
        </w:rPr>
        <w:t>estante.</w:t>
      </w:r>
      <w:r>
        <w:rPr>
          <w:rFonts w:ascii="Arial"/>
          <w:sz w:val="22"/>
        </w:rPr>
      </w:r>
    </w:p>
    <w:p>
      <w:pPr>
        <w:spacing w:line="240" w:lineRule="auto" w:before="6"/>
        <w:rPr>
          <w:rFonts w:ascii="Arial" w:hAnsi="Arial" w:cs="Arial" w:eastAsia="Arial" w:hint="default"/>
          <w:sz w:val="23"/>
          <w:szCs w:val="23"/>
        </w:rPr>
      </w:pPr>
      <w:r>
        <w:rPr/>
        <w:pict>
          <v:group style="position:absolute;margin-left:104.712997pt;margin-top:14.448955pt;width:199.3pt;height:201.85pt;mso-position-horizontal-relative:page;mso-position-vertical-relative:paragraph;z-index:1768;mso-wrap-distance-left:0;mso-wrap-distance-right:0" coordorigin="2094,289" coordsize="3986,4037">
            <v:group style="position:absolute;left:2797;top:3765;width:2528;height:2" coordorigin="2797,3765" coordsize="2528,2">
              <v:shape style="position:absolute;left:2797;top:3765;width:2528;height:2" coordorigin="2797,3765" coordsize="2528,0" path="m2797,3765l5324,3765e" filled="false" stroked="true" strokeweight="1pt" strokecolor="#231f20">
                <v:path arrowok="t"/>
              </v:shape>
            </v:group>
            <v:group style="position:absolute;left:2324;top:3765;width:485;height:292" coordorigin="2324,3765" coordsize="485,292">
              <v:shape style="position:absolute;left:2324;top:3765;width:485;height:292" coordorigin="2324,3765" coordsize="485,292" path="m2324,4056l2809,3765e" filled="false" stroked="true" strokeweight="1pt" strokecolor="#231f20">
                <v:path arrowok="t"/>
              </v:shape>
            </v:group>
            <v:group style="position:absolute;left:2312;top:3375;width:3012;height:10" coordorigin="2312,3375" coordsize="3012,10">
              <v:shape style="position:absolute;left:2312;top:3375;width:3012;height:10" coordorigin="2312,3375" coordsize="3012,10" path="m2312,3375l5324,3385e" filled="false" stroked="true" strokeweight="1pt" strokecolor="#231f20">
                <v:path arrowok="t"/>
              </v:shape>
            </v:group>
            <v:group style="position:absolute;left:2312;top:2995;width:489;height:380" coordorigin="2312,2995" coordsize="489,380">
              <v:shape style="position:absolute;left:2312;top:2995;width:489;height:380" coordorigin="2312,2995" coordsize="489,380" path="m2312,3375l2801,2995e" filled="false" stroked="true" strokeweight="1pt" strokecolor="#231f20">
                <v:path arrowok="t"/>
              </v:shape>
            </v:group>
            <v:group style="position:absolute;left:2789;top:2995;width:344;height:2" coordorigin="2789,2995" coordsize="344,2">
              <v:shape style="position:absolute;left:2789;top:2995;width:344;height:2" coordorigin="2789,2995" coordsize="344,0" path="m2789,2995l3132,2995e" filled="false" stroked="true" strokeweight="1pt" strokecolor="#231f20">
                <v:path arrowok="t"/>
              </v:shape>
            </v:group>
            <v:group style="position:absolute;left:2593;top:299;width:3478;height:2" coordorigin="2593,299" coordsize="3478,2">
              <v:shape style="position:absolute;left:2593;top:299;width:3478;height:2" coordorigin="2593,299" coordsize="3478,0" path="m2593,299l6070,299e" filled="false" stroked="true" strokeweight="1pt" strokecolor="#231f20">
                <v:path arrowok="t"/>
              </v:shape>
            </v:group>
            <v:group style="position:absolute;left:2104;top:299;width:489;height:380" coordorigin="2104,299" coordsize="489,380">
              <v:shape style="position:absolute;left:2104;top:299;width:489;height:380" coordorigin="2104,299" coordsize="489,380" path="m2104,679l2593,299e" filled="false" stroked="true" strokeweight="1pt" strokecolor="#231f20">
                <v:path arrowok="t"/>
              </v:shape>
            </v:group>
            <v:group style="position:absolute;left:5544;top:299;width:526;height:390" coordorigin="5544,299" coordsize="526,390">
              <v:shape style="position:absolute;left:5544;top:299;width:526;height:390" coordorigin="5544,299" coordsize="526,390" path="m5544,688l6070,299e" filled="false" stroked="true" strokeweight="1pt" strokecolor="#231f20">
                <v:path arrowok="t"/>
              </v:shape>
            </v:group>
            <v:group style="position:absolute;left:6070;top:299;width:2;height:3492" coordorigin="6070,299" coordsize="2,3492">
              <v:shape style="position:absolute;left:6070;top:299;width:2;height:3492" coordorigin="6070,299" coordsize="0,3492" path="m6070,299l6070,3791e" filled="false" stroked="true" strokeweight="1pt" strokecolor="#231f20">
                <v:path arrowok="t"/>
              </v:shape>
            </v:group>
            <v:group style="position:absolute;left:5544;top:3784;width:526;height:532" coordorigin="5544,3784" coordsize="526,532">
              <v:shape style="position:absolute;left:5544;top:3784;width:526;height:532" coordorigin="5544,3784" coordsize="526,532" path="m5544,4316l6070,3784e" filled="false" stroked="true" strokeweight="1pt" strokecolor="#231f20">
                <v:path arrowok="t"/>
              </v:shape>
            </v:group>
            <v:group style="position:absolute;left:2821;top:3376;width:2;height:389" coordorigin="2821,3376" coordsize="2,389">
              <v:shape style="position:absolute;left:2821;top:3376;width:2;height:389" coordorigin="2821,3376" coordsize="2,389" path="m2823,3376l2821,3765e" filled="false" stroked="true" strokeweight="1pt" strokecolor="#231f20">
                <v:path arrowok="t"/>
              </v:shape>
            </v:group>
            <v:group style="position:absolute;left:2814;top:926;width:4;height:518" coordorigin="2814,926" coordsize="4,518">
              <v:shape style="position:absolute;left:2814;top:926;width:4;height:518" coordorigin="2814,926" coordsize="4,518" path="m2814,926l2817,1444e" filled="false" stroked="true" strokeweight="1pt" strokecolor="#231f20">
                <v:path arrowok="t"/>
              </v:shape>
            </v:group>
            <v:group style="position:absolute;left:2822;top:1444;width:407;height:2" coordorigin="2822,1444" coordsize="407,2">
              <v:shape style="position:absolute;left:2822;top:1444;width:407;height:2" coordorigin="2822,1444" coordsize="407,0" path="m2822,1444l3228,1444e" filled="false" stroked="true" strokeweight="1pt" strokecolor="#231f20">
                <v:path arrowok="t"/>
              </v:shape>
            </v:group>
            <v:group style="position:absolute;left:2317;top:1835;width:3008;height:10" coordorigin="2317,1835" coordsize="3008,10">
              <v:shape style="position:absolute;left:2317;top:1835;width:3008;height:10" coordorigin="2317,1835" coordsize="3008,10" path="m2317,1835l5324,1845e" filled="false" stroked="true" strokeweight="1pt" strokecolor="#231f20">
                <v:path arrowok="t"/>
              </v:shape>
            </v:group>
            <v:group style="position:absolute;left:2334;top:1444;width:489;height:380" coordorigin="2334,1444" coordsize="489,380">
              <v:shape style="position:absolute;left:2334;top:1444;width:489;height:380" coordorigin="2334,1444" coordsize="489,380" path="m2334,1824l2822,1444e" filled="false" stroked="true" strokeweight="1pt" strokecolor="#231f20">
                <v:path arrowok="t"/>
              </v:shape>
            </v:group>
            <v:group style="position:absolute;left:4326;top:1444;width:998;height:2" coordorigin="4326,1444" coordsize="998,2">
              <v:shape style="position:absolute;left:4326;top:1444;width:998;height:2" coordorigin="4326,1444" coordsize="998,0" path="m4326,1444l5324,1444e" filled="false" stroked="true" strokeweight="1pt" strokecolor="#231f20">
                <v:path arrowok="t"/>
              </v:shape>
              <v:shape style="position:absolute;left:4440;top:3485;width:459;height:528" type="#_x0000_t75" stroked="false">
                <v:imagedata r:id="rId25" o:title=""/>
              </v:shape>
              <v:shape style="position:absolute;left:3645;top:3573;width:387;height:413" type="#_x0000_t75" stroked="false">
                <v:imagedata r:id="rId26" o:title=""/>
              </v:shape>
              <v:shape style="position:absolute;left:3639;top:3495;width:400;height:554" type="#_x0000_t75" stroked="false">
                <v:imagedata r:id="rId27" o:title=""/>
              </v:shape>
            </v:group>
            <v:group style="position:absolute;left:2104;top:688;width:3440;height:2" coordorigin="2104,688" coordsize="3440,2">
              <v:shape style="position:absolute;left:2104;top:688;width:3440;height:2" coordorigin="2104,688" coordsize="3440,0" path="m2104,688l5544,688e" filled="false" stroked="true" strokeweight="1pt" strokecolor="#231f20">
                <v:path arrowok="t"/>
              </v:shape>
            </v:group>
            <v:group style="position:absolute;left:2104;top:936;width:3440;height:2" coordorigin="2104,936" coordsize="3440,2">
              <v:shape style="position:absolute;left:2104;top:936;width:3440;height:2" coordorigin="2104,936" coordsize="3440,0" path="m2104,936l5544,936e" filled="false" stroked="true" strokeweight="1pt" strokecolor="#231f20">
                <v:path arrowok="t"/>
              </v:shape>
            </v:group>
            <v:group style="position:absolute;left:2104;top:688;width:2;height:3628" coordorigin="2104,688" coordsize="2,3628">
              <v:shape style="position:absolute;left:2104;top:688;width:2;height:3628" coordorigin="2104,688" coordsize="0,3628" path="m2104,688l2104,4316e" filled="false" stroked="true" strokeweight="1pt" strokecolor="#231f20">
                <v:path arrowok="t"/>
              </v:shape>
            </v:group>
            <v:group style="position:absolute;left:5544;top:688;width:2;height:3628" coordorigin="5544,688" coordsize="2,3628">
              <v:shape style="position:absolute;left:5544;top:688;width:2;height:3628" coordorigin="5544,688" coordsize="0,3628" path="m5544,688l5544,4316e" filled="false" stroked="true" strokeweight="1pt" strokecolor="#231f20">
                <v:path arrowok="t"/>
              </v:shape>
            </v:group>
            <v:group style="position:absolute;left:2324;top:936;width:2;height:3380" coordorigin="2324,936" coordsize="2,3380">
              <v:shape style="position:absolute;left:2324;top:936;width:2;height:3380" coordorigin="2324,936" coordsize="0,3380" path="m2324,936l2324,4316e" filled="false" stroked="true" strokeweight="1pt" strokecolor="#231f20">
                <v:path arrowok="t"/>
              </v:shape>
            </v:group>
            <v:group style="position:absolute;left:5324;top:936;width:2;height:3380" coordorigin="5324,936" coordsize="2,3380">
              <v:shape style="position:absolute;left:5324;top:936;width:2;height:3380" coordorigin="5324,936" coordsize="0,3380" path="m5324,936l5324,4316e" filled="false" stroked="true" strokeweight="1pt" strokecolor="#231f20">
                <v:path arrowok="t"/>
              </v:shape>
            </v:group>
            <v:group style="position:absolute;left:2324;top:4056;width:3000;height:2" coordorigin="2324,4056" coordsize="3000,2">
              <v:shape style="position:absolute;left:2324;top:4056;width:3000;height:2" coordorigin="2324,4056" coordsize="3000,0" path="m2324,4056l5324,4056e" filled="false" stroked="true" strokeweight="1pt" strokecolor="#231f20">
                <v:path arrowok="t"/>
              </v:shape>
            </v:group>
            <v:group style="position:absolute;left:2104;top:4316;width:220;height:2" coordorigin="2104,4316" coordsize="220,2">
              <v:shape style="position:absolute;left:2104;top:4316;width:220;height:2" coordorigin="2104,4316" coordsize="220,0" path="m2104,4316l2324,4316e" filled="false" stroked="true" strokeweight="1pt" strokecolor="#231f20">
                <v:path arrowok="t"/>
              </v:shape>
            </v:group>
            <v:group style="position:absolute;left:5314;top:4316;width:239;height:2" coordorigin="5314,4316" coordsize="239,2">
              <v:shape style="position:absolute;left:5314;top:4316;width:239;height:2" coordorigin="5314,4316" coordsize="239,0" path="m5314,4316l5553,4316e" filled="false" stroked="true" strokeweight="1pt" strokecolor="#231f20">
                <v:path arrowok="t"/>
              </v:shape>
            </v:group>
            <v:group style="position:absolute;left:4257;top:2995;width:1062;height:2" coordorigin="4257,2995" coordsize="1062,2">
              <v:shape style="position:absolute;left:4257;top:2995;width:1062;height:2" coordorigin="4257,2995" coordsize="1062,0" path="m4257,2995l5318,2995e" filled="false" stroked="true" strokeweight="1pt" strokecolor="#231f20">
                <v:path arrowok="t"/>
              </v:shape>
            </v:group>
            <v:group style="position:absolute;left:2821;top:1837;width:2;height:1148" coordorigin="2821,1837" coordsize="2,1148">
              <v:shape style="position:absolute;left:2821;top:1837;width:2;height:1148" coordorigin="2821,1837" coordsize="2,1148" path="m2823,1837l2821,2984e" filled="false" stroked="true" strokeweight="1pt" strokecolor="#231f20">
                <v:path arrowok="t"/>
              </v:shape>
            </v:group>
            <v:group style="position:absolute;left:3114;top:2995;width:881;height:2" coordorigin="3114,2995" coordsize="881,2">
              <v:shape style="position:absolute;left:3114;top:2995;width:881;height:2" coordorigin="3114,2995" coordsize="881,0" path="m3114,2995l3995,2995e" filled="false" stroked="true" strokeweight="1pt" strokecolor="#231f20">
                <v:path arrowok="t"/>
              </v:shape>
              <v:shape style="position:absolute;left:3218;top:1017;width:174;height:661" type="#_x0000_t75" stroked="false">
                <v:imagedata r:id="rId28" o:title=""/>
              </v:shape>
              <v:shape style="position:absolute;left:2735;top:3034;width:451;height:246" type="#_x0000_t75" stroked="false">
                <v:imagedata r:id="rId29" o:title=""/>
              </v:shape>
            </v:group>
            <v:group style="position:absolute;left:4705;top:2729;width:498;height:487" coordorigin="4705,2729" coordsize="498,487">
              <v:shape style="position:absolute;left:4705;top:2729;width:498;height:487" coordorigin="4705,2729" coordsize="498,487" path="m5202,2729l4871,2729,4705,3215,5036,3215,5202,2729xe" filled="true" fillcolor="#231f20" stroked="false">
                <v:path arrowok="t"/>
                <v:fill type="solid"/>
              </v:shape>
            </v:group>
            <v:group style="position:absolute;left:4705;top:2729;width:498;height:487" coordorigin="4705,2729" coordsize="498,487">
              <v:shape style="position:absolute;left:4705;top:2729;width:498;height:487" coordorigin="4705,2729" coordsize="498,487" path="m5202,2729l4871,2729,4705,3215,5036,3215,5202,2729xe" filled="false" stroked="true" strokeweight="1pt" strokecolor="#231f20">
                <v:path arrowok="t"/>
              </v:shape>
            </v:group>
            <v:group style="position:absolute;left:4731;top:2755;width:445;height:436" coordorigin="4731,2755" coordsize="445,436">
              <v:shape style="position:absolute;left:4731;top:2755;width:445;height:436" coordorigin="4731,2755" coordsize="445,436" path="m5176,2755l4880,2755,4731,3190,5027,3190,5176,2755xe" filled="true" fillcolor="#ffffff" stroked="false">
                <v:path arrowok="t"/>
                <v:fill type="solid"/>
              </v:shape>
            </v:group>
            <v:group style="position:absolute;left:4731;top:2755;width:445;height:436" coordorigin="4731,2755" coordsize="445,436">
              <v:shape style="position:absolute;left:4731;top:2755;width:445;height:436" coordorigin="4731,2755" coordsize="445,436" path="m5027,3190l5176,2755,4880,2755,4731,3190e" filled="false" stroked="true" strokeweight="1pt" strokecolor="#231f20">
                <v:path arrowok="t"/>
              </v:shape>
              <v:shape style="position:absolute;left:4808;top:2931;width:355;height:318" type="#_x0000_t75" stroked="false">
                <v:imagedata r:id="rId30" o:title=""/>
              </v:shape>
            </v:group>
            <v:group style="position:absolute;left:3382;top:1444;width:626;height:2" coordorigin="3382,1444" coordsize="626,2">
              <v:shape style="position:absolute;left:3382;top:1444;width:626;height:2" coordorigin="3382,1444" coordsize="626,0" path="m3382,1444l4008,1444e" filled="false" stroked="true" strokeweight="1pt" strokecolor="#231f20">
                <v:path arrowok="t"/>
              </v:shape>
            </v:group>
            <v:group style="position:absolute;left:3993;top:1263;width:444;height:530" coordorigin="3993,1263" coordsize="444,530">
              <v:shape style="position:absolute;left:3993;top:1263;width:444;height:530" coordorigin="3993,1263" coordsize="444,530" path="m4070,1779l4062,1779,4065,1783,4065,1789,4069,1793,4070,1783,4070,1779xe" filled="true" fillcolor="#231f20" stroked="false">
                <v:path arrowok="t"/>
                <v:fill type="solid"/>
              </v:shape>
              <v:shape style="position:absolute;left:3993;top:1263;width:444;height:530" coordorigin="3993,1263" coordsize="444,530" path="m4099,1745l4021,1745,4037,1747,4045,1747,4053,1749,4054,1761,4050,1775,4049,1789,4057,1781,4062,1779,4070,1779,4072,1761,4073,1749,4146,1749,4099,1745xe" filled="true" fillcolor="#231f20" stroked="false">
                <v:path arrowok="t"/>
                <v:fill type="solid"/>
              </v:shape>
              <v:shape style="position:absolute;left:3993;top:1263;width:444;height:530" coordorigin="3993,1263" coordsize="444,530" path="m4146,1749l4073,1749,4138,1757,4203,1763,4331,1771,4343,1771,4356,1773,4367,1769,4368,1767,4358,1767,4146,1749xe" filled="true" fillcolor="#231f20" stroked="false">
                <v:path arrowok="t"/>
                <v:fill type="solid"/>
              </v:shape>
              <v:shape style="position:absolute;left:3993;top:1263;width:444;height:530" coordorigin="3993,1263" coordsize="444,530" path="m4418,1713l4408,1713,4408,1715,4407,1715,4392,1723,4376,1733,4364,1749,4358,1767,4368,1767,4369,1765,4361,1761,4362,1757,4374,1741,4388,1729,4418,1713xe" filled="true" fillcolor="#231f20" stroked="false">
                <v:path arrowok="t"/>
                <v:fill type="solid"/>
              </v:shape>
              <v:shape style="position:absolute;left:3993;top:1263;width:444;height:530" coordorigin="3993,1263" coordsize="444,530" path="m4040,1263l4006,1321,4006,1327,4007,1333,4005,1341,4003,1343,4002,1351,4004,1359,4004,1365,4004,1371,4005,1379,4003,1393,4000,1399,4001,1411,4003,1415,4003,1419,4002,1429,3999,1439,3997,1449,3997,1461,4002,1463,4002,1467,4003,1477,3997,1491,3996,1511,3999,1515,4000,1521,4001,1527,4000,1537,3999,1543,3996,1547,3993,1561,3995,1571,3999,1579,3998,1589,4000,1599,3998,1609,3996,1619,3993,1629,3994,1639,3998,1649,3998,1699,3997,1707,3997,1721,3998,1733,4004,1741,4009,1747,4021,1745,4099,1745,4075,1743,4075,1741,4047,1741,4041,1739,4020,1739,4008,1729,4052,1687,4064,1687,4076,1685,4161,1685,4141,1683,4137,1681,4138,1675,4132,1643,3999,1643,3996,1631,4039,1573,4000,1573,4001,1543,4020,1517,4002,1517,3999,1511,4000,1499,4010,1473,4021,1461,4002,1461,4004,1433,4016,1413,4006,1413,4006,1387,4020,1363,4022,1361,4008,1361,4008,1343,4016,1323,4020,1320,4020,1319,4021,1318,4031,1307,4034,1307,4036,1305,4046,1303,4091,1303,4089,1275,4104,1275,4087,1271,4072,1269,4055,1265,4040,1263xe" filled="true" fillcolor="#231f20" stroked="false">
                <v:path arrowok="t"/>
                <v:fill type="solid"/>
              </v:shape>
              <v:shape style="position:absolute;left:3993;top:1263;width:444;height:530" coordorigin="3993,1263" coordsize="444,530" path="m4044,1709l4043,1713,4050,1715,4051,1719,4052,1725,4053,1733,4053,1739,4047,1741,4075,1741,4072,1733,4073,1721,4068,1711,4044,1709xe" filled="true" fillcolor="#231f20" stroked="false">
                <v:path arrowok="t"/>
                <v:fill type="solid"/>
              </v:shape>
              <v:shape style="position:absolute;left:3993;top:1263;width:444;height:530" coordorigin="3993,1263" coordsize="444,530" path="m4161,1685l4088,1685,4100,1687,4112,1687,4137,1689,4161,1689,4209,1693,4361,1709,4406,1713,4418,1713,4424,1715,4436,1715,4433,1707,4386,1707,4161,1685xe" filled="true" fillcolor="#231f20" stroked="false">
                <v:path arrowok="t"/>
                <v:fill type="solid"/>
              </v:shape>
              <v:shape style="position:absolute;left:3993;top:1263;width:444;height:530" coordorigin="3993,1263" coordsize="444,530" path="m4104,1275l4089,1275,4132,1285,4176,1299,4261,1333,4308,1385,4311,1399,4315,1413,4338,1475,4362,1539,4388,1603,4412,1663,4406,1675,4400,1685,4393,1697,4386,1707,4433,1707,4409,1647,4381,1579,4354,1511,4329,1441,4306,1373,4303,1365,4301,1351,4298,1349,4296,1347,4292,1347,4288,1345,4236,1319,4186,1299,4136,1283,4104,1275xe" filled="true" fillcolor="#231f20" stroked="false">
                <v:path arrowok="t"/>
                <v:fill type="solid"/>
              </v:shape>
              <v:shape style="position:absolute;left:3993;top:1263;width:444;height:530" coordorigin="3993,1263" coordsize="444,530" path="m4075,1571l4072,1571,4052,1573,4030,1581,4012,1597,4001,1621,3999,1629,4002,1637,3999,1643,4132,1643,4124,1593,4121,1577,4080,1577,4075,1571xe" filled="true" fillcolor="#231f20" stroked="false">
                <v:path arrowok="t"/>
                <v:fill type="solid"/>
              </v:shape>
              <v:shape style="position:absolute;left:3993;top:1263;width:444;height:530" coordorigin="3993,1263" coordsize="444,530" path="m4120,1567l4063,1567,4081,1569,4082,1571,4083,1571,4080,1577,4121,1577,4120,1567xe" filled="true" fillcolor="#231f20" stroked="false">
                <v:path arrowok="t"/>
                <v:fill type="solid"/>
              </v:shape>
              <v:shape style="position:absolute;left:3993;top:1263;width:444;height:530" coordorigin="3993,1263" coordsize="444,530" path="m4064,1503l4002,1551,4001,1555,4001,1559,4001,1567,4002,1571,4000,1573,4039,1573,4044,1571,4063,1567,4120,1567,4112,1515,4111,1507,4074,1507,4068,1505,4064,1503,4064,1503xe" filled="true" fillcolor="#231f20" stroked="false">
                <v:path arrowok="t"/>
                <v:fill type="solid"/>
              </v:shape>
              <v:shape style="position:absolute;left:3993;top:1263;width:444;height:530" coordorigin="3993,1263" coordsize="444,530" path="m4062,1445l4049,1445,4033,1453,4019,1465,4008,1483,4003,1493,4002,1493,4003,1501,4003,1507,4002,1517,4020,1517,4049,1501,4110,1501,4103,1451,4071,1451,4068,1446,4062,1445xe" filled="true" fillcolor="#231f20" stroked="false">
                <v:path arrowok="t"/>
                <v:fill type="solid"/>
              </v:shape>
              <v:shape style="position:absolute;left:3993;top:1263;width:444;height:530" coordorigin="3993,1263" coordsize="444,530" path="m4110,1503l4064,1503,4078,1505,4074,1507,4111,1507,4110,1503xe" filled="true" fillcolor="#231f20" stroked="false">
                <v:path arrowok="t"/>
                <v:fill type="solid"/>
              </v:shape>
              <v:shape style="position:absolute;left:3993;top:1263;width:444;height:530" coordorigin="3993,1263" coordsize="444,530" path="m4110,1501l4049,1501,4064,1503,4064,1503,4110,1503,4110,1501xe" filled="true" fillcolor="#231f20" stroked="false">
                <v:path arrowok="t"/>
                <v:fill type="solid"/>
              </v:shape>
              <v:shape style="position:absolute;left:3993;top:1263;width:444;height:530" coordorigin="3993,1263" coordsize="444,530" path="m4056,1393l4052,1393,4035,1399,4003,1450,4004,1455,4002,1461,4021,1461,4028,1453,4050,1443,4102,1443,4101,1435,4097,1395,4062,1395,4059,1394,4056,1393xe" filled="true" fillcolor="#231f20" stroked="false">
                <v:path arrowok="t"/>
                <v:fill type="solid"/>
              </v:shape>
              <v:shape style="position:absolute;left:3993;top:1263;width:444;height:530" coordorigin="3993,1263" coordsize="444,530" path="m4102,1443l4050,1443,4062,1445,4067,1445,4068,1446,4074,1447,4071,1451,4103,1451,4102,1443xe" filled="true" fillcolor="#231f20" stroked="false">
                <v:path arrowok="t"/>
                <v:fill type="solid"/>
              </v:shape>
              <v:shape style="position:absolute;left:3993;top:1263;width:444;height:530" coordorigin="3993,1263" coordsize="444,530" path="m4093,1347l4053,1347,4065,1349,4041,1349,4006,1401,4006,1413,4016,1413,4019,1407,4043,1391,4097,1391,4094,1357,4093,1349,4065,1349,4049,1348,4093,1348,4093,1347xe" filled="true" fillcolor="#231f20" stroked="false">
                <v:path arrowok="t"/>
                <v:fill type="solid"/>
              </v:shape>
              <v:shape style="position:absolute;left:3993;top:1263;width:444;height:530" coordorigin="3993,1263" coordsize="444,530" path="m4097,1391l4043,1391,4056,1393,4058,1393,4059,1394,4070,1395,4097,1395,4097,1391xe" filled="true" fillcolor="#231f20" stroked="false">
                <v:path arrowok="t"/>
                <v:fill type="solid"/>
              </v:shape>
              <v:shape style="position:absolute;left:3993;top:1263;width:444;height:530" coordorigin="3993,1263" coordsize="444,530" path="m4091,1303l4048,1303,4034,1307,4008,1361,4022,1361,4028,1357,4030,1355,4031,1354,4041,1347,4093,1347,4091,1303xe" filled="true" fillcolor="#231f20" stroked="false">
                <v:path arrowok="t"/>
                <v:fill type="solid"/>
              </v:shape>
              <v:shape style="position:absolute;left:3993;top:1263;width:444;height:530" coordorigin="3993,1263" coordsize="444,530" path="m4053,1347l4041,1347,4049,1348,4053,1347xe" filled="true" fillcolor="#231f20" stroked="false">
                <v:path arrowok="t"/>
                <v:fill type="solid"/>
              </v:shape>
            </v:group>
            <v:group style="position:absolute;left:3672;top:2709;width:646;height:448" coordorigin="3672,2709" coordsize="646,448">
              <v:shape style="position:absolute;left:3672;top:2709;width:646;height:448" coordorigin="3672,2709" coordsize="646,448" path="m3838,3104l3828,3104,3834,3113,3838,3124,3848,3129,3918,3144,3995,3154,4075,3157,4155,3153,4181,3148,4064,3148,3980,3144,3903,3131,3838,3109,3838,3104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4138,2771l4113,2771,4124,2775,4138,2778,4151,2781,4162,2786,4161,2830,4172,2861,4195,2881,4230,2889,4254,2936,4278,2986,4293,3043,4293,3043,4289,3109,4224,3131,4147,3144,4064,3148,4181,3148,4229,3140,4294,3119,4301,3053,4289,2992,4266,2938,4240,2889,4282,2879,4241,2879,4199,2870,4171,2849,4171,2781,4138,2771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3809,2908l3789,2914,3769,2919,3748,2924,3726,2928,3716,2940,3672,2998,3672,2999,3673,3028,3724,3094,3792,3108,3828,3104,3838,3104,3837,3096,3794,3096,3772,3093,3750,3087,3721,3085,3721,3075,3701,3075,3702,3062,3703,3055,3686,3055,3687,3045,3701,3045,3695,3034,3686,3031,3681,3031,3681,3025,3691,3023,3692,3016,3682,2999,3681,2996,3684,2996,3688,2991,3690,2982,3686,2972,3701,2972,3705,2968,3709,2958,3711,2952,3719,2951,3732,2951,3730,2938,3759,2938,3760,2928,3789,2928,3795,2925,3814,2925,3814,2918,3844,2918,3848,2910,3826,2910,3809,2908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3835,3055l3814,3055,3828,3056,3823,3076,3824,3089,3794,3096,3837,3096,3835,3055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3716,3071l3709,3073,3701,3075,3721,3075,3721,3074,3716,3071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3711,3030l3711,3031,3717,3044,3728,3050,3742,3055,3755,3065,3773,3059,3806,3059,3814,3055,3835,3055,3835,3047,3766,3047,3744,3043,3726,3031,3722,3031,3711,3030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3806,3059l3773,3059,3801,3062,3806,3059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3703,3050l3686,3055,3703,3055,3703,3050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3898,2888l3890,2888,3883,2892,3882,2898,3864,2932,3847,2966,3832,3003,3824,3045,3792,3046,3766,3047,3835,3047,3834,3043,3849,2986,3873,2936,3897,2889,3898,2888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3701,3045l3687,3045,3701,3047,3701,3045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3727,3023l3720,3023,3722,3031,3726,3031,3726,3031,3727,3023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3681,3029l3681,3031,3686,3031,3681,3029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3802,2952l3779,2956,3754,2966,3726,2977,3721,2979,3720,2986,3719,2992,3711,2992,3715,2999,3712,3006,3707,3013,3706,3021,3708,3026,3720,3023,3727,3023,3733,2994,3736,2992,3719,2992,3711,2992,3736,2992,3758,2975,3794,2967,3833,2962,3837,2957,3828,2957,3802,2952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3684,2996l3681,2996,3684,2997,3684,2996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3701,2972l3686,2972,3698,2975,3701,2972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3844,2918l3814,2918,3829,2921,3837,2932,3836,2946,3828,2957,3837,2957,3847,2946,3857,2928,3848,2928,3844,2919,3844,2918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3732,2951l3719,2951,3727,2954,3732,2952,3732,2951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3759,2938l3730,2938,3742,2938,3753,2941,3759,2940,3759,2938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3814,2925l3795,2925,3804,2928,3807,2932,3815,2938,3814,2925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3789,2928l3760,2928,3773,2935,3785,2931,3789,2928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3877,2889l3858,2889,3861,2897,3857,2906,3850,2916,3848,2928,3857,2928,3857,2927,3867,2907,3877,2889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3916,2709l3882,2712,3847,2729,3820,2761,3806,2801,3809,2845,3817,2858,3828,2867,3839,2876,3848,2894,3841,2904,3835,2909,3826,2910,3848,2910,3848,2909,3855,2899,3858,2889,3877,2889,3890,2888,3898,2888,3919,2884,3931,2878,3889,2878,3850,2872,3824,2849,3820,2827,3820,2800,3824,2773,3833,2752,3865,2731,3916,2723,3979,2721,4084,2721,4181,2720,4263,2720,4257,2717,4222,2712,4064,2712,4011,2711,3960,2710,3916,2709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4263,2720l4181,2720,4240,2724,4279,2737,4296,2758,4305,2787,4308,2818,4304,2845,4280,2871,4241,2879,4282,2879,4293,2876,4317,2834,4316,2781,4294,2737,4263,2720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4069,2764l3961,2776,3955,2810,3956,2827,3956,2834,3956,2849,3929,2870,3889,2878,3931,2878,3938,2876,3954,2864,3966,2849,3966,2786,3978,2780,3993,2777,4007,2774,4015,2771,4060,2771,4071,2771,4137,2771,4127,2768,4069,2764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4034,2771l4015,2771,4024,2774,4025,2785,4024,2799,4024,2810,4108,2810,4112,2805,4034,2805,4034,2771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4137,2771l4071,2771,4089,2771,4103,2776,4103,2805,4112,2805,4113,2804,4113,2794,4112,2782,4113,2771,4138,2771,4137,2771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4060,2771l4034,2771,4052,2771,4060,2771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4084,2721l3979,2721,4049,2722,4084,2721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4205,2710l4139,2711,4064,2712,4222,2712,4205,2710xe" filled="true" fillcolor="#231f20" stroked="false">
                <v:path arrowok="t"/>
                <v:fill type="solid"/>
              </v:shape>
              <v:shape style="position:absolute;left:3678;top:2886;width:214;height:212" type="#_x0000_t75" stroked="false">
                <v:imagedata r:id="rId31" o:title=""/>
              </v:shape>
            </v:group>
            <v:group style="position:absolute;left:4034;top:2771;width:69;height:35" coordorigin="4034,2771" coordsize="69,35">
              <v:shape style="position:absolute;left:4034;top:2771;width:69;height:35" coordorigin="4034,2771" coordsize="69,35" path="m4034,2805l4103,2805,4103,2776,4089,2771,4071,2771,4052,2771,4034,2771,4034,2805xe" filled="false" stroked="true" strokeweight=".25pt" strokecolor="#231f20">
                <v:path arrowok="t"/>
              </v:shape>
            </v:group>
            <v:group style="position:absolute;left:3834;top:2771;width:459;height:378" coordorigin="3834,2771" coordsize="459,378">
              <v:shape style="position:absolute;left:3834;top:2771;width:459;height:378" coordorigin="3834,2771" coordsize="459,378" path="m3966,2786l3966,2849,3954,2864,3938,2876,3919,2884,3897,2889,3873,2936,3849,2986,3834,3043,3838,3109,3904,3131,3981,3144,4064,3148,4147,3144,4224,3131,4289,3109,4293,3043,4278,2986,4254,2936,4230,2889,4195,2881,4172,2861,4161,2830,4162,2786,4151,2781,4138,2778,4124,2775,4113,2771,4112,2782,4113,2794,4113,2804,4108,2810,4024,2810,4024,2799,4025,2785,4024,2774,4015,2771,4007,2774,3993,2777,3978,2780,3966,2786xe" filled="false" stroked="true" strokeweight=".25pt" strokecolor="#231f20">
                <v:path arrowok="t"/>
              </v:shape>
            </v:group>
            <v:group style="position:absolute;left:3820;top:2720;width:488;height:159" coordorigin="3820,2720" coordsize="488,159">
              <v:shape style="position:absolute;left:3820;top:2720;width:488;height:159" coordorigin="3820,2720" coordsize="488,159" path="m4279,2737l4240,2724,4181,2720,4113,2721,4049,2722,3979,2721,3916,2723,3833,2752,3820,2800,3820,2827,3824,2849,3850,2872,3889,2878,3929,2870,3956,2849,3956,2830,3955,2810,3956,2791,3961,2776,4009,2767,4069,2764,4127,2768,4171,2781,4171,2849,4199,2870,4241,2879,4280,2871,4304,2845,4308,2818,4305,2787,4296,2758,4279,2737xe" filled="false" stroked="true" strokeweight=".25pt" strokecolor="#231f20">
                <v:path arrowok="t"/>
              </v:shape>
            </v:group>
            <v:group style="position:absolute;left:3672;top:2709;width:646;height:448" coordorigin="3672,2709" coordsize="646,448">
              <v:shape style="position:absolute;left:3672;top:2709;width:646;height:448" coordorigin="3672,2709" coordsize="646,448" path="m4240,2889l4266,2938,4289,2992,4301,3053,4294,3119,4229,3140,4155,3153,4075,3157,3995,3154,3918,3144,3848,3129,3838,3124,3834,3113,3828,3104,3757,3104,3691,3080,3672,2999,3681,2972,3690,2959,3703,2949,3716,2940,3726,2928,3748,2924,3769,2919,3789,2914,3809,2908,3826,2910,3835,2909,3841,2904,3848,2894,3839,2876,3828,2867,3817,2858,3809,2845,3820,2761,3882,2712,3916,2709,3960,2710,4011,2711,4064,2712,4139,2711,4205,2710,4257,2717,4294,2737,4316,2781,4317,2834,4293,2876,4240,2889xe" filled="false" stroked="true" strokeweight=".25pt" strokecolor="#231f20">
                <v:path arrowok="t"/>
              </v:shape>
            </v:group>
            <v:group style="position:absolute;left:3820;top:2720;width:488;height:159" coordorigin="3820,2720" coordsize="488,159">
              <v:shape style="position:absolute;left:3820;top:2720;width:488;height:159" coordorigin="3820,2720" coordsize="488,159" path="m4298,2764l4069,2764,4127,2768,4171,2781,4171,2849,4199,2870,4241,2879,4280,2871,4304,2845,4308,2818,4305,2787,4298,2764xe" filled="true" fillcolor="#ffffff" stroked="false">
                <v:path arrowok="t"/>
                <v:fill type="solid"/>
              </v:shape>
              <v:shape style="position:absolute;left:3820;top:2720;width:488;height:159" coordorigin="3820,2720" coordsize="488,159" path="m3979,2721l3916,2723,3833,2752,3820,2800,3820,2827,3824,2849,3850,2872,3889,2878,3929,2870,3956,2849,3956,2845,3956,2827,3955,2810,3956,2791,3961,2776,4009,2767,4069,2764,4298,2764,4296,2758,4279,2737,4240,2724,4215,2722,4049,2722,3979,2721xe" filled="true" fillcolor="#ffffff" stroked="false">
                <v:path arrowok="t"/>
                <v:fill type="solid"/>
              </v:shape>
              <v:shape style="position:absolute;left:3820;top:2720;width:488;height:159" coordorigin="3820,2720" coordsize="488,159" path="m4181,2720l4049,2722,4215,2722,4181,2720xe" filled="true" fillcolor="#ffffff" stroked="false">
                <v:path arrowok="t"/>
                <v:fill type="solid"/>
              </v:shape>
            </v:group>
            <v:group style="position:absolute;left:3820;top:2720;width:488;height:159" coordorigin="3820,2720" coordsize="488,159">
              <v:shape style="position:absolute;left:3820;top:2720;width:488;height:159" coordorigin="3820,2720" coordsize="488,159" path="m4304,2845l4280,2871,4241,2879,4199,2870,4171,2849,4171,2781,4127,2768,4069,2764,4009,2767,3961,2776,3956,2791,3955,2810,3956,2830,3956,2849,3929,2870,3889,2878,3850,2872,3824,2849,3820,2827,3820,2800,3824,2773,3833,2752,3865,2731,3916,2723,3979,2721,4049,2722,4113,2721,4181,2720,4279,2737,4308,2818,4304,2845xe" filled="false" stroked="true" strokeweight=".25pt" strokecolor="#231f20">
                <v:path arrowok="t"/>
              </v:shape>
            </v:group>
            <v:group style="position:absolute;left:3834;top:2771;width:459;height:378" coordorigin="3834,2771" coordsize="459,378">
              <v:shape style="position:absolute;left:3834;top:2771;width:459;height:378" coordorigin="3834,2771" coordsize="459,378" path="m4015,2771l4007,2774,3993,2777,3978,2780,3966,2786,3966,2849,3954,2864,3938,2876,3919,2884,3897,2889,3873,2936,3849,2986,3834,3043,3838,3109,3904,3131,3981,3144,4064,3148,4147,3144,4224,3131,4289,3109,4293,3045,3975,3045,3975,2992,4279,2992,4278,2986,4276,2982,3975,2982,3975,2933,4252,2933,4247,2923,3975,2923,3975,2874,4187,2874,4172,2861,4161,2830,4161,2810,4024,2810,4024,2799,4025,2785,4024,2774,4015,2771xe" filled="true" fillcolor="#ffffff" stroked="false">
                <v:path arrowok="t"/>
                <v:fill type="solid"/>
              </v:shape>
              <v:shape style="position:absolute;left:3834;top:2771;width:459;height:378" coordorigin="3834,2771" coordsize="459,378" path="m4039,2992l4029,2992,4029,3045,4039,3045,4039,2992xe" filled="true" fillcolor="#ffffff" stroked="false">
                <v:path arrowok="t"/>
                <v:fill type="solid"/>
              </v:shape>
              <v:shape style="position:absolute;left:3834;top:2771;width:459;height:378" coordorigin="3834,2771" coordsize="459,378" path="m4098,2992l4088,2992,4088,3045,4098,3045,4098,2992xe" filled="true" fillcolor="#ffffff" stroked="false">
                <v:path arrowok="t"/>
                <v:fill type="solid"/>
              </v:shape>
              <v:shape style="position:absolute;left:3834;top:2771;width:459;height:378" coordorigin="3834,2771" coordsize="459,378" path="m4279,2992l4147,2992,4147,3045,4293,3045,4293,3043,4279,2992xe" filled="true" fillcolor="#ffffff" stroked="false">
                <v:path arrowok="t"/>
                <v:fill type="solid"/>
              </v:shape>
              <v:shape style="position:absolute;left:3834;top:2771;width:459;height:378" coordorigin="3834,2771" coordsize="459,378" path="m4039,2933l4029,2933,4029,2982,4039,2982,4039,2933xe" filled="true" fillcolor="#ffffff" stroked="false">
                <v:path arrowok="t"/>
                <v:fill type="solid"/>
              </v:shape>
              <v:shape style="position:absolute;left:3834;top:2771;width:459;height:378" coordorigin="3834,2771" coordsize="459,378" path="m4098,2933l4088,2933,4088,2982,4098,2982,4098,2933xe" filled="true" fillcolor="#ffffff" stroked="false">
                <v:path arrowok="t"/>
                <v:fill type="solid"/>
              </v:shape>
              <v:shape style="position:absolute;left:3834;top:2771;width:459;height:378" coordorigin="3834,2771" coordsize="459,378" path="m4252,2933l4147,2933,4147,2982,4276,2982,4254,2936,4252,2933xe" filled="true" fillcolor="#ffffff" stroked="false">
                <v:path arrowok="t"/>
                <v:fill type="solid"/>
              </v:shape>
              <v:shape style="position:absolute;left:3834;top:2771;width:459;height:378" coordorigin="3834,2771" coordsize="459,378" path="m4039,2874l4029,2874,4029,2923,4039,2923,4039,2874xe" filled="true" fillcolor="#ffffff" stroked="false">
                <v:path arrowok="t"/>
                <v:fill type="solid"/>
              </v:shape>
              <v:shape style="position:absolute;left:3834;top:2771;width:459;height:378" coordorigin="3834,2771" coordsize="459,378" path="m4098,2874l4088,2874,4088,2923,4098,2923,4098,2874xe" filled="true" fillcolor="#ffffff" stroked="false">
                <v:path arrowok="t"/>
                <v:fill type="solid"/>
              </v:shape>
              <v:shape style="position:absolute;left:3834;top:2771;width:459;height:378" coordorigin="3834,2771" coordsize="459,378" path="m4187,2874l4147,2874,4147,2923,4247,2923,4230,2889,4195,2881,4187,2874xe" filled="true" fillcolor="#ffffff" stroked="false">
                <v:path arrowok="t"/>
                <v:fill type="solid"/>
              </v:shape>
              <v:shape style="position:absolute;left:3834;top:2771;width:459;height:378" coordorigin="3834,2771" coordsize="459,378" path="m4113,2771l4112,2782,4113,2794,4113,2804,4108,2810,4161,2810,4162,2786,4151,2781,4138,2778,4124,2775,4113,2771xe" filled="true" fillcolor="#ffffff" stroked="false">
                <v:path arrowok="t"/>
                <v:fill type="solid"/>
              </v:shape>
              <v:shape style="position:absolute;left:3973;top:2871;width:176;height:176" type="#_x0000_t75" stroked="false">
                <v:imagedata r:id="rId32" o:title=""/>
              </v:shape>
            </v:group>
            <v:group style="position:absolute;left:3834;top:2771;width:459;height:378" coordorigin="3834,2771" coordsize="459,378">
              <v:shape style="position:absolute;left:3834;top:2771;width:459;height:378" coordorigin="3834,2771" coordsize="459,378" path="m4015,2771l4024,2774,4025,2785,4024,2799,4024,2810,4108,2810,4113,2804,4113,2794,4112,2782,4113,2771,4124,2775,4138,2778,4151,2781,4162,2786,4161,2830,4172,2861,4195,2881,4230,2889,4254,2936,4278,2986,4293,3043,4289,3109,4224,3131,4147,3144,4064,3148,3981,3144,3904,3131,3838,3109,3834,3043,3849,2986,3873,2936,3897,2889,3919,2884,3938,2876,3954,2864,3966,2849,3966,2786,3978,2780,3993,2777,4007,2774,4015,2771xe" filled="false" stroked="true" strokeweight=".25pt" strokecolor="#231f20">
                <v:path arrowok="t"/>
              </v:shape>
            </v:group>
            <v:group style="position:absolute;left:4034;top:2771;width:69;height:35" coordorigin="4034,2771" coordsize="69,35">
              <v:shape style="position:absolute;left:4034;top:2771;width:69;height:35" coordorigin="4034,2771" coordsize="69,35" path="m4034,2771l4034,2805,4103,2805,4103,2776,4089,2771,4052,2771,4034,2771xe" filled="true" fillcolor="#ffffff" stroked="false">
                <v:path arrowok="t"/>
                <v:fill type="solid"/>
              </v:shape>
              <v:shape style="position:absolute;left:4034;top:2771;width:69;height:35" coordorigin="4034,2771" coordsize="69,35" path="m4071,2771l4052,2771,4089,2771,4071,2771xe" filled="true" fillcolor="#ffffff" stroked="false">
                <v:path arrowok="t"/>
                <v:fill type="solid"/>
              </v:shape>
            </v:group>
            <v:group style="position:absolute;left:4034;top:2771;width:69;height:35" coordorigin="4034,2771" coordsize="69,35">
              <v:shape style="position:absolute;left:4034;top:2771;width:69;height:35" coordorigin="4034,2771" coordsize="69,35" path="m4034,2771l4052,2771,4071,2771,4089,2771,4103,2776,4103,2805,4034,2805,4034,2771xe" filled="false" stroked="true" strokeweight=".25pt" strokecolor="#231f20">
                <v:path arrowok="t"/>
              </v:shape>
            </v:group>
            <v:group style="position:absolute;left:3975;top:2874;width:54;height:49" coordorigin="3975,2874" coordsize="54,49">
              <v:shape style="position:absolute;left:3975;top:2874;width:54;height:49" coordorigin="3975,2874" coordsize="54,49" path="m4029,2874l3975,2874,3975,2923,4029,2923,4029,2918,3985,2918,3985,2879,4029,2879,4029,2874xe" filled="true" fillcolor="#231f20" stroked="false">
                <v:path arrowok="t"/>
                <v:fill type="solid"/>
              </v:shape>
              <v:shape style="position:absolute;left:3975;top:2874;width:54;height:49" coordorigin="3975,2874" coordsize="54,49" path="m4029,2879l4024,2879,4024,2918,4029,2918,4029,2879xe" filled="true" fillcolor="#231f20" stroked="false">
                <v:path arrowok="t"/>
                <v:fill type="solid"/>
              </v:shape>
            </v:group>
            <v:group style="position:absolute;left:3985;top:2879;width:40;height:40" coordorigin="3985,2879" coordsize="40,40">
              <v:shape style="position:absolute;left:3985;top:2879;width:40;height:40" coordorigin="3985,2879" coordsize="40,40" path="m3985,2918l4024,2918,4024,2879,3985,2879,3985,2918xe" filled="false" stroked="true" strokeweight=".25pt" strokecolor="#231f20">
                <v:path arrowok="t"/>
              </v:shape>
            </v:group>
            <v:group style="position:absolute;left:3975;top:2874;width:54;height:49" coordorigin="3975,2874" coordsize="54,49">
              <v:shape style="position:absolute;left:3975;top:2874;width:54;height:49" coordorigin="3975,2874" coordsize="54,49" path="m3975,2874l4029,2874,4029,2923,3975,2923,3975,2874xe" filled="false" stroked="true" strokeweight=".25pt" strokecolor="#231f20">
                <v:path arrowok="t"/>
              </v:shape>
            </v:group>
            <v:group style="position:absolute;left:4039;top:2874;width:49;height:49" coordorigin="4039,2874" coordsize="49,49">
              <v:shape style="position:absolute;left:4039;top:2874;width:49;height:49" coordorigin="4039,2874" coordsize="49,49" path="m4088,2874l4039,2874,4039,2923,4088,2923,4088,2918,4044,2918,4044,2879,4088,2879,4088,2874xe" filled="true" fillcolor="#231f20" stroked="false">
                <v:path arrowok="t"/>
                <v:fill type="solid"/>
              </v:shape>
              <v:shape style="position:absolute;left:4039;top:2874;width:49;height:49" coordorigin="4039,2874" coordsize="49,49" path="m4088,2879l4083,2879,4083,2918,4088,2918,4088,2879xe" filled="true" fillcolor="#231f20" stroked="false">
                <v:path arrowok="t"/>
                <v:fill type="solid"/>
              </v:shape>
            </v:group>
            <v:group style="position:absolute;left:4044;top:2879;width:40;height:40" coordorigin="4044,2879" coordsize="40,40">
              <v:shape style="position:absolute;left:4044;top:2879;width:40;height:40" coordorigin="4044,2879" coordsize="40,40" path="m4044,2918l4083,2918,4083,2879,4044,2879,4044,2918xe" filled="false" stroked="true" strokeweight=".25pt" strokecolor="#231f20">
                <v:path arrowok="t"/>
              </v:shape>
            </v:group>
            <v:group style="position:absolute;left:4039;top:2874;width:49;height:49" coordorigin="4039,2874" coordsize="49,49">
              <v:shape style="position:absolute;left:4039;top:2874;width:49;height:49" coordorigin="4039,2874" coordsize="49,49" path="m4039,2874l4088,2874,4088,2923,4039,2923,4039,2874xe" filled="false" stroked="true" strokeweight=".25pt" strokecolor="#231f20">
                <v:path arrowok="t"/>
              </v:shape>
            </v:group>
            <v:group style="position:absolute;left:4098;top:2874;width:49;height:49" coordorigin="4098,2874" coordsize="49,49">
              <v:shape style="position:absolute;left:4098;top:2874;width:49;height:49" coordorigin="4098,2874" coordsize="49,49" path="m4147,2874l4098,2874,4098,2923,4147,2923,4147,2918,4103,2918,4103,2879,4147,2879,4147,2874xe" filled="true" fillcolor="#231f20" stroked="false">
                <v:path arrowok="t"/>
                <v:fill type="solid"/>
              </v:shape>
              <v:shape style="position:absolute;left:4098;top:2874;width:49;height:49" coordorigin="4098,2874" coordsize="49,49" path="m4147,2879l4142,2879,4142,2918,4147,2918,4147,2879xe" filled="true" fillcolor="#231f20" stroked="false">
                <v:path arrowok="t"/>
                <v:fill type="solid"/>
              </v:shape>
            </v:group>
            <v:group style="position:absolute;left:4103;top:2879;width:40;height:40" coordorigin="4103,2879" coordsize="40,40">
              <v:shape style="position:absolute;left:4103;top:2879;width:40;height:40" coordorigin="4103,2879" coordsize="40,40" path="m4103,2918l4142,2918,4142,2879,4103,2879,4103,2918xe" filled="false" stroked="true" strokeweight=".25pt" strokecolor="#231f20">
                <v:path arrowok="t"/>
              </v:shape>
            </v:group>
            <v:group style="position:absolute;left:4098;top:2874;width:49;height:49" coordorigin="4098,2874" coordsize="49,49">
              <v:shape style="position:absolute;left:4098;top:2874;width:49;height:49" coordorigin="4098,2874" coordsize="49,49" path="m4098,2874l4147,2874,4147,2923,4098,2923,4098,2874xe" filled="false" stroked="true" strokeweight=".25pt" strokecolor="#231f20">
                <v:path arrowok="t"/>
              </v:shape>
            </v:group>
            <v:group style="position:absolute;left:3985;top:2898;width:40;height:2" coordorigin="3985,2898" coordsize="40,2">
              <v:shape style="position:absolute;left:3985;top:2898;width:40;height:2" coordorigin="3985,2898" coordsize="40,0" path="m3985,2898l4024,2898e" filled="false" stroked="true" strokeweight="1.959pt" strokecolor="#ffffff">
                <v:path arrowok="t"/>
              </v:shape>
            </v:group>
            <v:group style="position:absolute;left:3985;top:2879;width:40;height:40" coordorigin="3985,2879" coordsize="40,40">
              <v:shape style="position:absolute;left:3985;top:2879;width:40;height:40" coordorigin="3985,2879" coordsize="40,40" path="m3985,2879l4024,2879,4024,2918,3985,2918,3985,2879xe" filled="false" stroked="true" strokeweight=".25pt" strokecolor="#231f20">
                <v:path arrowok="t"/>
              </v:shape>
            </v:group>
            <v:group style="position:absolute;left:4044;top:2898;width:40;height:2" coordorigin="4044,2898" coordsize="40,2">
              <v:shape style="position:absolute;left:4044;top:2898;width:40;height:2" coordorigin="4044,2898" coordsize="40,0" path="m4044,2898l4083,2898e" filled="false" stroked="true" strokeweight="1.959pt" strokecolor="#ffffff">
                <v:path arrowok="t"/>
              </v:shape>
            </v:group>
            <v:group style="position:absolute;left:4044;top:2879;width:40;height:40" coordorigin="4044,2879" coordsize="40,40">
              <v:shape style="position:absolute;left:4044;top:2879;width:40;height:40" coordorigin="4044,2879" coordsize="40,40" path="m4044,2879l4083,2879,4083,2918,4044,2918,4044,2879xe" filled="false" stroked="true" strokeweight=".25pt" strokecolor="#231f20">
                <v:path arrowok="t"/>
              </v:shape>
            </v:group>
            <v:group style="position:absolute;left:4103;top:2898;width:40;height:2" coordorigin="4103,2898" coordsize="40,2">
              <v:shape style="position:absolute;left:4103;top:2898;width:40;height:2" coordorigin="4103,2898" coordsize="40,0" path="m4103,2898l4142,2898e" filled="false" stroked="true" strokeweight="1.959pt" strokecolor="#ffffff">
                <v:path arrowok="t"/>
              </v:shape>
            </v:group>
            <v:group style="position:absolute;left:4103;top:2879;width:40;height:40" coordorigin="4103,2879" coordsize="40,40">
              <v:shape style="position:absolute;left:4103;top:2879;width:40;height:40" coordorigin="4103,2879" coordsize="40,40" path="m4103,2879l4142,2879,4142,2918,4103,2918,4103,2879xe" filled="false" stroked="true" strokeweight=".25pt" strokecolor="#231f20">
                <v:path arrowok="t"/>
              </v:shape>
            </v:group>
            <v:group style="position:absolute;left:3681;top:2918;width:156;height:178" coordorigin="3681,2918" coordsize="156,178">
              <v:shape style="position:absolute;left:3681;top:2918;width:156;height:178" coordorigin="3681,2918" coordsize="156,178" path="m3824,3071l3716,3071,3721,3074,3721,3085,3750,3087,3772,3093,3794,3096,3824,3089,3823,3076,3824,3071xe" filled="true" fillcolor="#ffffff" stroked="false">
                <v:path arrowok="t"/>
                <v:fill type="solid"/>
              </v:shape>
              <v:shape style="position:absolute;left:3681;top:2918;width:156;height:178" coordorigin="3681,2918" coordsize="156,178" path="m3728,3050l3703,3050,3702,3062,3701,3075,3709,3073,3716,3071,3824,3071,3825,3065,3755,3065,3742,3055,3728,3050xe" filled="true" fillcolor="#ffffff" stroked="false">
                <v:path arrowok="t"/>
                <v:fill type="solid"/>
              </v:shape>
              <v:shape style="position:absolute;left:3681;top:2918;width:156;height:178" coordorigin="3681,2918" coordsize="156,178" path="m3773,3059l3755,3065,3825,3065,3826,3062,3801,3062,3773,3059xe" filled="true" fillcolor="#ffffff" stroked="false">
                <v:path arrowok="t"/>
                <v:fill type="solid"/>
              </v:shape>
              <v:shape style="position:absolute;left:3681;top:2918;width:156;height:178" coordorigin="3681,2918" coordsize="156,178" path="m3814,3055l3801,3062,3826,3062,3828,3056,3814,3055xe" filled="true" fillcolor="#ffffff" stroked="false">
                <v:path arrowok="t"/>
                <v:fill type="solid"/>
              </v:shape>
              <v:shape style="position:absolute;left:3681;top:2918;width:156;height:178" coordorigin="3681,2918" coordsize="156,178" path="m3681,2996l3681,2998,3692,3016,3691,3023,3681,3025,3681,3029,3695,3034,3701,3047,3687,3047,3686,3055,3703,3050,3728,3050,3728,3050,3721,3047,3701,3047,3687,3045,3719,3045,3717,3044,3711,3031,3711,3030,3722,3030,3721,3026,3708,3026,3706,3021,3707,3013,3712,3006,3715,2999,3714,2997,3684,2997,3681,2996xe" filled="true" fillcolor="#ffffff" stroked="false">
                <v:path arrowok="t"/>
                <v:fill type="solid"/>
              </v:shape>
              <v:shape style="position:absolute;left:3681;top:2918;width:156;height:178" coordorigin="3681,2918" coordsize="156,178" path="m3722,3030l3711,3030,3722,3031,3722,3030xe" filled="true" fillcolor="#ffffff" stroked="false">
                <v:path arrowok="t"/>
                <v:fill type="solid"/>
              </v:shape>
              <v:shape style="position:absolute;left:3681;top:2918;width:156;height:178" coordorigin="3681,2918" coordsize="156,178" path="m3720,3023l3708,3026,3721,3026,3720,3023xe" filled="true" fillcolor="#ffffff" stroked="false">
                <v:path arrowok="t"/>
                <v:fill type="solid"/>
              </v:shape>
              <v:shape style="position:absolute;left:3681;top:2918;width:156;height:178" coordorigin="3681,2918" coordsize="156,178" path="m3686,2972l3690,2982,3688,2992,3684,2997,3714,2997,3711,2992,3719,2992,3720,2986,3721,2979,3726,2977,3729,2975,3698,2975,3686,2972xe" filled="true" fillcolor="#ffffff" stroked="false">
                <v:path arrowok="t"/>
                <v:fill type="solid"/>
              </v:shape>
              <v:shape style="position:absolute;left:3681;top:2918;width:156;height:178" coordorigin="3681,2918" coordsize="156,178" path="m3719,2992l3711,2992,3719,2992,3719,2992xe" filled="true" fillcolor="#ffffff" stroked="false">
                <v:path arrowok="t"/>
                <v:fill type="solid"/>
              </v:shape>
              <v:shape style="position:absolute;left:3681;top:2918;width:156;height:178" coordorigin="3681,2918" coordsize="156,178" path="m3719,2951l3711,2952,3709,2958,3705,2968,3698,2975,3729,2975,3754,2966,3778,2956,3790,2954,3727,2954,3719,2951xe" filled="true" fillcolor="#ffffff" stroked="false">
                <v:path arrowok="t"/>
                <v:fill type="solid"/>
              </v:shape>
              <v:shape style="position:absolute;left:3681;top:2918;width:156;height:178" coordorigin="3681,2918" coordsize="156,178" path="m3832,2952l3802,2952,3828,2957,3832,2952xe" filled="true" fillcolor="#ffffff" stroked="false">
                <v:path arrowok="t"/>
                <v:fill type="solid"/>
              </v:shape>
              <v:shape style="position:absolute;left:3681;top:2918;width:156;height:178" coordorigin="3681,2918" coordsize="156,178" path="m3730,2938l3732,2952,3727,2954,3790,2954,3802,2952,3832,2952,3836,2946,3836,2941,3753,2941,3742,2938,3730,2938xe" filled="true" fillcolor="#ffffff" stroked="false">
                <v:path arrowok="t"/>
                <v:fill type="solid"/>
              </v:shape>
              <v:shape style="position:absolute;left:3681;top:2918;width:156;height:178" coordorigin="3681,2918" coordsize="156,178" path="m3760,2928l3759,2940,3753,2941,3836,2941,3836,2938,3815,2938,3812,2935,3773,2935,3760,2928xe" filled="true" fillcolor="#ffffff" stroked="false">
                <v:path arrowok="t"/>
                <v:fill type="solid"/>
              </v:shape>
              <v:shape style="position:absolute;left:3681;top:2918;width:156;height:178" coordorigin="3681,2918" coordsize="156,178" path="m3814,2918l3815,2938,3836,2938,3836,2932,3829,2921,3814,2918xe" filled="true" fillcolor="#ffffff" stroked="false">
                <v:path arrowok="t"/>
                <v:fill type="solid"/>
              </v:shape>
              <v:shape style="position:absolute;left:3681;top:2918;width:156;height:178" coordorigin="3681,2918" coordsize="156,178" path="m3795,2925l3785,2931,3773,2935,3812,2935,3807,2932,3804,2928,3795,2925xe" filled="true" fillcolor="#ffffff" stroked="false">
                <v:path arrowok="t"/>
                <v:fill type="solid"/>
              </v:shape>
            </v:group>
            <v:group style="position:absolute;left:3681;top:2918;width:156;height:178" coordorigin="3681,2918" coordsize="156,178">
              <v:shape style="position:absolute;left:3681;top:2918;width:156;height:178" coordorigin="3681,2918" coordsize="156,178" path="m3814,2918l3829,2921,3836,2932,3836,2946,3828,2957,3802,2952,3778,2956,3754,2966,3726,2977,3721,2979,3720,2986,3719,2992,3711,2992,3715,2999,3712,3006,3707,3013,3706,3021,3708,3026,3720,3023,3721,3026,3722,3031,3711,3030,3711,3031,3717,3044,3728,3050,3742,3055,3755,3065,3773,3059,3788,3060,3801,3062,3814,3055,3828,3056,3823,3076,3824,3089,3794,3096,3772,3093,3750,3087,3721,3085,3721,3074,3716,3071,3709,3073,3701,3075,3702,3062,3703,3050,3686,3055,3687,3045,3701,3047,3696,3036,3695,3034,3681,3029,3681,3031,3681,3025,3691,3023,3691,3021,3692,3016,3681,2998,3681,2996,3684,2997,3688,2992,3690,2982,3686,2972,3698,2975,3705,2968,3709,2958,3711,2952,3719,2951,3727,2954,3732,2952,3730,2938,3742,2938,3753,2941,3759,2940,3760,2928,3773,2935,3785,2931,3795,2925,3804,2928,3807,2932,3815,2938,3814,2918xe" filled="false" stroked="true" strokeweight=".25pt" strokecolor="#231f20">
                <v:path arrowok="t"/>
              </v:shape>
            </v:group>
            <v:group style="position:absolute;left:3975;top:2933;width:54;height:49" coordorigin="3975,2933" coordsize="54,49">
              <v:shape style="position:absolute;left:3975;top:2933;width:54;height:49" coordorigin="3975,2933" coordsize="54,49" path="m4029,2933l3975,2933,3975,2982,4029,2982,4029,2977,3985,2977,3985,2938,4029,2938,4029,2933xe" filled="true" fillcolor="#231f20" stroked="false">
                <v:path arrowok="t"/>
                <v:fill type="solid"/>
              </v:shape>
              <v:shape style="position:absolute;left:3975;top:2933;width:54;height:49" coordorigin="3975,2933" coordsize="54,49" path="m4029,2938l4024,2938,4024,2977,4029,2977,4029,2938xe" filled="true" fillcolor="#231f20" stroked="false">
                <v:path arrowok="t"/>
                <v:fill type="solid"/>
              </v:shape>
            </v:group>
            <v:group style="position:absolute;left:3985;top:2938;width:40;height:40" coordorigin="3985,2938" coordsize="40,40">
              <v:shape style="position:absolute;left:3985;top:2938;width:40;height:40" coordorigin="3985,2938" coordsize="40,40" path="m3985,2977l4024,2977,4024,2938,3985,2938,3985,2977xe" filled="false" stroked="true" strokeweight=".25pt" strokecolor="#231f20">
                <v:path arrowok="t"/>
              </v:shape>
            </v:group>
            <v:group style="position:absolute;left:3975;top:2933;width:54;height:49" coordorigin="3975,2933" coordsize="54,49">
              <v:shape style="position:absolute;left:3975;top:2933;width:54;height:49" coordorigin="3975,2933" coordsize="54,49" path="m3975,2933l4029,2933,4029,2982,3975,2982,3975,2933xe" filled="false" stroked="true" strokeweight=".25pt" strokecolor="#231f20">
                <v:path arrowok="t"/>
              </v:shape>
            </v:group>
            <v:group style="position:absolute;left:4039;top:2933;width:49;height:49" coordorigin="4039,2933" coordsize="49,49">
              <v:shape style="position:absolute;left:4039;top:2933;width:49;height:49" coordorigin="4039,2933" coordsize="49,49" path="m4088,2933l4039,2933,4039,2982,4088,2982,4088,2977,4044,2977,4044,2938,4088,2938,4088,2933xe" filled="true" fillcolor="#231f20" stroked="false">
                <v:path arrowok="t"/>
                <v:fill type="solid"/>
              </v:shape>
              <v:shape style="position:absolute;left:4039;top:2933;width:49;height:49" coordorigin="4039,2933" coordsize="49,49" path="m4088,2938l4083,2938,4083,2977,4088,2977,4088,2938xe" filled="true" fillcolor="#231f20" stroked="false">
                <v:path arrowok="t"/>
                <v:fill type="solid"/>
              </v:shape>
            </v:group>
            <v:group style="position:absolute;left:4044;top:2938;width:40;height:40" coordorigin="4044,2938" coordsize="40,40">
              <v:shape style="position:absolute;left:4044;top:2938;width:40;height:40" coordorigin="4044,2938" coordsize="40,40" path="m4044,2977l4083,2977,4083,2938,4044,2938,4044,2977xe" filled="false" stroked="true" strokeweight=".25pt" strokecolor="#231f20">
                <v:path arrowok="t"/>
              </v:shape>
            </v:group>
            <v:group style="position:absolute;left:4039;top:2933;width:49;height:49" coordorigin="4039,2933" coordsize="49,49">
              <v:shape style="position:absolute;left:4039;top:2933;width:49;height:49" coordorigin="4039,2933" coordsize="49,49" path="m4039,2933l4088,2933,4088,2982,4039,2982,4039,2933xe" filled="false" stroked="true" strokeweight=".25pt" strokecolor="#231f20">
                <v:path arrowok="t"/>
              </v:shape>
            </v:group>
            <v:group style="position:absolute;left:4098;top:2933;width:49;height:49" coordorigin="4098,2933" coordsize="49,49">
              <v:shape style="position:absolute;left:4098;top:2933;width:49;height:49" coordorigin="4098,2933" coordsize="49,49" path="m4147,2933l4098,2933,4098,2982,4147,2982,4147,2977,4103,2977,4103,2938,4147,2938,4147,2933xe" filled="true" fillcolor="#231f20" stroked="false">
                <v:path arrowok="t"/>
                <v:fill type="solid"/>
              </v:shape>
              <v:shape style="position:absolute;left:4098;top:2933;width:49;height:49" coordorigin="4098,2933" coordsize="49,49" path="m4147,2938l4142,2938,4142,2977,4147,2977,4147,2938xe" filled="true" fillcolor="#231f20" stroked="false">
                <v:path arrowok="t"/>
                <v:fill type="solid"/>
              </v:shape>
            </v:group>
            <v:group style="position:absolute;left:4103;top:2938;width:40;height:40" coordorigin="4103,2938" coordsize="40,40">
              <v:shape style="position:absolute;left:4103;top:2938;width:40;height:40" coordorigin="4103,2938" coordsize="40,40" path="m4103,2977l4142,2977,4142,2938,4103,2938,4103,2977xe" filled="false" stroked="true" strokeweight=".25pt" strokecolor="#231f20">
                <v:path arrowok="t"/>
              </v:shape>
            </v:group>
            <v:group style="position:absolute;left:4098;top:2933;width:49;height:49" coordorigin="4098,2933" coordsize="49,49">
              <v:shape style="position:absolute;left:4098;top:2933;width:49;height:49" coordorigin="4098,2933" coordsize="49,49" path="m4098,2933l4147,2933,4147,2982,4098,2982,4098,2933xe" filled="false" stroked="true" strokeweight=".25pt" strokecolor="#231f20">
                <v:path arrowok="t"/>
              </v:shape>
            </v:group>
            <v:group style="position:absolute;left:3985;top:2957;width:40;height:2" coordorigin="3985,2957" coordsize="40,2">
              <v:shape style="position:absolute;left:3985;top:2957;width:40;height:2" coordorigin="3985,2957" coordsize="40,0" path="m3985,2957l4024,2957e" filled="false" stroked="true" strokeweight="1.959pt" strokecolor="#ffffff">
                <v:path arrowok="t"/>
              </v:shape>
            </v:group>
            <v:group style="position:absolute;left:3985;top:2938;width:40;height:40" coordorigin="3985,2938" coordsize="40,40">
              <v:shape style="position:absolute;left:3985;top:2938;width:40;height:40" coordorigin="3985,2938" coordsize="40,40" path="m3985,2938l4024,2938,4024,2977,3985,2977,3985,2938xe" filled="false" stroked="true" strokeweight=".25pt" strokecolor="#231f20">
                <v:path arrowok="t"/>
              </v:shape>
            </v:group>
            <v:group style="position:absolute;left:4044;top:2957;width:40;height:2" coordorigin="4044,2957" coordsize="40,2">
              <v:shape style="position:absolute;left:4044;top:2957;width:40;height:2" coordorigin="4044,2957" coordsize="40,0" path="m4044,2957l4083,2957e" filled="false" stroked="true" strokeweight="1.959pt" strokecolor="#ffffff">
                <v:path arrowok="t"/>
              </v:shape>
            </v:group>
            <v:group style="position:absolute;left:4044;top:2938;width:40;height:40" coordorigin="4044,2938" coordsize="40,40">
              <v:shape style="position:absolute;left:4044;top:2938;width:40;height:40" coordorigin="4044,2938" coordsize="40,40" path="m4044,2938l4083,2938,4083,2977,4044,2977,4044,2938xe" filled="false" stroked="true" strokeweight=".25pt" strokecolor="#231f20">
                <v:path arrowok="t"/>
              </v:shape>
            </v:group>
            <v:group style="position:absolute;left:4103;top:2957;width:40;height:2" coordorigin="4103,2957" coordsize="40,2">
              <v:shape style="position:absolute;left:4103;top:2957;width:40;height:2" coordorigin="4103,2957" coordsize="40,0" path="m4103,2957l4142,2957e" filled="false" stroked="true" strokeweight="1.959pt" strokecolor="#ffffff">
                <v:path arrowok="t"/>
              </v:shape>
            </v:group>
            <v:group style="position:absolute;left:4103;top:2938;width:40;height:40" coordorigin="4103,2938" coordsize="40,40">
              <v:shape style="position:absolute;left:4103;top:2938;width:40;height:40" coordorigin="4103,2938" coordsize="40,40" path="m4103,2938l4142,2938,4142,2977,4103,2977,4103,2938xe" filled="false" stroked="true" strokeweight=".25pt" strokecolor="#231f20">
                <v:path arrowok="t"/>
              </v:shape>
            </v:group>
            <v:group style="position:absolute;left:3975;top:2992;width:54;height:54" coordorigin="3975,2992" coordsize="54,54">
              <v:shape style="position:absolute;left:3975;top:2992;width:54;height:54" coordorigin="3975,2992" coordsize="54,54" path="m4029,2992l3975,2992,3975,3045,4029,3045,4029,3036,3985,3036,3985,2996,4029,2996,4029,2992xe" filled="true" fillcolor="#231f20" stroked="false">
                <v:path arrowok="t"/>
                <v:fill type="solid"/>
              </v:shape>
              <v:shape style="position:absolute;left:3975;top:2992;width:54;height:54" coordorigin="3975,2992" coordsize="54,54" path="m4029,2996l4024,2996,4024,3036,4029,3036,4029,2996xe" filled="true" fillcolor="#231f20" stroked="false">
                <v:path arrowok="t"/>
                <v:fill type="solid"/>
              </v:shape>
            </v:group>
            <v:group style="position:absolute;left:3985;top:2996;width:40;height:40" coordorigin="3985,2996" coordsize="40,40">
              <v:shape style="position:absolute;left:3985;top:2996;width:40;height:40" coordorigin="3985,2996" coordsize="40,40" path="m3985,3036l4024,3036,4024,2996,3985,2996,3985,3036xe" filled="false" stroked="true" strokeweight=".25pt" strokecolor="#231f20">
                <v:path arrowok="t"/>
              </v:shape>
            </v:group>
            <v:group style="position:absolute;left:3975;top:2992;width:54;height:54" coordorigin="3975,2992" coordsize="54,54">
              <v:shape style="position:absolute;left:3975;top:2992;width:54;height:54" coordorigin="3975,2992" coordsize="54,54" path="m3975,2992l4029,2992,4029,3045,3975,3045,3975,2992xe" filled="false" stroked="true" strokeweight=".25pt" strokecolor="#231f20">
                <v:path arrowok="t"/>
              </v:shape>
            </v:group>
            <v:group style="position:absolute;left:4039;top:2992;width:49;height:54" coordorigin="4039,2992" coordsize="49,54">
              <v:shape style="position:absolute;left:4039;top:2992;width:49;height:54" coordorigin="4039,2992" coordsize="49,54" path="m4088,2992l4039,2992,4039,3045,4088,3045,4088,3036,4044,3036,4044,2996,4088,2996,4088,2992xe" filled="true" fillcolor="#231f20" stroked="false">
                <v:path arrowok="t"/>
                <v:fill type="solid"/>
              </v:shape>
              <v:shape style="position:absolute;left:4039;top:2992;width:49;height:54" coordorigin="4039,2992" coordsize="49,54" path="m4088,2996l4083,2996,4083,3036,4088,3036,4088,2996xe" filled="true" fillcolor="#231f20" stroked="false">
                <v:path arrowok="t"/>
                <v:fill type="solid"/>
              </v:shape>
            </v:group>
            <v:group style="position:absolute;left:4044;top:2996;width:40;height:40" coordorigin="4044,2996" coordsize="40,40">
              <v:shape style="position:absolute;left:4044;top:2996;width:40;height:40" coordorigin="4044,2996" coordsize="40,40" path="m4044,3036l4083,3036,4083,2996,4044,2996,4044,3036xe" filled="false" stroked="true" strokeweight=".25pt" strokecolor="#231f20">
                <v:path arrowok="t"/>
              </v:shape>
            </v:group>
            <v:group style="position:absolute;left:4039;top:2992;width:49;height:54" coordorigin="4039,2992" coordsize="49,54">
              <v:shape style="position:absolute;left:4039;top:2992;width:49;height:54" coordorigin="4039,2992" coordsize="49,54" path="m4039,2992l4088,2992,4088,3045,4039,3045,4039,2992xe" filled="false" stroked="true" strokeweight=".25pt" strokecolor="#231f20">
                <v:path arrowok="t"/>
              </v:shape>
            </v:group>
            <v:group style="position:absolute;left:4098;top:2992;width:49;height:54" coordorigin="4098,2992" coordsize="49,54">
              <v:shape style="position:absolute;left:4098;top:2992;width:49;height:54" coordorigin="4098,2992" coordsize="49,54" path="m4147,2992l4098,2992,4098,3045,4147,3045,4147,3036,4103,3036,4103,2996,4147,2996,4147,2992xe" filled="true" fillcolor="#231f20" stroked="false">
                <v:path arrowok="t"/>
                <v:fill type="solid"/>
              </v:shape>
              <v:shape style="position:absolute;left:4098;top:2992;width:49;height:54" coordorigin="4098,2992" coordsize="49,54" path="m4147,2996l4142,2996,4142,3036,4147,3036,4147,2996xe" filled="true" fillcolor="#231f20" stroked="false">
                <v:path arrowok="t"/>
                <v:fill type="solid"/>
              </v:shape>
            </v:group>
            <v:group style="position:absolute;left:4103;top:2996;width:40;height:40" coordorigin="4103,2996" coordsize="40,40">
              <v:shape style="position:absolute;left:4103;top:2996;width:40;height:40" coordorigin="4103,2996" coordsize="40,40" path="m4103,3036l4142,3036,4142,2996,4103,2996,4103,3036xe" filled="false" stroked="true" strokeweight=".25pt" strokecolor="#231f20">
                <v:path arrowok="t"/>
              </v:shape>
            </v:group>
            <v:group style="position:absolute;left:4098;top:2992;width:49;height:54" coordorigin="4098,2992" coordsize="49,54">
              <v:shape style="position:absolute;left:4098;top:2992;width:49;height:54" coordorigin="4098,2992" coordsize="49,54" path="m4098,2992l4147,2992,4147,3045,4098,3045,4098,2992xe" filled="false" stroked="true" strokeweight=".25pt" strokecolor="#231f20">
                <v:path arrowok="t"/>
              </v:shape>
            </v:group>
            <v:group style="position:absolute;left:3985;top:3016;width:40;height:2" coordorigin="3985,3016" coordsize="40,2">
              <v:shape style="position:absolute;left:3985;top:3016;width:40;height:2" coordorigin="3985,3016" coordsize="40,0" path="m3985,3016l4024,3016e" filled="false" stroked="true" strokeweight="1.959pt" strokecolor="#ffffff">
                <v:path arrowok="t"/>
              </v:shape>
            </v:group>
            <v:group style="position:absolute;left:3985;top:2996;width:40;height:40" coordorigin="3985,2996" coordsize="40,40">
              <v:shape style="position:absolute;left:3985;top:2996;width:40;height:40" coordorigin="3985,2996" coordsize="40,40" path="m3985,2996l4024,2996,4024,3036,3985,3036,3985,2996xe" filled="false" stroked="true" strokeweight=".25pt" strokecolor="#231f20">
                <v:path arrowok="t"/>
              </v:shape>
            </v:group>
            <v:group style="position:absolute;left:4044;top:3016;width:40;height:2" coordorigin="4044,3016" coordsize="40,2">
              <v:shape style="position:absolute;left:4044;top:3016;width:40;height:2" coordorigin="4044,3016" coordsize="40,0" path="m4044,3016l4083,3016e" filled="false" stroked="true" strokeweight="1.959pt" strokecolor="#ffffff">
                <v:path arrowok="t"/>
              </v:shape>
            </v:group>
            <v:group style="position:absolute;left:4044;top:2996;width:40;height:40" coordorigin="4044,2996" coordsize="40,40">
              <v:shape style="position:absolute;left:4044;top:2996;width:40;height:40" coordorigin="4044,2996" coordsize="40,40" path="m4044,2996l4083,2996,4083,3036,4044,3036,4044,2996xe" filled="false" stroked="true" strokeweight=".25pt" strokecolor="#231f20">
                <v:path arrowok="t"/>
              </v:shape>
            </v:group>
            <v:group style="position:absolute;left:4103;top:3016;width:40;height:2" coordorigin="4103,3016" coordsize="40,2">
              <v:shape style="position:absolute;left:4103;top:3016;width:40;height:2" coordorigin="4103,3016" coordsize="40,0" path="m4103,3016l4142,3016e" filled="false" stroked="true" strokeweight="1.959pt" strokecolor="#ffffff">
                <v:path arrowok="t"/>
              </v:shape>
            </v:group>
            <v:group style="position:absolute;left:4103;top:2996;width:40;height:40" coordorigin="4103,2996" coordsize="40,40">
              <v:shape style="position:absolute;left:4103;top:2996;width:40;height:40" coordorigin="4103,2996" coordsize="40,40" path="m4103,2996l4142,2996,4142,3036,4103,3036,4103,2996xe" filled="false" stroked="true" strokeweight=".25pt" strokecolor="#231f20">
                <v:path arrowok="t"/>
              </v:shape>
            </v:group>
            <v:group style="position:absolute;left:3844;top:2889;width:18;height:40" coordorigin="3844,2889" coordsize="18,40">
              <v:shape style="position:absolute;left:3844;top:2889;width:18;height:40" coordorigin="3844,2889" coordsize="18,40" path="m3858,2889l3855,2899,3848,2909,3844,2919,3848,2928,3850,2916,3857,2906,3861,2897,3858,2889xe" filled="true" fillcolor="#ffffff" stroked="false">
                <v:path arrowok="t"/>
                <v:fill type="solid"/>
              </v:shape>
            </v:group>
            <v:group style="position:absolute;left:3844;top:2889;width:18;height:40" coordorigin="3844,2889" coordsize="18,40">
              <v:shape style="position:absolute;left:3844;top:2889;width:18;height:40" coordorigin="3844,2889" coordsize="18,40" path="m3858,2889l3861,2897,3857,2906,3850,2916,3848,2928,3844,2919,3848,2909,3855,2899,3858,2889xe" filled="false" stroked="true" strokeweight=".25pt" strokecolor="#231f20">
                <v:path arrowok="t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0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Qual objeto encontra-se à esquerda do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telefone?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14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Boneca.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Grampeador.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Livro.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Porta-retratos.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3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(M051426E4) </w:t>
      </w:r>
      <w:r>
        <w:rPr>
          <w:rFonts w:ascii="Arial" w:hAnsi="Arial"/>
          <w:color w:val="231F20"/>
          <w:sz w:val="22"/>
        </w:rPr>
        <w:t>Célia comprou um carrinho para seu filho por R$ 21,30. Ela pagou essa compra com uma </w:t>
      </w:r>
      <w:r>
        <w:rPr>
          <w:rFonts w:ascii="Arial" w:hAnsi="Arial"/>
          <w:color w:val="231F20"/>
          <w:sz w:val="22"/>
        </w:rPr>
        <w:t>nota de R$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50,00.</w:t>
      </w:r>
      <w:r>
        <w:rPr>
          <w:rFonts w:ascii="Arial" w:hAnsi="Arial"/>
          <w:sz w:val="22"/>
        </w:rPr>
      </w:r>
    </w:p>
    <w:p>
      <w:pPr>
        <w:pStyle w:val="BodyText"/>
        <w:spacing w:line="319" w:lineRule="auto" w:before="0"/>
        <w:ind w:left="110" w:right="5481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Quanto Célia recebeu de troco por essa compra? A) R$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21,30</w:t>
      </w:r>
      <w:r>
        <w:rPr>
          <w:rFonts w:ascii="Arial" w:hAnsi="Arial"/>
        </w:rPr>
      </w:r>
    </w:p>
    <w:p>
      <w:pPr>
        <w:pStyle w:val="BodyText"/>
        <w:spacing w:line="199" w:lineRule="exact" w:before="0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B) R$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28,70</w:t>
      </w:r>
      <w:r>
        <w:rPr>
          <w:rFonts w:ascii="Arial"/>
        </w:rPr>
      </w:r>
    </w:p>
    <w:p>
      <w:pPr>
        <w:pStyle w:val="BodyText"/>
        <w:spacing w:line="240" w:lineRule="auto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C) R$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29,70</w:t>
      </w:r>
      <w:r>
        <w:rPr>
          <w:rFonts w:ascii="Arial"/>
        </w:rPr>
      </w:r>
    </w:p>
    <w:p>
      <w:pPr>
        <w:pStyle w:val="BodyText"/>
        <w:spacing w:line="240" w:lineRule="auto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 R$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39,30</w:t>
      </w:r>
      <w:r>
        <w:rPr>
          <w:rFonts w:ascii="Arial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(M041347E4) </w:t>
      </w:r>
      <w:r>
        <w:rPr>
          <w:rFonts w:ascii="Arial"/>
          <w:color w:val="231F20"/>
          <w:sz w:val="22"/>
        </w:rPr>
        <w:t>Observe a conta</w:t>
      </w:r>
      <w:r>
        <w:rPr>
          <w:rFonts w:ascii="Arial"/>
          <w:color w:val="231F20"/>
          <w:spacing w:val="-10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25"/>
          <w:szCs w:val="25"/>
        </w:rPr>
      </w:pPr>
      <w:r>
        <w:rPr/>
        <w:pict>
          <v:shape style="position:absolute;margin-left:99.462601pt;margin-top:15.912936pt;width:64.7pt;height:19.350pt;mso-position-horizontal-relative:page;mso-position-vertical-relative:paragraph;z-index:1792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62"/>
                    <w:ind w:left="281" w:right="0"/>
                    <w:jc w:val="left"/>
                  </w:pPr>
                  <w:r>
                    <w:rPr>
                      <w:color w:val="231F20"/>
                    </w:rPr>
                    <w:t>79 x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10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0"/>
        <w:rPr>
          <w:rFonts w:ascii="Arial" w:hAnsi="Arial" w:cs="Arial" w:eastAsia="Arial" w:hint="default"/>
          <w:sz w:val="15"/>
          <w:szCs w:val="15"/>
        </w:rPr>
      </w:pPr>
    </w:p>
    <w:p>
      <w:pPr>
        <w:pStyle w:val="BodyText"/>
        <w:spacing w:line="240" w:lineRule="auto" w:before="72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Qual é o resultado dessa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conta?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15"/>
        </w:numPr>
        <w:tabs>
          <w:tab w:pos="392" w:val="left" w:leader="none"/>
        </w:tabs>
        <w:spacing w:line="240" w:lineRule="auto" w:before="83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79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392" w:val="left" w:leader="none"/>
        </w:tabs>
        <w:spacing w:line="266" w:lineRule="auto" w:before="27" w:after="0"/>
        <w:ind w:left="110" w:right="9652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89 C) 709 D)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790</w:t>
      </w:r>
      <w:r>
        <w:rPr>
          <w:rFonts w:ascii="Arial"/>
          <w:sz w:val="22"/>
        </w:rPr>
      </w:r>
    </w:p>
    <w:p>
      <w:pPr>
        <w:spacing w:after="0" w:line="266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default" r:id="rId24"/>
          <w:pgSz w:w="11910" w:h="16840"/>
          <w:pgMar w:footer="524" w:header="377" w:top="560" w:bottom="720" w:left="740" w:right="740"/>
          <w:pgNumType w:start="5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(M041485E4) </w:t>
      </w:r>
      <w:r>
        <w:rPr>
          <w:rFonts w:ascii="Arial"/>
          <w:color w:val="231F20"/>
          <w:sz w:val="22"/>
        </w:rPr>
        <w:t>Observe abaixo as moedas que Lucas ganhou de seu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tio.</w:t>
      </w:r>
      <w:r>
        <w:rPr>
          <w:rFonts w:ascii="Arial"/>
          <w:sz w:val="22"/>
        </w:rPr>
      </w:r>
    </w:p>
    <w:p>
      <w:pPr>
        <w:spacing w:line="240" w:lineRule="auto" w:before="10"/>
        <w:rPr>
          <w:rFonts w:ascii="Arial" w:hAnsi="Arial" w:cs="Arial" w:eastAsia="Arial" w:hint="default"/>
          <w:sz w:val="19"/>
          <w:szCs w:val="19"/>
        </w:rPr>
      </w:pPr>
      <w:r>
        <w:rPr/>
        <w:pict>
          <v:shape style="position:absolute;margin-left:151.594498pt;margin-top:12.368444pt;width:291.361554pt;height:54.75pt;mso-position-horizontal-relative:page;mso-position-vertical-relative:paragraph;z-index:1816;mso-wrap-distance-left:0;mso-wrap-distance-right:0" type="#_x0000_t75" stroked="false">
            <v:imagedata r:id="rId33" o:title=""/>
            <w10:wrap type="topAndBottom"/>
          </v:shape>
        </w:pict>
      </w:r>
      <w:r>
        <w:rPr/>
        <w:pict>
          <v:group style="position:absolute;margin-left:147.253006pt;margin-top:73.036942pt;width:46.65pt;height:46.65pt;mso-position-horizontal-relative:page;mso-position-vertical-relative:paragraph;z-index:1840;mso-wrap-distance-left:0;mso-wrap-distance-right:0" coordorigin="2945,1461" coordsize="933,933">
            <v:group style="position:absolute;left:2951;top:1467;width:921;height:921" coordorigin="2951,1467" coordsize="921,921">
              <v:shape style="position:absolute;left:2951;top:1467;width:921;height:921" coordorigin="2951,1467" coordsize="921,921" path="m3411,1467l3337,1473,3266,1490,3200,1518,3140,1556,3086,1602,3040,1655,3002,1716,2975,1782,2957,1852,2951,1927,2957,2002,2975,2073,3002,2139,3040,2199,3086,2253,3140,2299,3200,2336,3266,2364,3337,2381,3411,2387,3486,2381,3557,2364,3623,2336,3683,2299,3737,2253,3783,2199,3820,2139,3848,2073,3866,2002,3872,1927,3866,1852,3848,1782,3820,1716,3783,1655,3737,1602,3683,1556,3623,1518,3557,1490,3486,1473,3411,1467xe" filled="true" fillcolor="#d1d3d4" stroked="false">
                <v:path arrowok="t"/>
                <v:fill type="solid"/>
              </v:shape>
            </v:group>
            <v:group style="position:absolute;left:2951;top:1467;width:921;height:921" coordorigin="2951,1467" coordsize="921,921">
              <v:shape style="position:absolute;left:2951;top:1467;width:921;height:921" coordorigin="2951,1467" coordsize="921,921" path="m3411,1467l3486,1473,3557,1490,3623,1518,3683,1556,3737,1602,3783,1655,3820,1716,3848,1782,3866,1852,3872,1927,3866,2002,3848,2073,3820,2139,3783,2199,3737,2253,3683,2299,3623,2336,3557,2364,3486,2381,3411,2387,3337,2381,3266,2364,3200,2336,3140,2299,3086,2253,3040,2199,3002,2139,2975,2073,2957,2002,2951,1927,2957,1852,2975,1782,3002,1716,3040,1655,3086,1602,3140,1556,3200,1518,3266,1490,3337,1473,3411,1467xe" filled="false" stroked="true" strokeweight=".425pt" strokecolor="#231f20">
                <v:path arrowok="t"/>
              </v:shape>
            </v:group>
            <v:group style="position:absolute;left:3164;top:1500;width:419;height:816" coordorigin="3164,1500" coordsize="419,816">
              <v:shape style="position:absolute;left:3164;top:1500;width:419;height:816" coordorigin="3164,1500" coordsize="419,816" path="m3164,2315l3583,1500e" filled="false" stroked="true" strokeweight=".306pt" strokecolor="#6d6e71">
                <v:path arrowok="t"/>
              </v:shape>
            </v:group>
            <v:group style="position:absolute;left:2961;top:1616;width:112;height:217" coordorigin="2961,1616" coordsize="112,217">
              <v:shape style="position:absolute;left:2961;top:1616;width:112;height:217" coordorigin="2961,1616" coordsize="112,217" path="m2961,1833l3072,1616e" filled="false" stroked="true" strokeweight=".306pt" strokecolor="#6d6e71">
                <v:path arrowok="t"/>
              </v:shape>
            </v:group>
            <v:group style="position:absolute;left:2953;top:1578;width:159;height:309" coordorigin="2953,1578" coordsize="159,309">
              <v:shape style="position:absolute;left:2953;top:1578;width:159;height:309" coordorigin="2953,1578" coordsize="159,309" path="m2953,1886l3111,1578e" filled="false" stroked="true" strokeweight=".306pt" strokecolor="#6d6e71">
                <v:path arrowok="t"/>
              </v:shape>
            </v:group>
            <v:group style="position:absolute;left:2951;top:1552;width:193;height:376" coordorigin="2951,1552" coordsize="193,376">
              <v:shape style="position:absolute;left:2951;top:1552;width:193;height:376" coordorigin="2951,1552" coordsize="193,376" path="m2951,1928l3144,1552e" filled="false" stroked="true" strokeweight=".306pt" strokecolor="#6d6e71">
                <v:path arrowok="t"/>
              </v:shape>
            </v:group>
            <v:group style="position:absolute;left:2952;top:1533;width:222;height:431" coordorigin="2952,1533" coordsize="222,431">
              <v:shape style="position:absolute;left:2952;top:1533;width:222;height:431" coordorigin="2952,1533" coordsize="222,431" path="m2952,1963l3174,1533e" filled="false" stroked="true" strokeweight=".306pt" strokecolor="#6d6e71">
                <v:path arrowok="t"/>
              </v:shape>
            </v:group>
            <v:group style="position:absolute;left:2956;top:1517;width:246;height:478" coordorigin="2956,1517" coordsize="246,478">
              <v:shape style="position:absolute;left:2956;top:1517;width:246;height:478" coordorigin="2956,1517" coordsize="246,478" path="m2956,1995l3201,1517e" filled="false" stroked="true" strokeweight=".306pt" strokecolor="#6d6e71">
                <v:path arrowok="t"/>
              </v:shape>
            </v:group>
            <v:group style="position:absolute;left:2961;top:1505;width:266;height:518" coordorigin="2961,1505" coordsize="266,518">
              <v:shape style="position:absolute;left:2961;top:1505;width:266;height:518" coordorigin="2961,1505" coordsize="266,518" path="m2961,2023l3227,1505e" filled="false" stroked="true" strokeweight=".306pt" strokecolor="#6d6e71">
                <v:path arrowok="t"/>
              </v:shape>
            </v:group>
            <v:group style="position:absolute;left:2967;top:1495;width:285;height:554" coordorigin="2967,1495" coordsize="285,554">
              <v:shape style="position:absolute;left:2967;top:1495;width:285;height:554" coordorigin="2967,1495" coordsize="285,554" path="m2967,2049l3252,1495e" filled="false" stroked="true" strokeweight=".306pt" strokecolor="#6d6e71">
                <v:path arrowok="t"/>
              </v:shape>
            </v:group>
            <v:group style="position:absolute;left:2975;top:1487;width:301;height:586" coordorigin="2975,1487" coordsize="301,586">
              <v:shape style="position:absolute;left:2975;top:1487;width:301;height:586" coordorigin="2975,1487" coordsize="301,586" path="m2975,2073l3276,1487e" filled="false" stroked="true" strokeweight=".306pt" strokecolor="#6d6e71">
                <v:path arrowok="t"/>
              </v:shape>
            </v:group>
            <v:group style="position:absolute;left:2983;top:1481;width:316;height:615" coordorigin="2983,1481" coordsize="316,615">
              <v:shape style="position:absolute;left:2983;top:1481;width:316;height:615" coordorigin="2983,1481" coordsize="316,615" path="m2983,2095l3298,1481e" filled="false" stroked="true" strokeweight=".306pt" strokecolor="#6d6e71">
                <v:path arrowok="t"/>
              </v:shape>
            </v:group>
            <v:group style="position:absolute;left:2992;top:1476;width:329;height:641" coordorigin="2992,1476" coordsize="329,641">
              <v:shape style="position:absolute;left:2992;top:1476;width:329;height:641" coordorigin="2992,1476" coordsize="329,641" path="m2992,2116l3321,1476e" filled="false" stroked="true" strokeweight=".306pt" strokecolor="#6d6e71">
                <v:path arrowok="t"/>
              </v:shape>
            </v:group>
            <v:group style="position:absolute;left:3001;top:1472;width:342;height:665" coordorigin="3001,1472" coordsize="342,665">
              <v:shape style="position:absolute;left:3001;top:1472;width:342;height:665" coordorigin="3001,1472" coordsize="342,665" path="m3001,2136l3342,1472e" filled="false" stroked="true" strokeweight=".306pt" strokecolor="#6d6e71">
                <v:path arrowok="t"/>
              </v:shape>
            </v:group>
            <v:group style="position:absolute;left:3011;top:1469;width:352;height:686" coordorigin="3011,1469" coordsize="352,686">
              <v:shape style="position:absolute;left:3011;top:1469;width:352;height:686" coordorigin="3011,1469" coordsize="352,686" path="m3011,2155l3363,1469e" filled="false" stroked="true" strokeweight=".306pt" strokecolor="#6d6e71">
                <v:path arrowok="t"/>
              </v:shape>
            </v:group>
            <v:group style="position:absolute;left:3022;top:1468;width:362;height:705" coordorigin="3022,1468" coordsize="362,705">
              <v:shape style="position:absolute;left:3022;top:1468;width:362;height:705" coordorigin="3022,1468" coordsize="362,705" path="m3022,2172l3384,1468e" filled="false" stroked="true" strokeweight=".306pt" strokecolor="#6d6e71">
                <v:path arrowok="t"/>
              </v:shape>
            </v:group>
            <v:group style="position:absolute;left:3033;top:1467;width:371;height:723" coordorigin="3033,1467" coordsize="371,723">
              <v:shape style="position:absolute;left:3033;top:1467;width:371;height:723" coordorigin="3033,1467" coordsize="371,723" path="m3033,2189l3404,1467e" filled="false" stroked="true" strokeweight=".306pt" strokecolor="#6d6e71">
                <v:path arrowok="t"/>
              </v:shape>
            </v:group>
            <v:group style="position:absolute;left:3044;top:1467;width:379;height:738" coordorigin="3044,1467" coordsize="379,738">
              <v:shape style="position:absolute;left:3044;top:1467;width:379;height:738" coordorigin="3044,1467" coordsize="379,738" path="m3044,2205l3423,1467e" filled="false" stroked="true" strokeweight=".306pt" strokecolor="#6d6e71">
                <v:path arrowok="t"/>
              </v:shape>
            </v:group>
            <v:group style="position:absolute;left:3056;top:1468;width:387;height:752" coordorigin="3056,1468" coordsize="387,752">
              <v:shape style="position:absolute;left:3056;top:1468;width:387;height:752" coordorigin="3056,1468" coordsize="387,752" path="m3056,2220l3442,1468e" filled="false" stroked="true" strokeweight=".306pt" strokecolor="#6d6e71">
                <v:path arrowok="t"/>
              </v:shape>
            </v:group>
            <v:group style="position:absolute;left:3068;top:1469;width:393;height:765" coordorigin="3068,1469" coordsize="393,765">
              <v:shape style="position:absolute;left:3068;top:1469;width:393;height:765" coordorigin="3068,1469" coordsize="393,765" path="m3068,2234l3461,1469e" filled="false" stroked="true" strokeweight=".306pt" strokecolor="#6d6e71">
                <v:path arrowok="t"/>
              </v:shape>
            </v:group>
            <v:group style="position:absolute;left:3081;top:1472;width:399;height:776" coordorigin="3081,1472" coordsize="399,776">
              <v:shape style="position:absolute;left:3081;top:1472;width:399;height:776" coordorigin="3081,1472" coordsize="399,776" path="m3081,2248l3480,1472e" filled="false" stroked="true" strokeweight=".306pt" strokecolor="#6d6e71">
                <v:path arrowok="t"/>
              </v:shape>
            </v:group>
            <v:group style="position:absolute;left:3094;top:1475;width:404;height:786" coordorigin="3094,1475" coordsize="404,786">
              <v:shape style="position:absolute;left:3094;top:1475;width:404;height:786" coordorigin="3094,1475" coordsize="404,786" path="m3094,2261l3498,1475e" filled="false" stroked="true" strokeweight=".306pt" strokecolor="#6d6e71">
                <v:path arrowok="t"/>
              </v:shape>
            </v:group>
            <v:group style="position:absolute;left:3107;top:1479;width:408;height:795" coordorigin="3107,1479" coordsize="408,795">
              <v:shape style="position:absolute;left:3107;top:1479;width:408;height:795" coordorigin="3107,1479" coordsize="408,795" path="m3107,2273l3515,1479e" filled="false" stroked="true" strokeweight=".306pt" strokecolor="#6d6e71">
                <v:path arrowok="t"/>
              </v:shape>
            </v:group>
            <v:group style="position:absolute;left:3121;top:1483;width:412;height:802" coordorigin="3121,1483" coordsize="412,802">
              <v:shape style="position:absolute;left:3121;top:1483;width:412;height:802" coordorigin="3121,1483" coordsize="412,802" path="m3121,2284l3533,1483e" filled="false" stroked="true" strokeweight=".306pt" strokecolor="#6d6e71">
                <v:path arrowok="t"/>
              </v:shape>
            </v:group>
            <v:group style="position:absolute;left:3135;top:1488;width:415;height:808" coordorigin="3135,1488" coordsize="415,808">
              <v:shape style="position:absolute;left:3135;top:1488;width:415;height:808" coordorigin="3135,1488" coordsize="415,808" path="m3135,2295l3550,1488e" filled="false" stroked="true" strokeweight=".306pt" strokecolor="#6d6e71">
                <v:path arrowok="t"/>
              </v:shape>
            </v:group>
            <v:group style="position:absolute;left:3150;top:1494;width:417;height:812" coordorigin="3150,1494" coordsize="417,812">
              <v:shape style="position:absolute;left:3150;top:1494;width:417;height:812" coordorigin="3150,1494" coordsize="417,812" path="m3150,2305l3566,1494e" filled="false" stroked="true" strokeweight=".306pt" strokecolor="#6d6e71">
                <v:path arrowok="t"/>
              </v:shape>
            </v:group>
            <v:group style="position:absolute;left:3001;top:1611;width:293;height:412" coordorigin="3001,1611" coordsize="293,412">
              <v:shape style="position:absolute;left:3001;top:1611;width:293;height:412" coordorigin="3001,1611" coordsize="293,412" path="m3041,1950l3025,1950,3017,1954,3004,1966,3001,1974,3001,1993,3067,2023,3091,2021,3113,2017,3135,2009,3157,1999,3171,1990,3107,1990,3096,1986,3067,1963,3057,1956,3053,1954,3048,1952,3041,1950xe" filled="true" fillcolor="#231f20" stroked="false">
                <v:path arrowok="t"/>
                <v:fill type="solid"/>
              </v:shape>
              <v:shape style="position:absolute;left:3001;top:1611;width:293;height:412" coordorigin="3001,1611" coordsize="293,412" path="m3293,1611l3137,1611,3052,1780,3070,1781,3086,1783,3140,1812,3175,1871,3179,1905,3178,1924,3149,1979,3119,1990,3171,1990,3223,1935,3245,1873,3247,1852,3245,1835,3219,1772,3167,1732,3109,1717,3128,1680,3273,1680,3293,1611xe" filled="true" fillcolor="#231f20" stroked="false">
                <v:path arrowok="t"/>
                <v:fill type="solid"/>
              </v:shape>
            </v:group>
            <v:group style="position:absolute;left:3266;top:1595;width:305;height:435" coordorigin="3266,1595" coordsize="305,435">
              <v:shape style="position:absolute;left:3266;top:1595;width:305;height:435" coordorigin="3266,1595" coordsize="305,435" path="m3471,1595l3399,1618,3351,1667,3306,1740,3282,1805,3268,1876,3266,1911,3267,1927,3285,1985,3335,2026,3360,2030,3375,2029,3355,2010,3348,2007,3336,1995,3333,1987,3334,1972,3349,1894,3366,1836,3394,1750,3419,1679,3451,1622,3467,1616,3531,1616,3527,1612,3515,1604,3501,1599,3487,1596,3471,1595xe" filled="true" fillcolor="#231f20" stroked="false">
                <v:path arrowok="t"/>
                <v:fill type="solid"/>
              </v:shape>
              <v:shape style="position:absolute;left:3266;top:1595;width:305;height:435" coordorigin="3266,1595" coordsize="305,435" path="m3531,1616l3482,1616,3489,1619,3495,1624,3501,1630,3504,1639,3504,1650,3494,1715,3465,1807,3431,1914,3410,1971,3373,2010,3431,2010,3477,1970,3518,1913,3549,1842,3567,1765,3570,1716,3570,1702,3547,1632,3537,1621,3531,1616xe" filled="true" fillcolor="#231f20" stroked="false">
                <v:path arrowok="t"/>
                <v:fill type="solid"/>
              </v:shape>
            </v:group>
            <v:group style="position:absolute;left:3033;top:2058;width:63;height:74" coordorigin="3033,2058" coordsize="63,74">
              <v:shape style="position:absolute;left:3033;top:2058;width:63;height:74" coordorigin="3033,2058" coordsize="63,74" path="m3076,2058l3057,2058,3049,2061,3036,2074,3033,2084,3033,2106,3036,2115,3048,2128,3056,2131,3074,2131,3080,2129,3090,2122,3092,2119,3061,2119,3056,2117,3050,2110,3048,2103,3048,2086,3050,2080,3056,2072,3061,2070,3093,2070,3092,2069,3083,2061,3076,2058xe" filled="true" fillcolor="#231f20" stroked="false">
                <v:path arrowok="t"/>
                <v:fill type="solid"/>
              </v:shape>
              <v:shape style="position:absolute;left:3033;top:2058;width:63;height:74" coordorigin="3033,2058" coordsize="63,74" path="m3082,2104l3081,2109,3079,2113,3073,2118,3070,2119,3092,2119,3094,2116,3096,2108,3082,2104xe" filled="true" fillcolor="#231f20" stroked="false">
                <v:path arrowok="t"/>
                <v:fill type="solid"/>
              </v:shape>
              <v:shape style="position:absolute;left:3033;top:2058;width:63;height:74" coordorigin="3033,2058" coordsize="63,74" path="m3093,2070l3070,2070,3073,2071,3079,2076,3080,2079,3081,2082,3096,2079,3094,2073,3093,2070xe" filled="true" fillcolor="#231f20" stroked="false">
                <v:path arrowok="t"/>
                <v:fill type="solid"/>
              </v:shape>
            </v:group>
            <v:group style="position:absolute;left:3109;top:2059;width:55;height:71" coordorigin="3109,2059" coordsize="55,71">
              <v:shape style="position:absolute;left:3109;top:2059;width:55;height:71" coordorigin="3109,2059" coordsize="55,71" path="m3162,2059l3109,2059,3109,2130,3164,2130,3164,2118,3123,2118,3123,2099,3159,2099,3159,2087,3123,2087,3123,2071,3162,2071,3162,2059xe" filled="true" fillcolor="#231f20" stroked="false">
                <v:path arrowok="t"/>
                <v:fill type="solid"/>
              </v:shape>
            </v:group>
            <v:group style="position:absolute;left:3176;top:2059;width:58;height:71" coordorigin="3176,2059" coordsize="58,71">
              <v:shape style="position:absolute;left:3176;top:2059;width:58;height:71" coordorigin="3176,2059" coordsize="58,71" path="m3190,2059l3176,2059,3176,2130,3190,2130,3190,2084,3206,2084,3190,2059xe" filled="true" fillcolor="#231f20" stroked="false">
                <v:path arrowok="t"/>
                <v:fill type="solid"/>
              </v:shape>
              <v:shape style="position:absolute;left:3176;top:2059;width:58;height:71" coordorigin="3176,2059" coordsize="58,71" path="m3206,2084l3190,2084,3219,2130,3233,2130,3233,2107,3220,2107,3206,2084xe" filled="true" fillcolor="#231f20" stroked="false">
                <v:path arrowok="t"/>
                <v:fill type="solid"/>
              </v:shape>
              <v:shape style="position:absolute;left:3176;top:2059;width:58;height:71" coordorigin="3176,2059" coordsize="58,71" path="m3233,2059l3220,2059,3220,2107,3233,2107,3233,2059xe" filled="true" fillcolor="#231f20" stroked="false">
                <v:path arrowok="t"/>
                <v:fill type="solid"/>
              </v:shape>
            </v:group>
            <v:group style="position:absolute;left:3244;top:2059;width:58;height:71" coordorigin="3244,2059" coordsize="58,71">
              <v:shape style="position:absolute;left:3244;top:2059;width:58;height:71" coordorigin="3244,2059" coordsize="58,71" path="m3280,2071l3265,2071,3265,2130,3280,2130,3280,2071xe" filled="true" fillcolor="#231f20" stroked="false">
                <v:path arrowok="t"/>
                <v:fill type="solid"/>
              </v:shape>
              <v:shape style="position:absolute;left:3244;top:2059;width:58;height:71" coordorigin="3244,2059" coordsize="58,71" path="m3301,2059l3244,2059,3244,2071,3301,2071,3301,2059xe" filled="true" fillcolor="#231f20" stroked="false">
                <v:path arrowok="t"/>
                <v:fill type="solid"/>
              </v:shape>
            </v:group>
            <v:group style="position:absolute;left:3296;top:2059;width:73;height:71" coordorigin="3296,2059" coordsize="73,71">
              <v:shape style="position:absolute;left:3296;top:2059;width:73;height:71" coordorigin="3296,2059" coordsize="73,71" path="m3339,2059l3324,2059,3296,2130,3311,2130,3317,2114,3362,2114,3357,2102,3322,2102,3331,2076,3346,2076,3339,2059xe" filled="true" fillcolor="#231f20" stroked="false">
                <v:path arrowok="t"/>
                <v:fill type="solid"/>
              </v:shape>
              <v:shape style="position:absolute;left:3296;top:2059;width:73;height:71" coordorigin="3296,2059" coordsize="73,71" path="m3362,2114l3346,2114,3352,2130,3368,2130,3362,2114xe" filled="true" fillcolor="#231f20" stroked="false">
                <v:path arrowok="t"/>
                <v:fill type="solid"/>
              </v:shape>
              <v:shape style="position:absolute;left:3296;top:2059;width:73;height:71" coordorigin="3296,2059" coordsize="73,71" path="m3346,2076l3331,2076,3341,2102,3357,2102,3346,2076xe" filled="true" fillcolor="#231f20" stroked="false">
                <v:path arrowok="t"/>
                <v:fill type="solid"/>
              </v:shape>
            </v:group>
            <v:group style="position:absolute;left:3361;top:2059;width:68;height:71" coordorigin="3361,2059" coordsize="68,71">
              <v:shape style="position:absolute;left:3361;top:2059;width:68;height:71" coordorigin="3361,2059" coordsize="68,71" path="m3377,2059l3361,2059,3387,2130,3403,2130,3409,2112,3395,2112,3377,2059xe" filled="true" fillcolor="#231f20" stroked="false">
                <v:path arrowok="t"/>
                <v:fill type="solid"/>
              </v:shape>
              <v:shape style="position:absolute;left:3361;top:2059;width:68;height:71" coordorigin="3361,2059" coordsize="68,71" path="m3429,2059l3413,2059,3395,2112,3409,2112,3429,2059xe" filled="true" fillcolor="#231f20" stroked="false">
                <v:path arrowok="t"/>
                <v:fill type="solid"/>
              </v:shape>
            </v:group>
            <v:group style="position:absolute;left:3433;top:2058;width:71;height:74" coordorigin="3433,2058" coordsize="71,74">
              <v:shape style="position:absolute;left:3433;top:2058;width:71;height:74" coordorigin="3433,2058" coordsize="71,74" path="m3479,2058l3462,2058,3457,2059,3433,2088,3433,2106,3436,2115,3449,2128,3457,2131,3479,2131,3487,2128,3496,2119,3462,2119,3458,2117,3450,2109,3448,2103,3448,2086,3450,2080,3457,2072,3462,2070,3496,2070,3487,2061,3479,2058xe" filled="true" fillcolor="#231f20" stroked="false">
                <v:path arrowok="t"/>
                <v:fill type="solid"/>
              </v:shape>
              <v:shape style="position:absolute;left:3433;top:2058;width:71;height:74" coordorigin="3433,2058" coordsize="71,74" path="m3496,2070l3474,2070,3479,2072,3486,2080,3488,2086,3488,2103,3486,2109,3479,2117,3474,2119,3496,2119,3500,2115,3503,2106,3503,2083,3500,2074,3496,2070xe" filled="true" fillcolor="#231f20" stroked="false">
                <v:path arrowok="t"/>
                <v:fill type="solid"/>
              </v:shape>
            </v:group>
            <v:group style="position:absolute;left:3511;top:2058;width:59;height:74" coordorigin="3511,2058" coordsize="59,74">
              <v:shape style="position:absolute;left:3511;top:2058;width:59;height:74" coordorigin="3511,2058" coordsize="59,74" path="m3525,2106l3511,2107,3512,2115,3515,2121,3525,2129,3532,2131,3547,2131,3552,2130,3561,2127,3564,2124,3567,2119,3536,2119,3533,2118,3528,2114,3526,2110,3525,2106xe" filled="true" fillcolor="#231f20" stroked="false">
                <v:path arrowok="t"/>
                <v:fill type="solid"/>
              </v:shape>
              <v:shape style="position:absolute;left:3511;top:2058;width:59;height:74" coordorigin="3511,2058" coordsize="59,74" path="m3549,2058l3534,2058,3530,2059,3513,2083,3516,2088,3523,2095,3529,2097,3543,2101,3547,2102,3551,2103,3553,2104,3555,2106,3555,2108,3555,2112,3554,2114,3549,2118,3546,2119,3567,2119,3569,2117,3570,2114,3570,2105,3569,2101,3536,2084,3531,2083,3528,2080,3527,2079,3527,2075,3528,2074,3532,2071,3535,2070,3566,2070,3565,2068,3556,2060,3549,2058xe" filled="true" fillcolor="#231f20" stroked="false">
                <v:path arrowok="t"/>
                <v:fill type="solid"/>
              </v:shape>
              <v:shape style="position:absolute;left:3511;top:2058;width:59;height:74" coordorigin="3511,2058" coordsize="59,74" path="m3566,2070l3544,2070,3547,2071,3551,2074,3552,2077,3553,2080,3568,2080,3567,2073,3566,2070xe" filled="true" fillcolor="#231f20" stroked="false">
                <v:path arrowok="t"/>
                <v:fill type="solid"/>
              </v:shape>
            </v:group>
            <v:group style="position:absolute;left:3524;top:1777;width:269;height:419" coordorigin="3524,1777" coordsize="269,419">
              <v:shape style="position:absolute;left:3524;top:1777;width:269;height:419" coordorigin="3524,1777" coordsize="269,419" path="m3524,1777l3629,1833,3721,1901,3775,1976,3793,2043,3780,2102,3744,2148,3691,2180,3628,2196e" filled="false" stroked="true" strokeweight=".613pt" strokecolor="#231f20">
                <v:path arrowok="t"/>
              </v:shape>
              <v:shape style="position:absolute;left:3365;top:1599;width:444;height:614" type="#_x0000_t75" stroked="false">
                <v:imagedata r:id="rId34" o:title=""/>
              </v:shape>
            </v:group>
            <v:group style="position:absolute;left:3218;top:2068;width:509;height:203" coordorigin="3218,2068" coordsize="509,203">
              <v:shape style="position:absolute;left:3218;top:2068;width:509;height:203" coordorigin="3218,2068" coordsize="509,203" path="m3727,2068l3687,2135,3633,2191,3568,2234,3494,2261,3414,2271,3362,2267,3311,2255,3263,2236,3218,2210e" filled="false" stroked="true" strokeweight=".541pt" strokecolor="#231f20">
                <v:path arrowok="t"/>
              </v:shape>
            </v:group>
            <v:group style="position:absolute;left:2951;top:1467;width:921;height:921" coordorigin="2951,1467" coordsize="921,921">
              <v:shape style="position:absolute;left:2951;top:1467;width:921;height:921" coordorigin="2951,1467" coordsize="921,921" path="m3411,1467l3486,1473,3557,1490,3623,1518,3683,1556,3737,1602,3783,1655,3820,1716,3848,1782,3866,1852,3872,1927,3866,2002,3848,2073,3820,2139,3783,2199,3737,2253,3683,2299,3623,2336,3557,2364,3486,2381,3411,2387,3337,2381,3266,2364,3200,2336,3140,2299,3086,2253,3040,2199,3002,2139,2975,2073,2957,2002,2951,1927,2957,1852,2975,1782,3002,1716,3040,1655,3086,1602,3140,1556,3200,1518,3266,1490,3337,1473,3411,1467xe" filled="false" stroked="true" strokeweight=".567pt" strokecolor="#231f20">
                <v:path arrowok="t"/>
              </v:shape>
              <v:shape style="position:absolute;left:3268;top:2226;width:297;height:119" type="#_x0000_t75" stroked="false">
                <v:imagedata r:id="rId35" o:title=""/>
              </v:shape>
            </v:group>
            <w10:wrap type="topAndBottom"/>
          </v:group>
        </w:pict>
      </w:r>
      <w:r>
        <w:rPr/>
        <w:pict>
          <v:group style="position:absolute;margin-left:198.141998pt;margin-top:73.036942pt;width:46.65pt;height:46.65pt;mso-position-horizontal-relative:page;mso-position-vertical-relative:paragraph;z-index:1864;mso-wrap-distance-left:0;mso-wrap-distance-right:0" coordorigin="3963,1461" coordsize="933,933">
            <v:group style="position:absolute;left:3969;top:1467;width:921;height:921" coordorigin="3969,1467" coordsize="921,921">
              <v:shape style="position:absolute;left:3969;top:1467;width:921;height:921" coordorigin="3969,1467" coordsize="921,921" path="m4429,1467l4355,1473,4284,1490,4218,1518,4157,1556,4104,1602,4058,1655,4020,1716,3992,1782,3975,1852,3969,1927,3975,2002,3992,2073,4020,2139,4058,2199,4104,2253,4157,2299,4218,2336,4284,2364,4355,2381,4429,2387,4504,2381,4575,2364,4641,2336,4701,2299,4755,2253,4801,2199,4838,2139,4866,2073,4883,2002,4889,1927,4883,1852,4866,1782,4838,1716,4801,1655,4755,1602,4701,1556,4641,1518,4575,1490,4504,1473,4429,1467xe" filled="true" fillcolor="#d1d3d4" stroked="false">
                <v:path arrowok="t"/>
                <v:fill type="solid"/>
              </v:shape>
            </v:group>
            <v:group style="position:absolute;left:3969;top:1467;width:921;height:921" coordorigin="3969,1467" coordsize="921,921">
              <v:shape style="position:absolute;left:3969;top:1467;width:921;height:921" coordorigin="3969,1467" coordsize="921,921" path="m4429,1467l4504,1473,4575,1490,4641,1518,4701,1556,4755,1602,4801,1655,4838,1716,4866,1782,4883,1852,4889,1927,4883,2002,4866,2073,4838,2139,4801,2199,4755,2253,4701,2299,4641,2336,4575,2364,4504,2381,4429,2387,4355,2381,4284,2364,4218,2336,4157,2299,4104,2253,4058,2199,4020,2139,3992,2073,3975,2002,3969,1927,3975,1852,3992,1782,4020,1716,4058,1655,4104,1602,4157,1556,4218,1518,4284,1490,4355,1473,4429,1467xe" filled="false" stroked="true" strokeweight=".425pt" strokecolor="#231f20">
                <v:path arrowok="t"/>
              </v:shape>
            </v:group>
            <v:group style="position:absolute;left:4182;top:1500;width:419;height:816" coordorigin="4182,1500" coordsize="419,816">
              <v:shape style="position:absolute;left:4182;top:1500;width:419;height:816" coordorigin="4182,1500" coordsize="419,816" path="m4182,2315l4601,1500e" filled="false" stroked="true" strokeweight=".306pt" strokecolor="#6d6e71">
                <v:path arrowok="t"/>
              </v:shape>
            </v:group>
            <v:group style="position:absolute;left:3979;top:1616;width:112;height:217" coordorigin="3979,1616" coordsize="112,217">
              <v:shape style="position:absolute;left:3979;top:1616;width:112;height:217" coordorigin="3979,1616" coordsize="112,217" path="m3979,1833l4090,1616e" filled="false" stroked="true" strokeweight=".306pt" strokecolor="#6d6e71">
                <v:path arrowok="t"/>
              </v:shape>
            </v:group>
            <v:group style="position:absolute;left:3971;top:1578;width:159;height:309" coordorigin="3971,1578" coordsize="159,309">
              <v:shape style="position:absolute;left:3971;top:1578;width:159;height:309" coordorigin="3971,1578" coordsize="159,309" path="m3971,1886l4129,1578e" filled="false" stroked="true" strokeweight=".306pt" strokecolor="#6d6e71">
                <v:path arrowok="t"/>
              </v:shape>
            </v:group>
            <v:group style="position:absolute;left:3969;top:1552;width:193;height:376" coordorigin="3969,1552" coordsize="193,376">
              <v:shape style="position:absolute;left:3969;top:1552;width:193;height:376" coordorigin="3969,1552" coordsize="193,376" path="m3969,1928l4162,1552e" filled="false" stroked="true" strokeweight=".306pt" strokecolor="#6d6e71">
                <v:path arrowok="t"/>
              </v:shape>
            </v:group>
            <v:group style="position:absolute;left:3970;top:1533;width:222;height:431" coordorigin="3970,1533" coordsize="222,431">
              <v:shape style="position:absolute;left:3970;top:1533;width:222;height:431" coordorigin="3970,1533" coordsize="222,431" path="m3970,1963l4191,1533e" filled="false" stroked="true" strokeweight=".306pt" strokecolor="#6d6e71">
                <v:path arrowok="t"/>
              </v:shape>
            </v:group>
            <v:group style="position:absolute;left:3974;top:1517;width:246;height:478" coordorigin="3974,1517" coordsize="246,478">
              <v:shape style="position:absolute;left:3974;top:1517;width:246;height:478" coordorigin="3974,1517" coordsize="246,478" path="m3974,1995l4219,1517e" filled="false" stroked="true" strokeweight=".306pt" strokecolor="#6d6e71">
                <v:path arrowok="t"/>
              </v:shape>
            </v:group>
            <v:group style="position:absolute;left:3979;top:1505;width:266;height:518" coordorigin="3979,1505" coordsize="266,518">
              <v:shape style="position:absolute;left:3979;top:1505;width:266;height:518" coordorigin="3979,1505" coordsize="266,518" path="m3979,2023l4245,1505e" filled="false" stroked="true" strokeweight=".306pt" strokecolor="#6d6e71">
                <v:path arrowok="t"/>
              </v:shape>
            </v:group>
            <v:group style="position:absolute;left:3985;top:1495;width:285;height:554" coordorigin="3985,1495" coordsize="285,554">
              <v:shape style="position:absolute;left:3985;top:1495;width:285;height:554" coordorigin="3985,1495" coordsize="285,554" path="m3985,2049l4270,1495e" filled="false" stroked="true" strokeweight=".306pt" strokecolor="#6d6e71">
                <v:path arrowok="t"/>
              </v:shape>
            </v:group>
            <v:group style="position:absolute;left:3992;top:1487;width:301;height:586" coordorigin="3992,1487" coordsize="301,586">
              <v:shape style="position:absolute;left:3992;top:1487;width:301;height:586" coordorigin="3992,1487" coordsize="301,586" path="m3992,2073l4293,1487e" filled="false" stroked="true" strokeweight=".306pt" strokecolor="#6d6e71">
                <v:path arrowok="t"/>
              </v:shape>
            </v:group>
            <v:group style="position:absolute;left:4001;top:1481;width:316;height:615" coordorigin="4001,1481" coordsize="316,615">
              <v:shape style="position:absolute;left:4001;top:1481;width:316;height:615" coordorigin="4001,1481" coordsize="316,615" path="m4001,2095l4316,1481e" filled="false" stroked="true" strokeweight=".306pt" strokecolor="#6d6e71">
                <v:path arrowok="t"/>
              </v:shape>
            </v:group>
            <v:group style="position:absolute;left:4009;top:1476;width:329;height:641" coordorigin="4009,1476" coordsize="329,641">
              <v:shape style="position:absolute;left:4009;top:1476;width:329;height:641" coordorigin="4009,1476" coordsize="329,641" path="m4009,2116l4338,1476e" filled="false" stroked="true" strokeweight=".306pt" strokecolor="#6d6e71">
                <v:path arrowok="t"/>
              </v:shape>
            </v:group>
            <v:group style="position:absolute;left:4019;top:1472;width:342;height:665" coordorigin="4019,1472" coordsize="342,665">
              <v:shape style="position:absolute;left:4019;top:1472;width:342;height:665" coordorigin="4019,1472" coordsize="342,665" path="m4019,2136l4360,1472e" filled="false" stroked="true" strokeweight=".306pt" strokecolor="#6d6e71">
                <v:path arrowok="t"/>
              </v:shape>
            </v:group>
            <v:group style="position:absolute;left:4029;top:1469;width:352;height:686" coordorigin="4029,1469" coordsize="352,686">
              <v:shape style="position:absolute;left:4029;top:1469;width:352;height:686" coordorigin="4029,1469" coordsize="352,686" path="m4029,2155l4381,1469e" filled="false" stroked="true" strokeweight=".306pt" strokecolor="#6d6e71">
                <v:path arrowok="t"/>
              </v:shape>
            </v:group>
            <v:group style="position:absolute;left:4040;top:1468;width:362;height:705" coordorigin="4040,1468" coordsize="362,705">
              <v:shape style="position:absolute;left:4040;top:1468;width:362;height:705" coordorigin="4040,1468" coordsize="362,705" path="m4040,2172l4401,1468e" filled="false" stroked="true" strokeweight=".306pt" strokecolor="#6d6e71">
                <v:path arrowok="t"/>
              </v:shape>
            </v:group>
            <v:group style="position:absolute;left:4051;top:1467;width:371;height:723" coordorigin="4051,1467" coordsize="371,723">
              <v:shape style="position:absolute;left:4051;top:1467;width:371;height:723" coordorigin="4051,1467" coordsize="371,723" path="m4051,2189l4421,1467e" filled="false" stroked="true" strokeweight=".306pt" strokecolor="#6d6e71">
                <v:path arrowok="t"/>
              </v:shape>
            </v:group>
            <v:group style="position:absolute;left:4062;top:1467;width:379;height:738" coordorigin="4062,1467" coordsize="379,738">
              <v:shape style="position:absolute;left:4062;top:1467;width:379;height:738" coordorigin="4062,1467" coordsize="379,738" path="m4062,2205l4441,1467e" filled="false" stroked="true" strokeweight=".306pt" strokecolor="#6d6e71">
                <v:path arrowok="t"/>
              </v:shape>
            </v:group>
            <v:group style="position:absolute;left:4074;top:1468;width:387;height:752" coordorigin="4074,1468" coordsize="387,752">
              <v:shape style="position:absolute;left:4074;top:1468;width:387;height:752" coordorigin="4074,1468" coordsize="387,752" path="m4074,2220l4460,1468e" filled="false" stroked="true" strokeweight=".306pt" strokecolor="#6d6e71">
                <v:path arrowok="t"/>
              </v:shape>
            </v:group>
            <v:group style="position:absolute;left:4086;top:1469;width:393;height:765" coordorigin="4086,1469" coordsize="393,765">
              <v:shape style="position:absolute;left:4086;top:1469;width:393;height:765" coordorigin="4086,1469" coordsize="393,765" path="m4086,2234l4479,1469e" filled="false" stroked="true" strokeweight=".306pt" strokecolor="#6d6e71">
                <v:path arrowok="t"/>
              </v:shape>
            </v:group>
            <v:group style="position:absolute;left:4099;top:1472;width:399;height:776" coordorigin="4099,1472" coordsize="399,776">
              <v:shape style="position:absolute;left:4099;top:1472;width:399;height:776" coordorigin="4099,1472" coordsize="399,776" path="m4099,2248l4497,1472e" filled="false" stroked="true" strokeweight=".306pt" strokecolor="#6d6e71">
                <v:path arrowok="t"/>
              </v:shape>
            </v:group>
            <v:group style="position:absolute;left:4112;top:1475;width:404;height:786" coordorigin="4112,1475" coordsize="404,786">
              <v:shape style="position:absolute;left:4112;top:1475;width:404;height:786" coordorigin="4112,1475" coordsize="404,786" path="m4112,2261l4515,1475e" filled="false" stroked="true" strokeweight=".306pt" strokecolor="#6d6e71">
                <v:path arrowok="t"/>
              </v:shape>
            </v:group>
            <v:group style="position:absolute;left:4125;top:1479;width:408;height:795" coordorigin="4125,1479" coordsize="408,795">
              <v:shape style="position:absolute;left:4125;top:1479;width:408;height:795" coordorigin="4125,1479" coordsize="408,795" path="m4125,2273l4533,1479e" filled="false" stroked="true" strokeweight=".306pt" strokecolor="#6d6e71">
                <v:path arrowok="t"/>
              </v:shape>
            </v:group>
            <v:group style="position:absolute;left:4139;top:1483;width:412;height:802" coordorigin="4139,1483" coordsize="412,802">
              <v:shape style="position:absolute;left:4139;top:1483;width:412;height:802" coordorigin="4139,1483" coordsize="412,802" path="m4139,2284l4550,1483e" filled="false" stroked="true" strokeweight=".306pt" strokecolor="#6d6e71">
                <v:path arrowok="t"/>
              </v:shape>
            </v:group>
            <v:group style="position:absolute;left:4153;top:1488;width:415;height:808" coordorigin="4153,1488" coordsize="415,808">
              <v:shape style="position:absolute;left:4153;top:1488;width:415;height:808" coordorigin="4153,1488" coordsize="415,808" path="m4153,2295l4568,1488e" filled="false" stroked="true" strokeweight=".306pt" strokecolor="#6d6e71">
                <v:path arrowok="t"/>
              </v:shape>
            </v:group>
            <v:group style="position:absolute;left:4167;top:1494;width:417;height:812" coordorigin="4167,1494" coordsize="417,812">
              <v:shape style="position:absolute;left:4167;top:1494;width:417;height:812" coordorigin="4167,1494" coordsize="417,812" path="m4167,2305l4584,1494e" filled="false" stroked="true" strokeweight=".306pt" strokecolor="#6d6e71">
                <v:path arrowok="t"/>
              </v:shape>
            </v:group>
            <v:group style="position:absolute;left:4019;top:1611;width:293;height:412" coordorigin="4019,1611" coordsize="293,412">
              <v:shape style="position:absolute;left:4019;top:1611;width:293;height:412" coordorigin="4019,1611" coordsize="293,412" path="m4059,1950l4043,1950,4035,1954,4022,1966,4019,1974,4019,1993,4085,2023,4108,2021,4131,2017,4153,2009,4175,1999,4189,1990,4125,1990,4113,1986,4085,1963,4075,1956,4071,1954,4065,1952,4059,1950xe" filled="true" fillcolor="#231f20" stroked="false">
                <v:path arrowok="t"/>
                <v:fill type="solid"/>
              </v:shape>
              <v:shape style="position:absolute;left:4019;top:1611;width:293;height:412" coordorigin="4019,1611" coordsize="293,412" path="m4311,1611l4154,1611,4070,1780,4088,1781,4104,1783,4158,1812,4193,1871,4197,1905,4196,1924,4167,1979,4136,1990,4189,1990,4241,1935,4263,1873,4264,1852,4263,1835,4237,1772,4185,1732,4127,1717,4145,1680,4291,1680,4311,1611xe" filled="true" fillcolor="#231f20" stroked="false">
                <v:path arrowok="t"/>
                <v:fill type="solid"/>
              </v:shape>
            </v:group>
            <v:group style="position:absolute;left:4284;top:1595;width:305;height:435" coordorigin="4284,1595" coordsize="305,435">
              <v:shape style="position:absolute;left:4284;top:1595;width:305;height:435" coordorigin="4284,1595" coordsize="305,435" path="m4489,1595l4417,1618,4369,1667,4324,1740,4299,1805,4286,1876,4284,1911,4285,1927,4303,1985,4353,2026,4378,2030,4392,2029,4373,2010,4366,2007,4354,1995,4351,1987,4351,1972,4366,1894,4384,1836,4412,1750,4437,1679,4469,1622,4485,1616,4549,1616,4544,1612,4532,1604,4519,1599,4505,1596,4489,1595xe" filled="true" fillcolor="#231f20" stroked="false">
                <v:path arrowok="t"/>
                <v:fill type="solid"/>
              </v:shape>
              <v:shape style="position:absolute;left:4284;top:1595;width:305;height:435" coordorigin="4284,1595" coordsize="305,435" path="m4549,1616l4500,1616,4507,1619,4513,1624,4519,1630,4522,1639,4522,1650,4511,1715,4483,1807,4449,1914,4428,1971,4391,2010,4448,2010,4495,1970,4535,1913,4567,1842,4585,1765,4588,1716,4587,1702,4564,1632,4555,1621,4549,1616xe" filled="true" fillcolor="#231f20" stroked="false">
                <v:path arrowok="t"/>
                <v:fill type="solid"/>
              </v:shape>
            </v:group>
            <v:group style="position:absolute;left:4051;top:2058;width:63;height:74" coordorigin="4051,2058" coordsize="63,74">
              <v:shape style="position:absolute;left:4051;top:2058;width:63;height:74" coordorigin="4051,2058" coordsize="63,74" path="m4093,2058l4074,2058,4066,2061,4054,2074,4051,2084,4051,2106,4054,2115,4066,2128,4074,2131,4091,2131,4098,2129,4108,2122,4110,2119,4078,2119,4074,2117,4067,2110,4066,2103,4066,2086,4067,2080,4074,2072,4078,2070,4110,2070,4109,2069,4101,2061,4093,2058xe" filled="true" fillcolor="#231f20" stroked="false">
                <v:path arrowok="t"/>
                <v:fill type="solid"/>
              </v:shape>
              <v:shape style="position:absolute;left:4051;top:2058;width:63;height:74" coordorigin="4051,2058" coordsize="63,74" path="m4100,2104l4098,2109,4096,2113,4091,2118,4087,2119,4110,2119,4112,2116,4114,2108,4100,2104xe" filled="true" fillcolor="#231f20" stroked="false">
                <v:path arrowok="t"/>
                <v:fill type="solid"/>
              </v:shape>
              <v:shape style="position:absolute;left:4051;top:2058;width:63;height:74" coordorigin="4051,2058" coordsize="63,74" path="m4110,2070l4088,2070,4091,2071,4096,2076,4098,2079,4099,2082,4114,2079,4112,2073,4110,2070xe" filled="true" fillcolor="#231f20" stroked="false">
                <v:path arrowok="t"/>
                <v:fill type="solid"/>
              </v:shape>
            </v:group>
            <v:group style="position:absolute;left:4126;top:2059;width:55;height:71" coordorigin="4126,2059" coordsize="55,71">
              <v:shape style="position:absolute;left:4126;top:2059;width:55;height:71" coordorigin="4126,2059" coordsize="55,71" path="m4180,2059l4126,2059,4126,2130,4181,2130,4181,2118,4141,2118,4141,2099,4177,2099,4177,2087,4141,2087,4141,2071,4180,2071,4180,2059xe" filled="true" fillcolor="#231f20" stroked="false">
                <v:path arrowok="t"/>
                <v:fill type="solid"/>
              </v:shape>
            </v:group>
            <v:group style="position:absolute;left:4194;top:2059;width:58;height:71" coordorigin="4194,2059" coordsize="58,71">
              <v:shape style="position:absolute;left:4194;top:2059;width:58;height:71" coordorigin="4194,2059" coordsize="58,71" path="m4208,2059l4194,2059,4194,2130,4207,2130,4207,2084,4223,2084,4208,2059xe" filled="true" fillcolor="#231f20" stroked="false">
                <v:path arrowok="t"/>
                <v:fill type="solid"/>
              </v:shape>
              <v:shape style="position:absolute;left:4194;top:2059;width:58;height:71" coordorigin="4194,2059" coordsize="58,71" path="m4223,2084l4207,2084,4237,2130,4251,2130,4251,2107,4238,2107,4223,2084xe" filled="true" fillcolor="#231f20" stroked="false">
                <v:path arrowok="t"/>
                <v:fill type="solid"/>
              </v:shape>
              <v:shape style="position:absolute;left:4194;top:2059;width:58;height:71" coordorigin="4194,2059" coordsize="58,71" path="m4251,2059l4238,2059,4238,2107,4251,2107,4251,2059xe" filled="true" fillcolor="#231f20" stroked="false">
                <v:path arrowok="t"/>
                <v:fill type="solid"/>
              </v:shape>
            </v:group>
            <v:group style="position:absolute;left:4261;top:2059;width:58;height:71" coordorigin="4261,2059" coordsize="58,71">
              <v:shape style="position:absolute;left:4261;top:2059;width:58;height:71" coordorigin="4261,2059" coordsize="58,71" path="m4298,2071l4283,2071,4283,2130,4298,2130,4298,2071xe" filled="true" fillcolor="#231f20" stroked="false">
                <v:path arrowok="t"/>
                <v:fill type="solid"/>
              </v:shape>
              <v:shape style="position:absolute;left:4261;top:2059;width:58;height:71" coordorigin="4261,2059" coordsize="58,71" path="m4319,2059l4261,2059,4261,2071,4319,2071,4319,2059xe" filled="true" fillcolor="#231f20" stroked="false">
                <v:path arrowok="t"/>
                <v:fill type="solid"/>
              </v:shape>
            </v:group>
            <v:group style="position:absolute;left:4314;top:2059;width:73;height:71" coordorigin="4314,2059" coordsize="73,71">
              <v:shape style="position:absolute;left:4314;top:2059;width:73;height:71" coordorigin="4314,2059" coordsize="73,71" path="m4357,2059l4342,2059,4314,2130,4329,2130,4335,2114,4380,2114,4375,2102,4339,2102,4349,2076,4364,2076,4357,2059xe" filled="true" fillcolor="#231f20" stroked="false">
                <v:path arrowok="t"/>
                <v:fill type="solid"/>
              </v:shape>
              <v:shape style="position:absolute;left:4314;top:2059;width:73;height:71" coordorigin="4314,2059" coordsize="73,71" path="m4380,2114l4364,2114,4370,2130,4386,2130,4380,2114xe" filled="true" fillcolor="#231f20" stroked="false">
                <v:path arrowok="t"/>
                <v:fill type="solid"/>
              </v:shape>
              <v:shape style="position:absolute;left:4314;top:2059;width:73;height:71" coordorigin="4314,2059" coordsize="73,71" path="m4364,2076l4349,2076,4359,2102,4375,2102,4364,2076xe" filled="true" fillcolor="#231f20" stroked="false">
                <v:path arrowok="t"/>
                <v:fill type="solid"/>
              </v:shape>
            </v:group>
            <v:group style="position:absolute;left:4379;top:2059;width:68;height:71" coordorigin="4379,2059" coordsize="68,71">
              <v:shape style="position:absolute;left:4379;top:2059;width:68;height:71" coordorigin="4379,2059" coordsize="68,71" path="m4395,2059l4379,2059,4405,2130,4420,2130,4427,2112,4413,2112,4395,2059xe" filled="true" fillcolor="#231f20" stroked="false">
                <v:path arrowok="t"/>
                <v:fill type="solid"/>
              </v:shape>
              <v:shape style="position:absolute;left:4379;top:2059;width:68;height:71" coordorigin="4379,2059" coordsize="68,71" path="m4446,2059l4431,2059,4413,2112,4427,2112,4446,2059xe" filled="true" fillcolor="#231f20" stroked="false">
                <v:path arrowok="t"/>
                <v:fill type="solid"/>
              </v:shape>
            </v:group>
            <v:group style="position:absolute;left:4451;top:2058;width:71;height:74" coordorigin="4451,2058" coordsize="71,74">
              <v:shape style="position:absolute;left:4451;top:2058;width:71;height:74" coordorigin="4451,2058" coordsize="71,74" path="m4496,2058l4480,2058,4475,2059,4451,2088,4451,2106,4454,2115,4467,2128,4475,2131,4497,2131,4505,2128,4514,2119,4480,2119,4475,2117,4468,2109,4466,2103,4466,2086,4468,2080,4475,2072,4480,2070,4514,2070,4505,2061,4496,2058xe" filled="true" fillcolor="#231f20" stroked="false">
                <v:path arrowok="t"/>
                <v:fill type="solid"/>
              </v:shape>
              <v:shape style="position:absolute;left:4451;top:2058;width:71;height:74" coordorigin="4451,2058" coordsize="71,74" path="m4514,2070l4492,2070,4497,2072,4504,2080,4506,2086,4506,2103,4504,2109,4497,2117,4492,2119,4514,2119,4518,2115,4521,2106,4521,2083,4518,2074,4514,2070xe" filled="true" fillcolor="#231f20" stroked="false">
                <v:path arrowok="t"/>
                <v:fill type="solid"/>
              </v:shape>
            </v:group>
            <v:group style="position:absolute;left:4529;top:2058;width:59;height:74" coordorigin="4529,2058" coordsize="59,74">
              <v:shape style="position:absolute;left:4529;top:2058;width:59;height:74" coordorigin="4529,2058" coordsize="59,74" path="m4543,2106l4529,2107,4530,2115,4533,2121,4542,2129,4549,2131,4565,2131,4570,2130,4578,2127,4582,2124,4585,2119,4554,2119,4551,2118,4545,2114,4544,2110,4543,2106xe" filled="true" fillcolor="#231f20" stroked="false">
                <v:path arrowok="t"/>
                <v:fill type="solid"/>
              </v:shape>
              <v:shape style="position:absolute;left:4529;top:2058;width:59;height:74" coordorigin="4529,2058" coordsize="59,74" path="m4567,2058l4552,2058,4547,2059,4531,2083,4533,2088,4541,2095,4547,2097,4560,2101,4564,2102,4569,2103,4570,2104,4572,2106,4573,2108,4573,2112,4572,2114,4567,2118,4563,2119,4585,2119,4586,2117,4587,2114,4587,2105,4586,2101,4554,2084,4549,2083,4546,2080,4545,2079,4545,2075,4546,2074,4550,2071,4553,2070,4584,2070,4583,2068,4574,2060,4567,2058xe" filled="true" fillcolor="#231f20" stroked="false">
                <v:path arrowok="t"/>
                <v:fill type="solid"/>
              </v:shape>
              <v:shape style="position:absolute;left:4529;top:2058;width:59;height:74" coordorigin="4529,2058" coordsize="59,74" path="m4584,2070l4562,2070,4565,2071,4569,2074,4570,2077,4571,2080,4585,2080,4585,2073,4584,2070xe" filled="true" fillcolor="#231f20" stroked="false">
                <v:path arrowok="t"/>
                <v:fill type="solid"/>
              </v:shape>
            </v:group>
            <v:group style="position:absolute;left:4542;top:1777;width:269;height:419" coordorigin="4542,1777" coordsize="269,419">
              <v:shape style="position:absolute;left:4542;top:1777;width:269;height:419" coordorigin="4542,1777" coordsize="269,419" path="m4542,1777l4647,1833,4739,1901,4793,1976,4811,2043,4798,2102,4761,2148,4708,2180,4645,2196e" filled="false" stroked="true" strokeweight=".613pt" strokecolor="#231f20">
                <v:path arrowok="t"/>
              </v:shape>
              <v:shape style="position:absolute;left:4383;top:1599;width:444;height:614" type="#_x0000_t75" stroked="false">
                <v:imagedata r:id="rId36" o:title=""/>
              </v:shape>
            </v:group>
            <v:group style="position:absolute;left:4236;top:2068;width:509;height:203" coordorigin="4236,2068" coordsize="509,203">
              <v:shape style="position:absolute;left:4236;top:2068;width:509;height:203" coordorigin="4236,2068" coordsize="509,203" path="m4744,2068l4705,2135,4651,2191,4586,2234,4512,2261,4431,2271,4380,2267,4329,2255,4281,2236,4236,2210e" filled="false" stroked="true" strokeweight=".541pt" strokecolor="#231f20">
                <v:path arrowok="t"/>
              </v:shape>
            </v:group>
            <v:group style="position:absolute;left:3969;top:1467;width:921;height:921" coordorigin="3969,1467" coordsize="921,921">
              <v:shape style="position:absolute;left:3969;top:1467;width:921;height:921" coordorigin="3969,1467" coordsize="921,921" path="m4429,1467l4504,1473,4575,1490,4641,1518,4701,1556,4755,1602,4801,1655,4838,1716,4866,1782,4883,1852,4889,1927,4883,2002,4866,2073,4838,2139,4801,2199,4755,2253,4701,2299,4641,2336,4575,2364,4504,2381,4429,2387,4355,2381,4284,2364,4218,2336,4157,2299,4104,2253,4058,2199,4020,2139,3992,2073,3975,2002,3969,1927,3975,1852,3992,1782,4020,1716,4058,1655,4104,1602,4157,1556,4218,1518,4284,1490,4355,1473,4429,1467xe" filled="false" stroked="true" strokeweight=".567pt" strokecolor="#231f20">
                <v:path arrowok="t"/>
              </v:shape>
              <v:shape style="position:absolute;left:4286;top:2226;width:297;height:119" type="#_x0000_t75" stroked="false">
                <v:imagedata r:id="rId37" o:title=""/>
              </v:shape>
            </v:group>
            <w10:wrap type="topAndBottom"/>
          </v:group>
        </w:pict>
      </w:r>
      <w:r>
        <w:rPr/>
        <w:pict>
          <v:group style="position:absolute;margin-left:249.031998pt;margin-top:73.036942pt;width:46.65pt;height:46.65pt;mso-position-horizontal-relative:page;mso-position-vertical-relative:paragraph;z-index:1888;mso-wrap-distance-left:0;mso-wrap-distance-right:0" coordorigin="4981,1461" coordsize="933,933">
            <v:group style="position:absolute;left:4987;top:1467;width:921;height:921" coordorigin="4987,1467" coordsize="921,921">
              <v:shape style="position:absolute;left:4987;top:1467;width:921;height:921" coordorigin="4987,1467" coordsize="921,921" path="m5447,1467l5372,1473,5301,1490,5235,1518,5175,1556,5121,1602,5075,1655,5038,1716,5010,1782,4993,1852,4987,1927,4993,2002,5010,2073,5038,2139,5075,2199,5121,2253,5175,2299,5235,2336,5301,2364,5372,2381,5447,2387,5522,2381,5592,2364,5658,2336,5719,2299,5772,2253,5818,2199,5856,2139,5884,2073,5901,2002,5907,1927,5901,1852,5884,1782,5856,1716,5818,1655,5772,1602,5719,1556,5658,1518,5592,1490,5522,1473,5447,1467xe" filled="true" fillcolor="#d1d3d4" stroked="false">
                <v:path arrowok="t"/>
                <v:fill type="solid"/>
              </v:shape>
            </v:group>
            <v:group style="position:absolute;left:4987;top:1467;width:921;height:921" coordorigin="4987,1467" coordsize="921,921">
              <v:shape style="position:absolute;left:4987;top:1467;width:921;height:921" coordorigin="4987,1467" coordsize="921,921" path="m5447,1467l5522,1473,5592,1490,5658,1518,5719,1556,5772,1602,5818,1655,5856,1716,5884,1782,5901,1852,5907,1927,5901,2002,5884,2073,5856,2139,5818,2199,5772,2253,5719,2299,5658,2336,5592,2364,5522,2381,5447,2387,5372,2381,5301,2364,5235,2336,5175,2299,5121,2253,5075,2199,5038,2139,5010,2073,4993,2002,4987,1927,4993,1852,5010,1782,5038,1716,5075,1655,5121,1602,5175,1556,5235,1518,5301,1490,5372,1473,5447,1467xe" filled="false" stroked="true" strokeweight=".425pt" strokecolor="#231f20">
                <v:path arrowok="t"/>
              </v:shape>
            </v:group>
            <v:group style="position:absolute;left:5200;top:1500;width:419;height:816" coordorigin="5200,1500" coordsize="419,816">
              <v:shape style="position:absolute;left:5200;top:1500;width:419;height:816" coordorigin="5200,1500" coordsize="419,816" path="m5200,2315l5618,1500e" filled="false" stroked="true" strokeweight=".306pt" strokecolor="#6d6e71">
                <v:path arrowok="t"/>
              </v:shape>
            </v:group>
            <v:group style="position:absolute;left:4996;top:1616;width:112;height:217" coordorigin="4996,1616" coordsize="112,217">
              <v:shape style="position:absolute;left:4996;top:1616;width:112;height:217" coordorigin="4996,1616" coordsize="112,217" path="m4996,1833l5108,1616e" filled="false" stroked="true" strokeweight=".306pt" strokecolor="#6d6e71">
                <v:path arrowok="t"/>
              </v:shape>
            </v:group>
            <v:group style="position:absolute;left:4988;top:1578;width:159;height:309" coordorigin="4988,1578" coordsize="159,309">
              <v:shape style="position:absolute;left:4988;top:1578;width:159;height:309" coordorigin="4988,1578" coordsize="159,309" path="m4988,1886l5147,1578e" filled="false" stroked="true" strokeweight=".306pt" strokecolor="#6d6e71">
                <v:path arrowok="t"/>
              </v:shape>
            </v:group>
            <v:group style="position:absolute;left:4987;top:1552;width:193;height:376" coordorigin="4987,1552" coordsize="193,376">
              <v:shape style="position:absolute;left:4987;top:1552;width:193;height:376" coordorigin="4987,1552" coordsize="193,376" path="m4987,1928l5180,1552e" filled="false" stroked="true" strokeweight=".306pt" strokecolor="#6d6e71">
                <v:path arrowok="t"/>
              </v:shape>
            </v:group>
            <v:group style="position:absolute;left:4988;top:1533;width:222;height:431" coordorigin="4988,1533" coordsize="222,431">
              <v:shape style="position:absolute;left:4988;top:1533;width:222;height:431" coordorigin="4988,1533" coordsize="222,431" path="m4988,1963l5209,1533e" filled="false" stroked="true" strokeweight=".306pt" strokecolor="#6d6e71">
                <v:path arrowok="t"/>
              </v:shape>
            </v:group>
            <v:group style="position:absolute;left:4992;top:1517;width:246;height:478" coordorigin="4992,1517" coordsize="246,478">
              <v:shape style="position:absolute;left:4992;top:1517;width:246;height:478" coordorigin="4992,1517" coordsize="246,478" path="m4992,1995l5237,1517e" filled="false" stroked="true" strokeweight=".306pt" strokecolor="#6d6e71">
                <v:path arrowok="t"/>
              </v:shape>
            </v:group>
            <v:group style="position:absolute;left:4997;top:1505;width:266;height:518" coordorigin="4997,1505" coordsize="266,518">
              <v:shape style="position:absolute;left:4997;top:1505;width:266;height:518" coordorigin="4997,1505" coordsize="266,518" path="m4997,2023l5263,1505e" filled="false" stroked="true" strokeweight=".306pt" strokecolor="#6d6e71">
                <v:path arrowok="t"/>
              </v:shape>
            </v:group>
            <v:group style="position:absolute;left:5003;top:1495;width:285;height:554" coordorigin="5003,1495" coordsize="285,554">
              <v:shape style="position:absolute;left:5003;top:1495;width:285;height:554" coordorigin="5003,1495" coordsize="285,554" path="m5003,2049l5287,1495e" filled="false" stroked="true" strokeweight=".306pt" strokecolor="#6d6e71">
                <v:path arrowok="t"/>
              </v:shape>
            </v:group>
            <v:group style="position:absolute;left:5010;top:1487;width:301;height:586" coordorigin="5010,1487" coordsize="301,586">
              <v:shape style="position:absolute;left:5010;top:1487;width:301;height:586" coordorigin="5010,1487" coordsize="301,586" path="m5010,2073l5311,1487e" filled="false" stroked="true" strokeweight=".306pt" strokecolor="#6d6e71">
                <v:path arrowok="t"/>
              </v:shape>
            </v:group>
            <v:group style="position:absolute;left:5018;top:1481;width:316;height:615" coordorigin="5018,1481" coordsize="316,615">
              <v:shape style="position:absolute;left:5018;top:1481;width:316;height:615" coordorigin="5018,1481" coordsize="316,615" path="m5018,2095l5334,1481e" filled="false" stroked="true" strokeweight=".306pt" strokecolor="#6d6e71">
                <v:path arrowok="t"/>
              </v:shape>
            </v:group>
            <v:group style="position:absolute;left:5027;top:1476;width:329;height:641" coordorigin="5027,1476" coordsize="329,641">
              <v:shape style="position:absolute;left:5027;top:1476;width:329;height:641" coordorigin="5027,1476" coordsize="329,641" path="m5027,2116l5356,1476e" filled="false" stroked="true" strokeweight=".306pt" strokecolor="#6d6e71">
                <v:path arrowok="t"/>
              </v:shape>
            </v:group>
            <v:group style="position:absolute;left:5037;top:1472;width:342;height:665" coordorigin="5037,1472" coordsize="342,665">
              <v:shape style="position:absolute;left:5037;top:1472;width:342;height:665" coordorigin="5037,1472" coordsize="342,665" path="m5037,2136l5378,1472e" filled="false" stroked="true" strokeweight=".306pt" strokecolor="#6d6e71">
                <v:path arrowok="t"/>
              </v:shape>
            </v:group>
            <v:group style="position:absolute;left:5047;top:1469;width:352;height:686" coordorigin="5047,1469" coordsize="352,686">
              <v:shape style="position:absolute;left:5047;top:1469;width:352;height:686" coordorigin="5047,1469" coordsize="352,686" path="m5047,2155l5399,1469e" filled="false" stroked="true" strokeweight=".306pt" strokecolor="#6d6e71">
                <v:path arrowok="t"/>
              </v:shape>
            </v:group>
            <v:group style="position:absolute;left:5057;top:1468;width:362;height:705" coordorigin="5057,1468" coordsize="362,705">
              <v:shape style="position:absolute;left:5057;top:1468;width:362;height:705" coordorigin="5057,1468" coordsize="362,705" path="m5057,2172l5419,1468e" filled="false" stroked="true" strokeweight=".306pt" strokecolor="#6d6e71">
                <v:path arrowok="t"/>
              </v:shape>
            </v:group>
            <v:group style="position:absolute;left:5068;top:1467;width:371;height:723" coordorigin="5068,1467" coordsize="371,723">
              <v:shape style="position:absolute;left:5068;top:1467;width:371;height:723" coordorigin="5068,1467" coordsize="371,723" path="m5068,2189l5439,1467e" filled="false" stroked="true" strokeweight=".306pt" strokecolor="#6d6e71">
                <v:path arrowok="t"/>
              </v:shape>
            </v:group>
            <v:group style="position:absolute;left:5080;top:1467;width:379;height:738" coordorigin="5080,1467" coordsize="379,738">
              <v:shape style="position:absolute;left:5080;top:1467;width:379;height:738" coordorigin="5080,1467" coordsize="379,738" path="m5080,2205l5459,1467e" filled="false" stroked="true" strokeweight=".306pt" strokecolor="#6d6e71">
                <v:path arrowok="t"/>
              </v:shape>
            </v:group>
            <v:group style="position:absolute;left:5092;top:1468;width:387;height:752" coordorigin="5092,1468" coordsize="387,752">
              <v:shape style="position:absolute;left:5092;top:1468;width:387;height:752" coordorigin="5092,1468" coordsize="387,752" path="m5092,2220l5478,1468e" filled="false" stroked="true" strokeweight=".306pt" strokecolor="#6d6e71">
                <v:path arrowok="t"/>
              </v:shape>
            </v:group>
            <v:group style="position:absolute;left:5104;top:1469;width:393;height:765" coordorigin="5104,1469" coordsize="393,765">
              <v:shape style="position:absolute;left:5104;top:1469;width:393;height:765" coordorigin="5104,1469" coordsize="393,765" path="m5104,2234l5497,1469e" filled="false" stroked="true" strokeweight=".306pt" strokecolor="#6d6e71">
                <v:path arrowok="t"/>
              </v:shape>
            </v:group>
            <v:group style="position:absolute;left:5117;top:1472;width:399;height:776" coordorigin="5117,1472" coordsize="399,776">
              <v:shape style="position:absolute;left:5117;top:1472;width:399;height:776" coordorigin="5117,1472" coordsize="399,776" path="m5117,2248l5515,1472e" filled="false" stroked="true" strokeweight=".306pt" strokecolor="#6d6e71">
                <v:path arrowok="t"/>
              </v:shape>
            </v:group>
            <v:group style="position:absolute;left:5130;top:1475;width:404;height:786" coordorigin="5130,1475" coordsize="404,786">
              <v:shape style="position:absolute;left:5130;top:1475;width:404;height:786" coordorigin="5130,1475" coordsize="404,786" path="m5130,2261l5533,1475e" filled="false" stroked="true" strokeweight=".306pt" strokecolor="#6d6e71">
                <v:path arrowok="t"/>
              </v:shape>
            </v:group>
            <v:group style="position:absolute;left:5143;top:1479;width:408;height:795" coordorigin="5143,1479" coordsize="408,795">
              <v:shape style="position:absolute;left:5143;top:1479;width:408;height:795" coordorigin="5143,1479" coordsize="408,795" path="m5143,2273l5551,1479e" filled="false" stroked="true" strokeweight=".306pt" strokecolor="#6d6e71">
                <v:path arrowok="t"/>
              </v:shape>
            </v:group>
            <v:group style="position:absolute;left:5157;top:1483;width:412;height:802" coordorigin="5157,1483" coordsize="412,802">
              <v:shape style="position:absolute;left:5157;top:1483;width:412;height:802" coordorigin="5157,1483" coordsize="412,802" path="m5157,2284l5568,1483e" filled="false" stroked="true" strokeweight=".306pt" strokecolor="#6d6e71">
                <v:path arrowok="t"/>
              </v:shape>
            </v:group>
            <v:group style="position:absolute;left:5171;top:1488;width:415;height:808" coordorigin="5171,1488" coordsize="415,808">
              <v:shape style="position:absolute;left:5171;top:1488;width:415;height:808" coordorigin="5171,1488" coordsize="415,808" path="m5171,2295l5585,1488e" filled="false" stroked="true" strokeweight=".306pt" strokecolor="#6d6e71">
                <v:path arrowok="t"/>
              </v:shape>
            </v:group>
            <v:group style="position:absolute;left:5185;top:1494;width:417;height:812" coordorigin="5185,1494" coordsize="417,812">
              <v:shape style="position:absolute;left:5185;top:1494;width:417;height:812" coordorigin="5185,1494" coordsize="417,812" path="m5185,2305l5602,1494e" filled="false" stroked="true" strokeweight=".306pt" strokecolor="#6d6e71">
                <v:path arrowok="t"/>
              </v:shape>
            </v:group>
            <v:group style="position:absolute;left:5037;top:1611;width:293;height:412" coordorigin="5037,1611" coordsize="293,412">
              <v:shape style="position:absolute;left:5037;top:1611;width:293;height:412" coordorigin="5037,1611" coordsize="293,412" path="m5077,1950l5061,1950,5053,1954,5040,1966,5037,1974,5037,1993,5103,2023,5126,2021,5149,2017,5171,2009,5192,1999,5206,1990,5142,1990,5131,1986,5103,1963,5092,1956,5089,1954,5083,1952,5077,1950xe" filled="true" fillcolor="#231f20" stroked="false">
                <v:path arrowok="t"/>
                <v:fill type="solid"/>
              </v:shape>
              <v:shape style="position:absolute;left:5037;top:1611;width:293;height:412" coordorigin="5037,1611" coordsize="293,412" path="m5329,1611l5172,1611,5088,1780,5106,1781,5122,1783,5176,1812,5210,1871,5215,1905,5213,1924,5185,1979,5154,1990,5206,1990,5258,1935,5281,1873,5282,1852,5281,1835,5255,1772,5202,1732,5145,1717,5163,1680,5308,1680,5329,1611xe" filled="true" fillcolor="#231f20" stroked="false">
                <v:path arrowok="t"/>
                <v:fill type="solid"/>
              </v:shape>
            </v:group>
            <v:group style="position:absolute;left:5302;top:1595;width:305;height:435" coordorigin="5302,1595" coordsize="305,435">
              <v:shape style="position:absolute;left:5302;top:1595;width:305;height:435" coordorigin="5302,1595" coordsize="305,435" path="m5507,1595l5435,1618,5387,1667,5342,1740,5317,1805,5303,1876,5302,1911,5302,1927,5321,1985,5371,2026,5396,2030,5410,2029,5391,2010,5384,2007,5372,1995,5369,1987,5369,1972,5384,1894,5402,1836,5429,1750,5454,1679,5487,1622,5502,1616,5566,1616,5562,1612,5550,1604,5537,1599,5522,1596,5507,1595xe" filled="true" fillcolor="#231f20" stroked="false">
                <v:path arrowok="t"/>
                <v:fill type="solid"/>
              </v:shape>
              <v:shape style="position:absolute;left:5302;top:1595;width:305;height:435" coordorigin="5302,1595" coordsize="305,435" path="m5566,1616l5518,1616,5525,1619,5531,1624,5537,1630,5539,1639,5539,1650,5529,1715,5501,1807,5466,1914,5445,1971,5409,2010,5466,2010,5513,1970,5553,1913,5584,1842,5602,1765,5606,1716,5605,1702,5582,1632,5573,1621,5566,1616xe" filled="true" fillcolor="#231f20" stroked="false">
                <v:path arrowok="t"/>
                <v:fill type="solid"/>
              </v:shape>
            </v:group>
            <v:group style="position:absolute;left:5069;top:2058;width:63;height:74" coordorigin="5069,2058" coordsize="63,74">
              <v:shape style="position:absolute;left:5069;top:2058;width:63;height:74" coordorigin="5069,2058" coordsize="63,74" path="m5111,2058l5092,2058,5084,2061,5072,2074,5069,2084,5069,2106,5072,2115,5084,2128,5092,2131,5109,2131,5116,2129,5126,2122,5128,2119,5096,2119,5092,2117,5085,2110,5084,2103,5084,2086,5085,2080,5092,2072,5096,2070,5128,2070,5127,2069,5118,2061,5111,2058xe" filled="true" fillcolor="#231f20" stroked="false">
                <v:path arrowok="t"/>
                <v:fill type="solid"/>
              </v:shape>
              <v:shape style="position:absolute;left:5069;top:2058;width:63;height:74" coordorigin="5069,2058" coordsize="63,74" path="m5117,2104l5116,2109,5114,2113,5109,2118,5105,2119,5128,2119,5129,2116,5132,2108,5117,2104xe" filled="true" fillcolor="#231f20" stroked="false">
                <v:path arrowok="t"/>
                <v:fill type="solid"/>
              </v:shape>
              <v:shape style="position:absolute;left:5069;top:2058;width:63;height:74" coordorigin="5069,2058" coordsize="63,74" path="m5128,2070l5106,2070,5109,2071,5114,2076,5116,2079,5117,2082,5131,2079,5130,2073,5128,2070xe" filled="true" fillcolor="#231f20" stroked="false">
                <v:path arrowok="t"/>
                <v:fill type="solid"/>
              </v:shape>
            </v:group>
            <v:group style="position:absolute;left:5144;top:2059;width:55;height:71" coordorigin="5144,2059" coordsize="55,71">
              <v:shape style="position:absolute;left:5144;top:2059;width:55;height:71" coordorigin="5144,2059" coordsize="55,71" path="m5198,2059l5144,2059,5144,2130,5199,2130,5199,2118,5159,2118,5159,2099,5195,2099,5195,2087,5159,2087,5159,2071,5198,2071,5198,2059xe" filled="true" fillcolor="#231f20" stroked="false">
                <v:path arrowok="t"/>
                <v:fill type="solid"/>
              </v:shape>
            </v:group>
            <v:group style="position:absolute;left:5212;top:2059;width:58;height:71" coordorigin="5212,2059" coordsize="58,71">
              <v:shape style="position:absolute;left:5212;top:2059;width:58;height:71" coordorigin="5212,2059" coordsize="58,71" path="m5226,2059l5212,2059,5212,2130,5225,2130,5225,2084,5241,2084,5226,2059xe" filled="true" fillcolor="#231f20" stroked="false">
                <v:path arrowok="t"/>
                <v:fill type="solid"/>
              </v:shape>
              <v:shape style="position:absolute;left:5212;top:2059;width:58;height:71" coordorigin="5212,2059" coordsize="58,71" path="m5241,2084l5225,2084,5254,2130,5269,2130,5269,2107,5255,2107,5241,2084xe" filled="true" fillcolor="#231f20" stroked="false">
                <v:path arrowok="t"/>
                <v:fill type="solid"/>
              </v:shape>
              <v:shape style="position:absolute;left:5212;top:2059;width:58;height:71" coordorigin="5212,2059" coordsize="58,71" path="m5269,2059l5255,2059,5255,2107,5269,2107,5269,2059xe" filled="true" fillcolor="#231f20" stroked="false">
                <v:path arrowok="t"/>
                <v:fill type="solid"/>
              </v:shape>
            </v:group>
            <v:group style="position:absolute;left:5279;top:2059;width:58;height:71" coordorigin="5279,2059" coordsize="58,71">
              <v:shape style="position:absolute;left:5279;top:2059;width:58;height:71" coordorigin="5279,2059" coordsize="58,71" path="m5315,2071l5301,2071,5301,2130,5315,2130,5315,2071xe" filled="true" fillcolor="#231f20" stroked="false">
                <v:path arrowok="t"/>
                <v:fill type="solid"/>
              </v:shape>
              <v:shape style="position:absolute;left:5279;top:2059;width:58;height:71" coordorigin="5279,2059" coordsize="58,71" path="m5337,2059l5279,2059,5279,2071,5337,2071,5337,2059xe" filled="true" fillcolor="#231f20" stroked="false">
                <v:path arrowok="t"/>
                <v:fill type="solid"/>
              </v:shape>
            </v:group>
            <v:group style="position:absolute;left:5331;top:2059;width:73;height:71" coordorigin="5331,2059" coordsize="73,71">
              <v:shape style="position:absolute;left:5331;top:2059;width:73;height:71" coordorigin="5331,2059" coordsize="73,71" path="m5375,2059l5360,2059,5331,2130,5347,2130,5353,2114,5397,2114,5392,2102,5357,2102,5367,2076,5382,2076,5375,2059xe" filled="true" fillcolor="#231f20" stroked="false">
                <v:path arrowok="t"/>
                <v:fill type="solid"/>
              </v:shape>
              <v:shape style="position:absolute;left:5331;top:2059;width:73;height:71" coordorigin="5331,2059" coordsize="73,71" path="m5397,2114l5382,2114,5388,2130,5404,2130,5397,2114xe" filled="true" fillcolor="#231f20" stroked="false">
                <v:path arrowok="t"/>
                <v:fill type="solid"/>
              </v:shape>
              <v:shape style="position:absolute;left:5331;top:2059;width:73;height:71" coordorigin="5331,2059" coordsize="73,71" path="m5382,2076l5367,2076,5377,2102,5392,2102,5382,2076xe" filled="true" fillcolor="#231f20" stroked="false">
                <v:path arrowok="t"/>
                <v:fill type="solid"/>
              </v:shape>
            </v:group>
            <v:group style="position:absolute;left:5397;top:2059;width:68;height:71" coordorigin="5397,2059" coordsize="68,71">
              <v:shape style="position:absolute;left:5397;top:2059;width:68;height:71" coordorigin="5397,2059" coordsize="68,71" path="m5413,2059l5397,2059,5423,2130,5438,2130,5445,2112,5431,2112,5413,2059xe" filled="true" fillcolor="#231f20" stroked="false">
                <v:path arrowok="t"/>
                <v:fill type="solid"/>
              </v:shape>
              <v:shape style="position:absolute;left:5397;top:2059;width:68;height:71" coordorigin="5397,2059" coordsize="68,71" path="m5464,2059l5449,2059,5431,2112,5445,2112,5464,2059xe" filled="true" fillcolor="#231f20" stroked="false">
                <v:path arrowok="t"/>
                <v:fill type="solid"/>
              </v:shape>
            </v:group>
            <v:group style="position:absolute;left:5469;top:2058;width:71;height:74" coordorigin="5469,2058" coordsize="71,74">
              <v:shape style="position:absolute;left:5469;top:2058;width:71;height:74" coordorigin="5469,2058" coordsize="71,74" path="m5514,2058l5498,2058,5492,2059,5469,2088,5469,2106,5472,2115,5484,2128,5493,2131,5514,2131,5523,2128,5532,2119,5498,2119,5493,2117,5486,2109,5484,2103,5484,2086,5485,2080,5493,2072,5498,2070,5532,2070,5523,2061,5514,2058xe" filled="true" fillcolor="#231f20" stroked="false">
                <v:path arrowok="t"/>
                <v:fill type="solid"/>
              </v:shape>
              <v:shape style="position:absolute;left:5469;top:2058;width:71;height:74" coordorigin="5469,2058" coordsize="71,74" path="m5532,2070l5510,2070,5515,2072,5522,2080,5524,2086,5524,2103,5522,2109,5514,2117,5510,2119,5532,2119,5536,2115,5539,2106,5539,2083,5536,2074,5532,2070xe" filled="true" fillcolor="#231f20" stroked="false">
                <v:path arrowok="t"/>
                <v:fill type="solid"/>
              </v:shape>
            </v:group>
            <v:group style="position:absolute;left:5546;top:2058;width:59;height:74" coordorigin="5546,2058" coordsize="59,74">
              <v:shape style="position:absolute;left:5546;top:2058;width:59;height:74" coordorigin="5546,2058" coordsize="59,74" path="m5561,2106l5546,2107,5547,2115,5550,2121,5560,2129,5567,2131,5583,2131,5588,2130,5596,2127,5599,2124,5603,2119,5572,2119,5568,2118,5563,2114,5561,2110,5561,2106xe" filled="true" fillcolor="#231f20" stroked="false">
                <v:path arrowok="t"/>
                <v:fill type="solid"/>
              </v:shape>
              <v:shape style="position:absolute;left:5546;top:2058;width:59;height:74" coordorigin="5546,2058" coordsize="59,74" path="m5585,2058l5570,2058,5565,2059,5549,2083,5551,2088,5559,2095,5564,2097,5578,2101,5582,2102,5586,2103,5588,2104,5590,2106,5591,2108,5591,2112,5589,2114,5585,2118,5581,2119,5603,2119,5604,2117,5605,2114,5605,2105,5604,2101,5571,2084,5567,2083,5564,2080,5563,2079,5563,2075,5564,2074,5568,2071,5571,2070,5602,2070,5601,2068,5591,2060,5585,2058xe" filled="true" fillcolor="#231f20" stroked="false">
                <v:path arrowok="t"/>
                <v:fill type="solid"/>
              </v:shape>
              <v:shape style="position:absolute;left:5546;top:2058;width:59;height:74" coordorigin="5546,2058" coordsize="59,74" path="m5602,2070l5579,2070,5582,2071,5587,2074,5588,2077,5589,2080,5603,2080,5603,2073,5602,2070xe" filled="true" fillcolor="#231f20" stroked="false">
                <v:path arrowok="t"/>
                <v:fill type="solid"/>
              </v:shape>
            </v:group>
            <v:group style="position:absolute;left:5559;top:1777;width:269;height:419" coordorigin="5559,1777" coordsize="269,419">
              <v:shape style="position:absolute;left:5559;top:1777;width:269;height:419" coordorigin="5559,1777" coordsize="269,419" path="m5559,1777l5664,1833,5757,1901,5811,1976,5828,2043,5815,2102,5779,2148,5726,2180,5663,2196e" filled="false" stroked="true" strokeweight=".613pt" strokecolor="#231f20">
                <v:path arrowok="t"/>
              </v:shape>
              <v:shape style="position:absolute;left:5401;top:1599;width:444;height:614" type="#_x0000_t75" stroked="false">
                <v:imagedata r:id="rId38" o:title=""/>
              </v:shape>
            </v:group>
            <v:group style="position:absolute;left:5254;top:2068;width:509;height:203" coordorigin="5254,2068" coordsize="509,203">
              <v:shape style="position:absolute;left:5254;top:2068;width:509;height:203" coordorigin="5254,2068" coordsize="509,203" path="m5762,2068l5722,2135,5669,2191,5604,2234,5530,2261,5449,2271,5397,2267,5347,2255,5299,2236,5254,2210e" filled="false" stroked="true" strokeweight=".541pt" strokecolor="#231f20">
                <v:path arrowok="t"/>
              </v:shape>
            </v:group>
            <v:group style="position:absolute;left:4987;top:1467;width:921;height:921" coordorigin="4987,1467" coordsize="921,921">
              <v:shape style="position:absolute;left:4987;top:1467;width:921;height:921" coordorigin="4987,1467" coordsize="921,921" path="m5447,1467l5522,1473,5592,1490,5658,1518,5719,1556,5772,1602,5818,1655,5856,1716,5884,1782,5901,1852,5907,1927,5901,2002,5884,2073,5856,2139,5818,2199,5772,2253,5719,2299,5658,2336,5592,2364,5522,2381,5447,2387,5372,2381,5301,2364,5235,2336,5175,2299,5121,2253,5075,2199,5038,2139,5010,2073,4993,2002,4987,1927,4993,1852,5010,1782,5038,1716,5075,1655,5121,1602,5175,1556,5235,1518,5301,1490,5372,1473,5447,1467xe" filled="false" stroked="true" strokeweight=".567pt" strokecolor="#231f20">
                <v:path arrowok="t"/>
              </v:shape>
              <v:shape style="position:absolute;left:5304;top:2226;width:297;height:119" type="#_x0000_t75" stroked="false">
                <v:imagedata r:id="rId37" o:title=""/>
              </v:shape>
            </v:group>
            <w10:wrap type="topAndBottom"/>
          </v:group>
        </w:pict>
      </w:r>
      <w:r>
        <w:rPr/>
        <w:pict>
          <v:group style="position:absolute;margin-left:299.92099pt;margin-top:73.036942pt;width:46.65pt;height:46.65pt;mso-position-horizontal-relative:page;mso-position-vertical-relative:paragraph;z-index:1912;mso-wrap-distance-left:0;mso-wrap-distance-right:0" coordorigin="5998,1461" coordsize="933,933">
            <v:group style="position:absolute;left:6004;top:1467;width:921;height:921" coordorigin="6004,1467" coordsize="921,921">
              <v:shape style="position:absolute;left:6004;top:1467;width:921;height:921" coordorigin="6004,1467" coordsize="921,921" path="m6465,1467l6390,1473,6319,1490,6253,1518,6193,1556,6139,1602,6093,1655,6056,1716,6028,1782,6010,1852,6004,1927,6010,2002,6028,2073,6056,2139,6093,2199,6139,2253,6193,2299,6253,2336,6319,2364,6390,2381,6465,2387,6539,2381,6610,2364,6676,2336,6737,2299,6790,2253,6836,2199,6874,2139,6902,2073,6919,2002,6925,1927,6919,1852,6902,1782,6874,1716,6836,1655,6790,1602,6737,1556,6676,1518,6610,1490,6539,1473,6465,1467xe" filled="true" fillcolor="#d1d3d4" stroked="false">
                <v:path arrowok="t"/>
                <v:fill type="solid"/>
              </v:shape>
            </v:group>
            <v:group style="position:absolute;left:6004;top:1467;width:921;height:921" coordorigin="6004,1467" coordsize="921,921">
              <v:shape style="position:absolute;left:6004;top:1467;width:921;height:921" coordorigin="6004,1467" coordsize="921,921" path="m6465,1467l6539,1473,6610,1490,6676,1518,6737,1556,6790,1602,6836,1655,6874,1716,6902,1782,6919,1852,6925,1927,6919,2002,6902,2073,6874,2139,6836,2199,6790,2253,6737,2299,6676,2336,6610,2364,6539,2381,6465,2387,6390,2381,6319,2364,6253,2336,6193,2299,6139,2253,6093,2199,6056,2139,6028,2073,6010,2002,6004,1927,6010,1852,6028,1782,6056,1716,6093,1655,6139,1602,6193,1556,6253,1518,6319,1490,6390,1473,6465,1467xe" filled="false" stroked="true" strokeweight=".425pt" strokecolor="#231f20">
                <v:path arrowok="t"/>
              </v:shape>
            </v:group>
            <v:group style="position:absolute;left:6217;top:1500;width:419;height:816" coordorigin="6217,1500" coordsize="419,816">
              <v:shape style="position:absolute;left:6217;top:1500;width:419;height:816" coordorigin="6217,1500" coordsize="419,816" path="m6217,2315l6636,1500e" filled="false" stroked="true" strokeweight=".306pt" strokecolor="#6d6e71">
                <v:path arrowok="t"/>
              </v:shape>
            </v:group>
            <v:group style="position:absolute;left:6014;top:1616;width:112;height:217" coordorigin="6014,1616" coordsize="112,217">
              <v:shape style="position:absolute;left:6014;top:1616;width:112;height:217" coordorigin="6014,1616" coordsize="112,217" path="m6014,1833l6125,1616e" filled="false" stroked="true" strokeweight=".306pt" strokecolor="#6d6e71">
                <v:path arrowok="t"/>
              </v:shape>
            </v:group>
            <v:group style="position:absolute;left:6006;top:1578;width:159;height:309" coordorigin="6006,1578" coordsize="159,309">
              <v:shape style="position:absolute;left:6006;top:1578;width:159;height:309" coordorigin="6006,1578" coordsize="159,309" path="m6006,1886l6164,1578e" filled="false" stroked="true" strokeweight=".306pt" strokecolor="#6d6e71">
                <v:path arrowok="t"/>
              </v:shape>
            </v:group>
            <v:group style="position:absolute;left:6004;top:1552;width:193;height:376" coordorigin="6004,1552" coordsize="193,376">
              <v:shape style="position:absolute;left:6004;top:1552;width:193;height:376" coordorigin="6004,1552" coordsize="193,376" path="m6004,1928l6197,1552e" filled="false" stroked="true" strokeweight=".306pt" strokecolor="#6d6e71">
                <v:path arrowok="t"/>
              </v:shape>
            </v:group>
            <v:group style="position:absolute;left:6006;top:1533;width:222;height:431" coordorigin="6006,1533" coordsize="222,431">
              <v:shape style="position:absolute;left:6006;top:1533;width:222;height:431" coordorigin="6006,1533" coordsize="222,431" path="m6006,1963l6227,1533e" filled="false" stroked="true" strokeweight=".306pt" strokecolor="#6d6e71">
                <v:path arrowok="t"/>
              </v:shape>
            </v:group>
            <v:group style="position:absolute;left:6009;top:1517;width:246;height:478" coordorigin="6009,1517" coordsize="246,478">
              <v:shape style="position:absolute;left:6009;top:1517;width:246;height:478" coordorigin="6009,1517" coordsize="246,478" path="m6009,1995l6254,1517e" filled="false" stroked="true" strokeweight=".306pt" strokecolor="#6d6e71">
                <v:path arrowok="t"/>
              </v:shape>
            </v:group>
            <v:group style="position:absolute;left:6014;top:1505;width:266;height:518" coordorigin="6014,1505" coordsize="266,518">
              <v:shape style="position:absolute;left:6014;top:1505;width:266;height:518" coordorigin="6014,1505" coordsize="266,518" path="m6014,2023l6280,1505e" filled="false" stroked="true" strokeweight=".306pt" strokecolor="#6d6e71">
                <v:path arrowok="t"/>
              </v:shape>
            </v:group>
            <v:group style="position:absolute;left:6021;top:1495;width:285;height:554" coordorigin="6021,1495" coordsize="285,554">
              <v:shape style="position:absolute;left:6021;top:1495;width:285;height:554" coordorigin="6021,1495" coordsize="285,554" path="m6021,2049l6305,1495e" filled="false" stroked="true" strokeweight=".306pt" strokecolor="#6d6e71">
                <v:path arrowok="t"/>
              </v:shape>
            </v:group>
            <v:group style="position:absolute;left:6028;top:1487;width:301;height:586" coordorigin="6028,1487" coordsize="301,586">
              <v:shape style="position:absolute;left:6028;top:1487;width:301;height:586" coordorigin="6028,1487" coordsize="301,586" path="m6028,2073l6329,1487e" filled="false" stroked="true" strokeweight=".306pt" strokecolor="#6d6e71">
                <v:path arrowok="t"/>
              </v:shape>
            </v:group>
            <v:group style="position:absolute;left:6036;top:1481;width:316;height:615" coordorigin="6036,1481" coordsize="316,615">
              <v:shape style="position:absolute;left:6036;top:1481;width:316;height:615" coordorigin="6036,1481" coordsize="316,615" path="m6036,2095l6352,1481e" filled="false" stroked="true" strokeweight=".306pt" strokecolor="#6d6e71">
                <v:path arrowok="t"/>
              </v:shape>
            </v:group>
            <v:group style="position:absolute;left:6045;top:1476;width:329;height:641" coordorigin="6045,1476" coordsize="329,641">
              <v:shape style="position:absolute;left:6045;top:1476;width:329;height:641" coordorigin="6045,1476" coordsize="329,641" path="m6045,2116l6374,1476e" filled="false" stroked="true" strokeweight=".306pt" strokecolor="#6d6e71">
                <v:path arrowok="t"/>
              </v:shape>
            </v:group>
            <v:group style="position:absolute;left:6054;top:1472;width:342;height:665" coordorigin="6054,1472" coordsize="342,665">
              <v:shape style="position:absolute;left:6054;top:1472;width:342;height:665" coordorigin="6054,1472" coordsize="342,665" path="m6054,2136l6396,1472e" filled="false" stroked="true" strokeweight=".306pt" strokecolor="#6d6e71">
                <v:path arrowok="t"/>
              </v:shape>
            </v:group>
            <v:group style="position:absolute;left:6065;top:1469;width:352;height:686" coordorigin="6065,1469" coordsize="352,686">
              <v:shape style="position:absolute;left:6065;top:1469;width:352;height:686" coordorigin="6065,1469" coordsize="352,686" path="m6065,2155l6417,1469e" filled="false" stroked="true" strokeweight=".306pt" strokecolor="#6d6e71">
                <v:path arrowok="t"/>
              </v:shape>
            </v:group>
            <v:group style="position:absolute;left:6075;top:1468;width:362;height:705" coordorigin="6075,1468" coordsize="362,705">
              <v:shape style="position:absolute;left:6075;top:1468;width:362;height:705" coordorigin="6075,1468" coordsize="362,705" path="m6075,2172l6437,1468e" filled="false" stroked="true" strokeweight=".306pt" strokecolor="#6d6e71">
                <v:path arrowok="t"/>
              </v:shape>
            </v:group>
            <v:group style="position:absolute;left:6086;top:1467;width:371;height:723" coordorigin="6086,1467" coordsize="371,723">
              <v:shape style="position:absolute;left:6086;top:1467;width:371;height:723" coordorigin="6086,1467" coordsize="371,723" path="m6086,2189l6457,1467e" filled="false" stroked="true" strokeweight=".306pt" strokecolor="#6d6e71">
                <v:path arrowok="t"/>
              </v:shape>
            </v:group>
            <v:group style="position:absolute;left:6098;top:1467;width:379;height:738" coordorigin="6098,1467" coordsize="379,738">
              <v:shape style="position:absolute;left:6098;top:1467;width:379;height:738" coordorigin="6098,1467" coordsize="379,738" path="m6098,2205l6477,1467e" filled="false" stroked="true" strokeweight=".306pt" strokecolor="#6d6e71">
                <v:path arrowok="t"/>
              </v:shape>
            </v:group>
            <v:group style="position:absolute;left:6110;top:1468;width:387;height:752" coordorigin="6110,1468" coordsize="387,752">
              <v:shape style="position:absolute;left:6110;top:1468;width:387;height:752" coordorigin="6110,1468" coordsize="387,752" path="m6110,2220l6496,1468e" filled="false" stroked="true" strokeweight=".306pt" strokecolor="#6d6e71">
                <v:path arrowok="t"/>
              </v:shape>
            </v:group>
            <v:group style="position:absolute;left:6122;top:1469;width:393;height:765" coordorigin="6122,1469" coordsize="393,765">
              <v:shape style="position:absolute;left:6122;top:1469;width:393;height:765" coordorigin="6122,1469" coordsize="393,765" path="m6122,2234l6515,1469e" filled="false" stroked="true" strokeweight=".306pt" strokecolor="#6d6e71">
                <v:path arrowok="t"/>
              </v:shape>
            </v:group>
            <v:group style="position:absolute;left:6134;top:1472;width:399;height:776" coordorigin="6134,1472" coordsize="399,776">
              <v:shape style="position:absolute;left:6134;top:1472;width:399;height:776" coordorigin="6134,1472" coordsize="399,776" path="m6134,2248l6533,1472e" filled="false" stroked="true" strokeweight=".306pt" strokecolor="#6d6e71">
                <v:path arrowok="t"/>
              </v:shape>
            </v:group>
            <v:group style="position:absolute;left:6147;top:1475;width:404;height:786" coordorigin="6147,1475" coordsize="404,786">
              <v:shape style="position:absolute;left:6147;top:1475;width:404;height:786" coordorigin="6147,1475" coordsize="404,786" path="m6147,2261l6551,1475e" filled="false" stroked="true" strokeweight=".306pt" strokecolor="#6d6e71">
                <v:path arrowok="t"/>
              </v:shape>
            </v:group>
            <v:group style="position:absolute;left:6161;top:1479;width:408;height:795" coordorigin="6161,1479" coordsize="408,795">
              <v:shape style="position:absolute;left:6161;top:1479;width:408;height:795" coordorigin="6161,1479" coordsize="408,795" path="m6161,2273l6569,1479e" filled="false" stroked="true" strokeweight=".306pt" strokecolor="#6d6e71">
                <v:path arrowok="t"/>
              </v:shape>
            </v:group>
            <v:group style="position:absolute;left:6174;top:1483;width:412;height:802" coordorigin="6174,1483" coordsize="412,802">
              <v:shape style="position:absolute;left:6174;top:1483;width:412;height:802" coordorigin="6174,1483" coordsize="412,802" path="m6174,2284l6586,1483e" filled="false" stroked="true" strokeweight=".306pt" strokecolor="#6d6e71">
                <v:path arrowok="t"/>
              </v:shape>
            </v:group>
            <v:group style="position:absolute;left:6188;top:1488;width:415;height:808" coordorigin="6188,1488" coordsize="415,808">
              <v:shape style="position:absolute;left:6188;top:1488;width:415;height:808" coordorigin="6188,1488" coordsize="415,808" path="m6188,2295l6603,1488e" filled="false" stroked="true" strokeweight=".306pt" strokecolor="#6d6e71">
                <v:path arrowok="t"/>
              </v:shape>
            </v:group>
            <v:group style="position:absolute;left:6203;top:1494;width:417;height:812" coordorigin="6203,1494" coordsize="417,812">
              <v:shape style="position:absolute;left:6203;top:1494;width:417;height:812" coordorigin="6203,1494" coordsize="417,812" path="m6203,2305l6620,1494e" filled="false" stroked="true" strokeweight=".306pt" strokecolor="#6d6e71">
                <v:path arrowok="t"/>
              </v:shape>
            </v:group>
            <v:group style="position:absolute;left:6055;top:1611;width:293;height:412" coordorigin="6055,1611" coordsize="293,412">
              <v:shape style="position:absolute;left:6055;top:1611;width:293;height:412" coordorigin="6055,1611" coordsize="293,412" path="m6094,1950l6078,1950,6071,1954,6058,1966,6055,1974,6055,1993,6121,2023,6144,2021,6167,2017,6189,2009,6210,1999,6224,1990,6160,1990,6149,1986,6121,1963,6110,1956,6107,1954,6101,1952,6094,1950xe" filled="true" fillcolor="#231f20" stroked="false">
                <v:path arrowok="t"/>
                <v:fill type="solid"/>
              </v:shape>
              <v:shape style="position:absolute;left:6055;top:1611;width:293;height:412" coordorigin="6055,1611" coordsize="293,412" path="m6347,1611l6190,1611,6106,1780,6123,1781,6139,1783,6194,1812,6228,1871,6233,1905,6231,1924,6203,1979,6172,1990,6224,1990,6276,1935,6298,1873,6300,1852,6299,1835,6273,1772,6220,1732,6162,1717,6181,1680,6326,1680,6347,1611xe" filled="true" fillcolor="#231f20" stroked="false">
                <v:path arrowok="t"/>
                <v:fill type="solid"/>
              </v:shape>
            </v:group>
            <v:group style="position:absolute;left:6319;top:1595;width:305;height:435" coordorigin="6319,1595" coordsize="305,435">
              <v:shape style="position:absolute;left:6319;top:1595;width:305;height:435" coordorigin="6319,1595" coordsize="305,435" path="m6524,1595l6453,1618,6405,1667,6359,1740,6335,1805,6321,1876,6319,1911,6320,1927,6339,1985,6389,2026,6414,2030,6428,2029,6409,2010,6401,2007,6390,1995,6387,1987,6387,1972,6402,1894,6420,1836,6447,1750,6472,1679,6504,1622,6520,1616,6584,1616,6580,1612,6568,1604,6555,1599,6540,1596,6524,1595xe" filled="true" fillcolor="#231f20" stroked="false">
                <v:path arrowok="t"/>
                <v:fill type="solid"/>
              </v:shape>
              <v:shape style="position:absolute;left:6319;top:1595;width:305;height:435" coordorigin="6319,1595" coordsize="305,435" path="m6584,1616l6535,1616,6543,1619,6548,1624,6554,1630,6557,1639,6557,1650,6547,1715,6519,1807,6484,1914,6463,1971,6427,2010,6484,2010,6531,1970,6571,1913,6602,1842,6620,1765,6624,1716,6623,1702,6600,1632,6591,1621,6584,1616xe" filled="true" fillcolor="#231f20" stroked="false">
                <v:path arrowok="t"/>
                <v:fill type="solid"/>
              </v:shape>
            </v:group>
            <v:group style="position:absolute;left:6086;top:2058;width:63;height:74" coordorigin="6086,2058" coordsize="63,74">
              <v:shape style="position:absolute;left:6086;top:2058;width:63;height:74" coordorigin="6086,2058" coordsize="63,74" path="m6129,2058l6110,2058,6102,2061,6089,2074,6086,2084,6086,2106,6089,2115,6102,2128,6110,2131,6127,2131,6133,2129,6144,2122,6145,2119,6114,2119,6110,2117,6103,2110,6101,2103,6101,2086,6103,2080,6110,2072,6114,2070,6146,2070,6145,2069,6136,2061,6129,2058xe" filled="true" fillcolor="#231f20" stroked="false">
                <v:path arrowok="t"/>
                <v:fill type="solid"/>
              </v:shape>
              <v:shape style="position:absolute;left:6086;top:2058;width:63;height:74" coordorigin="6086,2058" coordsize="63,74" path="m6135,2104l6134,2109,6132,2113,6126,2118,6123,2119,6145,2119,6147,2116,6149,2108,6135,2104xe" filled="true" fillcolor="#231f20" stroked="false">
                <v:path arrowok="t"/>
                <v:fill type="solid"/>
              </v:shape>
              <v:shape style="position:absolute;left:6086;top:2058;width:63;height:74" coordorigin="6086,2058" coordsize="63,74" path="m6146,2070l6123,2070,6127,2071,6132,2076,6134,2079,6135,2082,6149,2079,6148,2073,6146,2070xe" filled="true" fillcolor="#231f20" stroked="false">
                <v:path arrowok="t"/>
                <v:fill type="solid"/>
              </v:shape>
            </v:group>
            <v:group style="position:absolute;left:6162;top:2059;width:55;height:71" coordorigin="6162,2059" coordsize="55,71">
              <v:shape style="position:absolute;left:6162;top:2059;width:55;height:71" coordorigin="6162,2059" coordsize="55,71" path="m6216,2059l6162,2059,6162,2130,6217,2130,6217,2118,6176,2118,6176,2099,6213,2099,6213,2087,6176,2087,6176,2071,6216,2071,6216,2059xe" filled="true" fillcolor="#231f20" stroked="false">
                <v:path arrowok="t"/>
                <v:fill type="solid"/>
              </v:shape>
            </v:group>
            <v:group style="position:absolute;left:6229;top:2059;width:58;height:71" coordorigin="6229,2059" coordsize="58,71">
              <v:shape style="position:absolute;left:6229;top:2059;width:58;height:71" coordorigin="6229,2059" coordsize="58,71" path="m6244,2059l6229,2059,6229,2130,6243,2130,6243,2084,6259,2084,6244,2059xe" filled="true" fillcolor="#231f20" stroked="false">
                <v:path arrowok="t"/>
                <v:fill type="solid"/>
              </v:shape>
              <v:shape style="position:absolute;left:6229;top:2059;width:58;height:71" coordorigin="6229,2059" coordsize="58,71" path="m6259,2084l6243,2084,6272,2130,6287,2130,6287,2107,6273,2107,6259,2084xe" filled="true" fillcolor="#231f20" stroked="false">
                <v:path arrowok="t"/>
                <v:fill type="solid"/>
              </v:shape>
              <v:shape style="position:absolute;left:6229;top:2059;width:58;height:71" coordorigin="6229,2059" coordsize="58,71" path="m6287,2059l6273,2059,6273,2107,6287,2107,6287,2059xe" filled="true" fillcolor="#231f20" stroked="false">
                <v:path arrowok="t"/>
                <v:fill type="solid"/>
              </v:shape>
            </v:group>
            <v:group style="position:absolute;left:6297;top:2059;width:58;height:71" coordorigin="6297,2059" coordsize="58,71">
              <v:shape style="position:absolute;left:6297;top:2059;width:58;height:71" coordorigin="6297,2059" coordsize="58,71" path="m6333,2071l6319,2071,6319,2130,6333,2130,6333,2071xe" filled="true" fillcolor="#231f20" stroked="false">
                <v:path arrowok="t"/>
                <v:fill type="solid"/>
              </v:shape>
              <v:shape style="position:absolute;left:6297;top:2059;width:58;height:71" coordorigin="6297,2059" coordsize="58,71" path="m6355,2059l6297,2059,6297,2071,6355,2071,6355,2059xe" filled="true" fillcolor="#231f20" stroked="false">
                <v:path arrowok="t"/>
                <v:fill type="solid"/>
              </v:shape>
            </v:group>
            <v:group style="position:absolute;left:6349;top:2059;width:73;height:71" coordorigin="6349,2059" coordsize="73,71">
              <v:shape style="position:absolute;left:6349;top:2059;width:73;height:71" coordorigin="6349,2059" coordsize="73,71" path="m6393,2059l6377,2059,6349,2130,6365,2130,6371,2114,6415,2114,6410,2102,6375,2102,6385,2076,6399,2076,6393,2059xe" filled="true" fillcolor="#231f20" stroked="false">
                <v:path arrowok="t"/>
                <v:fill type="solid"/>
              </v:shape>
              <v:shape style="position:absolute;left:6349;top:2059;width:73;height:71" coordorigin="6349,2059" coordsize="73,71" path="m6415,2114l6399,2114,6406,2130,6422,2130,6415,2114xe" filled="true" fillcolor="#231f20" stroked="false">
                <v:path arrowok="t"/>
                <v:fill type="solid"/>
              </v:shape>
              <v:shape style="position:absolute;left:6349;top:2059;width:73;height:71" coordorigin="6349,2059" coordsize="73,71" path="m6399,2076l6385,2076,6395,2102,6410,2102,6399,2076xe" filled="true" fillcolor="#231f20" stroked="false">
                <v:path arrowok="t"/>
                <v:fill type="solid"/>
              </v:shape>
            </v:group>
            <v:group style="position:absolute;left:6415;top:2059;width:68;height:71" coordorigin="6415,2059" coordsize="68,71">
              <v:shape style="position:absolute;left:6415;top:2059;width:68;height:71" coordorigin="6415,2059" coordsize="68,71" path="m6430,2059l6415,2059,6440,2130,6456,2130,6463,2112,6449,2112,6430,2059xe" filled="true" fillcolor="#231f20" stroked="false">
                <v:path arrowok="t"/>
                <v:fill type="solid"/>
              </v:shape>
              <v:shape style="position:absolute;left:6415;top:2059;width:68;height:71" coordorigin="6415,2059" coordsize="68,71" path="m6482,2059l6466,2059,6449,2112,6463,2112,6482,2059xe" filled="true" fillcolor="#231f20" stroked="false">
                <v:path arrowok="t"/>
                <v:fill type="solid"/>
              </v:shape>
            </v:group>
            <v:group style="position:absolute;left:6486;top:2058;width:71;height:74" coordorigin="6486,2058" coordsize="71,74">
              <v:shape style="position:absolute;left:6486;top:2058;width:71;height:74" coordorigin="6486,2058" coordsize="71,74" path="m6532,2058l6515,2058,6510,2059,6486,2088,6486,2106,6490,2115,6502,2128,6511,2131,6532,2131,6541,2128,6550,2119,6516,2119,6511,2117,6503,2109,6501,2103,6501,2086,6503,2080,6511,2072,6515,2070,6549,2070,6541,2061,6532,2058xe" filled="true" fillcolor="#231f20" stroked="false">
                <v:path arrowok="t"/>
                <v:fill type="solid"/>
              </v:shape>
              <v:shape style="position:absolute;left:6486;top:2058;width:71;height:74" coordorigin="6486,2058" coordsize="71,74" path="m6549,2070l6528,2070,6532,2072,6540,2080,6541,2086,6541,2103,6540,2109,6532,2117,6527,2119,6550,2119,6553,2115,6557,2106,6557,2083,6553,2074,6549,2070xe" filled="true" fillcolor="#231f20" stroked="false">
                <v:path arrowok="t"/>
                <v:fill type="solid"/>
              </v:shape>
            </v:group>
            <v:group style="position:absolute;left:6564;top:2058;width:59;height:74" coordorigin="6564,2058" coordsize="59,74">
              <v:shape style="position:absolute;left:6564;top:2058;width:59;height:74" coordorigin="6564,2058" coordsize="59,74" path="m6578,2106l6564,2107,6565,2115,6568,2121,6578,2129,6585,2131,6600,2131,6606,2130,6614,2127,6617,2124,6621,2119,6590,2119,6586,2118,6581,2114,6579,2110,6578,2106xe" filled="true" fillcolor="#231f20" stroked="false">
                <v:path arrowok="t"/>
                <v:fill type="solid"/>
              </v:shape>
              <v:shape style="position:absolute;left:6564;top:2058;width:59;height:74" coordorigin="6564,2058" coordsize="59,74" path="m6602,2058l6588,2058,6583,2059,6567,2083,6569,2088,6577,2095,6582,2097,6596,2101,6600,2102,6604,2103,6606,2104,6608,2106,6608,2108,6608,2112,6607,2114,6602,2118,6599,2119,6621,2119,6622,2117,6623,2114,6623,2105,6622,2101,6589,2084,6585,2083,6582,2080,6581,2079,6581,2075,6582,2074,6586,2071,6589,2070,6619,2070,6618,2068,6609,2060,6602,2058xe" filled="true" fillcolor="#231f20" stroked="false">
                <v:path arrowok="t"/>
                <v:fill type="solid"/>
              </v:shape>
              <v:shape style="position:absolute;left:6564;top:2058;width:59;height:74" coordorigin="6564,2058" coordsize="59,74" path="m6619,2070l6597,2070,6600,2071,6604,2074,6606,2077,6606,2080,6621,2080,6621,2073,6619,2070xe" filled="true" fillcolor="#231f20" stroked="false">
                <v:path arrowok="t"/>
                <v:fill type="solid"/>
              </v:shape>
            </v:group>
            <v:group style="position:absolute;left:6577;top:1777;width:269;height:419" coordorigin="6577,1777" coordsize="269,419">
              <v:shape style="position:absolute;left:6577;top:1777;width:269;height:419" coordorigin="6577,1777" coordsize="269,419" path="m6577,1777l6682,1833,6774,1901,6829,1976,6846,2043,6833,2102,6797,2148,6744,2180,6681,2196e" filled="false" stroked="true" strokeweight=".613pt" strokecolor="#231f20">
                <v:path arrowok="t"/>
              </v:shape>
              <v:shape style="position:absolute;left:6419;top:1599;width:444;height:614" type="#_x0000_t75" stroked="false">
                <v:imagedata r:id="rId39" o:title=""/>
              </v:shape>
            </v:group>
            <v:group style="position:absolute;left:6272;top:2068;width:509;height:203" coordorigin="6272,2068" coordsize="509,203">
              <v:shape style="position:absolute;left:6272;top:2068;width:509;height:203" coordorigin="6272,2068" coordsize="509,203" path="m6780,2068l6740,2135,6687,2191,6622,2234,6548,2261,6467,2271,6415,2267,6365,2255,6317,2236,6272,2210e" filled="false" stroked="true" strokeweight=".541pt" strokecolor="#231f20">
                <v:path arrowok="t"/>
              </v:shape>
            </v:group>
            <v:group style="position:absolute;left:6004;top:1467;width:921;height:921" coordorigin="6004,1467" coordsize="921,921">
              <v:shape style="position:absolute;left:6004;top:1467;width:921;height:921" coordorigin="6004,1467" coordsize="921,921" path="m6465,1467l6539,1473,6610,1490,6676,1518,6737,1556,6790,1602,6836,1655,6874,1716,6902,1782,6919,1852,6925,1927,6919,2002,6902,2073,6874,2139,6836,2199,6790,2253,6737,2299,6676,2336,6610,2364,6539,2381,6465,2387,6390,2381,6319,2364,6253,2336,6193,2299,6139,2253,6093,2199,6056,2139,6028,2073,6010,2002,6004,1927,6010,1852,6028,1782,6056,1716,6093,1655,6139,1602,6193,1556,6253,1518,6319,1490,6390,1473,6465,1467xe" filled="false" stroked="true" strokeweight=".567pt" strokecolor="#231f20">
                <v:path arrowok="t"/>
              </v:shape>
              <v:shape style="position:absolute;left:6322;top:2226;width:297;height:119" type="#_x0000_t75" stroked="false">
                <v:imagedata r:id="rId40" o:title=""/>
              </v:shape>
            </v:group>
            <w10:wrap type="topAndBottom"/>
          </v:group>
        </w:pict>
      </w:r>
      <w:r>
        <w:rPr/>
        <w:pict>
          <v:group style="position:absolute;margin-left:350.811005pt;margin-top:73.036942pt;width:46.65pt;height:46.65pt;mso-position-horizontal-relative:page;mso-position-vertical-relative:paragraph;z-index:1936;mso-wrap-distance-left:0;mso-wrap-distance-right:0" coordorigin="7016,1461" coordsize="933,933">
            <v:group style="position:absolute;left:7022;top:1467;width:921;height:921" coordorigin="7022,1467" coordsize="921,921">
              <v:shape style="position:absolute;left:7022;top:1467;width:921;height:921" coordorigin="7022,1467" coordsize="921,921" path="m7483,1467l7408,1473,7337,1490,7271,1518,7211,1556,7157,1602,7111,1655,7074,1716,7046,1782,7028,1852,7022,1927,7028,2002,7046,2073,7074,2139,7111,2199,7157,2253,7211,2299,7271,2336,7337,2364,7408,2381,7483,2387,7557,2381,7628,2364,7694,2336,7754,2299,7808,2253,7854,2199,7891,2139,7919,2073,7937,2002,7943,1927,7937,1852,7919,1782,7891,1716,7854,1655,7808,1602,7754,1556,7694,1518,7628,1490,7557,1473,7483,1467xe" filled="true" fillcolor="#d1d3d4" stroked="false">
                <v:path arrowok="t"/>
                <v:fill type="solid"/>
              </v:shape>
            </v:group>
            <v:group style="position:absolute;left:7022;top:1467;width:921;height:921" coordorigin="7022,1467" coordsize="921,921">
              <v:shape style="position:absolute;left:7022;top:1467;width:921;height:921" coordorigin="7022,1467" coordsize="921,921" path="m7483,1467l7557,1473,7628,1490,7694,1518,7754,1556,7808,1602,7854,1655,7891,1716,7919,1782,7937,1852,7943,1927,7937,2002,7919,2073,7891,2139,7854,2199,7808,2253,7754,2299,7694,2336,7628,2364,7557,2381,7483,2387,7408,2381,7337,2364,7271,2336,7211,2299,7157,2253,7111,2199,7074,2139,7046,2073,7028,2002,7022,1927,7028,1852,7046,1782,7074,1716,7111,1655,7157,1602,7211,1556,7271,1518,7337,1490,7408,1473,7483,1467xe" filled="false" stroked="true" strokeweight=".425pt" strokecolor="#231f20">
                <v:path arrowok="t"/>
              </v:shape>
            </v:group>
            <v:group style="position:absolute;left:7235;top:1500;width:419;height:816" coordorigin="7235,1500" coordsize="419,816">
              <v:shape style="position:absolute;left:7235;top:1500;width:419;height:816" coordorigin="7235,1500" coordsize="419,816" path="m7235,2315l7654,1500e" filled="false" stroked="true" strokeweight=".306pt" strokecolor="#6d6e71">
                <v:path arrowok="t"/>
              </v:shape>
            </v:group>
            <v:group style="position:absolute;left:7032;top:1616;width:112;height:217" coordorigin="7032,1616" coordsize="112,217">
              <v:shape style="position:absolute;left:7032;top:1616;width:112;height:217" coordorigin="7032,1616" coordsize="112,217" path="m7032,1833l7143,1616e" filled="false" stroked="true" strokeweight=".306pt" strokecolor="#6d6e71">
                <v:path arrowok="t"/>
              </v:shape>
            </v:group>
            <v:group style="position:absolute;left:7024;top:1578;width:159;height:309" coordorigin="7024,1578" coordsize="159,309">
              <v:shape style="position:absolute;left:7024;top:1578;width:159;height:309" coordorigin="7024,1578" coordsize="159,309" path="m7024,1886l7182,1578e" filled="false" stroked="true" strokeweight=".306pt" strokecolor="#6d6e71">
                <v:path arrowok="t"/>
              </v:shape>
            </v:group>
            <v:group style="position:absolute;left:7022;top:1552;width:193;height:376" coordorigin="7022,1552" coordsize="193,376">
              <v:shape style="position:absolute;left:7022;top:1552;width:193;height:376" coordorigin="7022,1552" coordsize="193,376" path="m7022,1928l7215,1552e" filled="false" stroked="true" strokeweight=".306pt" strokecolor="#6d6e71">
                <v:path arrowok="t"/>
              </v:shape>
            </v:group>
            <v:group style="position:absolute;left:7024;top:1533;width:222;height:431" coordorigin="7024,1533" coordsize="222,431">
              <v:shape style="position:absolute;left:7024;top:1533;width:222;height:431" coordorigin="7024,1533" coordsize="222,431" path="m7024,1963l7245,1533e" filled="false" stroked="true" strokeweight=".306pt" strokecolor="#6d6e71">
                <v:path arrowok="t"/>
              </v:shape>
            </v:group>
            <v:group style="position:absolute;left:7027;top:1517;width:246;height:478" coordorigin="7027,1517" coordsize="246,478">
              <v:shape style="position:absolute;left:7027;top:1517;width:246;height:478" coordorigin="7027,1517" coordsize="246,478" path="m7027,1995l7272,1517e" filled="false" stroked="true" strokeweight=".306pt" strokecolor="#6d6e71">
                <v:path arrowok="t"/>
              </v:shape>
            </v:group>
            <v:group style="position:absolute;left:7032;top:1505;width:266;height:518" coordorigin="7032,1505" coordsize="266,518">
              <v:shape style="position:absolute;left:7032;top:1505;width:266;height:518" coordorigin="7032,1505" coordsize="266,518" path="m7032,2023l7298,1505e" filled="false" stroked="true" strokeweight=".306pt" strokecolor="#6d6e71">
                <v:path arrowok="t"/>
              </v:shape>
            </v:group>
            <v:group style="position:absolute;left:7039;top:1495;width:285;height:554" coordorigin="7039,1495" coordsize="285,554">
              <v:shape style="position:absolute;left:7039;top:1495;width:285;height:554" coordorigin="7039,1495" coordsize="285,554" path="m7039,2049l7323,1495e" filled="false" stroked="true" strokeweight=".306pt" strokecolor="#6d6e71">
                <v:path arrowok="t"/>
              </v:shape>
            </v:group>
            <v:group style="position:absolute;left:7046;top:1487;width:301;height:586" coordorigin="7046,1487" coordsize="301,586">
              <v:shape style="position:absolute;left:7046;top:1487;width:301;height:586" coordorigin="7046,1487" coordsize="301,586" path="m7046,2073l7347,1487e" filled="false" stroked="true" strokeweight=".306pt" strokecolor="#6d6e71">
                <v:path arrowok="t"/>
              </v:shape>
            </v:group>
            <v:group style="position:absolute;left:7054;top:1481;width:316;height:615" coordorigin="7054,1481" coordsize="316,615">
              <v:shape style="position:absolute;left:7054;top:1481;width:316;height:615" coordorigin="7054,1481" coordsize="316,615" path="m7054,2095l7370,1481e" filled="false" stroked="true" strokeweight=".306pt" strokecolor="#6d6e71">
                <v:path arrowok="t"/>
              </v:shape>
            </v:group>
            <v:group style="position:absolute;left:7063;top:1476;width:329;height:641" coordorigin="7063,1476" coordsize="329,641">
              <v:shape style="position:absolute;left:7063;top:1476;width:329;height:641" coordorigin="7063,1476" coordsize="329,641" path="m7063,2116l7392,1476e" filled="false" stroked="true" strokeweight=".306pt" strokecolor="#6d6e71">
                <v:path arrowok="t"/>
              </v:shape>
            </v:group>
            <v:group style="position:absolute;left:7072;top:1472;width:342;height:665" coordorigin="7072,1472" coordsize="342,665">
              <v:shape style="position:absolute;left:7072;top:1472;width:342;height:665" coordorigin="7072,1472" coordsize="342,665" path="m7072,2136l7413,1472e" filled="false" stroked="true" strokeweight=".306pt" strokecolor="#6d6e71">
                <v:path arrowok="t"/>
              </v:shape>
            </v:group>
            <v:group style="position:absolute;left:7082;top:1469;width:352;height:686" coordorigin="7082,1469" coordsize="352,686">
              <v:shape style="position:absolute;left:7082;top:1469;width:352;height:686" coordorigin="7082,1469" coordsize="352,686" path="m7082,2155l7434,1469e" filled="false" stroked="true" strokeweight=".306pt" strokecolor="#6d6e71">
                <v:path arrowok="t"/>
              </v:shape>
            </v:group>
            <v:group style="position:absolute;left:7093;top:1468;width:362;height:705" coordorigin="7093,1468" coordsize="362,705">
              <v:shape style="position:absolute;left:7093;top:1468;width:362;height:705" coordorigin="7093,1468" coordsize="362,705" path="m7093,2172l7455,1468e" filled="false" stroked="true" strokeweight=".306pt" strokecolor="#6d6e71">
                <v:path arrowok="t"/>
              </v:shape>
            </v:group>
            <v:group style="position:absolute;left:7104;top:1467;width:371;height:723" coordorigin="7104,1467" coordsize="371,723">
              <v:shape style="position:absolute;left:7104;top:1467;width:371;height:723" coordorigin="7104,1467" coordsize="371,723" path="m7104,2189l7475,1467e" filled="false" stroked="true" strokeweight=".306pt" strokecolor="#6d6e71">
                <v:path arrowok="t"/>
              </v:shape>
            </v:group>
            <v:group style="position:absolute;left:7115;top:1467;width:379;height:738" coordorigin="7115,1467" coordsize="379,738">
              <v:shape style="position:absolute;left:7115;top:1467;width:379;height:738" coordorigin="7115,1467" coordsize="379,738" path="m7115,2205l7494,1467e" filled="false" stroked="true" strokeweight=".306pt" strokecolor="#6d6e71">
                <v:path arrowok="t"/>
              </v:shape>
            </v:group>
            <v:group style="position:absolute;left:7127;top:1468;width:387;height:752" coordorigin="7127,1468" coordsize="387,752">
              <v:shape style="position:absolute;left:7127;top:1468;width:387;height:752" coordorigin="7127,1468" coordsize="387,752" path="m7127,2220l7514,1468e" filled="false" stroked="true" strokeweight=".306pt" strokecolor="#6d6e71">
                <v:path arrowok="t"/>
              </v:shape>
            </v:group>
            <v:group style="position:absolute;left:7140;top:1469;width:393;height:765" coordorigin="7140,1469" coordsize="393,765">
              <v:shape style="position:absolute;left:7140;top:1469;width:393;height:765" coordorigin="7140,1469" coordsize="393,765" path="m7140,2234l7532,1469e" filled="false" stroked="true" strokeweight=".306pt" strokecolor="#6d6e71">
                <v:path arrowok="t"/>
              </v:shape>
            </v:group>
            <v:group style="position:absolute;left:7152;top:1472;width:399;height:776" coordorigin="7152,1472" coordsize="399,776">
              <v:shape style="position:absolute;left:7152;top:1472;width:399;height:776" coordorigin="7152,1472" coordsize="399,776" path="m7152,2248l7551,1472e" filled="false" stroked="true" strokeweight=".306pt" strokecolor="#6d6e71">
                <v:path arrowok="t"/>
              </v:shape>
            </v:group>
            <v:group style="position:absolute;left:7165;top:1475;width:404;height:786" coordorigin="7165,1475" coordsize="404,786">
              <v:shape style="position:absolute;left:7165;top:1475;width:404;height:786" coordorigin="7165,1475" coordsize="404,786" path="m7165,2261l7569,1475e" filled="false" stroked="true" strokeweight=".306pt" strokecolor="#6d6e71">
                <v:path arrowok="t"/>
              </v:shape>
            </v:group>
            <v:group style="position:absolute;left:7179;top:1479;width:408;height:795" coordorigin="7179,1479" coordsize="408,795">
              <v:shape style="position:absolute;left:7179;top:1479;width:408;height:795" coordorigin="7179,1479" coordsize="408,795" path="m7179,2273l7587,1479e" filled="false" stroked="true" strokeweight=".306pt" strokecolor="#6d6e71">
                <v:path arrowok="t"/>
              </v:shape>
            </v:group>
            <v:group style="position:absolute;left:7192;top:1483;width:412;height:802" coordorigin="7192,1483" coordsize="412,802">
              <v:shape style="position:absolute;left:7192;top:1483;width:412;height:802" coordorigin="7192,1483" coordsize="412,802" path="m7192,2284l7604,1483e" filled="false" stroked="true" strokeweight=".306pt" strokecolor="#6d6e71">
                <v:path arrowok="t"/>
              </v:shape>
            </v:group>
            <v:group style="position:absolute;left:7206;top:1488;width:415;height:808" coordorigin="7206,1488" coordsize="415,808">
              <v:shape style="position:absolute;left:7206;top:1488;width:415;height:808" coordorigin="7206,1488" coordsize="415,808" path="m7206,2295l7621,1488e" filled="false" stroked="true" strokeweight=".306pt" strokecolor="#6d6e71">
                <v:path arrowok="t"/>
              </v:shape>
            </v:group>
            <v:group style="position:absolute;left:7221;top:1494;width:417;height:812" coordorigin="7221,1494" coordsize="417,812">
              <v:shape style="position:absolute;left:7221;top:1494;width:417;height:812" coordorigin="7221,1494" coordsize="417,812" path="m7221,2305l7638,1494e" filled="false" stroked="true" strokeweight=".306pt" strokecolor="#6d6e71">
                <v:path arrowok="t"/>
              </v:shape>
            </v:group>
            <v:group style="position:absolute;left:7073;top:1611;width:293;height:412" coordorigin="7073,1611" coordsize="293,412">
              <v:shape style="position:absolute;left:7073;top:1611;width:293;height:412" coordorigin="7073,1611" coordsize="293,412" path="m7112,1950l7096,1950,7089,1954,7076,1966,7073,1974,7073,1993,7139,2023,7162,2021,7185,2017,7207,2009,7228,1999,7242,1990,7178,1990,7167,1986,7138,1963,7128,1956,7125,1954,7119,1952,7112,1950xe" filled="true" fillcolor="#231f20" stroked="false">
                <v:path arrowok="t"/>
                <v:fill type="solid"/>
              </v:shape>
              <v:shape style="position:absolute;left:7073;top:1611;width:293;height:412" coordorigin="7073,1611" coordsize="293,412" path="m7365,1611l7208,1611,7123,1780,7141,1781,7157,1783,7212,1812,7246,1871,7250,1905,7249,1924,7221,1979,7190,1990,7242,1990,7294,1935,7316,1873,7318,1852,7317,1835,7290,1772,7238,1732,7180,1717,7199,1680,7344,1680,7365,1611xe" filled="true" fillcolor="#231f20" stroked="false">
                <v:path arrowok="t"/>
                <v:fill type="solid"/>
              </v:shape>
            </v:group>
            <v:group style="position:absolute;left:7337;top:1595;width:305;height:435" coordorigin="7337,1595" coordsize="305,435">
              <v:shape style="position:absolute;left:7337;top:1595;width:305;height:435" coordorigin="7337,1595" coordsize="305,435" path="m7542,1595l7471,1618,7423,1667,7377,1740,7353,1805,7339,1876,7337,1911,7338,1927,7356,1985,7406,2026,7432,2030,7446,2029,7427,2010,7419,2007,7408,1995,7405,1987,7405,1972,7420,1894,7437,1836,7465,1750,7490,1679,7522,1622,7538,1616,7602,1616,7598,1612,7586,1604,7572,1599,7558,1596,7542,1595xe" filled="true" fillcolor="#231f20" stroked="false">
                <v:path arrowok="t"/>
                <v:fill type="solid"/>
              </v:shape>
              <v:shape style="position:absolute;left:7337;top:1595;width:305;height:435" coordorigin="7337,1595" coordsize="305,435" path="m7602,1616l7553,1616,7560,1619,7566,1624,7572,1630,7575,1639,7575,1650,7565,1715,7537,1807,7502,1914,7481,1971,7445,2010,7502,2010,7549,1970,7589,1913,7620,1842,7638,1765,7641,1716,7641,1702,7618,1632,7609,1621,7602,1616xe" filled="true" fillcolor="#231f20" stroked="false">
                <v:path arrowok="t"/>
                <v:fill type="solid"/>
              </v:shape>
            </v:group>
            <v:group style="position:absolute;left:7104;top:2058;width:63;height:74" coordorigin="7104,2058" coordsize="63,74">
              <v:shape style="position:absolute;left:7104;top:2058;width:63;height:74" coordorigin="7104,2058" coordsize="63,74" path="m7147,2058l7128,2058,7120,2061,7107,2074,7104,2084,7104,2106,7107,2115,7120,2128,7127,2131,7145,2131,7151,2129,7161,2122,7163,2119,7132,2119,7127,2117,7121,2110,7119,2103,7119,2086,7121,2080,7128,2072,7132,2070,7164,2070,7163,2069,7154,2061,7147,2058xe" filled="true" fillcolor="#231f20" stroked="false">
                <v:path arrowok="t"/>
                <v:fill type="solid"/>
              </v:shape>
              <v:shape style="position:absolute;left:7104;top:2058;width:63;height:74" coordorigin="7104,2058" coordsize="63,74" path="m7153,2104l7152,2109,7150,2113,7144,2118,7141,2119,7163,2119,7165,2116,7167,2108,7153,2104xe" filled="true" fillcolor="#231f20" stroked="false">
                <v:path arrowok="t"/>
                <v:fill type="solid"/>
              </v:shape>
              <v:shape style="position:absolute;left:7104;top:2058;width:63;height:74" coordorigin="7104,2058" coordsize="63,74" path="m7164,2070l7141,2070,7144,2071,7150,2076,7152,2079,7152,2082,7167,2079,7165,2073,7164,2070xe" filled="true" fillcolor="#231f20" stroked="false">
                <v:path arrowok="t"/>
                <v:fill type="solid"/>
              </v:shape>
            </v:group>
            <v:group style="position:absolute;left:7180;top:2059;width:55;height:71" coordorigin="7180,2059" coordsize="55,71">
              <v:shape style="position:absolute;left:7180;top:2059;width:55;height:71" coordorigin="7180,2059" coordsize="55,71" path="m7233,2059l7180,2059,7180,2130,7235,2130,7235,2118,7194,2118,7194,2099,7231,2099,7231,2087,7194,2087,7194,2071,7233,2071,7233,2059xe" filled="true" fillcolor="#231f20" stroked="false">
                <v:path arrowok="t"/>
                <v:fill type="solid"/>
              </v:shape>
            </v:group>
            <v:group style="position:absolute;left:7247;top:2059;width:58;height:71" coordorigin="7247,2059" coordsize="58,71">
              <v:shape style="position:absolute;left:7247;top:2059;width:58;height:71" coordorigin="7247,2059" coordsize="58,71" path="m7261,2059l7247,2059,7247,2130,7261,2130,7261,2084,7277,2084,7261,2059xe" filled="true" fillcolor="#231f20" stroked="false">
                <v:path arrowok="t"/>
                <v:fill type="solid"/>
              </v:shape>
              <v:shape style="position:absolute;left:7247;top:2059;width:58;height:71" coordorigin="7247,2059" coordsize="58,71" path="m7277,2084l7261,2084,7290,2130,7305,2130,7305,2107,7291,2107,7277,2084xe" filled="true" fillcolor="#231f20" stroked="false">
                <v:path arrowok="t"/>
                <v:fill type="solid"/>
              </v:shape>
              <v:shape style="position:absolute;left:7247;top:2059;width:58;height:71" coordorigin="7247,2059" coordsize="58,71" path="m7305,2059l7291,2059,7291,2107,7305,2107,7305,2059xe" filled="true" fillcolor="#231f20" stroked="false">
                <v:path arrowok="t"/>
                <v:fill type="solid"/>
              </v:shape>
            </v:group>
            <v:group style="position:absolute;left:7315;top:2059;width:58;height:71" coordorigin="7315,2059" coordsize="58,71">
              <v:shape style="position:absolute;left:7315;top:2059;width:58;height:71" coordorigin="7315,2059" coordsize="58,71" path="m7351,2071l7336,2071,7336,2130,7351,2130,7351,2071xe" filled="true" fillcolor="#231f20" stroked="false">
                <v:path arrowok="t"/>
                <v:fill type="solid"/>
              </v:shape>
              <v:shape style="position:absolute;left:7315;top:2059;width:58;height:71" coordorigin="7315,2059" coordsize="58,71" path="m7372,2059l7315,2059,7315,2071,7372,2071,7372,2059xe" filled="true" fillcolor="#231f20" stroked="false">
                <v:path arrowok="t"/>
                <v:fill type="solid"/>
              </v:shape>
            </v:group>
            <v:group style="position:absolute;left:7367;top:2059;width:73;height:71" coordorigin="7367,2059" coordsize="73,71">
              <v:shape style="position:absolute;left:7367;top:2059;width:73;height:71" coordorigin="7367,2059" coordsize="73,71" path="m7411,2059l7395,2059,7367,2130,7382,2130,7388,2114,7433,2114,7428,2102,7393,2102,7403,2076,7417,2076,7411,2059xe" filled="true" fillcolor="#231f20" stroked="false">
                <v:path arrowok="t"/>
                <v:fill type="solid"/>
              </v:shape>
              <v:shape style="position:absolute;left:7367;top:2059;width:73;height:71" coordorigin="7367,2059" coordsize="73,71" path="m7433,2114l7417,2114,7424,2130,7440,2130,7433,2114xe" filled="true" fillcolor="#231f20" stroked="false">
                <v:path arrowok="t"/>
                <v:fill type="solid"/>
              </v:shape>
              <v:shape style="position:absolute;left:7367;top:2059;width:73;height:71" coordorigin="7367,2059" coordsize="73,71" path="m7417,2076l7403,2076,7413,2102,7428,2102,7417,2076xe" filled="true" fillcolor="#231f20" stroked="false">
                <v:path arrowok="t"/>
                <v:fill type="solid"/>
              </v:shape>
            </v:group>
            <v:group style="position:absolute;left:7432;top:2059;width:68;height:71" coordorigin="7432,2059" coordsize="68,71">
              <v:shape style="position:absolute;left:7432;top:2059;width:68;height:71" coordorigin="7432,2059" coordsize="68,71" path="m7448,2059l7432,2059,7458,2130,7474,2130,7481,2112,7466,2112,7448,2059xe" filled="true" fillcolor="#231f20" stroked="false">
                <v:path arrowok="t"/>
                <v:fill type="solid"/>
              </v:shape>
              <v:shape style="position:absolute;left:7432;top:2059;width:68;height:71" coordorigin="7432,2059" coordsize="68,71" path="m7500,2059l7484,2059,7466,2112,7481,2112,7500,2059xe" filled="true" fillcolor="#231f20" stroked="false">
                <v:path arrowok="t"/>
                <v:fill type="solid"/>
              </v:shape>
            </v:group>
            <v:group style="position:absolute;left:7504;top:2058;width:71;height:74" coordorigin="7504,2058" coordsize="71,74">
              <v:shape style="position:absolute;left:7504;top:2058;width:71;height:74" coordorigin="7504,2058" coordsize="71,74" path="m7550,2058l7533,2058,7528,2059,7504,2088,7504,2106,7507,2115,7520,2128,7529,2131,7550,2131,7558,2128,7567,2119,7533,2119,7529,2117,7521,2109,7519,2103,7519,2086,7521,2080,7528,2072,7533,2070,7567,2070,7558,2061,7550,2058xe" filled="true" fillcolor="#231f20" stroked="false">
                <v:path arrowok="t"/>
                <v:fill type="solid"/>
              </v:shape>
              <v:shape style="position:absolute;left:7504;top:2058;width:71;height:74" coordorigin="7504,2058" coordsize="71,74" path="m7567,2070l7545,2070,7550,2072,7557,2080,7559,2086,7559,2103,7557,2109,7550,2117,7545,2119,7567,2119,7571,2115,7574,2106,7574,2083,7571,2074,7567,2070xe" filled="true" fillcolor="#231f20" stroked="false">
                <v:path arrowok="t"/>
                <v:fill type="solid"/>
              </v:shape>
            </v:group>
            <v:group style="position:absolute;left:7582;top:2058;width:59;height:74" coordorigin="7582,2058" coordsize="59,74">
              <v:shape style="position:absolute;left:7582;top:2058;width:59;height:74" coordorigin="7582,2058" coordsize="59,74" path="m7596,2106l7582,2107,7583,2115,7586,2121,7596,2129,7603,2131,7618,2131,7623,2130,7632,2127,7635,2124,7638,2119,7608,2119,7604,2118,7599,2114,7597,2110,7596,2106xe" filled="true" fillcolor="#231f20" stroked="false">
                <v:path arrowok="t"/>
                <v:fill type="solid"/>
              </v:shape>
              <v:shape style="position:absolute;left:7582;top:2058;width:59;height:74" coordorigin="7582,2058" coordsize="59,74" path="m7620,2058l7605,2058,7601,2059,7585,2083,7587,2088,7594,2095,7600,2097,7614,2101,7618,2102,7622,2103,7624,2104,7626,2106,7626,2108,7626,2112,7625,2114,7620,2118,7617,2119,7638,2119,7640,2117,7641,2114,7641,2105,7640,2101,7607,2084,7603,2083,7599,2080,7599,2079,7599,2075,7599,2074,7603,2071,7607,2070,7637,2070,7636,2068,7627,2060,7620,2058xe" filled="true" fillcolor="#231f20" stroked="false">
                <v:path arrowok="t"/>
                <v:fill type="solid"/>
              </v:shape>
              <v:shape style="position:absolute;left:7582;top:2058;width:59;height:74" coordorigin="7582,2058" coordsize="59,74" path="m7637,2070l7615,2070,7618,2071,7622,2074,7624,2077,7624,2080,7639,2080,7639,2073,7637,2070xe" filled="true" fillcolor="#231f20" stroked="false">
                <v:path arrowok="t"/>
                <v:fill type="solid"/>
              </v:shape>
            </v:group>
            <v:group style="position:absolute;left:7595;top:1777;width:269;height:419" coordorigin="7595,1777" coordsize="269,419">
              <v:shape style="position:absolute;left:7595;top:1777;width:269;height:419" coordorigin="7595,1777" coordsize="269,419" path="m7595,1777l7700,1833,7792,1901,7847,1976,7864,2043,7851,2102,7815,2148,7762,2180,7699,2196e" filled="false" stroked="true" strokeweight=".613pt" strokecolor="#231f20">
                <v:path arrowok="t"/>
              </v:shape>
              <v:shape style="position:absolute;left:7437;top:1599;width:444;height:614" type="#_x0000_t75" stroked="false">
                <v:imagedata r:id="rId41" o:title=""/>
              </v:shape>
            </v:group>
            <v:group style="position:absolute;left:7290;top:2068;width:509;height:203" coordorigin="7290,2068" coordsize="509,203">
              <v:shape style="position:absolute;left:7290;top:2068;width:509;height:203" coordorigin="7290,2068" coordsize="509,203" path="m7798,2068l7758,2135,7704,2191,7640,2234,7566,2261,7485,2271,7433,2267,7383,2255,7334,2236,7290,2210e" filled="false" stroked="true" strokeweight=".541pt" strokecolor="#231f20">
                <v:path arrowok="t"/>
              </v:shape>
            </v:group>
            <v:group style="position:absolute;left:7022;top:1467;width:921;height:921" coordorigin="7022,1467" coordsize="921,921">
              <v:shape style="position:absolute;left:7022;top:1467;width:921;height:921" coordorigin="7022,1467" coordsize="921,921" path="m7483,1467l7557,1473,7628,1490,7694,1518,7754,1556,7808,1602,7854,1655,7891,1716,7919,1782,7937,1852,7943,1927,7937,2002,7919,2073,7891,2139,7854,2199,7808,2253,7754,2299,7694,2336,7628,2364,7557,2381,7483,2387,7408,2381,7337,2364,7271,2336,7211,2299,7157,2253,7111,2199,7074,2139,7046,2073,7028,2002,7022,1927,7028,1852,7046,1782,7074,1716,7111,1655,7157,1602,7211,1556,7271,1518,7337,1490,7408,1473,7483,1467xe" filled="false" stroked="true" strokeweight=".567pt" strokecolor="#231f20">
                <v:path arrowok="t"/>
              </v:shape>
              <v:shape style="position:absolute;left:7340;top:2226;width:297;height:119" type="#_x0000_t75" stroked="false">
                <v:imagedata r:id="rId42" o:title=""/>
              </v:shape>
            </v:group>
            <w10:wrap type="topAndBottom"/>
          </v:group>
        </w:pict>
      </w:r>
      <w:r>
        <w:rPr/>
        <w:pict>
          <v:group style="position:absolute;margin-left:401.700989pt;margin-top:73.036942pt;width:46.65pt;height:46.65pt;mso-position-horizontal-relative:page;mso-position-vertical-relative:paragraph;z-index:1960;mso-wrap-distance-left:0;mso-wrap-distance-right:0" coordorigin="8034,1461" coordsize="933,933">
            <v:group style="position:absolute;left:8040;top:1467;width:921;height:921" coordorigin="8040,1467" coordsize="921,921">
              <v:shape style="position:absolute;left:8040;top:1467;width:921;height:921" coordorigin="8040,1467" coordsize="921,921" path="m8500,1467l8426,1473,8355,1490,8289,1518,8229,1556,8175,1602,8129,1655,8091,1716,8063,1782,8046,1852,8040,1927,8046,2002,8063,2073,8091,2139,8129,2199,8175,2253,8229,2299,8289,2336,8355,2364,8426,2381,8500,2387,8575,2381,8646,2364,8712,2336,8772,2299,8826,2253,8872,2199,8909,2139,8937,2073,8955,2002,8961,1927,8955,1852,8937,1782,8909,1716,8872,1655,8826,1602,8772,1556,8712,1518,8646,1490,8575,1473,8500,1467xe" filled="true" fillcolor="#d1d3d4" stroked="false">
                <v:path arrowok="t"/>
                <v:fill type="solid"/>
              </v:shape>
            </v:group>
            <v:group style="position:absolute;left:8040;top:1467;width:921;height:921" coordorigin="8040,1467" coordsize="921,921">
              <v:shape style="position:absolute;left:8040;top:1467;width:921;height:921" coordorigin="8040,1467" coordsize="921,921" path="m8500,1467l8575,1473,8646,1490,8712,1518,8772,1556,8826,1602,8872,1655,8909,1716,8937,1782,8955,1852,8961,1927,8955,2002,8937,2073,8909,2139,8872,2199,8826,2253,8772,2299,8712,2336,8646,2364,8575,2381,8500,2387,8426,2381,8355,2364,8289,2336,8229,2299,8175,2253,8129,2199,8091,2139,8063,2073,8046,2002,8040,1927,8046,1852,8063,1782,8091,1716,8129,1655,8175,1602,8229,1556,8289,1518,8355,1490,8426,1473,8500,1467xe" filled="false" stroked="true" strokeweight=".425pt" strokecolor="#231f20">
                <v:path arrowok="t"/>
              </v:shape>
            </v:group>
            <v:group style="position:absolute;left:8253;top:1500;width:419;height:816" coordorigin="8253,1500" coordsize="419,816">
              <v:shape style="position:absolute;left:8253;top:1500;width:419;height:816" coordorigin="8253,1500" coordsize="419,816" path="m8253,2315l8672,1500e" filled="false" stroked="true" strokeweight=".306pt" strokecolor="#6d6e71">
                <v:path arrowok="t"/>
              </v:shape>
            </v:group>
            <v:group style="position:absolute;left:8050;top:1616;width:112;height:217" coordorigin="8050,1616" coordsize="112,217">
              <v:shape style="position:absolute;left:8050;top:1616;width:112;height:217" coordorigin="8050,1616" coordsize="112,217" path="m8050,1833l8161,1616e" filled="false" stroked="true" strokeweight=".306pt" strokecolor="#6d6e71">
                <v:path arrowok="t"/>
              </v:shape>
            </v:group>
            <v:group style="position:absolute;left:8042;top:1578;width:159;height:309" coordorigin="8042,1578" coordsize="159,309">
              <v:shape style="position:absolute;left:8042;top:1578;width:159;height:309" coordorigin="8042,1578" coordsize="159,309" path="m8042,1886l8200,1578e" filled="false" stroked="true" strokeweight=".306pt" strokecolor="#6d6e71">
                <v:path arrowok="t"/>
              </v:shape>
            </v:group>
            <v:group style="position:absolute;left:8040;top:1552;width:193;height:376" coordorigin="8040,1552" coordsize="193,376">
              <v:shape style="position:absolute;left:8040;top:1552;width:193;height:376" coordorigin="8040,1552" coordsize="193,376" path="m8040,1928l8233,1552e" filled="false" stroked="true" strokeweight=".306pt" strokecolor="#6d6e71">
                <v:path arrowok="t"/>
              </v:shape>
            </v:group>
            <v:group style="position:absolute;left:8041;top:1533;width:222;height:431" coordorigin="8041,1533" coordsize="222,431">
              <v:shape style="position:absolute;left:8041;top:1533;width:222;height:431" coordorigin="8041,1533" coordsize="222,431" path="m8041,1963l8263,1533e" filled="false" stroked="true" strokeweight=".306pt" strokecolor="#6d6e71">
                <v:path arrowok="t"/>
              </v:shape>
            </v:group>
            <v:group style="position:absolute;left:8045;top:1517;width:246;height:478" coordorigin="8045,1517" coordsize="246,478">
              <v:shape style="position:absolute;left:8045;top:1517;width:246;height:478" coordorigin="8045,1517" coordsize="246,478" path="m8045,1995l8290,1517e" filled="false" stroked="true" strokeweight=".306pt" strokecolor="#6d6e71">
                <v:path arrowok="t"/>
              </v:shape>
            </v:group>
            <v:group style="position:absolute;left:8050;top:1505;width:266;height:518" coordorigin="8050,1505" coordsize="266,518">
              <v:shape style="position:absolute;left:8050;top:1505;width:266;height:518" coordorigin="8050,1505" coordsize="266,518" path="m8050,2023l8316,1505e" filled="false" stroked="true" strokeweight=".306pt" strokecolor="#6d6e71">
                <v:path arrowok="t"/>
              </v:shape>
            </v:group>
            <v:group style="position:absolute;left:8056;top:1495;width:285;height:554" coordorigin="8056,1495" coordsize="285,554">
              <v:shape style="position:absolute;left:8056;top:1495;width:285;height:554" coordorigin="8056,1495" coordsize="285,554" path="m8056,2049l8341,1495e" filled="false" stroked="true" strokeweight=".306pt" strokecolor="#6d6e71">
                <v:path arrowok="t"/>
              </v:shape>
            </v:group>
            <v:group style="position:absolute;left:8064;top:1487;width:301;height:586" coordorigin="8064,1487" coordsize="301,586">
              <v:shape style="position:absolute;left:8064;top:1487;width:301;height:586" coordorigin="8064,1487" coordsize="301,586" path="m8064,2073l8365,1487e" filled="false" stroked="true" strokeweight=".306pt" strokecolor="#6d6e71">
                <v:path arrowok="t"/>
              </v:shape>
            </v:group>
            <v:group style="position:absolute;left:8072;top:1481;width:316;height:615" coordorigin="8072,1481" coordsize="316,615">
              <v:shape style="position:absolute;left:8072;top:1481;width:316;height:615" coordorigin="8072,1481" coordsize="316,615" path="m8072,2095l8387,1481e" filled="false" stroked="true" strokeweight=".306pt" strokecolor="#6d6e71">
                <v:path arrowok="t"/>
              </v:shape>
            </v:group>
            <v:group style="position:absolute;left:8081;top:1476;width:329;height:641" coordorigin="8081,1476" coordsize="329,641">
              <v:shape style="position:absolute;left:8081;top:1476;width:329;height:641" coordorigin="8081,1476" coordsize="329,641" path="m8081,2116l8410,1476e" filled="false" stroked="true" strokeweight=".306pt" strokecolor="#6d6e71">
                <v:path arrowok="t"/>
              </v:shape>
            </v:group>
            <v:group style="position:absolute;left:8090;top:1472;width:342;height:665" coordorigin="8090,1472" coordsize="342,665">
              <v:shape style="position:absolute;left:8090;top:1472;width:342;height:665" coordorigin="8090,1472" coordsize="342,665" path="m8090,2136l8431,1472e" filled="false" stroked="true" strokeweight=".306pt" strokecolor="#6d6e71">
                <v:path arrowok="t"/>
              </v:shape>
            </v:group>
            <v:group style="position:absolute;left:8100;top:1469;width:352;height:686" coordorigin="8100,1469" coordsize="352,686">
              <v:shape style="position:absolute;left:8100;top:1469;width:352;height:686" coordorigin="8100,1469" coordsize="352,686" path="m8100,2155l8452,1469e" filled="false" stroked="true" strokeweight=".306pt" strokecolor="#6d6e71">
                <v:path arrowok="t"/>
              </v:shape>
            </v:group>
            <v:group style="position:absolute;left:8111;top:1468;width:362;height:705" coordorigin="8111,1468" coordsize="362,705">
              <v:shape style="position:absolute;left:8111;top:1468;width:362;height:705" coordorigin="8111,1468" coordsize="362,705" path="m8111,2172l8473,1468e" filled="false" stroked="true" strokeweight=".306pt" strokecolor="#6d6e71">
                <v:path arrowok="t"/>
              </v:shape>
            </v:group>
            <v:group style="position:absolute;left:8122;top:1467;width:371;height:723" coordorigin="8122,1467" coordsize="371,723">
              <v:shape style="position:absolute;left:8122;top:1467;width:371;height:723" coordorigin="8122,1467" coordsize="371,723" path="m8122,2189l8493,1467e" filled="false" stroked="true" strokeweight=".306pt" strokecolor="#6d6e71">
                <v:path arrowok="t"/>
              </v:shape>
            </v:group>
            <v:group style="position:absolute;left:8133;top:1467;width:379;height:738" coordorigin="8133,1467" coordsize="379,738">
              <v:shape style="position:absolute;left:8133;top:1467;width:379;height:738" coordorigin="8133,1467" coordsize="379,738" path="m8133,2205l8512,1467e" filled="false" stroked="true" strokeweight=".306pt" strokecolor="#6d6e71">
                <v:path arrowok="t"/>
              </v:shape>
            </v:group>
            <v:group style="position:absolute;left:8145;top:1468;width:387;height:752" coordorigin="8145,1468" coordsize="387,752">
              <v:shape style="position:absolute;left:8145;top:1468;width:387;height:752" coordorigin="8145,1468" coordsize="387,752" path="m8145,2220l8531,1468e" filled="false" stroked="true" strokeweight=".306pt" strokecolor="#6d6e71">
                <v:path arrowok="t"/>
              </v:shape>
            </v:group>
            <v:group style="position:absolute;left:8157;top:1469;width:393;height:765" coordorigin="8157,1469" coordsize="393,765">
              <v:shape style="position:absolute;left:8157;top:1469;width:393;height:765" coordorigin="8157,1469" coordsize="393,765" path="m8157,2234l8550,1469e" filled="false" stroked="true" strokeweight=".306pt" strokecolor="#6d6e71">
                <v:path arrowok="t"/>
              </v:shape>
            </v:group>
            <v:group style="position:absolute;left:8170;top:1472;width:399;height:776" coordorigin="8170,1472" coordsize="399,776">
              <v:shape style="position:absolute;left:8170;top:1472;width:399;height:776" coordorigin="8170,1472" coordsize="399,776" path="m8170,2248l8569,1472e" filled="false" stroked="true" strokeweight=".306pt" strokecolor="#6d6e71">
                <v:path arrowok="t"/>
              </v:shape>
            </v:group>
            <v:group style="position:absolute;left:8183;top:1475;width:404;height:786" coordorigin="8183,1475" coordsize="404,786">
              <v:shape style="position:absolute;left:8183;top:1475;width:404;height:786" coordorigin="8183,1475" coordsize="404,786" path="m8183,2261l8587,1475e" filled="false" stroked="true" strokeweight=".306pt" strokecolor="#6d6e71">
                <v:path arrowok="t"/>
              </v:shape>
            </v:group>
            <v:group style="position:absolute;left:8196;top:1479;width:408;height:795" coordorigin="8196,1479" coordsize="408,795">
              <v:shape style="position:absolute;left:8196;top:1479;width:408;height:795" coordorigin="8196,1479" coordsize="408,795" path="m8196,2273l8604,1479e" filled="false" stroked="true" strokeweight=".306pt" strokecolor="#6d6e71">
                <v:path arrowok="t"/>
              </v:shape>
            </v:group>
            <v:group style="position:absolute;left:8210;top:1483;width:412;height:802" coordorigin="8210,1483" coordsize="412,802">
              <v:shape style="position:absolute;left:8210;top:1483;width:412;height:802" coordorigin="8210,1483" coordsize="412,802" path="m8210,2284l8622,1483e" filled="false" stroked="true" strokeweight=".306pt" strokecolor="#6d6e71">
                <v:path arrowok="t"/>
              </v:shape>
            </v:group>
            <v:group style="position:absolute;left:8224;top:1488;width:415;height:808" coordorigin="8224,1488" coordsize="415,808">
              <v:shape style="position:absolute;left:8224;top:1488;width:415;height:808" coordorigin="8224,1488" coordsize="415,808" path="m8224,2295l8639,1488e" filled="false" stroked="true" strokeweight=".306pt" strokecolor="#6d6e71">
                <v:path arrowok="t"/>
              </v:shape>
            </v:group>
            <v:group style="position:absolute;left:8238;top:1494;width:417;height:812" coordorigin="8238,1494" coordsize="417,812">
              <v:shape style="position:absolute;left:8238;top:1494;width:417;height:812" coordorigin="8238,1494" coordsize="417,812" path="m8238,2305l8655,1494e" filled="false" stroked="true" strokeweight=".306pt" strokecolor="#6d6e71">
                <v:path arrowok="t"/>
              </v:shape>
            </v:group>
            <v:group style="position:absolute;left:8090;top:1611;width:293;height:412" coordorigin="8090,1611" coordsize="293,412">
              <v:shape style="position:absolute;left:8090;top:1611;width:293;height:412" coordorigin="8090,1611" coordsize="293,412" path="m8130,1950l8114,1950,8106,1954,8093,1966,8090,1974,8090,1993,8156,2023,8180,2021,8202,2017,8224,2009,8246,1999,8260,1990,8196,1990,8185,1986,8156,1963,8146,1956,8142,1954,8137,1952,8130,1950xe" filled="true" fillcolor="#231f20" stroked="false">
                <v:path arrowok="t"/>
                <v:fill type="solid"/>
              </v:shape>
              <v:shape style="position:absolute;left:8090;top:1611;width:293;height:412" coordorigin="8090,1611" coordsize="293,412" path="m8382,1611l8226,1611,8141,1780,8159,1781,8175,1783,8229,1812,8264,1871,8268,1905,8267,1924,8238,1979,8208,1990,8260,1990,8312,1935,8334,1873,8336,1852,8334,1835,8308,1772,8256,1732,8198,1717,8216,1680,8362,1680,8382,1611xe" filled="true" fillcolor="#231f20" stroked="false">
                <v:path arrowok="t"/>
                <v:fill type="solid"/>
              </v:shape>
            </v:group>
            <v:group style="position:absolute;left:8355;top:1595;width:305;height:435" coordorigin="8355,1595" coordsize="305,435">
              <v:shape style="position:absolute;left:8355;top:1595;width:305;height:435" coordorigin="8355,1595" coordsize="305,435" path="m8560,1595l8488,1618,8440,1667,8395,1740,8371,1805,8357,1876,8355,1911,8356,1927,8374,1985,8424,2026,8449,2030,8464,2029,8444,2010,8437,2007,8425,1995,8422,1987,8423,1972,8438,1894,8455,1836,8483,1750,8508,1679,8540,1622,8556,1616,8620,1616,8616,1612,8604,1604,8590,1599,8576,1596,8560,1595xe" filled="true" fillcolor="#231f20" stroked="false">
                <v:path arrowok="t"/>
                <v:fill type="solid"/>
              </v:shape>
              <v:shape style="position:absolute;left:8355;top:1595;width:305;height:435" coordorigin="8355,1595" coordsize="305,435" path="m8620,1616l8571,1616,8578,1619,8584,1624,8590,1630,8593,1639,8593,1650,8583,1715,8554,1807,8520,1914,8499,1971,8462,2010,8520,2010,8566,1970,8607,1913,8638,1842,8656,1765,8659,1716,8659,1702,8636,1632,8626,1621,8620,1616xe" filled="true" fillcolor="#231f20" stroked="false">
                <v:path arrowok="t"/>
                <v:fill type="solid"/>
              </v:shape>
            </v:group>
            <v:group style="position:absolute;left:8122;top:2058;width:63;height:74" coordorigin="8122,2058" coordsize="63,74">
              <v:shape style="position:absolute;left:8122;top:2058;width:63;height:74" coordorigin="8122,2058" coordsize="63,74" path="m8165,2058l8146,2058,8137,2061,8125,2074,8122,2084,8122,2106,8125,2115,8137,2128,8145,2131,8163,2131,8169,2129,8179,2122,8181,2119,8149,2119,8145,2117,8139,2110,8137,2103,8137,2086,8139,2080,8145,2072,8150,2070,8182,2070,8181,2069,8172,2061,8165,2058xe" filled="true" fillcolor="#231f20" stroked="false">
                <v:path arrowok="t"/>
                <v:fill type="solid"/>
              </v:shape>
              <v:shape style="position:absolute;left:8122;top:2058;width:63;height:74" coordorigin="8122,2058" coordsize="63,74" path="m8171,2104l8170,2109,8168,2113,8162,2118,8159,2119,8181,2119,8183,2116,8185,2108,8171,2104xe" filled="true" fillcolor="#231f20" stroked="false">
                <v:path arrowok="t"/>
                <v:fill type="solid"/>
              </v:shape>
              <v:shape style="position:absolute;left:8122;top:2058;width:63;height:74" coordorigin="8122,2058" coordsize="63,74" path="m8182,2070l8159,2070,8162,2071,8168,2076,8169,2079,8170,2082,8185,2079,8183,2073,8182,2070xe" filled="true" fillcolor="#231f20" stroked="false">
                <v:path arrowok="t"/>
                <v:fill type="solid"/>
              </v:shape>
            </v:group>
            <v:group style="position:absolute;left:8197;top:2059;width:55;height:71" coordorigin="8197,2059" coordsize="55,71">
              <v:shape style="position:absolute;left:8197;top:2059;width:55;height:71" coordorigin="8197,2059" coordsize="55,71" path="m8251,2059l8197,2059,8197,2130,8252,2130,8252,2118,8212,2118,8212,2099,8248,2099,8248,2087,8212,2087,8212,2071,8251,2071,8251,2059xe" filled="true" fillcolor="#231f20" stroked="false">
                <v:path arrowok="t"/>
                <v:fill type="solid"/>
              </v:shape>
            </v:group>
            <v:group style="position:absolute;left:8265;top:2059;width:58;height:71" coordorigin="8265,2059" coordsize="58,71">
              <v:shape style="position:absolute;left:8265;top:2059;width:58;height:71" coordorigin="8265,2059" coordsize="58,71" path="m8279,2059l8265,2059,8265,2130,8279,2130,8279,2084,8295,2084,8279,2059xe" filled="true" fillcolor="#231f20" stroked="false">
                <v:path arrowok="t"/>
                <v:fill type="solid"/>
              </v:shape>
              <v:shape style="position:absolute;left:8265;top:2059;width:58;height:71" coordorigin="8265,2059" coordsize="58,71" path="m8295,2084l8279,2084,8308,2130,8322,2130,8322,2107,8309,2107,8295,2084xe" filled="true" fillcolor="#231f20" stroked="false">
                <v:path arrowok="t"/>
                <v:fill type="solid"/>
              </v:shape>
              <v:shape style="position:absolute;left:8265;top:2059;width:58;height:71" coordorigin="8265,2059" coordsize="58,71" path="m8322,2059l8309,2059,8309,2107,8322,2107,8322,2059xe" filled="true" fillcolor="#231f20" stroked="false">
                <v:path arrowok="t"/>
                <v:fill type="solid"/>
              </v:shape>
            </v:group>
            <v:group style="position:absolute;left:8333;top:2059;width:58;height:71" coordorigin="8333,2059" coordsize="58,71">
              <v:shape style="position:absolute;left:8333;top:2059;width:58;height:71" coordorigin="8333,2059" coordsize="58,71" path="m8369,2071l8354,2071,8354,2130,8369,2130,8369,2071xe" filled="true" fillcolor="#231f20" stroked="false">
                <v:path arrowok="t"/>
                <v:fill type="solid"/>
              </v:shape>
              <v:shape style="position:absolute;left:8333;top:2059;width:58;height:71" coordorigin="8333,2059" coordsize="58,71" path="m8390,2059l8333,2059,8333,2071,8390,2071,8390,2059xe" filled="true" fillcolor="#231f20" stroked="false">
                <v:path arrowok="t"/>
                <v:fill type="solid"/>
              </v:shape>
            </v:group>
            <v:group style="position:absolute;left:8385;top:2059;width:73;height:71" coordorigin="8385,2059" coordsize="73,71">
              <v:shape style="position:absolute;left:8385;top:2059;width:73;height:71" coordorigin="8385,2059" coordsize="73,71" path="m8428,2059l8413,2059,8385,2130,8400,2130,8406,2114,8451,2114,8446,2102,8411,2102,8420,2076,8435,2076,8428,2059xe" filled="true" fillcolor="#231f20" stroked="false">
                <v:path arrowok="t"/>
                <v:fill type="solid"/>
              </v:shape>
              <v:shape style="position:absolute;left:8385;top:2059;width:73;height:71" coordorigin="8385,2059" coordsize="73,71" path="m8451,2114l8435,2114,8441,2130,8457,2130,8451,2114xe" filled="true" fillcolor="#231f20" stroked="false">
                <v:path arrowok="t"/>
                <v:fill type="solid"/>
              </v:shape>
              <v:shape style="position:absolute;left:8385;top:2059;width:73;height:71" coordorigin="8385,2059" coordsize="73,71" path="m8435,2076l8420,2076,8430,2102,8446,2102,8435,2076xe" filled="true" fillcolor="#231f20" stroked="false">
                <v:path arrowok="t"/>
                <v:fill type="solid"/>
              </v:shape>
            </v:group>
            <v:group style="position:absolute;left:8450;top:2059;width:68;height:71" coordorigin="8450,2059" coordsize="68,71">
              <v:shape style="position:absolute;left:8450;top:2059;width:68;height:71" coordorigin="8450,2059" coordsize="68,71" path="m8466,2059l8450,2059,8476,2130,8492,2130,8498,2112,8484,2112,8466,2059xe" filled="true" fillcolor="#231f20" stroked="false">
                <v:path arrowok="t"/>
                <v:fill type="solid"/>
              </v:shape>
              <v:shape style="position:absolute;left:8450;top:2059;width:68;height:71" coordorigin="8450,2059" coordsize="68,71" path="m8517,2059l8502,2059,8484,2112,8498,2112,8517,2059xe" filled="true" fillcolor="#231f20" stroked="false">
                <v:path arrowok="t"/>
                <v:fill type="solid"/>
              </v:shape>
            </v:group>
            <v:group style="position:absolute;left:8522;top:2058;width:71;height:74" coordorigin="8522,2058" coordsize="71,74">
              <v:shape style="position:absolute;left:8522;top:2058;width:71;height:74" coordorigin="8522,2058" coordsize="71,74" path="m8568,2058l8551,2058,8546,2059,8522,2088,8522,2106,8525,2115,8538,2128,8546,2131,8568,2131,8576,2128,8585,2119,8551,2119,8546,2117,8539,2109,8537,2103,8537,2086,8539,2080,8546,2072,8551,2070,8585,2070,8576,2061,8568,2058xe" filled="true" fillcolor="#231f20" stroked="false">
                <v:path arrowok="t"/>
                <v:fill type="solid"/>
              </v:shape>
              <v:shape style="position:absolute;left:8522;top:2058;width:71;height:74" coordorigin="8522,2058" coordsize="71,74" path="m8585,2070l8563,2070,8568,2072,8575,2080,8577,2086,8577,2103,8575,2109,8568,2117,8563,2119,8585,2119,8589,2115,8592,2106,8592,2083,8589,2074,8585,2070xe" filled="true" fillcolor="#231f20" stroked="false">
                <v:path arrowok="t"/>
                <v:fill type="solid"/>
              </v:shape>
            </v:group>
            <v:group style="position:absolute;left:8600;top:2058;width:59;height:74" coordorigin="8600,2058" coordsize="59,74">
              <v:shape style="position:absolute;left:8600;top:2058;width:59;height:74" coordorigin="8600,2058" coordsize="59,74" path="m8614,2106l8600,2107,8601,2115,8604,2121,8613,2129,8621,2131,8636,2131,8641,2130,8650,2127,8653,2124,8656,2119,8625,2119,8622,2118,8617,2114,8615,2110,8614,2106xe" filled="true" fillcolor="#231f20" stroked="false">
                <v:path arrowok="t"/>
                <v:fill type="solid"/>
              </v:shape>
              <v:shape style="position:absolute;left:8600;top:2058;width:59;height:74" coordorigin="8600,2058" coordsize="59,74" path="m8638,2058l8623,2058,8619,2059,8602,2083,8605,2088,8612,2095,8618,2097,8632,2101,8636,2102,8640,2103,8642,2104,8644,2106,8644,2108,8644,2112,8643,2114,8638,2118,8635,2119,8656,2119,8657,2117,8659,2114,8659,2105,8658,2101,8625,2084,8620,2083,8617,2080,8616,2079,8616,2075,8617,2074,8621,2071,8624,2070,8655,2070,8654,2068,8645,2060,8638,2058xe" filled="true" fillcolor="#231f20" stroked="false">
                <v:path arrowok="t"/>
                <v:fill type="solid"/>
              </v:shape>
              <v:shape style="position:absolute;left:8600;top:2058;width:59;height:74" coordorigin="8600,2058" coordsize="59,74" path="m8655,2070l8633,2070,8636,2071,8640,2074,8641,2077,8642,2080,8657,2080,8656,2073,8655,2070xe" filled="true" fillcolor="#231f20" stroked="false">
                <v:path arrowok="t"/>
                <v:fill type="solid"/>
              </v:shape>
            </v:group>
            <v:group style="position:absolute;left:8613;top:1777;width:269;height:419" coordorigin="8613,1777" coordsize="269,419">
              <v:shape style="position:absolute;left:8613;top:1777;width:269;height:419" coordorigin="8613,1777" coordsize="269,419" path="m8613,1777l8718,1833,8810,1901,8864,1976,8882,2043,8869,2102,8832,2148,8779,2180,8717,2196e" filled="false" stroked="true" strokeweight=".613pt" strokecolor="#231f20">
                <v:path arrowok="t"/>
              </v:shape>
              <v:shape style="position:absolute;left:8454;top:1599;width:444;height:614" type="#_x0000_t75" stroked="false">
                <v:imagedata r:id="rId43" o:title=""/>
              </v:shape>
            </v:group>
            <v:group style="position:absolute;left:8307;top:2068;width:509;height:203" coordorigin="8307,2068" coordsize="509,203">
              <v:shape style="position:absolute;left:8307;top:2068;width:509;height:203" coordorigin="8307,2068" coordsize="509,203" path="m8816,2068l8776,2135,8722,2191,8657,2234,8583,2261,8502,2271,8451,2267,8400,2255,8352,2236,8307,2210e" filled="false" stroked="true" strokeweight=".541pt" strokecolor="#231f20">
                <v:path arrowok="t"/>
              </v:shape>
            </v:group>
            <v:group style="position:absolute;left:8040;top:1467;width:921;height:921" coordorigin="8040,1467" coordsize="921,921">
              <v:shape style="position:absolute;left:8040;top:1467;width:921;height:921" coordorigin="8040,1467" coordsize="921,921" path="m8500,1467l8575,1473,8646,1490,8712,1518,8772,1556,8826,1602,8872,1655,8909,1716,8937,1782,8955,1852,8961,1927,8955,2002,8937,2073,8909,2139,8872,2199,8826,2253,8772,2299,8712,2336,8646,2364,8575,2381,8500,2387,8426,2381,8355,2364,8289,2336,8229,2299,8175,2253,8129,2199,8091,2139,8063,2073,8046,2002,8040,1927,8046,1852,8063,1782,8091,1716,8129,1655,8175,1602,8229,1556,8289,1518,8355,1490,8426,1473,8500,1467xe" filled="false" stroked="true" strokeweight=".567pt" strokecolor="#231f20">
                <v:path arrowok="t"/>
              </v:shape>
              <v:shape style="position:absolute;left:8357;top:2226;width:297;height:119" type="#_x0000_t75" stroked="false">
                <v:imagedata r:id="rId37" o:title=""/>
              </v:shape>
            </v:group>
            <w10:wrap type="topAndBottom"/>
          </v:group>
        </w:pict>
      </w:r>
    </w:p>
    <w:p>
      <w:pPr>
        <w:spacing w:line="240" w:lineRule="auto" w:before="1"/>
        <w:rPr>
          <w:rFonts w:ascii="Arial" w:hAnsi="Arial" w:cs="Arial" w:eastAsia="Arial" w:hint="default"/>
          <w:sz w:val="6"/>
          <w:szCs w:val="6"/>
        </w:rPr>
      </w:pPr>
    </w:p>
    <w:p>
      <w:pPr>
        <w:spacing w:line="240" w:lineRule="auto" w:before="9"/>
        <w:rPr>
          <w:rFonts w:ascii="Arial" w:hAnsi="Arial" w:cs="Arial" w:eastAsia="Arial" w:hint="default"/>
          <w:sz w:val="5"/>
          <w:szCs w:val="5"/>
        </w:rPr>
      </w:pPr>
    </w:p>
    <w:p>
      <w:pPr>
        <w:spacing w:line="240" w:lineRule="auto"/>
        <w:ind w:left="86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sz w:val="20"/>
        </w:rPr>
        <w:pict>
          <v:group style="width:50.85pt;height:50.85pt;mso-position-horizontal-relative:char;mso-position-vertical-relative:line" coordorigin="0,0" coordsize="1017,1017">
            <v:group style="position:absolute;left:6;top:6;width:1005;height:1005" coordorigin="6,6" coordsize="1005,1005">
              <v:shape style="position:absolute;left:6;top:6;width:1005;height:1005" coordorigin="6,6" coordsize="1005,1005" path="m508,6l434,11,363,27,296,53,235,87,179,129,129,179,87,235,53,296,27,363,11,434,6,508,11,582,27,653,53,720,87,782,129,838,179,887,235,929,296,964,363,989,434,1005,508,1010,582,1005,653,989,720,964,782,929,838,887,887,838,929,782,964,720,989,653,1005,582,1010,508,1005,434,989,363,964,296,929,235,887,179,838,129,782,87,720,53,653,27,582,11,508,6xe" filled="true" fillcolor="#d1d3d4" stroked="false">
                <v:path arrowok="t"/>
                <v:fill type="solid"/>
              </v:shape>
            </v:group>
            <v:group style="position:absolute;left:6;top:6;width:1005;height:1005" coordorigin="6,6" coordsize="1005,1005">
              <v:shape style="position:absolute;left:6;top:6;width:1005;height:1005" coordorigin="6,6" coordsize="1005,1005" path="m508,6l582,11,653,27,720,53,782,87,838,129,887,179,929,235,964,296,989,363,1005,434,1010,508,1005,582,989,653,964,720,929,782,887,838,838,887,782,929,720,964,653,989,582,1005,508,1010,434,1005,363,989,296,964,235,929,179,887,129,838,87,782,53,720,27,653,11,582,6,508,11,434,27,363,53,296,87,235,129,179,179,129,235,87,296,53,363,27,434,11,508,6xe" filled="false" stroked="true" strokeweight=".425pt" strokecolor="#231f20">
                <v:path arrowok="t"/>
              </v:shape>
            </v:group>
            <v:group style="position:absolute;left:238;top:42;width:457;height:890" coordorigin="238,42" coordsize="457,890">
              <v:shape style="position:absolute;left:238;top:42;width:457;height:890" coordorigin="238,42" coordsize="457,890" path="m238,932l695,42e" filled="false" stroked="true" strokeweight=".334pt" strokecolor="#6d6e71">
                <v:path arrowok="t"/>
              </v:shape>
            </v:group>
            <v:group style="position:absolute;left:17;top:169;width:122;height:237" coordorigin="17,169" coordsize="122,237">
              <v:shape style="position:absolute;left:17;top:169;width:122;height:237" coordorigin="17,169" coordsize="122,237" path="m17,405l138,169e" filled="false" stroked="true" strokeweight=".334pt" strokecolor="#6d6e71">
                <v:path arrowok="t"/>
              </v:shape>
            </v:group>
            <v:group style="position:absolute;left:8;top:128;width:173;height:337" coordorigin="8,128" coordsize="173,337">
              <v:shape style="position:absolute;left:8;top:128;width:173;height:337" coordorigin="8,128" coordsize="173,337" path="m8,464l181,128e" filled="false" stroked="true" strokeweight=".334pt" strokecolor="#6d6e71">
                <v:path arrowok="t"/>
              </v:shape>
            </v:group>
            <v:group style="position:absolute;left:6;top:99;width:211;height:410" coordorigin="6,99" coordsize="211,410">
              <v:shape style="position:absolute;left:6;top:99;width:211;height:410" coordorigin="6,99" coordsize="211,410" path="m6,509l216,99e" filled="false" stroked="true" strokeweight=".334pt" strokecolor="#6d6e71">
                <v:path arrowok="t"/>
              </v:shape>
            </v:group>
            <v:group style="position:absolute;left:8;top:78;width:242;height:470" coordorigin="8,78" coordsize="242,470">
              <v:shape style="position:absolute;left:8;top:78;width:242;height:470" coordorigin="8,78" coordsize="242,470" path="m8,548l249,78e" filled="false" stroked="true" strokeweight=".334pt" strokecolor="#6d6e71">
                <v:path arrowok="t"/>
              </v:shape>
            </v:group>
            <v:group style="position:absolute;left:11;top:61;width:268;height:521" coordorigin="11,61" coordsize="268,521">
              <v:shape style="position:absolute;left:11;top:61;width:268;height:521" coordorigin="11,61" coordsize="268,521" path="m11,582l279,61e" filled="false" stroked="true" strokeweight=".334pt" strokecolor="#6d6e71">
                <v:path arrowok="t"/>
              </v:shape>
            </v:group>
            <v:group style="position:absolute;left:17;top:48;width:291;height:565" coordorigin="17,48" coordsize="291,565">
              <v:shape style="position:absolute;left:17;top:48;width:291;height:565" coordorigin="17,48" coordsize="291,565" path="m17,613l307,48e" filled="false" stroked="true" strokeweight=".334pt" strokecolor="#6d6e71">
                <v:path arrowok="t"/>
              </v:shape>
            </v:group>
            <v:group style="position:absolute;left:24;top:37;width:311;height:605" coordorigin="24,37" coordsize="311,605">
              <v:shape style="position:absolute;left:24;top:37;width:311;height:605" coordorigin="24,37" coordsize="311,605" path="m24,641l334,37e" filled="false" stroked="true" strokeweight=".334pt" strokecolor="#6d6e71">
                <v:path arrowok="t"/>
              </v:shape>
            </v:group>
            <v:group style="position:absolute;left:32;top:28;width:329;height:640" coordorigin="32,28" coordsize="329,640">
              <v:shape style="position:absolute;left:32;top:28;width:329;height:640" coordorigin="32,28" coordsize="329,640" path="m32,667l360,28e" filled="false" stroked="true" strokeweight=".334pt" strokecolor="#6d6e71">
                <v:path arrowok="t"/>
              </v:shape>
            </v:group>
            <v:group style="position:absolute;left:41;top:21;width:345;height:671" coordorigin="41,21" coordsize="345,671">
              <v:shape style="position:absolute;left:41;top:21;width:345;height:671" coordorigin="41,21" coordsize="345,671" path="m41,692l385,21e" filled="false" stroked="true" strokeweight=".334pt" strokecolor="#6d6e71">
                <v:path arrowok="t"/>
              </v:shape>
            </v:group>
            <v:group style="position:absolute;left:50;top:16;width:359;height:699" coordorigin="50,16" coordsize="359,699">
              <v:shape style="position:absolute;left:50;top:16;width:359;height:699" coordorigin="50,16" coordsize="359,699" path="m50,715l409,16e" filled="false" stroked="true" strokeweight=".334pt" strokecolor="#6d6e71">
                <v:path arrowok="t"/>
              </v:shape>
            </v:group>
            <v:group style="position:absolute;left:61;top:12;width:373;height:725" coordorigin="61,12" coordsize="373,725">
              <v:shape style="position:absolute;left:61;top:12;width:373;height:725" coordorigin="61,12" coordsize="373,725" path="m61,736l433,12e" filled="false" stroked="true" strokeweight=".334pt" strokecolor="#6d6e71">
                <v:path arrowok="t"/>
              </v:shape>
            </v:group>
            <v:group style="position:absolute;left:72;top:9;width:384;height:748" coordorigin="72,9" coordsize="384,748">
              <v:shape style="position:absolute;left:72;top:9;width:384;height:748" coordorigin="72,9" coordsize="384,748" path="m72,756l456,9e" filled="false" stroked="true" strokeweight=".334pt" strokecolor="#6d6e71">
                <v:path arrowok="t"/>
              </v:shape>
            </v:group>
            <v:group style="position:absolute;left:83;top:7;width:395;height:769" coordorigin="83,7" coordsize="395,769">
              <v:shape style="position:absolute;left:83;top:7;width:395;height:769" coordorigin="83,7" coordsize="395,769" path="m83,776l478,7e" filled="false" stroked="true" strokeweight=".334pt" strokecolor="#6d6e71">
                <v:path arrowok="t"/>
              </v:shape>
            </v:group>
            <v:group style="position:absolute;left:95;top:6;width:405;height:788" coordorigin="95,6" coordsize="405,788">
              <v:shape style="position:absolute;left:95;top:6;width:405;height:788" coordorigin="95,6" coordsize="405,788" path="m95,794l500,6e" filled="false" stroked="true" strokeweight=".334pt" strokecolor="#6d6e71">
                <v:path arrowok="t"/>
              </v:shape>
            </v:group>
            <v:group style="position:absolute;left:108;top:6;width:414;height:805" coordorigin="108,6" coordsize="414,805">
              <v:shape style="position:absolute;left:108;top:6;width:414;height:805" coordorigin="108,6" coordsize="414,805" path="m108,811l521,6e" filled="false" stroked="true" strokeweight=".334pt" strokecolor="#6d6e71">
                <v:path arrowok="t"/>
              </v:shape>
            </v:group>
            <v:group style="position:absolute;left:121;top:7;width:422;height:821" coordorigin="121,7" coordsize="422,821">
              <v:shape style="position:absolute;left:121;top:7;width:422;height:821" coordorigin="121,7" coordsize="422,821" path="m121,828l542,7e" filled="false" stroked="true" strokeweight=".334pt" strokecolor="#6d6e71">
                <v:path arrowok="t"/>
              </v:shape>
            </v:group>
            <v:group style="position:absolute;left:134;top:9;width:429;height:835" coordorigin="134,9" coordsize="429,835">
              <v:shape style="position:absolute;left:134;top:9;width:429;height:835" coordorigin="134,9" coordsize="429,835" path="m134,843l562,9e" filled="false" stroked="true" strokeweight=".334pt" strokecolor="#6d6e71">
                <v:path arrowok="t"/>
              </v:shape>
            </v:group>
            <v:group style="position:absolute;left:148;top:12;width:435;height:847" coordorigin="148,12" coordsize="435,847">
              <v:shape style="position:absolute;left:148;top:12;width:435;height:847" coordorigin="148,12" coordsize="435,847" path="m148,858l583,12e" filled="false" stroked="true" strokeweight=".334pt" strokecolor="#6d6e71">
                <v:path arrowok="t"/>
              </v:shape>
            </v:group>
            <v:group style="position:absolute;left:162;top:15;width:441;height:858" coordorigin="162,15" coordsize="441,858">
              <v:shape style="position:absolute;left:162;top:15;width:441;height:858" coordorigin="162,15" coordsize="441,858" path="m162,872l602,15e" filled="false" stroked="true" strokeweight=".334pt" strokecolor="#6d6e71">
                <v:path arrowok="t"/>
              </v:shape>
            </v:group>
            <v:group style="position:absolute;left:177;top:19;width:445;height:867" coordorigin="177,19" coordsize="445,867">
              <v:shape style="position:absolute;left:177;top:19;width:445;height:867" coordorigin="177,19" coordsize="445,867" path="m177,885l622,19e" filled="false" stroked="true" strokeweight=".334pt" strokecolor="#6d6e71">
                <v:path arrowok="t"/>
              </v:shape>
            </v:group>
            <v:group style="position:absolute;left:192;top:24;width:449;height:875" coordorigin="192,24" coordsize="449,875">
              <v:shape style="position:absolute;left:192;top:24;width:449;height:875" coordorigin="192,24" coordsize="449,875" path="m192,898l640,24e" filled="false" stroked="true" strokeweight=".334pt" strokecolor="#6d6e71">
                <v:path arrowok="t"/>
              </v:shape>
            </v:group>
            <v:group style="position:absolute;left:207;top:29;width:453;height:881" coordorigin="207,29" coordsize="453,881">
              <v:shape style="position:absolute;left:207;top:29;width:453;height:881" coordorigin="207,29" coordsize="453,881" path="m207,910l659,29e" filled="false" stroked="true" strokeweight=".334pt" strokecolor="#6d6e71">
                <v:path arrowok="t"/>
              </v:shape>
            </v:group>
            <v:group style="position:absolute;left:223;top:35;width:455;height:886" coordorigin="223,35" coordsize="455,886">
              <v:shape style="position:absolute;left:223;top:35;width:455;height:886" coordorigin="223,35" coordsize="455,886" path="m223,921l677,35e" filled="false" stroked="true" strokeweight=".334pt" strokecolor="#6d6e71">
                <v:path arrowok="t"/>
              </v:shape>
            </v:group>
            <v:group style="position:absolute;left:37;top:154;width:328;height:449" coordorigin="37,154" coordsize="328,449">
              <v:shape style="position:absolute;left:37;top:154;width:328;height:449" coordorigin="37,154" coordsize="328,449" path="m358,217l210,217,224,219,237,222,276,270,278,284,277,300,254,364,196,436,124,510,37,591,37,603,278,603,311,528,137,528,189,485,263,420,308,374,350,316,365,250,363,231,358,217xe" filled="true" fillcolor="#231f20" stroked="false">
                <v:path arrowok="t"/>
                <v:fill type="solid"/>
              </v:shape>
              <v:shape style="position:absolute;left:37;top:154;width:328;height:449" coordorigin="37,154" coordsize="328,449" path="m331,482l315,482,308,495,300,505,244,528,224,528,311,528,331,482xe" filled="true" fillcolor="#231f20" stroked="false">
                <v:path arrowok="t"/>
                <v:fill type="solid"/>
              </v:shape>
              <v:shape style="position:absolute;left:37;top:154;width:328;height:449" coordorigin="37,154" coordsize="328,449" path="m254,154l184,173,139,219,119,261,131,267,148,245,167,230,188,221,210,217,358,217,357,214,298,161,277,156,254,154xe" filled="true" fillcolor="#231f20" stroked="false">
                <v:path arrowok="t"/>
                <v:fill type="solid"/>
              </v:shape>
            </v:group>
            <v:group style="position:absolute;left:337;top:155;width:349;height:466" coordorigin="337,155" coordsize="349,466">
              <v:shape style="position:absolute;left:337;top:155;width:349;height:466" coordorigin="337,155" coordsize="349,466" path="m384,539l365,539,356,542,341,556,337,565,337,587,397,619,416,620,443,619,471,614,497,605,522,594,539,583,477,583,466,582,456,580,446,575,436,569,422,558,411,551,404,545,399,543,392,540,384,539xe" filled="true" fillcolor="#231f20" stroked="false">
                <v:path arrowok="t"/>
                <v:fill type="solid"/>
              </v:shape>
              <v:shape style="position:absolute;left:337;top:155;width:349;height:466" coordorigin="337,155" coordsize="349,466" path="m685,155l498,155,397,346,419,347,438,350,503,383,544,449,549,488,548,509,514,571,477,583,539,583,586,543,623,475,630,428,628,408,597,337,534,292,465,275,487,234,661,234,685,155xe" filled="true" fillcolor="#231f20" stroked="false">
                <v:path arrowok="t"/>
                <v:fill type="solid"/>
              </v:shape>
            </v:group>
            <v:group style="position:absolute;left:95;top:651;width:69;height:80" coordorigin="95,651" coordsize="69,80">
              <v:shape style="position:absolute;left:95;top:651;width:69;height:80" coordorigin="95,651" coordsize="69,80" path="m142,651l121,651,112,655,99,669,95,679,95,704,99,713,112,727,121,731,140,731,147,729,158,721,160,718,125,718,121,716,117,711,114,707,112,700,112,681,114,675,121,667,126,664,160,664,159,663,150,654,142,651xe" filled="true" fillcolor="#231f20" stroked="false">
                <v:path arrowok="t"/>
                <v:fill type="solid"/>
              </v:shape>
              <v:shape style="position:absolute;left:95;top:651;width:69;height:80" coordorigin="95,651" coordsize="69,80" path="m149,701l147,707,145,711,139,716,135,718,160,718,162,714,164,706,149,701xe" filled="true" fillcolor="#231f20" stroked="false">
                <v:path arrowok="t"/>
                <v:fill type="solid"/>
              </v:shape>
              <v:shape style="position:absolute;left:95;top:651;width:69;height:80" coordorigin="95,651" coordsize="69,80" path="m160,664l136,664,139,666,145,670,147,673,148,677,164,674,162,668,160,664xe" filled="true" fillcolor="#231f20" stroked="false">
                <v:path arrowok="t"/>
                <v:fill type="solid"/>
              </v:shape>
            </v:group>
            <v:group style="position:absolute;left:178;top:653;width:60;height:78" coordorigin="178,653" coordsize="60,78">
              <v:shape style="position:absolute;left:178;top:653;width:60;height:78" coordorigin="178,653" coordsize="60,78" path="m236,652l178,652,178,730,238,730,238,717,194,717,194,696,233,696,233,683,194,683,194,666,236,666,236,652xe" filled="true" fillcolor="#231f20" stroked="false">
                <v:path arrowok="t"/>
                <v:fill type="solid"/>
              </v:shape>
            </v:group>
            <v:group style="position:absolute;left:251;top:653;width:63;height:78" coordorigin="251,653" coordsize="63,78">
              <v:shape style="position:absolute;left:251;top:653;width:63;height:78" coordorigin="251,653" coordsize="63,78" path="m267,652l251,652,251,730,266,730,266,679,284,679,267,652xe" filled="true" fillcolor="#231f20" stroked="false">
                <v:path arrowok="t"/>
                <v:fill type="solid"/>
              </v:shape>
              <v:shape style="position:absolute;left:251;top:653;width:63;height:78" coordorigin="251,653" coordsize="63,78" path="m284,679l266,679,298,730,314,730,314,704,299,704,284,679xe" filled="true" fillcolor="#231f20" stroked="false">
                <v:path arrowok="t"/>
                <v:fill type="solid"/>
              </v:shape>
              <v:shape style="position:absolute;left:251;top:653;width:63;height:78" coordorigin="251,653" coordsize="63,78" path="m314,652l299,652,299,704,314,704,314,652xe" filled="true" fillcolor="#231f20" stroked="false">
                <v:path arrowok="t"/>
                <v:fill type="solid"/>
              </v:shape>
            </v:group>
            <v:group style="position:absolute;left:325;top:653;width:63;height:78" coordorigin="325,653" coordsize="63,78">
              <v:shape style="position:absolute;left:325;top:653;width:63;height:78" coordorigin="325,653" coordsize="63,78" path="m365,666l349,666,349,730,365,730,365,666xe" filled="true" fillcolor="#231f20" stroked="false">
                <v:path arrowok="t"/>
                <v:fill type="solid"/>
              </v:shape>
              <v:shape style="position:absolute;left:325;top:653;width:63;height:78" coordorigin="325,653" coordsize="63,78" path="m388,652l325,652,325,666,388,666,388,652xe" filled="true" fillcolor="#231f20" stroked="false">
                <v:path arrowok="t"/>
                <v:fill type="solid"/>
              </v:shape>
            </v:group>
            <v:group style="position:absolute;left:382;top:653;width:80;height:78" coordorigin="382,653" coordsize="80,78">
              <v:shape style="position:absolute;left:382;top:653;width:80;height:78" coordorigin="382,653" coordsize="80,78" path="m430,652l413,652,382,730,399,730,405,712,454,712,449,699,410,699,421,670,437,670,430,652xe" filled="true" fillcolor="#231f20" stroked="false">
                <v:path arrowok="t"/>
                <v:fill type="solid"/>
              </v:shape>
              <v:shape style="position:absolute;left:382;top:653;width:80;height:78" coordorigin="382,653" coordsize="80,78" path="m454,712l437,712,444,730,461,730,454,712xe" filled="true" fillcolor="#231f20" stroked="false">
                <v:path arrowok="t"/>
                <v:fill type="solid"/>
              </v:shape>
              <v:shape style="position:absolute;left:382;top:653;width:80;height:78" coordorigin="382,653" coordsize="80,78" path="m437,670l421,670,432,699,449,699,437,670xe" filled="true" fillcolor="#231f20" stroked="false">
                <v:path arrowok="t"/>
                <v:fill type="solid"/>
              </v:shape>
            </v:group>
            <v:group style="position:absolute;left:453;top:653;width:74;height:78" coordorigin="453,653" coordsize="74,78">
              <v:shape style="position:absolute;left:453;top:653;width:74;height:78" coordorigin="453,653" coordsize="74,78" path="m471,652l453,652,482,730,499,730,506,710,491,710,471,652xe" filled="true" fillcolor="#231f20" stroked="false">
                <v:path arrowok="t"/>
                <v:fill type="solid"/>
              </v:shape>
              <v:shape style="position:absolute;left:453;top:653;width:74;height:78" coordorigin="453,653" coordsize="74,78" path="m527,652l510,652,491,710,506,710,527,652xe" filled="true" fillcolor="#231f20" stroked="false">
                <v:path arrowok="t"/>
                <v:fill type="solid"/>
              </v:shape>
            </v:group>
            <v:group style="position:absolute;left:532;top:651;width:77;height:80" coordorigin="532,651" coordsize="77,80">
              <v:shape style="position:absolute;left:532;top:651;width:77;height:80" coordorigin="532,651" coordsize="77,80" path="m582,651l563,651,558,652,532,684,532,704,535,713,549,727,558,731,582,731,591,727,601,718,564,718,558,715,550,706,548,700,548,682,550,675,558,667,563,664,601,664,591,655,582,651xe" filled="true" fillcolor="#231f20" stroked="false">
                <v:path arrowok="t"/>
                <v:fill type="solid"/>
              </v:shape>
              <v:shape style="position:absolute;left:532;top:651;width:77;height:80" coordorigin="532,651" coordsize="77,80" path="m601,664l577,664,582,667,590,675,592,682,592,700,590,706,582,715,576,718,601,718,605,713,608,704,608,679,605,669,601,664xe" filled="true" fillcolor="#231f20" stroked="false">
                <v:path arrowok="t"/>
                <v:fill type="solid"/>
              </v:shape>
            </v:group>
            <v:group style="position:absolute;left:617;top:651;width:65;height:80" coordorigin="617,651" coordsize="65,80">
              <v:shape style="position:absolute;left:617;top:651;width:65;height:80" coordorigin="617,651" coordsize="65,80" path="m632,703l617,705,618,713,621,720,632,729,639,731,656,731,662,730,671,726,675,723,678,718,645,718,641,717,635,712,633,708,632,703xe" filled="true" fillcolor="#231f20" stroked="false">
                <v:path arrowok="t"/>
                <v:fill type="solid"/>
              </v:shape>
              <v:shape style="position:absolute;left:617;top:651;width:65;height:80" coordorigin="617,651" coordsize="65,80" path="m658,651l642,651,637,652,620,679,622,684,630,691,636,694,651,697,656,699,660,700,662,701,664,704,665,705,665,710,664,713,658,717,655,718,678,718,680,716,681,712,681,702,680,698,644,680,639,678,636,675,635,673,635,670,636,668,640,665,644,664,677,664,676,662,671,658,666,653,658,651xe" filled="true" fillcolor="#231f20" stroked="false">
                <v:path arrowok="t"/>
                <v:fill type="solid"/>
              </v:shape>
              <v:shape style="position:absolute;left:617;top:651;width:65;height:80" coordorigin="617,651" coordsize="65,80" path="m677,664l653,664,656,665,661,668,662,671,663,675,679,675,678,667,677,664xe" filled="true" fillcolor="#231f20" stroked="false">
                <v:path arrowok="t"/>
                <v:fill type="solid"/>
              </v:shape>
            </v:group>
            <v:group style="position:absolute;left:631;top:344;width:292;height:457" coordorigin="631,344" coordsize="292,457">
              <v:shape style="position:absolute;left:631;top:344;width:292;height:457" coordorigin="631,344" coordsize="292,457" path="m631,344l688,374,745,405,800,440,846,479,899,550,922,615,920,673,896,722,855,761,803,788,744,801e" filled="false" stroked="true" strokeweight=".669pt" strokecolor="#231f20">
                <v:path arrowok="t"/>
              </v:shape>
              <v:shape style="position:absolute;left:458;top:149;width:484;height:671" type="#_x0000_t75" stroked="false">
                <v:imagedata r:id="rId44" o:title=""/>
              </v:shape>
            </v:group>
            <v:group style="position:absolute;left:298;top:662;width:555;height:221" coordorigin="298,662" coordsize="555,221">
              <v:shape style="position:absolute;left:298;top:662;width:555;height:221" coordorigin="298,662" coordsize="555,221" path="m852,662l817,724,771,777,716,821,654,855,585,876,511,883,454,879,399,866,347,845,298,817e" filled="false" stroked="true" strokeweight=".717pt" strokecolor="#231f20">
                <v:path arrowok="t"/>
              </v:shape>
            </v:group>
            <v:group style="position:absolute;left:6;top:6;width:1005;height:1005" coordorigin="6,6" coordsize="1005,1005">
              <v:shape style="position:absolute;left:6;top:6;width:1005;height:1005" coordorigin="6,6" coordsize="1005,1005" path="m508,6l582,11,653,27,720,53,782,87,838,129,887,179,929,235,964,296,989,363,1005,434,1010,508,1005,582,989,653,964,720,929,782,887,838,838,887,782,929,720,964,653,989,582,1005,508,1010,434,1005,363,989,296,964,235,929,179,887,129,838,87,782,53,720,27,653,11,582,6,508,11,434,27,363,53,296,87,235,129,179,179,129,235,87,296,53,363,27,434,11,508,6xe" filled="false" stroked="true" strokeweight=".567pt" strokecolor="#231f20">
                <v:path arrowok="t"/>
              </v:shape>
              <v:shape style="position:absolute;left:351;top:833;width:326;height:132" type="#_x0000_t75" stroked="false">
                <v:imagedata r:id="rId45" o:title=""/>
              </v:shape>
            </v:group>
          </v:group>
        </w:pict>
      </w:r>
      <w:r>
        <w:rPr>
          <w:rFonts w:ascii="Arial"/>
          <w:sz w:val="20"/>
        </w:rPr>
      </w:r>
      <w:r>
        <w:rPr>
          <w:rFonts w:ascii="Times New Roman"/>
          <w:spacing w:val="22"/>
          <w:sz w:val="20"/>
        </w:rPr>
        <w:t> </w:t>
      </w:r>
      <w:r>
        <w:rPr>
          <w:rFonts w:ascii="Arial"/>
          <w:spacing w:val="22"/>
          <w:sz w:val="20"/>
        </w:rPr>
        <w:pict>
          <v:group style="width:50.85pt;height:50.85pt;mso-position-horizontal-relative:char;mso-position-vertical-relative:line" coordorigin="0,0" coordsize="1017,1017">
            <v:group style="position:absolute;left:6;top:6;width:1005;height:1005" coordorigin="6,6" coordsize="1005,1005">
              <v:shape style="position:absolute;left:6;top:6;width:1005;height:1005" coordorigin="6,6" coordsize="1005,1005" path="m508,6l434,11,363,27,296,53,235,87,179,129,129,179,87,235,53,296,27,363,11,434,6,508,11,582,27,653,53,720,87,782,129,838,179,887,235,929,296,964,363,989,434,1005,508,1010,582,1005,653,989,720,964,782,929,838,887,887,838,929,782,964,720,989,653,1005,582,1010,508,1005,434,989,363,964,296,929,235,887,179,838,129,782,87,720,53,653,27,582,11,508,6xe" filled="true" fillcolor="#d1d3d4" stroked="false">
                <v:path arrowok="t"/>
                <v:fill type="solid"/>
              </v:shape>
            </v:group>
            <v:group style="position:absolute;left:6;top:6;width:1005;height:1005" coordorigin="6,6" coordsize="1005,1005">
              <v:shape style="position:absolute;left:6;top:6;width:1005;height:1005" coordorigin="6,6" coordsize="1005,1005" path="m508,6l582,11,653,27,720,53,782,87,838,129,887,179,929,235,964,296,989,363,1005,434,1010,508,1005,582,989,653,964,720,929,782,887,838,838,887,782,929,720,964,653,989,582,1005,508,1010,434,1005,363,989,296,964,235,929,179,887,129,838,87,782,53,720,27,653,11,582,6,508,11,434,27,363,53,296,87,235,129,179,179,129,235,87,296,53,363,27,434,11,508,6xe" filled="false" stroked="true" strokeweight=".425pt" strokecolor="#231f20">
                <v:path arrowok="t"/>
              </v:shape>
            </v:group>
            <v:group style="position:absolute;left:238;top:42;width:457;height:890" coordorigin="238,42" coordsize="457,890">
              <v:shape style="position:absolute;left:238;top:42;width:457;height:890" coordorigin="238,42" coordsize="457,890" path="m238,932l695,42e" filled="false" stroked="true" strokeweight=".334pt" strokecolor="#6d6e71">
                <v:path arrowok="t"/>
              </v:shape>
            </v:group>
            <v:group style="position:absolute;left:17;top:169;width:122;height:237" coordorigin="17,169" coordsize="122,237">
              <v:shape style="position:absolute;left:17;top:169;width:122;height:237" coordorigin="17,169" coordsize="122,237" path="m17,405l138,169e" filled="false" stroked="true" strokeweight=".334pt" strokecolor="#6d6e71">
                <v:path arrowok="t"/>
              </v:shape>
            </v:group>
            <v:group style="position:absolute;left:8;top:128;width:173;height:337" coordorigin="8,128" coordsize="173,337">
              <v:shape style="position:absolute;left:8;top:128;width:173;height:337" coordorigin="8,128" coordsize="173,337" path="m8,464l181,128e" filled="false" stroked="true" strokeweight=".334pt" strokecolor="#6d6e71">
                <v:path arrowok="t"/>
              </v:shape>
            </v:group>
            <v:group style="position:absolute;left:6;top:99;width:211;height:410" coordorigin="6,99" coordsize="211,410">
              <v:shape style="position:absolute;left:6;top:99;width:211;height:410" coordorigin="6,99" coordsize="211,410" path="m6,509l216,99e" filled="false" stroked="true" strokeweight=".334pt" strokecolor="#6d6e71">
                <v:path arrowok="t"/>
              </v:shape>
            </v:group>
            <v:group style="position:absolute;left:8;top:78;width:242;height:470" coordorigin="8,78" coordsize="242,470">
              <v:shape style="position:absolute;left:8;top:78;width:242;height:470" coordorigin="8,78" coordsize="242,470" path="m8,548l249,78e" filled="false" stroked="true" strokeweight=".334pt" strokecolor="#6d6e71">
                <v:path arrowok="t"/>
              </v:shape>
            </v:group>
            <v:group style="position:absolute;left:11;top:61;width:268;height:521" coordorigin="11,61" coordsize="268,521">
              <v:shape style="position:absolute;left:11;top:61;width:268;height:521" coordorigin="11,61" coordsize="268,521" path="m11,582l279,61e" filled="false" stroked="true" strokeweight=".334pt" strokecolor="#6d6e71">
                <v:path arrowok="t"/>
              </v:shape>
            </v:group>
            <v:group style="position:absolute;left:17;top:48;width:291;height:565" coordorigin="17,48" coordsize="291,565">
              <v:shape style="position:absolute;left:17;top:48;width:291;height:565" coordorigin="17,48" coordsize="291,565" path="m17,613l307,48e" filled="false" stroked="true" strokeweight=".334pt" strokecolor="#6d6e71">
                <v:path arrowok="t"/>
              </v:shape>
            </v:group>
            <v:group style="position:absolute;left:24;top:37;width:311;height:605" coordorigin="24,37" coordsize="311,605">
              <v:shape style="position:absolute;left:24;top:37;width:311;height:605" coordorigin="24,37" coordsize="311,605" path="m24,641l334,37e" filled="false" stroked="true" strokeweight=".334pt" strokecolor="#6d6e71">
                <v:path arrowok="t"/>
              </v:shape>
            </v:group>
            <v:group style="position:absolute;left:32;top:28;width:329;height:640" coordorigin="32,28" coordsize="329,640">
              <v:shape style="position:absolute;left:32;top:28;width:329;height:640" coordorigin="32,28" coordsize="329,640" path="m32,667l360,28e" filled="false" stroked="true" strokeweight=".334pt" strokecolor="#6d6e71">
                <v:path arrowok="t"/>
              </v:shape>
            </v:group>
            <v:group style="position:absolute;left:41;top:21;width:345;height:671" coordorigin="41,21" coordsize="345,671">
              <v:shape style="position:absolute;left:41;top:21;width:345;height:671" coordorigin="41,21" coordsize="345,671" path="m41,692l385,21e" filled="false" stroked="true" strokeweight=".334pt" strokecolor="#6d6e71">
                <v:path arrowok="t"/>
              </v:shape>
            </v:group>
            <v:group style="position:absolute;left:50;top:16;width:359;height:699" coordorigin="50,16" coordsize="359,699">
              <v:shape style="position:absolute;left:50;top:16;width:359;height:699" coordorigin="50,16" coordsize="359,699" path="m50,715l409,16e" filled="false" stroked="true" strokeweight=".334pt" strokecolor="#6d6e71">
                <v:path arrowok="t"/>
              </v:shape>
            </v:group>
            <v:group style="position:absolute;left:61;top:12;width:373;height:725" coordorigin="61,12" coordsize="373,725">
              <v:shape style="position:absolute;left:61;top:12;width:373;height:725" coordorigin="61,12" coordsize="373,725" path="m61,736l433,12e" filled="false" stroked="true" strokeweight=".334pt" strokecolor="#6d6e71">
                <v:path arrowok="t"/>
              </v:shape>
            </v:group>
            <v:group style="position:absolute;left:72;top:9;width:384;height:748" coordorigin="72,9" coordsize="384,748">
              <v:shape style="position:absolute;left:72;top:9;width:384;height:748" coordorigin="72,9" coordsize="384,748" path="m72,756l456,9e" filled="false" stroked="true" strokeweight=".334pt" strokecolor="#6d6e71">
                <v:path arrowok="t"/>
              </v:shape>
            </v:group>
            <v:group style="position:absolute;left:83;top:7;width:395;height:769" coordorigin="83,7" coordsize="395,769">
              <v:shape style="position:absolute;left:83;top:7;width:395;height:769" coordorigin="83,7" coordsize="395,769" path="m83,776l478,7e" filled="false" stroked="true" strokeweight=".334pt" strokecolor="#6d6e71">
                <v:path arrowok="t"/>
              </v:shape>
            </v:group>
            <v:group style="position:absolute;left:95;top:6;width:405;height:788" coordorigin="95,6" coordsize="405,788">
              <v:shape style="position:absolute;left:95;top:6;width:405;height:788" coordorigin="95,6" coordsize="405,788" path="m95,794l500,6e" filled="false" stroked="true" strokeweight=".334pt" strokecolor="#6d6e71">
                <v:path arrowok="t"/>
              </v:shape>
            </v:group>
            <v:group style="position:absolute;left:108;top:6;width:414;height:805" coordorigin="108,6" coordsize="414,805">
              <v:shape style="position:absolute;left:108;top:6;width:414;height:805" coordorigin="108,6" coordsize="414,805" path="m108,811l521,6e" filled="false" stroked="true" strokeweight=".334pt" strokecolor="#6d6e71">
                <v:path arrowok="t"/>
              </v:shape>
            </v:group>
            <v:group style="position:absolute;left:121;top:7;width:422;height:821" coordorigin="121,7" coordsize="422,821">
              <v:shape style="position:absolute;left:121;top:7;width:422;height:821" coordorigin="121,7" coordsize="422,821" path="m121,828l542,7e" filled="false" stroked="true" strokeweight=".334pt" strokecolor="#6d6e71">
                <v:path arrowok="t"/>
              </v:shape>
            </v:group>
            <v:group style="position:absolute;left:134;top:9;width:429;height:835" coordorigin="134,9" coordsize="429,835">
              <v:shape style="position:absolute;left:134;top:9;width:429;height:835" coordorigin="134,9" coordsize="429,835" path="m134,843l562,9e" filled="false" stroked="true" strokeweight=".334pt" strokecolor="#6d6e71">
                <v:path arrowok="t"/>
              </v:shape>
            </v:group>
            <v:group style="position:absolute;left:148;top:12;width:435;height:847" coordorigin="148,12" coordsize="435,847">
              <v:shape style="position:absolute;left:148;top:12;width:435;height:847" coordorigin="148,12" coordsize="435,847" path="m148,858l583,12e" filled="false" stroked="true" strokeweight=".334pt" strokecolor="#6d6e71">
                <v:path arrowok="t"/>
              </v:shape>
            </v:group>
            <v:group style="position:absolute;left:162;top:15;width:441;height:858" coordorigin="162,15" coordsize="441,858">
              <v:shape style="position:absolute;left:162;top:15;width:441;height:858" coordorigin="162,15" coordsize="441,858" path="m162,872l602,15e" filled="false" stroked="true" strokeweight=".334pt" strokecolor="#6d6e71">
                <v:path arrowok="t"/>
              </v:shape>
            </v:group>
            <v:group style="position:absolute;left:177;top:19;width:445;height:867" coordorigin="177,19" coordsize="445,867">
              <v:shape style="position:absolute;left:177;top:19;width:445;height:867" coordorigin="177,19" coordsize="445,867" path="m177,885l622,19e" filled="false" stroked="true" strokeweight=".334pt" strokecolor="#6d6e71">
                <v:path arrowok="t"/>
              </v:shape>
            </v:group>
            <v:group style="position:absolute;left:191;top:24;width:449;height:875" coordorigin="191,24" coordsize="449,875">
              <v:shape style="position:absolute;left:191;top:24;width:449;height:875" coordorigin="191,24" coordsize="449,875" path="m191,898l640,24e" filled="false" stroked="true" strokeweight=".334pt" strokecolor="#6d6e71">
                <v:path arrowok="t"/>
              </v:shape>
            </v:group>
            <v:group style="position:absolute;left:207;top:29;width:453;height:881" coordorigin="207,29" coordsize="453,881">
              <v:shape style="position:absolute;left:207;top:29;width:453;height:881" coordorigin="207,29" coordsize="453,881" path="m207,910l659,29e" filled="false" stroked="true" strokeweight=".334pt" strokecolor="#6d6e71">
                <v:path arrowok="t"/>
              </v:shape>
            </v:group>
            <v:group style="position:absolute;left:223;top:35;width:455;height:886" coordorigin="223,35" coordsize="455,886">
              <v:shape style="position:absolute;left:223;top:35;width:455;height:886" coordorigin="223,35" coordsize="455,886" path="m222,921l677,35e" filled="false" stroked="true" strokeweight=".334pt" strokecolor="#6d6e71">
                <v:path arrowok="t"/>
              </v:shape>
            </v:group>
            <v:group style="position:absolute;left:37;top:154;width:328;height:449" coordorigin="37,154" coordsize="328,449">
              <v:shape style="position:absolute;left:37;top:154;width:328;height:449" coordorigin="37,154" coordsize="328,449" path="m358,217l210,217,224,219,237,222,276,270,278,284,277,300,254,364,196,436,124,510,37,591,37,603,278,603,311,528,137,528,189,485,263,420,308,374,350,316,365,250,363,231,358,217xe" filled="true" fillcolor="#231f20" stroked="false">
                <v:path arrowok="t"/>
                <v:fill type="solid"/>
              </v:shape>
              <v:shape style="position:absolute;left:37;top:154;width:328;height:449" coordorigin="37,154" coordsize="328,449" path="m331,482l315,482,308,495,300,505,244,528,224,528,311,528,331,482xe" filled="true" fillcolor="#231f20" stroked="false">
                <v:path arrowok="t"/>
                <v:fill type="solid"/>
              </v:shape>
              <v:shape style="position:absolute;left:37;top:154;width:328;height:449" coordorigin="37,154" coordsize="328,449" path="m254,154l184,173,139,219,119,261,131,267,148,245,167,230,188,221,210,217,358,217,357,214,298,161,277,156,254,154xe" filled="true" fillcolor="#231f20" stroked="false">
                <v:path arrowok="t"/>
                <v:fill type="solid"/>
              </v:shape>
            </v:group>
            <v:group style="position:absolute;left:337;top:155;width:349;height:466" coordorigin="337,155" coordsize="349,466">
              <v:shape style="position:absolute;left:337;top:155;width:349;height:466" coordorigin="337,155" coordsize="349,466" path="m384,539l365,539,356,542,341,556,337,565,337,587,397,619,416,620,443,619,471,614,497,605,522,594,539,583,477,583,466,582,456,580,446,575,436,569,422,558,411,551,404,545,399,543,392,540,384,539xe" filled="true" fillcolor="#231f20" stroked="false">
                <v:path arrowok="t"/>
                <v:fill type="solid"/>
              </v:shape>
              <v:shape style="position:absolute;left:337;top:155;width:349;height:466" coordorigin="337,155" coordsize="349,466" path="m685,155l498,155,397,346,419,347,438,350,503,383,544,449,549,488,548,509,514,571,477,583,539,583,586,543,623,475,630,428,628,408,597,337,534,292,465,275,487,234,661,234,685,155xe" filled="true" fillcolor="#231f20" stroked="false">
                <v:path arrowok="t"/>
                <v:fill type="solid"/>
              </v:shape>
            </v:group>
            <v:group style="position:absolute;left:95;top:651;width:69;height:80" coordorigin="95,651" coordsize="69,80">
              <v:shape style="position:absolute;left:95;top:651;width:69;height:80" coordorigin="95,651" coordsize="69,80" path="m142,651l121,651,112,655,99,669,95,679,95,704,99,713,112,727,121,731,140,731,147,729,158,721,160,718,125,718,121,716,117,711,114,707,112,700,112,681,114,675,121,667,126,664,160,664,159,663,150,654,142,651xe" filled="true" fillcolor="#231f20" stroked="false">
                <v:path arrowok="t"/>
                <v:fill type="solid"/>
              </v:shape>
              <v:shape style="position:absolute;left:95;top:651;width:69;height:80" coordorigin="95,651" coordsize="69,80" path="m149,701l147,707,145,711,139,716,135,718,160,718,162,714,164,706,149,701xe" filled="true" fillcolor="#231f20" stroked="false">
                <v:path arrowok="t"/>
                <v:fill type="solid"/>
              </v:shape>
              <v:shape style="position:absolute;left:95;top:651;width:69;height:80" coordorigin="95,651" coordsize="69,80" path="m160,664l136,664,139,666,145,670,147,673,148,677,164,674,162,668,160,664xe" filled="true" fillcolor="#231f20" stroked="false">
                <v:path arrowok="t"/>
                <v:fill type="solid"/>
              </v:shape>
            </v:group>
            <v:group style="position:absolute;left:178;top:653;width:60;height:78" coordorigin="178,653" coordsize="60,78">
              <v:shape style="position:absolute;left:178;top:653;width:60;height:78" coordorigin="178,653" coordsize="60,78" path="m236,652l178,652,178,730,238,730,238,717,194,717,194,696,233,696,233,683,194,683,194,666,236,666,236,652xe" filled="true" fillcolor="#231f20" stroked="false">
                <v:path arrowok="t"/>
                <v:fill type="solid"/>
              </v:shape>
            </v:group>
            <v:group style="position:absolute;left:251;top:653;width:63;height:78" coordorigin="251,653" coordsize="63,78">
              <v:shape style="position:absolute;left:251;top:653;width:63;height:78" coordorigin="251,653" coordsize="63,78" path="m267,652l251,652,251,730,266,730,266,679,284,679,267,652xe" filled="true" fillcolor="#231f20" stroked="false">
                <v:path arrowok="t"/>
                <v:fill type="solid"/>
              </v:shape>
              <v:shape style="position:absolute;left:251;top:653;width:63;height:78" coordorigin="251,653" coordsize="63,78" path="m284,679l266,679,298,730,314,730,314,704,299,704,284,679xe" filled="true" fillcolor="#231f20" stroked="false">
                <v:path arrowok="t"/>
                <v:fill type="solid"/>
              </v:shape>
              <v:shape style="position:absolute;left:251;top:653;width:63;height:78" coordorigin="251,653" coordsize="63,78" path="m314,652l299,652,299,704,314,704,314,652xe" filled="true" fillcolor="#231f20" stroked="false">
                <v:path arrowok="t"/>
                <v:fill type="solid"/>
              </v:shape>
            </v:group>
            <v:group style="position:absolute;left:325;top:653;width:63;height:78" coordorigin="325,653" coordsize="63,78">
              <v:shape style="position:absolute;left:325;top:653;width:63;height:78" coordorigin="325,653" coordsize="63,78" path="m365,666l349,666,349,730,365,730,365,666xe" filled="true" fillcolor="#231f20" stroked="false">
                <v:path arrowok="t"/>
                <v:fill type="solid"/>
              </v:shape>
              <v:shape style="position:absolute;left:325;top:653;width:63;height:78" coordorigin="325,653" coordsize="63,78" path="m388,652l325,652,325,666,388,666,388,652xe" filled="true" fillcolor="#231f20" stroked="false">
                <v:path arrowok="t"/>
                <v:fill type="solid"/>
              </v:shape>
            </v:group>
            <v:group style="position:absolute;left:382;top:653;width:80;height:78" coordorigin="382,653" coordsize="80,78">
              <v:shape style="position:absolute;left:382;top:653;width:80;height:78" coordorigin="382,653" coordsize="80,78" path="m430,652l413,652,382,730,399,730,405,712,454,712,449,699,410,699,421,670,437,670,430,652xe" filled="true" fillcolor="#231f20" stroked="false">
                <v:path arrowok="t"/>
                <v:fill type="solid"/>
              </v:shape>
              <v:shape style="position:absolute;left:382;top:653;width:80;height:78" coordorigin="382,653" coordsize="80,78" path="m454,712l437,712,444,730,461,730,454,712xe" filled="true" fillcolor="#231f20" stroked="false">
                <v:path arrowok="t"/>
                <v:fill type="solid"/>
              </v:shape>
              <v:shape style="position:absolute;left:382;top:653;width:80;height:78" coordorigin="382,653" coordsize="80,78" path="m437,670l421,670,432,699,449,699,437,670xe" filled="true" fillcolor="#231f20" stroked="false">
                <v:path arrowok="t"/>
                <v:fill type="solid"/>
              </v:shape>
            </v:group>
            <v:group style="position:absolute;left:453;top:653;width:74;height:78" coordorigin="453,653" coordsize="74,78">
              <v:shape style="position:absolute;left:453;top:653;width:74;height:78" coordorigin="453,653" coordsize="74,78" path="m471,652l453,652,482,730,499,730,506,710,491,710,471,652xe" filled="true" fillcolor="#231f20" stroked="false">
                <v:path arrowok="t"/>
                <v:fill type="solid"/>
              </v:shape>
              <v:shape style="position:absolute;left:453;top:653;width:74;height:78" coordorigin="453,653" coordsize="74,78" path="m527,652l510,652,491,710,506,710,527,652xe" filled="true" fillcolor="#231f20" stroked="false">
                <v:path arrowok="t"/>
                <v:fill type="solid"/>
              </v:shape>
            </v:group>
            <v:group style="position:absolute;left:532;top:651;width:77;height:80" coordorigin="532,651" coordsize="77,80">
              <v:shape style="position:absolute;left:532;top:651;width:77;height:80" coordorigin="532,651" coordsize="77,80" path="m582,651l563,651,558,652,532,684,532,704,535,713,549,727,558,731,582,731,591,727,601,718,564,718,558,715,550,706,548,700,548,682,550,675,558,667,563,664,601,664,591,655,582,651xe" filled="true" fillcolor="#231f20" stroked="false">
                <v:path arrowok="t"/>
                <v:fill type="solid"/>
              </v:shape>
              <v:shape style="position:absolute;left:532;top:651;width:77;height:80" coordorigin="532,651" coordsize="77,80" path="m601,664l577,664,582,667,590,675,592,682,592,700,590,706,582,715,576,718,601,718,605,713,608,704,608,679,605,669,601,664xe" filled="true" fillcolor="#231f20" stroked="false">
                <v:path arrowok="t"/>
                <v:fill type="solid"/>
              </v:shape>
            </v:group>
            <v:group style="position:absolute;left:617;top:651;width:65;height:80" coordorigin="617,651" coordsize="65,80">
              <v:shape style="position:absolute;left:617;top:651;width:65;height:80" coordorigin="617,651" coordsize="65,80" path="m632,703l617,705,618,713,621,720,632,729,639,731,656,731,662,730,671,726,675,723,678,718,645,718,641,717,635,712,633,708,632,703xe" filled="true" fillcolor="#231f20" stroked="false">
                <v:path arrowok="t"/>
                <v:fill type="solid"/>
              </v:shape>
              <v:shape style="position:absolute;left:617;top:651;width:65;height:80" coordorigin="617,651" coordsize="65,80" path="m658,651l642,651,637,652,620,679,622,684,630,691,636,694,651,697,656,699,660,700,662,701,664,704,665,705,665,710,664,713,658,717,655,718,678,718,680,716,681,712,681,702,680,698,644,680,639,678,636,675,635,673,635,670,636,668,640,665,644,664,677,664,676,662,671,658,666,653,658,651xe" filled="true" fillcolor="#231f20" stroked="false">
                <v:path arrowok="t"/>
                <v:fill type="solid"/>
              </v:shape>
              <v:shape style="position:absolute;left:617;top:651;width:65;height:80" coordorigin="617,651" coordsize="65,80" path="m677,664l653,664,656,665,661,668,662,671,663,675,679,675,678,667,677,664xe" filled="true" fillcolor="#231f20" stroked="false">
                <v:path arrowok="t"/>
                <v:fill type="solid"/>
              </v:shape>
            </v:group>
            <v:group style="position:absolute;left:631;top:344;width:292;height:457" coordorigin="631,344" coordsize="292,457">
              <v:shape style="position:absolute;left:631;top:344;width:292;height:457" coordorigin="631,344" coordsize="292,457" path="m631,344l688,374,745,405,800,440,846,479,899,550,922,615,920,673,896,722,855,761,803,788,744,801e" filled="false" stroked="true" strokeweight=".669pt" strokecolor="#231f20">
                <v:path arrowok="t"/>
              </v:shape>
              <v:shape style="position:absolute;left:458;top:149;width:484;height:671" type="#_x0000_t75" stroked="false">
                <v:imagedata r:id="rId46" o:title=""/>
              </v:shape>
            </v:group>
            <v:group style="position:absolute;left:298;top:662;width:555;height:221" coordorigin="298,662" coordsize="555,221">
              <v:shape style="position:absolute;left:298;top:662;width:555;height:221" coordorigin="298,662" coordsize="555,221" path="m852,662l817,724,771,777,716,821,654,855,584,876,510,883,454,879,399,866,347,845,298,817e" filled="false" stroked="true" strokeweight=".717pt" strokecolor="#231f20">
                <v:path arrowok="t"/>
              </v:shape>
            </v:group>
            <v:group style="position:absolute;left:6;top:6;width:1005;height:1005" coordorigin="6,6" coordsize="1005,1005">
              <v:shape style="position:absolute;left:6;top:6;width:1005;height:1005" coordorigin="6,6" coordsize="1005,1005" path="m508,6l582,11,653,27,720,53,782,87,838,129,887,179,929,235,964,296,989,363,1005,434,1010,508,1005,582,989,653,964,720,929,782,887,838,838,887,782,929,720,964,653,989,582,1005,508,1010,434,1005,363,989,296,964,235,929,179,887,129,838,87,782,53,720,27,653,11,582,6,508,11,434,27,363,53,296,87,235,129,179,179,129,235,87,296,53,363,27,434,11,508,6xe" filled="false" stroked="true" strokeweight=".567pt" strokecolor="#231f20">
                <v:path arrowok="t"/>
              </v:shape>
              <v:shape style="position:absolute;left:351;top:833;width:326;height:132" type="#_x0000_t75" stroked="false">
                <v:imagedata r:id="rId47" o:title=""/>
              </v:shape>
            </v:group>
          </v:group>
        </w:pict>
      </w:r>
      <w:r>
        <w:rPr>
          <w:rFonts w:ascii="Arial"/>
          <w:spacing w:val="22"/>
          <w:sz w:val="20"/>
        </w:rPr>
      </w:r>
      <w:r>
        <w:rPr>
          <w:rFonts w:ascii="Times New Roman"/>
          <w:spacing w:val="22"/>
          <w:sz w:val="20"/>
        </w:rPr>
        <w:t> </w:t>
      </w:r>
      <w:r>
        <w:rPr>
          <w:rFonts w:ascii="Arial"/>
          <w:spacing w:val="22"/>
          <w:sz w:val="20"/>
        </w:rPr>
        <w:pict>
          <v:group style="width:50.85pt;height:50.85pt;mso-position-horizontal-relative:char;mso-position-vertical-relative:line" coordorigin="0,0" coordsize="1017,1017">
            <v:group style="position:absolute;left:6;top:6;width:1005;height:1005" coordorigin="6,6" coordsize="1005,1005">
              <v:shape style="position:absolute;left:6;top:6;width:1005;height:1005" coordorigin="6,6" coordsize="1005,1005" path="m508,6l434,11,363,27,296,53,235,87,179,129,129,179,87,235,53,296,27,363,11,434,6,508,11,582,27,653,53,720,87,782,129,838,179,887,235,929,296,964,363,989,434,1005,508,1010,582,1005,653,989,720,964,782,929,838,887,887,838,929,782,964,720,989,653,1005,582,1010,508,1005,434,989,363,964,296,929,235,887,179,838,129,782,87,720,53,653,27,582,11,508,6xe" filled="true" fillcolor="#d1d3d4" stroked="false">
                <v:path arrowok="t"/>
                <v:fill type="solid"/>
              </v:shape>
            </v:group>
            <v:group style="position:absolute;left:6;top:6;width:1005;height:1005" coordorigin="6,6" coordsize="1005,1005">
              <v:shape style="position:absolute;left:6;top:6;width:1005;height:1005" coordorigin="6,6" coordsize="1005,1005" path="m508,6l582,11,653,27,720,53,782,87,838,129,887,179,929,235,964,296,989,363,1005,434,1010,508,1005,582,989,653,964,720,929,782,887,838,838,887,782,929,720,964,653,989,582,1005,508,1010,434,1005,363,989,296,964,235,929,179,887,129,838,87,782,53,720,27,653,11,582,6,508,11,434,27,363,53,296,87,235,129,179,179,129,235,87,296,53,363,27,434,11,508,6xe" filled="false" stroked="true" strokeweight=".425pt" strokecolor="#231f20">
                <v:path arrowok="t"/>
              </v:shape>
            </v:group>
            <v:group style="position:absolute;left:238;top:42;width:457;height:890" coordorigin="238,42" coordsize="457,890">
              <v:shape style="position:absolute;left:238;top:42;width:457;height:890" coordorigin="238,42" coordsize="457,890" path="m238,932l695,42e" filled="false" stroked="true" strokeweight=".334pt" strokecolor="#6d6e71">
                <v:path arrowok="t"/>
              </v:shape>
            </v:group>
            <v:group style="position:absolute;left:17;top:169;width:122;height:237" coordorigin="17,169" coordsize="122,237">
              <v:shape style="position:absolute;left:17;top:169;width:122;height:237" coordorigin="17,169" coordsize="122,237" path="m17,405l138,169e" filled="false" stroked="true" strokeweight=".334pt" strokecolor="#6d6e71">
                <v:path arrowok="t"/>
              </v:shape>
            </v:group>
            <v:group style="position:absolute;left:8;top:128;width:173;height:337" coordorigin="8,128" coordsize="173,337">
              <v:shape style="position:absolute;left:8;top:128;width:173;height:337" coordorigin="8,128" coordsize="173,337" path="m8,464l181,128e" filled="false" stroked="true" strokeweight=".334pt" strokecolor="#6d6e71">
                <v:path arrowok="t"/>
              </v:shape>
            </v:group>
            <v:group style="position:absolute;left:6;top:99;width:211;height:410" coordorigin="6,99" coordsize="211,410">
              <v:shape style="position:absolute;left:6;top:99;width:211;height:410" coordorigin="6,99" coordsize="211,410" path="m6,509l216,99e" filled="false" stroked="true" strokeweight=".334pt" strokecolor="#6d6e71">
                <v:path arrowok="t"/>
              </v:shape>
            </v:group>
            <v:group style="position:absolute;left:8;top:78;width:242;height:470" coordorigin="8,78" coordsize="242,470">
              <v:shape style="position:absolute;left:8;top:78;width:242;height:470" coordorigin="8,78" coordsize="242,470" path="m8,548l249,78e" filled="false" stroked="true" strokeweight=".334pt" strokecolor="#6d6e71">
                <v:path arrowok="t"/>
              </v:shape>
            </v:group>
            <v:group style="position:absolute;left:11;top:61;width:268;height:521" coordorigin="11,61" coordsize="268,521">
              <v:shape style="position:absolute;left:11;top:61;width:268;height:521" coordorigin="11,61" coordsize="268,521" path="m11,582l279,61e" filled="false" stroked="true" strokeweight=".334pt" strokecolor="#6d6e71">
                <v:path arrowok="t"/>
              </v:shape>
            </v:group>
            <v:group style="position:absolute;left:17;top:48;width:291;height:565" coordorigin="17,48" coordsize="291,565">
              <v:shape style="position:absolute;left:17;top:48;width:291;height:565" coordorigin="17,48" coordsize="291,565" path="m17,613l307,48e" filled="false" stroked="true" strokeweight=".334pt" strokecolor="#6d6e71">
                <v:path arrowok="t"/>
              </v:shape>
            </v:group>
            <v:group style="position:absolute;left:24;top:37;width:311;height:605" coordorigin="24,37" coordsize="311,605">
              <v:shape style="position:absolute;left:24;top:37;width:311;height:605" coordorigin="24,37" coordsize="311,605" path="m24,641l334,37e" filled="false" stroked="true" strokeweight=".334pt" strokecolor="#6d6e71">
                <v:path arrowok="t"/>
              </v:shape>
            </v:group>
            <v:group style="position:absolute;left:32;top:28;width:329;height:640" coordorigin="32,28" coordsize="329,640">
              <v:shape style="position:absolute;left:32;top:28;width:329;height:640" coordorigin="32,28" coordsize="329,640" path="m32,667l360,28e" filled="false" stroked="true" strokeweight=".334pt" strokecolor="#6d6e71">
                <v:path arrowok="t"/>
              </v:shape>
            </v:group>
            <v:group style="position:absolute;left:41;top:21;width:345;height:671" coordorigin="41,21" coordsize="345,671">
              <v:shape style="position:absolute;left:41;top:21;width:345;height:671" coordorigin="41,21" coordsize="345,671" path="m41,692l385,21e" filled="false" stroked="true" strokeweight=".334pt" strokecolor="#6d6e71">
                <v:path arrowok="t"/>
              </v:shape>
            </v:group>
            <v:group style="position:absolute;left:50;top:16;width:359;height:699" coordorigin="50,16" coordsize="359,699">
              <v:shape style="position:absolute;left:50;top:16;width:359;height:699" coordorigin="50,16" coordsize="359,699" path="m50,715l409,16e" filled="false" stroked="true" strokeweight=".334pt" strokecolor="#6d6e71">
                <v:path arrowok="t"/>
              </v:shape>
            </v:group>
            <v:group style="position:absolute;left:61;top:12;width:373;height:725" coordorigin="61,12" coordsize="373,725">
              <v:shape style="position:absolute;left:61;top:12;width:373;height:725" coordorigin="61,12" coordsize="373,725" path="m61,736l433,12e" filled="false" stroked="true" strokeweight=".334pt" strokecolor="#6d6e71">
                <v:path arrowok="t"/>
              </v:shape>
            </v:group>
            <v:group style="position:absolute;left:72;top:9;width:384;height:748" coordorigin="72,9" coordsize="384,748">
              <v:shape style="position:absolute;left:72;top:9;width:384;height:748" coordorigin="72,9" coordsize="384,748" path="m72,756l456,9e" filled="false" stroked="true" strokeweight=".334pt" strokecolor="#6d6e71">
                <v:path arrowok="t"/>
              </v:shape>
            </v:group>
            <v:group style="position:absolute;left:83;top:7;width:395;height:769" coordorigin="83,7" coordsize="395,769">
              <v:shape style="position:absolute;left:83;top:7;width:395;height:769" coordorigin="83,7" coordsize="395,769" path="m83,776l478,7e" filled="false" stroked="true" strokeweight=".334pt" strokecolor="#6d6e71">
                <v:path arrowok="t"/>
              </v:shape>
            </v:group>
            <v:group style="position:absolute;left:95;top:6;width:405;height:788" coordorigin="95,6" coordsize="405,788">
              <v:shape style="position:absolute;left:95;top:6;width:405;height:788" coordorigin="95,6" coordsize="405,788" path="m95,794l500,6e" filled="false" stroked="true" strokeweight=".334pt" strokecolor="#6d6e71">
                <v:path arrowok="t"/>
              </v:shape>
            </v:group>
            <v:group style="position:absolute;left:108;top:6;width:414;height:805" coordorigin="108,6" coordsize="414,805">
              <v:shape style="position:absolute;left:108;top:6;width:414;height:805" coordorigin="108,6" coordsize="414,805" path="m108,811l521,6e" filled="false" stroked="true" strokeweight=".334pt" strokecolor="#6d6e71">
                <v:path arrowok="t"/>
              </v:shape>
            </v:group>
            <v:group style="position:absolute;left:121;top:7;width:422;height:821" coordorigin="121,7" coordsize="422,821">
              <v:shape style="position:absolute;left:121;top:7;width:422;height:821" coordorigin="121,7" coordsize="422,821" path="m121,828l542,7e" filled="false" stroked="true" strokeweight=".334pt" strokecolor="#6d6e71">
                <v:path arrowok="t"/>
              </v:shape>
            </v:group>
            <v:group style="position:absolute;left:134;top:9;width:429;height:835" coordorigin="134,9" coordsize="429,835">
              <v:shape style="position:absolute;left:134;top:9;width:429;height:835" coordorigin="134,9" coordsize="429,835" path="m134,843l562,9e" filled="false" stroked="true" strokeweight=".334pt" strokecolor="#6d6e71">
                <v:path arrowok="t"/>
              </v:shape>
            </v:group>
            <v:group style="position:absolute;left:148;top:12;width:435;height:847" coordorigin="148,12" coordsize="435,847">
              <v:shape style="position:absolute;left:148;top:12;width:435;height:847" coordorigin="148,12" coordsize="435,847" path="m148,858l583,12e" filled="false" stroked="true" strokeweight=".334pt" strokecolor="#6d6e71">
                <v:path arrowok="t"/>
              </v:shape>
            </v:group>
            <v:group style="position:absolute;left:162;top:15;width:441;height:858" coordorigin="162,15" coordsize="441,858">
              <v:shape style="position:absolute;left:162;top:15;width:441;height:858" coordorigin="162,15" coordsize="441,858" path="m162,872l602,15e" filled="false" stroked="true" strokeweight=".334pt" strokecolor="#6d6e71">
                <v:path arrowok="t"/>
              </v:shape>
            </v:group>
            <v:group style="position:absolute;left:177;top:19;width:445;height:867" coordorigin="177,19" coordsize="445,867">
              <v:shape style="position:absolute;left:177;top:19;width:445;height:867" coordorigin="177,19" coordsize="445,867" path="m177,885l622,19e" filled="false" stroked="true" strokeweight=".334pt" strokecolor="#6d6e71">
                <v:path arrowok="t"/>
              </v:shape>
            </v:group>
            <v:group style="position:absolute;left:192;top:24;width:449;height:875" coordorigin="192,24" coordsize="449,875">
              <v:shape style="position:absolute;left:192;top:24;width:449;height:875" coordorigin="192,24" coordsize="449,875" path="m192,898l641,24e" filled="false" stroked="true" strokeweight=".334pt" strokecolor="#6d6e71">
                <v:path arrowok="t"/>
              </v:shape>
            </v:group>
            <v:group style="position:absolute;left:207;top:29;width:453;height:881" coordorigin="207,29" coordsize="453,881">
              <v:shape style="position:absolute;left:207;top:29;width:453;height:881" coordorigin="207,29" coordsize="453,881" path="m207,910l659,29e" filled="false" stroked="true" strokeweight=".334pt" strokecolor="#6d6e71">
                <v:path arrowok="t"/>
              </v:shape>
            </v:group>
            <v:group style="position:absolute;left:223;top:35;width:455;height:886" coordorigin="223,35" coordsize="455,886">
              <v:shape style="position:absolute;left:223;top:35;width:455;height:886" coordorigin="223,35" coordsize="455,886" path="m223,921l677,35e" filled="false" stroked="true" strokeweight=".334pt" strokecolor="#6d6e71">
                <v:path arrowok="t"/>
              </v:shape>
            </v:group>
            <v:group style="position:absolute;left:37;top:154;width:328;height:449" coordorigin="37,154" coordsize="328,449">
              <v:shape style="position:absolute;left:37;top:154;width:328;height:449" coordorigin="37,154" coordsize="328,449" path="m358,217l210,217,224,219,237,222,276,270,278,284,277,300,254,364,196,436,124,510,37,591,37,603,278,603,311,528,137,528,189,485,263,420,308,374,350,316,365,250,363,231,358,217xe" filled="true" fillcolor="#231f20" stroked="false">
                <v:path arrowok="t"/>
                <v:fill type="solid"/>
              </v:shape>
              <v:shape style="position:absolute;left:37;top:154;width:328;height:449" coordorigin="37,154" coordsize="328,449" path="m331,482l315,482,308,495,300,505,244,528,224,528,311,528,331,482xe" filled="true" fillcolor="#231f20" stroked="false">
                <v:path arrowok="t"/>
                <v:fill type="solid"/>
              </v:shape>
              <v:shape style="position:absolute;left:37;top:154;width:328;height:449" coordorigin="37,154" coordsize="328,449" path="m254,154l184,173,139,219,119,261,131,267,148,245,167,230,188,221,210,217,358,217,357,214,298,161,277,156,254,154xe" filled="true" fillcolor="#231f20" stroked="false">
                <v:path arrowok="t"/>
                <v:fill type="solid"/>
              </v:shape>
            </v:group>
            <v:group style="position:absolute;left:337;top:155;width:349;height:466" coordorigin="337,155" coordsize="349,466">
              <v:shape style="position:absolute;left:337;top:155;width:349;height:466" coordorigin="337,155" coordsize="349,466" path="m384,539l365,539,356,542,341,556,337,565,337,587,397,619,416,620,443,619,471,614,497,605,522,594,539,583,477,583,466,582,456,580,446,575,436,569,422,558,411,551,404,545,399,543,392,540,384,539xe" filled="true" fillcolor="#231f20" stroked="false">
                <v:path arrowok="t"/>
                <v:fill type="solid"/>
              </v:shape>
              <v:shape style="position:absolute;left:337;top:155;width:349;height:466" coordorigin="337,155" coordsize="349,466" path="m685,155l498,155,397,346,419,347,438,350,503,383,544,449,549,488,548,509,514,571,477,583,539,583,586,543,623,475,630,428,628,408,597,337,534,292,465,275,487,234,661,234,685,155xe" filled="true" fillcolor="#231f20" stroked="false">
                <v:path arrowok="t"/>
                <v:fill type="solid"/>
              </v:shape>
            </v:group>
            <v:group style="position:absolute;left:95;top:651;width:69;height:80" coordorigin="95,651" coordsize="69,80">
              <v:shape style="position:absolute;left:95;top:651;width:69;height:80" coordorigin="95,651" coordsize="69,80" path="m142,651l121,651,112,655,99,669,95,679,95,704,99,713,112,727,121,731,140,731,147,729,158,721,160,718,125,718,121,716,117,711,114,707,112,700,112,681,114,675,121,667,126,664,160,664,159,663,150,654,142,651xe" filled="true" fillcolor="#231f20" stroked="false">
                <v:path arrowok="t"/>
                <v:fill type="solid"/>
              </v:shape>
              <v:shape style="position:absolute;left:95;top:651;width:69;height:80" coordorigin="95,651" coordsize="69,80" path="m149,701l147,707,145,711,139,716,135,718,160,718,162,714,164,706,149,701xe" filled="true" fillcolor="#231f20" stroked="false">
                <v:path arrowok="t"/>
                <v:fill type="solid"/>
              </v:shape>
              <v:shape style="position:absolute;left:95;top:651;width:69;height:80" coordorigin="95,651" coordsize="69,80" path="m160,664l136,664,139,666,145,670,147,673,148,677,164,674,162,668,160,664xe" filled="true" fillcolor="#231f20" stroked="false">
                <v:path arrowok="t"/>
                <v:fill type="solid"/>
              </v:shape>
            </v:group>
            <v:group style="position:absolute;left:178;top:653;width:60;height:78" coordorigin="178,653" coordsize="60,78">
              <v:shape style="position:absolute;left:178;top:653;width:60;height:78" coordorigin="178,653" coordsize="60,78" path="m236,652l178,652,178,730,238,730,238,717,194,717,194,696,233,696,233,683,194,683,194,666,236,666,236,652xe" filled="true" fillcolor="#231f20" stroked="false">
                <v:path arrowok="t"/>
                <v:fill type="solid"/>
              </v:shape>
            </v:group>
            <v:group style="position:absolute;left:251;top:653;width:63;height:78" coordorigin="251,653" coordsize="63,78">
              <v:shape style="position:absolute;left:251;top:653;width:63;height:78" coordorigin="251,653" coordsize="63,78" path="m267,652l251,652,251,730,266,730,266,679,284,679,267,652xe" filled="true" fillcolor="#231f20" stroked="false">
                <v:path arrowok="t"/>
                <v:fill type="solid"/>
              </v:shape>
              <v:shape style="position:absolute;left:251;top:653;width:63;height:78" coordorigin="251,653" coordsize="63,78" path="m284,679l266,679,298,730,314,730,314,704,299,704,284,679xe" filled="true" fillcolor="#231f20" stroked="false">
                <v:path arrowok="t"/>
                <v:fill type="solid"/>
              </v:shape>
              <v:shape style="position:absolute;left:251;top:653;width:63;height:78" coordorigin="251,653" coordsize="63,78" path="m314,652l299,652,299,704,314,704,314,652xe" filled="true" fillcolor="#231f20" stroked="false">
                <v:path arrowok="t"/>
                <v:fill type="solid"/>
              </v:shape>
            </v:group>
            <v:group style="position:absolute;left:325;top:653;width:63;height:78" coordorigin="325,653" coordsize="63,78">
              <v:shape style="position:absolute;left:325;top:653;width:63;height:78" coordorigin="325,653" coordsize="63,78" path="m365,666l349,666,349,730,365,730,365,666xe" filled="true" fillcolor="#231f20" stroked="false">
                <v:path arrowok="t"/>
                <v:fill type="solid"/>
              </v:shape>
              <v:shape style="position:absolute;left:325;top:653;width:63;height:78" coordorigin="325,653" coordsize="63,78" path="m388,652l325,652,325,666,388,666,388,652xe" filled="true" fillcolor="#231f20" stroked="false">
                <v:path arrowok="t"/>
                <v:fill type="solid"/>
              </v:shape>
            </v:group>
            <v:group style="position:absolute;left:382;top:653;width:80;height:78" coordorigin="382,653" coordsize="80,78">
              <v:shape style="position:absolute;left:382;top:653;width:80;height:78" coordorigin="382,653" coordsize="80,78" path="m430,652l413,652,382,730,399,730,405,712,454,712,449,699,410,699,421,670,437,670,430,652xe" filled="true" fillcolor="#231f20" stroked="false">
                <v:path arrowok="t"/>
                <v:fill type="solid"/>
              </v:shape>
              <v:shape style="position:absolute;left:382;top:653;width:80;height:78" coordorigin="382,653" coordsize="80,78" path="m454,712l437,712,444,730,461,730,454,712xe" filled="true" fillcolor="#231f20" stroked="false">
                <v:path arrowok="t"/>
                <v:fill type="solid"/>
              </v:shape>
              <v:shape style="position:absolute;left:382;top:653;width:80;height:78" coordorigin="382,653" coordsize="80,78" path="m437,670l421,670,432,699,449,699,437,670xe" filled="true" fillcolor="#231f20" stroked="false">
                <v:path arrowok="t"/>
                <v:fill type="solid"/>
              </v:shape>
            </v:group>
            <v:group style="position:absolute;left:453;top:653;width:74;height:78" coordorigin="453,653" coordsize="74,78">
              <v:shape style="position:absolute;left:453;top:653;width:74;height:78" coordorigin="453,653" coordsize="74,78" path="m471,652l453,652,482,730,499,730,506,710,491,710,471,652xe" filled="true" fillcolor="#231f20" stroked="false">
                <v:path arrowok="t"/>
                <v:fill type="solid"/>
              </v:shape>
              <v:shape style="position:absolute;left:453;top:653;width:74;height:78" coordorigin="453,653" coordsize="74,78" path="m527,652l510,652,491,710,506,710,527,652xe" filled="true" fillcolor="#231f20" stroked="false">
                <v:path arrowok="t"/>
                <v:fill type="solid"/>
              </v:shape>
            </v:group>
            <v:group style="position:absolute;left:532;top:651;width:77;height:80" coordorigin="532,651" coordsize="77,80">
              <v:shape style="position:absolute;left:532;top:651;width:77;height:80" coordorigin="532,651" coordsize="77,80" path="m582,651l564,651,558,652,532,684,532,704,535,713,549,727,558,731,582,731,591,727,601,718,564,718,559,715,550,706,548,700,548,682,550,675,558,667,564,664,601,664,591,655,582,651xe" filled="true" fillcolor="#231f20" stroked="false">
                <v:path arrowok="t"/>
                <v:fill type="solid"/>
              </v:shape>
              <v:shape style="position:absolute;left:532;top:651;width:77;height:80" coordorigin="532,651" coordsize="77,80" path="m601,664l577,664,582,667,590,675,592,682,592,700,590,706,582,715,576,718,601,718,605,713,608,704,608,679,605,669,601,664xe" filled="true" fillcolor="#231f20" stroked="false">
                <v:path arrowok="t"/>
                <v:fill type="solid"/>
              </v:shape>
            </v:group>
            <v:group style="position:absolute;left:617;top:651;width:65;height:80" coordorigin="617,651" coordsize="65,80">
              <v:shape style="position:absolute;left:617;top:651;width:65;height:80" coordorigin="617,651" coordsize="65,80" path="m632,703l617,705,618,713,621,720,632,729,639,731,656,731,662,730,671,726,675,723,678,718,645,718,641,717,635,712,633,708,632,703xe" filled="true" fillcolor="#231f20" stroked="false">
                <v:path arrowok="t"/>
                <v:fill type="solid"/>
              </v:shape>
              <v:shape style="position:absolute;left:617;top:651;width:65;height:80" coordorigin="617,651" coordsize="65,80" path="m658,651l642,651,637,652,620,679,622,684,630,691,636,694,651,697,656,699,660,700,662,701,664,704,665,705,665,710,664,713,658,717,655,718,678,718,680,716,681,712,681,702,680,698,644,680,639,678,636,675,635,673,635,670,636,668,640,665,644,664,677,664,676,662,671,658,666,653,658,651xe" filled="true" fillcolor="#231f20" stroked="false">
                <v:path arrowok="t"/>
                <v:fill type="solid"/>
              </v:shape>
              <v:shape style="position:absolute;left:617;top:651;width:65;height:80" coordorigin="617,651" coordsize="65,80" path="m677,664l653,664,656,665,661,668,662,671,663,675,679,675,678,667,677,664xe" filled="true" fillcolor="#231f20" stroked="false">
                <v:path arrowok="t"/>
                <v:fill type="solid"/>
              </v:shape>
            </v:group>
            <v:group style="position:absolute;left:631;top:344;width:292;height:457" coordorigin="631,344" coordsize="292,457">
              <v:shape style="position:absolute;left:631;top:344;width:292;height:457" coordorigin="631,344" coordsize="292,457" path="m631,344l688,374,745,405,800,440,846,479,899,550,922,615,920,673,896,722,855,761,803,788,744,801e" filled="false" stroked="true" strokeweight=".669pt" strokecolor="#231f20">
                <v:path arrowok="t"/>
              </v:shape>
              <v:shape style="position:absolute;left:458;top:149;width:484;height:671" type="#_x0000_t75" stroked="false">
                <v:imagedata r:id="rId48" o:title=""/>
              </v:shape>
            </v:group>
            <v:group style="position:absolute;left:298;top:662;width:555;height:221" coordorigin="298,662" coordsize="555,221">
              <v:shape style="position:absolute;left:298;top:662;width:555;height:221" coordorigin="298,662" coordsize="555,221" path="m852,662l817,724,771,777,716,821,654,855,585,876,511,883,454,879,399,866,347,845,298,817e" filled="false" stroked="true" strokeweight=".717pt" strokecolor="#231f20">
                <v:path arrowok="t"/>
              </v:shape>
            </v:group>
            <v:group style="position:absolute;left:6;top:6;width:1005;height:1005" coordorigin="6,6" coordsize="1005,1005">
              <v:shape style="position:absolute;left:6;top:6;width:1005;height:1005" coordorigin="6,6" coordsize="1005,1005" path="m508,6l582,11,653,27,720,53,782,87,838,129,887,179,929,235,964,296,989,363,1005,434,1010,508,1005,582,989,653,964,720,929,782,887,838,838,887,782,929,720,964,653,989,582,1005,508,1010,434,1005,363,989,296,964,235,929,179,887,129,838,87,782,53,720,27,653,11,582,6,508,11,434,27,363,53,296,87,235,129,179,179,129,235,87,296,53,363,27,434,11,508,6xe" filled="false" stroked="true" strokeweight=".567pt" strokecolor="#231f20">
                <v:path arrowok="t"/>
              </v:shape>
              <v:shape style="position:absolute;left:351;top:833;width:326;height:132" type="#_x0000_t75" stroked="false">
                <v:imagedata r:id="rId49" o:title=""/>
              </v:shape>
            </v:group>
          </v:group>
        </w:pict>
      </w:r>
      <w:r>
        <w:rPr>
          <w:rFonts w:ascii="Arial"/>
          <w:spacing w:val="22"/>
          <w:sz w:val="20"/>
        </w:rPr>
      </w:r>
      <w:r>
        <w:rPr>
          <w:rFonts w:ascii="Times New Roman"/>
          <w:spacing w:val="22"/>
          <w:sz w:val="20"/>
        </w:rPr>
        <w:t> </w:t>
      </w:r>
      <w:r>
        <w:rPr>
          <w:rFonts w:ascii="Arial"/>
          <w:spacing w:val="22"/>
          <w:sz w:val="20"/>
        </w:rPr>
        <w:pict>
          <v:group style="width:50.85pt;height:50.85pt;mso-position-horizontal-relative:char;mso-position-vertical-relative:line" coordorigin="0,0" coordsize="1017,1017">
            <v:group style="position:absolute;left:6;top:6;width:1005;height:1005" coordorigin="6,6" coordsize="1005,1005">
              <v:shape style="position:absolute;left:6;top:6;width:1005;height:1005" coordorigin="6,6" coordsize="1005,1005" path="m508,6l434,11,363,27,296,53,235,87,179,129,129,179,87,235,53,296,27,363,11,434,6,508,11,582,27,653,53,720,87,782,129,838,179,887,235,929,296,964,363,989,434,1005,508,1010,582,1005,653,989,720,964,782,929,838,887,887,838,929,782,964,720,989,653,1005,582,1010,508,1005,434,989,363,964,296,929,235,887,179,838,129,782,87,720,53,653,27,582,11,508,6xe" filled="true" fillcolor="#d1d3d4" stroked="false">
                <v:path arrowok="t"/>
                <v:fill type="solid"/>
              </v:shape>
            </v:group>
            <v:group style="position:absolute;left:6;top:6;width:1005;height:1005" coordorigin="6,6" coordsize="1005,1005">
              <v:shape style="position:absolute;left:6;top:6;width:1005;height:1005" coordorigin="6,6" coordsize="1005,1005" path="m508,6l582,11,653,27,720,53,782,87,838,129,887,179,929,235,964,296,989,363,1005,434,1010,508,1005,582,989,653,964,720,929,782,887,838,838,887,782,929,720,964,653,989,582,1005,508,1010,434,1005,363,989,296,964,235,929,179,887,129,838,87,782,53,720,27,653,11,582,6,508,11,434,27,363,53,296,87,235,129,179,179,129,235,87,296,53,363,27,434,11,508,6xe" filled="false" stroked="true" strokeweight=".425pt" strokecolor="#231f20">
                <v:path arrowok="t"/>
              </v:shape>
            </v:group>
            <v:group style="position:absolute;left:238;top:42;width:457;height:890" coordorigin="238,42" coordsize="457,890">
              <v:shape style="position:absolute;left:238;top:42;width:457;height:890" coordorigin="238,42" coordsize="457,890" path="m238,932l695,42e" filled="false" stroked="true" strokeweight=".334pt" strokecolor="#6d6e71">
                <v:path arrowok="t"/>
              </v:shape>
            </v:group>
            <v:group style="position:absolute;left:17;top:169;width:122;height:237" coordorigin="17,169" coordsize="122,237">
              <v:shape style="position:absolute;left:17;top:169;width:122;height:237" coordorigin="17,169" coordsize="122,237" path="m17,405l138,169e" filled="false" stroked="true" strokeweight=".334pt" strokecolor="#6d6e71">
                <v:path arrowok="t"/>
              </v:shape>
            </v:group>
            <v:group style="position:absolute;left:8;top:128;width:173;height:337" coordorigin="8,128" coordsize="173,337">
              <v:shape style="position:absolute;left:8;top:128;width:173;height:337" coordorigin="8,128" coordsize="173,337" path="m8,464l181,128e" filled="false" stroked="true" strokeweight=".334pt" strokecolor="#6d6e71">
                <v:path arrowok="t"/>
              </v:shape>
            </v:group>
            <v:group style="position:absolute;left:6;top:99;width:211;height:410" coordorigin="6,99" coordsize="211,410">
              <v:shape style="position:absolute;left:6;top:99;width:211;height:410" coordorigin="6,99" coordsize="211,410" path="m6,509l216,99e" filled="false" stroked="true" strokeweight=".334pt" strokecolor="#6d6e71">
                <v:path arrowok="t"/>
              </v:shape>
            </v:group>
            <v:group style="position:absolute;left:8;top:78;width:242;height:470" coordorigin="8,78" coordsize="242,470">
              <v:shape style="position:absolute;left:8;top:78;width:242;height:470" coordorigin="8,78" coordsize="242,470" path="m8,548l249,78e" filled="false" stroked="true" strokeweight=".334pt" strokecolor="#6d6e71">
                <v:path arrowok="t"/>
              </v:shape>
            </v:group>
            <v:group style="position:absolute;left:11;top:61;width:268;height:521" coordorigin="11,61" coordsize="268,521">
              <v:shape style="position:absolute;left:11;top:61;width:268;height:521" coordorigin="11,61" coordsize="268,521" path="m11,582l279,61e" filled="false" stroked="true" strokeweight=".334pt" strokecolor="#6d6e71">
                <v:path arrowok="t"/>
              </v:shape>
            </v:group>
            <v:group style="position:absolute;left:17;top:48;width:291;height:565" coordorigin="17,48" coordsize="291,565">
              <v:shape style="position:absolute;left:17;top:48;width:291;height:565" coordorigin="17,48" coordsize="291,565" path="m17,613l307,48e" filled="false" stroked="true" strokeweight=".334pt" strokecolor="#6d6e71">
                <v:path arrowok="t"/>
              </v:shape>
            </v:group>
            <v:group style="position:absolute;left:24;top:37;width:311;height:605" coordorigin="24,37" coordsize="311,605">
              <v:shape style="position:absolute;left:24;top:37;width:311;height:605" coordorigin="24,37" coordsize="311,605" path="m24,641l334,37e" filled="false" stroked="true" strokeweight=".334pt" strokecolor="#6d6e71">
                <v:path arrowok="t"/>
              </v:shape>
            </v:group>
            <v:group style="position:absolute;left:32;top:28;width:329;height:640" coordorigin="32,28" coordsize="329,640">
              <v:shape style="position:absolute;left:32;top:28;width:329;height:640" coordorigin="32,28" coordsize="329,640" path="m32,667l360,28e" filled="false" stroked="true" strokeweight=".334pt" strokecolor="#6d6e71">
                <v:path arrowok="t"/>
              </v:shape>
            </v:group>
            <v:group style="position:absolute;left:41;top:21;width:345;height:671" coordorigin="41,21" coordsize="345,671">
              <v:shape style="position:absolute;left:41;top:21;width:345;height:671" coordorigin="41,21" coordsize="345,671" path="m41,692l385,21e" filled="false" stroked="true" strokeweight=".334pt" strokecolor="#6d6e71">
                <v:path arrowok="t"/>
              </v:shape>
            </v:group>
            <v:group style="position:absolute;left:50;top:16;width:359;height:699" coordorigin="50,16" coordsize="359,699">
              <v:shape style="position:absolute;left:50;top:16;width:359;height:699" coordorigin="50,16" coordsize="359,699" path="m50,715l409,16e" filled="false" stroked="true" strokeweight=".334pt" strokecolor="#6d6e71">
                <v:path arrowok="t"/>
              </v:shape>
            </v:group>
            <v:group style="position:absolute;left:61;top:12;width:373;height:725" coordorigin="61,12" coordsize="373,725">
              <v:shape style="position:absolute;left:61;top:12;width:373;height:725" coordorigin="61,12" coordsize="373,725" path="m61,736l433,12e" filled="false" stroked="true" strokeweight=".334pt" strokecolor="#6d6e71">
                <v:path arrowok="t"/>
              </v:shape>
            </v:group>
            <v:group style="position:absolute;left:72;top:9;width:384;height:748" coordorigin="72,9" coordsize="384,748">
              <v:shape style="position:absolute;left:72;top:9;width:384;height:748" coordorigin="72,9" coordsize="384,748" path="m72,756l456,9e" filled="false" stroked="true" strokeweight=".334pt" strokecolor="#6d6e71">
                <v:path arrowok="t"/>
              </v:shape>
            </v:group>
            <v:group style="position:absolute;left:83;top:7;width:395;height:769" coordorigin="83,7" coordsize="395,769">
              <v:shape style="position:absolute;left:83;top:7;width:395;height:769" coordorigin="83,7" coordsize="395,769" path="m83,776l478,7e" filled="false" stroked="true" strokeweight=".334pt" strokecolor="#6d6e71">
                <v:path arrowok="t"/>
              </v:shape>
            </v:group>
            <v:group style="position:absolute;left:95;top:6;width:405;height:788" coordorigin="95,6" coordsize="405,788">
              <v:shape style="position:absolute;left:95;top:6;width:405;height:788" coordorigin="95,6" coordsize="405,788" path="m95,794l500,6e" filled="false" stroked="true" strokeweight=".334pt" strokecolor="#6d6e71">
                <v:path arrowok="t"/>
              </v:shape>
            </v:group>
            <v:group style="position:absolute;left:108;top:6;width:414;height:805" coordorigin="108,6" coordsize="414,805">
              <v:shape style="position:absolute;left:108;top:6;width:414;height:805" coordorigin="108,6" coordsize="414,805" path="m108,811l521,6e" filled="false" stroked="true" strokeweight=".334pt" strokecolor="#6d6e71">
                <v:path arrowok="t"/>
              </v:shape>
            </v:group>
            <v:group style="position:absolute;left:121;top:7;width:422;height:821" coordorigin="121,7" coordsize="422,821">
              <v:shape style="position:absolute;left:121;top:7;width:422;height:821" coordorigin="121,7" coordsize="422,821" path="m121,828l542,7e" filled="false" stroked="true" strokeweight=".334pt" strokecolor="#6d6e71">
                <v:path arrowok="t"/>
              </v:shape>
            </v:group>
            <v:group style="position:absolute;left:134;top:9;width:429;height:835" coordorigin="134,9" coordsize="429,835">
              <v:shape style="position:absolute;left:134;top:9;width:429;height:835" coordorigin="134,9" coordsize="429,835" path="m134,843l562,9e" filled="false" stroked="true" strokeweight=".334pt" strokecolor="#6d6e71">
                <v:path arrowok="t"/>
              </v:shape>
            </v:group>
            <v:group style="position:absolute;left:148;top:12;width:435;height:847" coordorigin="148,12" coordsize="435,847">
              <v:shape style="position:absolute;left:148;top:12;width:435;height:847" coordorigin="148,12" coordsize="435,847" path="m148,858l583,12e" filled="false" stroked="true" strokeweight=".334pt" strokecolor="#6d6e71">
                <v:path arrowok="t"/>
              </v:shape>
            </v:group>
            <v:group style="position:absolute;left:162;top:15;width:441;height:858" coordorigin="162,15" coordsize="441,858">
              <v:shape style="position:absolute;left:162;top:15;width:441;height:858" coordorigin="162,15" coordsize="441,858" path="m162,872l602,15e" filled="false" stroked="true" strokeweight=".334pt" strokecolor="#6d6e71">
                <v:path arrowok="t"/>
              </v:shape>
            </v:group>
            <v:group style="position:absolute;left:177;top:19;width:445;height:867" coordorigin="177,19" coordsize="445,867">
              <v:shape style="position:absolute;left:177;top:19;width:445;height:867" coordorigin="177,19" coordsize="445,867" path="m177,885l622,19e" filled="false" stroked="true" strokeweight=".334pt" strokecolor="#6d6e71">
                <v:path arrowok="t"/>
              </v:shape>
            </v:group>
            <v:group style="position:absolute;left:191;top:24;width:449;height:875" coordorigin="191,24" coordsize="449,875">
              <v:shape style="position:absolute;left:191;top:24;width:449;height:875" coordorigin="191,24" coordsize="449,875" path="m191,898l640,24e" filled="false" stroked="true" strokeweight=".334pt" strokecolor="#6d6e71">
                <v:path arrowok="t"/>
              </v:shape>
            </v:group>
            <v:group style="position:absolute;left:207;top:29;width:453;height:881" coordorigin="207,29" coordsize="453,881">
              <v:shape style="position:absolute;left:207;top:29;width:453;height:881" coordorigin="207,29" coordsize="453,881" path="m207,910l659,29e" filled="false" stroked="true" strokeweight=".334pt" strokecolor="#6d6e71">
                <v:path arrowok="t"/>
              </v:shape>
            </v:group>
            <v:group style="position:absolute;left:223;top:35;width:455;height:886" coordorigin="223,35" coordsize="455,886">
              <v:shape style="position:absolute;left:223;top:35;width:455;height:886" coordorigin="223,35" coordsize="455,886" path="m222,921l677,35e" filled="false" stroked="true" strokeweight=".334pt" strokecolor="#6d6e71">
                <v:path arrowok="t"/>
              </v:shape>
            </v:group>
            <v:group style="position:absolute;left:37;top:154;width:328;height:449" coordorigin="37,154" coordsize="328,449">
              <v:shape style="position:absolute;left:37;top:154;width:328;height:449" coordorigin="37,154" coordsize="328,449" path="m358,217l210,217,224,219,237,222,276,270,278,284,277,300,254,364,196,436,124,510,37,591,37,603,278,603,311,528,137,528,189,485,263,420,308,374,350,316,365,250,363,231,358,217xe" filled="true" fillcolor="#231f20" stroked="false">
                <v:path arrowok="t"/>
                <v:fill type="solid"/>
              </v:shape>
              <v:shape style="position:absolute;left:37;top:154;width:328;height:449" coordorigin="37,154" coordsize="328,449" path="m331,482l315,482,308,495,300,505,244,528,224,528,311,528,331,482xe" filled="true" fillcolor="#231f20" stroked="false">
                <v:path arrowok="t"/>
                <v:fill type="solid"/>
              </v:shape>
              <v:shape style="position:absolute;left:37;top:154;width:328;height:449" coordorigin="37,154" coordsize="328,449" path="m254,154l184,173,139,219,119,261,131,267,148,245,167,230,188,221,210,217,358,217,357,214,298,161,277,156,254,154xe" filled="true" fillcolor="#231f20" stroked="false">
                <v:path arrowok="t"/>
                <v:fill type="solid"/>
              </v:shape>
            </v:group>
            <v:group style="position:absolute;left:337;top:155;width:349;height:466" coordorigin="337,155" coordsize="349,466">
              <v:shape style="position:absolute;left:337;top:155;width:349;height:466" coordorigin="337,155" coordsize="349,466" path="m384,539l365,539,356,542,341,556,337,565,337,587,397,619,416,620,443,619,471,614,497,605,522,594,539,583,477,583,466,582,456,580,446,575,436,569,422,558,411,551,404,545,399,543,392,540,384,539xe" filled="true" fillcolor="#231f20" stroked="false">
                <v:path arrowok="t"/>
                <v:fill type="solid"/>
              </v:shape>
              <v:shape style="position:absolute;left:337;top:155;width:349;height:466" coordorigin="337,155" coordsize="349,466" path="m685,155l498,155,397,346,419,347,438,350,503,383,544,449,549,488,548,509,514,571,477,583,539,583,586,543,623,475,630,428,628,408,597,337,534,292,465,275,487,234,661,234,685,155xe" filled="true" fillcolor="#231f20" stroked="false">
                <v:path arrowok="t"/>
                <v:fill type="solid"/>
              </v:shape>
            </v:group>
            <v:group style="position:absolute;left:95;top:651;width:69;height:80" coordorigin="95,651" coordsize="69,80">
              <v:shape style="position:absolute;left:95;top:651;width:69;height:80" coordorigin="95,651" coordsize="69,80" path="m142,651l121,651,112,655,99,669,95,679,95,704,99,713,112,727,121,731,140,731,147,729,158,721,160,718,125,718,121,716,117,711,114,707,112,700,112,681,114,675,121,667,126,664,160,664,159,663,150,654,142,651xe" filled="true" fillcolor="#231f20" stroked="false">
                <v:path arrowok="t"/>
                <v:fill type="solid"/>
              </v:shape>
              <v:shape style="position:absolute;left:95;top:651;width:69;height:80" coordorigin="95,651" coordsize="69,80" path="m149,701l147,707,145,711,139,716,135,718,160,718,162,714,164,706,149,701xe" filled="true" fillcolor="#231f20" stroked="false">
                <v:path arrowok="t"/>
                <v:fill type="solid"/>
              </v:shape>
              <v:shape style="position:absolute;left:95;top:651;width:69;height:80" coordorigin="95,651" coordsize="69,80" path="m160,664l136,664,139,666,145,670,147,673,148,677,164,674,162,668,160,664xe" filled="true" fillcolor="#231f20" stroked="false">
                <v:path arrowok="t"/>
                <v:fill type="solid"/>
              </v:shape>
            </v:group>
            <v:group style="position:absolute;left:178;top:653;width:60;height:78" coordorigin="178,653" coordsize="60,78">
              <v:shape style="position:absolute;left:178;top:653;width:60;height:78" coordorigin="178,653" coordsize="60,78" path="m236,652l178,652,178,730,238,730,238,717,194,717,194,696,233,696,233,683,194,683,194,666,236,666,236,652xe" filled="true" fillcolor="#231f20" stroked="false">
                <v:path arrowok="t"/>
                <v:fill type="solid"/>
              </v:shape>
            </v:group>
            <v:group style="position:absolute;left:251;top:653;width:63;height:78" coordorigin="251,653" coordsize="63,78">
              <v:shape style="position:absolute;left:251;top:653;width:63;height:78" coordorigin="251,653" coordsize="63,78" path="m267,652l251,652,251,730,266,730,266,679,284,679,267,652xe" filled="true" fillcolor="#231f20" stroked="false">
                <v:path arrowok="t"/>
                <v:fill type="solid"/>
              </v:shape>
              <v:shape style="position:absolute;left:251;top:653;width:63;height:78" coordorigin="251,653" coordsize="63,78" path="m284,679l266,679,298,730,314,730,314,704,299,704,284,679xe" filled="true" fillcolor="#231f20" stroked="false">
                <v:path arrowok="t"/>
                <v:fill type="solid"/>
              </v:shape>
              <v:shape style="position:absolute;left:251;top:653;width:63;height:78" coordorigin="251,653" coordsize="63,78" path="m314,652l299,652,299,704,314,704,314,652xe" filled="true" fillcolor="#231f20" stroked="false">
                <v:path arrowok="t"/>
                <v:fill type="solid"/>
              </v:shape>
            </v:group>
            <v:group style="position:absolute;left:325;top:653;width:63;height:78" coordorigin="325,653" coordsize="63,78">
              <v:shape style="position:absolute;left:325;top:653;width:63;height:78" coordorigin="325,653" coordsize="63,78" path="m365,666l349,666,349,730,365,730,365,666xe" filled="true" fillcolor="#231f20" stroked="false">
                <v:path arrowok="t"/>
                <v:fill type="solid"/>
              </v:shape>
              <v:shape style="position:absolute;left:325;top:653;width:63;height:78" coordorigin="325,653" coordsize="63,78" path="m388,652l325,652,325,666,388,666,388,652xe" filled="true" fillcolor="#231f20" stroked="false">
                <v:path arrowok="t"/>
                <v:fill type="solid"/>
              </v:shape>
            </v:group>
            <v:group style="position:absolute;left:382;top:653;width:80;height:78" coordorigin="382,653" coordsize="80,78">
              <v:shape style="position:absolute;left:382;top:653;width:80;height:78" coordorigin="382,653" coordsize="80,78" path="m430,652l413,652,382,730,399,730,405,712,454,712,449,699,410,699,421,670,437,670,430,652xe" filled="true" fillcolor="#231f20" stroked="false">
                <v:path arrowok="t"/>
                <v:fill type="solid"/>
              </v:shape>
              <v:shape style="position:absolute;left:382;top:653;width:80;height:78" coordorigin="382,653" coordsize="80,78" path="m454,712l437,712,444,730,461,730,454,712xe" filled="true" fillcolor="#231f20" stroked="false">
                <v:path arrowok="t"/>
                <v:fill type="solid"/>
              </v:shape>
              <v:shape style="position:absolute;left:382;top:653;width:80;height:78" coordorigin="382,653" coordsize="80,78" path="m437,670l421,670,432,699,449,699,437,670xe" filled="true" fillcolor="#231f20" stroked="false">
                <v:path arrowok="t"/>
                <v:fill type="solid"/>
              </v:shape>
            </v:group>
            <v:group style="position:absolute;left:453;top:653;width:74;height:78" coordorigin="453,653" coordsize="74,78">
              <v:shape style="position:absolute;left:453;top:653;width:74;height:78" coordorigin="453,653" coordsize="74,78" path="m471,652l453,652,482,730,499,730,506,710,491,710,471,652xe" filled="true" fillcolor="#231f20" stroked="false">
                <v:path arrowok="t"/>
                <v:fill type="solid"/>
              </v:shape>
              <v:shape style="position:absolute;left:453;top:653;width:74;height:78" coordorigin="453,653" coordsize="74,78" path="m527,652l510,652,491,710,506,710,527,652xe" filled="true" fillcolor="#231f20" stroked="false">
                <v:path arrowok="t"/>
                <v:fill type="solid"/>
              </v:shape>
            </v:group>
            <v:group style="position:absolute;left:532;top:651;width:77;height:80" coordorigin="532,651" coordsize="77,80">
              <v:shape style="position:absolute;left:532;top:651;width:77;height:80" coordorigin="532,651" coordsize="77,80" path="m582,651l563,651,558,652,532,684,532,704,535,713,549,727,558,731,582,731,591,727,601,718,564,718,558,715,550,706,548,700,548,682,550,675,558,667,563,664,601,664,591,655,582,651xe" filled="true" fillcolor="#231f20" stroked="false">
                <v:path arrowok="t"/>
                <v:fill type="solid"/>
              </v:shape>
              <v:shape style="position:absolute;left:532;top:651;width:77;height:80" coordorigin="532,651" coordsize="77,80" path="m601,664l577,664,582,667,590,675,592,682,592,700,590,706,582,715,576,718,601,718,605,713,608,704,608,679,605,669,601,664xe" filled="true" fillcolor="#231f20" stroked="false">
                <v:path arrowok="t"/>
                <v:fill type="solid"/>
              </v:shape>
            </v:group>
            <v:group style="position:absolute;left:617;top:651;width:65;height:80" coordorigin="617,651" coordsize="65,80">
              <v:shape style="position:absolute;left:617;top:651;width:65;height:80" coordorigin="617,651" coordsize="65,80" path="m632,703l617,705,618,713,621,720,632,729,639,731,656,731,662,730,671,726,675,723,678,718,645,718,641,717,635,712,633,708,632,703xe" filled="true" fillcolor="#231f20" stroked="false">
                <v:path arrowok="t"/>
                <v:fill type="solid"/>
              </v:shape>
              <v:shape style="position:absolute;left:617;top:651;width:65;height:80" coordorigin="617,651" coordsize="65,80" path="m658,651l642,651,637,652,620,679,622,684,630,691,636,694,651,697,656,699,660,700,662,701,664,704,665,705,665,710,664,713,658,717,655,718,678,718,680,716,681,712,681,702,680,698,644,680,639,678,636,675,635,673,635,670,636,668,640,665,644,664,677,664,676,662,671,658,666,653,658,651xe" filled="true" fillcolor="#231f20" stroked="false">
                <v:path arrowok="t"/>
                <v:fill type="solid"/>
              </v:shape>
              <v:shape style="position:absolute;left:617;top:651;width:65;height:80" coordorigin="617,651" coordsize="65,80" path="m677,664l653,664,656,665,661,668,662,671,663,675,679,675,678,667,677,664xe" filled="true" fillcolor="#231f20" stroked="false">
                <v:path arrowok="t"/>
                <v:fill type="solid"/>
              </v:shape>
            </v:group>
            <v:group style="position:absolute;left:631;top:344;width:292;height:457" coordorigin="631,344" coordsize="292,457">
              <v:shape style="position:absolute;left:631;top:344;width:292;height:457" coordorigin="631,344" coordsize="292,457" path="m631,344l688,374,745,405,800,440,846,479,899,550,922,615,920,673,896,722,855,761,803,788,744,801e" filled="false" stroked="true" strokeweight=".669pt" strokecolor="#231f20">
                <v:path arrowok="t"/>
              </v:shape>
              <v:shape style="position:absolute;left:458;top:149;width:484;height:671" type="#_x0000_t75" stroked="false">
                <v:imagedata r:id="rId50" o:title=""/>
              </v:shape>
            </v:group>
            <v:group style="position:absolute;left:298;top:662;width:555;height:221" coordorigin="298,662" coordsize="555,221">
              <v:shape style="position:absolute;left:298;top:662;width:555;height:221" coordorigin="298,662" coordsize="555,221" path="m852,662l817,724,771,777,716,821,654,855,585,876,511,883,454,879,399,866,347,845,298,817e" filled="false" stroked="true" strokeweight=".717pt" strokecolor="#231f20">
                <v:path arrowok="t"/>
              </v:shape>
            </v:group>
            <v:group style="position:absolute;left:6;top:6;width:1005;height:1005" coordorigin="6,6" coordsize="1005,1005">
              <v:shape style="position:absolute;left:6;top:6;width:1005;height:1005" coordorigin="6,6" coordsize="1005,1005" path="m508,6l582,11,653,27,720,53,782,87,838,129,887,179,929,235,964,296,989,363,1005,434,1010,508,1005,582,989,653,964,720,929,782,887,838,838,887,782,929,720,964,653,989,582,1005,508,1010,434,1005,363,989,296,964,235,929,179,887,129,838,87,782,53,720,27,653,11,582,6,508,11,434,27,363,53,296,87,235,129,179,179,129,235,87,296,53,363,27,434,11,508,6xe" filled="false" stroked="true" strokeweight=".567pt" strokecolor="#231f20">
                <v:path arrowok="t"/>
              </v:shape>
              <v:shape style="position:absolute;left:351;top:833;width:326;height:132" type="#_x0000_t75" stroked="false">
                <v:imagedata r:id="rId51" o:title=""/>
              </v:shape>
            </v:group>
          </v:group>
        </w:pict>
      </w:r>
      <w:r>
        <w:rPr>
          <w:rFonts w:ascii="Arial"/>
          <w:spacing w:val="22"/>
          <w:sz w:val="20"/>
        </w:rPr>
      </w:r>
      <w:r>
        <w:rPr>
          <w:rFonts w:ascii="Times New Roman"/>
          <w:spacing w:val="22"/>
          <w:sz w:val="20"/>
        </w:rPr>
        <w:t> </w:t>
      </w:r>
      <w:r>
        <w:rPr>
          <w:rFonts w:ascii="Arial"/>
          <w:spacing w:val="22"/>
          <w:sz w:val="20"/>
        </w:rPr>
        <w:pict>
          <v:group style="width:50.85pt;height:50.85pt;mso-position-horizontal-relative:char;mso-position-vertical-relative:line" coordorigin="0,0" coordsize="1017,1017">
            <v:group style="position:absolute;left:6;top:6;width:1005;height:1005" coordorigin="6,6" coordsize="1005,1005">
              <v:shape style="position:absolute;left:6;top:6;width:1005;height:1005" coordorigin="6,6" coordsize="1005,1005" path="m508,6l434,11,363,27,296,53,235,87,179,129,129,179,87,235,53,296,27,363,11,434,6,508,11,582,27,653,53,720,87,782,129,838,179,887,235,929,296,964,363,989,434,1005,508,1010,582,1005,653,989,720,964,782,929,838,887,887,838,929,782,964,720,989,653,1005,582,1010,508,1005,434,989,363,964,296,929,235,887,179,838,129,782,87,720,53,653,27,582,11,508,6xe" filled="true" fillcolor="#d1d3d4" stroked="false">
                <v:path arrowok="t"/>
                <v:fill type="solid"/>
              </v:shape>
            </v:group>
            <v:group style="position:absolute;left:6;top:6;width:1005;height:1005" coordorigin="6,6" coordsize="1005,1005">
              <v:shape style="position:absolute;left:6;top:6;width:1005;height:1005" coordorigin="6,6" coordsize="1005,1005" path="m508,6l582,11,653,27,720,53,782,87,838,129,887,179,929,235,964,296,989,363,1005,434,1010,508,1005,582,989,653,964,720,929,782,887,838,838,887,782,929,720,964,653,989,582,1005,508,1010,434,1005,363,989,296,964,235,929,179,887,129,838,87,782,53,720,27,653,11,582,6,508,11,434,27,363,53,296,87,235,129,179,179,129,235,87,296,53,363,27,434,11,508,6xe" filled="false" stroked="true" strokeweight=".425pt" strokecolor="#231f20">
                <v:path arrowok="t"/>
              </v:shape>
            </v:group>
            <v:group style="position:absolute;left:238;top:42;width:457;height:890" coordorigin="238,42" coordsize="457,890">
              <v:shape style="position:absolute;left:238;top:42;width:457;height:890" coordorigin="238,42" coordsize="457,890" path="m238,932l695,42e" filled="false" stroked="true" strokeweight=".334pt" strokecolor="#6d6e71">
                <v:path arrowok="t"/>
              </v:shape>
            </v:group>
            <v:group style="position:absolute;left:17;top:169;width:122;height:237" coordorigin="17,169" coordsize="122,237">
              <v:shape style="position:absolute;left:17;top:169;width:122;height:237" coordorigin="17,169" coordsize="122,237" path="m17,405l138,169e" filled="false" stroked="true" strokeweight=".334pt" strokecolor="#6d6e71">
                <v:path arrowok="t"/>
              </v:shape>
            </v:group>
            <v:group style="position:absolute;left:8;top:128;width:173;height:337" coordorigin="8,128" coordsize="173,337">
              <v:shape style="position:absolute;left:8;top:128;width:173;height:337" coordorigin="8,128" coordsize="173,337" path="m8,464l181,128e" filled="false" stroked="true" strokeweight=".334pt" strokecolor="#6d6e71">
                <v:path arrowok="t"/>
              </v:shape>
            </v:group>
            <v:group style="position:absolute;left:6;top:99;width:211;height:410" coordorigin="6,99" coordsize="211,410">
              <v:shape style="position:absolute;left:6;top:99;width:211;height:410" coordorigin="6,99" coordsize="211,410" path="m6,509l216,99e" filled="false" stroked="true" strokeweight=".334pt" strokecolor="#6d6e71">
                <v:path arrowok="t"/>
              </v:shape>
            </v:group>
            <v:group style="position:absolute;left:8;top:78;width:242;height:470" coordorigin="8,78" coordsize="242,470">
              <v:shape style="position:absolute;left:8;top:78;width:242;height:470" coordorigin="8,78" coordsize="242,470" path="m8,548l249,78e" filled="false" stroked="true" strokeweight=".334pt" strokecolor="#6d6e71">
                <v:path arrowok="t"/>
              </v:shape>
            </v:group>
            <v:group style="position:absolute;left:11;top:61;width:268;height:521" coordorigin="11,61" coordsize="268,521">
              <v:shape style="position:absolute;left:11;top:61;width:268;height:521" coordorigin="11,61" coordsize="268,521" path="m11,582l279,61e" filled="false" stroked="true" strokeweight=".334pt" strokecolor="#6d6e71">
                <v:path arrowok="t"/>
              </v:shape>
            </v:group>
            <v:group style="position:absolute;left:17;top:48;width:291;height:565" coordorigin="17,48" coordsize="291,565">
              <v:shape style="position:absolute;left:17;top:48;width:291;height:565" coordorigin="17,48" coordsize="291,565" path="m17,613l307,48e" filled="false" stroked="true" strokeweight=".334pt" strokecolor="#6d6e71">
                <v:path arrowok="t"/>
              </v:shape>
            </v:group>
            <v:group style="position:absolute;left:24;top:37;width:311;height:605" coordorigin="24,37" coordsize="311,605">
              <v:shape style="position:absolute;left:24;top:37;width:311;height:605" coordorigin="24,37" coordsize="311,605" path="m24,641l334,37e" filled="false" stroked="true" strokeweight=".334pt" strokecolor="#6d6e71">
                <v:path arrowok="t"/>
              </v:shape>
            </v:group>
            <v:group style="position:absolute;left:32;top:28;width:329;height:640" coordorigin="32,28" coordsize="329,640">
              <v:shape style="position:absolute;left:32;top:28;width:329;height:640" coordorigin="32,28" coordsize="329,640" path="m32,667l360,28e" filled="false" stroked="true" strokeweight=".334pt" strokecolor="#6d6e71">
                <v:path arrowok="t"/>
              </v:shape>
            </v:group>
            <v:group style="position:absolute;left:41;top:21;width:345;height:671" coordorigin="41,21" coordsize="345,671">
              <v:shape style="position:absolute;left:41;top:21;width:345;height:671" coordorigin="41,21" coordsize="345,671" path="m41,692l385,21e" filled="false" stroked="true" strokeweight=".334pt" strokecolor="#6d6e71">
                <v:path arrowok="t"/>
              </v:shape>
            </v:group>
            <v:group style="position:absolute;left:50;top:16;width:359;height:699" coordorigin="50,16" coordsize="359,699">
              <v:shape style="position:absolute;left:50;top:16;width:359;height:699" coordorigin="50,16" coordsize="359,699" path="m50,715l409,16e" filled="false" stroked="true" strokeweight=".334pt" strokecolor="#6d6e71">
                <v:path arrowok="t"/>
              </v:shape>
            </v:group>
            <v:group style="position:absolute;left:61;top:12;width:373;height:725" coordorigin="61,12" coordsize="373,725">
              <v:shape style="position:absolute;left:61;top:12;width:373;height:725" coordorigin="61,12" coordsize="373,725" path="m61,736l433,12e" filled="false" stroked="true" strokeweight=".334pt" strokecolor="#6d6e71">
                <v:path arrowok="t"/>
              </v:shape>
            </v:group>
            <v:group style="position:absolute;left:72;top:9;width:384;height:748" coordorigin="72,9" coordsize="384,748">
              <v:shape style="position:absolute;left:72;top:9;width:384;height:748" coordorigin="72,9" coordsize="384,748" path="m72,756l456,9e" filled="false" stroked="true" strokeweight=".334pt" strokecolor="#6d6e71">
                <v:path arrowok="t"/>
              </v:shape>
            </v:group>
            <v:group style="position:absolute;left:83;top:7;width:395;height:769" coordorigin="83,7" coordsize="395,769">
              <v:shape style="position:absolute;left:83;top:7;width:395;height:769" coordorigin="83,7" coordsize="395,769" path="m83,776l478,7e" filled="false" stroked="true" strokeweight=".334pt" strokecolor="#6d6e71">
                <v:path arrowok="t"/>
              </v:shape>
            </v:group>
            <v:group style="position:absolute;left:95;top:6;width:405;height:788" coordorigin="95,6" coordsize="405,788">
              <v:shape style="position:absolute;left:95;top:6;width:405;height:788" coordorigin="95,6" coordsize="405,788" path="m95,794l500,6e" filled="false" stroked="true" strokeweight=".334pt" strokecolor="#6d6e71">
                <v:path arrowok="t"/>
              </v:shape>
            </v:group>
            <v:group style="position:absolute;left:108;top:6;width:414;height:805" coordorigin="108,6" coordsize="414,805">
              <v:shape style="position:absolute;left:108;top:6;width:414;height:805" coordorigin="108,6" coordsize="414,805" path="m108,811l521,6e" filled="false" stroked="true" strokeweight=".334pt" strokecolor="#6d6e71">
                <v:path arrowok="t"/>
              </v:shape>
            </v:group>
            <v:group style="position:absolute;left:121;top:7;width:422;height:821" coordorigin="121,7" coordsize="422,821">
              <v:shape style="position:absolute;left:121;top:7;width:422;height:821" coordorigin="121,7" coordsize="422,821" path="m121,828l542,7e" filled="false" stroked="true" strokeweight=".334pt" strokecolor="#6d6e71">
                <v:path arrowok="t"/>
              </v:shape>
            </v:group>
            <v:group style="position:absolute;left:134;top:9;width:429;height:835" coordorigin="134,9" coordsize="429,835">
              <v:shape style="position:absolute;left:134;top:9;width:429;height:835" coordorigin="134,9" coordsize="429,835" path="m134,843l562,9e" filled="false" stroked="true" strokeweight=".334pt" strokecolor="#6d6e71">
                <v:path arrowok="t"/>
              </v:shape>
            </v:group>
            <v:group style="position:absolute;left:148;top:12;width:435;height:847" coordorigin="148,12" coordsize="435,847">
              <v:shape style="position:absolute;left:148;top:12;width:435;height:847" coordorigin="148,12" coordsize="435,847" path="m148,858l583,12e" filled="false" stroked="true" strokeweight=".334pt" strokecolor="#6d6e71">
                <v:path arrowok="t"/>
              </v:shape>
            </v:group>
            <v:group style="position:absolute;left:162;top:15;width:441;height:858" coordorigin="162,15" coordsize="441,858">
              <v:shape style="position:absolute;left:162;top:15;width:441;height:858" coordorigin="162,15" coordsize="441,858" path="m162,872l602,15e" filled="false" stroked="true" strokeweight=".334pt" strokecolor="#6d6e71">
                <v:path arrowok="t"/>
              </v:shape>
            </v:group>
            <v:group style="position:absolute;left:177;top:19;width:445;height:867" coordorigin="177,19" coordsize="445,867">
              <v:shape style="position:absolute;left:177;top:19;width:445;height:867" coordorigin="177,19" coordsize="445,867" path="m177,885l622,19e" filled="false" stroked="true" strokeweight=".334pt" strokecolor="#6d6e71">
                <v:path arrowok="t"/>
              </v:shape>
            </v:group>
            <v:group style="position:absolute;left:191;top:24;width:449;height:875" coordorigin="191,24" coordsize="449,875">
              <v:shape style="position:absolute;left:191;top:24;width:449;height:875" coordorigin="191,24" coordsize="449,875" path="m191,898l640,24e" filled="false" stroked="true" strokeweight=".334pt" strokecolor="#6d6e71">
                <v:path arrowok="t"/>
              </v:shape>
            </v:group>
            <v:group style="position:absolute;left:207;top:29;width:453;height:881" coordorigin="207,29" coordsize="453,881">
              <v:shape style="position:absolute;left:207;top:29;width:453;height:881" coordorigin="207,29" coordsize="453,881" path="m207,910l659,29e" filled="false" stroked="true" strokeweight=".334pt" strokecolor="#6d6e71">
                <v:path arrowok="t"/>
              </v:shape>
            </v:group>
            <v:group style="position:absolute;left:223;top:35;width:455;height:886" coordorigin="223,35" coordsize="455,886">
              <v:shape style="position:absolute;left:223;top:35;width:455;height:886" coordorigin="223,35" coordsize="455,886" path="m223,921l677,35e" filled="false" stroked="true" strokeweight=".334pt" strokecolor="#6d6e71">
                <v:path arrowok="t"/>
              </v:shape>
            </v:group>
            <v:group style="position:absolute;left:37;top:154;width:328;height:449" coordorigin="37,154" coordsize="328,449">
              <v:shape style="position:absolute;left:37;top:154;width:328;height:449" coordorigin="37,154" coordsize="328,449" path="m358,217l210,217,224,219,237,222,276,270,278,284,277,300,254,364,196,436,124,510,37,591,37,603,278,603,311,528,137,528,189,485,263,420,308,374,350,316,365,250,363,231,358,217xe" filled="true" fillcolor="#231f20" stroked="false">
                <v:path arrowok="t"/>
                <v:fill type="solid"/>
              </v:shape>
              <v:shape style="position:absolute;left:37;top:154;width:328;height:449" coordorigin="37,154" coordsize="328,449" path="m331,482l315,482,308,495,300,505,244,528,224,528,311,528,331,482xe" filled="true" fillcolor="#231f20" stroked="false">
                <v:path arrowok="t"/>
                <v:fill type="solid"/>
              </v:shape>
              <v:shape style="position:absolute;left:37;top:154;width:328;height:449" coordorigin="37,154" coordsize="328,449" path="m254,154l184,173,139,219,119,261,131,267,148,245,167,230,188,221,210,217,358,217,357,214,298,161,277,156,254,154xe" filled="true" fillcolor="#231f20" stroked="false">
                <v:path arrowok="t"/>
                <v:fill type="solid"/>
              </v:shape>
            </v:group>
            <v:group style="position:absolute;left:337;top:155;width:349;height:466" coordorigin="337,155" coordsize="349,466">
              <v:shape style="position:absolute;left:337;top:155;width:349;height:466" coordorigin="337,155" coordsize="349,466" path="m384,539l365,539,356,542,341,556,337,565,337,587,397,619,416,620,443,619,471,614,497,605,522,594,539,583,477,583,466,582,456,580,446,575,436,569,422,558,411,551,404,545,399,543,392,540,384,539xe" filled="true" fillcolor="#231f20" stroked="false">
                <v:path arrowok="t"/>
                <v:fill type="solid"/>
              </v:shape>
              <v:shape style="position:absolute;left:337;top:155;width:349;height:466" coordorigin="337,155" coordsize="349,466" path="m685,155l498,155,397,346,419,347,438,350,503,383,544,449,549,488,548,509,514,571,477,583,539,583,586,543,623,475,630,428,628,408,597,337,534,292,465,275,487,234,661,234,685,155xe" filled="true" fillcolor="#231f20" stroked="false">
                <v:path arrowok="t"/>
                <v:fill type="solid"/>
              </v:shape>
            </v:group>
            <v:group style="position:absolute;left:95;top:651;width:69;height:80" coordorigin="95,651" coordsize="69,80">
              <v:shape style="position:absolute;left:95;top:651;width:69;height:80" coordorigin="95,651" coordsize="69,80" path="m142,651l121,651,112,655,99,669,95,679,95,704,99,713,112,727,121,731,140,731,147,729,158,721,160,718,125,718,121,716,117,711,114,707,112,700,112,681,114,675,121,667,126,664,160,664,159,663,150,654,142,651xe" filled="true" fillcolor="#231f20" stroked="false">
                <v:path arrowok="t"/>
                <v:fill type="solid"/>
              </v:shape>
              <v:shape style="position:absolute;left:95;top:651;width:69;height:80" coordorigin="95,651" coordsize="69,80" path="m149,701l147,707,145,711,139,716,135,718,160,718,162,714,164,706,149,701xe" filled="true" fillcolor="#231f20" stroked="false">
                <v:path arrowok="t"/>
                <v:fill type="solid"/>
              </v:shape>
              <v:shape style="position:absolute;left:95;top:651;width:69;height:80" coordorigin="95,651" coordsize="69,80" path="m160,664l136,664,139,666,145,670,147,673,148,677,164,674,162,668,160,664xe" filled="true" fillcolor="#231f20" stroked="false">
                <v:path arrowok="t"/>
                <v:fill type="solid"/>
              </v:shape>
            </v:group>
            <v:group style="position:absolute;left:178;top:653;width:60;height:78" coordorigin="178,653" coordsize="60,78">
              <v:shape style="position:absolute;left:178;top:653;width:60;height:78" coordorigin="178,653" coordsize="60,78" path="m236,652l178,652,178,730,238,730,238,717,194,717,194,696,233,696,233,683,194,683,194,666,236,666,236,652xe" filled="true" fillcolor="#231f20" stroked="false">
                <v:path arrowok="t"/>
                <v:fill type="solid"/>
              </v:shape>
            </v:group>
            <v:group style="position:absolute;left:251;top:653;width:63;height:78" coordorigin="251,653" coordsize="63,78">
              <v:shape style="position:absolute;left:251;top:653;width:63;height:78" coordorigin="251,653" coordsize="63,78" path="m267,652l251,652,251,730,266,730,266,679,284,679,267,652xe" filled="true" fillcolor="#231f20" stroked="false">
                <v:path arrowok="t"/>
                <v:fill type="solid"/>
              </v:shape>
              <v:shape style="position:absolute;left:251;top:653;width:63;height:78" coordorigin="251,653" coordsize="63,78" path="m284,679l266,679,298,730,314,730,314,704,299,704,284,679xe" filled="true" fillcolor="#231f20" stroked="false">
                <v:path arrowok="t"/>
                <v:fill type="solid"/>
              </v:shape>
              <v:shape style="position:absolute;left:251;top:653;width:63;height:78" coordorigin="251,653" coordsize="63,78" path="m314,652l299,652,299,704,314,704,314,652xe" filled="true" fillcolor="#231f20" stroked="false">
                <v:path arrowok="t"/>
                <v:fill type="solid"/>
              </v:shape>
            </v:group>
            <v:group style="position:absolute;left:325;top:653;width:63;height:78" coordorigin="325,653" coordsize="63,78">
              <v:shape style="position:absolute;left:325;top:653;width:63;height:78" coordorigin="325,653" coordsize="63,78" path="m365,666l349,666,349,730,365,730,365,666xe" filled="true" fillcolor="#231f20" stroked="false">
                <v:path arrowok="t"/>
                <v:fill type="solid"/>
              </v:shape>
              <v:shape style="position:absolute;left:325;top:653;width:63;height:78" coordorigin="325,653" coordsize="63,78" path="m388,652l325,652,325,666,388,666,388,652xe" filled="true" fillcolor="#231f20" stroked="false">
                <v:path arrowok="t"/>
                <v:fill type="solid"/>
              </v:shape>
            </v:group>
            <v:group style="position:absolute;left:382;top:653;width:80;height:78" coordorigin="382,653" coordsize="80,78">
              <v:shape style="position:absolute;left:382;top:653;width:80;height:78" coordorigin="382,653" coordsize="80,78" path="m430,652l413,652,382,730,399,730,405,712,454,712,449,699,410,699,421,670,437,670,430,652xe" filled="true" fillcolor="#231f20" stroked="false">
                <v:path arrowok="t"/>
                <v:fill type="solid"/>
              </v:shape>
              <v:shape style="position:absolute;left:382;top:653;width:80;height:78" coordorigin="382,653" coordsize="80,78" path="m454,712l437,712,444,730,461,730,454,712xe" filled="true" fillcolor="#231f20" stroked="false">
                <v:path arrowok="t"/>
                <v:fill type="solid"/>
              </v:shape>
              <v:shape style="position:absolute;left:382;top:653;width:80;height:78" coordorigin="382,653" coordsize="80,78" path="m437,670l421,670,432,699,449,699,437,670xe" filled="true" fillcolor="#231f20" stroked="false">
                <v:path arrowok="t"/>
                <v:fill type="solid"/>
              </v:shape>
            </v:group>
            <v:group style="position:absolute;left:453;top:653;width:74;height:78" coordorigin="453,653" coordsize="74,78">
              <v:shape style="position:absolute;left:453;top:653;width:74;height:78" coordorigin="453,653" coordsize="74,78" path="m471,652l453,652,482,730,499,730,506,710,491,710,471,652xe" filled="true" fillcolor="#231f20" stroked="false">
                <v:path arrowok="t"/>
                <v:fill type="solid"/>
              </v:shape>
              <v:shape style="position:absolute;left:453;top:653;width:74;height:78" coordorigin="453,653" coordsize="74,78" path="m527,652l510,652,491,710,506,710,527,652xe" filled="true" fillcolor="#231f20" stroked="false">
                <v:path arrowok="t"/>
                <v:fill type="solid"/>
              </v:shape>
            </v:group>
            <v:group style="position:absolute;left:532;top:651;width:77;height:80" coordorigin="532,651" coordsize="77,80">
              <v:shape style="position:absolute;left:532;top:651;width:77;height:80" coordorigin="532,651" coordsize="77,80" path="m582,651l563,651,558,652,532,684,532,704,535,713,549,727,558,731,582,731,591,727,601,718,564,718,558,715,550,706,548,700,548,682,550,675,558,667,563,664,601,664,591,655,582,651xe" filled="true" fillcolor="#231f20" stroked="false">
                <v:path arrowok="t"/>
                <v:fill type="solid"/>
              </v:shape>
              <v:shape style="position:absolute;left:532;top:651;width:77;height:80" coordorigin="532,651" coordsize="77,80" path="m601,664l577,664,582,667,590,675,592,682,592,700,590,706,582,715,576,718,601,718,605,713,608,704,608,679,605,669,601,664xe" filled="true" fillcolor="#231f20" stroked="false">
                <v:path arrowok="t"/>
                <v:fill type="solid"/>
              </v:shape>
            </v:group>
            <v:group style="position:absolute;left:617;top:651;width:65;height:80" coordorigin="617,651" coordsize="65,80">
              <v:shape style="position:absolute;left:617;top:651;width:65;height:80" coordorigin="617,651" coordsize="65,80" path="m632,703l617,705,618,713,621,720,632,729,639,731,656,731,662,730,671,726,675,723,678,718,645,718,641,717,635,712,633,708,632,703xe" filled="true" fillcolor="#231f20" stroked="false">
                <v:path arrowok="t"/>
                <v:fill type="solid"/>
              </v:shape>
              <v:shape style="position:absolute;left:617;top:651;width:65;height:80" coordorigin="617,651" coordsize="65,80" path="m658,651l642,651,637,652,620,679,622,684,630,691,636,694,651,697,656,699,660,700,662,701,664,704,665,705,665,710,664,713,658,717,655,718,678,718,680,716,681,712,681,702,680,698,644,680,639,678,636,675,635,673,635,670,636,668,640,665,644,664,677,664,676,662,671,658,666,653,658,651xe" filled="true" fillcolor="#231f20" stroked="false">
                <v:path arrowok="t"/>
                <v:fill type="solid"/>
              </v:shape>
              <v:shape style="position:absolute;left:617;top:651;width:65;height:80" coordorigin="617,651" coordsize="65,80" path="m677,664l653,664,656,665,661,668,662,671,663,675,679,675,678,667,677,664xe" filled="true" fillcolor="#231f20" stroked="false">
                <v:path arrowok="t"/>
                <v:fill type="solid"/>
              </v:shape>
            </v:group>
            <v:group style="position:absolute;left:631;top:344;width:292;height:457" coordorigin="631,344" coordsize="292,457">
              <v:shape style="position:absolute;left:631;top:344;width:292;height:457" coordorigin="631,344" coordsize="292,457" path="m631,344l688,374,745,405,800,440,846,479,899,550,922,615,920,673,896,722,855,761,803,788,744,801e" filled="false" stroked="true" strokeweight=".669pt" strokecolor="#231f20">
                <v:path arrowok="t"/>
              </v:shape>
              <v:shape style="position:absolute;left:458;top:149;width:484;height:671" type="#_x0000_t75" stroked="false">
                <v:imagedata r:id="rId52" o:title=""/>
              </v:shape>
            </v:group>
            <v:group style="position:absolute;left:298;top:662;width:555;height:221" coordorigin="298,662" coordsize="555,221">
              <v:shape style="position:absolute;left:298;top:662;width:555;height:221" coordorigin="298,662" coordsize="555,221" path="m852,662l817,724,771,777,716,821,654,855,584,876,510,883,454,879,399,866,347,845,298,817e" filled="false" stroked="true" strokeweight=".717pt" strokecolor="#231f20">
                <v:path arrowok="t"/>
              </v:shape>
            </v:group>
            <v:group style="position:absolute;left:6;top:6;width:1005;height:1005" coordorigin="6,6" coordsize="1005,1005">
              <v:shape style="position:absolute;left:6;top:6;width:1005;height:1005" coordorigin="6,6" coordsize="1005,1005" path="m508,6l582,11,653,27,720,53,782,87,838,129,887,179,929,235,964,296,989,363,1005,434,1010,508,1005,582,989,653,964,720,929,782,887,838,838,887,782,929,720,964,653,989,582,1005,508,1010,434,1005,363,989,296,964,235,929,179,887,129,838,87,782,53,720,27,653,11,582,6,508,11,434,27,363,53,296,87,235,129,179,179,129,235,87,296,53,363,27,434,11,508,6xe" filled="false" stroked="true" strokeweight=".567pt" strokecolor="#231f20">
                <v:path arrowok="t"/>
              </v:shape>
              <v:shape style="position:absolute;left:351;top:833;width:326;height:132" type="#_x0000_t75" stroked="false">
                <v:imagedata r:id="rId53" o:title=""/>
              </v:shape>
            </v:group>
          </v:group>
        </w:pict>
      </w:r>
      <w:r>
        <w:rPr>
          <w:rFonts w:ascii="Arial"/>
          <w:spacing w:val="22"/>
          <w:sz w:val="20"/>
        </w:rPr>
      </w:r>
      <w:r>
        <w:rPr>
          <w:rFonts w:ascii="Times New Roman"/>
          <w:spacing w:val="22"/>
          <w:sz w:val="20"/>
        </w:rPr>
        <w:t> </w:t>
      </w:r>
      <w:r>
        <w:rPr>
          <w:rFonts w:ascii="Arial"/>
          <w:spacing w:val="22"/>
          <w:sz w:val="20"/>
        </w:rPr>
        <w:pict>
          <v:group style="width:50.85pt;height:50.85pt;mso-position-horizontal-relative:char;mso-position-vertical-relative:line" coordorigin="0,0" coordsize="1017,1017">
            <v:group style="position:absolute;left:6;top:6;width:1005;height:1005" coordorigin="6,6" coordsize="1005,1005">
              <v:shape style="position:absolute;left:6;top:6;width:1005;height:1005" coordorigin="6,6" coordsize="1005,1005" path="m508,6l434,11,363,27,296,53,235,87,179,129,129,179,87,235,53,296,27,363,11,434,6,508,11,582,27,653,53,720,87,782,129,838,179,887,235,929,296,964,363,989,434,1005,508,1010,582,1005,653,989,720,964,782,929,838,887,887,838,929,782,964,720,989,653,1005,582,1010,508,1005,434,989,363,964,296,929,235,887,179,838,129,782,87,720,53,653,27,582,11,508,6xe" filled="true" fillcolor="#d1d3d4" stroked="false">
                <v:path arrowok="t"/>
                <v:fill type="solid"/>
              </v:shape>
            </v:group>
            <v:group style="position:absolute;left:6;top:6;width:1005;height:1005" coordorigin="6,6" coordsize="1005,1005">
              <v:shape style="position:absolute;left:6;top:6;width:1005;height:1005" coordorigin="6,6" coordsize="1005,1005" path="m508,6l582,11,653,27,720,53,782,87,838,129,887,179,929,235,964,296,989,363,1005,434,1010,508,1005,582,989,653,964,720,929,782,887,838,838,887,782,929,720,964,653,989,582,1005,508,1010,434,1005,363,989,296,964,235,929,179,887,129,838,87,782,53,720,27,653,11,582,6,508,11,434,27,363,53,296,87,235,129,179,179,129,235,87,296,53,363,27,434,11,508,6xe" filled="false" stroked="true" strokeweight=".425pt" strokecolor="#231f20">
                <v:path arrowok="t"/>
              </v:shape>
            </v:group>
            <v:group style="position:absolute;left:238;top:42;width:457;height:890" coordorigin="238,42" coordsize="457,890">
              <v:shape style="position:absolute;left:238;top:42;width:457;height:890" coordorigin="238,42" coordsize="457,890" path="m238,932l695,42e" filled="false" stroked="true" strokeweight=".334pt" strokecolor="#6d6e71">
                <v:path arrowok="t"/>
              </v:shape>
            </v:group>
            <v:group style="position:absolute;left:17;top:169;width:122;height:237" coordorigin="17,169" coordsize="122,237">
              <v:shape style="position:absolute;left:17;top:169;width:122;height:237" coordorigin="17,169" coordsize="122,237" path="m17,405l138,169e" filled="false" stroked="true" strokeweight=".334pt" strokecolor="#6d6e71">
                <v:path arrowok="t"/>
              </v:shape>
            </v:group>
            <v:group style="position:absolute;left:8;top:128;width:173;height:337" coordorigin="8,128" coordsize="173,337">
              <v:shape style="position:absolute;left:8;top:128;width:173;height:337" coordorigin="8,128" coordsize="173,337" path="m8,464l181,128e" filled="false" stroked="true" strokeweight=".334pt" strokecolor="#6d6e71">
                <v:path arrowok="t"/>
              </v:shape>
            </v:group>
            <v:group style="position:absolute;left:6;top:99;width:211;height:410" coordorigin="6,99" coordsize="211,410">
              <v:shape style="position:absolute;left:6;top:99;width:211;height:410" coordorigin="6,99" coordsize="211,410" path="m6,509l216,99e" filled="false" stroked="true" strokeweight=".334pt" strokecolor="#6d6e71">
                <v:path arrowok="t"/>
              </v:shape>
            </v:group>
            <v:group style="position:absolute;left:8;top:78;width:242;height:470" coordorigin="8,78" coordsize="242,470">
              <v:shape style="position:absolute;left:8;top:78;width:242;height:470" coordorigin="8,78" coordsize="242,470" path="m8,548l249,78e" filled="false" stroked="true" strokeweight=".334pt" strokecolor="#6d6e71">
                <v:path arrowok="t"/>
              </v:shape>
            </v:group>
            <v:group style="position:absolute;left:11;top:61;width:268;height:521" coordorigin="11,61" coordsize="268,521">
              <v:shape style="position:absolute;left:11;top:61;width:268;height:521" coordorigin="11,61" coordsize="268,521" path="m11,582l279,61e" filled="false" stroked="true" strokeweight=".334pt" strokecolor="#6d6e71">
                <v:path arrowok="t"/>
              </v:shape>
            </v:group>
            <v:group style="position:absolute;left:17;top:48;width:291;height:565" coordorigin="17,48" coordsize="291,565">
              <v:shape style="position:absolute;left:17;top:48;width:291;height:565" coordorigin="17,48" coordsize="291,565" path="m17,613l307,48e" filled="false" stroked="true" strokeweight=".334pt" strokecolor="#6d6e71">
                <v:path arrowok="t"/>
              </v:shape>
            </v:group>
            <v:group style="position:absolute;left:24;top:37;width:311;height:605" coordorigin="24,37" coordsize="311,605">
              <v:shape style="position:absolute;left:24;top:37;width:311;height:605" coordorigin="24,37" coordsize="311,605" path="m24,641l334,37e" filled="false" stroked="true" strokeweight=".334pt" strokecolor="#6d6e71">
                <v:path arrowok="t"/>
              </v:shape>
            </v:group>
            <v:group style="position:absolute;left:32;top:28;width:329;height:640" coordorigin="32,28" coordsize="329,640">
              <v:shape style="position:absolute;left:32;top:28;width:329;height:640" coordorigin="32,28" coordsize="329,640" path="m32,667l360,28e" filled="false" stroked="true" strokeweight=".334pt" strokecolor="#6d6e71">
                <v:path arrowok="t"/>
              </v:shape>
            </v:group>
            <v:group style="position:absolute;left:41;top:21;width:345;height:671" coordorigin="41,21" coordsize="345,671">
              <v:shape style="position:absolute;left:41;top:21;width:345;height:671" coordorigin="41,21" coordsize="345,671" path="m41,692l385,21e" filled="false" stroked="true" strokeweight=".334pt" strokecolor="#6d6e71">
                <v:path arrowok="t"/>
              </v:shape>
            </v:group>
            <v:group style="position:absolute;left:50;top:16;width:359;height:699" coordorigin="50,16" coordsize="359,699">
              <v:shape style="position:absolute;left:50;top:16;width:359;height:699" coordorigin="50,16" coordsize="359,699" path="m50,715l409,16e" filled="false" stroked="true" strokeweight=".334pt" strokecolor="#6d6e71">
                <v:path arrowok="t"/>
              </v:shape>
            </v:group>
            <v:group style="position:absolute;left:61;top:12;width:373;height:725" coordorigin="61,12" coordsize="373,725">
              <v:shape style="position:absolute;left:61;top:12;width:373;height:725" coordorigin="61,12" coordsize="373,725" path="m61,736l433,12e" filled="false" stroked="true" strokeweight=".334pt" strokecolor="#6d6e71">
                <v:path arrowok="t"/>
              </v:shape>
            </v:group>
            <v:group style="position:absolute;left:72;top:9;width:384;height:748" coordorigin="72,9" coordsize="384,748">
              <v:shape style="position:absolute;left:72;top:9;width:384;height:748" coordorigin="72,9" coordsize="384,748" path="m72,756l456,9e" filled="false" stroked="true" strokeweight=".334pt" strokecolor="#6d6e71">
                <v:path arrowok="t"/>
              </v:shape>
            </v:group>
            <v:group style="position:absolute;left:83;top:7;width:395;height:769" coordorigin="83,7" coordsize="395,769">
              <v:shape style="position:absolute;left:83;top:7;width:395;height:769" coordorigin="83,7" coordsize="395,769" path="m83,776l478,7e" filled="false" stroked="true" strokeweight=".334pt" strokecolor="#6d6e71">
                <v:path arrowok="t"/>
              </v:shape>
            </v:group>
            <v:group style="position:absolute;left:95;top:6;width:405;height:788" coordorigin="95,6" coordsize="405,788">
              <v:shape style="position:absolute;left:95;top:6;width:405;height:788" coordorigin="95,6" coordsize="405,788" path="m95,794l500,6e" filled="false" stroked="true" strokeweight=".334pt" strokecolor="#6d6e71">
                <v:path arrowok="t"/>
              </v:shape>
            </v:group>
            <v:group style="position:absolute;left:108;top:6;width:414;height:805" coordorigin="108,6" coordsize="414,805">
              <v:shape style="position:absolute;left:108;top:6;width:414;height:805" coordorigin="108,6" coordsize="414,805" path="m108,811l521,6e" filled="false" stroked="true" strokeweight=".334pt" strokecolor="#6d6e71">
                <v:path arrowok="t"/>
              </v:shape>
            </v:group>
            <v:group style="position:absolute;left:121;top:7;width:422;height:821" coordorigin="121,7" coordsize="422,821">
              <v:shape style="position:absolute;left:121;top:7;width:422;height:821" coordorigin="121,7" coordsize="422,821" path="m121,828l542,7e" filled="false" stroked="true" strokeweight=".334pt" strokecolor="#6d6e71">
                <v:path arrowok="t"/>
              </v:shape>
            </v:group>
            <v:group style="position:absolute;left:134;top:9;width:429;height:835" coordorigin="134,9" coordsize="429,835">
              <v:shape style="position:absolute;left:134;top:9;width:429;height:835" coordorigin="134,9" coordsize="429,835" path="m134,843l562,9e" filled="false" stroked="true" strokeweight=".334pt" strokecolor="#6d6e71">
                <v:path arrowok="t"/>
              </v:shape>
            </v:group>
            <v:group style="position:absolute;left:148;top:12;width:435;height:847" coordorigin="148,12" coordsize="435,847">
              <v:shape style="position:absolute;left:148;top:12;width:435;height:847" coordorigin="148,12" coordsize="435,847" path="m148,858l583,12e" filled="false" stroked="true" strokeweight=".334pt" strokecolor="#6d6e71">
                <v:path arrowok="t"/>
              </v:shape>
            </v:group>
            <v:group style="position:absolute;left:162;top:15;width:441;height:858" coordorigin="162,15" coordsize="441,858">
              <v:shape style="position:absolute;left:162;top:15;width:441;height:858" coordorigin="162,15" coordsize="441,858" path="m162,872l602,15e" filled="false" stroked="true" strokeweight=".334pt" strokecolor="#6d6e71">
                <v:path arrowok="t"/>
              </v:shape>
            </v:group>
            <v:group style="position:absolute;left:177;top:19;width:445;height:867" coordorigin="177,19" coordsize="445,867">
              <v:shape style="position:absolute;left:177;top:19;width:445;height:867" coordorigin="177,19" coordsize="445,867" path="m177,885l622,19e" filled="false" stroked="true" strokeweight=".334pt" strokecolor="#6d6e71">
                <v:path arrowok="t"/>
              </v:shape>
            </v:group>
            <v:group style="position:absolute;left:192;top:24;width:449;height:875" coordorigin="192,24" coordsize="449,875">
              <v:shape style="position:absolute;left:192;top:24;width:449;height:875" coordorigin="192,24" coordsize="449,875" path="m192,898l641,24e" filled="false" stroked="true" strokeweight=".334pt" strokecolor="#6d6e71">
                <v:path arrowok="t"/>
              </v:shape>
            </v:group>
            <v:group style="position:absolute;left:207;top:29;width:453;height:881" coordorigin="207,29" coordsize="453,881">
              <v:shape style="position:absolute;left:207;top:29;width:453;height:881" coordorigin="207,29" coordsize="453,881" path="m207,910l659,29e" filled="false" stroked="true" strokeweight=".334pt" strokecolor="#6d6e71">
                <v:path arrowok="t"/>
              </v:shape>
            </v:group>
            <v:group style="position:absolute;left:223;top:35;width:455;height:886" coordorigin="223,35" coordsize="455,886">
              <v:shape style="position:absolute;left:223;top:35;width:455;height:886" coordorigin="223,35" coordsize="455,886" path="m223,921l677,35e" filled="false" stroked="true" strokeweight=".334pt" strokecolor="#6d6e71">
                <v:path arrowok="t"/>
              </v:shape>
            </v:group>
            <v:group style="position:absolute;left:37;top:154;width:328;height:449" coordorigin="37,154" coordsize="328,449">
              <v:shape style="position:absolute;left:37;top:154;width:328;height:449" coordorigin="37,154" coordsize="328,449" path="m358,217l210,217,224,219,237,222,276,270,278,284,277,300,254,364,196,436,124,510,37,591,37,603,278,603,311,528,137,528,189,485,263,420,308,374,350,316,365,250,363,231,358,217xe" filled="true" fillcolor="#231f20" stroked="false">
                <v:path arrowok="t"/>
                <v:fill type="solid"/>
              </v:shape>
              <v:shape style="position:absolute;left:37;top:154;width:328;height:449" coordorigin="37,154" coordsize="328,449" path="m331,482l315,482,308,495,300,505,244,528,224,528,311,528,331,482xe" filled="true" fillcolor="#231f20" stroked="false">
                <v:path arrowok="t"/>
                <v:fill type="solid"/>
              </v:shape>
              <v:shape style="position:absolute;left:37;top:154;width:328;height:449" coordorigin="37,154" coordsize="328,449" path="m254,154l184,173,139,219,119,261,131,267,148,245,167,230,188,221,210,217,358,217,357,214,298,161,277,156,254,154xe" filled="true" fillcolor="#231f20" stroked="false">
                <v:path arrowok="t"/>
                <v:fill type="solid"/>
              </v:shape>
            </v:group>
            <v:group style="position:absolute;left:337;top:155;width:349;height:466" coordorigin="337,155" coordsize="349,466">
              <v:shape style="position:absolute;left:337;top:155;width:349;height:466" coordorigin="337,155" coordsize="349,466" path="m384,539l365,539,356,542,341,556,337,565,337,587,397,619,416,620,443,619,471,614,497,605,522,594,539,583,477,583,466,582,456,580,446,575,436,569,422,558,411,551,404,545,399,543,392,540,384,539xe" filled="true" fillcolor="#231f20" stroked="false">
                <v:path arrowok="t"/>
                <v:fill type="solid"/>
              </v:shape>
              <v:shape style="position:absolute;left:337;top:155;width:349;height:466" coordorigin="337,155" coordsize="349,466" path="m685,155l498,155,397,346,419,347,438,350,503,383,544,449,549,488,548,509,514,571,477,583,539,583,586,543,623,475,630,428,628,408,597,337,534,292,465,275,487,234,661,234,685,155xe" filled="true" fillcolor="#231f20" stroked="false">
                <v:path arrowok="t"/>
                <v:fill type="solid"/>
              </v:shape>
            </v:group>
            <v:group style="position:absolute;left:95;top:651;width:69;height:80" coordorigin="95,651" coordsize="69,80">
              <v:shape style="position:absolute;left:95;top:651;width:69;height:80" coordorigin="95,651" coordsize="69,80" path="m142,651l121,651,112,655,99,669,95,679,95,704,99,713,112,727,121,731,140,731,147,729,158,721,160,718,125,718,121,716,117,711,114,707,112,700,112,681,114,675,121,667,126,664,160,664,159,663,150,654,142,651xe" filled="true" fillcolor="#231f20" stroked="false">
                <v:path arrowok="t"/>
                <v:fill type="solid"/>
              </v:shape>
              <v:shape style="position:absolute;left:95;top:651;width:69;height:80" coordorigin="95,651" coordsize="69,80" path="m149,701l147,707,145,711,139,716,135,718,160,718,162,714,164,706,149,701xe" filled="true" fillcolor="#231f20" stroked="false">
                <v:path arrowok="t"/>
                <v:fill type="solid"/>
              </v:shape>
              <v:shape style="position:absolute;left:95;top:651;width:69;height:80" coordorigin="95,651" coordsize="69,80" path="m160,664l136,664,139,666,145,670,147,673,148,677,164,674,162,668,160,664xe" filled="true" fillcolor="#231f20" stroked="false">
                <v:path arrowok="t"/>
                <v:fill type="solid"/>
              </v:shape>
            </v:group>
            <v:group style="position:absolute;left:178;top:653;width:60;height:78" coordorigin="178,653" coordsize="60,78">
              <v:shape style="position:absolute;left:178;top:653;width:60;height:78" coordorigin="178,653" coordsize="60,78" path="m236,652l178,652,178,730,238,730,238,717,194,717,194,696,233,696,233,683,194,683,194,666,236,666,236,652xe" filled="true" fillcolor="#231f20" stroked="false">
                <v:path arrowok="t"/>
                <v:fill type="solid"/>
              </v:shape>
            </v:group>
            <v:group style="position:absolute;left:251;top:653;width:63;height:78" coordorigin="251,653" coordsize="63,78">
              <v:shape style="position:absolute;left:251;top:653;width:63;height:78" coordorigin="251,653" coordsize="63,78" path="m267,652l251,652,251,730,266,730,266,679,284,679,267,652xe" filled="true" fillcolor="#231f20" stroked="false">
                <v:path arrowok="t"/>
                <v:fill type="solid"/>
              </v:shape>
              <v:shape style="position:absolute;left:251;top:653;width:63;height:78" coordorigin="251,653" coordsize="63,78" path="m284,679l266,679,298,730,314,730,314,704,299,704,284,679xe" filled="true" fillcolor="#231f20" stroked="false">
                <v:path arrowok="t"/>
                <v:fill type="solid"/>
              </v:shape>
              <v:shape style="position:absolute;left:251;top:653;width:63;height:78" coordorigin="251,653" coordsize="63,78" path="m314,652l299,652,299,704,314,704,314,652xe" filled="true" fillcolor="#231f20" stroked="false">
                <v:path arrowok="t"/>
                <v:fill type="solid"/>
              </v:shape>
            </v:group>
            <v:group style="position:absolute;left:325;top:653;width:63;height:78" coordorigin="325,653" coordsize="63,78">
              <v:shape style="position:absolute;left:325;top:653;width:63;height:78" coordorigin="325,653" coordsize="63,78" path="m365,666l349,666,349,730,365,730,365,666xe" filled="true" fillcolor="#231f20" stroked="false">
                <v:path arrowok="t"/>
                <v:fill type="solid"/>
              </v:shape>
              <v:shape style="position:absolute;left:325;top:653;width:63;height:78" coordorigin="325,653" coordsize="63,78" path="m388,652l325,652,325,666,388,666,388,652xe" filled="true" fillcolor="#231f20" stroked="false">
                <v:path arrowok="t"/>
                <v:fill type="solid"/>
              </v:shape>
            </v:group>
            <v:group style="position:absolute;left:382;top:653;width:80;height:78" coordorigin="382,653" coordsize="80,78">
              <v:shape style="position:absolute;left:382;top:653;width:80;height:78" coordorigin="382,653" coordsize="80,78" path="m430,652l413,652,382,730,399,730,405,712,454,712,449,699,410,699,421,670,437,670,430,652xe" filled="true" fillcolor="#231f20" stroked="false">
                <v:path arrowok="t"/>
                <v:fill type="solid"/>
              </v:shape>
              <v:shape style="position:absolute;left:382;top:653;width:80;height:78" coordorigin="382,653" coordsize="80,78" path="m454,712l437,712,444,730,461,730,454,712xe" filled="true" fillcolor="#231f20" stroked="false">
                <v:path arrowok="t"/>
                <v:fill type="solid"/>
              </v:shape>
              <v:shape style="position:absolute;left:382;top:653;width:80;height:78" coordorigin="382,653" coordsize="80,78" path="m437,670l421,670,432,699,449,699,437,670xe" filled="true" fillcolor="#231f20" stroked="false">
                <v:path arrowok="t"/>
                <v:fill type="solid"/>
              </v:shape>
            </v:group>
            <v:group style="position:absolute;left:453;top:653;width:74;height:78" coordorigin="453,653" coordsize="74,78">
              <v:shape style="position:absolute;left:453;top:653;width:74;height:78" coordorigin="453,653" coordsize="74,78" path="m471,652l453,652,482,730,499,730,506,710,491,710,471,652xe" filled="true" fillcolor="#231f20" stroked="false">
                <v:path arrowok="t"/>
                <v:fill type="solid"/>
              </v:shape>
              <v:shape style="position:absolute;left:453;top:653;width:74;height:78" coordorigin="453,653" coordsize="74,78" path="m527,652l510,652,491,710,506,710,527,652xe" filled="true" fillcolor="#231f20" stroked="false">
                <v:path arrowok="t"/>
                <v:fill type="solid"/>
              </v:shape>
            </v:group>
            <v:group style="position:absolute;left:532;top:651;width:77;height:80" coordorigin="532,651" coordsize="77,80">
              <v:shape style="position:absolute;left:532;top:651;width:77;height:80" coordorigin="532,651" coordsize="77,80" path="m582,651l564,651,558,652,532,684,532,704,535,713,549,727,558,731,582,731,591,727,601,718,564,718,559,715,550,706,548,700,548,682,550,675,558,667,564,664,601,664,591,655,582,651xe" filled="true" fillcolor="#231f20" stroked="false">
                <v:path arrowok="t"/>
                <v:fill type="solid"/>
              </v:shape>
              <v:shape style="position:absolute;left:532;top:651;width:77;height:80" coordorigin="532,651" coordsize="77,80" path="m601,664l577,664,582,667,590,675,592,682,592,700,590,706,582,715,576,718,601,718,605,713,608,704,608,679,605,669,601,664xe" filled="true" fillcolor="#231f20" stroked="false">
                <v:path arrowok="t"/>
                <v:fill type="solid"/>
              </v:shape>
            </v:group>
            <v:group style="position:absolute;left:617;top:651;width:65;height:80" coordorigin="617,651" coordsize="65,80">
              <v:shape style="position:absolute;left:617;top:651;width:65;height:80" coordorigin="617,651" coordsize="65,80" path="m632,703l617,705,618,713,621,720,632,729,639,731,656,731,662,730,671,726,675,723,678,718,645,718,641,717,635,712,633,708,632,703xe" filled="true" fillcolor="#231f20" stroked="false">
                <v:path arrowok="t"/>
                <v:fill type="solid"/>
              </v:shape>
              <v:shape style="position:absolute;left:617;top:651;width:65;height:80" coordorigin="617,651" coordsize="65,80" path="m658,651l642,651,637,652,620,679,622,684,630,691,636,694,651,697,656,699,660,700,662,701,664,704,665,705,665,710,664,713,658,717,655,718,678,718,680,716,681,712,681,702,680,698,644,680,639,678,636,675,635,673,635,670,636,668,640,665,644,664,677,664,676,662,671,658,666,653,658,651xe" filled="true" fillcolor="#231f20" stroked="false">
                <v:path arrowok="t"/>
                <v:fill type="solid"/>
              </v:shape>
              <v:shape style="position:absolute;left:617;top:651;width:65;height:80" coordorigin="617,651" coordsize="65,80" path="m677,664l653,664,656,665,661,668,662,671,663,675,679,675,678,667,677,664xe" filled="true" fillcolor="#231f20" stroked="false">
                <v:path arrowok="t"/>
                <v:fill type="solid"/>
              </v:shape>
            </v:group>
            <v:group style="position:absolute;left:631;top:344;width:292;height:457" coordorigin="631,344" coordsize="292,457">
              <v:shape style="position:absolute;left:631;top:344;width:292;height:457" coordorigin="631,344" coordsize="292,457" path="m631,344l688,374,745,405,800,440,846,479,899,550,922,615,920,673,896,722,855,761,803,788,744,801e" filled="false" stroked="true" strokeweight=".669pt" strokecolor="#231f20">
                <v:path arrowok="t"/>
              </v:shape>
              <v:shape style="position:absolute;left:458;top:149;width:484;height:671" type="#_x0000_t75" stroked="false">
                <v:imagedata r:id="rId54" o:title=""/>
              </v:shape>
            </v:group>
            <v:group style="position:absolute;left:298;top:662;width:555;height:221" coordorigin="298,662" coordsize="555,221">
              <v:shape style="position:absolute;left:298;top:662;width:555;height:221" coordorigin="298,662" coordsize="555,221" path="m852,662l817,724,771,777,716,821,654,855,585,876,511,883,454,879,399,866,347,845,298,817e" filled="false" stroked="true" strokeweight=".717pt" strokecolor="#231f20">
                <v:path arrowok="t"/>
              </v:shape>
            </v:group>
            <v:group style="position:absolute;left:6;top:6;width:1005;height:1005" coordorigin="6,6" coordsize="1005,1005">
              <v:shape style="position:absolute;left:6;top:6;width:1005;height:1005" coordorigin="6,6" coordsize="1005,1005" path="m508,6l582,11,653,27,720,53,782,87,838,129,887,179,929,235,964,296,989,363,1005,434,1010,508,1005,582,989,653,964,720,929,782,887,838,838,887,782,929,720,964,653,989,582,1005,508,1010,434,1005,363,989,296,964,235,929,179,887,129,838,87,782,53,720,27,653,11,582,6,508,11,434,27,363,53,296,87,235,129,179,179,129,235,87,296,53,363,27,434,11,508,6xe" filled="false" stroked="true" strokeweight=".567pt" strokecolor="#231f20">
                <v:path arrowok="t"/>
              </v:shape>
              <v:shape style="position:absolute;left:351;top:833;width:326;height:132" type="#_x0000_t75" stroked="false">
                <v:imagedata r:id="rId51" o:title=""/>
              </v:shape>
            </v:group>
          </v:group>
        </w:pict>
      </w:r>
      <w:r>
        <w:rPr>
          <w:rFonts w:ascii="Arial"/>
          <w:spacing w:val="22"/>
          <w:sz w:val="20"/>
        </w:rPr>
      </w:r>
      <w:r>
        <w:rPr>
          <w:rFonts w:ascii="Times New Roman"/>
          <w:spacing w:val="22"/>
          <w:sz w:val="20"/>
        </w:rPr>
        <w:t> </w:t>
      </w:r>
      <w:r>
        <w:rPr>
          <w:rFonts w:ascii="Arial"/>
          <w:spacing w:val="22"/>
          <w:sz w:val="20"/>
        </w:rPr>
        <w:pict>
          <v:group style="width:50.85pt;height:50.85pt;mso-position-horizontal-relative:char;mso-position-vertical-relative:line" coordorigin="0,0" coordsize="1017,1017">
            <v:group style="position:absolute;left:6;top:6;width:1005;height:1005" coordorigin="6,6" coordsize="1005,1005">
              <v:shape style="position:absolute;left:6;top:6;width:1005;height:1005" coordorigin="6,6" coordsize="1005,1005" path="m508,6l434,11,363,27,296,53,235,87,179,129,129,179,87,235,53,296,27,363,11,434,6,508,11,582,27,653,53,720,87,782,129,838,179,887,235,929,296,964,363,989,434,1005,508,1010,582,1005,653,989,720,964,782,929,838,887,887,838,929,782,964,720,989,653,1005,582,1010,508,1005,434,989,363,964,296,929,235,887,179,838,129,782,87,720,53,653,27,582,11,508,6xe" filled="true" fillcolor="#d1d3d4" stroked="false">
                <v:path arrowok="t"/>
                <v:fill type="solid"/>
              </v:shape>
            </v:group>
            <v:group style="position:absolute;left:6;top:6;width:1005;height:1005" coordorigin="6,6" coordsize="1005,1005">
              <v:shape style="position:absolute;left:6;top:6;width:1005;height:1005" coordorigin="6,6" coordsize="1005,1005" path="m508,6l582,11,653,27,720,53,782,87,838,129,887,179,929,235,964,296,989,363,1005,434,1010,508,1005,582,989,653,964,720,929,782,887,838,838,887,782,929,720,964,653,989,582,1005,508,1010,434,1005,363,989,296,964,235,929,179,887,129,838,87,782,53,720,27,653,11,582,6,508,11,434,27,363,53,296,87,235,129,179,179,129,235,87,296,53,363,27,434,11,508,6xe" filled="false" stroked="true" strokeweight=".425pt" strokecolor="#231f20">
                <v:path arrowok="t"/>
              </v:shape>
            </v:group>
            <v:group style="position:absolute;left:238;top:42;width:457;height:890" coordorigin="238,42" coordsize="457,890">
              <v:shape style="position:absolute;left:238;top:42;width:457;height:890" coordorigin="238,42" coordsize="457,890" path="m238,932l695,42e" filled="false" stroked="true" strokeweight=".334pt" strokecolor="#6d6e71">
                <v:path arrowok="t"/>
              </v:shape>
            </v:group>
            <v:group style="position:absolute;left:17;top:169;width:122;height:237" coordorigin="17,169" coordsize="122,237">
              <v:shape style="position:absolute;left:17;top:169;width:122;height:237" coordorigin="17,169" coordsize="122,237" path="m17,405l138,169e" filled="false" stroked="true" strokeweight=".334pt" strokecolor="#6d6e71">
                <v:path arrowok="t"/>
              </v:shape>
            </v:group>
            <v:group style="position:absolute;left:8;top:128;width:173;height:337" coordorigin="8,128" coordsize="173,337">
              <v:shape style="position:absolute;left:8;top:128;width:173;height:337" coordorigin="8,128" coordsize="173,337" path="m8,464l181,128e" filled="false" stroked="true" strokeweight=".334pt" strokecolor="#6d6e71">
                <v:path arrowok="t"/>
              </v:shape>
            </v:group>
            <v:group style="position:absolute;left:6;top:99;width:211;height:410" coordorigin="6,99" coordsize="211,410">
              <v:shape style="position:absolute;left:6;top:99;width:211;height:410" coordorigin="6,99" coordsize="211,410" path="m6,509l216,99e" filled="false" stroked="true" strokeweight=".334pt" strokecolor="#6d6e71">
                <v:path arrowok="t"/>
              </v:shape>
            </v:group>
            <v:group style="position:absolute;left:8;top:78;width:242;height:470" coordorigin="8,78" coordsize="242,470">
              <v:shape style="position:absolute;left:8;top:78;width:242;height:470" coordorigin="8,78" coordsize="242,470" path="m8,548l249,78e" filled="false" stroked="true" strokeweight=".334pt" strokecolor="#6d6e71">
                <v:path arrowok="t"/>
              </v:shape>
            </v:group>
            <v:group style="position:absolute;left:11;top:61;width:268;height:521" coordorigin="11,61" coordsize="268,521">
              <v:shape style="position:absolute;left:11;top:61;width:268;height:521" coordorigin="11,61" coordsize="268,521" path="m11,582l279,61e" filled="false" stroked="true" strokeweight=".334pt" strokecolor="#6d6e71">
                <v:path arrowok="t"/>
              </v:shape>
            </v:group>
            <v:group style="position:absolute;left:17;top:48;width:291;height:565" coordorigin="17,48" coordsize="291,565">
              <v:shape style="position:absolute;left:17;top:48;width:291;height:565" coordorigin="17,48" coordsize="291,565" path="m17,613l307,48e" filled="false" stroked="true" strokeweight=".334pt" strokecolor="#6d6e71">
                <v:path arrowok="t"/>
              </v:shape>
            </v:group>
            <v:group style="position:absolute;left:24;top:37;width:311;height:605" coordorigin="24,37" coordsize="311,605">
              <v:shape style="position:absolute;left:24;top:37;width:311;height:605" coordorigin="24,37" coordsize="311,605" path="m24,641l334,37e" filled="false" stroked="true" strokeweight=".334pt" strokecolor="#6d6e71">
                <v:path arrowok="t"/>
              </v:shape>
            </v:group>
            <v:group style="position:absolute;left:32;top:28;width:329;height:640" coordorigin="32,28" coordsize="329,640">
              <v:shape style="position:absolute;left:32;top:28;width:329;height:640" coordorigin="32,28" coordsize="329,640" path="m32,667l360,28e" filled="false" stroked="true" strokeweight=".334pt" strokecolor="#6d6e71">
                <v:path arrowok="t"/>
              </v:shape>
            </v:group>
            <v:group style="position:absolute;left:41;top:21;width:345;height:671" coordorigin="41,21" coordsize="345,671">
              <v:shape style="position:absolute;left:41;top:21;width:345;height:671" coordorigin="41,21" coordsize="345,671" path="m41,692l385,21e" filled="false" stroked="true" strokeweight=".334pt" strokecolor="#6d6e71">
                <v:path arrowok="t"/>
              </v:shape>
            </v:group>
            <v:group style="position:absolute;left:50;top:16;width:359;height:699" coordorigin="50,16" coordsize="359,699">
              <v:shape style="position:absolute;left:50;top:16;width:359;height:699" coordorigin="50,16" coordsize="359,699" path="m50,715l409,16e" filled="false" stroked="true" strokeweight=".334pt" strokecolor="#6d6e71">
                <v:path arrowok="t"/>
              </v:shape>
            </v:group>
            <v:group style="position:absolute;left:61;top:12;width:373;height:725" coordorigin="61,12" coordsize="373,725">
              <v:shape style="position:absolute;left:61;top:12;width:373;height:725" coordorigin="61,12" coordsize="373,725" path="m61,736l433,12e" filled="false" stroked="true" strokeweight=".334pt" strokecolor="#6d6e71">
                <v:path arrowok="t"/>
              </v:shape>
            </v:group>
            <v:group style="position:absolute;left:72;top:9;width:384;height:748" coordorigin="72,9" coordsize="384,748">
              <v:shape style="position:absolute;left:72;top:9;width:384;height:748" coordorigin="72,9" coordsize="384,748" path="m72,756l456,9e" filled="false" stroked="true" strokeweight=".334pt" strokecolor="#6d6e71">
                <v:path arrowok="t"/>
              </v:shape>
            </v:group>
            <v:group style="position:absolute;left:83;top:7;width:395;height:769" coordorigin="83,7" coordsize="395,769">
              <v:shape style="position:absolute;left:83;top:7;width:395;height:769" coordorigin="83,7" coordsize="395,769" path="m83,776l478,7e" filled="false" stroked="true" strokeweight=".334pt" strokecolor="#6d6e71">
                <v:path arrowok="t"/>
              </v:shape>
            </v:group>
            <v:group style="position:absolute;left:95;top:6;width:405;height:788" coordorigin="95,6" coordsize="405,788">
              <v:shape style="position:absolute;left:95;top:6;width:405;height:788" coordorigin="95,6" coordsize="405,788" path="m95,794l500,6e" filled="false" stroked="true" strokeweight=".334pt" strokecolor="#6d6e71">
                <v:path arrowok="t"/>
              </v:shape>
            </v:group>
            <v:group style="position:absolute;left:108;top:6;width:414;height:805" coordorigin="108,6" coordsize="414,805">
              <v:shape style="position:absolute;left:108;top:6;width:414;height:805" coordorigin="108,6" coordsize="414,805" path="m108,811l521,6e" filled="false" stroked="true" strokeweight=".334pt" strokecolor="#6d6e71">
                <v:path arrowok="t"/>
              </v:shape>
            </v:group>
            <v:group style="position:absolute;left:121;top:7;width:422;height:821" coordorigin="121,7" coordsize="422,821">
              <v:shape style="position:absolute;left:121;top:7;width:422;height:821" coordorigin="121,7" coordsize="422,821" path="m121,828l542,7e" filled="false" stroked="true" strokeweight=".334pt" strokecolor="#6d6e71">
                <v:path arrowok="t"/>
              </v:shape>
            </v:group>
            <v:group style="position:absolute;left:134;top:9;width:429;height:835" coordorigin="134,9" coordsize="429,835">
              <v:shape style="position:absolute;left:134;top:9;width:429;height:835" coordorigin="134,9" coordsize="429,835" path="m134,843l562,9e" filled="false" stroked="true" strokeweight=".334pt" strokecolor="#6d6e71">
                <v:path arrowok="t"/>
              </v:shape>
            </v:group>
            <v:group style="position:absolute;left:148;top:12;width:435;height:847" coordorigin="148,12" coordsize="435,847">
              <v:shape style="position:absolute;left:148;top:12;width:435;height:847" coordorigin="148,12" coordsize="435,847" path="m148,858l583,12e" filled="false" stroked="true" strokeweight=".334pt" strokecolor="#6d6e71">
                <v:path arrowok="t"/>
              </v:shape>
            </v:group>
            <v:group style="position:absolute;left:162;top:15;width:441;height:858" coordorigin="162,15" coordsize="441,858">
              <v:shape style="position:absolute;left:162;top:15;width:441;height:858" coordorigin="162,15" coordsize="441,858" path="m162,872l602,15e" filled="false" stroked="true" strokeweight=".334pt" strokecolor="#6d6e71">
                <v:path arrowok="t"/>
              </v:shape>
            </v:group>
            <v:group style="position:absolute;left:177;top:19;width:445;height:867" coordorigin="177,19" coordsize="445,867">
              <v:shape style="position:absolute;left:177;top:19;width:445;height:867" coordorigin="177,19" coordsize="445,867" path="m177,885l622,19e" filled="false" stroked="true" strokeweight=".334pt" strokecolor="#6d6e71">
                <v:path arrowok="t"/>
              </v:shape>
            </v:group>
            <v:group style="position:absolute;left:191;top:24;width:449;height:875" coordorigin="191,24" coordsize="449,875">
              <v:shape style="position:absolute;left:191;top:24;width:449;height:875" coordorigin="191,24" coordsize="449,875" path="m191,898l640,24e" filled="false" stroked="true" strokeweight=".334pt" strokecolor="#6d6e71">
                <v:path arrowok="t"/>
              </v:shape>
            </v:group>
            <v:group style="position:absolute;left:207;top:29;width:453;height:881" coordorigin="207,29" coordsize="453,881">
              <v:shape style="position:absolute;left:207;top:29;width:453;height:881" coordorigin="207,29" coordsize="453,881" path="m207,910l659,29e" filled="false" stroked="true" strokeweight=".334pt" strokecolor="#6d6e71">
                <v:path arrowok="t"/>
              </v:shape>
            </v:group>
            <v:group style="position:absolute;left:223;top:35;width:455;height:886" coordorigin="223,35" coordsize="455,886">
              <v:shape style="position:absolute;left:223;top:35;width:455;height:886" coordorigin="223,35" coordsize="455,886" path="m223,921l677,35e" filled="false" stroked="true" strokeweight=".334pt" strokecolor="#6d6e71">
                <v:path arrowok="t"/>
              </v:shape>
            </v:group>
            <v:group style="position:absolute;left:37;top:154;width:328;height:449" coordorigin="37,154" coordsize="328,449">
              <v:shape style="position:absolute;left:37;top:154;width:328;height:449" coordorigin="37,154" coordsize="328,449" path="m358,217l210,217,224,219,237,222,276,270,278,284,277,300,254,364,196,436,124,510,37,591,37,603,278,603,311,528,137,528,189,485,263,420,308,374,350,316,365,250,363,231,358,217xe" filled="true" fillcolor="#231f20" stroked="false">
                <v:path arrowok="t"/>
                <v:fill type="solid"/>
              </v:shape>
              <v:shape style="position:absolute;left:37;top:154;width:328;height:449" coordorigin="37,154" coordsize="328,449" path="m331,482l315,482,308,495,300,505,244,528,224,528,311,528,331,482xe" filled="true" fillcolor="#231f20" stroked="false">
                <v:path arrowok="t"/>
                <v:fill type="solid"/>
              </v:shape>
              <v:shape style="position:absolute;left:37;top:154;width:328;height:449" coordorigin="37,154" coordsize="328,449" path="m254,154l184,173,139,219,119,261,131,267,148,245,167,230,188,221,210,217,358,217,357,214,298,161,277,156,254,154xe" filled="true" fillcolor="#231f20" stroked="false">
                <v:path arrowok="t"/>
                <v:fill type="solid"/>
              </v:shape>
            </v:group>
            <v:group style="position:absolute;left:337;top:155;width:349;height:466" coordorigin="337,155" coordsize="349,466">
              <v:shape style="position:absolute;left:337;top:155;width:349;height:466" coordorigin="337,155" coordsize="349,466" path="m384,539l365,539,356,542,341,556,337,565,337,587,397,619,416,620,443,619,471,614,497,605,522,594,539,583,477,583,466,582,456,580,446,575,436,569,422,558,411,551,404,545,399,543,392,540,384,539xe" filled="true" fillcolor="#231f20" stroked="false">
                <v:path arrowok="t"/>
                <v:fill type="solid"/>
              </v:shape>
              <v:shape style="position:absolute;left:337;top:155;width:349;height:466" coordorigin="337,155" coordsize="349,466" path="m685,155l498,155,397,346,419,347,438,350,503,383,544,449,549,488,548,509,514,571,477,583,539,583,586,543,623,475,630,428,628,408,597,337,534,292,465,275,487,234,661,234,685,155xe" filled="true" fillcolor="#231f20" stroked="false">
                <v:path arrowok="t"/>
                <v:fill type="solid"/>
              </v:shape>
            </v:group>
            <v:group style="position:absolute;left:95;top:651;width:69;height:80" coordorigin="95,651" coordsize="69,80">
              <v:shape style="position:absolute;left:95;top:651;width:69;height:80" coordorigin="95,651" coordsize="69,80" path="m142,651l121,651,112,655,99,669,95,679,95,704,99,713,112,727,121,731,140,731,147,729,158,721,160,718,125,718,121,716,117,711,114,707,112,700,112,681,114,675,121,667,126,664,160,664,159,663,150,654,142,651xe" filled="true" fillcolor="#231f20" stroked="false">
                <v:path arrowok="t"/>
                <v:fill type="solid"/>
              </v:shape>
              <v:shape style="position:absolute;left:95;top:651;width:69;height:80" coordorigin="95,651" coordsize="69,80" path="m149,701l147,707,145,711,139,716,135,718,160,718,162,714,164,706,149,701xe" filled="true" fillcolor="#231f20" stroked="false">
                <v:path arrowok="t"/>
                <v:fill type="solid"/>
              </v:shape>
              <v:shape style="position:absolute;left:95;top:651;width:69;height:80" coordorigin="95,651" coordsize="69,80" path="m160,664l136,664,139,666,145,670,147,673,148,677,164,674,162,668,160,664xe" filled="true" fillcolor="#231f20" stroked="false">
                <v:path arrowok="t"/>
                <v:fill type="solid"/>
              </v:shape>
            </v:group>
            <v:group style="position:absolute;left:178;top:653;width:60;height:78" coordorigin="178,653" coordsize="60,78">
              <v:shape style="position:absolute;left:178;top:653;width:60;height:78" coordorigin="178,653" coordsize="60,78" path="m236,652l178,652,178,730,238,730,238,717,194,717,194,696,233,696,233,683,194,683,194,666,236,666,236,652xe" filled="true" fillcolor="#231f20" stroked="false">
                <v:path arrowok="t"/>
                <v:fill type="solid"/>
              </v:shape>
            </v:group>
            <v:group style="position:absolute;left:251;top:653;width:63;height:78" coordorigin="251,653" coordsize="63,78">
              <v:shape style="position:absolute;left:251;top:653;width:63;height:78" coordorigin="251,653" coordsize="63,78" path="m267,652l251,652,251,730,266,730,266,679,284,679,267,652xe" filled="true" fillcolor="#231f20" stroked="false">
                <v:path arrowok="t"/>
                <v:fill type="solid"/>
              </v:shape>
              <v:shape style="position:absolute;left:251;top:653;width:63;height:78" coordorigin="251,653" coordsize="63,78" path="m284,679l266,679,298,730,314,730,314,704,299,704,284,679xe" filled="true" fillcolor="#231f20" stroked="false">
                <v:path arrowok="t"/>
                <v:fill type="solid"/>
              </v:shape>
              <v:shape style="position:absolute;left:251;top:653;width:63;height:78" coordorigin="251,653" coordsize="63,78" path="m314,652l299,652,299,704,314,704,314,652xe" filled="true" fillcolor="#231f20" stroked="false">
                <v:path arrowok="t"/>
                <v:fill type="solid"/>
              </v:shape>
            </v:group>
            <v:group style="position:absolute;left:325;top:653;width:63;height:78" coordorigin="325,653" coordsize="63,78">
              <v:shape style="position:absolute;left:325;top:653;width:63;height:78" coordorigin="325,653" coordsize="63,78" path="m365,666l349,666,349,730,365,730,365,666xe" filled="true" fillcolor="#231f20" stroked="false">
                <v:path arrowok="t"/>
                <v:fill type="solid"/>
              </v:shape>
              <v:shape style="position:absolute;left:325;top:653;width:63;height:78" coordorigin="325,653" coordsize="63,78" path="m388,652l325,652,325,666,388,666,388,652xe" filled="true" fillcolor="#231f20" stroked="false">
                <v:path arrowok="t"/>
                <v:fill type="solid"/>
              </v:shape>
            </v:group>
            <v:group style="position:absolute;left:382;top:653;width:80;height:78" coordorigin="382,653" coordsize="80,78">
              <v:shape style="position:absolute;left:382;top:653;width:80;height:78" coordorigin="382,653" coordsize="80,78" path="m430,652l413,652,382,730,399,730,405,712,454,712,449,699,410,699,421,670,437,670,430,652xe" filled="true" fillcolor="#231f20" stroked="false">
                <v:path arrowok="t"/>
                <v:fill type="solid"/>
              </v:shape>
              <v:shape style="position:absolute;left:382;top:653;width:80;height:78" coordorigin="382,653" coordsize="80,78" path="m454,712l437,712,444,730,461,730,454,712xe" filled="true" fillcolor="#231f20" stroked="false">
                <v:path arrowok="t"/>
                <v:fill type="solid"/>
              </v:shape>
              <v:shape style="position:absolute;left:382;top:653;width:80;height:78" coordorigin="382,653" coordsize="80,78" path="m437,670l421,670,432,699,449,699,437,670xe" filled="true" fillcolor="#231f20" stroked="false">
                <v:path arrowok="t"/>
                <v:fill type="solid"/>
              </v:shape>
            </v:group>
            <v:group style="position:absolute;left:453;top:653;width:74;height:78" coordorigin="453,653" coordsize="74,78">
              <v:shape style="position:absolute;left:453;top:653;width:74;height:78" coordorigin="453,653" coordsize="74,78" path="m471,652l453,652,482,730,499,730,506,710,491,710,471,652xe" filled="true" fillcolor="#231f20" stroked="false">
                <v:path arrowok="t"/>
                <v:fill type="solid"/>
              </v:shape>
              <v:shape style="position:absolute;left:453;top:653;width:74;height:78" coordorigin="453,653" coordsize="74,78" path="m527,652l510,652,491,710,506,710,527,652xe" filled="true" fillcolor="#231f20" stroked="false">
                <v:path arrowok="t"/>
                <v:fill type="solid"/>
              </v:shape>
            </v:group>
            <v:group style="position:absolute;left:532;top:651;width:77;height:80" coordorigin="532,651" coordsize="77,80">
              <v:shape style="position:absolute;left:532;top:651;width:77;height:80" coordorigin="532,651" coordsize="77,80" path="m582,651l563,651,558,652,532,684,532,704,535,713,549,727,558,731,582,731,591,727,601,718,564,718,558,715,550,706,548,700,548,682,550,675,558,667,563,664,601,664,591,655,582,651xe" filled="true" fillcolor="#231f20" stroked="false">
                <v:path arrowok="t"/>
                <v:fill type="solid"/>
              </v:shape>
              <v:shape style="position:absolute;left:532;top:651;width:77;height:80" coordorigin="532,651" coordsize="77,80" path="m601,664l577,664,582,667,590,675,592,682,592,700,590,706,582,715,576,718,601,718,605,713,608,704,608,679,605,669,601,664xe" filled="true" fillcolor="#231f20" stroked="false">
                <v:path arrowok="t"/>
                <v:fill type="solid"/>
              </v:shape>
            </v:group>
            <v:group style="position:absolute;left:617;top:651;width:65;height:80" coordorigin="617,651" coordsize="65,80">
              <v:shape style="position:absolute;left:617;top:651;width:65;height:80" coordorigin="617,651" coordsize="65,80" path="m632,703l617,705,618,713,621,720,632,729,639,731,656,731,662,730,671,726,675,723,678,718,645,718,641,717,635,712,633,708,632,703xe" filled="true" fillcolor="#231f20" stroked="false">
                <v:path arrowok="t"/>
                <v:fill type="solid"/>
              </v:shape>
              <v:shape style="position:absolute;left:617;top:651;width:65;height:80" coordorigin="617,651" coordsize="65,80" path="m658,651l642,651,637,652,620,679,622,684,630,691,636,694,651,697,656,699,660,700,662,701,664,704,665,705,665,710,664,713,658,717,655,718,678,718,680,716,681,712,681,702,680,698,644,680,639,678,636,675,635,673,635,670,636,668,640,665,644,664,677,664,676,662,671,658,666,653,658,651xe" filled="true" fillcolor="#231f20" stroked="false">
                <v:path arrowok="t"/>
                <v:fill type="solid"/>
              </v:shape>
              <v:shape style="position:absolute;left:617;top:651;width:65;height:80" coordorigin="617,651" coordsize="65,80" path="m677,664l653,664,656,665,661,668,662,671,663,675,679,675,678,667,677,664xe" filled="true" fillcolor="#231f20" stroked="false">
                <v:path arrowok="t"/>
                <v:fill type="solid"/>
              </v:shape>
            </v:group>
            <v:group style="position:absolute;left:631;top:344;width:292;height:457" coordorigin="631,344" coordsize="292,457">
              <v:shape style="position:absolute;left:631;top:344;width:292;height:457" coordorigin="631,344" coordsize="292,457" path="m631,344l688,374,745,405,800,440,846,479,899,550,922,615,920,673,896,722,855,761,803,788,744,801e" filled="false" stroked="true" strokeweight=".669pt" strokecolor="#231f20">
                <v:path arrowok="t"/>
              </v:shape>
              <v:shape style="position:absolute;left:458;top:149;width:484;height:671" type="#_x0000_t75" stroked="false">
                <v:imagedata r:id="rId55" o:title=""/>
              </v:shape>
            </v:group>
            <v:group style="position:absolute;left:298;top:662;width:555;height:221" coordorigin="298,662" coordsize="555,221">
              <v:shape style="position:absolute;left:298;top:662;width:555;height:221" coordorigin="298,662" coordsize="555,221" path="m852,662l817,724,771,777,716,821,654,855,584,876,510,883,454,879,399,866,347,845,298,817e" filled="false" stroked="true" strokeweight=".717pt" strokecolor="#231f20">
                <v:path arrowok="t"/>
              </v:shape>
            </v:group>
            <v:group style="position:absolute;left:6;top:6;width:1005;height:1005" coordorigin="6,6" coordsize="1005,1005">
              <v:shape style="position:absolute;left:6;top:6;width:1005;height:1005" coordorigin="6,6" coordsize="1005,1005" path="m508,6l582,11,653,27,720,53,782,87,838,129,887,179,929,235,964,296,989,363,1005,434,1010,508,1005,582,989,653,964,720,929,782,887,838,838,887,782,929,720,964,653,989,582,1005,508,1010,434,1005,363,989,296,964,235,929,179,887,129,838,87,782,53,720,27,653,11,582,6,508,11,434,27,363,53,296,87,235,129,179,179,129,235,87,296,53,363,27,434,11,508,6xe" filled="false" stroked="true" strokeweight=".567pt" strokecolor="#231f20">
                <v:path arrowok="t"/>
              </v:shape>
              <v:shape style="position:absolute;left:351;top:833;width:326;height:132" type="#_x0000_t75" stroked="false">
                <v:imagedata r:id="rId51" o:title=""/>
              </v:shape>
            </v:group>
          </v:group>
        </w:pict>
      </w:r>
      <w:r>
        <w:rPr>
          <w:rFonts w:ascii="Arial"/>
          <w:spacing w:val="22"/>
          <w:sz w:val="20"/>
        </w:rPr>
      </w:r>
      <w:r>
        <w:rPr>
          <w:rFonts w:ascii="Times New Roman"/>
          <w:spacing w:val="22"/>
          <w:sz w:val="20"/>
        </w:rPr>
        <w:t> </w:t>
      </w:r>
      <w:r>
        <w:rPr>
          <w:rFonts w:ascii="Arial"/>
          <w:spacing w:val="22"/>
          <w:sz w:val="20"/>
        </w:rPr>
        <w:pict>
          <v:group style="width:50.85pt;height:50.85pt;mso-position-horizontal-relative:char;mso-position-vertical-relative:line" coordorigin="0,0" coordsize="1017,1017">
            <v:group style="position:absolute;left:6;top:6;width:1005;height:1005" coordorigin="6,6" coordsize="1005,1005">
              <v:shape style="position:absolute;left:6;top:6;width:1005;height:1005" coordorigin="6,6" coordsize="1005,1005" path="m508,6l434,11,363,27,296,53,235,87,179,129,129,179,87,235,53,296,27,363,11,434,6,508,11,582,27,653,53,720,87,782,129,838,179,887,235,929,296,964,363,989,434,1005,508,1010,582,1005,653,989,720,964,782,929,838,887,887,838,929,782,964,720,989,653,1005,582,1010,508,1005,434,989,363,964,296,929,235,887,179,838,129,782,87,720,53,653,27,582,11,508,6xe" filled="true" fillcolor="#d1d3d4" stroked="false">
                <v:path arrowok="t"/>
                <v:fill type="solid"/>
              </v:shape>
            </v:group>
            <v:group style="position:absolute;left:6;top:6;width:1005;height:1005" coordorigin="6,6" coordsize="1005,1005">
              <v:shape style="position:absolute;left:6;top:6;width:1005;height:1005" coordorigin="6,6" coordsize="1005,1005" path="m508,6l582,11,653,27,720,53,782,87,838,129,887,179,929,235,964,296,989,363,1005,434,1010,508,1005,582,989,653,964,720,929,782,887,838,838,887,782,929,720,964,653,989,582,1005,508,1010,434,1005,363,989,296,964,235,929,179,887,129,838,87,782,53,720,27,653,11,582,6,508,11,434,27,363,53,296,87,235,129,179,179,129,235,87,296,53,363,27,434,11,508,6xe" filled="false" stroked="true" strokeweight=".425pt" strokecolor="#231f20">
                <v:path arrowok="t"/>
              </v:shape>
            </v:group>
            <v:group style="position:absolute;left:238;top:42;width:457;height:890" coordorigin="238,42" coordsize="457,890">
              <v:shape style="position:absolute;left:238;top:42;width:457;height:890" coordorigin="238,42" coordsize="457,890" path="m238,932l695,42e" filled="false" stroked="true" strokeweight=".334pt" strokecolor="#6d6e71">
                <v:path arrowok="t"/>
              </v:shape>
            </v:group>
            <v:group style="position:absolute;left:17;top:169;width:122;height:237" coordorigin="17,169" coordsize="122,237">
              <v:shape style="position:absolute;left:17;top:169;width:122;height:237" coordorigin="17,169" coordsize="122,237" path="m17,405l138,169e" filled="false" stroked="true" strokeweight=".334pt" strokecolor="#6d6e71">
                <v:path arrowok="t"/>
              </v:shape>
            </v:group>
            <v:group style="position:absolute;left:8;top:128;width:173;height:337" coordorigin="8,128" coordsize="173,337">
              <v:shape style="position:absolute;left:8;top:128;width:173;height:337" coordorigin="8,128" coordsize="173,337" path="m8,464l181,128e" filled="false" stroked="true" strokeweight=".334pt" strokecolor="#6d6e71">
                <v:path arrowok="t"/>
              </v:shape>
            </v:group>
            <v:group style="position:absolute;left:6;top:99;width:211;height:410" coordorigin="6,99" coordsize="211,410">
              <v:shape style="position:absolute;left:6;top:99;width:211;height:410" coordorigin="6,99" coordsize="211,410" path="m6,509l216,99e" filled="false" stroked="true" strokeweight=".334pt" strokecolor="#6d6e71">
                <v:path arrowok="t"/>
              </v:shape>
            </v:group>
            <v:group style="position:absolute;left:8;top:78;width:242;height:470" coordorigin="8,78" coordsize="242,470">
              <v:shape style="position:absolute;left:8;top:78;width:242;height:470" coordorigin="8,78" coordsize="242,470" path="m8,548l249,78e" filled="false" stroked="true" strokeweight=".334pt" strokecolor="#6d6e71">
                <v:path arrowok="t"/>
              </v:shape>
            </v:group>
            <v:group style="position:absolute;left:11;top:61;width:268;height:521" coordorigin="11,61" coordsize="268,521">
              <v:shape style="position:absolute;left:11;top:61;width:268;height:521" coordorigin="11,61" coordsize="268,521" path="m11,582l279,61e" filled="false" stroked="true" strokeweight=".334pt" strokecolor="#6d6e71">
                <v:path arrowok="t"/>
              </v:shape>
            </v:group>
            <v:group style="position:absolute;left:17;top:48;width:291;height:565" coordorigin="17,48" coordsize="291,565">
              <v:shape style="position:absolute;left:17;top:48;width:291;height:565" coordorigin="17,48" coordsize="291,565" path="m17,613l307,48e" filled="false" stroked="true" strokeweight=".334pt" strokecolor="#6d6e71">
                <v:path arrowok="t"/>
              </v:shape>
            </v:group>
            <v:group style="position:absolute;left:24;top:37;width:311;height:605" coordorigin="24,37" coordsize="311,605">
              <v:shape style="position:absolute;left:24;top:37;width:311;height:605" coordorigin="24,37" coordsize="311,605" path="m24,641l334,37e" filled="false" stroked="true" strokeweight=".334pt" strokecolor="#6d6e71">
                <v:path arrowok="t"/>
              </v:shape>
            </v:group>
            <v:group style="position:absolute;left:32;top:28;width:329;height:640" coordorigin="32,28" coordsize="329,640">
              <v:shape style="position:absolute;left:32;top:28;width:329;height:640" coordorigin="32,28" coordsize="329,640" path="m32,667l360,28e" filled="false" stroked="true" strokeweight=".334pt" strokecolor="#6d6e71">
                <v:path arrowok="t"/>
              </v:shape>
            </v:group>
            <v:group style="position:absolute;left:41;top:21;width:345;height:671" coordorigin="41,21" coordsize="345,671">
              <v:shape style="position:absolute;left:41;top:21;width:345;height:671" coordorigin="41,21" coordsize="345,671" path="m41,692l385,21e" filled="false" stroked="true" strokeweight=".334pt" strokecolor="#6d6e71">
                <v:path arrowok="t"/>
              </v:shape>
            </v:group>
            <v:group style="position:absolute;left:50;top:16;width:359;height:699" coordorigin="50,16" coordsize="359,699">
              <v:shape style="position:absolute;left:50;top:16;width:359;height:699" coordorigin="50,16" coordsize="359,699" path="m50,715l409,16e" filled="false" stroked="true" strokeweight=".334pt" strokecolor="#6d6e71">
                <v:path arrowok="t"/>
              </v:shape>
            </v:group>
            <v:group style="position:absolute;left:61;top:12;width:373;height:725" coordorigin="61,12" coordsize="373,725">
              <v:shape style="position:absolute;left:61;top:12;width:373;height:725" coordorigin="61,12" coordsize="373,725" path="m61,736l433,12e" filled="false" stroked="true" strokeweight=".334pt" strokecolor="#6d6e71">
                <v:path arrowok="t"/>
              </v:shape>
            </v:group>
            <v:group style="position:absolute;left:72;top:9;width:384;height:748" coordorigin="72,9" coordsize="384,748">
              <v:shape style="position:absolute;left:72;top:9;width:384;height:748" coordorigin="72,9" coordsize="384,748" path="m72,756l456,9e" filled="false" stroked="true" strokeweight=".334pt" strokecolor="#6d6e71">
                <v:path arrowok="t"/>
              </v:shape>
            </v:group>
            <v:group style="position:absolute;left:83;top:7;width:395;height:769" coordorigin="83,7" coordsize="395,769">
              <v:shape style="position:absolute;left:83;top:7;width:395;height:769" coordorigin="83,7" coordsize="395,769" path="m83,776l478,7e" filled="false" stroked="true" strokeweight=".334pt" strokecolor="#6d6e71">
                <v:path arrowok="t"/>
              </v:shape>
            </v:group>
            <v:group style="position:absolute;left:95;top:6;width:405;height:788" coordorigin="95,6" coordsize="405,788">
              <v:shape style="position:absolute;left:95;top:6;width:405;height:788" coordorigin="95,6" coordsize="405,788" path="m95,794l500,6e" filled="false" stroked="true" strokeweight=".334pt" strokecolor="#6d6e71">
                <v:path arrowok="t"/>
              </v:shape>
            </v:group>
            <v:group style="position:absolute;left:108;top:6;width:414;height:805" coordorigin="108,6" coordsize="414,805">
              <v:shape style="position:absolute;left:108;top:6;width:414;height:805" coordorigin="108,6" coordsize="414,805" path="m108,811l521,6e" filled="false" stroked="true" strokeweight=".334pt" strokecolor="#6d6e71">
                <v:path arrowok="t"/>
              </v:shape>
            </v:group>
            <v:group style="position:absolute;left:121;top:7;width:422;height:821" coordorigin="121,7" coordsize="422,821">
              <v:shape style="position:absolute;left:121;top:7;width:422;height:821" coordorigin="121,7" coordsize="422,821" path="m121,828l542,7e" filled="false" stroked="true" strokeweight=".334pt" strokecolor="#6d6e71">
                <v:path arrowok="t"/>
              </v:shape>
            </v:group>
            <v:group style="position:absolute;left:134;top:9;width:429;height:835" coordorigin="134,9" coordsize="429,835">
              <v:shape style="position:absolute;left:134;top:9;width:429;height:835" coordorigin="134,9" coordsize="429,835" path="m134,843l562,9e" filled="false" stroked="true" strokeweight=".334pt" strokecolor="#6d6e71">
                <v:path arrowok="t"/>
              </v:shape>
            </v:group>
            <v:group style="position:absolute;left:148;top:12;width:435;height:847" coordorigin="148,12" coordsize="435,847">
              <v:shape style="position:absolute;left:148;top:12;width:435;height:847" coordorigin="148,12" coordsize="435,847" path="m148,858l583,12e" filled="false" stroked="true" strokeweight=".334pt" strokecolor="#6d6e71">
                <v:path arrowok="t"/>
              </v:shape>
            </v:group>
            <v:group style="position:absolute;left:162;top:15;width:441;height:858" coordorigin="162,15" coordsize="441,858">
              <v:shape style="position:absolute;left:162;top:15;width:441;height:858" coordorigin="162,15" coordsize="441,858" path="m162,872l602,15e" filled="false" stroked="true" strokeweight=".334pt" strokecolor="#6d6e71">
                <v:path arrowok="t"/>
              </v:shape>
            </v:group>
            <v:group style="position:absolute;left:177;top:19;width:445;height:867" coordorigin="177,19" coordsize="445,867">
              <v:shape style="position:absolute;left:177;top:19;width:445;height:867" coordorigin="177,19" coordsize="445,867" path="m177,885l622,19e" filled="false" stroked="true" strokeweight=".334pt" strokecolor="#6d6e71">
                <v:path arrowok="t"/>
              </v:shape>
            </v:group>
            <v:group style="position:absolute;left:192;top:24;width:449;height:875" coordorigin="192,24" coordsize="449,875">
              <v:shape style="position:absolute;left:192;top:24;width:449;height:875" coordorigin="192,24" coordsize="449,875" path="m192,898l641,24e" filled="false" stroked="true" strokeweight=".334pt" strokecolor="#6d6e71">
                <v:path arrowok="t"/>
              </v:shape>
            </v:group>
            <v:group style="position:absolute;left:207;top:29;width:453;height:881" coordorigin="207,29" coordsize="453,881">
              <v:shape style="position:absolute;left:207;top:29;width:453;height:881" coordorigin="207,29" coordsize="453,881" path="m207,910l659,29e" filled="false" stroked="true" strokeweight=".334pt" strokecolor="#6d6e71">
                <v:path arrowok="t"/>
              </v:shape>
            </v:group>
            <v:group style="position:absolute;left:223;top:35;width:455;height:886" coordorigin="223,35" coordsize="455,886">
              <v:shape style="position:absolute;left:223;top:35;width:455;height:886" coordorigin="223,35" coordsize="455,886" path="m223,921l677,35e" filled="false" stroked="true" strokeweight=".334pt" strokecolor="#6d6e71">
                <v:path arrowok="t"/>
              </v:shape>
            </v:group>
            <v:group style="position:absolute;left:37;top:154;width:328;height:449" coordorigin="37,154" coordsize="328,449">
              <v:shape style="position:absolute;left:37;top:154;width:328;height:449" coordorigin="37,154" coordsize="328,449" path="m358,217l210,217,224,219,237,222,276,270,278,284,277,300,254,364,196,436,124,510,37,591,37,603,278,603,311,528,137,528,189,485,263,420,308,374,350,316,365,250,363,231,358,217xe" filled="true" fillcolor="#231f20" stroked="false">
                <v:path arrowok="t"/>
                <v:fill type="solid"/>
              </v:shape>
              <v:shape style="position:absolute;left:37;top:154;width:328;height:449" coordorigin="37,154" coordsize="328,449" path="m331,482l315,482,308,495,300,505,244,528,224,528,311,528,331,482xe" filled="true" fillcolor="#231f20" stroked="false">
                <v:path arrowok="t"/>
                <v:fill type="solid"/>
              </v:shape>
              <v:shape style="position:absolute;left:37;top:154;width:328;height:449" coordorigin="37,154" coordsize="328,449" path="m254,154l184,173,139,219,119,261,131,267,148,245,167,230,188,221,210,217,358,217,357,214,298,161,277,156,254,154xe" filled="true" fillcolor="#231f20" stroked="false">
                <v:path arrowok="t"/>
                <v:fill type="solid"/>
              </v:shape>
            </v:group>
            <v:group style="position:absolute;left:337;top:155;width:349;height:466" coordorigin="337,155" coordsize="349,466">
              <v:shape style="position:absolute;left:337;top:155;width:349;height:466" coordorigin="337,155" coordsize="349,466" path="m384,539l365,539,356,542,341,556,337,565,337,587,397,619,416,620,444,619,471,614,497,605,523,594,539,583,477,583,466,582,456,580,446,575,436,569,422,558,411,551,404,545,399,543,392,540,384,539xe" filled="true" fillcolor="#231f20" stroked="false">
                <v:path arrowok="t"/>
                <v:fill type="solid"/>
              </v:shape>
              <v:shape style="position:absolute;left:337;top:155;width:349;height:466" coordorigin="337,155" coordsize="349,466" path="m685,155l498,155,398,346,419,347,438,350,503,383,544,449,549,488,548,509,514,571,477,583,539,583,586,543,623,475,630,428,628,408,597,337,534,292,466,275,487,234,661,234,685,155xe" filled="true" fillcolor="#231f20" stroked="false">
                <v:path arrowok="t"/>
                <v:fill type="solid"/>
              </v:shape>
            </v:group>
            <v:group style="position:absolute;left:95;top:651;width:69;height:80" coordorigin="95,651" coordsize="69,80">
              <v:shape style="position:absolute;left:95;top:651;width:69;height:80" coordorigin="95,651" coordsize="69,80" path="m142,651l121,651,112,655,99,669,95,679,95,704,99,713,112,727,121,731,140,731,147,729,158,721,160,718,125,718,121,716,117,711,114,707,112,700,112,681,114,675,121,667,126,664,160,664,159,663,150,654,142,651xe" filled="true" fillcolor="#231f20" stroked="false">
                <v:path arrowok="t"/>
                <v:fill type="solid"/>
              </v:shape>
              <v:shape style="position:absolute;left:95;top:651;width:69;height:80" coordorigin="95,651" coordsize="69,80" path="m149,701l147,707,145,711,139,716,135,718,160,718,162,714,164,706,149,701xe" filled="true" fillcolor="#231f20" stroked="false">
                <v:path arrowok="t"/>
                <v:fill type="solid"/>
              </v:shape>
              <v:shape style="position:absolute;left:95;top:651;width:69;height:80" coordorigin="95,651" coordsize="69,80" path="m160,664l136,664,139,666,145,670,147,673,148,677,164,674,162,668,160,664xe" filled="true" fillcolor="#231f20" stroked="false">
                <v:path arrowok="t"/>
                <v:fill type="solid"/>
              </v:shape>
            </v:group>
            <v:group style="position:absolute;left:178;top:653;width:60;height:78" coordorigin="178,653" coordsize="60,78">
              <v:shape style="position:absolute;left:178;top:653;width:60;height:78" coordorigin="178,653" coordsize="60,78" path="m236,652l178,652,178,730,238,730,238,717,194,717,194,696,233,696,233,683,194,683,194,666,236,666,236,652xe" filled="true" fillcolor="#231f20" stroked="false">
                <v:path arrowok="t"/>
                <v:fill type="solid"/>
              </v:shape>
            </v:group>
            <v:group style="position:absolute;left:251;top:653;width:63;height:78" coordorigin="251,653" coordsize="63,78">
              <v:shape style="position:absolute;left:251;top:653;width:63;height:78" coordorigin="251,653" coordsize="63,78" path="m267,652l251,652,251,730,266,730,266,679,284,679,267,652xe" filled="true" fillcolor="#231f20" stroked="false">
                <v:path arrowok="t"/>
                <v:fill type="solid"/>
              </v:shape>
              <v:shape style="position:absolute;left:251;top:653;width:63;height:78" coordorigin="251,653" coordsize="63,78" path="m284,679l266,679,298,730,314,730,314,704,299,704,284,679xe" filled="true" fillcolor="#231f20" stroked="false">
                <v:path arrowok="t"/>
                <v:fill type="solid"/>
              </v:shape>
              <v:shape style="position:absolute;left:251;top:653;width:63;height:78" coordorigin="251,653" coordsize="63,78" path="m314,652l299,652,299,704,314,704,314,652xe" filled="true" fillcolor="#231f20" stroked="false">
                <v:path arrowok="t"/>
                <v:fill type="solid"/>
              </v:shape>
            </v:group>
            <v:group style="position:absolute;left:325;top:653;width:63;height:78" coordorigin="325,653" coordsize="63,78">
              <v:shape style="position:absolute;left:325;top:653;width:63;height:78" coordorigin="325,653" coordsize="63,78" path="m365,666l349,666,349,730,365,730,365,666xe" filled="true" fillcolor="#231f20" stroked="false">
                <v:path arrowok="t"/>
                <v:fill type="solid"/>
              </v:shape>
              <v:shape style="position:absolute;left:325;top:653;width:63;height:78" coordorigin="325,653" coordsize="63,78" path="m388,652l325,652,325,666,388,666,388,652xe" filled="true" fillcolor="#231f20" stroked="false">
                <v:path arrowok="t"/>
                <v:fill type="solid"/>
              </v:shape>
            </v:group>
            <v:group style="position:absolute;left:382;top:653;width:80;height:78" coordorigin="382,653" coordsize="80,78">
              <v:shape style="position:absolute;left:382;top:653;width:80;height:78" coordorigin="382,653" coordsize="80,78" path="m430,652l413,652,382,730,399,730,405,712,454,712,449,699,410,699,421,670,437,670,430,652xe" filled="true" fillcolor="#231f20" stroked="false">
                <v:path arrowok="t"/>
                <v:fill type="solid"/>
              </v:shape>
              <v:shape style="position:absolute;left:382;top:653;width:80;height:78" coordorigin="382,653" coordsize="80,78" path="m454,712l437,712,444,730,461,730,454,712xe" filled="true" fillcolor="#231f20" stroked="false">
                <v:path arrowok="t"/>
                <v:fill type="solid"/>
              </v:shape>
              <v:shape style="position:absolute;left:382;top:653;width:80;height:78" coordorigin="382,653" coordsize="80,78" path="m437,670l421,670,432,699,449,699,437,670xe" filled="true" fillcolor="#231f20" stroked="false">
                <v:path arrowok="t"/>
                <v:fill type="solid"/>
              </v:shape>
            </v:group>
            <v:group style="position:absolute;left:453;top:653;width:74;height:78" coordorigin="453,653" coordsize="74,78">
              <v:shape style="position:absolute;left:453;top:653;width:74;height:78" coordorigin="453,653" coordsize="74,78" path="m471,652l453,652,482,730,499,730,506,710,491,710,471,652xe" filled="true" fillcolor="#231f20" stroked="false">
                <v:path arrowok="t"/>
                <v:fill type="solid"/>
              </v:shape>
              <v:shape style="position:absolute;left:453;top:653;width:74;height:78" coordorigin="453,653" coordsize="74,78" path="m527,652l510,652,491,710,506,710,527,652xe" filled="true" fillcolor="#231f20" stroked="false">
                <v:path arrowok="t"/>
                <v:fill type="solid"/>
              </v:shape>
            </v:group>
            <v:group style="position:absolute;left:532;top:651;width:77;height:80" coordorigin="532,651" coordsize="77,80">
              <v:shape style="position:absolute;left:532;top:651;width:77;height:80" coordorigin="532,651" coordsize="77,80" path="m582,651l564,651,558,652,532,684,532,704,535,713,549,727,558,731,582,731,591,727,601,718,564,718,559,715,550,706,548,700,548,682,550,675,558,667,564,664,601,664,591,655,582,651xe" filled="true" fillcolor="#231f20" stroked="false">
                <v:path arrowok="t"/>
                <v:fill type="solid"/>
              </v:shape>
              <v:shape style="position:absolute;left:532;top:651;width:77;height:80" coordorigin="532,651" coordsize="77,80" path="m601,664l577,664,582,667,590,675,592,682,592,700,590,706,582,715,576,718,601,718,605,713,608,704,608,679,605,669,601,664xe" filled="true" fillcolor="#231f20" stroked="false">
                <v:path arrowok="t"/>
                <v:fill type="solid"/>
              </v:shape>
            </v:group>
            <v:group style="position:absolute;left:617;top:651;width:65;height:80" coordorigin="617,651" coordsize="65,80">
              <v:shape style="position:absolute;left:617;top:651;width:65;height:80" coordorigin="617,651" coordsize="65,80" path="m632,703l617,705,618,713,621,720,632,729,639,731,656,731,662,730,671,726,675,723,678,718,645,718,641,717,635,712,633,708,632,703xe" filled="true" fillcolor="#231f20" stroked="false">
                <v:path arrowok="t"/>
                <v:fill type="solid"/>
              </v:shape>
              <v:shape style="position:absolute;left:617;top:651;width:65;height:80" coordorigin="617,651" coordsize="65,80" path="m658,651l642,651,637,652,620,679,622,684,630,691,636,694,651,697,656,699,660,700,662,701,664,704,665,705,665,710,664,713,658,717,655,718,678,718,680,716,681,712,681,702,680,698,644,680,639,678,636,675,635,673,635,670,636,668,640,665,644,664,677,664,676,662,671,658,666,653,658,651xe" filled="true" fillcolor="#231f20" stroked="false">
                <v:path arrowok="t"/>
                <v:fill type="solid"/>
              </v:shape>
              <v:shape style="position:absolute;left:617;top:651;width:65;height:80" coordorigin="617,651" coordsize="65,80" path="m677,664l653,664,656,665,661,668,662,671,663,675,679,675,678,667,677,664xe" filled="true" fillcolor="#231f20" stroked="false">
                <v:path arrowok="t"/>
                <v:fill type="solid"/>
              </v:shape>
            </v:group>
            <v:group style="position:absolute;left:631;top:344;width:292;height:457" coordorigin="631,344" coordsize="292,457">
              <v:shape style="position:absolute;left:631;top:344;width:292;height:457" coordorigin="631,344" coordsize="292,457" path="m631,344l688,374,745,405,800,440,846,479,899,550,923,615,920,673,896,722,856,761,803,788,744,801e" filled="false" stroked="true" strokeweight=".669pt" strokecolor="#231f20">
                <v:path arrowok="t"/>
              </v:shape>
              <v:shape style="position:absolute;left:458;top:149;width:484;height:671" type="#_x0000_t75" stroked="false">
                <v:imagedata r:id="rId56" o:title=""/>
              </v:shape>
            </v:group>
            <v:group style="position:absolute;left:298;top:662;width:555;height:221" coordorigin="298,662" coordsize="555,221">
              <v:shape style="position:absolute;left:298;top:662;width:555;height:221" coordorigin="298,662" coordsize="555,221" path="m852,662l817,724,771,777,716,821,654,855,585,876,511,883,454,879,399,866,347,845,298,817e" filled="false" stroked="true" strokeweight=".717pt" strokecolor="#231f20">
                <v:path arrowok="t"/>
              </v:shape>
            </v:group>
            <v:group style="position:absolute;left:6;top:6;width:1005;height:1005" coordorigin="6,6" coordsize="1005,1005">
              <v:shape style="position:absolute;left:6;top:6;width:1005;height:1005" coordorigin="6,6" coordsize="1005,1005" path="m508,6l582,11,653,27,720,53,782,87,838,129,887,179,929,235,964,296,989,363,1005,434,1010,508,1005,582,989,653,964,720,929,782,887,838,838,887,782,929,720,964,653,989,582,1005,508,1010,434,1005,363,989,296,964,235,929,179,887,129,838,87,782,53,720,27,653,11,582,6,508,11,434,27,363,53,296,87,235,129,179,179,129,235,87,296,53,363,27,434,11,508,6xe" filled="false" stroked="true" strokeweight=".567pt" strokecolor="#231f20">
                <v:path arrowok="t"/>
              </v:shape>
              <v:shape style="position:absolute;left:351;top:833;width:326;height:132" type="#_x0000_t75" stroked="false">
                <v:imagedata r:id="rId57" o:title=""/>
              </v:shape>
            </v:group>
          </v:group>
        </w:pict>
      </w:r>
      <w:r>
        <w:rPr>
          <w:rFonts w:ascii="Arial"/>
          <w:spacing w:val="22"/>
          <w:sz w:val="20"/>
        </w:rPr>
      </w:r>
    </w:p>
    <w:p>
      <w:pPr>
        <w:spacing w:line="240" w:lineRule="auto" w:before="4"/>
        <w:rPr>
          <w:rFonts w:ascii="Arial" w:hAnsi="Arial" w:cs="Arial" w:eastAsia="Arial" w:hint="default"/>
          <w:sz w:val="29"/>
          <w:szCs w:val="29"/>
        </w:rPr>
      </w:pPr>
    </w:p>
    <w:p>
      <w:pPr>
        <w:pStyle w:val="BodyText"/>
        <w:spacing w:line="266" w:lineRule="auto" w:before="0"/>
        <w:ind w:left="110" w:right="5726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Ele trocou essas moedas por uma única nota. Qual é a nota que Lucas recebeu nessa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troca?</w:t>
      </w:r>
      <w:r>
        <w:rPr>
          <w:rFonts w:ascii="Arial" w:hAnsi="Arial"/>
        </w:rPr>
      </w:r>
    </w:p>
    <w:p>
      <w:pPr>
        <w:pStyle w:val="BodyText"/>
        <w:tabs>
          <w:tab w:pos="5099" w:val="left" w:leader="none"/>
        </w:tabs>
        <w:spacing w:line="240" w:lineRule="auto" w:before="97"/>
        <w:ind w:left="110" w:right="0"/>
        <w:jc w:val="left"/>
      </w:pPr>
      <w:r>
        <w:rPr/>
        <w:pict>
          <v:shape style="position:absolute;margin-left:63.527599pt;margin-top:7.156862pt;width:146.7714pt;height:66.852pt;mso-position-horizontal-relative:page;mso-position-vertical-relative:paragraph;z-index:-59800" type="#_x0000_t75" stroked="false">
            <v:imagedata r:id="rId58" o:title=""/>
            <w10:wrap type="none"/>
          </v:shape>
        </w:pict>
      </w:r>
      <w:r>
        <w:rPr/>
        <w:pict>
          <v:shape style="position:absolute;margin-left:312.97699pt;margin-top:7.156962pt;width:146.771pt;height:66.6939pt;mso-position-horizontal-relative:page;mso-position-vertical-relative:paragraph;z-index:2224" type="#_x0000_t75" stroked="false">
            <v:imagedata r:id="rId59" o:title=""/>
            <w10:wrap type="none"/>
          </v:shape>
        </w:pict>
      </w:r>
      <w:r>
        <w:rPr>
          <w:color w:val="231F20"/>
        </w:rPr>
        <w:t>A)</w:t>
        <w:tab/>
        <w:t>B)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30"/>
          <w:szCs w:val="30"/>
        </w:rPr>
      </w:pPr>
    </w:p>
    <w:p>
      <w:pPr>
        <w:pStyle w:val="BodyText"/>
        <w:tabs>
          <w:tab w:pos="5099" w:val="left" w:leader="none"/>
        </w:tabs>
        <w:spacing w:line="240" w:lineRule="auto" w:before="0"/>
        <w:ind w:left="110" w:right="0"/>
        <w:jc w:val="left"/>
      </w:pPr>
      <w:r>
        <w:rPr/>
        <w:pict>
          <v:shape style="position:absolute;margin-left:63.527599pt;margin-top:2.309957pt;width:146.7714pt;height:66.6949pt;mso-position-horizontal-relative:page;mso-position-vertical-relative:paragraph;z-index:-59752" type="#_x0000_t75" stroked="false">
            <v:imagedata r:id="rId60" o:title=""/>
            <w10:wrap type="none"/>
          </v:shape>
        </w:pict>
      </w:r>
      <w:r>
        <w:rPr/>
        <w:pict>
          <v:shape style="position:absolute;margin-left:312.976013pt;margin-top:2.309857pt;width:146.772pt;height:66.852pt;mso-position-horizontal-relative:page;mso-position-vertical-relative:paragraph;z-index:2272" type="#_x0000_t75" stroked="false">
            <v:imagedata r:id="rId61" o:title=""/>
            <w10:wrap type="none"/>
          </v:shape>
        </w:pict>
      </w:r>
      <w:r>
        <w:rPr>
          <w:color w:val="231F20"/>
        </w:rPr>
        <w:t>C)</w:t>
        <w:tab/>
        <w:t>D)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1"/>
        <w:rPr>
          <w:rFonts w:ascii="Arial" w:hAnsi="Arial" w:cs="Arial" w:eastAsia="Arial" w:hint="default"/>
          <w:sz w:val="19"/>
          <w:szCs w:val="19"/>
        </w:rPr>
      </w:pPr>
    </w:p>
    <w:p>
      <w:pPr>
        <w:pStyle w:val="ListParagraph"/>
        <w:numPr>
          <w:ilvl w:val="0"/>
          <w:numId w:val="2"/>
        </w:numPr>
        <w:tabs>
          <w:tab w:pos="551" w:val="left" w:leader="none"/>
        </w:tabs>
        <w:spacing w:line="256" w:lineRule="auto" w:before="0" w:after="0"/>
        <w:ind w:left="110" w:right="417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(M041353E4) </w:t>
      </w:r>
      <w:r>
        <w:rPr>
          <w:rFonts w:ascii="Arial" w:hAnsi="Arial"/>
          <w:color w:val="231F20"/>
          <w:sz w:val="22"/>
        </w:rPr>
        <w:t>Marcos percorreu 15 quilômetros de uma corrida cujo trajeto total é de 45 quilômetros. </w:t>
      </w:r>
      <w:r>
        <w:rPr>
          <w:rFonts w:ascii="Arial" w:hAnsi="Arial"/>
          <w:color w:val="231F20"/>
          <w:sz w:val="22"/>
        </w:rPr>
        <w:t>Quantos quilômetros ele ainda precisaria percorrer para completar essa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corrida?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15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30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31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45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(M051080E4) </w:t>
      </w:r>
      <w:r>
        <w:rPr>
          <w:rFonts w:ascii="Arial" w:hAnsi="Arial"/>
          <w:color w:val="231F20"/>
          <w:sz w:val="22"/>
        </w:rPr>
        <w:t>Observe o número no quadro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25"/>
          <w:szCs w:val="25"/>
        </w:rPr>
      </w:pPr>
      <w:r>
        <w:rPr/>
        <w:pict>
          <v:shape style="position:absolute;margin-left:99.462601pt;margin-top:15.918945pt;width:64.7pt;height:19.350pt;mso-position-horizontal-relative:page;mso-position-vertical-relative:paragraph;z-index:2176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62"/>
                    <w:ind w:left="366" w:right="0"/>
                    <w:jc w:val="left"/>
                  </w:pPr>
                  <w:r>
                    <w:rPr>
                      <w:color w:val="231F20"/>
                    </w:rPr>
                    <w:t>8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765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0"/>
        <w:rPr>
          <w:rFonts w:ascii="Arial" w:hAnsi="Arial" w:cs="Arial" w:eastAsia="Arial" w:hint="default"/>
          <w:sz w:val="15"/>
          <w:szCs w:val="15"/>
        </w:rPr>
      </w:pPr>
    </w:p>
    <w:p>
      <w:pPr>
        <w:pStyle w:val="BodyText"/>
        <w:spacing w:line="240" w:lineRule="auto" w:before="72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Qual é o valor posicional do algarismo 7 nesse</w:t>
      </w:r>
      <w:r>
        <w:rPr>
          <w:rFonts w:ascii="Arial" w:hAnsi="Arial"/>
          <w:color w:val="231F20"/>
          <w:spacing w:val="-2"/>
        </w:rPr>
        <w:t> </w:t>
      </w:r>
      <w:r>
        <w:rPr>
          <w:rFonts w:ascii="Arial" w:hAnsi="Arial"/>
          <w:color w:val="231F20"/>
        </w:rPr>
        <w:t>número?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17"/>
        </w:numPr>
        <w:tabs>
          <w:tab w:pos="392" w:val="left" w:leader="none"/>
        </w:tabs>
        <w:spacing w:line="240" w:lineRule="auto" w:before="83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7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392" w:val="left" w:leader="none"/>
        </w:tabs>
        <w:spacing w:line="266" w:lineRule="auto" w:before="27" w:after="0"/>
        <w:ind w:left="110" w:right="9652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70 C)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700</w:t>
      </w:r>
      <w:r>
        <w:rPr>
          <w:rFonts w:ascii="Arial"/>
          <w:sz w:val="22"/>
        </w:rPr>
      </w:r>
    </w:p>
    <w:p>
      <w:pPr>
        <w:pStyle w:val="BodyText"/>
        <w:spacing w:line="240" w:lineRule="auto" w:before="0"/>
        <w:ind w:left="110" w:right="0"/>
        <w:jc w:val="left"/>
      </w:pPr>
      <w:r>
        <w:rPr>
          <w:color w:val="231F20"/>
        </w:rPr>
        <w:t>D) 7</w:t>
      </w:r>
      <w:r>
        <w:rPr>
          <w:color w:val="231F20"/>
          <w:spacing w:val="-4"/>
        </w:rPr>
        <w:t> </w:t>
      </w:r>
      <w:r>
        <w:rPr>
          <w:color w:val="231F20"/>
        </w:rPr>
        <w:t>000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1"/>
        <w:rPr>
          <w:rFonts w:ascii="Arial" w:hAnsi="Arial" w:cs="Arial" w:eastAsia="Arial" w:hint="default"/>
          <w:sz w:val="24"/>
          <w:szCs w:val="24"/>
        </w:rPr>
      </w:pPr>
    </w:p>
    <w:p>
      <w:pPr>
        <w:spacing w:line="240" w:lineRule="auto"/>
        <w:ind w:left="1304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163.95pt;height:163.95pt;mso-position-horizontal-relative:char;mso-position-vertical-relative:line" coordorigin="0,0" coordsize="3279,3279">
            <v:group style="position:absolute;left:2536;top:2156;width:108;height:72" coordorigin="2536,2156" coordsize="108,72">
              <v:shape style="position:absolute;left:2536;top:2156;width:108;height:72" coordorigin="2536,2156" coordsize="108,72" path="m2536,2156l2644,2227e" filled="false" stroked="true" strokeweight="3.262pt" strokecolor="#c7c8ca">
                <v:path arrowok="t"/>
              </v:shape>
            </v:group>
            <v:group style="position:absolute;left:2521;top:1079;width:117;height:62" coordorigin="2521,1079" coordsize="117,62">
              <v:shape style="position:absolute;left:2521;top:1079;width:117;height:62" coordorigin="2521,1079" coordsize="117,62" path="m2521,1140l2637,1079e" filled="false" stroked="true" strokeweight="3.262pt" strokecolor="#c7c8ca">
                <v:path arrowok="t"/>
              </v:shape>
            </v:group>
            <v:group style="position:absolute;left:2725;top:1642;width:65;height:2" coordorigin="2725,1642" coordsize="65,2">
              <v:shape style="position:absolute;left:2725;top:1642;width:65;height:2" coordorigin="2725,1642" coordsize="65,0" path="m2725,1642l2789,1642e" filled="false" stroked="true" strokeweight="3.188pt" strokecolor="#c7c8ca">
                <v:path arrowok="t"/>
              </v:shape>
            </v:group>
            <v:group style="position:absolute;left:166;top:172;width:2935;height:2935" coordorigin="166,172" coordsize="2935,2935">
              <v:shape style="position:absolute;left:166;top:172;width:2935;height:2935" coordorigin="166,172" coordsize="2935,2935" path="m1634,172l1558,174,1484,180,1410,189,1338,202,1267,218,1197,238,1129,261,1063,287,998,317,934,349,873,384,813,423,756,463,700,507,647,553,596,602,548,653,502,706,458,761,417,819,379,878,344,940,311,1003,282,1068,256,1135,232,1203,213,1273,196,1344,183,1416,174,1489,168,1564,166,1639,168,1715,174,1789,183,1863,196,1935,213,2006,232,2076,256,2144,282,2210,311,2275,344,2339,379,2400,417,2460,458,2517,502,2573,548,2626,596,2677,647,2725,700,2772,756,2815,813,2856,873,2894,934,2930,998,2962,1063,2991,1129,3018,1197,3041,1267,3060,1338,3077,1410,3090,1484,3099,1558,3105,1634,3107,1709,3105,1784,3099,1857,3090,1929,3077,2000,3060,2070,3041,2138,3018,2205,2991,2270,2962,2333,2930,2395,2894,2454,2856,2512,2815,2567,2772,2620,2725,2671,2677,2720,2626,2766,2573,2810,2517,2850,2460,2889,2400,2924,2339,2956,2275,2986,2210,3012,2144,3035,2076,3055,2006,3071,1935,3084,1863,3093,1789,3099,1715,3101,1639,3099,1564,3093,1489,3084,1416,3071,1344,3055,1273,3035,1203,3012,1135,2986,1068,2956,1003,2924,940,2889,878,2850,819,2810,761,2766,706,2720,653,2671,602,2620,553,2567,507,2512,463,2454,423,2395,384,2333,349,2270,317,2205,287,2138,261,2070,238,2000,218,1929,202,1857,189,1784,180,1709,174,1634,172xe" filled="true" fillcolor="#ffffff" stroked="false">
                <v:path arrowok="t"/>
                <v:fill type="solid"/>
              </v:shape>
            </v:group>
            <v:group style="position:absolute;left:166;top:172;width:2935;height:2935" coordorigin="166,172" coordsize="2935,2935">
              <v:shape style="position:absolute;left:166;top:172;width:2935;height:2935" coordorigin="166,172" coordsize="2935,2935" path="m3101,1639l3099,1715,3093,1789,3084,1863,3071,1935,3055,2006,3035,2076,3012,2144,2986,2210,2956,2275,2924,2339,2889,2400,2850,2460,2810,2517,2766,2573,2720,2626,2671,2677,2620,2725,2567,2772,2512,2815,2454,2856,2395,2894,2333,2930,2270,2962,2205,2991,2138,3018,2070,3041,2000,3060,1929,3077,1857,3090,1784,3099,1709,3105,1634,3107,1558,3105,1484,3099,1410,3090,1338,3077,1267,3060,1197,3041,1129,3018,1063,2991,998,2962,934,2930,873,2894,813,2856,756,2815,700,2772,647,2725,596,2677,548,2626,502,2573,458,2517,417,2460,379,2400,344,2339,311,2275,282,2210,256,2144,232,2076,213,2006,196,1935,183,1863,174,1789,168,1715,166,1639,168,1564,174,1489,183,1416,196,1344,213,1273,232,1203,256,1135,282,1068,311,1003,344,940,379,878,417,819,458,761,502,706,548,653,596,602,647,553,700,507,756,463,813,423,873,384,934,349,998,317,1063,287,1129,261,1197,238,1267,218,1338,202,1410,189,1484,180,1558,174,1634,172,1709,174,1784,180,1857,189,1929,202,2000,218,2070,238,2138,261,2205,287,2270,317,2333,349,2395,384,2454,423,2512,463,2567,507,2620,553,2671,602,2720,653,2766,706,2810,761,2850,819,2889,878,2924,940,2956,1003,2986,1068,3012,1135,3035,1203,3055,1273,3071,1344,3084,1416,3093,1489,3099,1564,3101,1639xe" filled="false" stroked="true" strokeweight="1.682pt" strokecolor="#3d3c3e">
                <v:path arrowok="t"/>
              </v:shape>
            </v:group>
            <v:group style="position:absolute;left:208;top:214;width:2851;height:2851" coordorigin="208,214" coordsize="2851,2851">
              <v:shape style="position:absolute;left:208;top:214;width:2851;height:2851" coordorigin="208,214" coordsize="2851,2851" path="m1634,214l1558,216,1483,222,1410,231,1337,245,1266,262,1197,282,1129,306,1062,333,998,363,935,397,874,433,815,472,758,514,703,559,651,607,601,657,554,709,509,764,467,820,427,879,391,940,358,1003,327,1068,300,1134,276,1202,256,1272,239,1343,226,1415,216,1489,210,1564,208,1639,210,1715,216,1790,226,1863,239,1936,256,2007,276,2076,300,2144,327,2211,358,2275,391,2338,427,2399,467,2458,509,2515,554,2570,601,2622,651,2672,703,2719,758,2764,815,2806,874,2846,935,2882,998,2915,1062,2946,1129,2973,1197,2997,1266,3017,1337,3034,1410,3047,1483,3057,1558,3063,1634,3065,1709,3063,1784,3057,1858,3047,1930,3034,2001,3017,2071,2997,2139,2973,2205,2946,2270,2915,2333,2882,2394,2846,2453,2806,2509,2764,2564,2719,2616,2672,2666,2622,2714,2570,2759,2515,2801,2458,2840,2399,2876,2338,2910,2275,2940,2211,2967,2144,2991,2076,3011,2007,3028,1936,3042,1863,3051,1790,3057,1715,3059,1639,3057,1564,3051,1489,3042,1415,3028,1343,3011,1272,2991,1202,2967,1134,2940,1068,2910,1003,2876,940,2840,879,2801,820,2759,764,2714,709,2666,657,2616,607,2564,559,2509,514,2453,472,2394,433,2333,397,2270,363,2205,333,2139,306,2071,282,2001,262,1930,245,1858,231,1784,222,1709,216,1634,214xe" filled="true" fillcolor="#e3e4e5" stroked="false">
                <v:path arrowok="t"/>
                <v:fill type="solid"/>
              </v:shape>
              <v:shape style="position:absolute;left:1423;top:310;width:399;height:241" type="#_x0000_t75" stroked="false">
                <v:imagedata r:id="rId63" o:title=""/>
              </v:shape>
              <v:shape style="position:absolute;left:2173;top:466;width:136;height:241" type="#_x0000_t75" stroked="false">
                <v:imagedata r:id="rId64" o:title=""/>
              </v:shape>
              <v:shape style="position:absolute;left:2580;top:893;width:197;height:241" type="#_x0000_t75" stroked="false">
                <v:imagedata r:id="rId65" o:title=""/>
              </v:shape>
              <v:shape style="position:absolute;left:2762;top:1512;width:196;height:245" type="#_x0000_t75" stroked="false">
                <v:imagedata r:id="rId66" o:title=""/>
              </v:shape>
              <v:shape style="position:absolute;left:2587;top:2105;width:207;height:241" type="#_x0000_t75" stroked="false">
                <v:imagedata r:id="rId67" o:title=""/>
              </v:shape>
              <v:shape style="position:absolute;left:2160;top:2568;width:197;height:241" type="#_x0000_t75" stroked="false">
                <v:imagedata r:id="rId68" o:title=""/>
              </v:shape>
              <v:shape style="position:absolute;left:1527;top:2724;width:195;height:245" type="#_x0000_t75" stroked="false">
                <v:imagedata r:id="rId69" o:title=""/>
              </v:shape>
              <v:shape style="position:absolute;left:938;top:2559;width:192;height:237" type="#_x0000_t75" stroked="false">
                <v:imagedata r:id="rId70" o:title=""/>
              </v:shape>
              <v:shape style="position:absolute;left:487;top:2105;width:193;height:245" type="#_x0000_t75" stroked="false">
                <v:imagedata r:id="rId71" o:title=""/>
              </v:shape>
              <v:shape style="position:absolute;left:310;top:1485;width:195;height:245" type="#_x0000_t75" stroked="false">
                <v:imagedata r:id="rId72" o:title=""/>
              </v:shape>
            </v:group>
            <v:group style="position:absolute;left:469;top:916;width:401;height:245" coordorigin="469,916" coordsize="401,245">
              <v:shape style="position:absolute;left:469;top:916;width:401;height:245" coordorigin="469,916" coordsize="401,245" path="m791,916l775,916,752,917,690,959,677,1036,677,1039,684,1102,725,1151,773,1160,798,1158,818,1153,835,1143,848,1130,856,1115,763,1115,755,1110,742,1039,742,1036,742,1016,762,959,856,959,851,950,846,943,839,937,833,931,824,925,804,918,791,916xe" filled="true" fillcolor="#231f20" stroked="false">
                <v:path arrowok="t"/>
                <v:fill type="solid"/>
              </v:shape>
              <v:shape style="position:absolute;left:469;top:916;width:401;height:245" coordorigin="469,916" coordsize="401,245" path="m856,959l783,959,791,965,797,976,804,1036,804,1050,790,1108,785,1113,780,1115,856,1115,858,1113,864,1092,869,1066,870,1036,869,1022,858,964,856,959xe" filled="true" fillcolor="#231f20" stroked="false">
                <v:path arrowok="t"/>
                <v:fill type="solid"/>
              </v:shape>
              <v:shape style="position:absolute;left:469;top:916;width:401;height:245" coordorigin="469,916" coordsize="401,245" path="m605,998l539,998,539,1156,605,1156,605,998xe" filled="true" fillcolor="#231f20" stroked="false">
                <v:path arrowok="t"/>
                <v:fill type="solid"/>
              </v:shape>
              <v:shape style="position:absolute;left:469;top:916;width:401;height:245" coordorigin="469,916" coordsize="401,245" path="m605,916l551,916,545,926,538,936,485,973,469,979,469,1033,528,1007,539,998,605,998,605,916xe" filled="true" fillcolor="#231f20" stroked="false">
                <v:path arrowok="t"/>
                <v:fill type="solid"/>
              </v:shape>
              <v:shape style="position:absolute;left:831;top:495;width:356;height:241" type="#_x0000_t75" stroked="false">
                <v:imagedata r:id="rId73" o:title=""/>
              </v:shape>
              <v:shape style="position:absolute;left:1570;top:1578;width:106;height:106" type="#_x0000_t75" stroked="false">
                <v:imagedata r:id="rId74" o:title=""/>
              </v:shape>
            </v:group>
            <v:group style="position:absolute;left:1623;top:174;width:2;height:101" coordorigin="1623,174" coordsize="2,101">
              <v:shape style="position:absolute;left:1623;top:174;width:2;height:101" coordorigin="1623,174" coordsize="0,101" path="m1623,275l1623,174e" filled="false" stroked="true" strokeweight="1.682pt" strokecolor="#3d3c3e">
                <v:path arrowok="t"/>
              </v:shape>
            </v:group>
            <v:group style="position:absolute;left:1626;top:2998;width:2;height:101" coordorigin="1626,2998" coordsize="2,101">
              <v:shape style="position:absolute;left:1626;top:2998;width:2;height:101" coordorigin="1626,2998" coordsize="0,101" path="m1626,3099l1626,2998e" filled="false" stroked="true" strokeweight="1.682pt" strokecolor="#3d3c3e">
                <v:path arrowok="t"/>
              </v:shape>
            </v:group>
            <v:group style="position:absolute;left:2993;top:1632;width:101;height:2" coordorigin="2993,1632" coordsize="101,2">
              <v:shape style="position:absolute;left:2993;top:1632;width:101;height:2" coordorigin="2993,1632" coordsize="101,0" path="m3094,1632l2993,1632e" filled="false" stroked="true" strokeweight="1.682pt" strokecolor="#3d3c3e">
                <v:path arrowok="t"/>
              </v:shape>
            </v:group>
            <v:group style="position:absolute;left:176;top:1628;width:101;height:2" coordorigin="176,1628" coordsize="101,2">
              <v:shape style="position:absolute;left:176;top:1628;width:101;height:2" coordorigin="176,1628" coordsize="101,0" path="m277,1628l176,1628e" filled="false" stroked="true" strokeweight="1.682pt" strokecolor="#3d3c3e">
                <v:path arrowok="t"/>
              </v:shape>
            </v:group>
            <v:group style="position:absolute;left:914;top:2822;width:51;height:88" coordorigin="914,2822" coordsize="51,88">
              <v:shape style="position:absolute;left:914;top:2822;width:51;height:88" coordorigin="914,2822" coordsize="51,88" path="m964,2822l914,2909e" filled="false" stroked="true" strokeweight="1.682pt" strokecolor="#3d3c3e">
                <v:path arrowok="t"/>
              </v:shape>
            </v:group>
            <v:group style="position:absolute;left:2324;top:374;width:51;height:88" coordorigin="2324,374" coordsize="51,88">
              <v:shape style="position:absolute;left:2324;top:374;width:51;height:88" coordorigin="2324,374" coordsize="51,88" path="m2374,374l2324,462e" filled="false" stroked="true" strokeweight="1.682pt" strokecolor="#3d3c3e">
                <v:path arrowok="t"/>
              </v:shape>
            </v:group>
            <v:group style="position:absolute;left:369;top:911;width:88;height:51" coordorigin="369,911" coordsize="88,51">
              <v:shape style="position:absolute;left:369;top:911;width:88;height:51" coordorigin="369,911" coordsize="88,51" path="m369,911l457,961e" filled="false" stroked="true" strokeweight="1.682pt" strokecolor="#3d3c3e">
                <v:path arrowok="t"/>
              </v:shape>
            </v:group>
            <v:group style="position:absolute;left:2807;top:2323;width:88;height:51" coordorigin="2807,2323" coordsize="88,51">
              <v:shape style="position:absolute;left:2807;top:2323;width:88;height:51" coordorigin="2807,2323" coordsize="88,51" path="m2807,2323l2894,2373e" filled="false" stroked="true" strokeweight="1.682pt" strokecolor="#3d3c3e">
                <v:path arrowok="t"/>
              </v:shape>
            </v:group>
            <v:group style="position:absolute;left:2326;top:2810;width:51;height:88" coordorigin="2326,2810" coordsize="51,88">
              <v:shape style="position:absolute;left:2326;top:2810;width:51;height:88" coordorigin="2326,2810" coordsize="51,88" path="m2326,2810l2377,2897e" filled="false" stroked="true" strokeweight="1.682pt" strokecolor="#3d3c3e">
                <v:path arrowok="t"/>
              </v:shape>
            </v:group>
            <v:group style="position:absolute;left:912;top:365;width:51;height:88" coordorigin="912,365" coordsize="51,88">
              <v:shape style="position:absolute;left:912;top:365;width:51;height:88" coordorigin="912,365" coordsize="51,88" path="m912,365l962,452e" filled="false" stroked="true" strokeweight="1.682pt" strokecolor="#3d3c3e">
                <v:path arrowok="t"/>
              </v:shape>
            </v:group>
            <v:group style="position:absolute;left:373;top:2319;width:88;height:51" coordorigin="373,2319" coordsize="88,51">
              <v:shape style="position:absolute;left:373;top:2319;width:88;height:51" coordorigin="373,2319" coordsize="88,51" path="m373,2370l461,2319e" filled="false" stroked="true" strokeweight="1.682pt" strokecolor="#3d3c3e">
                <v:path arrowok="t"/>
              </v:shape>
            </v:group>
            <v:group style="position:absolute;left:2815;top:914;width:88;height:51" coordorigin="2815,914" coordsize="88,51">
              <v:shape style="position:absolute;left:2815;top:914;width:88;height:51" coordorigin="2815,914" coordsize="88,51" path="m2815,965l2903,914e" filled="false" stroked="true" strokeweight="1.682pt" strokecolor="#3d3c3e">
                <v:path arrowok="t"/>
              </v:shape>
            </v:group>
            <v:group style="position:absolute;left:17;top:17;width:3245;height:3245" coordorigin="17,17" coordsize="3245,3245">
              <v:shape style="position:absolute;left:17;top:17;width:3245;height:3245" coordorigin="17,17" coordsize="3245,3245" path="m3262,1639l3260,1716,3255,1791,3246,1866,3234,1939,3219,2011,3201,2083,3179,2152,3155,2221,3127,2288,3097,2353,3064,2417,3028,2479,2990,2539,2949,2598,2905,2654,2860,2709,2812,2761,2761,2812,2709,2860,2654,2905,2598,2949,2539,2990,2479,3028,2417,3064,2353,3097,2288,3127,2221,3155,2152,3179,2083,3201,2011,3219,1939,3234,1866,3246,1791,3255,1716,3260,1639,3262,1563,3260,1488,3255,1413,3246,1340,3234,1267,3219,1196,3201,1127,3179,1058,3155,991,3127,926,3097,862,3064,800,3028,740,2990,681,2949,625,2905,570,2860,518,2812,467,2761,419,2709,373,2654,330,2598,289,2539,251,2479,215,2417,182,2353,152,2288,124,2221,100,2152,78,2083,60,2011,45,1939,33,1866,24,1791,19,1716,17,1639,19,1563,24,1488,33,1413,45,1340,60,1267,78,1196,100,1127,124,1058,152,991,182,926,215,862,251,800,289,740,330,681,373,625,419,570,467,518,518,467,570,419,625,373,681,330,740,289,800,251,862,215,926,182,991,152,1058,124,1127,100,1196,78,1267,60,1340,45,1413,33,1488,24,1563,19,1639,17,1716,19,1791,24,1866,33,1939,45,2011,60,2083,78,2152,100,2221,124,2288,152,2353,182,2417,215,2479,251,2539,289,2598,330,2654,373,2709,419,2761,467,2812,518,2860,570,2905,625,2949,681,2990,740,3028,800,3064,862,3097,926,3127,991,3155,1058,3179,1127,3201,1196,3219,1267,3234,1340,3246,1413,3255,1488,3260,1563,3262,1639xe" filled="false" stroked="true" strokeweight="1.682pt" strokecolor="#3d3c3e">
                <v:path arrowok="t"/>
              </v:shape>
            </v:group>
            <v:group style="position:absolute;left:1474;top:1094;width:154;height:549" coordorigin="1474,1094" coordsize="154,549">
              <v:shape style="position:absolute;left:1474;top:1094;width:154;height:549" coordorigin="1474,1094" coordsize="154,549" path="m1628,1643l1474,1094e" filled="false" stroked="true" strokeweight="3.363pt" strokecolor="#231f20">
                <v:path arrowok="t"/>
              </v:shape>
            </v:group>
            <v:group style="position:absolute;left:1385;top:955;width:194;height:195" coordorigin="1385,955" coordsize="194,195">
              <v:shape style="position:absolute;left:1385;top:955;width:194;height:195" coordorigin="1385,955" coordsize="194,195" path="m1435,955l1385,1150,1578,1096,1435,955xe" filled="true" fillcolor="#231f20" stroked="false">
                <v:path arrowok="t"/>
                <v:fill type="solid"/>
              </v:shape>
            </v:group>
            <v:group style="position:absolute;left:1620;top:1643;width:2;height:833" coordorigin="1620,1643" coordsize="2,833">
              <v:shape style="position:absolute;left:1620;top:1643;width:2;height:833" coordorigin="1620,1643" coordsize="0,833" path="m1620,1643l1620,2475e" filled="false" stroked="true" strokeweight="3.985pt" strokecolor="#231f20">
                <v:path arrowok="t"/>
              </v:shape>
            </v:group>
            <v:group style="position:absolute;left:1500;top:2440;width:239;height:207" coordorigin="1500,2440" coordsize="239,207">
              <v:shape style="position:absolute;left:1500;top:2440;width:239;height:207" coordorigin="1500,2440" coordsize="239,207" path="m1738,2440l1500,2440,1619,2647,1738,2440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1"/>
        <w:rPr>
          <w:rFonts w:ascii="Arial" w:hAnsi="Arial" w:cs="Arial" w:eastAsia="Arial" w:hint="default"/>
          <w:sz w:val="8"/>
          <w:szCs w:val="8"/>
        </w:rPr>
      </w:pPr>
    </w:p>
    <w:p>
      <w:pPr>
        <w:pStyle w:val="BodyText"/>
        <w:spacing w:line="240" w:lineRule="auto" w:before="72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Qual o horário em que Fábio almoça todos os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dias?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18"/>
        </w:numPr>
        <w:tabs>
          <w:tab w:pos="392" w:val="left" w:leader="none"/>
        </w:tabs>
        <w:spacing w:line="240" w:lineRule="auto" w:before="69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9"/>
          <w:sz w:val="22"/>
        </w:rPr>
        <w:t>11 </w:t>
      </w:r>
      <w:r>
        <w:rPr>
          <w:rFonts w:ascii="Arial"/>
          <w:color w:val="231F20"/>
          <w:sz w:val="22"/>
        </w:rPr>
        <w:t>horas e 6</w:t>
      </w:r>
      <w:r>
        <w:rPr>
          <w:rFonts w:ascii="Arial"/>
          <w:color w:val="231F20"/>
          <w:spacing w:val="6"/>
          <w:sz w:val="22"/>
        </w:rPr>
        <w:t> </w:t>
      </w:r>
      <w:r>
        <w:rPr>
          <w:rFonts w:ascii="Arial"/>
          <w:color w:val="231F20"/>
          <w:sz w:val="22"/>
        </w:rPr>
        <w:t>minutos.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392" w:val="left" w:leader="none"/>
        </w:tabs>
        <w:spacing w:line="240" w:lineRule="auto" w:before="1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9"/>
          <w:sz w:val="22"/>
        </w:rPr>
        <w:t>11 </w:t>
      </w:r>
      <w:r>
        <w:rPr>
          <w:rFonts w:ascii="Arial"/>
          <w:color w:val="231F20"/>
          <w:sz w:val="22"/>
        </w:rPr>
        <w:t>horas e 30</w:t>
      </w:r>
      <w:r>
        <w:rPr>
          <w:rFonts w:ascii="Arial"/>
          <w:color w:val="231F20"/>
          <w:spacing w:val="5"/>
          <w:sz w:val="22"/>
        </w:rPr>
        <w:t> </w:t>
      </w:r>
      <w:r>
        <w:rPr>
          <w:rFonts w:ascii="Arial"/>
          <w:color w:val="231F20"/>
          <w:sz w:val="22"/>
        </w:rPr>
        <w:t>minutos.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404" w:val="left" w:leader="none"/>
        </w:tabs>
        <w:spacing w:line="240" w:lineRule="auto" w:before="13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12 horas e 6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minutos.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404" w:val="left" w:leader="none"/>
        </w:tabs>
        <w:spacing w:line="240" w:lineRule="auto" w:before="13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12 horas e 30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minutos.</w:t>
      </w:r>
      <w:r>
        <w:rPr>
          <w:rFonts w:ascii="Arial"/>
          <w:sz w:val="22"/>
        </w:rPr>
      </w:r>
    </w:p>
    <w:p>
      <w:pPr>
        <w:spacing w:line="240" w:lineRule="auto" w:before="6"/>
        <w:rPr>
          <w:rFonts w:ascii="Arial" w:hAnsi="Arial" w:cs="Arial" w:eastAsia="Arial" w:hint="default"/>
          <w:sz w:val="25"/>
          <w:szCs w:val="25"/>
        </w:rPr>
      </w:pPr>
    </w:p>
    <w:p>
      <w:pPr>
        <w:pStyle w:val="ListParagraph"/>
        <w:numPr>
          <w:ilvl w:val="0"/>
          <w:numId w:val="19"/>
        </w:numPr>
        <w:tabs>
          <w:tab w:pos="484" w:val="left" w:leader="none"/>
        </w:tabs>
        <w:spacing w:line="240" w:lineRule="auto" w:before="0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(M051438E4)</w:t>
      </w:r>
      <w:r>
        <w:rPr>
          <w:rFonts w:ascii="Arial" w:hAnsi="Arial"/>
          <w:color w:val="231F20"/>
          <w:spacing w:val="-7"/>
          <w:sz w:val="16"/>
        </w:rPr>
        <w:t> </w:t>
      </w:r>
      <w:r>
        <w:rPr>
          <w:rFonts w:ascii="Arial" w:hAnsi="Arial"/>
          <w:color w:val="231F20"/>
          <w:sz w:val="22"/>
        </w:rPr>
        <w:t>Observe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reta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numérica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Essa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reta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está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dividida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em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segmentos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mesma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medida.</w:t>
      </w:r>
      <w:r>
        <w:rPr>
          <w:rFonts w:ascii="Arial" w:hAns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4"/>
          <w:szCs w:val="24"/>
        </w:rPr>
      </w:pPr>
      <w:r>
        <w:rPr/>
        <w:pict>
          <v:group style="position:absolute;margin-left:123.59861pt;margin-top:14.889747pt;width:348.1pt;height:21.5pt;mso-position-horizontal-relative:page;mso-position-vertical-relative:paragraph;z-index:2392;mso-wrap-distance-left:0;mso-wrap-distance-right:0" coordorigin="2472,298" coordsize="6962,430">
            <v:group style="position:absolute;left:8810;top:308;width:2;height:122" coordorigin="8810,308" coordsize="2,122">
              <v:shape style="position:absolute;left:8810;top:308;width:2;height:122" coordorigin="8810,308" coordsize="0,122" path="m8810,429l8810,399,8810,369,8810,338,8810,308e" filled="false" stroked="true" strokeweight="1pt" strokecolor="#231f20">
                <v:path arrowok="t"/>
              </v:shape>
            </v:group>
            <v:group style="position:absolute;left:8218;top:308;width:2;height:122" coordorigin="8218,308" coordsize="2,122">
              <v:shape style="position:absolute;left:8218;top:308;width:2;height:122" coordorigin="8218,308" coordsize="0,122" path="m8218,429l8218,399,8218,369,8218,338,8218,308e" filled="false" stroked="true" strokeweight="1pt" strokecolor="#231f20">
                <v:path arrowok="t"/>
              </v:shape>
            </v:group>
            <v:group style="position:absolute;left:7626;top:308;width:2;height:122" coordorigin="7626,308" coordsize="2,122">
              <v:shape style="position:absolute;left:7626;top:308;width:2;height:122" coordorigin="7626,308" coordsize="0,122" path="m7626,429l7626,399,7626,369,7626,338,7626,308e" filled="false" stroked="true" strokeweight="1pt" strokecolor="#231f20">
                <v:path arrowok="t"/>
              </v:shape>
            </v:group>
            <v:group style="position:absolute;left:7034;top:308;width:2;height:122" coordorigin="7034,308" coordsize="2,122">
              <v:shape style="position:absolute;left:7034;top:308;width:2;height:122" coordorigin="7034,308" coordsize="0,122" path="m7034,429l7034,399,7034,369,7034,338,7034,308e" filled="false" stroked="true" strokeweight="1pt" strokecolor="#231f20">
                <v:path arrowok="t"/>
              </v:shape>
            </v:group>
            <v:group style="position:absolute;left:6442;top:308;width:2;height:122" coordorigin="6442,308" coordsize="2,122">
              <v:shape style="position:absolute;left:6442;top:308;width:2;height:122" coordorigin="6442,308" coordsize="0,122" path="m6442,429l6442,308e" filled="false" stroked="true" strokeweight="1pt" strokecolor="#231f20">
                <v:path arrowok="t"/>
              </v:shape>
            </v:group>
            <v:group style="position:absolute;left:5850;top:308;width:2;height:122" coordorigin="5850,308" coordsize="2,122">
              <v:shape style="position:absolute;left:5850;top:308;width:2;height:122" coordorigin="5850,308" coordsize="1,122" path="m5850,429l5850,399,5850,369,5850,338,5850,308e" filled="false" stroked="true" strokeweight="1pt" strokecolor="#231f20">
                <v:path arrowok="t"/>
              </v:shape>
            </v:group>
            <v:group style="position:absolute;left:5258;top:308;width:2;height:122" coordorigin="5258,308" coordsize="2,122">
              <v:shape style="position:absolute;left:5258;top:308;width:2;height:122" coordorigin="5258,308" coordsize="0,122" path="m5258,429l5258,308e" filled="false" stroked="true" strokeweight="1pt" strokecolor="#231f20">
                <v:path arrowok="t"/>
              </v:shape>
            </v:group>
            <v:group style="position:absolute;left:4666;top:308;width:2;height:122" coordorigin="4666,308" coordsize="2,122">
              <v:shape style="position:absolute;left:4666;top:308;width:2;height:122" coordorigin="4666,308" coordsize="0,122" path="m4666,429l4666,308e" filled="false" stroked="true" strokeweight="1pt" strokecolor="#231f20">
                <v:path arrowok="t"/>
              </v:shape>
            </v:group>
            <v:group style="position:absolute;left:4074;top:308;width:2;height:122" coordorigin="4074,308" coordsize="2,122">
              <v:shape style="position:absolute;left:4074;top:308;width:2;height:122" coordorigin="4074,308" coordsize="0,122" path="m4074,429l4074,308e" filled="false" stroked="true" strokeweight="1pt" strokecolor="#231f20">
                <v:path arrowok="t"/>
              </v:shape>
            </v:group>
            <v:group style="position:absolute;left:3481;top:308;width:2;height:122" coordorigin="3481,308" coordsize="2,122">
              <v:shape style="position:absolute;left:3481;top:308;width:2;height:122" coordorigin="3481,308" coordsize="0,122" path="m3481,429l3481,308e" filled="false" stroked="true" strokeweight="1pt" strokecolor="#231f20">
                <v:path arrowok="t"/>
              </v:shape>
            </v:group>
            <v:group style="position:absolute;left:2482;top:368;width:6864;height:2" coordorigin="2482,368" coordsize="6864,2">
              <v:shape style="position:absolute;left:2482;top:368;width:6864;height:2" coordorigin="2482,368" coordsize="6864,0" path="m2482,368l9346,368e" filled="false" stroked="true" strokeweight=".999396pt" strokecolor="#231f20">
                <v:path arrowok="t"/>
              </v:shape>
            </v:group>
            <v:group style="position:absolute;left:9333;top:320;width:101;height:98" coordorigin="9333,320" coordsize="101,98">
              <v:shape style="position:absolute;left:9333;top:320;width:101;height:98" coordorigin="9333,320" coordsize="101,98" path="m9333,320l9333,418,9433,369,9333,320xe" filled="true" fillcolor="#231f20" stroked="false">
                <v:path arrowok="t"/>
                <v:fill type="solid"/>
              </v:shape>
            </v:group>
            <v:group style="position:absolute;left:2886;top:308;width:2;height:122" coordorigin="2886,308" coordsize="2,122">
              <v:shape style="position:absolute;left:2886;top:308;width:2;height:122" coordorigin="2886,308" coordsize="0,122" path="m2886,429l2886,308e" filled="false" stroked="true" strokeweight="1pt" strokecolor="#231f20">
                <v:path arrowok="t"/>
              </v:shape>
              <v:shape style="position:absolute;left:3954;top:495;width:230;height:220" type="#_x0000_t75" stroked="false">
                <v:imagedata r:id="rId75" o:title=""/>
              </v:shape>
              <v:shape style="position:absolute;left:4569;top:510;width:178;height:178" type="#_x0000_t75" stroked="false">
                <v:imagedata r:id="rId76" o:title=""/>
              </v:shape>
              <v:shape style="position:absolute;left:6915;top:497;width:230;height:230" type="#_x0000_t75" stroked="false">
                <v:imagedata r:id="rId77" o:title=""/>
              </v:shape>
            </v:group>
            <v:group style="position:absolute;left:4043;top:338;width:62;height:62" coordorigin="4043,338" coordsize="62,62">
              <v:shape style="position:absolute;left:4043;top:338;width:62;height:62" coordorigin="4043,338" coordsize="62,62" path="m4074,338l4062,340,4052,347,4045,357,4043,369,4045,380,4052,390,4062,397,4074,399,4086,397,4095,390,4102,380,4104,369,4102,357,4095,347,4086,340,4074,338xe" filled="true" fillcolor="#231f20" stroked="false">
                <v:path arrowok="t"/>
                <v:fill type="solid"/>
              </v:shape>
            </v:group>
            <v:group style="position:absolute;left:4043;top:338;width:62;height:62" coordorigin="4043,338" coordsize="62,62">
              <v:shape style="position:absolute;left:4043;top:338;width:62;height:62" coordorigin="4043,338" coordsize="62,62" path="m4074,338l4086,340,4095,347,4102,357,4104,369,4102,380,4095,390,4086,397,4074,399,4062,397,4052,390,4045,380,4043,369,4045,357,4052,347,4062,340,4074,338xe" filled="false" stroked="true" strokeweight=".567pt" strokecolor="#231f20">
                <v:path arrowok="t"/>
              </v:shape>
            </v:group>
            <v:group style="position:absolute;left:4635;top:338;width:62;height:62" coordorigin="4635,338" coordsize="62,62">
              <v:shape style="position:absolute;left:4635;top:338;width:62;height:62" coordorigin="4635,338" coordsize="62,62" path="m4666,338l4654,340,4644,347,4637,357,4635,369,4637,380,4644,390,4654,397,4666,399,4678,397,4687,390,4694,380,4696,369,4694,357,4687,347,4678,340,4666,338xe" filled="true" fillcolor="#231f20" stroked="false">
                <v:path arrowok="t"/>
                <v:fill type="solid"/>
              </v:shape>
            </v:group>
            <v:group style="position:absolute;left:4635;top:338;width:62;height:62" coordorigin="4635,338" coordsize="62,62">
              <v:shape style="position:absolute;left:4635;top:338;width:62;height:62" coordorigin="4635,338" coordsize="62,62" path="m4666,338l4678,340,4687,347,4694,357,4696,369,4694,380,4687,390,4678,397,4666,399,4654,397,4644,390,4637,380,4635,369,4637,357,4644,347,4654,340,4666,338xe" filled="false" stroked="true" strokeweight=".567pt" strokecolor="#231f20">
                <v:path arrowok="t"/>
              </v:shape>
            </v:group>
            <v:group style="position:absolute;left:7003;top:338;width:62;height:62" coordorigin="7003,338" coordsize="62,62">
              <v:shape style="position:absolute;left:7003;top:338;width:62;height:62" coordorigin="7003,338" coordsize="62,62" path="m7034,338l7022,340,7012,347,7005,357,7003,369,7005,380,7012,390,7022,397,7034,399,7046,397,7055,390,7062,380,7064,369,7062,357,7055,347,7046,340,7034,338xe" filled="true" fillcolor="#231f20" stroked="false">
                <v:path arrowok="t"/>
                <v:fill type="solid"/>
              </v:shape>
            </v:group>
            <v:group style="position:absolute;left:7003;top:338;width:62;height:62" coordorigin="7003,338" coordsize="62,62">
              <v:shape style="position:absolute;left:7003;top:338;width:62;height:62" coordorigin="7003,338" coordsize="62,62" path="m7034,338l7046,340,7055,347,7062,357,7064,369,7062,380,7055,390,7046,397,7034,399,7022,397,7012,390,7005,380,7003,369,7005,357,7012,347,7022,340,7034,338xe" filled="false" stroked="true" strokeweight=".567pt" strokecolor="#231f20">
                <v:path arrowok="t"/>
              </v:shape>
              <v:shape style="position:absolute;left:2717;top:488;width:922;height:200" type="#_x0000_t202" filled="false" stroked="false">
                <v:textbox inset="0,0,0,0">
                  <w:txbxContent>
                    <w:p>
                      <w:pPr>
                        <w:tabs>
                          <w:tab w:pos="587" w:val="left" w:leader="none"/>
                        </w:tabs>
                        <w:spacing w:line="191" w:lineRule="exact" w:before="9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140</w:t>
                        <w:tab/>
                        <w:t>150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102;top:488;width:1506;height:200" type="#_x0000_t202" filled="false" stroked="false">
                <v:textbox inset="0,0,0,0">
                  <w:txbxContent>
                    <w:p>
                      <w:pPr>
                        <w:tabs>
                          <w:tab w:pos="587" w:val="left" w:leader="none"/>
                          <w:tab w:pos="1172" w:val="left" w:leader="none"/>
                        </w:tabs>
                        <w:spacing w:line="191" w:lineRule="exact" w:before="9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180</w:t>
                        <w:tab/>
                        <w:t>190</w:t>
                        <w:tab/>
                        <w:t>200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464;top:488;width:1523;height:200" type="#_x0000_t202" filled="false" stroked="false">
                <v:textbox inset="0,0,0,0">
                  <w:txbxContent>
                    <w:p>
                      <w:pPr>
                        <w:tabs>
                          <w:tab w:pos="590" w:val="left" w:leader="none"/>
                          <w:tab w:pos="1189" w:val="left" w:leader="none"/>
                        </w:tabs>
                        <w:spacing w:line="191" w:lineRule="exact" w:before="9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220</w:t>
                        <w:tab/>
                        <w:t>230</w:t>
                        <w:tab/>
                        <w:t>240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7"/>
        <w:rPr>
          <w:rFonts w:ascii="Arial" w:hAnsi="Arial" w:cs="Arial" w:eastAsia="Arial" w:hint="default"/>
          <w:sz w:val="21"/>
          <w:szCs w:val="21"/>
        </w:rPr>
      </w:pPr>
    </w:p>
    <w:p>
      <w:pPr>
        <w:pStyle w:val="BodyText"/>
        <w:tabs>
          <w:tab w:pos="5902" w:val="left" w:leader="none"/>
        </w:tabs>
        <w:spacing w:line="295" w:lineRule="auto" w:before="25"/>
        <w:ind w:left="110" w:right="1901"/>
        <w:jc w:val="left"/>
      </w:pPr>
      <w:r>
        <w:rPr/>
        <w:pict>
          <v:shape style="position:absolute;margin-left:319.304993pt;margin-top:3.906pt;width:8.876pt;height:8.875pt;mso-position-horizontal-relative:page;mso-position-vertical-relative:paragraph;z-index:-59584" type="#_x0000_t75" stroked="false">
            <v:imagedata r:id="rId78" o:title=""/>
            <w10:wrap type="none"/>
          </v:shape>
        </w:pict>
      </w:r>
      <w:r>
        <w:rPr>
          <w:rFonts w:ascii="Arial" w:hAnsi="Arial"/>
          <w:color w:val="231F20"/>
        </w:rPr>
        <w:t>Quais números estão representados pelos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símbolos</w:t>
      </w:r>
      <w:r>
        <w:rPr>
          <w:rFonts w:ascii="Arial" w:hAnsi="Arial"/>
          <w:color w:val="231F20"/>
          <w:spacing w:val="10"/>
        </w:rPr>
        <w:t> </w:t>
      </w:r>
      <w:r>
        <w:rPr>
          <w:rFonts w:ascii="Arial" w:hAnsi="Arial"/>
          <w:color w:val="231F20"/>
          <w:spacing w:val="10"/>
          <w:position w:val="2"/>
        </w:rPr>
        <w:drawing>
          <wp:inline distT="0" distB="0" distL="0" distR="0">
            <wp:extent cx="146050" cy="139522"/>
            <wp:effectExtent l="0" t="0" r="0" b="0"/>
            <wp:docPr id="3" name="image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7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139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color w:val="231F20"/>
          <w:spacing w:val="10"/>
          <w:position w:val="2"/>
        </w:rPr>
      </w:r>
      <w:r>
        <w:rPr>
          <w:color w:val="231F20"/>
        </w:rPr>
        <w:t>,</w:t>
        <w:tab/>
        <w:t>e </w:t>
      </w:r>
      <w:r>
        <w:rPr>
          <w:color w:val="231F20"/>
          <w:spacing w:val="10"/>
          <w:position w:val="2"/>
        </w:rPr>
        <w:drawing>
          <wp:inline distT="0" distB="0" distL="0" distR="0">
            <wp:extent cx="146050" cy="146050"/>
            <wp:effectExtent l="0" t="0" r="0" b="0"/>
            <wp:docPr id="5" name="image6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8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10"/>
          <w:position w:val="2"/>
        </w:rPr>
      </w:r>
      <w:r>
        <w:rPr>
          <w:rFonts w:ascii="Arial" w:hAnsi="Arial"/>
          <w:color w:val="231F20"/>
        </w:rPr>
        <w:t>nessa</w:t>
      </w:r>
      <w:r>
        <w:rPr>
          <w:rFonts w:ascii="Arial" w:hAnsi="Arial"/>
          <w:color w:val="231F20"/>
          <w:spacing w:val="9"/>
        </w:rPr>
        <w:t> </w:t>
      </w:r>
      <w:r>
        <w:rPr>
          <w:rFonts w:ascii="Arial" w:hAnsi="Arial"/>
          <w:color w:val="231F20"/>
        </w:rPr>
        <w:t>reta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numérica?</w:t>
      </w:r>
      <w:r>
        <w:rPr>
          <w:rFonts w:ascii="Arial" w:hAnsi="Arial"/>
          <w:color w:val="231F20"/>
          <w:w w:val="99"/>
        </w:rPr>
        <w:t> </w:t>
      </w:r>
      <w:r>
        <w:rPr>
          <w:color w:val="231F20"/>
        </w:rPr>
        <w:t>A) 151, 152 e</w:t>
      </w:r>
      <w:r>
        <w:rPr>
          <w:color w:val="231F20"/>
          <w:spacing w:val="-9"/>
        </w:rPr>
        <w:t> </w:t>
      </w:r>
      <w:r>
        <w:rPr>
          <w:color w:val="231F20"/>
        </w:rPr>
        <w:t>201.</w:t>
      </w:r>
      <w:r>
        <w:rPr/>
      </w:r>
    </w:p>
    <w:p>
      <w:pPr>
        <w:pStyle w:val="BodyText"/>
        <w:spacing w:line="209" w:lineRule="exact" w:before="0"/>
        <w:ind w:left="110" w:right="0"/>
        <w:jc w:val="left"/>
      </w:pPr>
      <w:r>
        <w:rPr>
          <w:color w:val="231F20"/>
        </w:rPr>
        <w:t>B) 151, 179 e</w:t>
      </w:r>
      <w:r>
        <w:rPr>
          <w:color w:val="231F20"/>
          <w:spacing w:val="-9"/>
        </w:rPr>
        <w:t> </w:t>
      </w:r>
      <w:r>
        <w:rPr>
          <w:color w:val="231F20"/>
        </w:rPr>
        <w:t>210.</w:t>
      </w:r>
      <w:r>
        <w:rPr/>
      </w:r>
    </w:p>
    <w:p>
      <w:pPr>
        <w:pStyle w:val="BodyText"/>
        <w:spacing w:line="240" w:lineRule="auto" w:before="13"/>
        <w:ind w:left="110" w:right="0"/>
        <w:jc w:val="left"/>
      </w:pPr>
      <w:r>
        <w:rPr>
          <w:color w:val="231F20"/>
        </w:rPr>
        <w:t>C) 160, 170 e</w:t>
      </w:r>
      <w:r>
        <w:rPr>
          <w:color w:val="231F20"/>
          <w:spacing w:val="-10"/>
        </w:rPr>
        <w:t> </w:t>
      </w:r>
      <w:r>
        <w:rPr>
          <w:color w:val="231F20"/>
        </w:rPr>
        <w:t>201.</w:t>
      </w:r>
      <w:r>
        <w:rPr/>
      </w:r>
    </w:p>
    <w:p>
      <w:pPr>
        <w:pStyle w:val="BodyText"/>
        <w:spacing w:line="240" w:lineRule="auto" w:before="13"/>
        <w:ind w:left="110" w:right="0"/>
        <w:jc w:val="left"/>
      </w:pPr>
      <w:r>
        <w:rPr>
          <w:color w:val="231F20"/>
        </w:rPr>
        <w:t>D) 160, 170 e</w:t>
      </w:r>
      <w:r>
        <w:rPr>
          <w:color w:val="231F20"/>
          <w:spacing w:val="-10"/>
        </w:rPr>
        <w:t> </w:t>
      </w:r>
      <w:r>
        <w:rPr>
          <w:color w:val="231F20"/>
        </w:rPr>
        <w:t>210.</w:t>
      </w:r>
      <w:r>
        <w:rPr/>
      </w:r>
    </w:p>
    <w:p>
      <w:pPr>
        <w:spacing w:line="240" w:lineRule="auto" w:before="6"/>
        <w:rPr>
          <w:rFonts w:ascii="Arial" w:hAnsi="Arial" w:cs="Arial" w:eastAsia="Arial" w:hint="default"/>
          <w:sz w:val="25"/>
          <w:szCs w:val="25"/>
        </w:rPr>
      </w:pPr>
    </w:p>
    <w:p>
      <w:pPr>
        <w:pStyle w:val="ListParagraph"/>
        <w:numPr>
          <w:ilvl w:val="0"/>
          <w:numId w:val="19"/>
        </w:numPr>
        <w:tabs>
          <w:tab w:pos="499" w:val="left" w:leader="none"/>
        </w:tabs>
        <w:spacing w:line="252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(M051475E4) </w:t>
      </w:r>
      <w:r>
        <w:rPr>
          <w:rFonts w:ascii="Arial" w:hAnsi="Arial"/>
          <w:color w:val="231F20"/>
          <w:sz w:val="22"/>
        </w:rPr>
        <w:t>O gráfico abaixo representa a pesquisa realizada em uma escola para saber o brinquedo </w:t>
      </w:r>
      <w:r>
        <w:rPr>
          <w:rFonts w:ascii="Arial" w:hAnsi="Arial"/>
          <w:color w:val="231F20"/>
          <w:sz w:val="22"/>
        </w:rPr>
      </w:r>
      <w:r>
        <w:rPr>
          <w:rFonts w:ascii="Arial" w:hAnsi="Arial"/>
          <w:color w:val="231F20"/>
          <w:sz w:val="22"/>
        </w:rPr>
        <w:t>preferido pelos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estudantes.</w:t>
      </w:r>
      <w:r>
        <w:rPr>
          <w:rFonts w:ascii="Arial" w:hAnsi="Arial"/>
          <w:sz w:val="22"/>
        </w:rPr>
      </w:r>
    </w:p>
    <w:p>
      <w:pPr>
        <w:spacing w:before="111"/>
        <w:ind w:left="2160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/>
        <w:pict>
          <v:group style="position:absolute;margin-left:157.388992pt;margin-top:10.273907pt;width:308.95pt;height:182pt;mso-position-horizontal-relative:page;mso-position-vertical-relative:paragraph;z-index:2440" coordorigin="3148,205" coordsize="6179,3640">
            <v:group style="position:absolute;left:3156;top:3765;width:6162;height:2" coordorigin="3156,3765" coordsize="6162,2">
              <v:shape style="position:absolute;left:3156;top:3765;width:6162;height:2" coordorigin="3156,3765" coordsize="6162,0" path="m3156,3765l9318,3765e" filled="false" stroked="true" strokeweight=".8pt" strokecolor="#231f20">
                <v:path arrowok="t"/>
              </v:shape>
            </v:group>
            <v:group style="position:absolute;left:3156;top:3513;width:519;height:2" coordorigin="3156,3513" coordsize="519,2">
              <v:shape style="position:absolute;left:3156;top:3513;width:519;height:2" coordorigin="3156,3513" coordsize="519,0" path="m3156,3513l3675,3513e" filled="false" stroked="true" strokeweight=".8pt" strokecolor="#231f20">
                <v:path arrowok="t"/>
              </v:shape>
            </v:group>
            <v:group style="position:absolute;left:3156;top:3267;width:519;height:2" coordorigin="3156,3267" coordsize="519,2">
              <v:shape style="position:absolute;left:3156;top:3267;width:519;height:2" coordorigin="3156,3267" coordsize="519,0" path="m3156,3267l3675,3267e" filled="false" stroked="true" strokeweight=".8pt" strokecolor="#231f20">
                <v:path arrowok="t"/>
              </v:shape>
            </v:group>
            <v:group style="position:absolute;left:3156;top:3015;width:519;height:2" coordorigin="3156,3015" coordsize="519,2">
              <v:shape style="position:absolute;left:3156;top:3015;width:519;height:2" coordorigin="3156,3015" coordsize="519,0" path="m3156,3015l3675,3015e" filled="false" stroked="true" strokeweight=".8pt" strokecolor="#231f20">
                <v:path arrowok="t"/>
              </v:shape>
            </v:group>
            <v:group style="position:absolute;left:3156;top:2745;width:519;height:2" coordorigin="3156,2745" coordsize="519,2">
              <v:shape style="position:absolute;left:3156;top:2745;width:519;height:2" coordorigin="3156,2745" coordsize="519,0" path="m3156,2745l3675,2745e" filled="false" stroked="true" strokeweight=".8pt" strokecolor="#231f20">
                <v:path arrowok="t"/>
              </v:shape>
            </v:group>
            <v:group style="position:absolute;left:3156;top:2493;width:519;height:2" coordorigin="3156,2493" coordsize="519,2">
              <v:shape style="position:absolute;left:3156;top:2493;width:519;height:2" coordorigin="3156,2493" coordsize="519,0" path="m3156,2493l3675,2493e" filled="false" stroked="true" strokeweight=".8pt" strokecolor="#231f20">
                <v:path arrowok="t"/>
              </v:shape>
            </v:group>
            <v:group style="position:absolute;left:3156;top:2247;width:519;height:2" coordorigin="3156,2247" coordsize="519,2">
              <v:shape style="position:absolute;left:3156;top:2247;width:519;height:2" coordorigin="3156,2247" coordsize="519,0" path="m3156,2247l3675,2247e" filled="false" stroked="true" strokeweight=".8pt" strokecolor="#231f20">
                <v:path arrowok="t"/>
              </v:shape>
            </v:group>
            <v:group style="position:absolute;left:3156;top:1995;width:3573;height:2" coordorigin="3156,1995" coordsize="3573,2">
              <v:shape style="position:absolute;left:3156;top:1995;width:3573;height:2" coordorigin="3156,1995" coordsize="3573,0" path="m3156,1995l6729,1995e" filled="false" stroked="true" strokeweight=".8pt" strokecolor="#231f20">
                <v:path arrowok="t"/>
              </v:shape>
            </v:group>
            <v:group style="position:absolute;left:3156;top:1725;width:3573;height:2" coordorigin="3156,1725" coordsize="3573,2">
              <v:shape style="position:absolute;left:3156;top:1725;width:3573;height:2" coordorigin="3156,1725" coordsize="3573,0" path="m3156,1725l6729,1725e" filled="false" stroked="true" strokeweight=".8pt" strokecolor="#231f20">
                <v:path arrowok="t"/>
              </v:shape>
            </v:group>
            <v:group style="position:absolute;left:3156;top:1473;width:3573;height:2" coordorigin="3156,1473" coordsize="3573,2">
              <v:shape style="position:absolute;left:3156;top:1473;width:3573;height:2" coordorigin="3156,1473" coordsize="3573,0" path="m3156,1473l6729,1473e" filled="false" stroked="true" strokeweight=".8pt" strokecolor="#231f20">
                <v:path arrowok="t"/>
              </v:shape>
            </v:group>
            <v:group style="position:absolute;left:3156;top:1227;width:3573;height:2" coordorigin="3156,1227" coordsize="3573,2">
              <v:shape style="position:absolute;left:3156;top:1227;width:3573;height:2" coordorigin="3156,1227" coordsize="3573,0" path="m3156,1227l6729,1227e" filled="false" stroked="true" strokeweight=".8pt" strokecolor="#231f20">
                <v:path arrowok="t"/>
              </v:shape>
            </v:group>
            <v:group style="position:absolute;left:3156;top:975;width:3573;height:2" coordorigin="3156,975" coordsize="3573,2">
              <v:shape style="position:absolute;left:3156;top:975;width:3573;height:2" coordorigin="3156,975" coordsize="3573,0" path="m3156,975l6729,975e" filled="false" stroked="true" strokeweight=".8pt" strokecolor="#231f20">
                <v:path arrowok="t"/>
              </v:shape>
            </v:group>
            <v:group style="position:absolute;left:3156;top:711;width:3573;height:2" coordorigin="3156,711" coordsize="3573,2">
              <v:shape style="position:absolute;left:3156;top:711;width:3573;height:2" coordorigin="3156,711" coordsize="3573,0" path="m3156,711l6729,711e" filled="false" stroked="true" strokeweight=".8pt" strokecolor="#231f20">
                <v:path arrowok="t"/>
              </v:shape>
            </v:group>
            <v:group style="position:absolute;left:3156;top:465;width:6162;height:2" coordorigin="3156,465" coordsize="6162,2">
              <v:shape style="position:absolute;left:3156;top:465;width:6162;height:2" coordorigin="3156,465" coordsize="6162,0" path="m3156,465l9318,465e" filled="false" stroked="true" strokeweight=".8pt" strokecolor="#231f20">
                <v:path arrowok="t"/>
              </v:shape>
            </v:group>
            <v:group style="position:absolute;left:3156;top:213;width:6162;height:2" coordorigin="3156,213" coordsize="6162,2">
              <v:shape style="position:absolute;left:3156;top:213;width:6162;height:2" coordorigin="3156,213" coordsize="6162,0" path="m3156,213l9318,213e" filled="false" stroked="true" strokeweight=".8pt" strokecolor="#231f20">
                <v:path arrowok="t"/>
              </v:shape>
            </v:group>
            <v:group style="position:absolute;left:3216;top:213;width:2;height:3624" coordorigin="3216,213" coordsize="2,3624">
              <v:shape style="position:absolute;left:3216;top:213;width:2;height:3624" coordorigin="3216,213" coordsize="0,3624" path="m3216,213l3216,3837e" filled="false" stroked="true" strokeweight=".8pt" strokecolor="#231f20">
                <v:path arrowok="t"/>
              </v:shape>
            </v:group>
            <v:group style="position:absolute;left:4743;top:3765;width:2;height:69" coordorigin="4743,3765" coordsize="2,69">
              <v:shape style="position:absolute;left:4743;top:3765;width:2;height:69" coordorigin="4743,3765" coordsize="0,69" path="m4743,3765l4743,3834e" filled="false" stroked="true" strokeweight=".8pt" strokecolor="#231f20">
                <v:path arrowok="t"/>
              </v:shape>
            </v:group>
            <v:group style="position:absolute;left:6261;top:3765;width:2;height:69" coordorigin="6261,3765" coordsize="2,69">
              <v:shape style="position:absolute;left:6261;top:3765;width:2;height:69" coordorigin="6261,3765" coordsize="0,69" path="m6261,3765l6261,3834e" filled="false" stroked="true" strokeweight=".8pt" strokecolor="#231f20">
                <v:path arrowok="t"/>
              </v:shape>
            </v:group>
            <v:group style="position:absolute;left:7785;top:3765;width:2;height:69" coordorigin="7785,3765" coordsize="2,69">
              <v:shape style="position:absolute;left:7785;top:3765;width:2;height:69" coordorigin="7785,3765" coordsize="0,69" path="m7785,3765l7785,3834e" filled="false" stroked="true" strokeweight=".8pt" strokecolor="#231f20">
                <v:path arrowok="t"/>
              </v:shape>
            </v:group>
            <v:group style="position:absolute;left:9309;top:3765;width:2;height:69" coordorigin="9309,3765" coordsize="2,69">
              <v:shape style="position:absolute;left:9309;top:3765;width:2;height:69" coordorigin="9309,3765" coordsize="0,69" path="m9309,3765l9309,3834e" filled="false" stroked="true" strokeweight=".8pt" strokecolor="#231f20">
                <v:path arrowok="t"/>
              </v:shape>
            </v:group>
            <v:group style="position:absolute;left:4275;top:3513;width:930;height:2" coordorigin="4275,3513" coordsize="930,2">
              <v:shape style="position:absolute;left:4275;top:3513;width:930;height:2" coordorigin="4275,3513" coordsize="930,0" path="m4275,3513l5205,3513e" filled="false" stroked="true" strokeweight=".8pt" strokecolor="#231f20">
                <v:path arrowok="t"/>
              </v:shape>
            </v:group>
            <v:group style="position:absolute;left:4275;top:3267;width:930;height:2" coordorigin="4275,3267" coordsize="930,2">
              <v:shape style="position:absolute;left:4275;top:3267;width:930;height:2" coordorigin="4275,3267" coordsize="930,0" path="m4275,3267l5205,3267e" filled="false" stroked="true" strokeweight=".8pt" strokecolor="#231f20">
                <v:path arrowok="t"/>
              </v:shape>
            </v:group>
            <v:group style="position:absolute;left:4275;top:3015;width:930;height:2" coordorigin="4275,3015" coordsize="930,2">
              <v:shape style="position:absolute;left:4275;top:3015;width:930;height:2" coordorigin="4275,3015" coordsize="930,0" path="m4275,3015l5205,3015e" filled="false" stroked="true" strokeweight=".8pt" strokecolor="#231f20">
                <v:path arrowok="t"/>
              </v:shape>
            </v:group>
            <v:group style="position:absolute;left:4275;top:2745;width:930;height:2" coordorigin="4275,2745" coordsize="930,2">
              <v:shape style="position:absolute;left:4275;top:2745;width:930;height:2" coordorigin="4275,2745" coordsize="930,0" path="m4275,2745l5205,2745e" filled="false" stroked="true" strokeweight=".8pt" strokecolor="#231f20">
                <v:path arrowok="t"/>
              </v:shape>
            </v:group>
            <v:group style="position:absolute;left:4275;top:2493;width:930;height:2" coordorigin="4275,2493" coordsize="930,2">
              <v:shape style="position:absolute;left:4275;top:2493;width:930;height:2" coordorigin="4275,2493" coordsize="930,0" path="m4275,2493l5205,2493e" filled="false" stroked="true" strokeweight=".8pt" strokecolor="#231f20">
                <v:path arrowok="t"/>
              </v:shape>
            </v:group>
            <v:group style="position:absolute;left:4275;top:2247;width:2454;height:2" coordorigin="4275,2247" coordsize="2454,2">
              <v:shape style="position:absolute;left:4275;top:2247;width:2454;height:2" coordorigin="4275,2247" coordsize="2454,0" path="m4275,2247l6729,2247e" filled="false" stroked="true" strokeweight=".8pt" strokecolor="#231f20">
                <v:path arrowok="t"/>
              </v:shape>
            </v:group>
            <v:group style="position:absolute;left:3675;top:1995;width:600;height:1770" coordorigin="3675,1995" coordsize="600,1770">
              <v:shape style="position:absolute;left:3675;top:1995;width:600;height:1770" coordorigin="3675,1995" coordsize="600,1770" path="m3675,3765l4275,3765,4275,1995,3675,1995,3675,3765xe" filled="true" fillcolor="#939598" stroked="false">
                <v:path arrowok="t"/>
                <v:fill type="solid"/>
              </v:shape>
            </v:group>
            <v:group style="position:absolute;left:3675;top:1995;width:600;height:1770" coordorigin="3675,1995" coordsize="600,1770">
              <v:shape style="position:absolute;left:3675;top:1995;width:600;height:1770" coordorigin="3675,1995" coordsize="600,1770" path="m3675,3765l4275,3765,4275,1995,3675,1995,3675,3765xe" filled="false" stroked="true" strokeweight=".8pt" strokecolor="#231f20">
                <v:path arrowok="t"/>
              </v:shape>
            </v:group>
            <v:group style="position:absolute;left:5805;top:3513;width:924;height:2" coordorigin="5805,3513" coordsize="924,2">
              <v:shape style="position:absolute;left:5805;top:3513;width:924;height:2" coordorigin="5805,3513" coordsize="924,0" path="m5805,3513l6729,3513e" filled="false" stroked="true" strokeweight=".8pt" strokecolor="#231f20">
                <v:path arrowok="t"/>
              </v:shape>
            </v:group>
            <v:group style="position:absolute;left:5805;top:3267;width:924;height:2" coordorigin="5805,3267" coordsize="924,2">
              <v:shape style="position:absolute;left:5805;top:3267;width:924;height:2" coordorigin="5805,3267" coordsize="924,0" path="m5805,3267l6729,3267e" filled="false" stroked="true" strokeweight=".8pt" strokecolor="#231f20">
                <v:path arrowok="t"/>
              </v:shape>
            </v:group>
            <v:group style="position:absolute;left:5805;top:3015;width:924;height:2" coordorigin="5805,3015" coordsize="924,2">
              <v:shape style="position:absolute;left:5805;top:3015;width:924;height:2" coordorigin="5805,3015" coordsize="924,0" path="m5805,3015l6729,3015e" filled="false" stroked="true" strokeweight=".8pt" strokecolor="#231f20">
                <v:path arrowok="t"/>
              </v:shape>
            </v:group>
            <v:group style="position:absolute;left:5805;top:2745;width:924;height:2" coordorigin="5805,2745" coordsize="924,2">
              <v:shape style="position:absolute;left:5805;top:2745;width:924;height:2" coordorigin="5805,2745" coordsize="924,0" path="m5805,2745l6729,2745e" filled="false" stroked="true" strokeweight=".8pt" strokecolor="#231f20">
                <v:path arrowok="t"/>
              </v:shape>
            </v:group>
            <v:group style="position:absolute;left:5805;top:2493;width:924;height:2" coordorigin="5805,2493" coordsize="924,2">
              <v:shape style="position:absolute;left:5805;top:2493;width:924;height:2" coordorigin="5805,2493" coordsize="924,0" path="m5805,2493l6729,2493e" filled="false" stroked="true" strokeweight=".8pt" strokecolor="#231f20">
                <v:path arrowok="t"/>
              </v:shape>
            </v:group>
            <v:group style="position:absolute;left:5205;top:2247;width:600;height:1518" coordorigin="5205,2247" coordsize="600,1518">
              <v:shape style="position:absolute;left:5205;top:2247;width:600;height:1518" coordorigin="5205,2247" coordsize="600,1518" path="m5205,3765l5805,3765,5805,2247,5205,2247,5205,3765xe" filled="true" fillcolor="#939598" stroked="false">
                <v:path arrowok="t"/>
                <v:fill type="solid"/>
              </v:shape>
            </v:group>
            <v:group style="position:absolute;left:5205;top:2247;width:600;height:1518" coordorigin="5205,2247" coordsize="600,1518">
              <v:shape style="position:absolute;left:5205;top:2247;width:600;height:1518" coordorigin="5205,2247" coordsize="600,1518" path="m5205,3765l5805,3765,5805,2247,5205,2247,5205,3765xe" filled="false" stroked="true" strokeweight=".8pt" strokecolor="#231f20">
                <v:path arrowok="t"/>
              </v:shape>
            </v:group>
            <v:group style="position:absolute;left:8853;top:3513;width:465;height:2" coordorigin="8853,3513" coordsize="465,2">
              <v:shape style="position:absolute;left:8853;top:3513;width:465;height:2" coordorigin="8853,3513" coordsize="465,0" path="m8853,3513l9318,3513e" filled="false" stroked="true" strokeweight=".8pt" strokecolor="#231f20">
                <v:path arrowok="t"/>
              </v:shape>
            </v:group>
            <v:group style="position:absolute;left:7329;top:3513;width:924;height:2" coordorigin="7329,3513" coordsize="924,2">
              <v:shape style="position:absolute;left:7329;top:3513;width:924;height:2" coordorigin="7329,3513" coordsize="924,0" path="m7329,3513l8253,3513e" filled="false" stroked="true" strokeweight=".8pt" strokecolor="#231f20">
                <v:path arrowok="t"/>
              </v:shape>
            </v:group>
            <v:group style="position:absolute;left:8853;top:3267;width:465;height:2" coordorigin="8853,3267" coordsize="465,2">
              <v:shape style="position:absolute;left:8853;top:3267;width:465;height:2" coordorigin="8853,3267" coordsize="465,0" path="m8853,3267l9318,3267e" filled="false" stroked="true" strokeweight=".8pt" strokecolor="#231f20">
                <v:path arrowok="t"/>
              </v:shape>
            </v:group>
            <v:group style="position:absolute;left:7329;top:3267;width:924;height:2" coordorigin="7329,3267" coordsize="924,2">
              <v:shape style="position:absolute;left:7329;top:3267;width:924;height:2" coordorigin="7329,3267" coordsize="924,0" path="m7329,3267l8253,3267e" filled="false" stroked="true" strokeweight=".8pt" strokecolor="#231f20">
                <v:path arrowok="t"/>
              </v:shape>
            </v:group>
            <v:group style="position:absolute;left:8853;top:3015;width:465;height:2" coordorigin="8853,3015" coordsize="465,2">
              <v:shape style="position:absolute;left:8853;top:3015;width:465;height:2" coordorigin="8853,3015" coordsize="465,0" path="m8853,3015l9318,3015e" filled="false" stroked="true" strokeweight=".8pt" strokecolor="#231f20">
                <v:path arrowok="t"/>
              </v:shape>
            </v:group>
            <v:group style="position:absolute;left:7329;top:3015;width:924;height:2" coordorigin="7329,3015" coordsize="924,2">
              <v:shape style="position:absolute;left:7329;top:3015;width:924;height:2" coordorigin="7329,3015" coordsize="924,0" path="m7329,3015l8253,3015e" filled="false" stroked="true" strokeweight=".8pt" strokecolor="#231f20">
                <v:path arrowok="t"/>
              </v:shape>
            </v:group>
            <v:group style="position:absolute;left:8853;top:2745;width:465;height:2" coordorigin="8853,2745" coordsize="465,2">
              <v:shape style="position:absolute;left:8853;top:2745;width:465;height:2" coordorigin="8853,2745" coordsize="465,0" path="m8853,2745l9318,2745e" filled="false" stroked="true" strokeweight=".8pt" strokecolor="#231f20">
                <v:path arrowok="t"/>
              </v:shape>
            </v:group>
            <v:group style="position:absolute;left:7329;top:2745;width:924;height:2" coordorigin="7329,2745" coordsize="924,2">
              <v:shape style="position:absolute;left:7329;top:2745;width:924;height:2" coordorigin="7329,2745" coordsize="924,0" path="m7329,2745l8253,2745e" filled="false" stroked="true" strokeweight=".8pt" strokecolor="#231f20">
                <v:path arrowok="t"/>
              </v:shape>
            </v:group>
            <v:group style="position:absolute;left:8853;top:2493;width:465;height:2" coordorigin="8853,2493" coordsize="465,2">
              <v:shape style="position:absolute;left:8853;top:2493;width:465;height:2" coordorigin="8853,2493" coordsize="465,0" path="m8853,2493l9318,2493e" filled="false" stroked="true" strokeweight=".8pt" strokecolor="#231f20">
                <v:path arrowok="t"/>
              </v:shape>
            </v:group>
            <v:group style="position:absolute;left:7329;top:2493;width:924;height:2" coordorigin="7329,2493" coordsize="924,2">
              <v:shape style="position:absolute;left:7329;top:2493;width:924;height:2" coordorigin="7329,2493" coordsize="924,0" path="m7329,2493l8253,2493e" filled="false" stroked="true" strokeweight=".8pt" strokecolor="#231f20">
                <v:path arrowok="t"/>
              </v:shape>
            </v:group>
            <v:group style="position:absolute;left:8853;top:2247;width:465;height:2" coordorigin="8853,2247" coordsize="465,2">
              <v:shape style="position:absolute;left:8853;top:2247;width:465;height:2" coordorigin="8853,2247" coordsize="465,0" path="m8853,2247l9318,2247e" filled="false" stroked="true" strokeweight=".8pt" strokecolor="#231f20">
                <v:path arrowok="t"/>
              </v:shape>
            </v:group>
            <v:group style="position:absolute;left:7329;top:2247;width:924;height:2" coordorigin="7329,2247" coordsize="924,2">
              <v:shape style="position:absolute;left:7329;top:2247;width:924;height:2" coordorigin="7329,2247" coordsize="924,0" path="m7329,2247l8253,2247e" filled="false" stroked="true" strokeweight=".8pt" strokecolor="#231f20">
                <v:path arrowok="t"/>
              </v:shape>
            </v:group>
            <v:group style="position:absolute;left:8853;top:1995;width:465;height:2" coordorigin="8853,1995" coordsize="465,2">
              <v:shape style="position:absolute;left:8853;top:1995;width:465;height:2" coordorigin="8853,1995" coordsize="465,0" path="m8853,1995l9318,1995e" filled="false" stroked="true" strokeweight=".8pt" strokecolor="#231f20">
                <v:path arrowok="t"/>
              </v:shape>
            </v:group>
            <v:group style="position:absolute;left:7329;top:1995;width:924;height:2" coordorigin="7329,1995" coordsize="924,2">
              <v:shape style="position:absolute;left:7329;top:1995;width:924;height:2" coordorigin="7329,1995" coordsize="924,0" path="m7329,1995l8253,1995e" filled="false" stroked="true" strokeweight=".8pt" strokecolor="#231f20">
                <v:path arrowok="t"/>
              </v:shape>
            </v:group>
            <v:group style="position:absolute;left:8853;top:1725;width:465;height:2" coordorigin="8853,1725" coordsize="465,2">
              <v:shape style="position:absolute;left:8853;top:1725;width:465;height:2" coordorigin="8853,1725" coordsize="465,0" path="m8853,1725l9318,1725e" filled="false" stroked="true" strokeweight=".8pt" strokecolor="#231f20">
                <v:path arrowok="t"/>
              </v:shape>
            </v:group>
            <v:group style="position:absolute;left:7329;top:1725;width:924;height:2" coordorigin="7329,1725" coordsize="924,2">
              <v:shape style="position:absolute;left:7329;top:1725;width:924;height:2" coordorigin="7329,1725" coordsize="924,0" path="m7329,1725l8253,1725e" filled="false" stroked="true" strokeweight=".8pt" strokecolor="#231f20">
                <v:path arrowok="t"/>
              </v:shape>
            </v:group>
            <v:group style="position:absolute;left:8853;top:1473;width:465;height:2" coordorigin="8853,1473" coordsize="465,2">
              <v:shape style="position:absolute;left:8853;top:1473;width:465;height:2" coordorigin="8853,1473" coordsize="465,0" path="m8853,1473l9318,1473e" filled="false" stroked="true" strokeweight=".8pt" strokecolor="#231f20">
                <v:path arrowok="t"/>
              </v:shape>
            </v:group>
            <v:group style="position:absolute;left:7329;top:1473;width:924;height:2" coordorigin="7329,1473" coordsize="924,2">
              <v:shape style="position:absolute;left:7329;top:1473;width:924;height:2" coordorigin="7329,1473" coordsize="924,0" path="m7329,1473l8253,1473e" filled="false" stroked="true" strokeweight=".8pt" strokecolor="#231f20">
                <v:path arrowok="t"/>
              </v:shape>
            </v:group>
            <v:group style="position:absolute;left:8853;top:1227;width:465;height:2" coordorigin="8853,1227" coordsize="465,2">
              <v:shape style="position:absolute;left:8853;top:1227;width:465;height:2" coordorigin="8853,1227" coordsize="465,0" path="m8853,1227l9318,1227e" filled="false" stroked="true" strokeweight=".8pt" strokecolor="#231f20">
                <v:path arrowok="t"/>
              </v:shape>
            </v:group>
            <v:group style="position:absolute;left:7329;top:1227;width:924;height:2" coordorigin="7329,1227" coordsize="924,2">
              <v:shape style="position:absolute;left:7329;top:1227;width:924;height:2" coordorigin="7329,1227" coordsize="924,0" path="m7329,1227l8253,1227e" filled="false" stroked="true" strokeweight=".8pt" strokecolor="#231f20">
                <v:path arrowok="t"/>
              </v:shape>
            </v:group>
            <v:group style="position:absolute;left:7329;top:975;width:1989;height:2" coordorigin="7329,975" coordsize="1989,2">
              <v:shape style="position:absolute;left:7329;top:975;width:1989;height:2" coordorigin="7329,975" coordsize="1989,0" path="m7329,975l9318,975e" filled="false" stroked="true" strokeweight=".8pt" strokecolor="#231f20">
                <v:path arrowok="t"/>
              </v:shape>
            </v:group>
            <v:group style="position:absolute;left:8253;top:975;width:600;height:2790" coordorigin="8253,975" coordsize="600,2790">
              <v:shape style="position:absolute;left:8253;top:975;width:600;height:2790" coordorigin="8253,975" coordsize="600,2790" path="m8253,3765l8853,3765,8853,975,8253,975,8253,3765xe" filled="true" fillcolor="#939598" stroked="false">
                <v:path arrowok="t"/>
                <v:fill type="solid"/>
              </v:shape>
            </v:group>
            <v:group style="position:absolute;left:8253;top:975;width:600;height:2790" coordorigin="8253,975" coordsize="600,2790">
              <v:shape style="position:absolute;left:8253;top:975;width:600;height:2790" coordorigin="8253,975" coordsize="600,2790" path="m8253,3765l8853,3765,8853,975,8253,975,8253,3765xe" filled="false" stroked="true" strokeweight=".8pt" strokecolor="#231f20">
                <v:path arrowok="t"/>
              </v:shape>
            </v:group>
            <v:group style="position:absolute;left:7329;top:711;width:1989;height:2" coordorigin="7329,711" coordsize="1989,2">
              <v:shape style="position:absolute;left:7329;top:711;width:1989;height:2" coordorigin="7329,711" coordsize="1989,0" path="m7329,711l9318,711e" filled="false" stroked="true" strokeweight=".8pt" strokecolor="#231f20">
                <v:path arrowok="t"/>
              </v:shape>
            </v:group>
            <v:group style="position:absolute;left:6729;top:465;width:600;height:3300" coordorigin="6729,465" coordsize="600,3300">
              <v:shape style="position:absolute;left:6729;top:465;width:600;height:3300" coordorigin="6729,465" coordsize="600,3300" path="m6729,3765l7329,3765,7329,465,6729,465,6729,3765xe" filled="true" fillcolor="#939598" stroked="false">
                <v:path arrowok="t"/>
                <v:fill type="solid"/>
              </v:shape>
            </v:group>
            <v:group style="position:absolute;left:6729;top:465;width:600;height:3300" coordorigin="6729,465" coordsize="600,3300">
              <v:shape style="position:absolute;left:6729;top:465;width:600;height:3300" coordorigin="6729,465" coordsize="600,3300" path="m6729,3765l7329,3765,7329,465,6729,465,6729,3765xe" filled="false" stroked="true" strokeweight=".8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color w:val="231F20"/>
          <w:w w:val="105"/>
          <w:sz w:val="17"/>
        </w:rPr>
        <w:t>28</w:t>
      </w:r>
      <w:r>
        <w:rPr>
          <w:rFonts w:ascii="Arial"/>
          <w:sz w:val="17"/>
        </w:rPr>
      </w:r>
    </w:p>
    <w:p>
      <w:pPr>
        <w:spacing w:before="58"/>
        <w:ind w:left="2160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5"/>
          <w:sz w:val="17"/>
        </w:rPr>
        <w:t>26</w:t>
      </w:r>
      <w:r>
        <w:rPr>
          <w:rFonts w:ascii="Arial"/>
          <w:sz w:val="17"/>
        </w:rPr>
      </w:r>
    </w:p>
    <w:p>
      <w:pPr>
        <w:spacing w:before="58"/>
        <w:ind w:left="2160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5"/>
          <w:sz w:val="17"/>
        </w:rPr>
        <w:t>24</w:t>
      </w:r>
      <w:r>
        <w:rPr>
          <w:rFonts w:ascii="Arial"/>
          <w:sz w:val="17"/>
        </w:rPr>
      </w:r>
    </w:p>
    <w:p>
      <w:pPr>
        <w:spacing w:before="58"/>
        <w:ind w:left="2160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5"/>
          <w:sz w:val="17"/>
        </w:rPr>
        <w:t>22</w:t>
      </w:r>
      <w:r>
        <w:rPr>
          <w:rFonts w:ascii="Arial"/>
          <w:sz w:val="17"/>
        </w:rPr>
      </w:r>
    </w:p>
    <w:p>
      <w:pPr>
        <w:spacing w:before="58"/>
        <w:ind w:left="2160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/>
        <w:pict>
          <v:shape style="position:absolute;margin-left:128.224548pt;margin-top:4.330469pt;width:10.85pt;height:86.15pt;mso-position-horizontal-relative:page;mso-position-vertical-relative:paragraph;z-index:2464" type="#_x0000_t202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-538" w:firstLine="0"/>
                    <w:jc w:val="left"/>
                    <w:rPr>
                      <w:rFonts w:ascii="Arial" w:hAnsi="Arial" w:cs="Arial" w:eastAsia="Arial" w:hint="default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w w:val="103"/>
                      <w:sz w:val="17"/>
                    </w:rPr>
                    <w:t>Número</w:t>
                  </w:r>
                  <w:r>
                    <w:rPr>
                      <w:rFonts w:ascii="Arial" w:hAnsi="Arial"/>
                      <w:b/>
                      <w:color w:val="231F20"/>
                      <w:spacing w:val="1"/>
                      <w:sz w:val="17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3"/>
                      <w:sz w:val="17"/>
                    </w:rPr>
                    <w:t>de</w:t>
                  </w:r>
                  <w:r>
                    <w:rPr>
                      <w:rFonts w:ascii="Arial" w:hAnsi="Arial"/>
                      <w:b/>
                      <w:color w:val="231F20"/>
                      <w:spacing w:val="1"/>
                      <w:sz w:val="17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3"/>
                      <w:sz w:val="17"/>
                    </w:rPr>
                    <w:t>crianças</w:t>
                  </w:r>
                  <w:r>
                    <w:rPr>
                      <w:rFonts w:ascii="Arial" w:hAnsi="Arial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  <w:w w:val="105"/>
          <w:sz w:val="17"/>
        </w:rPr>
        <w:t>20</w:t>
      </w:r>
      <w:r>
        <w:rPr>
          <w:rFonts w:ascii="Arial"/>
          <w:sz w:val="17"/>
        </w:rPr>
      </w:r>
    </w:p>
    <w:p>
      <w:pPr>
        <w:spacing w:before="58"/>
        <w:ind w:left="2160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5"/>
          <w:sz w:val="17"/>
        </w:rPr>
        <w:t>18</w:t>
      </w:r>
      <w:r>
        <w:rPr>
          <w:rFonts w:ascii="Arial"/>
          <w:sz w:val="17"/>
        </w:rPr>
      </w:r>
    </w:p>
    <w:p>
      <w:pPr>
        <w:spacing w:before="58"/>
        <w:ind w:left="2160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5"/>
          <w:sz w:val="17"/>
        </w:rPr>
        <w:t>16</w:t>
      </w:r>
      <w:r>
        <w:rPr>
          <w:rFonts w:ascii="Arial"/>
          <w:sz w:val="17"/>
        </w:rPr>
      </w:r>
    </w:p>
    <w:p>
      <w:pPr>
        <w:spacing w:before="58"/>
        <w:ind w:left="2160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5"/>
          <w:sz w:val="17"/>
        </w:rPr>
        <w:t>14</w:t>
      </w:r>
      <w:r>
        <w:rPr>
          <w:rFonts w:ascii="Arial"/>
          <w:sz w:val="17"/>
        </w:rPr>
      </w:r>
    </w:p>
    <w:p>
      <w:pPr>
        <w:spacing w:before="58"/>
        <w:ind w:left="2160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5"/>
          <w:sz w:val="17"/>
        </w:rPr>
        <w:t>12</w:t>
      </w:r>
      <w:r>
        <w:rPr>
          <w:rFonts w:ascii="Arial"/>
          <w:sz w:val="17"/>
        </w:rPr>
      </w:r>
    </w:p>
    <w:p>
      <w:pPr>
        <w:spacing w:before="58"/>
        <w:ind w:left="2160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5"/>
          <w:sz w:val="17"/>
        </w:rPr>
        <w:t>10</w:t>
      </w:r>
      <w:r>
        <w:rPr>
          <w:rFonts w:ascii="Arial"/>
          <w:sz w:val="17"/>
        </w:rPr>
      </w:r>
    </w:p>
    <w:p>
      <w:pPr>
        <w:spacing w:before="58"/>
        <w:ind w:left="2258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3"/>
          <w:sz w:val="17"/>
        </w:rPr>
        <w:t>8</w:t>
      </w:r>
      <w:r>
        <w:rPr>
          <w:rFonts w:ascii="Arial"/>
          <w:sz w:val="17"/>
        </w:rPr>
      </w:r>
    </w:p>
    <w:p>
      <w:pPr>
        <w:spacing w:before="58"/>
        <w:ind w:left="2258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3"/>
          <w:sz w:val="17"/>
        </w:rPr>
        <w:t>6</w:t>
      </w:r>
      <w:r>
        <w:rPr>
          <w:rFonts w:ascii="Arial"/>
          <w:sz w:val="17"/>
        </w:rPr>
      </w:r>
    </w:p>
    <w:p>
      <w:pPr>
        <w:spacing w:before="58"/>
        <w:ind w:left="2258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3"/>
          <w:sz w:val="17"/>
        </w:rPr>
        <w:t>4</w:t>
      </w:r>
      <w:r>
        <w:rPr>
          <w:rFonts w:ascii="Arial"/>
          <w:sz w:val="17"/>
        </w:rPr>
      </w:r>
    </w:p>
    <w:p>
      <w:pPr>
        <w:spacing w:before="58"/>
        <w:ind w:left="2258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3"/>
          <w:sz w:val="17"/>
        </w:rPr>
        <w:t>2</w:t>
      </w:r>
      <w:r>
        <w:rPr>
          <w:rFonts w:ascii="Arial"/>
          <w:sz w:val="17"/>
        </w:rPr>
      </w:r>
    </w:p>
    <w:p>
      <w:pPr>
        <w:spacing w:before="58"/>
        <w:ind w:left="2258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3"/>
          <w:sz w:val="17"/>
        </w:rPr>
        <w:t>0</w:t>
      </w:r>
      <w:r>
        <w:rPr>
          <w:rFonts w:ascii="Arial"/>
          <w:sz w:val="17"/>
        </w:rPr>
      </w:r>
    </w:p>
    <w:p>
      <w:pPr>
        <w:tabs>
          <w:tab w:pos="2180" w:val="left" w:leader="none"/>
          <w:tab w:pos="3540" w:val="left" w:leader="none"/>
          <w:tab w:pos="5214" w:val="left" w:leader="none"/>
        </w:tabs>
        <w:spacing w:before="84"/>
        <w:ind w:left="796" w:right="0" w:firstLine="0"/>
        <w:jc w:val="center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5"/>
          <w:sz w:val="17"/>
        </w:rPr>
        <w:t>Bola</w:t>
        <w:tab/>
        <w:t>Boneca</w:t>
        <w:tab/>
        <w:t>Video </w:t>
      </w:r>
      <w:r>
        <w:rPr>
          <w:rFonts w:ascii="Arial"/>
          <w:color w:val="231F20"/>
          <w:spacing w:val="29"/>
          <w:w w:val="105"/>
          <w:sz w:val="17"/>
        </w:rPr>
        <w:t> </w:t>
      </w:r>
      <w:r>
        <w:rPr>
          <w:rFonts w:ascii="Arial"/>
          <w:color w:val="231F20"/>
          <w:w w:val="105"/>
          <w:sz w:val="17"/>
        </w:rPr>
        <w:t>game</w:t>
        <w:tab/>
        <w:t>Bicicleta</w:t>
      </w:r>
      <w:r>
        <w:rPr>
          <w:rFonts w:ascii="Arial"/>
          <w:sz w:val="17"/>
        </w:rPr>
      </w:r>
    </w:p>
    <w:p>
      <w:pPr>
        <w:spacing w:before="105"/>
        <w:ind w:left="597" w:right="0" w:firstLine="0"/>
        <w:jc w:val="center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b/>
          <w:color w:val="231F20"/>
          <w:w w:val="105"/>
          <w:sz w:val="17"/>
        </w:rPr>
        <w:t>Brinquedos</w:t>
      </w:r>
      <w:r>
        <w:rPr>
          <w:rFonts w:ascii="Arial"/>
          <w:sz w:val="17"/>
        </w:rPr>
      </w:r>
    </w:p>
    <w:p>
      <w:pPr>
        <w:pStyle w:val="BodyText"/>
        <w:spacing w:line="240" w:lineRule="auto" w:before="85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De acordo com esse gráfico, qual é o número de estudantes que preferem brincar de</w:t>
      </w:r>
      <w:r>
        <w:rPr>
          <w:rFonts w:ascii="Arial" w:hAnsi="Arial"/>
          <w:color w:val="231F20"/>
          <w:spacing w:val="-2"/>
        </w:rPr>
        <w:t> </w:t>
      </w:r>
      <w:r>
        <w:rPr>
          <w:rFonts w:ascii="Arial" w:hAnsi="Arial"/>
          <w:color w:val="231F20"/>
        </w:rPr>
        <w:t>bicicleta?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20"/>
        </w:numPr>
        <w:tabs>
          <w:tab w:pos="392" w:val="left" w:leader="none"/>
        </w:tabs>
        <w:spacing w:line="240" w:lineRule="auto" w:before="69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12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392" w:val="left" w:leader="none"/>
        </w:tabs>
        <w:spacing w:line="240" w:lineRule="auto" w:before="1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14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404" w:val="left" w:leader="none"/>
        </w:tabs>
        <w:spacing w:line="240" w:lineRule="auto" w:before="13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22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404" w:val="left" w:leader="none"/>
        </w:tabs>
        <w:spacing w:line="240" w:lineRule="auto" w:before="13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26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62"/>
          <w:pgSz w:w="11910" w:h="16840"/>
          <w:pgMar w:header="417" w:footer="524" w:top="104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19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(M041333E4) </w:t>
      </w:r>
      <w:r>
        <w:rPr>
          <w:rFonts w:ascii="Arial"/>
          <w:color w:val="231F20"/>
          <w:sz w:val="22"/>
        </w:rPr>
        <w:t>Observe a conta</w:t>
      </w:r>
      <w:r>
        <w:rPr>
          <w:rFonts w:ascii="Arial"/>
          <w:color w:val="231F20"/>
          <w:spacing w:val="6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25"/>
          <w:szCs w:val="25"/>
        </w:rPr>
      </w:pPr>
      <w:r>
        <w:rPr/>
        <w:pict>
          <v:shape style="position:absolute;margin-left:99.462601pt;margin-top:15.918944pt;width:85.05pt;height:74.4pt;mso-position-horizontal-relative:page;mso-position-vertical-relative:paragraph;z-index:2488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163"/>
                    <w:ind w:left="667" w:right="0" w:firstLine="0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/>
                      <w:color w:val="231F20"/>
                      <w:sz w:val="28"/>
                    </w:rPr>
                    <w:t>732</w:t>
                  </w:r>
                  <w:r>
                    <w:rPr>
                      <w:rFonts w:ascii="Arial"/>
                      <w:sz w:val="28"/>
                    </w:rPr>
                  </w:r>
                </w:p>
                <w:p>
                  <w:pPr>
                    <w:spacing w:before="78"/>
                    <w:ind w:left="434" w:right="0" w:firstLine="0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–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108</w:t>
                  </w:r>
                  <w:r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0"/>
        <w:rPr>
          <w:rFonts w:ascii="Arial" w:hAnsi="Arial" w:cs="Arial" w:eastAsia="Arial" w:hint="default"/>
          <w:sz w:val="15"/>
          <w:szCs w:val="15"/>
        </w:rPr>
      </w:pPr>
    </w:p>
    <w:p>
      <w:pPr>
        <w:pStyle w:val="BodyText"/>
        <w:spacing w:line="319" w:lineRule="auto" w:before="72"/>
        <w:ind w:left="110" w:right="7132"/>
        <w:jc w:val="left"/>
      </w:pPr>
      <w:r>
        <w:rPr/>
        <w:pict>
          <v:group style="position:absolute;margin-left:115.762001pt;margin-top:-37.533131pt;width:52.45pt;height:.1pt;mso-position-horizontal-relative:page;mso-position-vertical-relative:paragraph;z-index:-59488" coordorigin="2315,-751" coordsize="1049,2">
            <v:shape style="position:absolute;left:2315;top:-751;width:1049;height:2" coordorigin="2315,-751" coordsize="1049,0" path="m2315,-751l3364,-751e" filled="false" stroked="true" strokeweight="1pt" strokecolor="#231f20">
              <v:path arrowok="t"/>
            </v:shape>
            <w10:wrap type="none"/>
          </v:group>
        </w:pict>
      </w:r>
      <w:r>
        <w:rPr>
          <w:rFonts w:ascii="Arial" w:hAnsi="Arial"/>
          <w:color w:val="231F20"/>
        </w:rPr>
        <w:t>Qual é o resultado dessa conta? </w:t>
      </w:r>
      <w:r>
        <w:rPr>
          <w:color w:val="231F20"/>
        </w:rPr>
        <w:t>A)</w:t>
      </w:r>
      <w:r>
        <w:rPr>
          <w:color w:val="231F20"/>
          <w:spacing w:val="-3"/>
        </w:rPr>
        <w:t> </w:t>
      </w:r>
      <w:r>
        <w:rPr>
          <w:color w:val="231F20"/>
        </w:rPr>
        <w:t>624</w:t>
      </w:r>
      <w:r>
        <w:rPr/>
      </w:r>
    </w:p>
    <w:p>
      <w:pPr>
        <w:pStyle w:val="BodyText"/>
        <w:spacing w:line="199" w:lineRule="exact" w:before="0"/>
        <w:ind w:left="110" w:right="0"/>
        <w:jc w:val="left"/>
      </w:pPr>
      <w:r>
        <w:rPr>
          <w:color w:val="231F20"/>
        </w:rPr>
        <w:t>B)</w:t>
      </w:r>
      <w:r>
        <w:rPr>
          <w:color w:val="231F20"/>
          <w:spacing w:val="-3"/>
        </w:rPr>
        <w:t> </w:t>
      </w:r>
      <w:r>
        <w:rPr>
          <w:color w:val="231F20"/>
        </w:rPr>
        <w:t>634</w:t>
      </w:r>
      <w:r>
        <w:rPr/>
      </w:r>
    </w:p>
    <w:p>
      <w:pPr>
        <w:pStyle w:val="BodyText"/>
        <w:spacing w:line="240" w:lineRule="auto"/>
        <w:ind w:left="110" w:right="0"/>
        <w:jc w:val="left"/>
      </w:pPr>
      <w:r>
        <w:rPr>
          <w:color w:val="231F20"/>
        </w:rPr>
        <w:t>C)</w:t>
      </w:r>
      <w:r>
        <w:rPr>
          <w:color w:val="231F20"/>
          <w:spacing w:val="-4"/>
        </w:rPr>
        <w:t> </w:t>
      </w:r>
      <w:r>
        <w:rPr>
          <w:color w:val="231F20"/>
        </w:rPr>
        <w:t>830</w:t>
      </w:r>
      <w:r>
        <w:rPr/>
      </w:r>
    </w:p>
    <w:p>
      <w:pPr>
        <w:pStyle w:val="BodyText"/>
        <w:spacing w:line="240" w:lineRule="auto"/>
        <w:ind w:left="110" w:right="0"/>
        <w:jc w:val="left"/>
      </w:pPr>
      <w:r>
        <w:rPr>
          <w:color w:val="231F20"/>
        </w:rPr>
        <w:t>D)</w:t>
      </w:r>
      <w:r>
        <w:rPr>
          <w:color w:val="231F20"/>
          <w:spacing w:val="-4"/>
        </w:rPr>
        <w:t> </w:t>
      </w:r>
      <w:r>
        <w:rPr>
          <w:color w:val="231F20"/>
        </w:rPr>
        <w:t>840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19"/>
        </w:numPr>
        <w:tabs>
          <w:tab w:pos="490" w:val="left" w:leader="none"/>
        </w:tabs>
        <w:spacing w:line="266" w:lineRule="auto" w:before="0" w:after="0"/>
        <w:ind w:left="110" w:right="3869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(M051416E4) </w:t>
      </w:r>
      <w:r>
        <w:rPr>
          <w:rFonts w:ascii="Arial" w:hAnsi="Arial"/>
          <w:color w:val="231F20"/>
          <w:sz w:val="22"/>
        </w:rPr>
        <w:t>Miguel mora na cidade de Campinas-SP há 5 anos. </w:t>
      </w:r>
      <w:r>
        <w:rPr>
          <w:rFonts w:ascii="Arial" w:hAnsi="Arial"/>
          <w:color w:val="231F20"/>
          <w:sz w:val="22"/>
        </w:rPr>
        <w:t>Há quantos meses Miguel mora nessa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cidade?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 meses.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12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meses.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50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meses.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60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meses.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81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 w:hint="default"/>
          <w:sz w:val="15"/>
          <w:szCs w:val="15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27"/>
          <w:szCs w:val="27"/>
        </w:rPr>
      </w:pPr>
    </w:p>
    <w:p>
      <w:pPr>
        <w:spacing w:before="72"/>
        <w:ind w:left="567" w:right="0" w:firstLine="0"/>
        <w:jc w:val="center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56.192902pt;margin-top:-.025113pt;width:482.9pt;height:355.05pt;mso-position-horizontal-relative:page;mso-position-vertical-relative:paragraph;z-index:-59392" coordorigin="1124,-1" coordsize="9658,7101">
            <v:group style="position:absolute;left:1129;top:4;width:572;height:2" coordorigin="1129,4" coordsize="572,2">
              <v:shape style="position:absolute;left:1129;top:4;width:572;height:2" coordorigin="1129,4" coordsize="572,0" path="m1129,4l1701,4e" filled="false" stroked="true" strokeweight=".5pt" strokecolor="#231f20">
                <v:path arrowok="t"/>
              </v:shape>
            </v:group>
            <v:group style="position:absolute;left:1134;top:9;width:2;height:7081" coordorigin="1134,9" coordsize="2,7081">
              <v:shape style="position:absolute;left:1134;top:9;width:2;height:7081" coordorigin="1134,9" coordsize="0,7081" path="m1134,7090l1134,9e" filled="false" stroked="true" strokeweight=".5pt" strokecolor="#231f20">
                <v:path arrowok="t"/>
              </v:shape>
            </v:group>
            <v:group style="position:absolute;left:1701;top:4;width:9076;height:2" coordorigin="1701,4" coordsize="9076,2">
              <v:shape style="position:absolute;left:1701;top:4;width:9076;height:2" coordorigin="1701,4" coordsize="9076,0" path="m1701,4l10777,4e" filled="false" stroked="true" strokeweight=".5pt" strokecolor="#231f20">
                <v:path arrowok="t"/>
              </v:shape>
            </v:group>
            <v:group style="position:absolute;left:1701;top:9;width:2;height:7081" coordorigin="1701,9" coordsize="2,7081">
              <v:shape style="position:absolute;left:1701;top:9;width:2;height:7081" coordorigin="1701,9" coordsize="0,7081" path="m1701,7090l1701,9e" filled="false" stroked="true" strokeweight=".5pt" strokecolor="#231f20">
                <v:path arrowok="t"/>
              </v:shape>
            </v:group>
            <v:group style="position:absolute;left:10772;top:9;width:2;height:7081" coordorigin="10772,9" coordsize="2,7081">
              <v:shape style="position:absolute;left:10772;top:9;width:2;height:7081" coordorigin="10772,9" coordsize="0,7081" path="m10772,7090l10772,9e" filled="false" stroked="true" strokeweight=".5pt" strokecolor="#231f20">
                <v:path arrowok="t"/>
              </v:shape>
            </v:group>
            <v:group style="position:absolute;left:1129;top:7095;width:572;height:2" coordorigin="1129,7095" coordsize="572,2">
              <v:shape style="position:absolute;left:1129;top:7095;width:572;height:2" coordorigin="1129,7095" coordsize="572,0" path="m1129,7095l1701,7095e" filled="false" stroked="true" strokeweight=".5pt" strokecolor="#231f20">
                <v:path arrowok="t"/>
              </v:shape>
            </v:group>
            <v:group style="position:absolute;left:1701;top:7095;width:9076;height:2" coordorigin="1701,7095" coordsize="9076,2">
              <v:shape style="position:absolute;left:1701;top:7095;width:9076;height:2" coordorigin="1701,7095" coordsize="9076,0" path="m1701,7095l10777,7095e" filled="false" stroked="true" strokeweight=".5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231F20"/>
          <w:sz w:val="22"/>
        </w:rPr>
        <w:t>As</w:t>
      </w:r>
      <w:r>
        <w:rPr>
          <w:rFonts w:ascii="Arial"/>
          <w:b/>
          <w:color w:val="231F20"/>
          <w:spacing w:val="-1"/>
          <w:sz w:val="22"/>
        </w:rPr>
        <w:t> </w:t>
      </w:r>
      <w:r>
        <w:rPr>
          <w:rFonts w:ascii="Arial"/>
          <w:b/>
          <w:color w:val="231F20"/>
          <w:sz w:val="22"/>
        </w:rPr>
        <w:t>bruxinhas</w:t>
      </w:r>
      <w:r>
        <w:rPr>
          <w:rFonts w:ascii="Arial"/>
          <w:sz w:val="22"/>
        </w:rPr>
      </w:r>
    </w:p>
    <w:p>
      <w:pPr>
        <w:spacing w:line="240" w:lineRule="auto" w:before="1"/>
        <w:rPr>
          <w:rFonts w:ascii="Arial" w:hAnsi="Arial" w:cs="Arial" w:eastAsia="Arial" w:hint="default"/>
          <w:b/>
          <w:bCs/>
          <w:sz w:val="19"/>
          <w:szCs w:val="19"/>
        </w:rPr>
      </w:pPr>
    </w:p>
    <w:p>
      <w:pPr>
        <w:pStyle w:val="BodyText"/>
        <w:spacing w:line="266" w:lineRule="auto" w:before="72"/>
        <w:ind w:left="1074" w:right="505" w:firstLine="283"/>
        <w:jc w:val="both"/>
      </w:pPr>
      <w:r>
        <w:rPr>
          <w:color w:val="231F20"/>
        </w:rPr>
        <w:t>Galatéia e Brunevildes estavam tomando sol na seringueira da praça. </w:t>
      </w:r>
      <w:r>
        <w:rPr>
          <w:color w:val="231F20"/>
          <w:spacing w:val="-3"/>
        </w:rPr>
        <w:t>Tinham </w:t>
      </w:r>
      <w:r>
        <w:rPr>
          <w:color w:val="231F20"/>
        </w:rPr>
        <w:t>acabado </w:t>
      </w:r>
      <w:r>
        <w:rPr>
          <w:color w:val="231F20"/>
        </w:rPr>
      </w:r>
      <w:r>
        <w:rPr>
          <w:rFonts w:ascii="Arial" w:hAnsi="Arial"/>
          <w:color w:val="231F20"/>
        </w:rPr>
        <w:t>de chegar em suas vassouras mágicas. Eram duas bruxinhas minúsculas que adoravam </w:t>
      </w:r>
      <w:r>
        <w:rPr>
          <w:color w:val="231F20"/>
        </w:rPr>
        <w:t>aventuras. Então, cansadas de só fazer o mal, lá no castelo onde moravam, resolveram</w:t>
      </w:r>
      <w:r>
        <w:rPr>
          <w:color w:val="231F20"/>
          <w:spacing w:val="-42"/>
        </w:rPr>
        <w:t> </w:t>
      </w:r>
      <w:r>
        <w:rPr>
          <w:color w:val="231F20"/>
        </w:rPr>
        <w:t>vir </w:t>
      </w:r>
      <w:r>
        <w:rPr>
          <w:color w:val="231F20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cidade.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agora,</w:t>
      </w:r>
      <w:r>
        <w:rPr>
          <w:color w:val="231F20"/>
          <w:spacing w:val="-5"/>
        </w:rPr>
        <w:t> </w:t>
      </w:r>
      <w:r>
        <w:rPr>
          <w:color w:val="231F20"/>
        </w:rPr>
        <w:t>na</w:t>
      </w:r>
      <w:r>
        <w:rPr>
          <w:color w:val="231F20"/>
          <w:spacing w:val="-5"/>
        </w:rPr>
        <w:t> </w:t>
      </w:r>
      <w:r>
        <w:rPr>
          <w:color w:val="231F20"/>
        </w:rPr>
        <w:t>vila,</w:t>
      </w:r>
      <w:r>
        <w:rPr>
          <w:color w:val="231F20"/>
          <w:spacing w:val="-5"/>
        </w:rPr>
        <w:t> </w:t>
      </w:r>
      <w:r>
        <w:rPr>
          <w:color w:val="231F20"/>
        </w:rPr>
        <w:t>preparavam-se</w:t>
      </w:r>
      <w:r>
        <w:rPr>
          <w:color w:val="231F20"/>
          <w:spacing w:val="-4"/>
        </w:rPr>
        <w:t> </w:t>
      </w:r>
      <w:r>
        <w:rPr>
          <w:color w:val="231F20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fazer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mais</w:t>
      </w:r>
      <w:r>
        <w:rPr>
          <w:color w:val="231F20"/>
          <w:spacing w:val="-5"/>
        </w:rPr>
        <w:t> </w:t>
      </w:r>
      <w:r>
        <w:rPr>
          <w:color w:val="231F20"/>
        </w:rPr>
        <w:t>incríveis</w:t>
      </w:r>
      <w:r>
        <w:rPr>
          <w:color w:val="231F20"/>
          <w:spacing w:val="-5"/>
        </w:rPr>
        <w:t> </w:t>
      </w:r>
      <w:r>
        <w:rPr>
          <w:color w:val="231F20"/>
        </w:rPr>
        <w:t>benfeitorias.</w:t>
      </w:r>
      <w:r>
        <w:rPr>
          <w:color w:val="231F20"/>
          <w:spacing w:val="-4"/>
        </w:rPr>
        <w:t> </w:t>
      </w:r>
      <w:r>
        <w:rPr>
          <w:color w:val="231F20"/>
        </w:rPr>
        <w:t>E,</w:t>
      </w:r>
      <w:r>
        <w:rPr/>
      </w:r>
    </w:p>
    <w:p>
      <w:pPr>
        <w:pStyle w:val="BodyText"/>
        <w:tabs>
          <w:tab w:pos="1074" w:val="left" w:leader="none"/>
        </w:tabs>
        <w:spacing w:line="268" w:lineRule="exact" w:before="0"/>
        <w:ind w:left="616" w:right="0"/>
        <w:jc w:val="left"/>
      </w:pPr>
      <w:r>
        <w:rPr>
          <w:color w:val="231F20"/>
        </w:rPr>
        <w:t>5</w:t>
        <w:tab/>
      </w:r>
      <w:r>
        <w:rPr>
          <w:color w:val="231F20"/>
          <w:position w:val="2"/>
        </w:rPr>
        <w:t>ainda por cima, por</w:t>
      </w:r>
      <w:r>
        <w:rPr>
          <w:color w:val="231F20"/>
          <w:spacing w:val="-18"/>
          <w:position w:val="2"/>
        </w:rPr>
        <w:t> </w:t>
      </w:r>
      <w:r>
        <w:rPr>
          <w:color w:val="231F20"/>
          <w:position w:val="2"/>
        </w:rPr>
        <w:t>encomenda.</w:t>
      </w:r>
      <w:r>
        <w:rPr/>
      </w:r>
    </w:p>
    <w:p>
      <w:pPr>
        <w:pStyle w:val="BodyText"/>
        <w:spacing w:line="240" w:lineRule="auto" w:before="11"/>
        <w:ind w:left="1357" w:right="0"/>
        <w:jc w:val="left"/>
      </w:pPr>
      <w:r>
        <w:rPr>
          <w:color w:val="231F20"/>
          <w:spacing w:val="-4"/>
        </w:rPr>
        <w:t>No</w:t>
      </w:r>
      <w:r>
        <w:rPr>
          <w:color w:val="231F20"/>
          <w:spacing w:val="-28"/>
        </w:rPr>
        <w:t> </w:t>
      </w:r>
      <w:r>
        <w:rPr>
          <w:color w:val="231F20"/>
          <w:spacing w:val="-6"/>
        </w:rPr>
        <w:t>meio</w:t>
      </w:r>
      <w:r>
        <w:rPr>
          <w:color w:val="231F20"/>
          <w:spacing w:val="-28"/>
        </w:rPr>
        <w:t> </w:t>
      </w:r>
      <w:r>
        <w:rPr>
          <w:color w:val="231F20"/>
          <w:spacing w:val="-5"/>
        </w:rPr>
        <w:t>das</w:t>
      </w:r>
      <w:r>
        <w:rPr>
          <w:color w:val="231F20"/>
          <w:spacing w:val="-28"/>
        </w:rPr>
        <w:t> </w:t>
      </w:r>
      <w:r>
        <w:rPr>
          <w:color w:val="231F20"/>
          <w:spacing w:val="-6"/>
        </w:rPr>
        <w:t>plantas</w:t>
      </w:r>
      <w:r>
        <w:rPr>
          <w:color w:val="231F20"/>
          <w:spacing w:val="-28"/>
        </w:rPr>
        <w:t> </w:t>
      </w:r>
      <w:r>
        <w:rPr>
          <w:color w:val="231F20"/>
          <w:spacing w:val="-7"/>
        </w:rPr>
        <w:t>enxergaram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um</w:t>
      </w:r>
      <w:r>
        <w:rPr>
          <w:color w:val="231F20"/>
          <w:spacing w:val="-28"/>
        </w:rPr>
        <w:t> </w:t>
      </w:r>
      <w:r>
        <w:rPr>
          <w:color w:val="231F20"/>
          <w:spacing w:val="-6"/>
        </w:rPr>
        <w:t>sapo.</w:t>
      </w:r>
      <w:r>
        <w:rPr>
          <w:color w:val="231F20"/>
          <w:spacing w:val="-28"/>
        </w:rPr>
        <w:t> </w:t>
      </w:r>
      <w:r>
        <w:rPr>
          <w:color w:val="231F20"/>
          <w:spacing w:val="-7"/>
        </w:rPr>
        <w:t>Galatéia</w:t>
      </w:r>
      <w:r>
        <w:rPr>
          <w:color w:val="231F20"/>
          <w:spacing w:val="-29"/>
        </w:rPr>
        <w:t> </w:t>
      </w:r>
      <w:r>
        <w:rPr>
          <w:color w:val="231F20"/>
          <w:spacing w:val="-5"/>
        </w:rPr>
        <w:t>fez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  <w:spacing w:val="-5"/>
        </w:rPr>
        <w:t>voz</w:t>
      </w:r>
      <w:r>
        <w:rPr>
          <w:color w:val="231F20"/>
          <w:spacing w:val="-28"/>
        </w:rPr>
        <w:t> </w:t>
      </w:r>
      <w:r>
        <w:rPr>
          <w:color w:val="231F20"/>
          <w:spacing w:val="-6"/>
        </w:rPr>
        <w:t>mais</w:t>
      </w:r>
      <w:r>
        <w:rPr>
          <w:color w:val="231F20"/>
          <w:spacing w:val="-28"/>
        </w:rPr>
        <w:t> </w:t>
      </w:r>
      <w:r>
        <w:rPr>
          <w:color w:val="231F20"/>
          <w:spacing w:val="-6"/>
        </w:rPr>
        <w:t>doce</w:t>
      </w:r>
      <w:r>
        <w:rPr>
          <w:color w:val="231F20"/>
          <w:spacing w:val="-28"/>
        </w:rPr>
        <w:t> </w:t>
      </w:r>
      <w:r>
        <w:rPr>
          <w:color w:val="231F20"/>
          <w:spacing w:val="-5"/>
        </w:rPr>
        <w:t>que</w:t>
      </w:r>
      <w:r>
        <w:rPr>
          <w:color w:val="231F20"/>
          <w:spacing w:val="-28"/>
        </w:rPr>
        <w:t> </w:t>
      </w:r>
      <w:r>
        <w:rPr>
          <w:color w:val="231F20"/>
          <w:spacing w:val="-6"/>
        </w:rPr>
        <w:t>podia</w:t>
      </w:r>
      <w:r>
        <w:rPr>
          <w:color w:val="231F20"/>
          <w:spacing w:val="-28"/>
        </w:rPr>
        <w:t> </w:t>
      </w:r>
      <w:r>
        <w:rPr>
          <w:color w:val="231F20"/>
        </w:rPr>
        <w:t>e</w:t>
      </w:r>
      <w:r>
        <w:rPr>
          <w:color w:val="231F20"/>
          <w:spacing w:val="-28"/>
        </w:rPr>
        <w:t> </w:t>
      </w:r>
      <w:r>
        <w:rPr>
          <w:color w:val="231F20"/>
          <w:spacing w:val="-7"/>
        </w:rPr>
        <w:t>perguntou:</w:t>
      </w:r>
      <w:r>
        <w:rPr/>
      </w:r>
    </w:p>
    <w:p>
      <w:pPr>
        <w:pStyle w:val="ListParagraph"/>
        <w:numPr>
          <w:ilvl w:val="1"/>
          <w:numId w:val="21"/>
        </w:numPr>
        <w:tabs>
          <w:tab w:pos="1542" w:val="left" w:leader="none"/>
        </w:tabs>
        <w:spacing w:line="266" w:lineRule="auto" w:before="27" w:after="0"/>
        <w:ind w:left="1357" w:right="5189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Ei, amigo sapo, que tal virar príncipe? </w:t>
      </w:r>
      <w:r>
        <w:rPr>
          <w:rFonts w:ascii="Arial" w:hAnsi="Arial"/>
          <w:color w:val="231F20"/>
          <w:sz w:val="22"/>
        </w:rPr>
        <w:t>O sapo abriu, fechou os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olhos: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21"/>
        </w:numPr>
        <w:tabs>
          <w:tab w:pos="1542" w:val="left" w:leader="none"/>
        </w:tabs>
        <w:spacing w:line="240" w:lineRule="auto" w:before="0" w:after="0"/>
        <w:ind w:left="1541" w:right="0" w:hanging="184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Sei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não.</w:t>
      </w:r>
      <w:r>
        <w:rPr>
          <w:rFonts w:ascii="Arial" w:hAnsi="Arial"/>
          <w:sz w:val="22"/>
        </w:rPr>
      </w:r>
    </w:p>
    <w:p>
      <w:pPr>
        <w:pStyle w:val="BodyText"/>
        <w:tabs>
          <w:tab w:pos="1357" w:val="left" w:leader="none"/>
        </w:tabs>
        <w:spacing w:line="249" w:lineRule="auto" w:before="22"/>
        <w:ind w:left="1074" w:right="505" w:hanging="520"/>
        <w:jc w:val="left"/>
        <w:rPr>
          <w:rFonts w:ascii="Arial" w:hAnsi="Arial" w:cs="Arial" w:eastAsia="Arial" w:hint="default"/>
        </w:rPr>
      </w:pPr>
      <w:r>
        <w:rPr>
          <w:color w:val="231F20"/>
        </w:rPr>
        <w:t>10</w:t>
        <w:tab/>
        <w:tab/>
      </w:r>
      <w:r>
        <w:rPr>
          <w:rFonts w:ascii="Arial" w:hAnsi="Arial" w:cs="Arial" w:eastAsia="Arial" w:hint="default"/>
          <w:color w:val="231F20"/>
          <w:position w:val="2"/>
        </w:rPr>
        <w:t>–</w:t>
      </w:r>
      <w:r>
        <w:rPr>
          <w:rFonts w:ascii="Arial" w:hAnsi="Arial" w:cs="Arial" w:eastAsia="Arial" w:hint="default"/>
          <w:color w:val="231F20"/>
          <w:spacing w:val="26"/>
          <w:position w:val="2"/>
        </w:rPr>
        <w:t> </w:t>
      </w:r>
      <w:r>
        <w:rPr>
          <w:rFonts w:ascii="Arial" w:hAnsi="Arial" w:cs="Arial" w:eastAsia="Arial" w:hint="default"/>
          <w:color w:val="231F20"/>
          <w:position w:val="2"/>
        </w:rPr>
        <w:t>Como</w:t>
      </w:r>
      <w:r>
        <w:rPr>
          <w:rFonts w:ascii="Arial" w:hAnsi="Arial" w:cs="Arial" w:eastAsia="Arial" w:hint="default"/>
          <w:color w:val="231F20"/>
          <w:spacing w:val="26"/>
          <w:position w:val="2"/>
        </w:rPr>
        <w:t> </w:t>
      </w:r>
      <w:r>
        <w:rPr>
          <w:rFonts w:ascii="Arial" w:hAnsi="Arial" w:cs="Arial" w:eastAsia="Arial" w:hint="default"/>
          <w:color w:val="231F20"/>
          <w:position w:val="2"/>
        </w:rPr>
        <w:t>é</w:t>
      </w:r>
      <w:r>
        <w:rPr>
          <w:rFonts w:ascii="Arial" w:hAnsi="Arial" w:cs="Arial" w:eastAsia="Arial" w:hint="default"/>
          <w:color w:val="231F20"/>
          <w:spacing w:val="26"/>
          <w:position w:val="2"/>
        </w:rPr>
        <w:t> </w:t>
      </w:r>
      <w:r>
        <w:rPr>
          <w:rFonts w:ascii="Arial" w:hAnsi="Arial" w:cs="Arial" w:eastAsia="Arial" w:hint="default"/>
          <w:color w:val="231F20"/>
          <w:position w:val="2"/>
        </w:rPr>
        <w:t>que</w:t>
      </w:r>
      <w:r>
        <w:rPr>
          <w:rFonts w:ascii="Arial" w:hAnsi="Arial" w:cs="Arial" w:eastAsia="Arial" w:hint="default"/>
          <w:color w:val="231F20"/>
          <w:spacing w:val="26"/>
          <w:position w:val="2"/>
        </w:rPr>
        <w:t> </w:t>
      </w:r>
      <w:r>
        <w:rPr>
          <w:rFonts w:ascii="Arial" w:hAnsi="Arial" w:cs="Arial" w:eastAsia="Arial" w:hint="default"/>
          <w:color w:val="231F20"/>
          <w:position w:val="2"/>
        </w:rPr>
        <w:t>não</w:t>
      </w:r>
      <w:r>
        <w:rPr>
          <w:rFonts w:ascii="Arial" w:hAnsi="Arial" w:cs="Arial" w:eastAsia="Arial" w:hint="default"/>
          <w:color w:val="231F20"/>
          <w:spacing w:val="26"/>
          <w:position w:val="2"/>
        </w:rPr>
        <w:t> </w:t>
      </w:r>
      <w:r>
        <w:rPr>
          <w:rFonts w:ascii="Arial" w:hAnsi="Arial" w:cs="Arial" w:eastAsia="Arial" w:hint="default"/>
          <w:color w:val="231F20"/>
          <w:position w:val="2"/>
        </w:rPr>
        <w:t>sabe?</w:t>
      </w:r>
      <w:r>
        <w:rPr>
          <w:rFonts w:ascii="Arial" w:hAnsi="Arial" w:cs="Arial" w:eastAsia="Arial" w:hint="default"/>
          <w:color w:val="231F20"/>
          <w:spacing w:val="26"/>
          <w:position w:val="2"/>
        </w:rPr>
        <w:t> </w:t>
      </w:r>
      <w:r>
        <w:rPr>
          <w:rFonts w:ascii="Arial" w:hAnsi="Arial" w:cs="Arial" w:eastAsia="Arial" w:hint="default"/>
          <w:color w:val="231F20"/>
          <w:position w:val="2"/>
        </w:rPr>
        <w:t>–</w:t>
      </w:r>
      <w:r>
        <w:rPr>
          <w:rFonts w:ascii="Arial" w:hAnsi="Arial" w:cs="Arial" w:eastAsia="Arial" w:hint="default"/>
          <w:color w:val="231F20"/>
          <w:spacing w:val="26"/>
          <w:position w:val="2"/>
        </w:rPr>
        <w:t> </w:t>
      </w:r>
      <w:r>
        <w:rPr>
          <w:rFonts w:ascii="Arial" w:hAnsi="Arial" w:cs="Arial" w:eastAsia="Arial" w:hint="default"/>
          <w:color w:val="231F20"/>
          <w:position w:val="2"/>
        </w:rPr>
        <w:t>insistiu</w:t>
      </w:r>
      <w:r>
        <w:rPr>
          <w:rFonts w:ascii="Arial" w:hAnsi="Arial" w:cs="Arial" w:eastAsia="Arial" w:hint="default"/>
          <w:color w:val="231F20"/>
          <w:spacing w:val="26"/>
          <w:position w:val="2"/>
        </w:rPr>
        <w:t> </w:t>
      </w:r>
      <w:r>
        <w:rPr>
          <w:rFonts w:ascii="Arial" w:hAnsi="Arial" w:cs="Arial" w:eastAsia="Arial" w:hint="default"/>
          <w:color w:val="231F20"/>
          <w:position w:val="2"/>
        </w:rPr>
        <w:t>a</w:t>
      </w:r>
      <w:r>
        <w:rPr>
          <w:rFonts w:ascii="Arial" w:hAnsi="Arial" w:cs="Arial" w:eastAsia="Arial" w:hint="default"/>
          <w:color w:val="231F20"/>
          <w:spacing w:val="26"/>
          <w:position w:val="2"/>
        </w:rPr>
        <w:t> </w:t>
      </w:r>
      <w:r>
        <w:rPr>
          <w:rFonts w:ascii="Arial" w:hAnsi="Arial" w:cs="Arial" w:eastAsia="Arial" w:hint="default"/>
          <w:color w:val="231F20"/>
          <w:position w:val="2"/>
        </w:rPr>
        <w:t>bruxa</w:t>
      </w:r>
      <w:r>
        <w:rPr>
          <w:rFonts w:ascii="Arial" w:hAnsi="Arial" w:cs="Arial" w:eastAsia="Arial" w:hint="default"/>
          <w:color w:val="231F20"/>
          <w:spacing w:val="26"/>
          <w:position w:val="2"/>
        </w:rPr>
        <w:t> </w:t>
      </w:r>
      <w:r>
        <w:rPr>
          <w:rFonts w:ascii="Arial" w:hAnsi="Arial" w:cs="Arial" w:eastAsia="Arial" w:hint="default"/>
          <w:color w:val="231F20"/>
          <w:position w:val="2"/>
        </w:rPr>
        <w:t>Galatéia,</w:t>
      </w:r>
      <w:r>
        <w:rPr>
          <w:rFonts w:ascii="Arial" w:hAnsi="Arial" w:cs="Arial" w:eastAsia="Arial" w:hint="default"/>
          <w:color w:val="231F20"/>
          <w:spacing w:val="26"/>
          <w:position w:val="2"/>
        </w:rPr>
        <w:t> </w:t>
      </w:r>
      <w:r>
        <w:rPr>
          <w:rFonts w:ascii="Arial" w:hAnsi="Arial" w:cs="Arial" w:eastAsia="Arial" w:hint="default"/>
          <w:color w:val="231F20"/>
          <w:position w:val="2"/>
        </w:rPr>
        <w:t>enquanto</w:t>
      </w:r>
      <w:r>
        <w:rPr>
          <w:rFonts w:ascii="Arial" w:hAnsi="Arial" w:cs="Arial" w:eastAsia="Arial" w:hint="default"/>
          <w:color w:val="231F20"/>
          <w:spacing w:val="26"/>
          <w:position w:val="2"/>
        </w:rPr>
        <w:t> </w:t>
      </w:r>
      <w:r>
        <w:rPr>
          <w:rFonts w:ascii="Arial" w:hAnsi="Arial" w:cs="Arial" w:eastAsia="Arial" w:hint="default"/>
          <w:color w:val="231F20"/>
          <w:position w:val="2"/>
        </w:rPr>
        <w:t>Brunevildes</w:t>
      </w:r>
      <w:r>
        <w:rPr>
          <w:rFonts w:ascii="Arial" w:hAnsi="Arial" w:cs="Arial" w:eastAsia="Arial" w:hint="default"/>
          <w:color w:val="231F20"/>
          <w:spacing w:val="26"/>
          <w:position w:val="2"/>
        </w:rPr>
        <w:t> </w:t>
      </w:r>
      <w:r>
        <w:rPr>
          <w:rFonts w:ascii="Arial" w:hAnsi="Arial" w:cs="Arial" w:eastAsia="Arial" w:hint="default"/>
          <w:color w:val="231F20"/>
          <w:position w:val="2"/>
        </w:rPr>
        <w:t>apoiava,</w:t>
      </w:r>
      <w:r>
        <w:rPr>
          <w:rFonts w:ascii="Arial" w:hAnsi="Arial" w:cs="Arial" w:eastAsia="Arial" w:hint="default"/>
          <w:color w:val="231F20"/>
          <w:w w:val="99"/>
          <w:position w:val="2"/>
        </w:rPr>
        <w:t> </w:t>
      </w:r>
      <w:r>
        <w:rPr>
          <w:rFonts w:ascii="Arial" w:hAnsi="Arial" w:cs="Arial" w:eastAsia="Arial" w:hint="default"/>
          <w:color w:val="231F20"/>
          <w:w w:val="99"/>
        </w:rPr>
      </w:r>
      <w:r>
        <w:rPr>
          <w:rFonts w:ascii="Arial" w:hAnsi="Arial" w:cs="Arial" w:eastAsia="Arial" w:hint="default"/>
          <w:color w:val="231F20"/>
        </w:rPr>
        <w:t>fazendo sinais com a cabeça. – Quer vida melhor que a de</w:t>
      </w:r>
      <w:r>
        <w:rPr>
          <w:rFonts w:ascii="Arial" w:hAnsi="Arial" w:cs="Arial" w:eastAsia="Arial" w:hint="default"/>
          <w:color w:val="231F20"/>
          <w:spacing w:val="-2"/>
        </w:rPr>
        <w:t> </w:t>
      </w:r>
      <w:r>
        <w:rPr>
          <w:rFonts w:ascii="Arial" w:hAnsi="Arial" w:cs="Arial" w:eastAsia="Arial" w:hint="default"/>
          <w:color w:val="231F20"/>
        </w:rPr>
        <w:t>príncipe?</w:t>
      </w:r>
      <w:r>
        <w:rPr>
          <w:rFonts w:ascii="Arial" w:hAnsi="Arial" w:cs="Arial" w:eastAsia="Arial" w:hint="default"/>
        </w:rPr>
      </w:r>
    </w:p>
    <w:p>
      <w:pPr>
        <w:pStyle w:val="ListParagraph"/>
        <w:numPr>
          <w:ilvl w:val="0"/>
          <w:numId w:val="22"/>
        </w:numPr>
        <w:tabs>
          <w:tab w:pos="1526" w:val="left" w:leader="none"/>
        </w:tabs>
        <w:spacing w:line="240" w:lineRule="auto" w:before="17" w:after="0"/>
        <w:ind w:left="1074" w:right="0" w:firstLine="28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Como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é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vida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príncipe?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–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quis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saber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sapo,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curioso.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Brunevildes,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paciente,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explicou: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2"/>
        </w:numPr>
        <w:tabs>
          <w:tab w:pos="1552" w:val="left" w:leader="none"/>
        </w:tabs>
        <w:spacing w:line="266" w:lineRule="auto" w:before="27" w:after="0"/>
        <w:ind w:left="1074" w:right="506" w:firstLine="283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Vida de príncipe é uma beleza! Não se faz nada o dia inteiro. Come-se do bom e do melhor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e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ainda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por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cima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desencantam-se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princesas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adormecidas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com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um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beijo!</w:t>
      </w:r>
      <w:r>
        <w:rPr>
          <w:rFonts w:ascii="Arial" w:hAnsi="Arial"/>
          <w:sz w:val="22"/>
        </w:rPr>
      </w:r>
    </w:p>
    <w:p>
      <w:pPr>
        <w:pStyle w:val="BodyText"/>
        <w:tabs>
          <w:tab w:pos="1357" w:val="left" w:leader="none"/>
        </w:tabs>
        <w:spacing w:line="252" w:lineRule="auto" w:before="5"/>
        <w:ind w:left="1074" w:right="512" w:hanging="520"/>
        <w:jc w:val="left"/>
      </w:pPr>
      <w:r>
        <w:rPr>
          <w:color w:val="231F20"/>
        </w:rPr>
        <w:t>15</w:t>
        <w:tab/>
        <w:tab/>
      </w:r>
      <w:r>
        <w:rPr>
          <w:color w:val="231F20"/>
          <w:position w:val="1"/>
        </w:rPr>
        <w:t>–</w:t>
      </w:r>
      <w:r>
        <w:rPr>
          <w:color w:val="231F20"/>
          <w:spacing w:val="-13"/>
          <w:position w:val="1"/>
        </w:rPr>
        <w:t> </w:t>
      </w:r>
      <w:r>
        <w:rPr>
          <w:color w:val="231F20"/>
          <w:spacing w:val="-8"/>
          <w:position w:val="1"/>
        </w:rPr>
        <w:t>Vamos</w:t>
      </w:r>
      <w:r>
        <w:rPr>
          <w:color w:val="231F20"/>
          <w:spacing w:val="-12"/>
          <w:position w:val="1"/>
        </w:rPr>
        <w:t> </w:t>
      </w:r>
      <w:r>
        <w:rPr>
          <w:color w:val="231F20"/>
          <w:spacing w:val="-4"/>
          <w:position w:val="1"/>
        </w:rPr>
        <w:t>por</w:t>
      </w:r>
      <w:r>
        <w:rPr>
          <w:color w:val="231F20"/>
          <w:spacing w:val="-12"/>
          <w:position w:val="1"/>
        </w:rPr>
        <w:t> </w:t>
      </w:r>
      <w:r>
        <w:rPr>
          <w:color w:val="231F20"/>
          <w:spacing w:val="-5"/>
          <w:position w:val="1"/>
        </w:rPr>
        <w:t>partes</w:t>
      </w:r>
      <w:r>
        <w:rPr>
          <w:color w:val="231F20"/>
          <w:spacing w:val="-12"/>
          <w:position w:val="1"/>
        </w:rPr>
        <w:t> </w:t>
      </w:r>
      <w:r>
        <w:rPr>
          <w:color w:val="231F20"/>
          <w:position w:val="1"/>
        </w:rPr>
        <w:t>–</w:t>
      </w:r>
      <w:r>
        <w:rPr>
          <w:color w:val="231F20"/>
          <w:spacing w:val="-13"/>
          <w:position w:val="1"/>
        </w:rPr>
        <w:t> </w:t>
      </w:r>
      <w:r>
        <w:rPr>
          <w:color w:val="231F20"/>
          <w:spacing w:val="-4"/>
          <w:position w:val="1"/>
        </w:rPr>
        <w:t>disse</w:t>
      </w:r>
      <w:r>
        <w:rPr>
          <w:color w:val="231F20"/>
          <w:spacing w:val="-12"/>
          <w:position w:val="1"/>
        </w:rPr>
        <w:t> </w:t>
      </w:r>
      <w:r>
        <w:rPr>
          <w:color w:val="231F20"/>
          <w:position w:val="1"/>
        </w:rPr>
        <w:t>o</w:t>
      </w:r>
      <w:r>
        <w:rPr>
          <w:color w:val="231F20"/>
          <w:spacing w:val="-13"/>
          <w:position w:val="1"/>
        </w:rPr>
        <w:t> </w:t>
      </w:r>
      <w:r>
        <w:rPr>
          <w:color w:val="231F20"/>
          <w:spacing w:val="-4"/>
          <w:position w:val="1"/>
        </w:rPr>
        <w:t>sapo,</w:t>
      </w:r>
      <w:r>
        <w:rPr>
          <w:color w:val="231F20"/>
          <w:spacing w:val="-13"/>
          <w:position w:val="1"/>
        </w:rPr>
        <w:t> </w:t>
      </w:r>
      <w:r>
        <w:rPr>
          <w:color w:val="231F20"/>
          <w:spacing w:val="-5"/>
          <w:position w:val="1"/>
        </w:rPr>
        <w:t>bocejando.</w:t>
      </w:r>
      <w:r>
        <w:rPr>
          <w:color w:val="231F20"/>
          <w:spacing w:val="-12"/>
          <w:position w:val="1"/>
        </w:rPr>
        <w:t> </w:t>
      </w:r>
      <w:r>
        <w:rPr>
          <w:color w:val="231F20"/>
          <w:position w:val="1"/>
        </w:rPr>
        <w:t>–</w:t>
      </w:r>
      <w:r>
        <w:rPr>
          <w:color w:val="231F20"/>
          <w:spacing w:val="-13"/>
          <w:position w:val="1"/>
        </w:rPr>
        <w:t> </w:t>
      </w:r>
      <w:r>
        <w:rPr>
          <w:color w:val="231F20"/>
          <w:spacing w:val="-4"/>
          <w:position w:val="1"/>
        </w:rPr>
        <w:t>Não</w:t>
      </w:r>
      <w:r>
        <w:rPr>
          <w:color w:val="231F20"/>
          <w:spacing w:val="-13"/>
          <w:position w:val="1"/>
        </w:rPr>
        <w:t> </w:t>
      </w:r>
      <w:r>
        <w:rPr>
          <w:color w:val="231F20"/>
          <w:spacing w:val="-4"/>
          <w:position w:val="1"/>
        </w:rPr>
        <w:t>fazer</w:t>
      </w:r>
      <w:r>
        <w:rPr>
          <w:color w:val="231F20"/>
          <w:spacing w:val="-13"/>
          <w:position w:val="1"/>
        </w:rPr>
        <w:t> </w:t>
      </w:r>
      <w:r>
        <w:rPr>
          <w:color w:val="231F20"/>
          <w:spacing w:val="-4"/>
          <w:position w:val="1"/>
        </w:rPr>
        <w:t>nada</w:t>
      </w:r>
      <w:r>
        <w:rPr>
          <w:color w:val="231F20"/>
          <w:spacing w:val="-13"/>
          <w:position w:val="1"/>
        </w:rPr>
        <w:t> </w:t>
      </w:r>
      <w:r>
        <w:rPr>
          <w:color w:val="231F20"/>
          <w:position w:val="1"/>
        </w:rPr>
        <w:t>o</w:t>
      </w:r>
      <w:r>
        <w:rPr>
          <w:color w:val="231F20"/>
          <w:spacing w:val="-13"/>
          <w:position w:val="1"/>
        </w:rPr>
        <w:t> </w:t>
      </w:r>
      <w:r>
        <w:rPr>
          <w:color w:val="231F20"/>
          <w:spacing w:val="-4"/>
          <w:position w:val="1"/>
        </w:rPr>
        <w:t>dia</w:t>
      </w:r>
      <w:r>
        <w:rPr>
          <w:color w:val="231F20"/>
          <w:spacing w:val="-13"/>
          <w:position w:val="1"/>
        </w:rPr>
        <w:t> </w:t>
      </w:r>
      <w:r>
        <w:rPr>
          <w:color w:val="231F20"/>
          <w:spacing w:val="-5"/>
          <w:position w:val="1"/>
        </w:rPr>
        <w:t>inteiro</w:t>
      </w:r>
      <w:r>
        <w:rPr>
          <w:color w:val="231F20"/>
          <w:spacing w:val="-12"/>
          <w:position w:val="1"/>
        </w:rPr>
        <w:t> </w:t>
      </w:r>
      <w:r>
        <w:rPr>
          <w:color w:val="231F20"/>
          <w:spacing w:val="-4"/>
          <w:position w:val="1"/>
        </w:rPr>
        <w:t>deve</w:t>
      </w:r>
      <w:r>
        <w:rPr>
          <w:color w:val="231F20"/>
          <w:spacing w:val="-12"/>
          <w:position w:val="1"/>
        </w:rPr>
        <w:t> </w:t>
      </w:r>
      <w:r>
        <w:rPr>
          <w:color w:val="231F20"/>
          <w:spacing w:val="-4"/>
          <w:position w:val="1"/>
        </w:rPr>
        <w:t>ser</w:t>
      </w:r>
      <w:r>
        <w:rPr>
          <w:color w:val="231F20"/>
          <w:spacing w:val="-13"/>
          <w:position w:val="1"/>
        </w:rPr>
        <w:t> </w:t>
      </w:r>
      <w:r>
        <w:rPr>
          <w:color w:val="231F20"/>
          <w:spacing w:val="-5"/>
          <w:position w:val="1"/>
        </w:rPr>
        <w:t>chato</w:t>
      </w:r>
      <w:r>
        <w:rPr>
          <w:color w:val="231F20"/>
          <w:spacing w:val="-5"/>
          <w:position w:val="1"/>
        </w:rPr>
        <w:t> </w:t>
      </w:r>
      <w:r>
        <w:rPr>
          <w:color w:val="231F20"/>
          <w:spacing w:val="-5"/>
        </w:rPr>
      </w:r>
      <w:r>
        <w:rPr>
          <w:color w:val="231F20"/>
          <w:spacing w:val="-4"/>
        </w:rPr>
        <w:t>pra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burro.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Comer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do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bom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do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melhor</w:t>
      </w:r>
      <w:r>
        <w:rPr>
          <w:color w:val="231F20"/>
          <w:spacing w:val="-7"/>
        </w:rPr>
        <w:t> </w:t>
      </w:r>
      <w:r>
        <w:rPr>
          <w:color w:val="231F20"/>
        </w:rPr>
        <w:t>é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questão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gosto: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depende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muito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do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que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se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come.</w:t>
      </w:r>
      <w:r>
        <w:rPr/>
      </w:r>
    </w:p>
    <w:p>
      <w:pPr>
        <w:pStyle w:val="ListParagraph"/>
        <w:numPr>
          <w:ilvl w:val="0"/>
          <w:numId w:val="23"/>
        </w:numPr>
        <w:tabs>
          <w:tab w:pos="1542" w:val="left" w:leader="none"/>
        </w:tabs>
        <w:spacing w:line="240" w:lineRule="auto" w:before="14" w:after="0"/>
        <w:ind w:left="1074" w:right="0" w:firstLine="28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Faisão assado, javali na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brasa...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1532" w:val="left" w:leader="none"/>
        </w:tabs>
        <w:spacing w:line="266" w:lineRule="auto" w:before="27" w:after="0"/>
        <w:ind w:left="1074" w:right="505" w:firstLine="283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Puf!</w:t>
      </w:r>
      <w:r>
        <w:rPr>
          <w:rFonts w:ascii="Arial" w:hAnsi="Arial" w:cs="Arial" w:eastAsia="Arial" w:hint="default"/>
          <w:color w:val="231F20"/>
          <w:spacing w:val="-1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─</w:t>
      </w:r>
      <w:r>
        <w:rPr>
          <w:rFonts w:ascii="Arial" w:hAnsi="Arial" w:cs="Arial" w:eastAsia="Arial" w:hint="default"/>
          <w:color w:val="231F20"/>
          <w:spacing w:val="-1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cuspiu</w:t>
      </w:r>
      <w:r>
        <w:rPr>
          <w:rFonts w:ascii="Arial" w:hAnsi="Arial" w:cs="Arial" w:eastAsia="Arial" w:hint="default"/>
          <w:color w:val="231F20"/>
          <w:spacing w:val="-1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color w:val="231F20"/>
          <w:spacing w:val="-1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sapo.</w:t>
      </w:r>
      <w:r>
        <w:rPr>
          <w:rFonts w:ascii="Arial" w:hAnsi="Arial" w:cs="Arial" w:eastAsia="Arial" w:hint="default"/>
          <w:color w:val="231F20"/>
          <w:spacing w:val="-1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–</w:t>
      </w:r>
      <w:r>
        <w:rPr>
          <w:rFonts w:ascii="Arial" w:hAnsi="Arial" w:cs="Arial" w:eastAsia="Arial" w:hint="default"/>
          <w:color w:val="231F20"/>
          <w:spacing w:val="-1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Quanta</w:t>
      </w:r>
      <w:r>
        <w:rPr>
          <w:rFonts w:ascii="Arial" w:hAnsi="Arial" w:cs="Arial" w:eastAsia="Arial" w:hint="default"/>
          <w:color w:val="231F20"/>
          <w:spacing w:val="-1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porcaria!</w:t>
      </w:r>
      <w:r>
        <w:rPr>
          <w:rFonts w:ascii="Arial" w:hAnsi="Arial" w:cs="Arial" w:eastAsia="Arial" w:hint="default"/>
          <w:color w:val="231F20"/>
          <w:spacing w:val="-1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</w:t>
      </w:r>
      <w:r>
        <w:rPr>
          <w:rFonts w:ascii="Arial" w:hAnsi="Arial" w:cs="Arial" w:eastAsia="Arial" w:hint="default"/>
          <w:color w:val="231F20"/>
          <w:spacing w:val="-1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1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terceira</w:t>
      </w:r>
      <w:r>
        <w:rPr>
          <w:rFonts w:ascii="Arial" w:hAnsi="Arial" w:cs="Arial" w:eastAsia="Arial" w:hint="default"/>
          <w:color w:val="231F20"/>
          <w:spacing w:val="-1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ainda</w:t>
      </w:r>
      <w:r>
        <w:rPr>
          <w:rFonts w:ascii="Arial" w:hAnsi="Arial" w:cs="Arial" w:eastAsia="Arial" w:hint="default"/>
          <w:color w:val="231F20"/>
          <w:spacing w:val="-1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é</w:t>
      </w:r>
      <w:r>
        <w:rPr>
          <w:rFonts w:ascii="Arial" w:hAnsi="Arial" w:cs="Arial" w:eastAsia="Arial" w:hint="default"/>
          <w:color w:val="231F20"/>
          <w:spacing w:val="-1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pior.</w:t>
      </w:r>
      <w:r>
        <w:rPr>
          <w:rFonts w:ascii="Arial" w:hAnsi="Arial" w:cs="Arial" w:eastAsia="Arial" w:hint="default"/>
          <w:color w:val="231F20"/>
          <w:spacing w:val="-1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Imagine</w:t>
      </w:r>
      <w:r>
        <w:rPr>
          <w:rFonts w:ascii="Arial" w:hAnsi="Arial" w:cs="Arial" w:eastAsia="Arial" w:hint="default"/>
          <w:color w:val="231F20"/>
          <w:spacing w:val="-1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desencantar </w:t>
      </w:r>
      <w:r>
        <w:rPr>
          <w:rFonts w:ascii="Arial" w:hAnsi="Arial" w:cs="Arial" w:eastAsia="Arial" w:hint="default"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princesas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adormecidas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há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séculos.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Só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dando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um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bom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banho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nelas,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antes...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tabs>
          <w:tab w:pos="1357" w:val="left" w:leader="none"/>
        </w:tabs>
        <w:spacing w:line="240" w:lineRule="auto" w:before="4"/>
        <w:ind w:left="554" w:right="0"/>
        <w:jc w:val="left"/>
        <w:rPr>
          <w:rFonts w:ascii="Arial" w:hAnsi="Arial" w:cs="Arial" w:eastAsia="Arial" w:hint="default"/>
        </w:rPr>
      </w:pPr>
      <w:r>
        <w:rPr>
          <w:color w:val="231F20"/>
        </w:rPr>
        <w:t>20</w:t>
        <w:tab/>
      </w:r>
      <w:r>
        <w:rPr>
          <w:rFonts w:ascii="Arial" w:hAnsi="Arial" w:cs="Arial" w:eastAsia="Arial" w:hint="default"/>
          <w:color w:val="231F20"/>
          <w:position w:val="1"/>
        </w:rPr>
        <w:t>–</w:t>
      </w:r>
      <w:r>
        <w:rPr>
          <w:rFonts w:ascii="Arial" w:hAnsi="Arial" w:cs="Arial" w:eastAsia="Arial" w:hint="default"/>
          <w:color w:val="231F20"/>
          <w:spacing w:val="-29"/>
          <w:position w:val="1"/>
        </w:rPr>
        <w:t> </w:t>
      </w:r>
      <w:r>
        <w:rPr>
          <w:rFonts w:ascii="Arial" w:hAnsi="Arial" w:cs="Arial" w:eastAsia="Arial" w:hint="default"/>
          <w:color w:val="231F20"/>
          <w:position w:val="1"/>
        </w:rPr>
        <w:t>Ô</w:t>
      </w:r>
      <w:r>
        <w:rPr>
          <w:rFonts w:ascii="Arial" w:hAnsi="Arial" w:cs="Arial" w:eastAsia="Arial" w:hint="default"/>
          <w:color w:val="231F20"/>
          <w:spacing w:val="-29"/>
          <w:position w:val="1"/>
        </w:rPr>
        <w:t> </w:t>
      </w:r>
      <w:r>
        <w:rPr>
          <w:rFonts w:ascii="Arial" w:hAnsi="Arial" w:cs="Arial" w:eastAsia="Arial" w:hint="default"/>
          <w:color w:val="231F20"/>
          <w:spacing w:val="-5"/>
          <w:position w:val="1"/>
        </w:rPr>
        <w:t>seu</w:t>
      </w:r>
      <w:r>
        <w:rPr>
          <w:rFonts w:ascii="Arial" w:hAnsi="Arial" w:cs="Arial" w:eastAsia="Arial" w:hint="default"/>
          <w:color w:val="231F20"/>
          <w:spacing w:val="-29"/>
          <w:position w:val="1"/>
        </w:rPr>
        <w:t> </w:t>
      </w:r>
      <w:r>
        <w:rPr>
          <w:rFonts w:ascii="Arial" w:hAnsi="Arial" w:cs="Arial" w:eastAsia="Arial" w:hint="default"/>
          <w:color w:val="231F20"/>
          <w:spacing w:val="-6"/>
          <w:position w:val="1"/>
        </w:rPr>
        <w:t>sapo</w:t>
      </w:r>
      <w:r>
        <w:rPr>
          <w:rFonts w:ascii="Arial" w:hAnsi="Arial" w:cs="Arial" w:eastAsia="Arial" w:hint="default"/>
          <w:color w:val="231F20"/>
          <w:spacing w:val="-29"/>
          <w:position w:val="1"/>
        </w:rPr>
        <w:t> </w:t>
      </w:r>
      <w:r>
        <w:rPr>
          <w:rFonts w:ascii="Arial" w:hAnsi="Arial" w:cs="Arial" w:eastAsia="Arial" w:hint="default"/>
          <w:color w:val="231F20"/>
          <w:spacing w:val="-5"/>
          <w:position w:val="1"/>
        </w:rPr>
        <w:t>sem</w:t>
      </w:r>
      <w:r>
        <w:rPr>
          <w:rFonts w:ascii="Arial" w:hAnsi="Arial" w:cs="Arial" w:eastAsia="Arial" w:hint="default"/>
          <w:color w:val="231F20"/>
          <w:spacing w:val="-29"/>
          <w:position w:val="1"/>
        </w:rPr>
        <w:t> </w:t>
      </w:r>
      <w:r>
        <w:rPr>
          <w:rFonts w:ascii="Arial" w:hAnsi="Arial" w:cs="Arial" w:eastAsia="Arial" w:hint="default"/>
          <w:color w:val="231F20"/>
          <w:spacing w:val="-7"/>
          <w:position w:val="1"/>
        </w:rPr>
        <w:t>romantismo!</w:t>
      </w:r>
      <w:r>
        <w:rPr>
          <w:rFonts w:ascii="Arial" w:hAnsi="Arial" w:cs="Arial" w:eastAsia="Arial" w:hint="default"/>
          <w:color w:val="231F20"/>
          <w:spacing w:val="-29"/>
          <w:position w:val="1"/>
        </w:rPr>
        <w:t> </w:t>
      </w:r>
      <w:r>
        <w:rPr>
          <w:rFonts w:ascii="Arial" w:hAnsi="Arial" w:cs="Arial" w:eastAsia="Arial" w:hint="default"/>
          <w:color w:val="231F20"/>
          <w:position w:val="1"/>
        </w:rPr>
        <w:t>–</w:t>
      </w:r>
      <w:r>
        <w:rPr>
          <w:rFonts w:ascii="Arial" w:hAnsi="Arial" w:cs="Arial" w:eastAsia="Arial" w:hint="default"/>
          <w:color w:val="231F20"/>
          <w:spacing w:val="-29"/>
          <w:position w:val="1"/>
        </w:rPr>
        <w:t> </w:t>
      </w:r>
      <w:r>
        <w:rPr>
          <w:rFonts w:ascii="Arial" w:hAnsi="Arial" w:cs="Arial" w:eastAsia="Arial" w:hint="default"/>
          <w:color w:val="231F20"/>
          <w:spacing w:val="-6"/>
          <w:position w:val="1"/>
        </w:rPr>
        <w:t>bufou</w:t>
      </w:r>
      <w:r>
        <w:rPr>
          <w:rFonts w:ascii="Arial" w:hAnsi="Arial" w:cs="Arial" w:eastAsia="Arial" w:hint="default"/>
          <w:color w:val="231F20"/>
          <w:spacing w:val="-29"/>
          <w:position w:val="1"/>
        </w:rPr>
        <w:t> </w:t>
      </w:r>
      <w:r>
        <w:rPr>
          <w:rFonts w:ascii="Arial" w:hAnsi="Arial" w:cs="Arial" w:eastAsia="Arial" w:hint="default"/>
          <w:color w:val="231F20"/>
          <w:position w:val="1"/>
        </w:rPr>
        <w:t>a</w:t>
      </w:r>
      <w:r>
        <w:rPr>
          <w:rFonts w:ascii="Arial" w:hAnsi="Arial" w:cs="Arial" w:eastAsia="Arial" w:hint="default"/>
          <w:color w:val="231F20"/>
          <w:spacing w:val="-29"/>
          <w:position w:val="1"/>
        </w:rPr>
        <w:t> </w:t>
      </w:r>
      <w:r>
        <w:rPr>
          <w:rFonts w:ascii="Arial" w:hAnsi="Arial" w:cs="Arial" w:eastAsia="Arial" w:hint="default"/>
          <w:color w:val="231F20"/>
          <w:spacing w:val="-7"/>
          <w:position w:val="1"/>
        </w:rPr>
        <w:t>Galatéia.</w:t>
      </w:r>
      <w:r>
        <w:rPr>
          <w:rFonts w:ascii="Arial" w:hAnsi="Arial" w:cs="Arial" w:eastAsia="Arial" w:hint="default"/>
          <w:color w:val="231F20"/>
          <w:spacing w:val="-29"/>
          <w:position w:val="1"/>
        </w:rPr>
        <w:t> </w:t>
      </w:r>
      <w:r>
        <w:rPr>
          <w:rFonts w:ascii="Arial" w:hAnsi="Arial" w:cs="Arial" w:eastAsia="Arial" w:hint="default"/>
          <w:color w:val="231F20"/>
          <w:position w:val="1"/>
        </w:rPr>
        <w:t>–</w:t>
      </w:r>
      <w:r>
        <w:rPr>
          <w:rFonts w:ascii="Arial" w:hAnsi="Arial" w:cs="Arial" w:eastAsia="Arial" w:hint="default"/>
          <w:color w:val="231F20"/>
          <w:spacing w:val="-29"/>
          <w:position w:val="1"/>
        </w:rPr>
        <w:t> </w:t>
      </w:r>
      <w:r>
        <w:rPr>
          <w:rFonts w:ascii="Arial" w:hAnsi="Arial" w:cs="Arial" w:eastAsia="Arial" w:hint="default"/>
          <w:color w:val="231F20"/>
          <w:spacing w:val="-6"/>
          <w:position w:val="1"/>
        </w:rPr>
        <w:t>Quer</w:t>
      </w:r>
      <w:r>
        <w:rPr>
          <w:rFonts w:ascii="Arial" w:hAnsi="Arial" w:cs="Arial" w:eastAsia="Arial" w:hint="default"/>
          <w:color w:val="231F20"/>
          <w:spacing w:val="-29"/>
          <w:position w:val="1"/>
        </w:rPr>
        <w:t> </w:t>
      </w:r>
      <w:r>
        <w:rPr>
          <w:rFonts w:ascii="Arial" w:hAnsi="Arial" w:cs="Arial" w:eastAsia="Arial" w:hint="default"/>
          <w:color w:val="231F20"/>
          <w:spacing w:val="-6"/>
          <w:position w:val="1"/>
        </w:rPr>
        <w:t>dizer</w:t>
      </w:r>
      <w:r>
        <w:rPr>
          <w:rFonts w:ascii="Arial" w:hAnsi="Arial" w:cs="Arial" w:eastAsia="Arial" w:hint="default"/>
          <w:color w:val="231F20"/>
          <w:spacing w:val="-29"/>
          <w:position w:val="1"/>
        </w:rPr>
        <w:t> </w:t>
      </w:r>
      <w:r>
        <w:rPr>
          <w:rFonts w:ascii="Arial" w:hAnsi="Arial" w:cs="Arial" w:eastAsia="Arial" w:hint="default"/>
          <w:color w:val="231F20"/>
          <w:spacing w:val="-5"/>
          <w:position w:val="1"/>
        </w:rPr>
        <w:t>que</w:t>
      </w:r>
      <w:r>
        <w:rPr>
          <w:rFonts w:ascii="Arial" w:hAnsi="Arial" w:cs="Arial" w:eastAsia="Arial" w:hint="default"/>
          <w:color w:val="231F20"/>
          <w:spacing w:val="-29"/>
          <w:position w:val="1"/>
        </w:rPr>
        <w:t> </w:t>
      </w:r>
      <w:r>
        <w:rPr>
          <w:rFonts w:ascii="Arial" w:hAnsi="Arial" w:cs="Arial" w:eastAsia="Arial" w:hint="default"/>
          <w:color w:val="231F20"/>
          <w:spacing w:val="-6"/>
          <w:position w:val="1"/>
        </w:rPr>
        <w:t>você</w:t>
      </w:r>
      <w:r>
        <w:rPr>
          <w:rFonts w:ascii="Arial" w:hAnsi="Arial" w:cs="Arial" w:eastAsia="Arial" w:hint="default"/>
          <w:color w:val="231F20"/>
          <w:spacing w:val="-29"/>
          <w:position w:val="1"/>
        </w:rPr>
        <w:t> </w:t>
      </w:r>
      <w:r>
        <w:rPr>
          <w:rFonts w:ascii="Arial" w:hAnsi="Arial" w:cs="Arial" w:eastAsia="Arial" w:hint="default"/>
          <w:color w:val="231F20"/>
          <w:spacing w:val="-5"/>
          <w:position w:val="1"/>
        </w:rPr>
        <w:t>não</w:t>
      </w:r>
      <w:r>
        <w:rPr>
          <w:rFonts w:ascii="Arial" w:hAnsi="Arial" w:cs="Arial" w:eastAsia="Arial" w:hint="default"/>
          <w:color w:val="231F20"/>
          <w:spacing w:val="-29"/>
          <w:position w:val="1"/>
        </w:rPr>
        <w:t> </w:t>
      </w:r>
      <w:r>
        <w:rPr>
          <w:rFonts w:ascii="Arial" w:hAnsi="Arial" w:cs="Arial" w:eastAsia="Arial" w:hint="default"/>
          <w:color w:val="231F20"/>
          <w:spacing w:val="-6"/>
          <w:position w:val="1"/>
        </w:rPr>
        <w:t>quer</w:t>
      </w:r>
      <w:r>
        <w:rPr>
          <w:rFonts w:ascii="Arial" w:hAnsi="Arial" w:cs="Arial" w:eastAsia="Arial" w:hint="default"/>
          <w:color w:val="231F20"/>
          <w:spacing w:val="-29"/>
          <w:position w:val="1"/>
        </w:rPr>
        <w:t> </w:t>
      </w:r>
      <w:r>
        <w:rPr>
          <w:rFonts w:ascii="Arial" w:hAnsi="Arial" w:cs="Arial" w:eastAsia="Arial" w:hint="default"/>
          <w:color w:val="231F20"/>
          <w:spacing w:val="-5"/>
          <w:position w:val="1"/>
        </w:rPr>
        <w:t>ser</w:t>
      </w:r>
      <w:r>
        <w:rPr>
          <w:rFonts w:ascii="Arial" w:hAnsi="Arial" w:cs="Arial" w:eastAsia="Arial" w:hint="default"/>
          <w:color w:val="231F20"/>
          <w:spacing w:val="-29"/>
          <w:position w:val="1"/>
        </w:rPr>
        <w:t> </w:t>
      </w:r>
      <w:r>
        <w:rPr>
          <w:rFonts w:ascii="Arial" w:hAnsi="Arial" w:cs="Arial" w:eastAsia="Arial" w:hint="default"/>
          <w:color w:val="231F20"/>
          <w:spacing w:val="-7"/>
          <w:position w:val="1"/>
        </w:rPr>
        <w:t>príncipe?</w:t>
      </w:r>
      <w:r>
        <w:rPr>
          <w:rFonts w:ascii="Arial" w:hAnsi="Arial" w:cs="Arial" w:eastAsia="Arial" w:hint="default"/>
        </w:rPr>
      </w:r>
    </w:p>
    <w:p>
      <w:pPr>
        <w:pStyle w:val="BodyText"/>
        <w:spacing w:line="266" w:lineRule="auto" w:before="12"/>
        <w:ind w:left="1074" w:right="504" w:firstLine="283"/>
        <w:jc w:val="both"/>
      </w:pPr>
      <w:r>
        <w:rPr>
          <w:rFonts w:ascii="Arial" w:hAnsi="Arial" w:cs="Arial" w:eastAsia="Arial" w:hint="default"/>
          <w:color w:val="231F20"/>
        </w:rPr>
        <w:t>– Pra falar a verdade, prefiro continuar sendo sapo. Caço o dia inteiro e nem vejo o dia </w:t>
      </w:r>
      <w:r>
        <w:rPr>
          <w:color w:val="231F20"/>
        </w:rPr>
        <w:t>passar; gosto de comer moscas e não javalis na brasa; e ainda vou me </w:t>
      </w:r>
      <w:r>
        <w:rPr>
          <w:color w:val="231F20"/>
          <w:spacing w:val="-3"/>
        </w:rPr>
        <w:t>casar, </w:t>
      </w:r>
      <w:r>
        <w:rPr>
          <w:color w:val="231F20"/>
        </w:rPr>
        <w:t>no mês que </w:t>
      </w:r>
      <w:r>
        <w:rPr>
          <w:color w:val="231F20"/>
        </w:rPr>
        <w:t>vem,</w:t>
      </w:r>
      <w:r>
        <w:rPr>
          <w:color w:val="231F20"/>
          <w:spacing w:val="-15"/>
        </w:rPr>
        <w:t> </w:t>
      </w:r>
      <w:r>
        <w:rPr>
          <w:color w:val="231F20"/>
        </w:rPr>
        <w:t>com</w:t>
      </w:r>
      <w:r>
        <w:rPr>
          <w:color w:val="231F20"/>
          <w:spacing w:val="-15"/>
        </w:rPr>
        <w:t> </w:t>
      </w:r>
      <w:r>
        <w:rPr>
          <w:color w:val="231F20"/>
        </w:rPr>
        <w:t>uma</w:t>
      </w:r>
      <w:r>
        <w:rPr>
          <w:color w:val="231F20"/>
          <w:spacing w:val="-15"/>
        </w:rPr>
        <w:t> </w:t>
      </w:r>
      <w:r>
        <w:rPr>
          <w:color w:val="231F20"/>
        </w:rPr>
        <w:t>linda</w:t>
      </w:r>
      <w:r>
        <w:rPr>
          <w:color w:val="231F20"/>
          <w:spacing w:val="-15"/>
        </w:rPr>
        <w:t> </w:t>
      </w:r>
      <w:r>
        <w:rPr>
          <w:color w:val="231F20"/>
        </w:rPr>
        <w:t>sapa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nunca</w:t>
      </w:r>
      <w:r>
        <w:rPr>
          <w:color w:val="231F20"/>
          <w:spacing w:val="-15"/>
        </w:rPr>
        <w:t> </w:t>
      </w:r>
      <w:r>
        <w:rPr>
          <w:color w:val="231F20"/>
        </w:rPr>
        <w:t>dormiu</w:t>
      </w:r>
      <w:r>
        <w:rPr>
          <w:color w:val="231F20"/>
          <w:spacing w:val="-15"/>
        </w:rPr>
        <w:t> </w:t>
      </w:r>
      <w:r>
        <w:rPr>
          <w:color w:val="231F20"/>
        </w:rPr>
        <w:t>tanto</w:t>
      </w:r>
      <w:r>
        <w:rPr>
          <w:color w:val="231F20"/>
          <w:spacing w:val="-16"/>
        </w:rPr>
        <w:t> </w:t>
      </w:r>
      <w:r>
        <w:rPr>
          <w:color w:val="231F20"/>
        </w:rPr>
        <w:t>assim</w:t>
      </w:r>
      <w:r>
        <w:rPr>
          <w:color w:val="231F20"/>
          <w:spacing w:val="-15"/>
        </w:rPr>
        <w:t> </w:t>
      </w:r>
      <w:r>
        <w:rPr>
          <w:color w:val="231F20"/>
        </w:rPr>
        <w:t>e,</w:t>
      </w:r>
      <w:r>
        <w:rPr>
          <w:color w:val="231F20"/>
          <w:spacing w:val="-15"/>
        </w:rPr>
        <w:t> </w:t>
      </w:r>
      <w:r>
        <w:rPr>
          <w:color w:val="231F20"/>
        </w:rPr>
        <w:t>além</w:t>
      </w:r>
      <w:r>
        <w:rPr>
          <w:color w:val="231F20"/>
          <w:spacing w:val="-15"/>
        </w:rPr>
        <w:t> </w:t>
      </w:r>
      <w:r>
        <w:rPr>
          <w:color w:val="231F20"/>
        </w:rPr>
        <w:t>do</w:t>
      </w:r>
      <w:r>
        <w:rPr>
          <w:color w:val="231F20"/>
          <w:spacing w:val="-15"/>
        </w:rPr>
        <w:t> </w:t>
      </w:r>
      <w:r>
        <w:rPr>
          <w:color w:val="231F20"/>
        </w:rPr>
        <w:t>mais,</w:t>
      </w:r>
      <w:r>
        <w:rPr>
          <w:color w:val="231F20"/>
          <w:spacing w:val="-15"/>
        </w:rPr>
        <w:t> </w:t>
      </w:r>
      <w:r>
        <w:rPr>
          <w:color w:val="231F20"/>
        </w:rPr>
        <w:t>é</w:t>
      </w:r>
      <w:r>
        <w:rPr>
          <w:color w:val="231F20"/>
          <w:spacing w:val="-15"/>
        </w:rPr>
        <w:t> </w:t>
      </w:r>
      <w:r>
        <w:rPr>
          <w:color w:val="231F20"/>
        </w:rPr>
        <w:t>muito</w:t>
      </w:r>
      <w:r>
        <w:rPr>
          <w:color w:val="231F20"/>
          <w:spacing w:val="-15"/>
        </w:rPr>
        <w:t> </w:t>
      </w:r>
      <w:r>
        <w:rPr>
          <w:color w:val="231F20"/>
        </w:rPr>
        <w:t>cheirosa...</w:t>
      </w:r>
      <w:r>
        <w:rPr/>
      </w:r>
    </w:p>
    <w:p>
      <w:pPr>
        <w:spacing w:before="93"/>
        <w:ind w:left="166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pacing w:val="-5"/>
          <w:sz w:val="16"/>
        </w:rPr>
        <w:t>Disponível  </w:t>
      </w:r>
      <w:r>
        <w:rPr>
          <w:rFonts w:ascii="Arial" w:hAnsi="Arial"/>
          <w:color w:val="231F20"/>
          <w:spacing w:val="-4"/>
          <w:sz w:val="16"/>
        </w:rPr>
        <w:t>em: </w:t>
      </w:r>
      <w:r>
        <w:rPr>
          <w:rFonts w:ascii="Arial" w:hAnsi="Arial"/>
          <w:color w:val="231F20"/>
          <w:spacing w:val="18"/>
          <w:sz w:val="16"/>
        </w:rPr>
        <w:t> </w:t>
      </w:r>
      <w:hyperlink r:id="rId83">
        <w:r>
          <w:rPr>
            <w:rFonts w:ascii="Arial" w:hAnsi="Arial"/>
            <w:color w:val="231F20"/>
            <w:spacing w:val="-6"/>
            <w:sz w:val="16"/>
          </w:rPr>
          <w:t>&lt;http://www.azinteligencia.com.br/site/index.php?option=com_content&amp;view=article&amp;id=279:as-bruxinhas&amp;catid=60:8o-ano&amp;Itemid=113&gt;.</w:t>
        </w:r>
        <w:r>
          <w:rPr>
            <w:rFonts w:ascii="Arial" w:hAnsi="Arial"/>
            <w:sz w:val="16"/>
          </w:rPr>
        </w:r>
      </w:hyperlink>
    </w:p>
    <w:p>
      <w:pPr>
        <w:spacing w:before="36"/>
        <w:ind w:left="0" w:right="113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pacing w:val="-5"/>
          <w:sz w:val="16"/>
        </w:rPr>
        <w:t>Acesso </w:t>
      </w:r>
      <w:r>
        <w:rPr>
          <w:rFonts w:ascii="Arial"/>
          <w:color w:val="231F20"/>
          <w:spacing w:val="-4"/>
          <w:sz w:val="16"/>
        </w:rPr>
        <w:t>em: </w:t>
      </w:r>
      <w:r>
        <w:rPr>
          <w:rFonts w:ascii="Arial"/>
          <w:color w:val="231F20"/>
          <w:spacing w:val="-3"/>
          <w:sz w:val="16"/>
        </w:rPr>
        <w:t>13 </w:t>
      </w:r>
      <w:r>
        <w:rPr>
          <w:rFonts w:ascii="Arial"/>
          <w:color w:val="231F20"/>
          <w:spacing w:val="-4"/>
          <w:sz w:val="16"/>
        </w:rPr>
        <w:t>set. 2013.</w:t>
      </w:r>
      <w:r>
        <w:rPr>
          <w:rFonts w:ascii="Arial"/>
          <w:color w:val="231F20"/>
          <w:spacing w:val="-25"/>
          <w:sz w:val="16"/>
        </w:rPr>
        <w:t> </w:t>
      </w:r>
      <w:r>
        <w:rPr>
          <w:rFonts w:ascii="Arial"/>
          <w:color w:val="231F20"/>
          <w:spacing w:val="-5"/>
          <w:sz w:val="16"/>
        </w:rPr>
        <w:t>(P050565E4_SUP)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19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(P050565E4) </w:t>
      </w:r>
      <w:r>
        <w:rPr>
          <w:rFonts w:ascii="Arial" w:hAnsi="Arial"/>
          <w:color w:val="231F20"/>
          <w:sz w:val="22"/>
        </w:rPr>
        <w:t>Esse texto é um exemplo</w:t>
      </w:r>
      <w:r>
        <w:rPr>
          <w:rFonts w:ascii="Arial" w:hAnsi="Arial"/>
          <w:color w:val="231F20"/>
          <w:spacing w:val="6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conto.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entrevista.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fábula.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piada.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19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(P050566E4)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“– Ô seu sapo sem romantismo!” (ℓ. 20), o uso do</w:t>
      </w:r>
      <w:r>
        <w:rPr>
          <w:rFonts w:ascii="Arial" w:hAnsi="Arial" w:cs="Arial" w:eastAsia="Arial" w:hint="default"/>
          <w:color w:val="231F20"/>
          <w:spacing w:val="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travessão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5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apresenta uma explicação do</w:t>
      </w:r>
      <w:r>
        <w:rPr>
          <w:rFonts w:ascii="Arial" w:hAnsi="Arial"/>
          <w:color w:val="231F20"/>
          <w:spacing w:val="-18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autor.</w:t>
      </w:r>
      <w:r>
        <w:rPr>
          <w:rFonts w:ascii="Arial" w:hAnsi="Arial"/>
          <w:spacing w:val="-3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destaca uma informação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importante.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indica a fala de um</w:t>
      </w:r>
      <w:r>
        <w:rPr>
          <w:rFonts w:ascii="Arial"/>
          <w:color w:val="231F20"/>
          <w:spacing w:val="-19"/>
          <w:sz w:val="22"/>
        </w:rPr>
        <w:t> </w:t>
      </w:r>
      <w:r>
        <w:rPr>
          <w:rFonts w:ascii="Arial"/>
          <w:color w:val="231F20"/>
          <w:sz w:val="22"/>
        </w:rPr>
        <w:t>personagem.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marca uma opinião do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narrador.</w:t>
      </w:r>
      <w:r>
        <w:rPr>
          <w:rFonts w:ascii="Arial" w:hAnsi="Arial"/>
          <w:spacing w:val="-3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19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(P050567E4)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Nesse texto, o trecho “Caço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o dia inteiro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...” (ℓ. 21) a expressão destacada</w:t>
      </w:r>
      <w:r>
        <w:rPr>
          <w:rFonts w:ascii="Arial" w:hAnsi="Arial" w:cs="Arial" w:eastAsia="Arial" w:hint="default"/>
          <w:color w:val="231F20"/>
          <w:spacing w:val="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indica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6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3"/>
          <w:sz w:val="22"/>
        </w:rPr>
        <w:t>lugar.</w:t>
      </w:r>
      <w:r>
        <w:rPr>
          <w:rFonts w:ascii="Arial"/>
          <w:spacing w:val="-3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modo.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motivo.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tempo.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default" r:id="rId82"/>
          <w:pgSz w:w="11910" w:h="16840"/>
          <w:pgMar w:footer="524" w:header="377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novamente o texto “As bruxinhas</w:t>
      </w:r>
      <w:r>
        <w:rPr>
          <w:color w:val="010202"/>
        </w:rPr>
        <w:t>” para responder às questões</w:t>
      </w:r>
      <w:r>
        <w:rPr>
          <w:color w:val="010202"/>
          <w:spacing w:val="-22"/>
        </w:rPr>
        <w:t> </w:t>
      </w:r>
      <w:r>
        <w:rPr>
          <w:color w:val="010202"/>
        </w:rPr>
        <w:t>abaixo.</w:t>
      </w:r>
      <w:r>
        <w:rPr>
          <w:b w:val="0"/>
          <w:bCs w:val="0"/>
        </w:rPr>
      </w:r>
    </w:p>
    <w:p>
      <w:pPr>
        <w:spacing w:line="240" w:lineRule="auto" w:before="9"/>
        <w:rPr>
          <w:rFonts w:ascii="Arial" w:hAnsi="Arial" w:cs="Arial" w:eastAsia="Arial" w:hint="default"/>
          <w:b/>
          <w:bCs/>
          <w:sz w:val="19"/>
          <w:szCs w:val="19"/>
        </w:rPr>
      </w:pPr>
    </w:p>
    <w:p>
      <w:pPr>
        <w:pStyle w:val="ListParagraph"/>
        <w:numPr>
          <w:ilvl w:val="0"/>
          <w:numId w:val="19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(P050568E4)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Nesse texto, a expressão “–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Puf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!” (ℓ. 18) indica</w:t>
      </w:r>
      <w:r>
        <w:rPr>
          <w:rFonts w:ascii="Arial" w:hAnsi="Arial" w:cs="Arial" w:eastAsia="Arial" w:hint="default"/>
          <w:color w:val="231F20"/>
          <w:spacing w:val="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7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barulho feito pelo sapo ao</w:t>
      </w:r>
      <w:r>
        <w:rPr>
          <w:rFonts w:ascii="Arial"/>
          <w:color w:val="231F20"/>
          <w:spacing w:val="-24"/>
          <w:sz w:val="22"/>
        </w:rPr>
        <w:t> </w:t>
      </w:r>
      <w:r>
        <w:rPr>
          <w:rFonts w:ascii="Arial"/>
          <w:color w:val="231F20"/>
          <w:sz w:val="22"/>
        </w:rPr>
        <w:t>cuspir.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ronco do estômago do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sapo.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ruído feito pela mágica das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bruxas.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som do banho das</w:t>
      </w:r>
      <w:r>
        <w:rPr>
          <w:rFonts w:ascii="Arial"/>
          <w:color w:val="231F20"/>
          <w:spacing w:val="-17"/>
          <w:sz w:val="22"/>
        </w:rPr>
        <w:t> </w:t>
      </w:r>
      <w:r>
        <w:rPr>
          <w:rFonts w:ascii="Arial"/>
          <w:color w:val="231F20"/>
          <w:sz w:val="22"/>
        </w:rPr>
        <w:t>princesas.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19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(P050608E4) </w:t>
      </w:r>
      <w:r>
        <w:rPr>
          <w:rFonts w:ascii="Arial" w:hAnsi="Arial"/>
          <w:color w:val="231F20"/>
          <w:sz w:val="22"/>
        </w:rPr>
        <w:t>Qual é o fato que fez com que essa história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acontecesse?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sapo se recusar a virar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príncipe.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 sapo querer se casar com uma</w:t>
      </w:r>
      <w:r>
        <w:rPr>
          <w:rFonts w:ascii="Arial"/>
          <w:color w:val="231F20"/>
          <w:spacing w:val="-9"/>
          <w:sz w:val="22"/>
        </w:rPr>
        <w:t> </w:t>
      </w:r>
      <w:r>
        <w:rPr>
          <w:rFonts w:ascii="Arial"/>
          <w:color w:val="231F20"/>
          <w:sz w:val="22"/>
        </w:rPr>
        <w:t>sapa.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bruxinhas tomarem sol na seringueira da</w:t>
      </w:r>
      <w:r>
        <w:rPr>
          <w:rFonts w:ascii="Arial" w:hAnsi="Arial"/>
          <w:color w:val="231F20"/>
          <w:spacing w:val="-19"/>
          <w:sz w:val="22"/>
        </w:rPr>
        <w:t> </w:t>
      </w:r>
      <w:r>
        <w:rPr>
          <w:rFonts w:ascii="Arial" w:hAnsi="Arial"/>
          <w:color w:val="231F20"/>
          <w:sz w:val="22"/>
        </w:rPr>
        <w:t>praça.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bruxinhas quererem transformar o sapo em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z w:val="22"/>
        </w:rPr>
        <w:t>príncipe.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19"/>
        </w:numPr>
        <w:tabs>
          <w:tab w:pos="494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(P050609E4)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“... deve ser chato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pra burro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.” (ℓ. 15-16), a expressão destacada é um exemplo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 linguagem usada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em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9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conversas com</w:t>
      </w:r>
      <w:r>
        <w:rPr>
          <w:rFonts w:ascii="Arial"/>
          <w:color w:val="231F20"/>
          <w:spacing w:val="-8"/>
          <w:sz w:val="22"/>
        </w:rPr>
        <w:t> </w:t>
      </w:r>
      <w:r>
        <w:rPr>
          <w:rFonts w:ascii="Arial"/>
          <w:color w:val="231F20"/>
          <w:sz w:val="22"/>
        </w:rPr>
        <w:t>amigos.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livros de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Ciência.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notícias.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palestras.</w:t>
      </w:r>
      <w:r>
        <w:rPr>
          <w:rFonts w:asci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19"/>
          <w:szCs w:val="19"/>
        </w:rPr>
      </w:pPr>
    </w:p>
    <w:p>
      <w:pPr>
        <w:pStyle w:val="ListParagraph"/>
        <w:numPr>
          <w:ilvl w:val="0"/>
          <w:numId w:val="19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(P050610E4) </w:t>
      </w:r>
      <w:r>
        <w:rPr>
          <w:rFonts w:ascii="Arial" w:hAnsi="Arial"/>
          <w:color w:val="231F20"/>
          <w:sz w:val="22"/>
        </w:rPr>
        <w:t>Nesse texto, o trecho que marca uma opinião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é: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“Galatéia e Brunevildes estavam tomando sol...”.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0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“No meio das plantas enxergaram um sapo.”.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6)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“Como é vida de príncipe?”.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12)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“Vida de príncipe é uma beleza!”. (ℓ.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13)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 w:before="0"/>
        <w:ind w:right="0"/>
        <w:jc w:val="left"/>
        <w:rPr>
          <w:b w:val="0"/>
          <w:bCs w:val="0"/>
        </w:rPr>
      </w:pPr>
      <w:r>
        <w:rPr>
          <w:color w:val="231F20"/>
        </w:rPr>
        <w:t>Leia os textos</w:t>
      </w:r>
      <w:r>
        <w:rPr>
          <w:color w:val="231F20"/>
          <w:spacing w:val="-9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11"/>
          <w:szCs w:val="11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69"/>
        <w:gridCol w:w="6236"/>
      </w:tblGrid>
      <w:tr>
        <w:trPr>
          <w:trHeight w:val="320" w:hRule="exact"/>
        </w:trPr>
        <w:tc>
          <w:tcPr>
            <w:tcW w:w="39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29"/>
              <w:ind w:left="75" w:right="56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4"/>
                <w:sz w:val="22"/>
              </w:rPr>
              <w:t>Texto</w:t>
            </w:r>
            <w:r>
              <w:rPr>
                <w:rFonts w:ascii="Arial"/>
                <w:b/>
                <w:color w:val="231F20"/>
                <w:sz w:val="22"/>
              </w:rPr>
              <w:t> 1</w:t>
            </w:r>
            <w:r>
              <w:rPr>
                <w:rFonts w:ascii="Arial"/>
                <w:sz w:val="22"/>
              </w:rPr>
            </w:r>
          </w:p>
        </w:tc>
        <w:tc>
          <w:tcPr>
            <w:tcW w:w="62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29"/>
              <w:ind w:left="75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4"/>
                <w:sz w:val="22"/>
              </w:rPr>
              <w:t>Texto</w:t>
            </w:r>
            <w:r>
              <w:rPr>
                <w:rFonts w:ascii="Arial"/>
                <w:b/>
                <w:color w:val="231F20"/>
                <w:sz w:val="22"/>
              </w:rPr>
              <w:t> 2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4999" w:hRule="exact"/>
        </w:trPr>
        <w:tc>
          <w:tcPr>
            <w:tcW w:w="39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 w:hAnsi="Arial" w:cs="Arial" w:eastAsia="Arial" w:hint="default"/>
                <w:sz w:val="20"/>
                <w:szCs w:val="20"/>
              </w:rPr>
              <w:drawing>
                <wp:inline distT="0" distB="0" distL="0" distR="0">
                  <wp:extent cx="2383913" cy="2859786"/>
                  <wp:effectExtent l="0" t="0" r="0" b="0"/>
                  <wp:docPr id="7" name="image6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69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913" cy="2859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 w:hint="default"/>
                <w:sz w:val="20"/>
                <w:szCs w:val="20"/>
              </w:rPr>
            </w:r>
          </w:p>
          <w:p>
            <w:pPr>
              <w:pStyle w:val="TableParagraph"/>
              <w:spacing w:line="249" w:lineRule="auto" w:before="39"/>
              <w:ind w:left="873" w:right="56" w:hanging="801"/>
              <w:jc w:val="lef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pacing w:val="-7"/>
                <w:sz w:val="16"/>
              </w:rPr>
              <w:t>Disponível </w:t>
            </w:r>
            <w:r>
              <w:rPr>
                <w:rFonts w:ascii="Arial" w:hAnsi="Arial"/>
                <w:color w:val="231F20"/>
                <w:spacing w:val="-5"/>
                <w:sz w:val="16"/>
              </w:rPr>
              <w:t>em: </w:t>
            </w:r>
            <w:hyperlink r:id="rId86">
              <w:r>
                <w:rPr>
                  <w:rFonts w:ascii="Arial" w:hAnsi="Arial"/>
                  <w:color w:val="231F20"/>
                  <w:spacing w:val="-8"/>
                  <w:sz w:val="16"/>
                </w:rPr>
                <w:t>&lt;http://www2.cultura.gov.br/site/2011/12/23/</w:t>
              </w:r>
            </w:hyperlink>
            <w:r>
              <w:rPr>
                <w:rFonts w:ascii="Arial" w:hAnsi="Arial"/>
                <w:color w:val="231F20"/>
                <w:spacing w:val="-8"/>
                <w:sz w:val="16"/>
              </w:rPr>
              <w:t> </w:t>
            </w:r>
            <w:r>
              <w:rPr>
                <w:rFonts w:ascii="Arial" w:hAnsi="Arial"/>
                <w:color w:val="231F20"/>
                <w:spacing w:val="-8"/>
                <w:sz w:val="16"/>
              </w:rPr>
            </w:r>
            <w:r>
              <w:rPr>
                <w:rFonts w:ascii="Arial" w:hAnsi="Arial"/>
                <w:color w:val="231F20"/>
                <w:spacing w:val="-7"/>
                <w:sz w:val="16"/>
              </w:rPr>
              <w:t>leia-mais-seja-mais/&gt;.</w:t>
            </w:r>
            <w:r>
              <w:rPr>
                <w:rFonts w:ascii="Arial" w:hAnsi="Arial"/>
                <w:color w:val="231F20"/>
                <w:spacing w:val="-20"/>
                <w:sz w:val="16"/>
              </w:rPr>
              <w:t> </w:t>
            </w:r>
            <w:r>
              <w:rPr>
                <w:rFonts w:ascii="Arial" w:hAnsi="Arial"/>
                <w:color w:val="231F20"/>
                <w:spacing w:val="-6"/>
                <w:sz w:val="16"/>
              </w:rPr>
              <w:t>Acesso</w:t>
            </w:r>
            <w:r>
              <w:rPr>
                <w:rFonts w:ascii="Arial" w:hAnsi="Arial"/>
                <w:color w:val="231F20"/>
                <w:spacing w:val="-11"/>
                <w:sz w:val="16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16"/>
              </w:rPr>
              <w:t>em:</w:t>
            </w:r>
            <w:r>
              <w:rPr>
                <w:rFonts w:ascii="Arial" w:hAnsi="Arial"/>
                <w:color w:val="231F20"/>
                <w:spacing w:val="-11"/>
                <w:sz w:val="16"/>
              </w:rPr>
              <w:t> </w:t>
            </w:r>
            <w:r>
              <w:rPr>
                <w:rFonts w:ascii="Arial" w:hAnsi="Arial"/>
                <w:color w:val="231F20"/>
                <w:sz w:val="16"/>
              </w:rPr>
              <w:t>9</w:t>
            </w:r>
            <w:r>
              <w:rPr>
                <w:rFonts w:ascii="Arial" w:hAnsi="Arial"/>
                <w:color w:val="231F20"/>
                <w:spacing w:val="-11"/>
                <w:sz w:val="16"/>
              </w:rPr>
              <w:t> </w:t>
            </w:r>
            <w:r>
              <w:rPr>
                <w:rFonts w:ascii="Arial" w:hAnsi="Arial"/>
                <w:color w:val="231F20"/>
                <w:spacing w:val="-6"/>
                <w:sz w:val="16"/>
              </w:rPr>
              <w:t>out.</w:t>
            </w:r>
            <w:r>
              <w:rPr>
                <w:rFonts w:ascii="Arial" w:hAnsi="Arial"/>
                <w:color w:val="231F20"/>
                <w:spacing w:val="-11"/>
                <w:sz w:val="16"/>
              </w:rPr>
              <w:t> </w:t>
            </w:r>
            <w:r>
              <w:rPr>
                <w:rFonts w:ascii="Arial" w:hAnsi="Arial"/>
                <w:color w:val="231F20"/>
                <w:spacing w:val="-7"/>
                <w:sz w:val="16"/>
              </w:rPr>
              <w:t>2013.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62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 w:hAnsi="Arial" w:cs="Arial" w:eastAsia="Arial" w:hint="default"/>
                <w:sz w:val="20"/>
                <w:szCs w:val="20"/>
              </w:rPr>
              <w:drawing>
                <wp:inline distT="0" distB="0" distL="0" distR="0">
                  <wp:extent cx="3887511" cy="1749552"/>
                  <wp:effectExtent l="0" t="0" r="0" b="0"/>
                  <wp:docPr id="9" name="image7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70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7511" cy="1749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 w:hint="default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37"/>
              <w:ind w:left="1576" w:right="0"/>
              <w:jc w:val="lef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z w:val="16"/>
              </w:rPr>
              <w:t>Disponível em</w:t>
            </w:r>
            <w:hyperlink r:id="rId88">
              <w:r>
                <w:rPr>
                  <w:rFonts w:ascii="Arial" w:hAnsi="Arial"/>
                  <w:color w:val="231F20"/>
                  <w:sz w:val="16"/>
                </w:rPr>
                <w:t>: &lt;http://migre.me/gjBSr&gt;.</w:t>
              </w:r>
            </w:hyperlink>
            <w:r>
              <w:rPr>
                <w:rFonts w:ascii="Arial" w:hAnsi="Arial"/>
                <w:color w:val="231F20"/>
                <w:sz w:val="16"/>
              </w:rPr>
              <w:t> Acesso</w:t>
            </w:r>
            <w:r>
              <w:rPr>
                <w:rFonts w:ascii="Arial" w:hAnsi="Arial"/>
                <w:color w:val="231F20"/>
                <w:spacing w:val="-31"/>
                <w:sz w:val="16"/>
              </w:rPr>
              <w:t> </w:t>
            </w:r>
            <w:r>
              <w:rPr>
                <w:rFonts w:ascii="Arial" w:hAnsi="Arial"/>
                <w:color w:val="231F20"/>
                <w:sz w:val="16"/>
              </w:rPr>
              <w:t>em: 9 out. 2013.</w:t>
            </w:r>
            <w:r>
              <w:rPr>
                <w:rFonts w:ascii="Arial" w:hAnsi="Arial"/>
                <w:sz w:val="16"/>
              </w:rPr>
            </w:r>
          </w:p>
        </w:tc>
      </w:tr>
    </w:tbl>
    <w:p>
      <w:pPr>
        <w:spacing w:before="50"/>
        <w:ind w:left="0" w:right="108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(P070061F5_SUP)</w:t>
      </w:r>
      <w:r>
        <w:rPr>
          <w:rFonts w:ascii="Arial"/>
          <w:sz w:val="16"/>
        </w:rPr>
      </w:r>
    </w:p>
    <w:p>
      <w:pPr>
        <w:spacing w:line="240" w:lineRule="auto" w:before="5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19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(P070061F5) </w:t>
      </w:r>
      <w:r>
        <w:rPr>
          <w:rFonts w:ascii="Arial" w:hAnsi="Arial"/>
          <w:color w:val="231F20"/>
          <w:sz w:val="22"/>
        </w:rPr>
        <w:t>Qual é a informação em comum nesses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textos?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380" w:val="left" w:leader="none"/>
        </w:tabs>
        <w:spacing w:line="240" w:lineRule="auto" w:before="83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campanhas de doação de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livros.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380" w:val="left" w:leader="none"/>
        </w:tabs>
        <w:spacing w:line="240" w:lineRule="auto" w:before="27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histórias</w:t>
      </w:r>
      <w:r>
        <w:rPr>
          <w:rFonts w:ascii="Arial" w:hAnsi="Arial"/>
          <w:color w:val="231F20"/>
          <w:spacing w:val="-17"/>
          <w:sz w:val="22"/>
        </w:rPr>
        <w:t> </w:t>
      </w:r>
      <w:r>
        <w:rPr>
          <w:rFonts w:ascii="Arial" w:hAnsi="Arial"/>
          <w:color w:val="231F20"/>
          <w:sz w:val="22"/>
        </w:rPr>
        <w:t>infantis.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incentivo à</w:t>
      </w:r>
      <w:r>
        <w:rPr>
          <w:rFonts w:ascii="Arial" w:hAnsi="Arial"/>
          <w:color w:val="231F20"/>
          <w:spacing w:val="-16"/>
          <w:sz w:val="22"/>
        </w:rPr>
        <w:t> </w:t>
      </w:r>
      <w:r>
        <w:rPr>
          <w:rFonts w:ascii="Arial" w:hAnsi="Arial"/>
          <w:color w:val="231F20"/>
          <w:sz w:val="22"/>
        </w:rPr>
        <w:t>leitura.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lançamento do Museu Carlos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Costa.</w:t>
      </w:r>
      <w:r>
        <w:rPr>
          <w:rFonts w:ascii="Arial" w:hAns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default" r:id="rId84"/>
          <w:pgSz w:w="11910" w:h="16840"/>
          <w:pgMar w:footer="416" w:header="377" w:top="560" w:bottom="600" w:left="740" w:right="740"/>
        </w:sectPr>
      </w:pPr>
    </w:p>
    <w:p>
      <w:pPr>
        <w:spacing w:line="240" w:lineRule="auto" w:before="8"/>
        <w:rPr>
          <w:rFonts w:ascii="Arial" w:hAnsi="Arial" w:cs="Arial" w:eastAsia="Arial" w:hint="default"/>
          <w:sz w:val="27"/>
          <w:szCs w:val="27"/>
        </w:rPr>
      </w:pPr>
    </w:p>
    <w:p>
      <w:pPr>
        <w:spacing w:line="240" w:lineRule="auto"/>
        <w:ind w:left="388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shape style="width:481.9pt;height:75.350pt;mso-position-horizontal-relative:char;mso-position-vertical-relative:line" type="#_x0000_t202" filled="false" stroked="true" strokeweight=".5pt" strokecolor="#231f20">
            <w10:anchorlock/>
            <v:textbox inset="0,0,0,0">
              <w:txbxContent>
                <w:p>
                  <w:pPr>
                    <w:spacing w:before="62"/>
                    <w:ind w:left="2436" w:right="0" w:firstLine="0"/>
                    <w:jc w:val="left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22"/>
                    </w:rPr>
                    <w:t>Piçanho-barreteiro, um passarinho</w:t>
                  </w:r>
                  <w:r>
                    <w:rPr>
                      <w:rFonts w:ascii="Arial" w:hAnsi="Arial"/>
                      <w:b/>
                      <w:color w:val="231F20"/>
                      <w:spacing w:val="-2"/>
                      <w:sz w:val="22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2"/>
                    </w:rPr>
                    <w:t>prevenido</w:t>
                  </w:r>
                  <w:r>
                    <w:rPr>
                      <w:rFonts w:ascii="Arial" w:hAnsi="Arial"/>
                      <w:sz w:val="22"/>
                    </w:rPr>
                  </w:r>
                </w:p>
                <w:p>
                  <w:pPr>
                    <w:spacing w:line="240" w:lineRule="auto" w:before="8"/>
                    <w:rPr>
                      <w:rFonts w:ascii="Arial" w:hAnsi="Arial" w:cs="Arial" w:eastAsia="Arial" w:hint="default"/>
                      <w:sz w:val="26"/>
                      <w:szCs w:val="26"/>
                    </w:rPr>
                  </w:pPr>
                </w:p>
                <w:p>
                  <w:pPr>
                    <w:pStyle w:val="BodyText"/>
                    <w:spacing w:line="266" w:lineRule="auto" w:before="0"/>
                    <w:ind w:left="108" w:right="107" w:firstLine="283"/>
                    <w:jc w:val="both"/>
                  </w:pPr>
                  <w:r>
                    <w:rPr>
                      <w:color w:val="231F20"/>
                    </w:rPr>
                    <w:t>Quando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captura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uma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presa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esse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passarinho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espeta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com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seu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bico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num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espinho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um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arbusto. </w:t>
                  </w:r>
                  <w:r>
                    <w:rPr>
                      <w:color w:val="231F20"/>
                    </w:rPr>
                    <w:t>Arrasador, ele também atravessa insetos sobre arames farpados. Desse modo, cria sua própria despensa, recorrendo a ela para se abastecer de acordo com a sua</w:t>
                  </w:r>
                  <w:r>
                    <w:rPr>
                      <w:color w:val="231F20"/>
                      <w:spacing w:val="-41"/>
                    </w:rPr>
                    <w:t> </w:t>
                  </w:r>
                  <w:r>
                    <w:rPr>
                      <w:color w:val="231F20"/>
                    </w:rPr>
                    <w:t>necessidade.</w:t>
                  </w:r>
                  <w:r>
                    <w:rPr/>
                  </w:r>
                </w:p>
              </w:txbxContent>
            </v:textbox>
          </v:shape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before="12"/>
        <w:ind w:left="2036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CUNHA, M.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Recordes dos animais – fatos e curiosidades</w:t>
      </w:r>
      <w:r>
        <w:rPr>
          <w:rFonts w:ascii="Arial" w:hAnsi="Arial" w:cs="Arial" w:eastAsia="Arial" w:hint="default"/>
          <w:color w:val="231F20"/>
          <w:sz w:val="16"/>
          <w:szCs w:val="16"/>
        </w:rPr>
        <w:t>. São Paulo: Girassol. p. 101, 2009.</w:t>
      </w:r>
      <w:r>
        <w:rPr>
          <w:rFonts w:ascii="Arial" w:hAnsi="Arial" w:cs="Arial" w:eastAsia="Arial" w:hint="default"/>
          <w:color w:val="231F20"/>
          <w:spacing w:val="-27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(P041691E4_SUP)</w:t>
      </w:r>
      <w:r>
        <w:rPr>
          <w:rFonts w:ascii="Arial" w:hAnsi="Arial" w:cs="Arial" w:eastAsia="Arial" w:hint="default"/>
          <w:sz w:val="16"/>
          <w:szCs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19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(P041692E4) </w:t>
      </w:r>
      <w:r>
        <w:rPr>
          <w:rFonts w:ascii="Arial"/>
          <w:color w:val="231F20"/>
          <w:sz w:val="22"/>
        </w:rPr>
        <w:t>De acordo com esse texto, o que faz o passarinho ser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prevenido?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380" w:val="left" w:leader="none"/>
        </w:tabs>
        <w:spacing w:line="240" w:lineRule="auto" w:before="83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Andar sobre arames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farpados.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Capturar apenas os</w:t>
      </w:r>
      <w:r>
        <w:rPr>
          <w:rFonts w:ascii="Arial"/>
          <w:color w:val="231F20"/>
          <w:spacing w:val="-21"/>
          <w:sz w:val="22"/>
        </w:rPr>
        <w:t> </w:t>
      </w:r>
      <w:r>
        <w:rPr>
          <w:rFonts w:ascii="Arial"/>
          <w:color w:val="231F20"/>
          <w:sz w:val="22"/>
        </w:rPr>
        <w:t>insetos.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Espetar os insetos com o</w:t>
      </w:r>
      <w:r>
        <w:rPr>
          <w:rFonts w:ascii="Arial"/>
          <w:color w:val="231F20"/>
          <w:spacing w:val="-13"/>
          <w:sz w:val="22"/>
        </w:rPr>
        <w:t> </w:t>
      </w:r>
      <w:r>
        <w:rPr>
          <w:rFonts w:ascii="Arial"/>
          <w:color w:val="231F20"/>
          <w:sz w:val="22"/>
        </w:rPr>
        <w:t>bico.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Guardar alimentos para</w:t>
      </w:r>
      <w:r>
        <w:rPr>
          <w:rFonts w:ascii="Arial"/>
          <w:color w:val="231F20"/>
          <w:spacing w:val="-19"/>
          <w:sz w:val="22"/>
        </w:rPr>
        <w:t> </w:t>
      </w:r>
      <w:r>
        <w:rPr>
          <w:rFonts w:ascii="Arial"/>
          <w:color w:val="231F20"/>
          <w:sz w:val="22"/>
        </w:rPr>
        <w:t>depois.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 w:before="0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25"/>
          <w:szCs w:val="25"/>
        </w:rPr>
      </w:pPr>
      <w:r>
        <w:rPr/>
        <w:pict>
          <v:shape style="position:absolute;margin-left:189.699005pt;margin-top:15.919975pt;width:215.9pt;height:380.05pt;mso-position-horizontal-relative:page;mso-position-vertical-relative:paragraph;z-index:2656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29"/>
                    <w:ind w:left="1540" w:right="0" w:firstLine="0"/>
                    <w:jc w:val="left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/>
                      <w:b/>
                      <w:color w:val="231F20"/>
                      <w:sz w:val="22"/>
                    </w:rPr>
                    <w:t>A</w:t>
                  </w:r>
                  <w:r>
                    <w:rPr>
                      <w:rFonts w:ascii="Arial"/>
                      <w:b/>
                      <w:color w:val="231F20"/>
                      <w:spacing w:val="-9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22"/>
                    </w:rPr>
                    <w:t>orquestra</w:t>
                  </w:r>
                  <w:r>
                    <w:rPr>
                      <w:rFonts w:ascii="Arial"/>
                      <w:sz w:val="22"/>
                    </w:rPr>
                  </w:r>
                </w:p>
                <w:p>
                  <w:pPr>
                    <w:spacing w:line="240" w:lineRule="auto" w:before="8"/>
                    <w:rPr>
                      <w:rFonts w:ascii="Arial" w:hAnsi="Arial" w:cs="Arial" w:eastAsia="Arial" w:hint="default"/>
                      <w:b/>
                      <w:bCs/>
                      <w:sz w:val="26"/>
                      <w:szCs w:val="26"/>
                    </w:rPr>
                  </w:pPr>
                </w:p>
                <w:p>
                  <w:pPr>
                    <w:pStyle w:val="BodyText"/>
                    <w:spacing w:line="266" w:lineRule="auto" w:before="0"/>
                    <w:ind w:left="893" w:right="892"/>
                    <w:jc w:val="center"/>
                  </w:pPr>
                  <w:r>
                    <w:rPr>
                      <w:color w:val="231F20"/>
                    </w:rPr>
                    <w:t>Passarinhos voam no céu com sua bela cantoria... O mar faz chuá...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chuá...</w:t>
                  </w:r>
                  <w:r>
                    <w:rPr/>
                  </w:r>
                </w:p>
                <w:p>
                  <w:pPr>
                    <w:pStyle w:val="BodyText"/>
                    <w:spacing w:line="266" w:lineRule="auto" w:before="0"/>
                    <w:ind w:left="1163" w:right="1161" w:hanging="1"/>
                    <w:jc w:val="center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 w:hAnsi="Arial"/>
                      <w:color w:val="231F20"/>
                    </w:rPr>
                    <w:t>E preso parece ficar </w:t>
                  </w:r>
                  <w:r>
                    <w:rPr>
                      <w:color w:val="231F20"/>
                    </w:rPr>
                    <w:t>Plim, plim... é o som </w:t>
                  </w:r>
                  <w:r>
                    <w:rPr>
                      <w:rFonts w:ascii="Arial" w:hAnsi="Arial"/>
                      <w:color w:val="231F20"/>
                    </w:rPr>
                    <w:t>da chuva</w:t>
                  </w:r>
                  <w:r>
                    <w:rPr>
                      <w:rFonts w:ascii="Arial" w:hAnsi="Arial"/>
                      <w:color w:val="231F20"/>
                      <w:spacing w:val="-1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fininha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pStyle w:val="BodyText"/>
                    <w:spacing w:line="240" w:lineRule="auto" w:before="0"/>
                    <w:ind w:left="745" w:right="746"/>
                    <w:jc w:val="center"/>
                  </w:pPr>
                  <w:r>
                    <w:rPr>
                      <w:color w:val="231F20"/>
                    </w:rPr>
                    <w:t>que completa a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orquestra</w:t>
                  </w:r>
                  <w:r>
                    <w:rPr/>
                  </w:r>
                </w:p>
                <w:p>
                  <w:pPr>
                    <w:spacing w:line="240" w:lineRule="auto" w:before="8"/>
                    <w:rPr>
                      <w:rFonts w:ascii="Arial" w:hAnsi="Arial" w:cs="Arial" w:eastAsia="Arial" w:hint="default"/>
                      <w:b/>
                      <w:bCs/>
                      <w:sz w:val="26"/>
                      <w:szCs w:val="26"/>
                    </w:rPr>
                  </w:pPr>
                </w:p>
                <w:p>
                  <w:pPr>
                    <w:pStyle w:val="BodyText"/>
                    <w:spacing w:line="240" w:lineRule="auto" w:before="0"/>
                    <w:ind w:left="746" w:right="746"/>
                    <w:jc w:val="center"/>
                  </w:pPr>
                  <w:r>
                    <w:rPr>
                      <w:color w:val="231F20"/>
                    </w:rPr>
                    <w:t>A orquestra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</w:rPr>
                    <w:t>que</w:t>
                  </w:r>
                  <w:r>
                    <w:rPr/>
                  </w:r>
                </w:p>
                <w:p>
                  <w:pPr>
                    <w:pStyle w:val="BodyText"/>
                    <w:spacing w:line="266" w:lineRule="auto"/>
                    <w:ind w:left="747" w:right="746"/>
                    <w:jc w:val="center"/>
                  </w:pPr>
                  <w:r>
                    <w:rPr>
                      <w:color w:val="231F20"/>
                    </w:rPr>
                    <w:t>com a cantoria dos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pássaros </w:t>
                  </w:r>
                  <w:r>
                    <w:rPr>
                      <w:color w:val="231F20"/>
                    </w:rPr>
                    <w:t>com o chuá... chuá... do mar com o plim, plim... da chuva faz lindas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melodias</w:t>
                  </w:r>
                  <w:r>
                    <w:rPr/>
                  </w:r>
                </w:p>
                <w:p>
                  <w:pPr>
                    <w:pStyle w:val="BodyText"/>
                    <w:spacing w:line="560" w:lineRule="exact" w:before="38"/>
                    <w:ind w:left="239" w:right="238"/>
                    <w:jc w:val="center"/>
                  </w:pPr>
                  <w:r>
                    <w:rPr>
                      <w:color w:val="231F20"/>
                    </w:rPr>
                    <w:t>Ó Ó Ó ... chuá... chuá... plim... plim... </w:t>
                  </w:r>
                  <w:r>
                    <w:rPr>
                      <w:rFonts w:ascii="Arial" w:hAnsi="Arial"/>
                      <w:color w:val="231F20"/>
                    </w:rPr>
                    <w:t>Mas o maestro chega sempre atrasado </w:t>
                  </w:r>
                  <w:r>
                    <w:rPr>
                      <w:color w:val="231F20"/>
                    </w:rPr>
                    <w:t>O maestro trovão</w:t>
                  </w:r>
                  <w:r>
                    <w:rPr/>
                  </w:r>
                </w:p>
                <w:p>
                  <w:pPr>
                    <w:pStyle w:val="BodyText"/>
                    <w:spacing w:line="215" w:lineRule="exact" w:before="0"/>
                    <w:ind w:left="746" w:right="746"/>
                    <w:jc w:val="center"/>
                  </w:pPr>
                  <w:r>
                    <w:rPr>
                      <w:color w:val="231F20"/>
                    </w:rPr>
                    <w:t>Com seu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vozeirão</w:t>
                  </w:r>
                  <w:r>
                    <w:rPr/>
                  </w:r>
                </w:p>
                <w:p>
                  <w:pPr>
                    <w:pStyle w:val="BodyText"/>
                    <w:spacing w:line="266" w:lineRule="auto"/>
                    <w:ind w:left="1034" w:right="1033"/>
                    <w:jc w:val="center"/>
                  </w:pPr>
                  <w:r>
                    <w:rPr>
                      <w:color w:val="231F20"/>
                    </w:rPr>
                    <w:t>Chega depois do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início </w:t>
                  </w:r>
                  <w:r>
                    <w:rPr>
                      <w:color w:val="231F20"/>
                    </w:rPr>
                    <w:t>Lá pro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meio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0"/>
                    <w:ind w:left="746" w:right="746"/>
                    <w:jc w:val="center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 w:hAnsi="Arial"/>
                      <w:color w:val="231F20"/>
                    </w:rPr>
                    <w:t>Lá pro</w:t>
                  </w:r>
                  <w:r>
                    <w:rPr>
                      <w:rFonts w:ascii="Arial" w:hAnsi="Arial"/>
                      <w:color w:val="231F20"/>
                      <w:spacing w:val="-1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fim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spacing w:line="240" w:lineRule="auto" w:before="8"/>
                    <w:rPr>
                      <w:rFonts w:ascii="Arial" w:hAnsi="Arial" w:cs="Arial" w:eastAsia="Arial" w:hint="default"/>
                      <w:b/>
                      <w:bCs/>
                      <w:sz w:val="26"/>
                      <w:szCs w:val="26"/>
                    </w:rPr>
                  </w:pPr>
                </w:p>
                <w:p>
                  <w:pPr>
                    <w:pStyle w:val="BodyText"/>
                    <w:spacing w:line="240" w:lineRule="auto" w:before="0"/>
                    <w:ind w:left="238" w:right="238"/>
                    <w:jc w:val="center"/>
                  </w:pPr>
                  <w:r>
                    <w:rPr>
                      <w:color w:val="231F20"/>
                    </w:rPr>
                    <w:t>Ó Ó Ó ... chuá...chuá...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plim...plim...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6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em</w:t>
      </w:r>
      <w:hyperlink r:id="rId91">
        <w:r>
          <w:rPr>
            <w:rFonts w:ascii="Arial" w:hAnsi="Arial"/>
            <w:color w:val="231F20"/>
            <w:sz w:val="16"/>
          </w:rPr>
          <w:t>:</w:t>
        </w:r>
        <w:r>
          <w:rPr>
            <w:rFonts w:ascii="Arial" w:hAnsi="Arial"/>
            <w:color w:val="231F20"/>
            <w:spacing w:val="-4"/>
            <w:sz w:val="16"/>
          </w:rPr>
          <w:t> </w:t>
        </w:r>
        <w:r>
          <w:rPr>
            <w:rFonts w:ascii="Arial" w:hAnsi="Arial"/>
            <w:color w:val="231F20"/>
            <w:sz w:val="16"/>
          </w:rPr>
          <w:t>&lt;http://www.blocosonline.com.br/literatura/poesia/pinf/pinf0094.htm&gt;.</w:t>
        </w:r>
      </w:hyperlink>
      <w:r>
        <w:rPr>
          <w:rFonts w:ascii="Arial" w:hAnsi="Arial"/>
          <w:color w:val="231F20"/>
          <w:spacing w:val="-15"/>
          <w:sz w:val="16"/>
        </w:rPr>
        <w:t> </w:t>
      </w:r>
      <w:r>
        <w:rPr>
          <w:rFonts w:ascii="Arial" w:hAnsi="Arial"/>
          <w:color w:val="231F20"/>
          <w:sz w:val="16"/>
        </w:rPr>
        <w:t>Acesso</w:t>
      </w:r>
      <w:r>
        <w:rPr>
          <w:rFonts w:ascii="Arial" w:hAnsi="Arial"/>
          <w:color w:val="231F20"/>
          <w:spacing w:val="-5"/>
          <w:sz w:val="16"/>
        </w:rPr>
        <w:t> </w:t>
      </w:r>
      <w:r>
        <w:rPr>
          <w:rFonts w:ascii="Arial" w:hAnsi="Arial"/>
          <w:color w:val="231F20"/>
          <w:sz w:val="16"/>
        </w:rPr>
        <w:t>em: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2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ago.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2012.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(P040219E4_SUP)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19"/>
        </w:numPr>
        <w:tabs>
          <w:tab w:pos="473" w:val="left" w:leader="none"/>
        </w:tabs>
        <w:spacing w:line="240" w:lineRule="auto" w:before="135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(P040219E4) </w:t>
      </w:r>
      <w:r>
        <w:rPr>
          <w:rFonts w:ascii="Arial"/>
          <w:color w:val="231F20"/>
          <w:sz w:val="22"/>
        </w:rPr>
        <w:t>De acordo com esse texto, quem se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atrasa?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380" w:val="left" w:leader="none"/>
        </w:tabs>
        <w:spacing w:line="240" w:lineRule="auto" w:before="83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</w:t>
      </w:r>
      <w:r>
        <w:rPr>
          <w:rFonts w:ascii="Arial"/>
          <w:color w:val="231F20"/>
          <w:spacing w:val="-13"/>
          <w:sz w:val="22"/>
        </w:rPr>
        <w:t> </w:t>
      </w:r>
      <w:r>
        <w:rPr>
          <w:rFonts w:ascii="Arial"/>
          <w:color w:val="231F20"/>
          <w:sz w:val="22"/>
        </w:rPr>
        <w:t>chuva.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380" w:val="left" w:leader="none"/>
        </w:tabs>
        <w:spacing w:line="240" w:lineRule="auto" w:before="27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</w:t>
      </w:r>
      <w:r>
        <w:rPr>
          <w:rFonts w:ascii="Arial"/>
          <w:color w:val="231F20"/>
          <w:spacing w:val="-23"/>
          <w:sz w:val="22"/>
        </w:rPr>
        <w:t> </w:t>
      </w:r>
      <w:r>
        <w:rPr>
          <w:rFonts w:ascii="Arial"/>
          <w:color w:val="231F20"/>
          <w:sz w:val="22"/>
        </w:rPr>
        <w:t>orquestra.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 maestro.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</w:t>
      </w:r>
      <w:r>
        <w:rPr>
          <w:rFonts w:ascii="Arial"/>
          <w:color w:val="231F20"/>
          <w:spacing w:val="3"/>
          <w:sz w:val="22"/>
        </w:rPr>
        <w:t> </w:t>
      </w:r>
      <w:r>
        <w:rPr>
          <w:rFonts w:ascii="Arial"/>
          <w:color w:val="231F20"/>
          <w:spacing w:val="-4"/>
          <w:sz w:val="22"/>
        </w:rPr>
        <w:t>mar.</w:t>
      </w:r>
      <w:r>
        <w:rPr>
          <w:rFonts w:ascii="Arial"/>
          <w:spacing w:val="-4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89"/>
          <w:footerReference w:type="default" r:id="rId90"/>
          <w:pgSz w:w="11910" w:h="16840"/>
          <w:pgMar w:header="417" w:footer="524" w:top="1040" w:bottom="720" w:left="740" w:right="740"/>
          <w:pgNumType w:start="11"/>
        </w:sectPr>
      </w:pPr>
    </w:p>
    <w:p>
      <w:pPr>
        <w:spacing w:line="240" w:lineRule="auto" w:before="8"/>
        <w:rPr>
          <w:rFonts w:ascii="Arial" w:hAnsi="Arial" w:cs="Arial" w:eastAsia="Arial" w:hint="default"/>
          <w:sz w:val="27"/>
          <w:szCs w:val="27"/>
        </w:rPr>
      </w:pPr>
    </w:p>
    <w:p>
      <w:pPr>
        <w:spacing w:line="240" w:lineRule="auto"/>
        <w:ind w:left="1333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387.95pt;height:124.25pt;mso-position-horizontal-relative:char;mso-position-vertical-relative:line" coordorigin="0,0" coordsize="7759,2485">
            <v:group style="position:absolute;left:5;top:5;width:7749;height:2" coordorigin="5,5" coordsize="7749,2">
              <v:shape style="position:absolute;left:5;top:5;width:7749;height:2" coordorigin="5,5" coordsize="7749,0" path="m5,5l7753,5e" filled="false" stroked="true" strokeweight=".5pt" strokecolor="#231f20">
                <v:path arrowok="t"/>
              </v:shape>
            </v:group>
            <v:group style="position:absolute;left:10;top:10;width:2;height:2465" coordorigin="10,10" coordsize="2,2465">
              <v:shape style="position:absolute;left:10;top:10;width:2;height:2465" coordorigin="10,10" coordsize="0,2465" path="m10,2474l10,10e" filled="false" stroked="true" strokeweight=".5pt" strokecolor="#231f20">
                <v:path arrowok="t"/>
              </v:shape>
            </v:group>
            <v:group style="position:absolute;left:7748;top:10;width:2;height:2465" coordorigin="7748,10" coordsize="2,2465">
              <v:shape style="position:absolute;left:7748;top:10;width:2;height:2465" coordorigin="7748,10" coordsize="0,2465" path="m7748,2474l7748,10e" filled="false" stroked="true" strokeweight=".5pt" strokecolor="#231f20">
                <v:path arrowok="t"/>
              </v:shape>
            </v:group>
            <v:group style="position:absolute;left:5;top:2479;width:7749;height:2" coordorigin="5,2479" coordsize="7749,2">
              <v:shape style="position:absolute;left:5;top:2479;width:7749;height:2" coordorigin="5,2479" coordsize="7749,0" path="m5,2479l7753,2479e" filled="false" stroked="true" strokeweight=".5pt" strokecolor="#231f20">
                <v:path arrowok="t"/>
              </v:shape>
              <v:shape style="position:absolute;left:92;top:85;width:7574;height:2362" type="#_x0000_t75" stroked="false">
                <v:imagedata r:id="rId92" o:title="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before="19"/>
        <w:ind w:left="983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SOUSA, Maurício de. Turma da Mônica. </w:t>
      </w:r>
      <w:r>
        <w:rPr>
          <w:rFonts w:ascii="Arial" w:hAnsi="Arial"/>
          <w:i/>
          <w:color w:val="231F20"/>
          <w:sz w:val="16"/>
        </w:rPr>
        <w:t>De quem é esse coelho? </w:t>
      </w:r>
      <w:r>
        <w:rPr>
          <w:rFonts w:ascii="Arial" w:hAnsi="Arial"/>
          <w:color w:val="231F20"/>
          <w:sz w:val="16"/>
        </w:rPr>
        <w:t>Porto Alegre. L&amp;PM. 2010. p. 41.</w:t>
      </w:r>
      <w:r>
        <w:rPr>
          <w:rFonts w:ascii="Arial" w:hAnsi="Arial"/>
          <w:color w:val="231F20"/>
          <w:spacing w:val="-26"/>
          <w:sz w:val="16"/>
        </w:rPr>
        <w:t> </w:t>
      </w:r>
      <w:r>
        <w:rPr>
          <w:rFonts w:ascii="Arial" w:hAnsi="Arial"/>
          <w:color w:val="231F20"/>
          <w:sz w:val="16"/>
        </w:rPr>
        <w:t>(P041913E4_SUP)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19"/>
        </w:numPr>
        <w:tabs>
          <w:tab w:pos="473" w:val="left" w:leader="none"/>
        </w:tabs>
        <w:spacing w:line="240" w:lineRule="auto" w:before="135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(P041913E4) </w:t>
      </w:r>
      <w:r>
        <w:rPr>
          <w:rFonts w:ascii="Arial" w:hAnsi="Arial"/>
          <w:color w:val="231F20"/>
          <w:sz w:val="22"/>
        </w:rPr>
        <w:t>Esse texto é engraçado porque o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menino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deixa o carrinho no</w:t>
      </w:r>
      <w:r>
        <w:rPr>
          <w:rFonts w:ascii="Arial"/>
          <w:color w:val="231F20"/>
          <w:spacing w:val="-21"/>
          <w:sz w:val="22"/>
        </w:rPr>
        <w:t> </w:t>
      </w:r>
      <w:r>
        <w:rPr>
          <w:rFonts w:ascii="Arial"/>
          <w:color w:val="231F20"/>
          <w:sz w:val="22"/>
        </w:rPr>
        <w:t>estacionamento.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entra sozinho no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supermercado.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faz um favor para sua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mãe.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puxa o carrinho pela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rua.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417" w:footer="524" w:top="104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pStyle w:val="ListParagraph"/>
        <w:numPr>
          <w:ilvl w:val="0"/>
          <w:numId w:val="19"/>
        </w:numPr>
        <w:tabs>
          <w:tab w:pos="473" w:val="left" w:leader="none"/>
        </w:tabs>
        <w:spacing w:line="240" w:lineRule="auto" w:before="108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(M041302E4) </w:t>
      </w:r>
      <w:r>
        <w:rPr>
          <w:rFonts w:ascii="Arial" w:hAnsi="Arial"/>
          <w:color w:val="231F20"/>
          <w:sz w:val="22"/>
        </w:rPr>
        <w:t>Observe as figuras geométricas desenhadas na malha quadriculada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5"/>
        <w:rPr>
          <w:rFonts w:ascii="Arial" w:hAnsi="Arial" w:cs="Arial" w:eastAsia="Arial" w:hint="default"/>
          <w:sz w:val="6"/>
          <w:szCs w:val="6"/>
        </w:rPr>
      </w:pPr>
    </w:p>
    <w:tbl>
      <w:tblPr>
        <w:tblW w:w="0" w:type="auto"/>
        <w:jc w:val="left"/>
        <w:tblInd w:w="126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"/>
        <w:gridCol w:w="306"/>
        <w:gridCol w:w="306"/>
        <w:gridCol w:w="305"/>
        <w:gridCol w:w="306"/>
        <w:gridCol w:w="305"/>
        <w:gridCol w:w="306"/>
        <w:gridCol w:w="306"/>
        <w:gridCol w:w="306"/>
        <w:gridCol w:w="305"/>
        <w:gridCol w:w="306"/>
        <w:gridCol w:w="306"/>
        <w:gridCol w:w="305"/>
        <w:gridCol w:w="306"/>
        <w:gridCol w:w="305"/>
        <w:gridCol w:w="305"/>
        <w:gridCol w:w="306"/>
        <w:gridCol w:w="305"/>
        <w:gridCol w:w="306"/>
        <w:gridCol w:w="305"/>
        <w:gridCol w:w="306"/>
        <w:gridCol w:w="305"/>
        <w:gridCol w:w="306"/>
        <w:gridCol w:w="306"/>
      </w:tblGrid>
      <w:tr>
        <w:trPr>
          <w:trHeight w:val="305" w:hRule="exact"/>
        </w:trPr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11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11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11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05" w:hRule="exact"/>
        </w:trPr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1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11" w:space="0" w:color="231F20"/>
              <w:left w:val="single" w:sz="11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5" w:type="dxa"/>
            <w:tcBorders>
              <w:top w:val="single" w:sz="11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11" w:space="0" w:color="231F20"/>
              <w:left w:val="single" w:sz="4" w:space="0" w:color="231F20"/>
              <w:bottom w:val="single" w:sz="4" w:space="0" w:color="231F20"/>
              <w:right w:val="single" w:sz="11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11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05" w:hRule="exact"/>
        </w:trPr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1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11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1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11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05" w:hRule="exact"/>
        </w:trPr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1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11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1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11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05" w:hRule="exact"/>
        </w:trPr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1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11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1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11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05" w:hRule="exact"/>
        </w:trPr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1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11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1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11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05" w:hRule="exact"/>
        </w:trPr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1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11" w:space="0" w:color="231F20"/>
              <w:bottom w:val="single" w:sz="11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11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11" w:space="0" w:color="231F20"/>
              <w:right w:val="single" w:sz="11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11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05" w:hRule="exact"/>
        </w:trPr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54"/>
              <w:ind w:left="26" w:right="0"/>
              <w:jc w:val="center"/>
              <w:rPr>
                <w:rFonts w:ascii="Arial" w:hAnsi="Arial" w:cs="Arial" w:eastAsia="Arial" w:hint="default"/>
                <w:sz w:val="19"/>
                <w:szCs w:val="19"/>
              </w:rPr>
            </w:pPr>
            <w:r>
              <w:rPr>
                <w:rFonts w:ascii="Arial"/>
                <w:color w:val="231F20"/>
                <w:w w:val="104"/>
                <w:sz w:val="19"/>
              </w:rPr>
              <w:t>1</w:t>
            </w:r>
            <w:r>
              <w:rPr>
                <w:rFonts w:ascii="Arial"/>
                <w:sz w:val="19"/>
              </w:rPr>
            </w:r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48"/>
              <w:ind w:left="10" w:right="0"/>
              <w:jc w:val="center"/>
              <w:rPr>
                <w:rFonts w:ascii="Arial" w:hAnsi="Arial" w:cs="Arial" w:eastAsia="Arial" w:hint="default"/>
                <w:sz w:val="19"/>
                <w:szCs w:val="19"/>
              </w:rPr>
            </w:pPr>
            <w:r>
              <w:rPr>
                <w:rFonts w:ascii="Arial"/>
                <w:color w:val="231F20"/>
                <w:w w:val="104"/>
                <w:sz w:val="19"/>
              </w:rPr>
              <w:t>2</w:t>
            </w:r>
            <w:r>
              <w:rPr>
                <w:rFonts w:ascii="Arial"/>
                <w:sz w:val="19"/>
              </w:rPr>
            </w:r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47"/>
              <w:ind w:left="8" w:right="0"/>
              <w:jc w:val="center"/>
              <w:rPr>
                <w:rFonts w:ascii="Arial" w:hAnsi="Arial" w:cs="Arial" w:eastAsia="Arial" w:hint="default"/>
                <w:sz w:val="19"/>
                <w:szCs w:val="19"/>
              </w:rPr>
            </w:pPr>
            <w:r>
              <w:rPr>
                <w:rFonts w:ascii="Arial"/>
                <w:color w:val="231F20"/>
                <w:w w:val="104"/>
                <w:sz w:val="19"/>
              </w:rPr>
              <w:t>3</w:t>
            </w:r>
            <w:r>
              <w:rPr>
                <w:rFonts w:ascii="Arial"/>
                <w:sz w:val="19"/>
              </w:rPr>
            </w:r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11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11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40"/>
              <w:ind w:left="97" w:right="0"/>
              <w:jc w:val="left"/>
              <w:rPr>
                <w:rFonts w:ascii="Arial" w:hAnsi="Arial" w:cs="Arial" w:eastAsia="Arial" w:hint="default"/>
                <w:sz w:val="19"/>
                <w:szCs w:val="19"/>
              </w:rPr>
            </w:pPr>
            <w:r>
              <w:rPr>
                <w:rFonts w:ascii="Arial"/>
                <w:color w:val="231F20"/>
                <w:w w:val="104"/>
                <w:sz w:val="19"/>
              </w:rPr>
              <w:t>4</w:t>
            </w:r>
            <w:r>
              <w:rPr>
                <w:rFonts w:ascii="Arial"/>
                <w:sz w:val="19"/>
              </w:rPr>
            </w:r>
          </w:p>
        </w:tc>
        <w:tc>
          <w:tcPr>
            <w:tcW w:w="306" w:type="dxa"/>
            <w:tcBorders>
              <w:top w:val="single" w:sz="11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</w:tbl>
    <w:p>
      <w:pPr>
        <w:pStyle w:val="BodyText"/>
        <w:spacing w:line="240" w:lineRule="auto" w:before="21"/>
        <w:ind w:left="110"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114.616997pt;margin-top:-107.787117pt;width:93pt;height:93pt;mso-position-horizontal-relative:page;mso-position-vertical-relative:paragraph;z-index:-59176" coordorigin="2292,-2156" coordsize="1860,1860">
            <v:group style="position:absolute;left:2306;top:-2142;width:1832;height:1832" coordorigin="2306,-2142" coordsize="1832,1832">
              <v:shape style="position:absolute;left:2306;top:-2142;width:1832;height:1832" coordorigin="2306,-2142" coordsize="1832,1832" path="m3222,-2142l3147,-2139,3073,-2130,3002,-2115,2932,-2095,2866,-2070,2801,-2040,2740,-2005,2681,-1965,2626,-1921,2574,-1874,2527,-1822,2483,-1767,2444,-1708,2409,-1647,2378,-1583,2353,-1516,2333,-1446,2318,-1375,2309,-1301,2306,-1226,2309,-1151,2318,-1078,2333,-1006,2353,-937,2378,-870,2409,-805,2444,-744,2483,-685,2527,-630,2574,-579,2626,-531,2681,-487,2740,-448,2801,-413,2866,-383,2932,-357,3002,-337,3073,-323,3147,-314,3222,-311,3297,-314,3370,-323,3442,-337,3511,-357,3578,-383,3643,-413,3704,-448,3763,-487,3818,-531,3869,-579,3917,-630,3961,-685,4000,-744,4035,-805,4065,-870,4091,-937,4111,-1006,4125,-1078,4134,-1151,4137,-1226,4134,-1301,4125,-1375,4111,-1446,4091,-1516,4065,-1583,4035,-1647,4000,-1708,3961,-1767,3917,-1822,3869,-1874,3818,-1921,3763,-1965,3704,-2005,3643,-2040,3578,-2070,3511,-2095,3442,-2115,3370,-2130,3297,-2139,3222,-2142xe" filled="true" fillcolor="#939598" stroked="false">
                <v:path arrowok="t"/>
                <v:fill type="solid"/>
              </v:shape>
            </v:group>
            <v:group style="position:absolute;left:2306;top:-2142;width:1832;height:1832" coordorigin="2306,-2142" coordsize="1832,1832">
              <v:shape style="position:absolute;left:2306;top:-2142;width:1832;height:1832" coordorigin="2306,-2142" coordsize="1832,1832" path="m3222,-2142l3297,-2139,3370,-2130,3442,-2115,3511,-2095,3578,-2070,3643,-2040,3704,-2005,3763,-1965,3818,-1921,3869,-1874,3917,-1822,3961,-1767,4000,-1708,4035,-1647,4065,-1583,4091,-1516,4111,-1446,4125,-1375,4134,-1301,4137,-1226,4134,-1151,4125,-1078,4111,-1006,4091,-937,4065,-870,4035,-805,4000,-744,3961,-685,3917,-630,3869,-579,3818,-531,3763,-487,3704,-448,3643,-413,3578,-383,3511,-357,3442,-337,3370,-323,3297,-314,3222,-311,3147,-314,3073,-323,3002,-337,2932,-357,2866,-383,2801,-413,2740,-448,2681,-487,2626,-531,2574,-579,2527,-630,2483,-685,2444,-744,2409,-805,2378,-870,2353,-937,2333,-1006,2318,-1078,2309,-1151,2306,-1226,2309,-1301,2318,-1375,2333,-1446,2353,-1516,2378,-1583,2409,-1647,2444,-1708,2483,-1767,2527,-1822,2574,-1874,2626,-1921,2681,-1965,2740,-2005,2801,-2040,2866,-2070,2932,-2095,3002,-2115,3073,-2130,3147,-2139,3222,-2142xe" filled="false" stroked="true" strokeweight="1.377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21.800003pt;margin-top:-107.762123pt;width:62.5pt;height:92.95pt;mso-position-horizontal-relative:page;mso-position-vertical-relative:paragraph;z-index:-59152" coordorigin="4436,-2155" coordsize="1250,1859">
            <v:group style="position:absolute;left:4450;top:-2142;width:1223;height:1832" coordorigin="4450,-2142" coordsize="1223,1832">
              <v:shape style="position:absolute;left:4450;top:-2142;width:1223;height:1832" coordorigin="4450,-2142" coordsize="1223,1832" path="m5061,-2142l4450,-311,5672,-311,5061,-2142xe" filled="true" fillcolor="#939598" stroked="false">
                <v:path arrowok="t"/>
                <v:fill type="solid"/>
              </v:shape>
            </v:group>
            <v:group style="position:absolute;left:4450;top:-2142;width:1223;height:1832" coordorigin="4450,-2142" coordsize="1223,1832">
              <v:shape style="position:absolute;left:4450;top:-2142;width:1223;height:1832" coordorigin="4450,-2142" coordsize="1223,1832" path="m5061,-2142l4450,-311,5672,-311,5061,-2142xe" filled="false" stroked="true" strokeweight="1.35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13.450989pt;margin-top:-107.762123pt;width:62.5pt;height:92.95pt;mso-position-horizontal-relative:page;mso-position-vertical-relative:paragraph;z-index:-59128" coordorigin="6269,-2155" coordsize="1250,1859">
            <v:group style="position:absolute;left:6283;top:-2142;width:1222;height:1832" coordorigin="6283,-2142" coordsize="1222,1832">
              <v:shape style="position:absolute;left:6283;top:-2142;width:1222;height:1832" coordorigin="6283,-2142" coordsize="1222,1832" path="m6894,-2142l6283,-1226,6894,-311,7505,-1226,6894,-2142xe" filled="true" fillcolor="#939598" stroked="false">
                <v:path arrowok="t"/>
                <v:fill type="solid"/>
              </v:shape>
            </v:group>
            <v:group style="position:absolute;left:6283;top:-2142;width:1222;height:1832" coordorigin="6283,-2142" coordsize="1222,1832">
              <v:shape style="position:absolute;left:6283;top:-2142;width:1222;height:1832" coordorigin="6283,-2142" coordsize="1222,1832" path="m7505,-1226l6894,-2142,6283,-1226,6894,-311,7505,-1226xe" filled="false" stroked="true" strokeweight="1.35pt" strokecolor="#231f20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231F20"/>
        </w:rPr>
        <w:t>Qual dessas figuras é um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losango?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35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4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490" w:val="left" w:leader="none"/>
        </w:tabs>
        <w:spacing w:line="247" w:lineRule="auto" w:before="167" w:after="0"/>
        <w:ind w:left="110" w:right="4256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(M041324E4) </w:t>
      </w:r>
      <w:r>
        <w:rPr>
          <w:rFonts w:ascii="Arial"/>
          <w:color w:val="231F20"/>
          <w:sz w:val="22"/>
        </w:rPr>
        <w:t>Laura comprou um vestido que custou 98 reais. </w:t>
      </w:r>
      <w:r>
        <w:rPr>
          <w:rFonts w:ascii="Arial"/>
          <w:color w:val="231F20"/>
          <w:sz w:val="22"/>
        </w:rPr>
        <w:t>Quantos reais custou esse vestido de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Laura?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6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Noventa.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6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Noventa e</w:t>
      </w:r>
      <w:r>
        <w:rPr>
          <w:rFonts w:ascii="Arial"/>
          <w:color w:val="231F20"/>
          <w:spacing w:val="-11"/>
          <w:sz w:val="22"/>
        </w:rPr>
        <w:t> </w:t>
      </w:r>
      <w:r>
        <w:rPr>
          <w:rFonts w:ascii="Arial"/>
          <w:color w:val="231F20"/>
          <w:sz w:val="22"/>
        </w:rPr>
        <w:t>oito.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6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Oitenta.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6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Oitenta e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nove.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473" w:val="left" w:leader="none"/>
        </w:tabs>
        <w:spacing w:line="240" w:lineRule="auto" w:before="167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/>
        <w:pict>
          <v:shape style="position:absolute;margin-left:99.462601pt;margin-top:25.904873pt;width:67.55pt;height:19.350pt;mso-position-horizontal-relative:page;mso-position-vertical-relative:paragraph;z-index:2776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62"/>
                    <w:ind w:left="395" w:right="0"/>
                    <w:jc w:val="left"/>
                  </w:pPr>
                  <w:r>
                    <w:rPr>
                      <w:color w:val="231F20"/>
                    </w:rPr>
                    <w:t>9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409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  <w:r>
        <w:rPr>
          <w:rFonts w:ascii="Arial" w:hAnsi="Arial"/>
          <w:color w:val="231F20"/>
          <w:sz w:val="16"/>
        </w:rPr>
        <w:t>(M041311E4) </w:t>
      </w:r>
      <w:r>
        <w:rPr>
          <w:rFonts w:ascii="Arial" w:hAnsi="Arial"/>
          <w:color w:val="231F20"/>
          <w:sz w:val="22"/>
        </w:rPr>
        <w:t>Observe o número no quadro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24"/>
        <w:ind w:left="110" w:right="0"/>
        <w:jc w:val="both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Qual é a ordem ocupada pelo algarismo 4 nesse</w:t>
      </w:r>
      <w:r>
        <w:rPr>
          <w:rFonts w:ascii="Arial" w:hAnsi="Arial"/>
          <w:color w:val="231F20"/>
          <w:spacing w:val="-2"/>
        </w:rPr>
        <w:t> </w:t>
      </w:r>
      <w:r>
        <w:rPr>
          <w:rFonts w:ascii="Arial" w:hAnsi="Arial"/>
          <w:color w:val="231F20"/>
        </w:rPr>
        <w:t>número?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37"/>
        </w:numPr>
        <w:tabs>
          <w:tab w:pos="392" w:val="left" w:leader="none"/>
        </w:tabs>
        <w:spacing w:line="240" w:lineRule="auto" w:before="64" w:after="0"/>
        <w:ind w:left="391" w:right="0" w:hanging="281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Centena.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7"/>
        </w:numPr>
        <w:tabs>
          <w:tab w:pos="392" w:val="left" w:leader="none"/>
        </w:tabs>
        <w:spacing w:line="240" w:lineRule="auto" w:before="7" w:after="0"/>
        <w:ind w:left="391" w:right="0" w:hanging="281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Dezena.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7"/>
        </w:numPr>
        <w:tabs>
          <w:tab w:pos="404" w:val="left" w:leader="none"/>
        </w:tabs>
        <w:spacing w:line="240" w:lineRule="auto" w:before="7" w:after="0"/>
        <w:ind w:left="403" w:right="0" w:hanging="293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Unidade.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7"/>
        </w:numPr>
        <w:tabs>
          <w:tab w:pos="404" w:val="left" w:leader="none"/>
        </w:tabs>
        <w:spacing w:line="240" w:lineRule="auto" w:before="7" w:after="0"/>
        <w:ind w:left="403" w:right="0" w:hanging="293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Unidade de</w:t>
      </w:r>
      <w:r>
        <w:rPr>
          <w:rFonts w:ascii="Arial"/>
          <w:color w:val="231F20"/>
          <w:spacing w:val="-13"/>
          <w:sz w:val="22"/>
        </w:rPr>
        <w:t> </w:t>
      </w:r>
      <w:r>
        <w:rPr>
          <w:rFonts w:ascii="Arial"/>
          <w:color w:val="231F20"/>
          <w:sz w:val="22"/>
        </w:rPr>
        <w:t>Milhar.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476" w:val="left" w:leader="none"/>
        </w:tabs>
        <w:spacing w:line="247" w:lineRule="auto" w:before="167" w:after="0"/>
        <w:ind w:left="110" w:right="109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(M031810E4) </w:t>
      </w:r>
      <w:r>
        <w:rPr>
          <w:rFonts w:ascii="Arial" w:hAnsi="Arial"/>
          <w:color w:val="231F20"/>
          <w:sz w:val="22"/>
        </w:rPr>
        <w:t>Pedro foi a uma partida de futebol de seu time favorito. Ele comprou o ingresso com duas semanas de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antecedência.</w:t>
      </w:r>
      <w:r>
        <w:rPr>
          <w:rFonts w:ascii="Arial" w:hAnsi="Arial"/>
          <w:sz w:val="22"/>
        </w:rPr>
      </w:r>
    </w:p>
    <w:p>
      <w:pPr>
        <w:pStyle w:val="BodyText"/>
        <w:spacing w:line="253" w:lineRule="exact" w:before="0"/>
        <w:ind w:left="110" w:right="0"/>
        <w:jc w:val="both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Pedro comprou esse ingresso com quantos dias de</w:t>
      </w:r>
      <w:r>
        <w:rPr>
          <w:rFonts w:ascii="Arial" w:hAnsi="Arial"/>
          <w:color w:val="231F20"/>
          <w:spacing w:val="-2"/>
        </w:rPr>
        <w:t> </w:t>
      </w:r>
      <w:r>
        <w:rPr>
          <w:rFonts w:ascii="Arial" w:hAnsi="Arial"/>
          <w:color w:val="231F20"/>
        </w:rPr>
        <w:t>antecedência?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38"/>
        </w:numPr>
        <w:tabs>
          <w:tab w:pos="392" w:val="left" w:leader="none"/>
        </w:tabs>
        <w:spacing w:line="240" w:lineRule="auto" w:before="64" w:after="0"/>
        <w:ind w:left="391" w:right="0" w:hanging="281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10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8"/>
        </w:numPr>
        <w:tabs>
          <w:tab w:pos="392" w:val="left" w:leader="none"/>
        </w:tabs>
        <w:spacing w:line="240" w:lineRule="auto" w:before="7" w:after="0"/>
        <w:ind w:left="391" w:right="0" w:hanging="281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14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8"/>
        </w:numPr>
        <w:tabs>
          <w:tab w:pos="404" w:val="left" w:leader="none"/>
        </w:tabs>
        <w:spacing w:line="240" w:lineRule="auto" w:before="7" w:after="0"/>
        <w:ind w:left="403" w:right="0" w:hanging="293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20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8"/>
        </w:numPr>
        <w:tabs>
          <w:tab w:pos="404" w:val="left" w:leader="none"/>
        </w:tabs>
        <w:spacing w:line="240" w:lineRule="auto" w:before="7" w:after="0"/>
        <w:ind w:left="403" w:right="0" w:hanging="293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48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490" w:val="left" w:leader="none"/>
        </w:tabs>
        <w:spacing w:line="247" w:lineRule="auto" w:before="167" w:after="0"/>
        <w:ind w:left="110" w:right="1273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(M041448E4) </w:t>
      </w:r>
      <w:r>
        <w:rPr>
          <w:rFonts w:ascii="Arial"/>
          <w:color w:val="231F20"/>
          <w:sz w:val="22"/>
        </w:rPr>
        <w:t>Paulo comprou 10 embalagens de refrigerantes com 6 garrafas em cada uma. </w:t>
      </w:r>
      <w:r>
        <w:rPr>
          <w:rFonts w:ascii="Arial"/>
          <w:color w:val="231F20"/>
          <w:sz w:val="22"/>
        </w:rPr>
        <w:t>Quantas garrafas de refrigerante ele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comprou?</w:t>
      </w:r>
      <w:r>
        <w:rPr>
          <w:rFonts w:ascii="Arial"/>
          <w:sz w:val="22"/>
        </w:rPr>
      </w:r>
    </w:p>
    <w:p>
      <w:pPr>
        <w:pStyle w:val="BodyText"/>
        <w:spacing w:line="247" w:lineRule="auto" w:before="56"/>
        <w:ind w:left="110" w:right="9836"/>
        <w:jc w:val="both"/>
      </w:pPr>
      <w:r>
        <w:rPr>
          <w:color w:val="231F20"/>
        </w:rPr>
        <w:t>A) 6 B)16 C)10</w:t>
      </w:r>
      <w:r>
        <w:rPr/>
      </w:r>
    </w:p>
    <w:p>
      <w:pPr>
        <w:pStyle w:val="BodyText"/>
        <w:spacing w:line="253" w:lineRule="exact" w:before="0"/>
        <w:ind w:left="110" w:right="0"/>
        <w:jc w:val="both"/>
      </w:pPr>
      <w:r>
        <w:rPr>
          <w:color w:val="231F20"/>
        </w:rPr>
        <w:t>D)</w:t>
      </w:r>
      <w:r>
        <w:rPr>
          <w:color w:val="231F20"/>
          <w:spacing w:val="-3"/>
        </w:rPr>
        <w:t> </w:t>
      </w:r>
      <w:r>
        <w:rPr>
          <w:color w:val="231F20"/>
        </w:rPr>
        <w:t>60</w:t>
      </w:r>
      <w:r>
        <w:rPr/>
      </w:r>
    </w:p>
    <w:p>
      <w:pPr>
        <w:pStyle w:val="ListParagraph"/>
        <w:numPr>
          <w:ilvl w:val="0"/>
          <w:numId w:val="19"/>
        </w:numPr>
        <w:tabs>
          <w:tab w:pos="490" w:val="left" w:leader="none"/>
        </w:tabs>
        <w:spacing w:line="240" w:lineRule="auto" w:before="167" w:after="0"/>
        <w:ind w:left="489" w:right="0" w:hanging="379"/>
        <w:jc w:val="both"/>
        <w:rPr>
          <w:rFonts w:ascii="Arial" w:hAnsi="Arial" w:cs="Arial" w:eastAsia="Arial" w:hint="default"/>
          <w:sz w:val="22"/>
          <w:szCs w:val="22"/>
        </w:rPr>
      </w:pPr>
      <w:r>
        <w:rPr/>
        <w:pict>
          <v:shape style="position:absolute;margin-left:99.462601pt;margin-top:25.905867pt;width:100.65pt;height:19.350pt;mso-position-horizontal-relative:page;mso-position-vertical-relative:paragraph;z-index:2800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62"/>
                    <w:ind w:left="230" w:right="0"/>
                    <w:jc w:val="left"/>
                  </w:pPr>
                  <w:r>
                    <w:rPr>
                      <w:color w:val="231F20"/>
                    </w:rPr>
                    <w:t>5 000 + 300 +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1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  <w:r>
        <w:rPr>
          <w:rFonts w:ascii="Arial" w:hAnsi="Arial"/>
          <w:color w:val="231F20"/>
          <w:sz w:val="16"/>
        </w:rPr>
        <w:t>(M041493E4) </w:t>
      </w:r>
      <w:r>
        <w:rPr>
          <w:rFonts w:ascii="Arial" w:hAnsi="Arial"/>
          <w:color w:val="231F20"/>
          <w:sz w:val="22"/>
        </w:rPr>
        <w:t>Observe abaixo a decomposição de um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número.</w:t>
      </w:r>
      <w:r>
        <w:rPr>
          <w:rFonts w:ascii="Arial" w:hAnsi="Arial"/>
          <w:sz w:val="22"/>
        </w:rPr>
      </w:r>
    </w:p>
    <w:p>
      <w:pPr>
        <w:spacing w:after="0" w:line="240" w:lineRule="auto"/>
        <w:jc w:val="both"/>
        <w:rPr>
          <w:rFonts w:ascii="Arial" w:hAnsi="Arial" w:cs="Arial" w:eastAsia="Arial" w:hint="default"/>
          <w:sz w:val="22"/>
          <w:szCs w:val="22"/>
        </w:rPr>
        <w:sectPr>
          <w:headerReference w:type="default" r:id="rId93"/>
          <w:footerReference w:type="default" r:id="rId94"/>
          <w:pgSz w:w="11910" w:h="16840"/>
          <w:pgMar w:header="377" w:footer="0" w:top="560" w:bottom="0" w:left="740" w:right="740"/>
        </w:sectPr>
      </w:pPr>
    </w:p>
    <w:p>
      <w:pPr>
        <w:pStyle w:val="BodyText"/>
        <w:spacing w:line="300" w:lineRule="auto" w:before="64"/>
        <w:ind w:left="110" w:right="891"/>
        <w:jc w:val="left"/>
      </w:pPr>
      <w:r>
        <w:rPr>
          <w:rFonts w:ascii="Arial" w:hAnsi="Arial"/>
          <w:color w:val="231F20"/>
        </w:rPr>
        <w:t>Essa é uma das decomposições do número </w:t>
      </w:r>
      <w:r>
        <w:rPr>
          <w:color w:val="231F20"/>
        </w:rPr>
        <w:t>A)</w:t>
      </w:r>
      <w:r>
        <w:rPr>
          <w:color w:val="231F20"/>
          <w:spacing w:val="-3"/>
        </w:rPr>
        <w:t> </w:t>
      </w:r>
      <w:r>
        <w:rPr>
          <w:color w:val="231F20"/>
        </w:rPr>
        <w:t>531</w:t>
      </w:r>
      <w:r>
        <w:rPr/>
      </w:r>
    </w:p>
    <w:p>
      <w:pPr>
        <w:pStyle w:val="BodyText"/>
        <w:spacing w:line="199" w:lineRule="exact" w:before="0"/>
        <w:ind w:left="110" w:right="891"/>
        <w:jc w:val="left"/>
      </w:pPr>
      <w:r>
        <w:rPr>
          <w:color w:val="231F20"/>
        </w:rPr>
        <w:t>B) 5</w:t>
      </w:r>
      <w:r>
        <w:rPr>
          <w:color w:val="231F20"/>
          <w:spacing w:val="-3"/>
        </w:rPr>
        <w:t> </w:t>
      </w:r>
      <w:r>
        <w:rPr>
          <w:color w:val="231F20"/>
        </w:rPr>
        <w:t>031</w:t>
      </w:r>
      <w:r>
        <w:rPr/>
      </w:r>
    </w:p>
    <w:p>
      <w:pPr>
        <w:pStyle w:val="BodyText"/>
        <w:spacing w:line="240" w:lineRule="auto" w:before="7"/>
        <w:ind w:left="110" w:right="891"/>
        <w:jc w:val="left"/>
      </w:pPr>
      <w:r>
        <w:rPr>
          <w:color w:val="231F20"/>
        </w:rPr>
        <w:t>C) 5</w:t>
      </w:r>
      <w:r>
        <w:rPr>
          <w:color w:val="231F20"/>
          <w:spacing w:val="-4"/>
        </w:rPr>
        <w:t> </w:t>
      </w:r>
      <w:r>
        <w:rPr>
          <w:color w:val="231F20"/>
        </w:rPr>
        <w:t>301</w:t>
      </w:r>
      <w:r>
        <w:rPr/>
      </w:r>
    </w:p>
    <w:p>
      <w:pPr>
        <w:tabs>
          <w:tab w:pos="5301" w:val="right" w:leader="none"/>
        </w:tabs>
        <w:spacing w:before="7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22"/>
        </w:rPr>
        <w:t>D)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50003001</w:t>
      </w:r>
      <w:r>
        <w:rPr>
          <w:rFonts w:ascii="Arial"/>
          <w:color w:val="231F20"/>
          <w:position w:val="3"/>
          <w:sz w:val="16"/>
        </w:rPr>
        <w:tab/>
        <w:t>13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2"/>
        <w:rPr>
          <w:rFonts w:ascii="Arial" w:hAnsi="Arial" w:cs="Arial" w:eastAsia="Arial" w:hint="default"/>
          <w:sz w:val="23"/>
          <w:szCs w:val="23"/>
        </w:rPr>
      </w:pPr>
    </w:p>
    <w:p>
      <w:pPr>
        <w:spacing w:before="0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BL02M05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  <w:cols w:num="2" w:equalWidth="0">
            <w:col w:w="5302" w:space="4218"/>
            <w:col w:w="910"/>
          </w:cols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19"/>
        </w:numPr>
        <w:tabs>
          <w:tab w:pos="449" w:val="left" w:leader="none"/>
        </w:tabs>
        <w:spacing w:line="240" w:lineRule="auto" w:before="72" w:after="0"/>
        <w:ind w:left="448" w:right="0" w:hanging="338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pacing w:val="-5"/>
          <w:sz w:val="16"/>
        </w:rPr>
        <w:t>(M051452E4)</w:t>
      </w:r>
      <w:r>
        <w:rPr>
          <w:rFonts w:ascii="Arial" w:hAnsi="Arial"/>
          <w:color w:val="231F20"/>
          <w:spacing w:val="-9"/>
          <w:sz w:val="16"/>
        </w:rPr>
        <w:t> </w:t>
      </w:r>
      <w:r>
        <w:rPr>
          <w:rFonts w:ascii="Arial" w:hAnsi="Arial"/>
          <w:color w:val="231F20"/>
          <w:spacing w:val="-6"/>
          <w:sz w:val="22"/>
        </w:rPr>
        <w:t>Observe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no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pacing w:val="-6"/>
          <w:sz w:val="22"/>
        </w:rPr>
        <w:t>quadro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pacing w:val="-6"/>
          <w:sz w:val="22"/>
        </w:rPr>
        <w:t>abaixo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as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pacing w:val="-7"/>
          <w:sz w:val="22"/>
        </w:rPr>
        <w:t>preferências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pacing w:val="-5"/>
          <w:sz w:val="22"/>
        </w:rPr>
        <w:t>por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pacing w:val="-6"/>
          <w:sz w:val="22"/>
        </w:rPr>
        <w:t>gêneros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pacing w:val="-7"/>
          <w:sz w:val="22"/>
        </w:rPr>
        <w:t>musicais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pacing w:val="-5"/>
          <w:sz w:val="22"/>
        </w:rPr>
        <w:t>dos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pacing w:val="-7"/>
          <w:sz w:val="22"/>
        </w:rPr>
        <w:t>estudantes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da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pacing w:val="-6"/>
          <w:sz w:val="22"/>
        </w:rPr>
        <w:t>classe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de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pacing w:val="-7"/>
          <w:sz w:val="22"/>
        </w:rPr>
        <w:t>Caio.</w:t>
      </w:r>
      <w:r>
        <w:rPr>
          <w:rFonts w:ascii="Arial" w:hAns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16"/>
          <w:szCs w:val="16"/>
        </w:rPr>
      </w:pPr>
    </w:p>
    <w:tbl>
      <w:tblPr>
        <w:tblW w:w="0" w:type="auto"/>
        <w:jc w:val="left"/>
        <w:tblInd w:w="159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47"/>
        <w:gridCol w:w="3583"/>
      </w:tblGrid>
      <w:tr>
        <w:trPr>
          <w:trHeight w:val="387" w:hRule="exact"/>
        </w:trPr>
        <w:tc>
          <w:tcPr>
            <w:tcW w:w="36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326" w:right="1326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b/>
                <w:color w:val="231F20"/>
                <w:sz w:val="22"/>
              </w:rPr>
              <w:t>GÊNERO</w:t>
            </w:r>
            <w:r>
              <w:rPr>
                <w:rFonts w:ascii="Arial" w:hAnsi="Arial"/>
                <w:sz w:val="22"/>
              </w:rPr>
            </w:r>
          </w:p>
        </w:tc>
        <w:tc>
          <w:tcPr>
            <w:tcW w:w="35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326" w:right="326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b/>
                <w:color w:val="231F20"/>
                <w:sz w:val="22"/>
              </w:rPr>
              <w:t>NÚMERO DE</w:t>
            </w:r>
            <w:r>
              <w:rPr>
                <w:rFonts w:ascii="Arial" w:hAnsi="Arial"/>
                <w:b/>
                <w:color w:val="231F20"/>
                <w:spacing w:val="-6"/>
                <w:sz w:val="22"/>
              </w:rPr>
              <w:t> </w:t>
            </w:r>
            <w:r>
              <w:rPr>
                <w:rFonts w:ascii="Arial" w:hAnsi="Arial"/>
                <w:b/>
                <w:color w:val="231F20"/>
                <w:sz w:val="22"/>
              </w:rPr>
              <w:t>ESTUDANTES</w:t>
            </w:r>
            <w:r>
              <w:rPr>
                <w:rFonts w:ascii="Arial" w:hAnsi="Arial"/>
                <w:sz w:val="22"/>
              </w:rPr>
            </w:r>
          </w:p>
        </w:tc>
      </w:tr>
      <w:tr>
        <w:trPr>
          <w:trHeight w:val="410" w:hRule="exact"/>
        </w:trPr>
        <w:tc>
          <w:tcPr>
            <w:tcW w:w="36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73"/>
              <w:ind w:left="1326" w:right="1326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Axé</w:t>
            </w:r>
            <w:r>
              <w:rPr>
                <w:rFonts w:ascii="Arial" w:hAnsi="Arial"/>
                <w:sz w:val="22"/>
              </w:rPr>
            </w:r>
          </w:p>
        </w:tc>
        <w:tc>
          <w:tcPr>
            <w:tcW w:w="35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73"/>
              <w:ind w:right="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3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8" w:hRule="exact"/>
        </w:trPr>
        <w:tc>
          <w:tcPr>
            <w:tcW w:w="36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326" w:right="1326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Pagode</w:t>
            </w:r>
            <w:r>
              <w:rPr>
                <w:rFonts w:ascii="Arial"/>
                <w:sz w:val="22"/>
              </w:rPr>
            </w:r>
          </w:p>
        </w:tc>
        <w:tc>
          <w:tcPr>
            <w:tcW w:w="35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326" w:right="326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12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93" w:hRule="exact"/>
        </w:trPr>
        <w:tc>
          <w:tcPr>
            <w:tcW w:w="36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5"/>
              <w:ind w:left="1326" w:right="1326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Samba</w:t>
            </w:r>
            <w:r>
              <w:rPr>
                <w:rFonts w:ascii="Arial"/>
                <w:sz w:val="22"/>
              </w:rPr>
            </w:r>
          </w:p>
        </w:tc>
        <w:tc>
          <w:tcPr>
            <w:tcW w:w="35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5"/>
              <w:ind w:left="326" w:right="326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15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99" w:hRule="exact"/>
        </w:trPr>
        <w:tc>
          <w:tcPr>
            <w:tcW w:w="36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8"/>
              <w:ind w:left="1326" w:right="1326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Sertanejo</w:t>
            </w:r>
            <w:r>
              <w:rPr>
                <w:rFonts w:ascii="Arial"/>
                <w:sz w:val="22"/>
              </w:rPr>
            </w:r>
          </w:p>
        </w:tc>
        <w:tc>
          <w:tcPr>
            <w:tcW w:w="35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8"/>
              <w:ind w:right="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5</w:t>
            </w:r>
            <w:r>
              <w:rPr>
                <w:rFonts w:ascii="Arial"/>
                <w:sz w:val="22"/>
              </w:rPr>
            </w:r>
          </w:p>
        </w:tc>
      </w:tr>
    </w:tbl>
    <w:p>
      <w:pPr>
        <w:spacing w:line="240" w:lineRule="auto" w:before="4"/>
        <w:rPr>
          <w:rFonts w:ascii="Arial" w:hAnsi="Arial" w:cs="Arial" w:eastAsia="Arial" w:hint="default"/>
          <w:sz w:val="5"/>
          <w:szCs w:val="5"/>
        </w:rPr>
      </w:pPr>
    </w:p>
    <w:p>
      <w:pPr>
        <w:pStyle w:val="BodyText"/>
        <w:spacing w:line="240" w:lineRule="auto" w:before="72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De acordo com esse quadro, qual é o gênero musical preferido por 12</w:t>
      </w:r>
      <w:r>
        <w:rPr>
          <w:rFonts w:ascii="Arial" w:hAnsi="Arial"/>
          <w:color w:val="231F20"/>
          <w:spacing w:val="-2"/>
        </w:rPr>
        <w:t> </w:t>
      </w:r>
      <w:r>
        <w:rPr>
          <w:rFonts w:ascii="Arial" w:hAnsi="Arial"/>
          <w:color w:val="231F20"/>
        </w:rPr>
        <w:t>estudantes?</w:t>
      </w:r>
      <w:r>
        <w:rPr>
          <w:rFonts w:ascii="Arial" w:hAnsi="Arial"/>
        </w:rPr>
      </w:r>
    </w:p>
    <w:p>
      <w:pPr>
        <w:pStyle w:val="ListParagraph"/>
        <w:numPr>
          <w:ilvl w:val="1"/>
          <w:numId w:val="19"/>
        </w:numPr>
        <w:tabs>
          <w:tab w:pos="380" w:val="left" w:leader="none"/>
        </w:tabs>
        <w:spacing w:line="240" w:lineRule="auto" w:before="64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Axé.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19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Pagode.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19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Samba.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19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Sertanejo.</w:t>
      </w:r>
      <w:r>
        <w:rPr>
          <w:rFonts w:asci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19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(M041338E4) </w:t>
      </w:r>
      <w:r>
        <w:rPr>
          <w:rFonts w:ascii="Arial"/>
          <w:color w:val="231F20"/>
          <w:sz w:val="22"/>
        </w:rPr>
        <w:t>Observe a conta</w:t>
      </w:r>
      <w:r>
        <w:rPr>
          <w:rFonts w:ascii="Arial"/>
          <w:color w:val="231F20"/>
          <w:spacing w:val="-10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2"/>
        <w:rPr>
          <w:rFonts w:ascii="Arial" w:hAnsi="Arial" w:cs="Arial" w:eastAsia="Arial" w:hint="default"/>
          <w:sz w:val="15"/>
          <w:szCs w:val="15"/>
        </w:rPr>
      </w:pPr>
      <w:r>
        <w:rPr/>
        <w:pict>
          <v:shape style="position:absolute;margin-left:99.462601pt;margin-top:9.90197pt;width:79.850pt;height:19.350pt;mso-position-horizontal-relative:page;mso-position-vertical-relative:paragraph;z-index:2896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62"/>
                    <w:ind w:left="371" w:right="0"/>
                    <w:jc w:val="left"/>
                  </w:pPr>
                  <w:r>
                    <w:rPr>
                      <w:color w:val="231F20"/>
                    </w:rPr>
                    <w:t>83 x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100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line="300" w:lineRule="auto" w:before="104"/>
        <w:ind w:left="110" w:right="7132"/>
        <w:jc w:val="left"/>
      </w:pPr>
      <w:r>
        <w:rPr>
          <w:rFonts w:ascii="Arial" w:hAnsi="Arial"/>
          <w:color w:val="231F20"/>
        </w:rPr>
        <w:t>Qual é o resultado dessa conta? </w:t>
      </w:r>
      <w:r>
        <w:rPr>
          <w:color w:val="231F20"/>
        </w:rPr>
        <w:t>A)</w:t>
      </w:r>
      <w:r>
        <w:rPr>
          <w:color w:val="231F20"/>
          <w:spacing w:val="-3"/>
        </w:rPr>
        <w:t> </w:t>
      </w:r>
      <w:r>
        <w:rPr>
          <w:color w:val="231F20"/>
        </w:rPr>
        <w:t>830</w:t>
      </w:r>
      <w:r>
        <w:rPr/>
      </w:r>
    </w:p>
    <w:p>
      <w:pPr>
        <w:pStyle w:val="BodyText"/>
        <w:spacing w:line="199" w:lineRule="exact" w:before="0"/>
        <w:ind w:left="110" w:right="0"/>
        <w:jc w:val="left"/>
      </w:pPr>
      <w:r>
        <w:rPr>
          <w:color w:val="231F20"/>
        </w:rPr>
        <w:t>B)</w:t>
      </w:r>
      <w:r>
        <w:rPr>
          <w:color w:val="231F20"/>
          <w:spacing w:val="-3"/>
        </w:rPr>
        <w:t> </w:t>
      </w:r>
      <w:r>
        <w:rPr>
          <w:color w:val="231F20"/>
        </w:rPr>
        <w:t>831</w:t>
      </w:r>
      <w:r>
        <w:rPr/>
      </w:r>
    </w:p>
    <w:p>
      <w:pPr>
        <w:pStyle w:val="BodyText"/>
        <w:spacing w:line="240" w:lineRule="auto" w:before="7"/>
        <w:ind w:left="110" w:right="0"/>
        <w:jc w:val="left"/>
      </w:pPr>
      <w:r>
        <w:rPr>
          <w:color w:val="231F20"/>
        </w:rPr>
        <w:t>C) 8</w:t>
      </w:r>
      <w:r>
        <w:rPr>
          <w:color w:val="231F20"/>
          <w:spacing w:val="-4"/>
        </w:rPr>
        <w:t> </w:t>
      </w:r>
      <w:r>
        <w:rPr>
          <w:color w:val="231F20"/>
        </w:rPr>
        <w:t>300</w:t>
      </w:r>
      <w:r>
        <w:rPr/>
      </w:r>
    </w:p>
    <w:p>
      <w:pPr>
        <w:pStyle w:val="BodyText"/>
        <w:spacing w:line="240" w:lineRule="auto" w:before="7"/>
        <w:ind w:left="110" w:right="0"/>
        <w:jc w:val="left"/>
      </w:pPr>
      <w:r>
        <w:rPr>
          <w:color w:val="231F20"/>
        </w:rPr>
        <w:t>D) 8</w:t>
      </w:r>
      <w:r>
        <w:rPr>
          <w:color w:val="231F20"/>
          <w:spacing w:val="-4"/>
        </w:rPr>
        <w:t> </w:t>
      </w:r>
      <w:r>
        <w:rPr>
          <w:color w:val="231F20"/>
        </w:rPr>
        <w:t>310</w:t>
      </w:r>
      <w:r>
        <w:rPr/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19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(M060063B1) </w:t>
      </w:r>
      <w:r>
        <w:rPr>
          <w:rFonts w:ascii="Arial" w:hAnsi="Arial"/>
          <w:color w:val="231F20"/>
          <w:sz w:val="22"/>
        </w:rPr>
        <w:t>Observe os sólidos geométricos desenhados</w:t>
      </w:r>
      <w:r>
        <w:rPr>
          <w:rFonts w:ascii="Arial" w:hAnsi="Arial"/>
          <w:color w:val="231F20"/>
          <w:spacing w:val="-30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27"/>
          <w:szCs w:val="27"/>
        </w:rPr>
      </w:pPr>
      <w:r>
        <w:rPr/>
        <w:pict>
          <v:group style="position:absolute;margin-left:82.321899pt;margin-top:24.02895pt;width:47.7pt;height:82.25pt;mso-position-horizontal-relative:page;mso-position-vertical-relative:paragraph;z-index:2920;mso-wrap-distance-left:0;mso-wrap-distance-right:0" coordorigin="1646,481" coordsize="954,1645">
            <v:group style="position:absolute;left:1658;top:1518;width:935;height:350" coordorigin="1658,1518" coordsize="935,350">
              <v:shape style="position:absolute;left:1658;top:1518;width:935;height:350" coordorigin="1658,1518" coordsize="935,350" path="m2081,1518l2071,1522,2076,1534,2082,1531,2106,1531,2107,1521,2081,1518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2106,1531l2082,1531,2106,1534,2106,1531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2145,1526l2143,1538,2168,1541,2170,1529,2145,1526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2207,1533l2206,1546,2231,1549,2232,1536,2207,1533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2036,1537l2013,1547,2017,1558,2041,1549,2036,1537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2270,1540l2268,1553,2293,1556,2295,1543,2270,1540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2332,1548l2331,1560,2356,1563,2358,1551,2332,1548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2395,1555l2394,1568,2419,1571,2420,1558,2395,1555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1978,1561l1954,1571,1959,1583,1983,1573,1978,1561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2451,1584l2442,1592,2458,1611,2468,1603,2451,1584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1920,1586l1896,1595,1901,1607,1924,1597,1920,1586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1861,1610l1838,1619,1843,1631,1866,1621,1861,1610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2493,1632l2483,1640,2500,1659,2509,1651,2493,1632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1803,1634l1780,1644,1785,1655,1808,1646,1803,1634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1749,1669l1738,1692,1750,1697,1761,1674,1749,1669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2534,1679l2525,1687,2542,1706,2551,1698,2534,1679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1722,1726l1712,1749,1723,1754,1734,1731,1722,1726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2576,1726l2566,1735,2578,1748,2593,1745,2576,1726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1695,1783l1685,1806,1696,1811,1707,1788,1695,1783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1669,1840l1658,1863,1669,1868,1680,1845,1669,1840xe" filled="true" fillcolor="#231f20" stroked="false">
                <v:path arrowok="t"/>
                <v:fill type="solid"/>
              </v:shape>
            </v:group>
            <v:group style="position:absolute;left:1653;top:487;width:833;height:1499" coordorigin="1653,487" coordsize="833,1499">
              <v:shape style="position:absolute;left:1653;top:487;width:833;height:1499" coordorigin="1653,487" coordsize="833,1499" path="m1653,1888l2116,487,2485,1985e" filled="false" stroked="true" strokeweight=".63pt" strokecolor="#231f20">
                <v:path arrowok="t"/>
              </v:shape>
            </v:group>
            <v:group style="position:absolute;left:1761;top:487;width:355;height:1172" coordorigin="1761,487" coordsize="355,1172">
              <v:shape style="position:absolute;left:1761;top:487;width:355;height:1172" coordorigin="1761,487" coordsize="355,1172" path="m1761,1659l2116,487e" filled="false" stroked="true" strokeweight=".63pt" strokecolor="#231f20">
                <v:path arrowok="t"/>
                <v:stroke dashstyle="dash"/>
              </v:shape>
            </v:group>
            <v:group style="position:absolute;left:2081;top:487;width:345;height:1079" coordorigin="2081,487" coordsize="345,1079">
              <v:shape style="position:absolute;left:2081;top:487;width:345;height:1079" coordorigin="2081,487" coordsize="345,1079" path="m2426,1565l2116,487,2081,1525e" filled="false" stroked="true" strokeweight=".63pt" strokecolor="#231f20">
                <v:path arrowok="t"/>
                <v:stroke dashstyle="dash"/>
              </v:shape>
            </v:group>
            <v:group style="position:absolute;left:2116;top:487;width:478;height:1632" coordorigin="2116,487" coordsize="478,1632">
              <v:shape style="position:absolute;left:2116;top:487;width:478;height:1632" coordorigin="2116,487" coordsize="478,1632" path="m2165,2119l2116,487,2593,1756e" filled="false" stroked="true" strokeweight=".63pt" strokecolor="#231f20">
                <v:path arrowok="t"/>
              </v:shape>
            </v:group>
            <v:group style="position:absolute;left:1820;top:487;width:296;height:1592" coordorigin="1820,487" coordsize="296,1592">
              <v:shape style="position:absolute;left:1820;top:487;width:296;height:1592" coordorigin="1820,487" coordsize="296,1592" path="m1820,2079l2116,487e" filled="false" stroked="true" strokeweight=".63pt" strokecolor="#231f20">
                <v:path arrowok="t"/>
              </v:shape>
            </v:group>
            <v:group style="position:absolute;left:1653;top:1756;width:941;height:364" coordorigin="1653,1756" coordsize="941,364">
              <v:shape style="position:absolute;left:1653;top:1756;width:941;height:364" coordorigin="1653,1756" coordsize="941,364" path="m1653,1888l1820,2079,2165,2119,2485,1985,2593,1756e" filled="false" stroked="true" strokeweight=".63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195.020004pt;margin-top:16.912949pt;width:76.55pt;height:88.65pt;mso-position-horizontal-relative:page;mso-position-vertical-relative:paragraph;z-index:2944;mso-wrap-distance-left:0;mso-wrap-distance-right:0" coordorigin="3900,338" coordsize="1531,1773">
            <v:group style="position:absolute;left:3910;top:1827;width:1511;height:275" coordorigin="3910,1827" coordsize="1511,275">
              <v:shape style="position:absolute;left:3910;top:1827;width:1511;height:275" coordorigin="3910,1827" coordsize="1511,275" path="m5421,1827l5394,1900,5318,1965,5264,1994,5200,2021,5127,2044,5047,2064,4960,2079,4867,2091,4768,2098,4666,2101,4563,2098,4465,2091,4372,2079,4285,2064,4204,2044,4132,2021,4068,1994,4014,1965,3937,1900,3917,1864,3910,1827e" filled="false" stroked="true" strokeweight="1.0pt" strokecolor="#231f20">
                <v:path arrowok="t"/>
              </v:shape>
            </v:group>
            <v:group style="position:absolute;left:3910;top:348;width:1511;height:549" coordorigin="3910,348" coordsize="1511,549">
              <v:shape style="position:absolute;left:3910;top:348;width:1511;height:549" coordorigin="3910,348" coordsize="1511,549" path="m3910,622l3937,549,4014,484,4068,455,4132,429,4204,405,4285,386,4372,370,4465,358,4563,351,4666,348,4768,351,4867,358,4960,370,5047,386,5127,405,5200,429,5264,455,5318,484,5394,549,5421,622,5414,660,5362,729,5264,790,5200,816,5127,839,5047,859,4960,875,4867,887,4768,894,4666,896,4563,894,4465,887,4372,875,4285,859,4204,839,4132,816,4068,790,4014,761,3937,695,3910,622xe" filled="false" stroked="true" strokeweight="1.0pt" strokecolor="#231f20">
                <v:path arrowok="t"/>
              </v:shape>
            </v:group>
            <v:group style="position:absolute;left:3910;top:622;width:2;height:1205" coordorigin="3910,622" coordsize="2,1205">
              <v:shape style="position:absolute;left:3910;top:622;width:2;height:1205" coordorigin="3910,622" coordsize="0,1205" path="m3910,1827l3910,622e" filled="false" stroked="true" strokeweight="1pt" strokecolor="#231f20">
                <v:path arrowok="t"/>
              </v:shape>
            </v:group>
            <v:group style="position:absolute;left:5421;top:622;width:2;height:1205" coordorigin="5421,622" coordsize="2,1205">
              <v:shape style="position:absolute;left:5421;top:622;width:2;height:1205" coordorigin="5421,622" coordsize="0,1205" path="m5421,1827l5421,622e" filled="false" stroked="true" strokeweight="1pt" strokecolor="#231f20">
                <v:path arrowok="t"/>
              </v:shape>
            </v:group>
            <v:group style="position:absolute;left:3910;top:1553;width:1511;height:275" coordorigin="3910,1553" coordsize="1511,275">
              <v:shape style="position:absolute;left:3910;top:1553;width:1511;height:275" coordorigin="3910,1553" coordsize="1511,275" path="m3910,1827l3937,1754,4014,1689,4068,1659,4132,1633,4204,1610,4285,1590,4372,1574,4465,1563,4563,1555,4666,1553,4768,1555,4867,1563,4960,1574,5047,1590,5127,1610,5200,1633,5264,1659,5318,1689,5394,1754,5414,1790,5421,1827e" filled="false" stroked="true" strokeweight="1.0pt" strokecolor="#231f20">
                <v:path arrowok="t"/>
                <v:stroke dashstyle="longDash"/>
              </v:shape>
            </v:group>
            <w10:wrap type="topAndBottom"/>
          </v:group>
        </w:pict>
      </w:r>
      <w:r>
        <w:rPr/>
        <w:pict>
          <v:group style="position:absolute;margin-left:327.272003pt;margin-top:38.231949pt;width:67.6pt;height:67.4pt;mso-position-horizontal-relative:page;mso-position-vertical-relative:paragraph;z-index:2968;mso-wrap-distance-left:0;mso-wrap-distance-right:0" coordorigin="6545,765" coordsize="1352,1348">
            <v:group style="position:absolute;left:7542;top:775;width:345;height:353" coordorigin="7542,775" coordsize="345,353">
              <v:shape style="position:absolute;left:7542;top:775;width:345;height:353" coordorigin="7542,775" coordsize="345,353" path="m7542,1127l7887,775e" filled="false" stroked="true" strokeweight="1pt" strokecolor="#231f20">
                <v:path arrowok="t"/>
              </v:shape>
            </v:group>
            <v:group style="position:absolute;left:7531;top:1750;width:345;height:353" coordorigin="7531,1750" coordsize="345,353">
              <v:shape style="position:absolute;left:7531;top:1750;width:345;height:353" coordorigin="7531,1750" coordsize="345,353" path="m7531,2102l7876,1750e" filled="false" stroked="true" strokeweight="1pt" strokecolor="#231f20">
                <v:path arrowok="t"/>
              </v:shape>
            </v:group>
            <v:group style="position:absolute;left:6893;top:1753;width:989;height:2" coordorigin="6893,1753" coordsize="989,2">
              <v:shape style="position:absolute;left:6893;top:1753;width:989;height:2" coordorigin="6893,1753" coordsize="989,0" path="m6893,1753l7882,1753e" filled="false" stroked="true" strokeweight="1pt" strokecolor="#231f20">
                <v:path arrowok="t"/>
                <v:stroke dashstyle="dash"/>
              </v:shape>
            </v:group>
            <v:group style="position:absolute;left:7882;top:790;width:2;height:961" coordorigin="7882,790" coordsize="2,961">
              <v:shape style="position:absolute;left:7882;top:790;width:2;height:961" coordorigin="7882,790" coordsize="0,961" path="m7882,790l7882,1750e" filled="false" stroked="true" strokeweight="1pt" strokecolor="#231f20">
                <v:path arrowok="t"/>
              </v:shape>
            </v:group>
            <v:group style="position:absolute;left:6900;top:790;width:2;height:961" coordorigin="6900,790" coordsize="2,961">
              <v:shape style="position:absolute;left:6900;top:790;width:2;height:961" coordorigin="6900,790" coordsize="0,961" path="m6900,790l6900,1750e" filled="false" stroked="true" strokeweight="1pt" strokecolor="#231f20">
                <v:path arrowok="t"/>
                <v:stroke dashstyle="dash"/>
              </v:shape>
            </v:group>
            <v:group style="position:absolute;left:6563;top:775;width:345;height:353" coordorigin="6563,775" coordsize="345,353">
              <v:shape style="position:absolute;left:6563;top:775;width:345;height:353" coordorigin="6563,775" coordsize="345,353" path="m6563,1127l6908,775e" filled="false" stroked="true" strokeweight="1pt" strokecolor="#231f20">
                <v:path arrowok="t"/>
              </v:shape>
            </v:group>
            <v:group style="position:absolute;left:6555;top:1750;width:345;height:353" coordorigin="6555,1750" coordsize="345,353">
              <v:shape style="position:absolute;left:6555;top:1750;width:345;height:353" coordorigin="6555,1750" coordsize="345,353" path="m6555,2102l6900,1750e" filled="false" stroked="true" strokeweight="1pt" strokecolor="#231f20">
                <v:path arrowok="t"/>
                <v:stroke dashstyle="dash"/>
              </v:shape>
            </v:group>
            <v:group style="position:absolute;left:6563;top:1127;width:968;height:968" coordorigin="6563,1127" coordsize="968,968">
              <v:shape style="position:absolute;left:6563;top:1127;width:968;height:968" coordorigin="6563,1127" coordsize="968,968" path="m6563,1127l7530,1127,7530,2095,6563,2095,6563,1127xe" filled="false" stroked="true" strokeweight="1pt" strokecolor="#231f20">
                <v:path arrowok="t"/>
              </v:shape>
            </v:group>
            <v:group style="position:absolute;left:6908;top:775;width:980;height:2" coordorigin="6908,775" coordsize="980,2">
              <v:shape style="position:absolute;left:6908;top:775;width:980;height:2" coordorigin="6908,775" coordsize="980,0" path="m6908,775l7887,775e" filled="false" stroked="true" strokeweight="1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453.972992pt;margin-top:17.831949pt;width:68.850pt;height:87.25pt;mso-position-horizontal-relative:page;mso-position-vertical-relative:paragraph;z-index:2992;mso-wrap-distance-left:0;mso-wrap-distance-right:0" coordorigin="9079,357" coordsize="1377,1745">
            <v:group style="position:absolute;left:9091;top:1915;width:1356;height:176" coordorigin="9091,1915" coordsize="1356,176">
              <v:shape style="position:absolute;left:9091;top:1915;width:1356;height:176" coordorigin="9091,1915" coordsize="1356,176" path="m10447,1915l10412,1971,10316,2019,10248,2040,10169,2057,10080,2072,9983,2082,9879,2089,9769,2091,9659,2089,9555,2082,9458,2072,9369,2057,9290,2040,9222,2019,9126,1971,9100,1944,9091,1915e" filled="false" stroked="true" strokeweight=".93pt" strokecolor="#231f20">
                <v:path arrowok="t"/>
              </v:shape>
            </v:group>
            <v:group style="position:absolute;left:9091;top:366;width:671;height:1550" coordorigin="9091,366" coordsize="671,1550">
              <v:shape style="position:absolute;left:9091;top:366;width:671;height:1550" coordorigin="9091,366" coordsize="671,1550" path="m9091,1915l9762,366e" filled="false" stroked="true" strokeweight=".93pt" strokecolor="#231f20">
                <v:path arrowok="t"/>
              </v:shape>
            </v:group>
            <v:group style="position:absolute;left:9762;top:366;width:685;height:1550" coordorigin="9762,366" coordsize="685,1550">
              <v:shape style="position:absolute;left:9762;top:366;width:685;height:1550" coordorigin="9762,366" coordsize="685,1550" path="m10447,1915l9762,366e" filled="false" stroked="true" strokeweight=".93pt" strokecolor="#231f20">
                <v:path arrowok="t"/>
              </v:shape>
            </v:group>
            <v:group style="position:absolute;left:9089;top:1746;width:1356;height:176" coordorigin="9089,1746" coordsize="1356,176">
              <v:shape style="position:absolute;left:9089;top:1746;width:1356;height:176" coordorigin="9089,1746" coordsize="1356,176" path="m10444,1921l10410,1866,10313,1818,10246,1797,10167,1779,10078,1765,9981,1755,9876,1748,9767,1746,9657,1748,9552,1755,9455,1765,9366,1779,9287,1797,9220,1818,9124,1866,9098,1893,9089,1921e" filled="false" stroked="true" strokeweight=".93pt" strokecolor="#231f20">
                <v:path arrowok="t"/>
                <v:stroke dashstyle="longDash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7"/>
          <w:szCs w:val="7"/>
        </w:rPr>
      </w:pPr>
    </w:p>
    <w:p>
      <w:pPr>
        <w:pStyle w:val="BodyText"/>
        <w:tabs>
          <w:tab w:pos="3868" w:val="left" w:leader="none"/>
          <w:tab w:pos="6384" w:val="left" w:leader="none"/>
          <w:tab w:pos="9126" w:val="right" w:leader="none"/>
        </w:tabs>
        <w:spacing w:line="240" w:lineRule="auto" w:before="72"/>
        <w:ind w:left="1352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I</w:t>
        <w:tab/>
        <w:t>II</w:t>
        <w:tab/>
        <w:t>III</w:t>
      </w:r>
      <w:r>
        <w:rPr>
          <w:rFonts w:ascii="Times New Roman"/>
          <w:color w:val="231F20"/>
        </w:rPr>
        <w:tab/>
      </w:r>
      <w:r>
        <w:rPr>
          <w:rFonts w:ascii="Arial"/>
          <w:color w:val="231F20"/>
        </w:rPr>
        <w:t>IV</w:t>
      </w:r>
      <w:r>
        <w:rPr>
          <w:rFonts w:ascii="Arial"/>
        </w:rPr>
      </w:r>
    </w:p>
    <w:p>
      <w:pPr>
        <w:spacing w:line="240" w:lineRule="auto" w:before="5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0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Quais desses sólidos são corpos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redondos?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39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 e II.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9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 e III.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9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II e III.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9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II e </w:t>
      </w:r>
      <w:r>
        <w:rPr>
          <w:rFonts w:ascii="Arial"/>
          <w:color w:val="231F20"/>
          <w:spacing w:val="-7"/>
          <w:sz w:val="22"/>
        </w:rPr>
        <w:t>IV.</w:t>
      </w:r>
      <w:r>
        <w:rPr>
          <w:rFonts w:ascii="Arial"/>
          <w:spacing w:val="-7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19"/>
        </w:numPr>
        <w:tabs>
          <w:tab w:pos="490" w:val="left" w:leader="none"/>
        </w:tabs>
        <w:spacing w:line="247" w:lineRule="auto" w:before="0" w:after="0"/>
        <w:ind w:left="110" w:right="894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(M051467E4) </w:t>
      </w:r>
      <w:r>
        <w:rPr>
          <w:rFonts w:ascii="Arial" w:hAnsi="Arial"/>
          <w:color w:val="231F20"/>
          <w:sz w:val="22"/>
        </w:rPr>
        <w:t>Dos 95 contatos do celular de Carla, 45 são de familiares e o restante, de amigos. </w:t>
      </w:r>
      <w:r>
        <w:rPr>
          <w:rFonts w:ascii="Arial" w:hAnsi="Arial"/>
          <w:color w:val="231F20"/>
          <w:sz w:val="22"/>
        </w:rPr>
        <w:t>Quantos contatos de amigos ela tem registrado em seu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celular?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0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95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0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50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0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45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40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19"/>
        </w:numPr>
        <w:tabs>
          <w:tab w:pos="456" w:val="left" w:leader="none"/>
        </w:tabs>
        <w:spacing w:line="266" w:lineRule="auto" w:before="0" w:after="0"/>
        <w:ind w:left="110" w:right="107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(M051464E4)</w:t>
      </w:r>
      <w:r>
        <w:rPr>
          <w:rFonts w:ascii="Arial" w:hAnsi="Arial"/>
          <w:color w:val="231F20"/>
          <w:spacing w:val="-19"/>
          <w:sz w:val="16"/>
        </w:rPr>
        <w:t> </w:t>
      </w:r>
      <w:r>
        <w:rPr>
          <w:rFonts w:ascii="Arial" w:hAnsi="Arial"/>
          <w:color w:val="231F20"/>
          <w:sz w:val="22"/>
        </w:rPr>
        <w:t>Carlos</w:t>
      </w:r>
      <w:r>
        <w:rPr>
          <w:rFonts w:ascii="Arial" w:hAnsi="Arial"/>
          <w:color w:val="231F20"/>
          <w:spacing w:val="-25"/>
          <w:sz w:val="22"/>
        </w:rPr>
        <w:t> </w:t>
      </w:r>
      <w:r>
        <w:rPr>
          <w:rFonts w:ascii="Arial" w:hAnsi="Arial"/>
          <w:color w:val="231F20"/>
          <w:sz w:val="22"/>
        </w:rPr>
        <w:t>verificou</w:t>
      </w:r>
      <w:r>
        <w:rPr>
          <w:rFonts w:ascii="Arial" w:hAnsi="Arial"/>
          <w:color w:val="231F20"/>
          <w:spacing w:val="-25"/>
          <w:sz w:val="22"/>
        </w:rPr>
        <w:t> </w:t>
      </w:r>
      <w:r>
        <w:rPr>
          <w:rFonts w:ascii="Arial" w:hAnsi="Arial"/>
          <w:color w:val="231F20"/>
          <w:sz w:val="22"/>
        </w:rPr>
        <w:t>pelo</w:t>
      </w:r>
      <w:r>
        <w:rPr>
          <w:rFonts w:ascii="Arial" w:hAnsi="Arial"/>
          <w:color w:val="231F20"/>
          <w:spacing w:val="-25"/>
          <w:sz w:val="22"/>
        </w:rPr>
        <w:t> </w:t>
      </w:r>
      <w:r>
        <w:rPr>
          <w:rFonts w:ascii="Arial" w:hAnsi="Arial"/>
          <w:color w:val="231F20"/>
          <w:sz w:val="22"/>
        </w:rPr>
        <w:t>computador</w:t>
      </w:r>
      <w:r>
        <w:rPr>
          <w:rFonts w:ascii="Arial" w:hAnsi="Arial"/>
          <w:color w:val="231F20"/>
          <w:spacing w:val="-25"/>
          <w:sz w:val="22"/>
        </w:rPr>
        <w:t> </w:t>
      </w:r>
      <w:r>
        <w:rPr>
          <w:rFonts w:ascii="Arial" w:hAnsi="Arial"/>
          <w:color w:val="231F20"/>
          <w:sz w:val="22"/>
        </w:rPr>
        <w:t>que</w:t>
      </w:r>
      <w:r>
        <w:rPr>
          <w:rFonts w:ascii="Arial" w:hAnsi="Arial"/>
          <w:color w:val="231F20"/>
          <w:spacing w:val="-25"/>
          <w:sz w:val="22"/>
        </w:rPr>
        <w:t>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-25"/>
          <w:sz w:val="22"/>
        </w:rPr>
        <w:t> </w:t>
      </w:r>
      <w:r>
        <w:rPr>
          <w:rFonts w:ascii="Arial" w:hAnsi="Arial"/>
          <w:color w:val="231F20"/>
          <w:sz w:val="22"/>
        </w:rPr>
        <w:t>distância</w:t>
      </w:r>
      <w:r>
        <w:rPr>
          <w:rFonts w:ascii="Arial" w:hAnsi="Arial"/>
          <w:color w:val="231F20"/>
          <w:spacing w:val="-25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25"/>
          <w:sz w:val="22"/>
        </w:rPr>
        <w:t> </w:t>
      </w:r>
      <w:r>
        <w:rPr>
          <w:rFonts w:ascii="Arial" w:hAnsi="Arial"/>
          <w:color w:val="231F20"/>
          <w:sz w:val="22"/>
        </w:rPr>
        <w:t>sua</w:t>
      </w:r>
      <w:r>
        <w:rPr>
          <w:rFonts w:ascii="Arial" w:hAnsi="Arial"/>
          <w:color w:val="231F20"/>
          <w:spacing w:val="-25"/>
          <w:sz w:val="22"/>
        </w:rPr>
        <w:t> </w:t>
      </w:r>
      <w:r>
        <w:rPr>
          <w:rFonts w:ascii="Arial" w:hAnsi="Arial"/>
          <w:color w:val="231F20"/>
          <w:sz w:val="22"/>
        </w:rPr>
        <w:t>casa</w:t>
      </w:r>
      <w:r>
        <w:rPr>
          <w:rFonts w:ascii="Arial" w:hAnsi="Arial"/>
          <w:color w:val="231F20"/>
          <w:spacing w:val="-25"/>
          <w:sz w:val="22"/>
        </w:rPr>
        <w:t> </w:t>
      </w:r>
      <w:r>
        <w:rPr>
          <w:rFonts w:ascii="Arial" w:hAnsi="Arial"/>
          <w:color w:val="231F20"/>
          <w:sz w:val="22"/>
        </w:rPr>
        <w:t>até</w:t>
      </w:r>
      <w:r>
        <w:rPr>
          <w:rFonts w:ascii="Arial" w:hAnsi="Arial"/>
          <w:color w:val="231F20"/>
          <w:spacing w:val="-25"/>
          <w:sz w:val="22"/>
        </w:rPr>
        <w:t>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-25"/>
          <w:sz w:val="22"/>
        </w:rPr>
        <w:t> </w:t>
      </w:r>
      <w:r>
        <w:rPr>
          <w:rFonts w:ascii="Arial" w:hAnsi="Arial"/>
          <w:color w:val="231F20"/>
          <w:sz w:val="22"/>
        </w:rPr>
        <w:t>casa</w:t>
      </w:r>
      <w:r>
        <w:rPr>
          <w:rFonts w:ascii="Arial" w:hAnsi="Arial"/>
          <w:color w:val="231F20"/>
          <w:spacing w:val="-25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25"/>
          <w:sz w:val="22"/>
        </w:rPr>
        <w:t> </w:t>
      </w:r>
      <w:r>
        <w:rPr>
          <w:rFonts w:ascii="Arial" w:hAnsi="Arial"/>
          <w:color w:val="231F20"/>
          <w:sz w:val="22"/>
        </w:rPr>
        <w:t>seu</w:t>
      </w:r>
      <w:r>
        <w:rPr>
          <w:rFonts w:ascii="Arial" w:hAnsi="Arial"/>
          <w:color w:val="231F20"/>
          <w:spacing w:val="-25"/>
          <w:sz w:val="22"/>
        </w:rPr>
        <w:t> </w:t>
      </w:r>
      <w:r>
        <w:rPr>
          <w:rFonts w:ascii="Arial" w:hAnsi="Arial"/>
          <w:color w:val="231F20"/>
          <w:sz w:val="22"/>
        </w:rPr>
        <w:t>avô</w:t>
      </w:r>
      <w:r>
        <w:rPr>
          <w:rFonts w:ascii="Arial" w:hAnsi="Arial"/>
          <w:color w:val="231F20"/>
          <w:spacing w:val="-25"/>
          <w:sz w:val="22"/>
        </w:rPr>
        <w:t> </w:t>
      </w:r>
      <w:r>
        <w:rPr>
          <w:rFonts w:ascii="Arial" w:hAnsi="Arial"/>
          <w:color w:val="231F20"/>
          <w:sz w:val="22"/>
        </w:rPr>
        <w:t>é</w:t>
      </w:r>
      <w:r>
        <w:rPr>
          <w:rFonts w:ascii="Arial" w:hAnsi="Arial"/>
          <w:color w:val="231F20"/>
          <w:spacing w:val="-25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25"/>
          <w:sz w:val="22"/>
        </w:rPr>
        <w:t> </w:t>
      </w:r>
      <w:r>
        <w:rPr>
          <w:rFonts w:ascii="Arial" w:hAnsi="Arial"/>
          <w:color w:val="231F20"/>
          <w:sz w:val="22"/>
        </w:rPr>
        <w:t>2</w:t>
      </w:r>
      <w:r>
        <w:rPr>
          <w:rFonts w:ascii="Arial" w:hAnsi="Arial"/>
          <w:color w:val="231F20"/>
          <w:spacing w:val="-25"/>
          <w:sz w:val="22"/>
        </w:rPr>
        <w:t> </w:t>
      </w:r>
      <w:r>
        <w:rPr>
          <w:rFonts w:ascii="Arial" w:hAnsi="Arial"/>
          <w:color w:val="231F20"/>
          <w:spacing w:val="-2"/>
          <w:sz w:val="22"/>
        </w:rPr>
        <w:t>km. </w:t>
      </w:r>
      <w:r>
        <w:rPr>
          <w:rFonts w:ascii="Arial" w:hAnsi="Arial"/>
          <w:color w:val="231F20"/>
          <w:spacing w:val="-2"/>
          <w:sz w:val="22"/>
        </w:rPr>
      </w:r>
      <w:r>
        <w:rPr>
          <w:rFonts w:ascii="Arial" w:hAnsi="Arial"/>
          <w:color w:val="231F20"/>
          <w:sz w:val="22"/>
        </w:rPr>
        <w:t>Qual é a distância, em metros, da casa de Carlos até a casa de seu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avô?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19"/>
        </w:numPr>
        <w:tabs>
          <w:tab w:pos="392" w:val="left" w:leader="none"/>
        </w:tabs>
        <w:spacing w:line="266" w:lineRule="auto" w:before="56" w:after="0"/>
        <w:ind w:left="110" w:right="9664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20 B)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200</w:t>
      </w:r>
      <w:r>
        <w:rPr>
          <w:rFonts w:ascii="Arial"/>
          <w:sz w:val="22"/>
        </w:rPr>
      </w:r>
    </w:p>
    <w:p>
      <w:pPr>
        <w:pStyle w:val="BodyText"/>
        <w:spacing w:line="240" w:lineRule="auto" w:before="0"/>
        <w:ind w:left="110" w:right="0"/>
        <w:jc w:val="left"/>
      </w:pPr>
      <w:r>
        <w:rPr>
          <w:color w:val="231F20"/>
        </w:rPr>
        <w:t>C) 1</w:t>
      </w:r>
      <w:r>
        <w:rPr>
          <w:color w:val="231F20"/>
          <w:spacing w:val="-4"/>
        </w:rPr>
        <w:t> </w:t>
      </w:r>
      <w:r>
        <w:rPr>
          <w:color w:val="231F20"/>
        </w:rPr>
        <w:t>000</w:t>
      </w:r>
      <w:r>
        <w:rPr/>
      </w:r>
    </w:p>
    <w:p>
      <w:pPr>
        <w:pStyle w:val="BodyText"/>
        <w:spacing w:line="240" w:lineRule="auto"/>
        <w:ind w:left="110" w:right="0"/>
        <w:jc w:val="left"/>
      </w:pPr>
      <w:r>
        <w:rPr>
          <w:color w:val="231F20"/>
        </w:rPr>
        <w:t>D) 2</w:t>
      </w:r>
      <w:r>
        <w:rPr>
          <w:color w:val="231F20"/>
          <w:spacing w:val="-4"/>
        </w:rPr>
        <w:t> </w:t>
      </w:r>
      <w:r>
        <w:rPr>
          <w:color w:val="231F20"/>
        </w:rPr>
        <w:t>000</w:t>
      </w:r>
      <w:r>
        <w:rPr/>
      </w: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spacing w:before="79"/>
        <w:ind w:left="0" w:right="108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BL02M05</w:t>
      </w:r>
      <w:r>
        <w:rPr>
          <w:rFonts w:ascii="Arial"/>
          <w:sz w:val="16"/>
        </w:rPr>
      </w:r>
    </w:p>
    <w:p>
      <w:pPr>
        <w:spacing w:before="6"/>
        <w:ind w:left="0" w:right="0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14</w:t>
      </w:r>
      <w:r>
        <w:rPr>
          <w:rFonts w:ascii="Arial"/>
          <w:sz w:val="16"/>
        </w:rPr>
      </w:r>
    </w:p>
    <w:p>
      <w:pPr>
        <w:spacing w:after="0"/>
        <w:jc w:val="center"/>
        <w:rPr>
          <w:rFonts w:ascii="Arial" w:hAnsi="Arial" w:cs="Arial" w:eastAsia="Arial" w:hint="default"/>
          <w:sz w:val="16"/>
          <w:szCs w:val="16"/>
        </w:rPr>
        <w:sectPr>
          <w:headerReference w:type="default" r:id="rId95"/>
          <w:footerReference w:type="default" r:id="rId96"/>
          <w:pgSz w:w="11910" w:h="16840"/>
          <w:pgMar w:header="377" w:footer="0" w:top="560" w:bottom="0" w:left="740" w:right="74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headerReference w:type="default" r:id="rId97"/>
          <w:footerReference w:type="default" r:id="rId98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headerReference w:type="default" r:id="rId99"/>
          <w:footerReference w:type="default" r:id="rId100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headerReference w:type="default" r:id="rId101"/>
          <w:footerReference w:type="default" r:id="rId102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/>
        <w:ind w:left="328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/>
          <w:position w:val="20"/>
          <w:sz w:val="20"/>
        </w:rPr>
        <w:pict>
          <v:group style="width:27.9pt;height:27.65pt;mso-position-horizontal-relative:char;mso-position-vertical-relative:line" coordorigin="0,0" coordsize="558,553">
            <v:shape style="position:absolute;left:0;top:0;width:558;height:553" type="#_x0000_t75" stroked="false">
              <v:imagedata r:id="rId105" o:title=""/>
            </v:shape>
            <v:group style="position:absolute;left:39;top:14;width:147;height:401" coordorigin="39,14" coordsize="147,401">
              <v:shape style="position:absolute;left:39;top:14;width:147;height:401" coordorigin="39,14" coordsize="147,401" path="m186,14l126,44,81,88,52,141,39,201,43,264,64,326,102,384,164,415,106,366,70,306,55,240,60,173,84,109,127,55,186,14xe" filled="true" fillcolor="#231f20" stroked="false">
                <v:path arrowok="t"/>
                <v:fill type="solid"/>
              </v:shape>
              <v:shape style="position:absolute;left:148;top:145;width:264;height:264" type="#_x0000_t75" stroked="false">
                <v:imagedata r:id="rId106" o:title=""/>
              </v:shape>
            </v:group>
          </v:group>
        </w:pict>
      </w:r>
      <w:r>
        <w:rPr>
          <w:rFonts w:ascii="Times New Roman"/>
          <w:position w:val="20"/>
          <w:sz w:val="20"/>
        </w:rPr>
      </w:r>
      <w:r>
        <w:rPr>
          <w:rFonts w:ascii="Times New Roman"/>
          <w:spacing w:val="90"/>
          <w:position w:val="20"/>
          <w:sz w:val="20"/>
        </w:rPr>
        <w:t> </w:t>
      </w:r>
      <w:r>
        <w:rPr>
          <w:rFonts w:ascii="Times New Roman"/>
          <w:spacing w:val="90"/>
          <w:sz w:val="20"/>
        </w:rPr>
        <w:drawing>
          <wp:inline distT="0" distB="0" distL="0" distR="0">
            <wp:extent cx="979197" cy="438150"/>
            <wp:effectExtent l="0" t="0" r="0" b="0"/>
            <wp:docPr id="11" name="image7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4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197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0"/>
          <w:sz w:val="20"/>
        </w:rPr>
      </w:r>
    </w:p>
    <w:sectPr>
      <w:headerReference w:type="default" r:id="rId103"/>
      <w:footerReference w:type="default" r:id="rId104"/>
      <w:pgSz w:w="11910" w:h="16840"/>
      <w:pgMar w:header="0" w:footer="0"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  <w:font w:name="Arial Black">
    <w:altName w:val="Arial Black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6095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BL01P05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60928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6085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BL01M05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60832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6073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BL02P05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4.411011pt;margin-top:814.215881pt;width:6.45pt;height:10pt;mso-position-horizontal-relative:page;mso-position-vertical-relative:page;z-index:-6071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9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6068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BL02P05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2.187012pt;margin-top:814.215881pt;width:10.9pt;height:10pt;mso-position-horizontal-relative:page;mso-position-vertical-relative:page;z-index:-6066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10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6059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BL02P05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87012pt;margin-top:814.215881pt;width:12.9pt;height:10pt;mso-position-horizontal-relative:page;mso-position-vertical-relative:page;z-index:-60568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231F20"/>
                    <w:spacing w:val="-1"/>
                    <w:sz w:val="16"/>
                  </w:rPr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6097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C0501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6090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C0501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6088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C0501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6080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C0501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.519699pt;margin-top:40.614552pt;width:413.65pt;height:13pt;mso-position-horizontal-relative:page;mso-position-vertical-relative:page;z-index:-60784" type="#_x0000_t202" filled="false" stroked="false">
          <v:textbox inset="0,0,0,0">
            <w:txbxContent>
              <w:p>
                <w:pPr>
                  <w:pStyle w:val="BodyText"/>
                  <w:spacing w:line="245" w:lineRule="exact" w:before="0"/>
                  <w:ind w:left="20" w:right="0"/>
                  <w:jc w:val="left"/>
                </w:pPr>
                <w:r>
                  <w:rPr>
                    <w:color w:val="231F20"/>
                  </w:rPr>
                  <w:t>18)  </w:t>
                </w:r>
                <w:r>
                  <w:rPr>
                    <w:rFonts w:ascii="Arial" w:hAnsi="Arial"/>
                    <w:color w:val="231F20"/>
                    <w:sz w:val="16"/>
                  </w:rPr>
                  <w:t>(M041460E4) </w:t>
                </w:r>
                <w:r>
                  <w:rPr>
                    <w:color w:val="231F20"/>
                  </w:rPr>
                  <w:t>O relógio abaixo indica o horário em que Fábio almoça todos os</w:t>
                </w:r>
                <w:r>
                  <w:rPr>
                    <w:color w:val="231F20"/>
                    <w:spacing w:val="-20"/>
                  </w:rPr>
                  <w:t> </w:t>
                </w:r>
                <w:r>
                  <w:rPr>
                    <w:color w:val="231F20"/>
                  </w:rPr>
                  <w:t>dias.</w:t>
                </w:r>
                <w:r>
                  <w:rPr/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6076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C0501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6064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C0501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.519699pt;margin-top:40.614552pt;width:104.1pt;height:13pt;mso-position-horizontal-relative:page;mso-position-vertical-relative:page;z-index:-6061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2"/>
                    <w:szCs w:val="22"/>
                  </w:rPr>
                </w:pPr>
                <w:r>
                  <w:rPr>
                    <w:rFonts w:ascii="Arial"/>
                    <w:b/>
                    <w:color w:val="231F20"/>
                    <w:sz w:val="22"/>
                  </w:rPr>
                  <w:t>Leia o texto</w:t>
                </w:r>
                <w:r>
                  <w:rPr>
                    <w:rFonts w:ascii="Arial"/>
                    <w:b/>
                    <w:color w:val="231F20"/>
                    <w:spacing w:val="-8"/>
                    <w:sz w:val="22"/>
                  </w:rPr>
                  <w:t> </w:t>
                </w:r>
                <w:r>
                  <w:rPr>
                    <w:rFonts w:ascii="Arial"/>
                    <w:b/>
                    <w:color w:val="231F20"/>
                    <w:sz w:val="22"/>
                  </w:rPr>
                  <w:t>abaixo.</w:t>
                </w:r>
                <w:r>
                  <w:rPr>
                    <w:rFonts w:ascii="Arial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6054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C0501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6052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C0501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2">
    <w:multiLevelType w:val="hybridMultilevel"/>
    <w:lvl w:ilvl="0">
      <w:start w:val="1"/>
      <w:numFmt w:val="bullet"/>
      <w:lvlText w:val="–"/>
      <w:lvlJc w:val="left"/>
      <w:pPr>
        <w:ind w:left="1074" w:hanging="184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2014" w:hanging="1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949" w:hanging="1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83" w:hanging="1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18" w:hanging="1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52" w:hanging="1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87" w:hanging="1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21" w:hanging="1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56" w:hanging="184"/>
      </w:pPr>
      <w:rPr>
        <w:rFonts w:hint="default"/>
      </w:rPr>
    </w:lvl>
  </w:abstractNum>
  <w:abstractNum w:abstractNumId="21">
    <w:multiLevelType w:val="hybridMultilevel"/>
    <w:lvl w:ilvl="0">
      <w:start w:val="1"/>
      <w:numFmt w:val="bullet"/>
      <w:lvlText w:val="–"/>
      <w:lvlJc w:val="left"/>
      <w:pPr>
        <w:ind w:left="1074" w:hanging="168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2014" w:hanging="16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949" w:hanging="16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83" w:hanging="16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18" w:hanging="16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52" w:hanging="16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87" w:hanging="16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21" w:hanging="16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56" w:hanging="168"/>
      </w:pPr>
      <w:rPr>
        <w:rFonts w:hint="default"/>
      </w:rPr>
    </w:lvl>
  </w:abstractNum>
  <w:abstractNum w:abstractNumId="3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2">
    <w:multiLevelType w:val="hybridMultilevel"/>
    <w:lvl w:ilvl="0">
      <w:start w:val="1"/>
      <w:numFmt w:val="upperLetter"/>
      <w:lvlText w:val="%1)"/>
      <w:lvlJc w:val="left"/>
      <w:pPr>
        <w:ind w:left="379" w:hanging="270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7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7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7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7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7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7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7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70"/>
      </w:pPr>
      <w:rPr>
        <w:rFonts w:hint="default"/>
      </w:rPr>
    </w:lvl>
  </w:abstractNum>
  <w:abstractNum w:abstractNumId="31">
    <w:multiLevelType w:val="hybridMultilevel"/>
    <w:lvl w:ilvl="0">
      <w:start w:val="1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69"/>
      </w:pPr>
      <w:rPr>
        <w:rFonts w:hint="default"/>
      </w:rPr>
    </w:lvl>
  </w:abstractNum>
  <w:abstractNum w:abstractNumId="30">
    <w:multiLevelType w:val="hybridMultilevel"/>
    <w:lvl w:ilvl="0">
      <w:start w:val="1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69"/>
      </w:pPr>
      <w:rPr>
        <w:rFonts w:hint="default"/>
      </w:rPr>
    </w:lvl>
  </w:abstractNum>
  <w:abstractNum w:abstractNumId="2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2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3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2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–"/>
      <w:lvlJc w:val="left"/>
      <w:pPr>
        <w:ind w:left="1357" w:hanging="184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2">
      <w:start w:val="1"/>
      <w:numFmt w:val="bullet"/>
      <w:lvlText w:val="•"/>
      <w:lvlJc w:val="left"/>
      <w:pPr>
        <w:ind w:left="1360" w:hanging="1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93" w:hanging="1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26" w:hanging="1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59" w:hanging="1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92" w:hanging="1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25" w:hanging="1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59" w:hanging="184"/>
      </w:pPr>
      <w:rPr>
        <w:rFonts w:hint="default"/>
      </w:rPr>
    </w:lvl>
  </w:abstractNum>
  <w:abstractNum w:abstractNumId="1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8">
    <w:multiLevelType w:val="hybridMultilevel"/>
    <w:lvl w:ilvl="0">
      <w:start w:val="19"/>
      <w:numFmt w:val="decimal"/>
      <w:lvlText w:val="%1)"/>
      <w:lvlJc w:val="left"/>
      <w:pPr>
        <w:ind w:left="110" w:hanging="373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upperLetter"/>
      <w:lvlText w:val="%2)"/>
      <w:lvlJc w:val="left"/>
      <w:pPr>
        <w:ind w:left="379" w:hanging="270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2">
      <w:start w:val="1"/>
      <w:numFmt w:val="bullet"/>
      <w:lvlText w:val="•"/>
      <w:lvlJc w:val="left"/>
      <w:pPr>
        <w:ind w:left="1496" w:hanging="27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12" w:hanging="27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28" w:hanging="27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44" w:hanging="27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60" w:hanging="27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77" w:hanging="27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93" w:hanging="270"/>
      </w:pPr>
      <w:rPr>
        <w:rFonts w:hint="default"/>
      </w:rPr>
    </w:lvl>
  </w:abstractNum>
  <w:abstractNum w:abstractNumId="1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7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6">
    <w:multiLevelType w:val="hybridMultilevel"/>
    <w:lvl w:ilvl="0">
      <w:start w:val="1"/>
      <w:numFmt w:val="upperLetter"/>
      <w:lvlText w:val="%1)"/>
      <w:lvlJc w:val="left"/>
      <w:pPr>
        <w:ind w:left="110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282"/>
      </w:pPr>
      <w:rPr>
        <w:rFonts w:hint="default"/>
      </w:rPr>
    </w:lvl>
  </w:abstractNum>
  <w:abstractNum w:abstractNumId="1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4">
    <w:multiLevelType w:val="hybridMultilevel"/>
    <w:lvl w:ilvl="0">
      <w:start w:val="1"/>
      <w:numFmt w:val="upperLetter"/>
      <w:lvlText w:val="%1)"/>
      <w:lvlJc w:val="left"/>
      <w:pPr>
        <w:ind w:left="110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282"/>
      </w:pPr>
      <w:rPr>
        <w:rFonts w:hint="default"/>
      </w:rPr>
    </w:lvl>
  </w:abstractNum>
  <w:abstractNum w:abstractNumId="1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6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2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110" w:hanging="380"/>
        <w:jc w:val="left"/>
      </w:pPr>
      <w:rPr>
        <w:rFonts w:hint="default" w:ascii="Arial" w:hAnsi="Arial" w:eastAsia="Arial"/>
        <w:color w:val="231F20"/>
        <w:spacing w:val="-17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38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3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3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3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3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3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3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380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1413" w:hanging="171"/>
      </w:pPr>
      <w:rPr>
        <w:rFonts w:hint="default" w:ascii="Tahoma" w:hAnsi="Tahoma" w:eastAsia="Tahoma"/>
        <w:color w:val="231F20"/>
        <w:w w:val="82"/>
        <w:sz w:val="22"/>
        <w:szCs w:val="22"/>
      </w:rPr>
    </w:lvl>
    <w:lvl w:ilvl="1">
      <w:start w:val="1"/>
      <w:numFmt w:val="bullet"/>
      <w:lvlText w:val="•"/>
      <w:lvlJc w:val="left"/>
      <w:pPr>
        <w:ind w:left="2468" w:hanging="17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17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65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14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62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11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59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08" w:hanging="171"/>
      </w:pPr>
      <w:rPr>
        <w:rFonts w:hint="default"/>
      </w:rPr>
    </w:lvl>
  </w:abstractNum>
  <w:num w:numId="23">
    <w:abstractNumId w:val="22"/>
  </w:num>
  <w:num w:numId="22">
    <w:abstractNumId w:val="21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27"/>
      <w:ind w:left="403"/>
    </w:pPr>
    <w:rPr>
      <w:rFonts w:ascii="Arial" w:hAnsi="Arial" w:eastAsia="Arial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72"/>
      <w:ind w:left="110"/>
      <w:outlineLvl w:val="1"/>
    </w:pPr>
    <w:rPr>
      <w:rFonts w:ascii="Arial" w:hAnsi="Arial" w:eastAsia="Arial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hyperlink" Target="http://ler-com-prazer.blogspot.com/2009/10/o-grilo-grilado-elias-jose.html" TargetMode="External"/><Relationship Id="rId20" Type="http://schemas.openxmlformats.org/officeDocument/2006/relationships/hyperlink" Target="http://blogs.estadao.com.br/estadinho/" TargetMode="External"/><Relationship Id="rId21" Type="http://schemas.openxmlformats.org/officeDocument/2006/relationships/header" Target="header2.xml"/><Relationship Id="rId22" Type="http://schemas.openxmlformats.org/officeDocument/2006/relationships/image" Target="media/image13.png"/><Relationship Id="rId23" Type="http://schemas.openxmlformats.org/officeDocument/2006/relationships/header" Target="header3.xml"/><Relationship Id="rId24" Type="http://schemas.openxmlformats.org/officeDocument/2006/relationships/footer" Target="footer2.xml"/><Relationship Id="rId25" Type="http://schemas.openxmlformats.org/officeDocument/2006/relationships/image" Target="media/image14.png"/><Relationship Id="rId26" Type="http://schemas.openxmlformats.org/officeDocument/2006/relationships/image" Target="media/image15.png"/><Relationship Id="rId27" Type="http://schemas.openxmlformats.org/officeDocument/2006/relationships/image" Target="media/image16.png"/><Relationship Id="rId28" Type="http://schemas.openxmlformats.org/officeDocument/2006/relationships/image" Target="media/image17.png"/><Relationship Id="rId29" Type="http://schemas.openxmlformats.org/officeDocument/2006/relationships/image" Target="media/image18.png"/><Relationship Id="rId30" Type="http://schemas.openxmlformats.org/officeDocument/2006/relationships/image" Target="media/image19.png"/><Relationship Id="rId31" Type="http://schemas.openxmlformats.org/officeDocument/2006/relationships/image" Target="media/image20.png"/><Relationship Id="rId32" Type="http://schemas.openxmlformats.org/officeDocument/2006/relationships/image" Target="media/image21.png"/><Relationship Id="rId33" Type="http://schemas.openxmlformats.org/officeDocument/2006/relationships/image" Target="media/image22.png"/><Relationship Id="rId34" Type="http://schemas.openxmlformats.org/officeDocument/2006/relationships/image" Target="media/image23.png"/><Relationship Id="rId35" Type="http://schemas.openxmlformats.org/officeDocument/2006/relationships/image" Target="media/image24.png"/><Relationship Id="rId36" Type="http://schemas.openxmlformats.org/officeDocument/2006/relationships/image" Target="media/image25.png"/><Relationship Id="rId37" Type="http://schemas.openxmlformats.org/officeDocument/2006/relationships/image" Target="media/image26.png"/><Relationship Id="rId38" Type="http://schemas.openxmlformats.org/officeDocument/2006/relationships/image" Target="media/image27.png"/><Relationship Id="rId39" Type="http://schemas.openxmlformats.org/officeDocument/2006/relationships/image" Target="media/image28.png"/><Relationship Id="rId40" Type="http://schemas.openxmlformats.org/officeDocument/2006/relationships/image" Target="media/image29.png"/><Relationship Id="rId41" Type="http://schemas.openxmlformats.org/officeDocument/2006/relationships/image" Target="media/image30.png"/><Relationship Id="rId42" Type="http://schemas.openxmlformats.org/officeDocument/2006/relationships/image" Target="media/image31.png"/><Relationship Id="rId43" Type="http://schemas.openxmlformats.org/officeDocument/2006/relationships/image" Target="media/image32.png"/><Relationship Id="rId44" Type="http://schemas.openxmlformats.org/officeDocument/2006/relationships/image" Target="media/image33.png"/><Relationship Id="rId45" Type="http://schemas.openxmlformats.org/officeDocument/2006/relationships/image" Target="media/image34.png"/><Relationship Id="rId46" Type="http://schemas.openxmlformats.org/officeDocument/2006/relationships/image" Target="media/image35.png"/><Relationship Id="rId47" Type="http://schemas.openxmlformats.org/officeDocument/2006/relationships/image" Target="media/image36.png"/><Relationship Id="rId48" Type="http://schemas.openxmlformats.org/officeDocument/2006/relationships/image" Target="media/image37.png"/><Relationship Id="rId49" Type="http://schemas.openxmlformats.org/officeDocument/2006/relationships/image" Target="media/image38.png"/><Relationship Id="rId50" Type="http://schemas.openxmlformats.org/officeDocument/2006/relationships/image" Target="media/image39.png"/><Relationship Id="rId51" Type="http://schemas.openxmlformats.org/officeDocument/2006/relationships/image" Target="media/image40.png"/><Relationship Id="rId52" Type="http://schemas.openxmlformats.org/officeDocument/2006/relationships/image" Target="media/image41.png"/><Relationship Id="rId53" Type="http://schemas.openxmlformats.org/officeDocument/2006/relationships/image" Target="media/image42.png"/><Relationship Id="rId54" Type="http://schemas.openxmlformats.org/officeDocument/2006/relationships/image" Target="media/image43.png"/><Relationship Id="rId55" Type="http://schemas.openxmlformats.org/officeDocument/2006/relationships/image" Target="media/image44.png"/><Relationship Id="rId56" Type="http://schemas.openxmlformats.org/officeDocument/2006/relationships/image" Target="media/image45.png"/><Relationship Id="rId57" Type="http://schemas.openxmlformats.org/officeDocument/2006/relationships/image" Target="media/image46.png"/><Relationship Id="rId58" Type="http://schemas.openxmlformats.org/officeDocument/2006/relationships/image" Target="media/image47.png"/><Relationship Id="rId59" Type="http://schemas.openxmlformats.org/officeDocument/2006/relationships/image" Target="media/image48.png"/><Relationship Id="rId60" Type="http://schemas.openxmlformats.org/officeDocument/2006/relationships/image" Target="media/image49.png"/><Relationship Id="rId61" Type="http://schemas.openxmlformats.org/officeDocument/2006/relationships/image" Target="media/image50.png"/><Relationship Id="rId62" Type="http://schemas.openxmlformats.org/officeDocument/2006/relationships/header" Target="header4.xml"/><Relationship Id="rId63" Type="http://schemas.openxmlformats.org/officeDocument/2006/relationships/image" Target="media/image51.png"/><Relationship Id="rId64" Type="http://schemas.openxmlformats.org/officeDocument/2006/relationships/image" Target="media/image52.png"/><Relationship Id="rId65" Type="http://schemas.openxmlformats.org/officeDocument/2006/relationships/image" Target="media/image53.png"/><Relationship Id="rId66" Type="http://schemas.openxmlformats.org/officeDocument/2006/relationships/image" Target="media/image54.png"/><Relationship Id="rId67" Type="http://schemas.openxmlformats.org/officeDocument/2006/relationships/image" Target="media/image55.png"/><Relationship Id="rId68" Type="http://schemas.openxmlformats.org/officeDocument/2006/relationships/image" Target="media/image56.png"/><Relationship Id="rId69" Type="http://schemas.openxmlformats.org/officeDocument/2006/relationships/image" Target="media/image57.png"/><Relationship Id="rId70" Type="http://schemas.openxmlformats.org/officeDocument/2006/relationships/image" Target="media/image58.png"/><Relationship Id="rId71" Type="http://schemas.openxmlformats.org/officeDocument/2006/relationships/image" Target="media/image59.png"/><Relationship Id="rId72" Type="http://schemas.openxmlformats.org/officeDocument/2006/relationships/image" Target="media/image60.png"/><Relationship Id="rId73" Type="http://schemas.openxmlformats.org/officeDocument/2006/relationships/image" Target="media/image61.png"/><Relationship Id="rId74" Type="http://schemas.openxmlformats.org/officeDocument/2006/relationships/image" Target="media/image62.png"/><Relationship Id="rId75" Type="http://schemas.openxmlformats.org/officeDocument/2006/relationships/image" Target="media/image63.png"/><Relationship Id="rId76" Type="http://schemas.openxmlformats.org/officeDocument/2006/relationships/image" Target="media/image64.png"/><Relationship Id="rId77" Type="http://schemas.openxmlformats.org/officeDocument/2006/relationships/image" Target="media/image65.png"/><Relationship Id="rId78" Type="http://schemas.openxmlformats.org/officeDocument/2006/relationships/image" Target="media/image66.png"/><Relationship Id="rId79" Type="http://schemas.openxmlformats.org/officeDocument/2006/relationships/image" Target="media/image67.png"/><Relationship Id="rId80" Type="http://schemas.openxmlformats.org/officeDocument/2006/relationships/image" Target="media/image68.png"/><Relationship Id="rId81" Type="http://schemas.openxmlformats.org/officeDocument/2006/relationships/header" Target="header5.xml"/><Relationship Id="rId82" Type="http://schemas.openxmlformats.org/officeDocument/2006/relationships/footer" Target="footer3.xml"/><Relationship Id="rId83" Type="http://schemas.openxmlformats.org/officeDocument/2006/relationships/hyperlink" Target="http://www.azinteligencia.com.br/site/index.php?option=com_content&amp;amp;view=article&amp;amp;id=279%3Aas-bruxinhas&amp;amp;catid=60%3A8o-ano&amp;amp;Itemid=113" TargetMode="External"/><Relationship Id="rId84" Type="http://schemas.openxmlformats.org/officeDocument/2006/relationships/footer" Target="footer4.xml"/><Relationship Id="rId85" Type="http://schemas.openxmlformats.org/officeDocument/2006/relationships/image" Target="media/image69.png"/><Relationship Id="rId86" Type="http://schemas.openxmlformats.org/officeDocument/2006/relationships/hyperlink" Target="http://www2.cultura.gov.br/site/2011/12/23/" TargetMode="External"/><Relationship Id="rId87" Type="http://schemas.openxmlformats.org/officeDocument/2006/relationships/image" Target="media/image70.png"/><Relationship Id="rId88" Type="http://schemas.openxmlformats.org/officeDocument/2006/relationships/hyperlink" Target="http://migre.me/gjBSr" TargetMode="External"/><Relationship Id="rId89" Type="http://schemas.openxmlformats.org/officeDocument/2006/relationships/header" Target="header6.xml"/><Relationship Id="rId90" Type="http://schemas.openxmlformats.org/officeDocument/2006/relationships/footer" Target="footer5.xml"/><Relationship Id="rId91" Type="http://schemas.openxmlformats.org/officeDocument/2006/relationships/hyperlink" Target="http://www.blocosonline.com.br/literatura/poesia/pinf/pinf0094.htm" TargetMode="External"/><Relationship Id="rId92" Type="http://schemas.openxmlformats.org/officeDocument/2006/relationships/image" Target="media/image71.png"/><Relationship Id="rId93" Type="http://schemas.openxmlformats.org/officeDocument/2006/relationships/header" Target="header7.xml"/><Relationship Id="rId94" Type="http://schemas.openxmlformats.org/officeDocument/2006/relationships/footer" Target="footer6.xml"/><Relationship Id="rId95" Type="http://schemas.openxmlformats.org/officeDocument/2006/relationships/header" Target="header8.xml"/><Relationship Id="rId96" Type="http://schemas.openxmlformats.org/officeDocument/2006/relationships/footer" Target="footer7.xml"/><Relationship Id="rId97" Type="http://schemas.openxmlformats.org/officeDocument/2006/relationships/header" Target="header9.xml"/><Relationship Id="rId98" Type="http://schemas.openxmlformats.org/officeDocument/2006/relationships/footer" Target="footer8.xml"/><Relationship Id="rId99" Type="http://schemas.openxmlformats.org/officeDocument/2006/relationships/header" Target="header10.xml"/><Relationship Id="rId100" Type="http://schemas.openxmlformats.org/officeDocument/2006/relationships/footer" Target="footer9.xml"/><Relationship Id="rId101" Type="http://schemas.openxmlformats.org/officeDocument/2006/relationships/header" Target="header11.xml"/><Relationship Id="rId102" Type="http://schemas.openxmlformats.org/officeDocument/2006/relationships/footer" Target="footer10.xml"/><Relationship Id="rId103" Type="http://schemas.openxmlformats.org/officeDocument/2006/relationships/header" Target="header12.xml"/><Relationship Id="rId104" Type="http://schemas.openxmlformats.org/officeDocument/2006/relationships/footer" Target="footer11.xml"/><Relationship Id="rId105" Type="http://schemas.openxmlformats.org/officeDocument/2006/relationships/image" Target="media/image72.png"/><Relationship Id="rId106" Type="http://schemas.openxmlformats.org/officeDocument/2006/relationships/image" Target="media/image73.png"/><Relationship Id="rId107" Type="http://schemas.openxmlformats.org/officeDocument/2006/relationships/image" Target="media/image74.png"/><Relationship Id="rId10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C0501.indb</dc:title>
  <dcterms:created xsi:type="dcterms:W3CDTF">2016-02-07T03:50:50Z</dcterms:created>
  <dcterms:modified xsi:type="dcterms:W3CDTF">2016-02-07T03:50:50Z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2014-03-19T00:00:00Z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2016-02-07T00:00:00Z</vt:filetime>
  </property>
</Properties>
</file>