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C0503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645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243.85pt;mso-position-horizontal-relative:page;mso-position-vertical-relative:paragraph;z-index:1456;mso-wrap-distance-left:0;mso-wrap-distance-right:0" coordorigin="1124,313" coordsize="9658,48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4857" coordorigin="1134,323" coordsize="2,4857">
              <v:shape style="position:absolute;left:1134;top:323;width:2;height:4857" coordorigin="1134,323" coordsize="0,4857" path="m1134,51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4857" coordorigin="1701,323" coordsize="2,4857">
              <v:shape style="position:absolute;left:1701;top:323;width:2;height:4857" coordorigin="1701,323" coordsize="0,4857" path="m1701,5180l1701,323e" filled="false" stroked="true" strokeweight=".5pt" strokecolor="#231f20">
                <v:path arrowok="t"/>
              </v:shape>
            </v:group>
            <v:group style="position:absolute;left:10772;top:323;width:2;height:4857" coordorigin="10772,323" coordsize="2,4857">
              <v:shape style="position:absolute;left:10772;top:323;width:2;height:4857" coordorigin="10772,323" coordsize="0,4857" path="m10772,5180l10772,323e" filled="false" stroked="true" strokeweight=".5pt" strokecolor="#231f20">
                <v:path arrowok="t"/>
              </v:shape>
            </v:group>
            <v:group style="position:absolute;left:1129;top:5185;width:572;height:2" coordorigin="1129,5185" coordsize="572,2">
              <v:shape style="position:absolute;left:1129;top:5185;width:572;height:2" coordorigin="1129,5185" coordsize="572,0" path="m1129,5185l1701,5185e" filled="false" stroked="true" strokeweight=".5pt" strokecolor="#231f20">
                <v:path arrowok="t"/>
              </v:shape>
            </v:group>
            <v:group style="position:absolute;left:1701;top:5185;width:9076;height:2" coordorigin="1701,5185" coordsize="9076,2">
              <v:shape style="position:absolute;left:1701;top:5185;width:9076;height:2" coordorigin="1701,5185" coordsize="9076,0" path="m1701,5185l10777,518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48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17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22"/>
                        </w:rPr>
                        <w:t>Tiranossauro Rex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tem a mordida mais forte de toda a história, dizem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cientistas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A força da boca do dinossauro chegava a quase seis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toneladas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dessa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descoberta,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nós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humanos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aliviados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termos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vivido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 dos dinossauros. Afinal, não gostaríamos de ter nenhum ancestral abocanhado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pelo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Tiranossauro Rex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 Pesquisadores britânicos descobriram que a mordida do bicho adulto é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mais forte de todos os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Eles usaram programas de computador para reconstituir os músculos da mandíbula do animal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carnívoro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tocava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terror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Pré-História.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concluíram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predador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mordida equivalente a 75 mil Newtons, ou seja, quase seis toneladas de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peso!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ideia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presa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sentia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dentro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T-rex,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 esmagado por dois elefantes, com a diferença de que no meio desse esmagamento, havia dentes pontudos 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afiadíssimos!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Hoje, o animal que tem a mordida mais potente é o aligátor do Mississippi – ela chega  a ter 965 quilos de potência. Isso equivale ao peso de um carro, mas não chega nem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poder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tiranossauro.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pesquisa foi publicada na revista científica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Biology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Letters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00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9">
        <w:r>
          <w:rPr>
            <w:rFonts w:ascii="Arial" w:hAnsi="Arial"/>
            <w:color w:val="231F20"/>
            <w:sz w:val="16"/>
          </w:rPr>
          <w:t>em: &lt;http://migre.me/fzs3F&gt;.</w:t>
        </w:r>
      </w:hyperlink>
      <w:r>
        <w:rPr>
          <w:rFonts w:ascii="Arial" w:hAnsi="Arial"/>
          <w:color w:val="231F20"/>
          <w:sz w:val="16"/>
        </w:rPr>
        <w:t> Acesso em: 22 jul.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(P050580E4_SUP)</w:t>
      </w:r>
      <w:r>
        <w:rPr>
          <w:rFonts w:ascii="Arial" w:hAns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(P050580E4)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cenário.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divulgar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experiência.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informar sobre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(P050578E4)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animal carnívoro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tocava o terror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 Pré-História.” (ℓ. 6), a expressão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animar.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colocar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espantar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vencer.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(P050615E4) </w:t>
      </w:r>
      <w:r>
        <w:rPr>
          <w:rFonts w:ascii="Arial"/>
          <w:color w:val="231F20"/>
          <w:sz w:val="22"/>
        </w:rPr>
        <w:t>Nesse texto, qual trecho marca a ideia de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dessa descoberta,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“Afinal, não gostaríamos de ter nenhum ancestral...”.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 concluíram que o predador tem uma mordida equivalente...”.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“Para você ter uma ideia de como uma presa se sentia...”.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467.997986pt;margin-top:11.483874pt;width:3.7pt;height:.1pt;mso-position-horizontal-relative:page;mso-position-vertical-relative:paragraph;z-index:-46144" coordorigin="9360,230" coordsize="74,2">
            <v:shape style="position:absolute;left:9360;top:230;width:74;height:2" coordorigin="9360,230" coordsize="74,0" path="m9360,230l9433,230e" filled="false" stroked="true" strokeweight="1.155pt" strokecolor="#231f20">
              <v:path arrowok="t"/>
            </v:shape>
            <w10:wrap type="none"/>
          </v:group>
        </w:pict>
      </w:r>
      <w:r>
        <w:rPr>
          <w:rFonts w:ascii="Arial" w:hAnsi="Arial" w:cs="Arial" w:eastAsia="Arial" w:hint="default"/>
          <w:color w:val="231F20"/>
          <w:sz w:val="16"/>
          <w:szCs w:val="16"/>
        </w:rPr>
        <w:t>(P050616E4)</w:t>
      </w:r>
      <w:r>
        <w:rPr>
          <w:rFonts w:ascii="Arial" w:hAnsi="Arial" w:cs="Arial" w:eastAsia="Arial" w:hint="default"/>
          <w:color w:val="231F20"/>
          <w:spacing w:val="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mordida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bicho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adulto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tempos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ponto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exclamação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alerta.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raiva.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spacing w:before="72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Leia novamente o texto “</w:t>
      </w:r>
      <w:r>
        <w:rPr>
          <w:rFonts w:ascii="Arial" w:hAnsi="Arial" w:cs="Arial" w:eastAsia="Arial" w:hint="default"/>
          <w:b/>
          <w:bCs/>
          <w:i/>
          <w:color w:val="231F20"/>
          <w:sz w:val="22"/>
          <w:szCs w:val="22"/>
        </w:rPr>
        <w:t>Tiranossauro Rex...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” para responder às questões</w:t>
      </w:r>
      <w:r>
        <w:rPr>
          <w:rFonts w:ascii="Arial" w:hAnsi="Arial" w:cs="Arial" w:eastAsia="Arial" w:hint="default"/>
          <w:b/>
          <w:bCs/>
          <w:color w:val="010202"/>
          <w:spacing w:val="-30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010202"/>
          <w:sz w:val="22"/>
          <w:szCs w:val="22"/>
        </w:rPr>
        <w:t>abaixo.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(P050572E4)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nós humanos ficamos muito aliviados...”.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mordida do bicho adulto é a mais forte de todos os tempos!”.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“Isso equivale ao peso de um carro,...”.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pesquisa foi publicada na revista científica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Biology Letters</w:t>
      </w:r>
      <w:r>
        <w:rPr>
          <w:rFonts w:ascii="Arial" w:hAnsi="Arial" w:cs="Arial" w:eastAsia="Arial" w:hint="default"/>
          <w:color w:val="231F20"/>
          <w:sz w:val="22"/>
          <w:szCs w:val="22"/>
        </w:rPr>
        <w:t>.”. 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(P050581E4)</w:t>
      </w:r>
      <w:r>
        <w:rPr>
          <w:rFonts w:ascii="Arial" w:hAnsi="Arial" w:cs="Arial" w:eastAsia="Arial" w:hint="default"/>
          <w:color w:val="231F20"/>
          <w:spacing w:val="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Eles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usaram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programas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computador...”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refere-se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humanos.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dinossauros.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pesquisadores.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elefantes.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276001pt;margin-top:8.639924pt;width:359.048559pt;height:257.76pt;mso-position-horizontal-relative:page;mso-position-vertical-relative:paragraph;z-index:1504;mso-wrap-distance-left:0;mso-wrap-distance-right:0" type="#_x0000_t75" stroked="false">
            <v:imagedata r:id="rId20" o:title=""/>
            <w10:wrap type="topAndBottom"/>
          </v:shape>
        </w:pict>
      </w:r>
    </w:p>
    <w:p>
      <w:pPr>
        <w:spacing w:before="16"/>
        <w:ind w:left="263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1">
        <w:r>
          <w:rPr>
            <w:rFonts w:ascii="Arial" w:hAnsi="Arial"/>
            <w:color w:val="231F20"/>
            <w:sz w:val="16"/>
          </w:rPr>
          <w:t>em: &lt;http://migre.me/gsV3i&gt;.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(P070062F5_SUP)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(P070062F5) </w:t>
      </w:r>
      <w:r>
        <w:rPr>
          <w:rFonts w:ascii="Arial"/>
          <w:color w:val="231F20"/>
          <w:sz w:val="22"/>
        </w:rPr>
        <w:t>De acordo com esse texto, 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bruxinha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deixou o pirulito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quis espantar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pegar o pirulito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transformou a formiga em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elefante.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(P070063F5)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bruxinha faz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mágica.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bruxinha tem medo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elefante esmaga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gato chupa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pirulito.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8944pt;width:481.9pt;height:131.35pt;mso-position-horizontal-relative:page;mso-position-vertical-relative:paragraph;z-index:152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66" w:lineRule="auto" w:before="62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 Lua é o nosso vizinho mais próximo no espaço. Ela parece maior e mais brilhante que as estrelas, mas é na verdade muito </w:t>
                  </w:r>
                  <w:r>
                    <w:rPr>
                      <w:color w:val="231F20"/>
                      <w:spacing w:val="-3"/>
                    </w:rPr>
                    <w:t>menor. </w:t>
                  </w:r>
                  <w:r>
                    <w:rPr>
                      <w:color w:val="231F20"/>
                    </w:rPr>
                    <w:t>Parece maior porque está muito mais perto de nós do </w:t>
                  </w:r>
                  <w:r>
                    <w:rPr>
                      <w:color w:val="231F20"/>
                    </w:rPr>
                    <w:t>que qualquer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planeta.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Lua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move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redor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11"/>
                    </w:rPr>
                    <w:t>Terra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assim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como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  <w:spacing w:val="-11"/>
                    </w:rPr>
                    <w:t>Terra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move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redor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Sol.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As pessoas sempre se interessaram pela Lua, mas, antigamente, elas não tinham meios</w:t>
                  </w:r>
                  <w:r>
                    <w:rPr>
                      <w:color w:val="231F20"/>
                      <w:spacing w:val="-41"/>
                    </w:rPr>
                    <w:t> </w:t>
                  </w:r>
                  <w:r>
                    <w:rPr>
                      <w:color w:val="231F20"/>
                    </w:rPr>
                    <w:t>para </w:t>
                  </w:r>
                  <w:r>
                    <w:rPr>
                      <w:color w:val="231F20"/>
                    </w:rPr>
                    <w:t>estudar a Lua. Só olhavam para ela e ficavam imaginando. Então foi inventado o telescópio. Os cientistas puderam estudar a Lua pelos telescópios e descobriram muitas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coisas.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Alguns anos atrás foram enviados foguetes à Lua. Alguns desses foguetes mandaram para a </w:t>
                  </w:r>
                  <w:r>
                    <w:rPr>
                      <w:color w:val="231F20"/>
                      <w:spacing w:val="-5"/>
                    </w:rPr>
                    <w:t>Terra </w:t>
                  </w:r>
                  <w:r>
                    <w:rPr>
                      <w:color w:val="231F20"/>
                    </w:rPr>
                    <w:t>fotografias de lá. Então, os cientistas conseguiram descobrir muita coisa sobre a</w:t>
                  </w:r>
                  <w:r>
                    <w:rPr>
                      <w:color w:val="231F20"/>
                      <w:spacing w:val="3"/>
                    </w:rPr>
                    <w:t> </w:t>
                  </w:r>
                  <w:r>
                    <w:rPr>
                      <w:color w:val="231F20"/>
                    </w:rPr>
                    <w:t>Lua.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FERNANDES, Luiz. </w:t>
      </w:r>
      <w:r>
        <w:rPr>
          <w:rFonts w:ascii="Arial"/>
          <w:i/>
          <w:color w:val="231F20"/>
          <w:sz w:val="16"/>
        </w:rPr>
        <w:t>O que devemos saber sobre a lua</w:t>
      </w:r>
      <w:r>
        <w:rPr>
          <w:rFonts w:ascii="Arial"/>
          <w:color w:val="231F20"/>
          <w:sz w:val="16"/>
        </w:rPr>
        <w:t>. Rio de Janeiro: Ediouro, 1994. Fragmento.</w:t>
      </w:r>
      <w:r>
        <w:rPr>
          <w:rFonts w:ascii="Arial"/>
          <w:color w:val="231F20"/>
          <w:spacing w:val="-13"/>
          <w:sz w:val="16"/>
        </w:rPr>
        <w:t> </w:t>
      </w:r>
      <w:r>
        <w:rPr>
          <w:rFonts w:ascii="Arial"/>
          <w:color w:val="231F20"/>
          <w:sz w:val="16"/>
        </w:rPr>
        <w:t>(P030003D3_SUP)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(P030003D3)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origem dos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telescópios.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viagem do homem 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espaço.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interesse por estudar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Lua.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maior planeta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espaço.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173.35pt;mso-position-horizontal-relative:page;mso-position-vertical-relative:paragraph;z-index:155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02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 tem medo de</w:t>
                  </w:r>
                  <w:r>
                    <w:rPr>
                      <w:rFonts w:ascii="Arial"/>
                      <w:b/>
                      <w:color w:val="231F20"/>
                      <w:spacing w:val="-6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quem?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Já é tarde da noite e Nil, o carneirinho, não está com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sono!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108" w:right="0" w:firstLine="2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Olhe, uma porta</w:t>
                  </w:r>
                  <w:r>
                    <w:rPr>
                      <w:rFonts w:asci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aberta!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Em seguida, entra em um celeiro totalmente escuro! Ou quase, porque em cima da viga, centenas de luzinhas vermelhas lhe dão um pouco de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medo.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0" w:firstLine="283"/>
                    <w:jc w:val="left"/>
                  </w:pPr>
                  <w:r>
                    <w:rPr>
                      <w:color w:val="231F20"/>
                    </w:rPr>
                    <w:t>Nil volta devagar para a porta, mas... bang! Ele esbarra num balde. Em meio a um grande barulho de asas, Nil vê as luzinhas vermelhas passarem perto de sua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cabeça.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576" w:val="left" w:leader="none"/>
                    </w:tabs>
                    <w:spacing w:line="240" w:lineRule="auto" w:before="0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então, vamos assustar os morcegos? – diz uma voz atrás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dele.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576" w:val="left" w:leader="none"/>
                    </w:tabs>
                    <w:spacing w:line="240" w:lineRule="auto" w:before="27" w:after="0"/>
                    <w:ind w:left="575" w:right="0" w:hanging="184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Oh! Não! Eu que estou com medo! – diz Nil tremendo. – E você? Está com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medo?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pos="582" w:val="left" w:leader="none"/>
                    </w:tabs>
                    <w:spacing w:line="266" w:lineRule="auto" w:before="27" w:after="0"/>
                    <w:ind w:left="108" w:right="110" w:firstLine="2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Não!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responde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a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gatinha Maria.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– Eu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consigo enxergar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no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escuro,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 são os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morcegos que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têm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medo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de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mim!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Se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5"/>
                      <w:sz w:val="22"/>
                      <w:szCs w:val="22"/>
                    </w:rPr>
                    <w:t>quiser,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eu o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acompanho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4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3"/>
                      <w:sz w:val="22"/>
                      <w:szCs w:val="22"/>
                    </w:rPr>
                    <w:t>volta.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302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3"/>
          <w:sz w:val="16"/>
        </w:rPr>
        <w:t>TRANNOY, </w:t>
      </w:r>
      <w:r>
        <w:rPr>
          <w:rFonts w:ascii="Arial" w:hAnsi="Arial"/>
          <w:color w:val="231F20"/>
          <w:sz w:val="16"/>
        </w:rPr>
        <w:t>G. </w:t>
      </w:r>
      <w:r>
        <w:rPr>
          <w:rFonts w:ascii="Arial" w:hAnsi="Arial"/>
          <w:i/>
          <w:color w:val="231F20"/>
          <w:sz w:val="16"/>
        </w:rPr>
        <w:t>Histórias de fazendas. </w:t>
      </w:r>
      <w:r>
        <w:rPr>
          <w:rFonts w:ascii="Arial" w:hAnsi="Arial"/>
          <w:color w:val="231F20"/>
          <w:sz w:val="16"/>
        </w:rPr>
        <w:t>São Paulo: Ciranda Cultural. </w:t>
      </w:r>
      <w:r>
        <w:rPr>
          <w:rFonts w:ascii="Arial" w:hAnsi="Arial"/>
          <w:color w:val="231F20"/>
          <w:spacing w:val="-3"/>
          <w:sz w:val="16"/>
        </w:rPr>
        <w:t>2011. </w:t>
      </w:r>
      <w:r>
        <w:rPr>
          <w:rFonts w:ascii="Arial" w:hAnsi="Arial"/>
          <w:color w:val="231F20"/>
          <w:sz w:val="16"/>
        </w:rPr>
        <w:t>p. 89. (P041918E4_SUP)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(P041918E4) </w:t>
      </w:r>
      <w:r>
        <w:rPr>
          <w:rFonts w:ascii="Arial" w:hAnsi="Arial"/>
          <w:color w:val="231F20"/>
          <w:sz w:val="22"/>
        </w:rPr>
        <w:t>Nesse texto, as luzinhas vermelhas em cima da viga do celeiro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são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estrelas.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brilho dos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vagalumes.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gatinha.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olhos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morcegos.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0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(P041919E4)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trecho, “mas...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bang</w:t>
      </w:r>
      <w:r>
        <w:rPr>
          <w:rFonts w:ascii="Arial" w:hAnsi="Arial" w:cs="Arial" w:eastAsia="Arial" w:hint="default"/>
          <w:color w:val="231F20"/>
          <w:sz w:val="22"/>
          <w:szCs w:val="22"/>
        </w:rPr>
        <w:t>!” a palavra em destaque indica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da porta do celeiro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de muitas asas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batendo.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da batida de Nil em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balde.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de passos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carneirinho.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2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1.275002pt;margin-top:20.608881pt;width:132.950pt;height:132.4pt;mso-position-horizontal-relative:page;mso-position-vertical-relative:paragraph;z-index:1648;mso-wrap-distance-left:0;mso-wrap-distance-right:0" coordorigin="2026,412" coordsize="2659,2648">
            <v:group style="position:absolute;left:2881;top:422;width:960;height:960" coordorigin="2881,422" coordsize="960,960">
              <v:shape style="position:absolute;left:2881;top:422;width:960;height:960" coordorigin="2881,422" coordsize="960,960" path="m3361,422l3439,428,3513,447,3582,476,3645,515,3700,563,3748,619,3787,682,3817,750,3835,824,3841,902,3835,980,3817,1054,3787,1123,3748,1186,3700,1242,3645,1290,3582,1329,3513,1358,3439,1376,3361,1382,3283,1376,3209,1358,3140,1329,3078,1290,3022,1242,2974,1186,2935,1123,2905,1054,2887,980,2881,902,2887,824,2905,750,2935,682,2974,619,3022,563,3078,515,3140,476,3209,447,3283,428,3361,422xe" filled="false" stroked="true" strokeweight="1pt" strokecolor="#231f20">
                <v:path arrowok="t"/>
              </v:shape>
            </v:group>
            <v:group style="position:absolute;left:2036;top:1628;width:798;height:475" coordorigin="2036,1628" coordsize="798,475">
              <v:shape style="position:absolute;left:2036;top:1628;width:798;height:475" coordorigin="2036,1628" coordsize="798,475" path="m2036,1888l2833,1628,2833,2102,2036,1888xe" filled="false" stroked="true" strokeweight="1pt" strokecolor="#231f20">
                <v:path arrowok="t"/>
              </v:shape>
            </v:group>
            <v:group style="position:absolute;left:3876;top:1628;width:798;height:475" coordorigin="3876,1628" coordsize="798,475">
              <v:shape style="position:absolute;left:3876;top:1628;width:798;height:475" coordorigin="3876,1628" coordsize="798,475" path="m4674,1888l3876,1628,3876,2102,4674,1888xe" filled="false" stroked="true" strokeweight="1pt" strokecolor="#231f20">
                <v:path arrowok="t"/>
              </v:shape>
            </v:group>
            <v:group style="position:absolute;left:2875;top:1448;width:954;height:876" coordorigin="2875,1448" coordsize="954,876">
              <v:shape style="position:absolute;left:2875;top:1448;width:954;height:876" coordorigin="2875,1448" coordsize="954,876" path="m3829,1784l3361,1448,2875,1766,3073,2324,3673,2324,3829,1784xe" filled="false" stroked="true" strokeweight="1pt" strokecolor="#231f20">
                <v:path arrowok="t"/>
              </v:shape>
            </v:group>
            <v:group style="position:absolute;left:3061;top:2390;width:618;height:660" coordorigin="3061,2390" coordsize="618,660">
              <v:shape style="position:absolute;left:3061;top:2390;width:618;height:660" coordorigin="3061,2390" coordsize="618,660" path="m3061,2390l3679,2390,3679,3050,3061,3050,3061,2390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(M041442E4) </w:t>
      </w:r>
      <w:r>
        <w:rPr>
          <w:rFonts w:ascii="Arial" w:hAnsi="Arial"/>
          <w:color w:val="231F20"/>
          <w:sz w:val="22"/>
        </w:rPr>
        <w:t>Alice montou o boneco abaixo usando 7 formas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3"/>
          <w:szCs w:val="3"/>
        </w:rPr>
      </w:pPr>
    </w:p>
    <w:p>
      <w:pPr>
        <w:tabs>
          <w:tab w:pos="2747" w:val="left" w:leader="none"/>
        </w:tabs>
        <w:spacing w:line="240" w:lineRule="auto"/>
        <w:ind w:left="228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2.7pt;height:38.2pt;mso-position-horizontal-relative:char;mso-position-vertical-relative:line" coordorigin="0,0" coordsize="254,764">
            <v:group style="position:absolute;left:10;top:10;width:234;height:744" coordorigin="10,10" coordsize="234,744">
              <v:shape style="position:absolute;left:10;top:10;width:234;height:744" coordorigin="10,10" coordsize="234,744" path="m10,10l244,10,244,754,10,754,10,10xe" filled="false" stroked="true" strokeweight="1.0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68"/>
        <w:ind w:right="0"/>
        <w:jc w:val="left"/>
      </w:pPr>
      <w:r>
        <w:rPr>
          <w:color w:val="231F20"/>
        </w:rPr>
        <w:t>A figura geométrica utilizada por Alice para fazer os braços desse boneco é</w:t>
      </w:r>
      <w:r>
        <w:rPr>
          <w:color w:val="231F20"/>
          <w:spacing w:val="-27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círculo.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(M041369E4) </w:t>
      </w:r>
      <w:r>
        <w:rPr>
          <w:rFonts w:ascii="Arial" w:hAnsi="Arial"/>
          <w:color w:val="231F20"/>
          <w:sz w:val="22"/>
        </w:rPr>
        <w:t>O gráfico abaixo mostra a quantidade de crianças que visitaram um museu nos quatro </w:t>
      </w:r>
      <w:r>
        <w:rPr>
          <w:rFonts w:ascii="Arial" w:hAnsi="Arial"/>
          <w:color w:val="231F20"/>
          <w:sz w:val="22"/>
        </w:rPr>
        <w:t>sábados do mês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setembro.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40"/>
        <w:ind w:left="1380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21.389pt;margin-top:9.706876pt;width:386.15pt;height:184.6pt;mso-position-horizontal-relative:page;mso-position-vertical-relative:paragraph;z-index:1720" coordorigin="2428,194" coordsize="7723,3692">
            <v:group style="position:absolute;left:2438;top:3785;width:7703;height:2" coordorigin="2438,3785" coordsize="7703,2">
              <v:shape style="position:absolute;left:2438;top:3785;width:7703;height:2" coordorigin="2438,3785" coordsize="7703,0" path="m2438,3785l10140,3785e" filled="false" stroked="true" strokeweight="1pt" strokecolor="#231f20">
                <v:path arrowok="t"/>
              </v:shape>
            </v:group>
            <v:group style="position:absolute;left:2438;top:3343;width:649;height:2" coordorigin="2438,3343" coordsize="649,2">
              <v:shape style="position:absolute;left:2438;top:3343;width:649;height:2" coordorigin="2438,3343" coordsize="649,0" path="m2438,3343l3087,3343e" filled="false" stroked="true" strokeweight="1pt" strokecolor="#231f20">
                <v:path arrowok="t"/>
              </v:shape>
            </v:group>
            <v:group style="position:absolute;left:2438;top:2911;width:2562;height:2" coordorigin="2438,2911" coordsize="2562,2">
              <v:shape style="position:absolute;left:2438;top:2911;width:2562;height:2" coordorigin="2438,2911" coordsize="2562,0" path="m2438,2911l4999,2911e" filled="false" stroked="true" strokeweight="1pt" strokecolor="#231f20">
                <v:path arrowok="t"/>
              </v:shape>
            </v:group>
            <v:group style="position:absolute;left:2438;top:2469;width:2562;height:2" coordorigin="2438,2469" coordsize="2562,2">
              <v:shape style="position:absolute;left:2438;top:2469;width:2562;height:2" coordorigin="2438,2469" coordsize="2562,0" path="m2438,2469l4999,2469e" filled="false" stroked="true" strokeweight="1pt" strokecolor="#231f20">
                <v:path arrowok="t"/>
              </v:shape>
            </v:group>
            <v:group style="position:absolute;left:2438;top:1995;width:4467;height:2" coordorigin="2438,1995" coordsize="4467,2">
              <v:shape style="position:absolute;left:2438;top:1995;width:4467;height:2" coordorigin="2438,1995" coordsize="4467,0" path="m2438,1995l6904,1995e" filled="false" stroked="true" strokeweight="1pt" strokecolor="#231f20">
                <v:path arrowok="t"/>
              </v:shape>
            </v:group>
            <v:group style="position:absolute;left:2438;top:1552;width:6372;height:2" coordorigin="2438,1552" coordsize="6372,2">
              <v:shape style="position:absolute;left:2438;top:1552;width:6372;height:2" coordorigin="2438,1552" coordsize="6372,0" path="m2438,1552l8809,1552e" filled="false" stroked="true" strokeweight="1pt" strokecolor="#231f20">
                <v:path arrowok="t"/>
              </v:shape>
            </v:group>
            <v:group style="position:absolute;left:2438;top:1121;width:6372;height:2" coordorigin="2438,1121" coordsize="6372,2">
              <v:shape style="position:absolute;left:2438;top:1121;width:6372;height:2" coordorigin="2438,1121" coordsize="6372,0" path="m2438,1121l8809,1121e" filled="false" stroked="true" strokeweight="1pt" strokecolor="#231f20">
                <v:path arrowok="t"/>
              </v:shape>
            </v:group>
            <v:group style="position:absolute;left:2438;top:678;width:7703;height:2" coordorigin="2438,678" coordsize="7703,2">
              <v:shape style="position:absolute;left:2438;top:678;width:7703;height:2" coordorigin="2438,678" coordsize="7703,0" path="m2438,678l10140,678e" filled="false" stroked="true" strokeweight="1pt" strokecolor="#231f20">
                <v:path arrowok="t"/>
              </v:shape>
            </v:group>
            <v:group style="position:absolute;left:2438;top:204;width:7703;height:2" coordorigin="2438,204" coordsize="7703,2">
              <v:shape style="position:absolute;left:2438;top:204;width:7703;height:2" coordorigin="2438,204" coordsize="7703,0" path="m2438,204l10140,204e" filled="false" stroked="true" strokeweight="1pt" strokecolor="#231f20">
                <v:path arrowok="t"/>
              </v:shape>
            </v:group>
            <v:group style="position:absolute;left:2513;top:204;width:2;height:3672" coordorigin="2513,204" coordsize="2,3672">
              <v:shape style="position:absolute;left:2513;top:204;width:2;height:3672" coordorigin="2513,204" coordsize="0,3672" path="m2513,204l2513,3875e" filled="false" stroked="true" strokeweight="1pt" strokecolor="#231f20">
                <v:path arrowok="t"/>
              </v:shape>
            </v:group>
            <v:group style="position:absolute;left:4422;top:3785;width:2;height:87" coordorigin="4422,3785" coordsize="2,87">
              <v:shape style="position:absolute;left:4422;top:3785;width:2;height:87" coordorigin="4422,3785" coordsize="0,87" path="m4422,3785l4422,3872e" filled="false" stroked="true" strokeweight="1pt" strokecolor="#231f20">
                <v:path arrowok="t"/>
              </v:shape>
            </v:group>
            <v:group style="position:absolute;left:6319;top:3785;width:2;height:87" coordorigin="6319,3785" coordsize="2,87">
              <v:shape style="position:absolute;left:6319;top:3785;width:2;height:87" coordorigin="6319,3785" coordsize="0,87" path="m6319,3785l6319,3872e" filled="false" stroked="true" strokeweight="1pt" strokecolor="#231f20">
                <v:path arrowok="t"/>
              </v:shape>
            </v:group>
            <v:group style="position:absolute;left:8224;top:3785;width:2;height:87" coordorigin="8224,3785" coordsize="2,87">
              <v:shape style="position:absolute;left:8224;top:3785;width:2;height:87" coordorigin="8224,3785" coordsize="0,87" path="m8224,3785l8224,3872e" filled="false" stroked="true" strokeweight="1pt" strokecolor="#231f20">
                <v:path arrowok="t"/>
              </v:shape>
            </v:group>
            <v:group style="position:absolute;left:10129;top:3785;width:2;height:87" coordorigin="10129,3785" coordsize="2,87">
              <v:shape style="position:absolute;left:10129;top:3785;width:2;height:87" coordorigin="10129,3785" coordsize="0,87" path="m10129,3785l10129,3872e" filled="false" stroked="true" strokeweight="1pt" strokecolor="#231f20">
                <v:path arrowok="t"/>
              </v:shape>
            </v:group>
            <v:group style="position:absolute;left:3837;top:3343;width:1163;height:2" coordorigin="3837,3343" coordsize="1163,2">
              <v:shape style="position:absolute;left:3837;top:3343;width:1163;height:2" coordorigin="3837,3343" coordsize="1163,0" path="m3837,3343l4999,3343e" filled="false" stroked="true" strokeweight="1pt" strokecolor="#231f20">
                <v:path arrowok="t"/>
              </v:shape>
            </v:group>
            <v:group style="position:absolute;left:3087;top:2911;width:750;height:875" coordorigin="3087,2911" coordsize="750,875">
              <v:shape style="position:absolute;left:3087;top:2911;width:750;height:875" coordorigin="3087,2911" coordsize="750,875" path="m3087,3785l3837,3785,3837,2911,3087,2911,3087,3785xe" filled="true" fillcolor="#939598" stroked="false">
                <v:path arrowok="t"/>
                <v:fill type="solid"/>
              </v:shape>
            </v:group>
            <v:group style="position:absolute;left:3087;top:2911;width:750;height:875" coordorigin="3087,2911" coordsize="750,875">
              <v:shape style="position:absolute;left:3087;top:2911;width:750;height:875" coordorigin="3087,2911" coordsize="750,875" path="m3087,3785l3837,3785,3837,2911,3087,2911,3087,3785xe" filled="false" stroked="true" strokeweight="1pt" strokecolor="#231f20">
                <v:path arrowok="t"/>
              </v:shape>
            </v:group>
            <v:group style="position:absolute;left:5749;top:3343;width:1155;height:2" coordorigin="5749,3343" coordsize="1155,2">
              <v:shape style="position:absolute;left:5749;top:3343;width:1155;height:2" coordorigin="5749,3343" coordsize="1155,0" path="m5749,3343l6904,3343e" filled="false" stroked="true" strokeweight="1pt" strokecolor="#231f20">
                <v:path arrowok="t"/>
              </v:shape>
            </v:group>
            <v:group style="position:absolute;left:5749;top:2911;width:1155;height:2" coordorigin="5749,2911" coordsize="1155,2">
              <v:shape style="position:absolute;left:5749;top:2911;width:1155;height:2" coordorigin="5749,2911" coordsize="1155,0" path="m5749,2911l6904,2911e" filled="false" stroked="true" strokeweight="1pt" strokecolor="#231f20">
                <v:path arrowok="t"/>
              </v:shape>
            </v:group>
            <v:group style="position:absolute;left:5749;top:2469;width:1155;height:2" coordorigin="5749,2469" coordsize="1155,2">
              <v:shape style="position:absolute;left:5749;top:2469;width:1155;height:2" coordorigin="5749,2469" coordsize="1155,0" path="m5749,2469l6904,2469e" filled="false" stroked="true" strokeweight="1pt" strokecolor="#231f20">
                <v:path arrowok="t"/>
              </v:shape>
            </v:group>
            <v:group style="position:absolute;left:4999;top:1995;width:750;height:1791" coordorigin="4999,1995" coordsize="750,1791">
              <v:shape style="position:absolute;left:4999;top:1995;width:750;height:1791" coordorigin="4999,1995" coordsize="750,1791" path="m4999,3785l5749,3785,5749,1995,4999,1995,4999,3785xe" filled="true" fillcolor="#939598" stroked="false">
                <v:path arrowok="t"/>
                <v:fill type="solid"/>
              </v:shape>
            </v:group>
            <v:group style="position:absolute;left:4999;top:1995;width:750;height:1791" coordorigin="4999,1995" coordsize="750,1791">
              <v:shape style="position:absolute;left:4999;top:1995;width:750;height:1791" coordorigin="4999,1995" coordsize="750,1791" path="m4999,3785l5749,3785,5749,1995,4999,1995,4999,3785xe" filled="false" stroked="true" strokeweight="1pt" strokecolor="#231f20">
                <v:path arrowok="t"/>
              </v:shape>
            </v:group>
            <v:group style="position:absolute;left:9559;top:3343;width:582;height:2" coordorigin="9559,3343" coordsize="582,2">
              <v:shape style="position:absolute;left:9559;top:3343;width:582;height:2" coordorigin="9559,3343" coordsize="582,0" path="m9559,3343l10140,3343e" filled="false" stroked="true" strokeweight="1pt" strokecolor="#231f20">
                <v:path arrowok="t"/>
              </v:shape>
            </v:group>
            <v:group style="position:absolute;left:7654;top:3343;width:1155;height:2" coordorigin="7654,3343" coordsize="1155,2">
              <v:shape style="position:absolute;left:7654;top:3343;width:1155;height:2" coordorigin="7654,3343" coordsize="1155,0" path="m7654,3343l8809,3343e" filled="false" stroked="true" strokeweight="1pt" strokecolor="#231f20">
                <v:path arrowok="t"/>
              </v:shape>
            </v:group>
            <v:group style="position:absolute;left:9559;top:2911;width:582;height:2" coordorigin="9559,2911" coordsize="582,2">
              <v:shape style="position:absolute;left:9559;top:2911;width:582;height:2" coordorigin="9559,2911" coordsize="582,0" path="m9559,2911l10140,2911e" filled="false" stroked="true" strokeweight="1pt" strokecolor="#231f20">
                <v:path arrowok="t"/>
              </v:shape>
            </v:group>
            <v:group style="position:absolute;left:7654;top:2911;width:1155;height:2" coordorigin="7654,2911" coordsize="1155,2">
              <v:shape style="position:absolute;left:7654;top:2911;width:1155;height:2" coordorigin="7654,2911" coordsize="1155,0" path="m7654,2911l8809,2911e" filled="false" stroked="true" strokeweight="1pt" strokecolor="#231f20">
                <v:path arrowok="t"/>
              </v:shape>
            </v:group>
            <v:group style="position:absolute;left:9559;top:2469;width:582;height:2" coordorigin="9559,2469" coordsize="582,2">
              <v:shape style="position:absolute;left:9559;top:2469;width:582;height:2" coordorigin="9559,2469" coordsize="582,0" path="m9559,2469l10140,2469e" filled="false" stroked="true" strokeweight="1pt" strokecolor="#231f20">
                <v:path arrowok="t"/>
              </v:shape>
            </v:group>
            <v:group style="position:absolute;left:7654;top:2469;width:1155;height:2" coordorigin="7654,2469" coordsize="1155,2">
              <v:shape style="position:absolute;left:7654;top:2469;width:1155;height:2" coordorigin="7654,2469" coordsize="1155,0" path="m7654,2469l8809,2469e" filled="false" stroked="true" strokeweight="1pt" strokecolor="#231f20">
                <v:path arrowok="t"/>
              </v:shape>
            </v:group>
            <v:group style="position:absolute;left:9559;top:1995;width:582;height:2" coordorigin="9559,1995" coordsize="582,2">
              <v:shape style="position:absolute;left:9559;top:1995;width:582;height:2" coordorigin="9559,1995" coordsize="582,0" path="m9559,1995l10140,1995e" filled="false" stroked="true" strokeweight="1pt" strokecolor="#231f20">
                <v:path arrowok="t"/>
              </v:shape>
            </v:group>
            <v:group style="position:absolute;left:7654;top:1995;width:1155;height:2" coordorigin="7654,1995" coordsize="1155,2">
              <v:shape style="position:absolute;left:7654;top:1995;width:1155;height:2" coordorigin="7654,1995" coordsize="1155,0" path="m7654,1995l8809,1995e" filled="false" stroked="true" strokeweight="1pt" strokecolor="#231f20">
                <v:path arrowok="t"/>
              </v:shape>
            </v:group>
            <v:group style="position:absolute;left:9559;top:1552;width:582;height:2" coordorigin="9559,1552" coordsize="582,2">
              <v:shape style="position:absolute;left:9559;top:1552;width:582;height:2" coordorigin="9559,1552" coordsize="582,0" path="m9559,1552l10140,1552e" filled="false" stroked="true" strokeweight="1pt" strokecolor="#231f20">
                <v:path arrowok="t"/>
              </v:shape>
            </v:group>
            <v:group style="position:absolute;left:9559;top:1121;width:582;height:2" coordorigin="9559,1121" coordsize="582,2">
              <v:shape style="position:absolute;left:9559;top:1121;width:582;height:2" coordorigin="9559,1121" coordsize="582,0" path="m9559,1121l10140,1121e" filled="false" stroked="true" strokeweight="1pt" strokecolor="#231f20">
                <v:path arrowok="t"/>
              </v:shape>
            </v:group>
            <v:group style="position:absolute;left:8809;top:678;width:750;height:3108" coordorigin="8809,678" coordsize="750,3108">
              <v:shape style="position:absolute;left:8809;top:678;width:750;height:3108" coordorigin="8809,678" coordsize="750,3108" path="m8809,3785l9559,3785,9559,678,8809,678,8809,3785xe" filled="true" fillcolor="#939598" stroked="false">
                <v:path arrowok="t"/>
                <v:fill type="solid"/>
              </v:shape>
            </v:group>
            <v:group style="position:absolute;left:8809;top:678;width:750;height:3108" coordorigin="8809,678" coordsize="750,3108">
              <v:shape style="position:absolute;left:8809;top:678;width:750;height:3108" coordorigin="8809,678" coordsize="750,3108" path="m8809,3785l9559,3785,9559,678,8809,678,8809,3785xe" filled="false" stroked="true" strokeweight="1pt" strokecolor="#231f20">
                <v:path arrowok="t"/>
              </v:shape>
            </v:group>
            <v:group style="position:absolute;left:6904;top:1552;width:750;height:2234" coordorigin="6904,1552" coordsize="750,2234">
              <v:shape style="position:absolute;left:6904;top:1552;width:750;height:2234" coordorigin="6904,1552" coordsize="750,2234" path="m6904,3785l7654,3785,7654,1552,6904,1552,6904,3785xe" filled="true" fillcolor="#939598" stroked="false">
                <v:path arrowok="t"/>
                <v:fill type="solid"/>
              </v:shape>
            </v:group>
            <v:group style="position:absolute;left:6904;top:1552;width:750;height:2234" coordorigin="6904,1552" coordsize="750,2234">
              <v:shape style="position:absolute;left:6904;top:1552;width:750;height:2234" coordorigin="6904,1552" coordsize="750,2234" path="m6904,3785l7654,3785,7654,1552,6904,1552,6904,378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80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7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7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79"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84.504776pt;margin-top:6.023705pt;width:13.05pt;height:53.8pt;mso-position-horizontal-relative:page;mso-position-vertical-relative:paragraph;z-index:174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29"/>
                    <w:ind w:left="20" w:right="-814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5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8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8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8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388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50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2793" w:val="left" w:leader="none"/>
          <w:tab w:pos="4554" w:val="left" w:leader="none"/>
          <w:tab w:pos="6646" w:val="left" w:leader="none"/>
        </w:tabs>
        <w:spacing w:line="240" w:lineRule="auto" w:before="70"/>
        <w:ind w:left="794" w:right="0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2º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3º  </w:t>
      </w:r>
      <w:r>
        <w:rPr>
          <w:rFonts w:ascii="Arial" w:hAnsi="Arial"/>
          <w:color w:val="231F20"/>
          <w:spacing w:val="4"/>
        </w:rPr>
        <w:t> </w:t>
      </w:r>
      <w:r>
        <w:rPr>
          <w:rFonts w:ascii="Arial" w:hAnsi="Arial"/>
          <w:color w:val="231F20"/>
        </w:rPr>
        <w:t>sábado</w:t>
        <w:tab/>
        <w:t>4º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sábado</w:t>
      </w:r>
      <w:r>
        <w:rPr>
          <w:rFonts w:ascii="Arial" w:hAnsi="Arial"/>
        </w:rPr>
      </w:r>
    </w:p>
    <w:p>
      <w:pPr>
        <w:pStyle w:val="Heading1"/>
        <w:spacing w:line="240" w:lineRule="auto" w:before="124"/>
        <w:ind w:left="698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Sábados do</w:t>
      </w:r>
      <w:r>
        <w:rPr>
          <w:rFonts w:ascii="Arial" w:hAnsi="Arial"/>
          <w:color w:val="231F20"/>
          <w:spacing w:val="10"/>
        </w:rPr>
        <w:t> </w:t>
      </w:r>
      <w:r>
        <w:rPr>
          <w:rFonts w:ascii="Arial" w:hAnsi="Arial"/>
          <w:color w:val="231F20"/>
        </w:rPr>
        <w:t>mês</w:t>
      </w:r>
      <w:r>
        <w:rPr>
          <w:rFonts w:ascii="Arial" w:hAnsi="Arial"/>
          <w:b w:val="0"/>
        </w:rPr>
      </w:r>
    </w:p>
    <w:p>
      <w:pPr>
        <w:pStyle w:val="BodyText"/>
        <w:spacing w:line="240" w:lineRule="auto" w:before="51"/>
        <w:ind w:right="0"/>
        <w:jc w:val="left"/>
      </w:pPr>
      <w:r>
        <w:rPr>
          <w:color w:val="231F20"/>
        </w:rPr>
        <w:t>De acordo com esse gráfico, quantas crianças visitaram o museu no 3° sábado do mês de</w:t>
      </w:r>
      <w:r>
        <w:rPr>
          <w:color w:val="231F20"/>
          <w:spacing w:val="-2"/>
        </w:rPr>
        <w:t> </w:t>
      </w:r>
      <w:r>
        <w:rPr>
          <w:color w:val="231F20"/>
        </w:rPr>
        <w:t>setembro?</w:t>
      </w:r>
      <w:r>
        <w:rPr/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0" w:after="0"/>
        <w:ind w:left="110" w:right="20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(M041322E4) </w:t>
      </w:r>
      <w:r>
        <w:rPr>
          <w:rFonts w:ascii="Arial" w:hAnsi="Arial"/>
          <w:color w:val="231F20"/>
          <w:sz w:val="22"/>
        </w:rPr>
        <w:t>Diego ganhou um prêmio de dois mil quatrocentos e vinte e dois reais. </w:t>
      </w:r>
      <w:r>
        <w:rPr>
          <w:rFonts w:ascii="Arial" w:hAnsi="Arial"/>
          <w:color w:val="231F20"/>
          <w:sz w:val="22"/>
        </w:rPr>
        <w:t>Quantos reais Diego ganhou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prêmio?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2</w:t>
      </w:r>
      <w:r>
        <w:rPr>
          <w:color w:val="231F20"/>
          <w:spacing w:val="-1"/>
        </w:rPr>
        <w:t> </w:t>
      </w:r>
      <w:r>
        <w:rPr>
          <w:color w:val="231F20"/>
        </w:rPr>
        <w:t>022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B) 2</w:t>
      </w:r>
      <w:r>
        <w:rPr>
          <w:color w:val="231F20"/>
          <w:spacing w:val="-1"/>
        </w:rPr>
        <w:t> </w:t>
      </w:r>
      <w:r>
        <w:rPr>
          <w:color w:val="231F20"/>
        </w:rPr>
        <w:t>242</w:t>
      </w:r>
      <w:r>
        <w:rPr/>
      </w:r>
    </w:p>
    <w:p>
      <w:pPr>
        <w:pStyle w:val="BodyText"/>
        <w:spacing w:line="240" w:lineRule="auto" w:before="7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1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2</w:t>
      </w:r>
      <w:r>
        <w:rPr>
          <w:color w:val="231F20"/>
          <w:spacing w:val="-1"/>
        </w:rPr>
        <w:t> </w:t>
      </w:r>
      <w:r>
        <w:rPr>
          <w:color w:val="231F20"/>
        </w:rPr>
        <w:t>422</w:t>
      </w:r>
      <w:r>
        <w:rPr/>
      </w:r>
    </w:p>
    <w:p>
      <w:pPr>
        <w:spacing w:after="0" w:line="240" w:lineRule="auto"/>
        <w:jc w:val="left"/>
        <w:sectPr>
          <w:footerReference w:type="default" r:id="rId23"/>
          <w:pgSz w:w="11910" w:h="16840"/>
          <w:pgMar w:footer="440" w:header="377" w:top="560" w:bottom="64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(M031986E4) </w:t>
      </w:r>
      <w:r>
        <w:rPr>
          <w:rFonts w:ascii="Arial" w:hAnsi="Arial"/>
          <w:color w:val="231F20"/>
          <w:sz w:val="22"/>
        </w:rPr>
        <w:t>Observe abaixo a quantidade de moedas que Bárbara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tinha.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09.324501pt;margin-top:10.038422pt;width:289.395334pt;height:223.125pt;mso-position-horizontal-relative:page;mso-position-vertical-relative:paragraph;z-index:1768;mso-wrap-distance-left:0;mso-wrap-distance-right:0" type="#_x0000_t75" stroked="false">
            <v:imagedata r:id="rId24" o:title=""/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Ela trocou essas moedas por uma</w:t>
      </w:r>
      <w:r>
        <w:rPr>
          <w:color w:val="231F20"/>
          <w:spacing w:val="-1"/>
        </w:rPr>
        <w:t> </w:t>
      </w:r>
      <w:r>
        <w:rPr>
          <w:color w:val="231F20"/>
        </w:rPr>
        <w:t>nota.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foi a nota que Bárbara recebeu nessa</w:t>
      </w:r>
      <w:r>
        <w:rPr>
          <w:color w:val="231F20"/>
          <w:spacing w:val="-1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6873pt;width:163.2pt;height:74.159pt;mso-position-horizontal-relative:page;mso-position-vertical-relative:paragraph;z-index:-45808" type="#_x0000_t75" stroked="false">
            <v:imagedata r:id="rId25" o:title=""/>
            <w10:wrap type="none"/>
          </v:shape>
        </w:pict>
      </w:r>
      <w:r>
        <w:rPr/>
        <w:pict>
          <v:shape style="position:absolute;margin-left:312.97699pt;margin-top:8.506873pt;width:163.199pt;height:74.159pt;mso-position-horizontal-relative:page;mso-position-vertical-relative:paragraph;z-index:1840" type="#_x0000_t75" stroked="false">
            <v:imagedata r:id="rId26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84pt;width:163.0794pt;height:74.28pt;mso-position-horizontal-relative:page;mso-position-vertical-relative:paragraph;z-index:-45760" type="#_x0000_t75" stroked="false">
            <v:imagedata r:id="rId27" o:title=""/>
            <w10:wrap type="none"/>
          </v:shape>
        </w:pict>
      </w:r>
      <w:r>
        <w:rPr/>
        <w:pict>
          <v:shape style="position:absolute;margin-left:312.976013pt;margin-top:2.309884pt;width:163.080pt;height:74.16pt;mso-position-horizontal-relative:page;mso-position-vertical-relative:paragraph;z-index:1888" type="#_x0000_t75" stroked="false">
            <v:imagedata r:id="rId28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237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(M051450E4) </w:t>
      </w:r>
      <w:r>
        <w:rPr>
          <w:rFonts w:ascii="Arial" w:hAnsi="Arial"/>
          <w:color w:val="231F20"/>
          <w:sz w:val="22"/>
        </w:rPr>
        <w:t>José possui R$ 86,00 e quer comprar um jogo que custa R$ 92,00. </w:t>
      </w:r>
      <w:r>
        <w:rPr>
          <w:rFonts w:ascii="Arial" w:hAnsi="Arial"/>
          <w:color w:val="231F20"/>
          <w:sz w:val="22"/>
        </w:rPr>
        <w:t>Quanta falta para José comprar 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jogo?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6,00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7,00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14,00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16,00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(M051484E4) </w:t>
      </w:r>
      <w:r>
        <w:rPr>
          <w:rFonts w:ascii="Arial" w:hAnsi="Arial"/>
          <w:color w:val="231F20"/>
          <w:sz w:val="22"/>
        </w:rPr>
        <w:t>Observe a reta numérica abaixo. Essa reta está dividida em partes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0" w:right="2583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88pt;width:194.95pt;height:7.1pt;mso-position-horizontal-relative:page;mso-position-vertical-relative:paragraph;z-index:1792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1,5773,423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45,440,4634,447,4627,458,4624,471,4627,484,4634,495,4645,502,4658,505,4671,502,4682,495,4689,484,4692,471,4689,458,4682,447,4671,440,4658,438xe" filled="true" fillcolor="#231f20" stroked="false">
                <v:path arrowok="t"/>
                <v:fill type="solid"/>
              </v:shape>
            </v:group>
            <v:group style="position:absolute;left:4624;top:438;width:68;height:68" coordorigin="4624,438" coordsize="68,68">
              <v:shape style="position:absolute;left:4624;top:438;width:68;height:68" coordorigin="4624,438" coordsize="68,68" path="m4658,438l4671,440,4682,447,4689,458,4692,471,4689,484,4682,495,4671,502,4658,505,4645,502,4634,495,4627,484,4624,471,4627,458,4634,447,4645,440,4658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100"/>
          <w:sz w:val="20"/>
        </w:rPr>
        <w:t>S</w:t>
      </w:r>
      <w:r>
        <w:rPr>
          <w:rFonts w:ascii="Arial"/>
          <w:w w:val="100"/>
          <w:sz w:val="20"/>
        </w:rPr>
      </w:r>
    </w:p>
    <w:p>
      <w:pPr>
        <w:tabs>
          <w:tab w:pos="4280" w:val="left" w:leader="none"/>
        </w:tabs>
        <w:spacing w:before="29"/>
        <w:ind w:left="1299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1 100  1 </w:t>
      </w:r>
      <w:r>
        <w:rPr>
          <w:rFonts w:ascii="Arial"/>
          <w:color w:val="231F20"/>
          <w:spacing w:val="-5"/>
          <w:sz w:val="20"/>
        </w:rPr>
        <w:t>110  </w:t>
      </w:r>
      <w:r>
        <w:rPr>
          <w:rFonts w:ascii="Arial"/>
          <w:color w:val="231F20"/>
          <w:sz w:val="20"/>
        </w:rPr>
        <w:t>1 120  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1</w:t>
      </w:r>
      <w:r>
        <w:rPr>
          <w:rFonts w:ascii="Arial"/>
          <w:color w:val="231F20"/>
          <w:spacing w:val="12"/>
          <w:sz w:val="20"/>
        </w:rPr>
        <w:t> </w:t>
      </w:r>
      <w:r>
        <w:rPr>
          <w:rFonts w:ascii="Arial"/>
          <w:color w:val="231F20"/>
          <w:sz w:val="20"/>
        </w:rPr>
        <w:t>130</w:t>
        <w:tab/>
        <w:t>1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150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right="4796"/>
        <w:jc w:val="left"/>
      </w:pPr>
      <w:r>
        <w:rPr>
          <w:color w:val="231F20"/>
        </w:rPr>
        <w:t>Qual é o número representado pelo ponto S nessa reta? A) 1</w:t>
      </w:r>
      <w:r>
        <w:rPr>
          <w:color w:val="231F20"/>
          <w:spacing w:val="-1"/>
        </w:rPr>
        <w:t> </w:t>
      </w:r>
      <w:r>
        <w:rPr>
          <w:color w:val="231F20"/>
        </w:rPr>
        <w:t>149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1</w:t>
      </w:r>
      <w:r>
        <w:rPr>
          <w:color w:val="231F20"/>
          <w:spacing w:val="-1"/>
        </w:rPr>
        <w:t> </w:t>
      </w:r>
      <w:r>
        <w:rPr>
          <w:color w:val="231F20"/>
        </w:rPr>
        <w:t>140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</w:t>
      </w:r>
      <w:r>
        <w:rPr>
          <w:color w:val="231F20"/>
          <w:spacing w:val="-1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</w:t>
      </w:r>
      <w:r>
        <w:rPr>
          <w:color w:val="231F20"/>
          <w:spacing w:val="-1"/>
        </w:rPr>
        <w:t> </w:t>
      </w:r>
      <w:r>
        <w:rPr>
          <w:color w:val="231F20"/>
        </w:rPr>
        <w:t>131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399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(M031941E4) </w:t>
      </w:r>
      <w:r>
        <w:rPr>
          <w:rFonts w:ascii="Arial"/>
          <w:color w:val="231F20"/>
          <w:sz w:val="22"/>
        </w:rPr>
        <w:t>Jorge treinou durante 1 ano para um campeonato. </w:t>
      </w:r>
      <w:r>
        <w:rPr>
          <w:rFonts w:ascii="Arial"/>
          <w:color w:val="231F20"/>
          <w:sz w:val="22"/>
        </w:rPr>
        <w:t>Durante quantos meses Jorge treinou para esse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campeonato?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(M051417E4)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08935pt;width:162.050pt;height:19.350pt;mso-position-horizontal-relative:page;mso-position-vertical-relative:paragraph;z-index:191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82" w:right="0"/>
                    <w:jc w:val="left"/>
                  </w:pPr>
                  <w:r>
                    <w:rPr>
                      <w:color w:val="231F20"/>
                    </w:rPr>
                    <w:t>10 000 + 5 000 + 900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8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right="6545"/>
        <w:jc w:val="left"/>
      </w:pPr>
      <w:r>
        <w:rPr>
          <w:color w:val="231F20"/>
        </w:rPr>
        <w:t>Essa é uma decomposição do número A) 10</w:t>
      </w:r>
      <w:r>
        <w:rPr>
          <w:color w:val="231F20"/>
          <w:spacing w:val="-1"/>
        </w:rPr>
        <w:t> </w:t>
      </w:r>
      <w:r>
        <w:rPr>
          <w:color w:val="231F20"/>
        </w:rPr>
        <w:t>598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15</w:t>
      </w:r>
      <w:r>
        <w:rPr>
          <w:color w:val="231F20"/>
          <w:spacing w:val="-1"/>
        </w:rPr>
        <w:t> </w:t>
      </w:r>
      <w:r>
        <w:rPr>
          <w:color w:val="231F20"/>
        </w:rPr>
        <w:t>098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15</w:t>
      </w:r>
      <w:r>
        <w:rPr>
          <w:color w:val="231F20"/>
          <w:spacing w:val="-1"/>
        </w:rPr>
        <w:t> </w:t>
      </w:r>
      <w:r>
        <w:rPr>
          <w:color w:val="231F20"/>
        </w:rPr>
        <w:t>908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15</w:t>
      </w:r>
      <w:r>
        <w:rPr>
          <w:color w:val="231F20"/>
          <w:spacing w:val="-1"/>
        </w:rPr>
        <w:t> </w:t>
      </w:r>
      <w:r>
        <w:rPr>
          <w:color w:val="231F20"/>
        </w:rPr>
        <w:t>980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(M051421E4)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1943" w:right="0"/>
        <w:jc w:val="left"/>
      </w:pPr>
      <w:r>
        <w:rPr/>
        <w:pict>
          <v:group style="position:absolute;margin-left:183.042267pt;margin-top:-12.774136pt;width:18.75pt;height:46.1pt;mso-position-horizontal-relative:page;mso-position-vertical-relative:paragraph;z-index:1936" coordorigin="3661,-255" coordsize="375,922">
            <v:shape style="position:absolute;left:3661;top:-255;width:375;height:922" coordorigin="3661,-255" coordsize="375,922" path="m4035,-255l3986,-190,3944,-124,3909,-58,3881,8,3861,73,3848,139,3842,205,3845,271,3856,337,3875,402,3902,468,3937,534,3982,600,4035,666,3969,617,3908,569,3853,520,3804,472,3762,423,3699,326,3666,229,3661,181,3665,132,3699,35,3770,-62,3821,-110,3881,-159,3953,-207,4035,-255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255.255005pt;margin-top:-6.255136pt;width:33.550pt;height:33.550pt;mso-position-horizontal-relative:page;mso-position-vertical-relative:paragraph;z-index:1960" coordorigin="5105,-125" coordsize="671,671">
            <v:shape style="position:absolute;left:5105;top:-125;width:671;height:671" coordorigin="5105,-125" coordsize="671,671" path="m5440,1l5472,-54,5508,-94,5552,-117,5608,-125,5673,-112,5726,-76,5762,-23,5775,42,5768,105,5746,168,5713,231,5671,294,5620,357,5563,419,5503,482,5440,545,5378,482,5317,419,5261,357,5210,294,5167,231,5134,168,5113,105,5105,42,5118,-23,5154,-76,5207,-112,5273,-125,5328,-117,5372,-94,5408,-54,5440,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339.734985pt;margin-top:-11.385136pt;width:23.25pt;height:41.1pt;mso-position-horizontal-relative:page;mso-position-vertical-relative:paragraph;z-index:1984" coordorigin="6795,-228" coordsize="465,822">
            <v:shape style="position:absolute;left:6795;top:-228;width:465;height:822" coordorigin="6795,-228" coordsize="465,822" path="m6795,-228l7212,-228,7259,19,7212,19,7259,265,7212,265,7259,429,7212,429,7259,594,7027,347,7073,347,6934,183,6980,183,6841,-63,6888,-63,6795,-228xe" filled="false" stroked="true" strokeweight=".75pt" strokecolor="#231f20">
              <v:path arrowok="t"/>
            </v:shape>
            <w10:wrap type="none"/>
          </v:group>
        </w:pict>
      </w:r>
      <w:r>
        <w:rPr/>
        <w:pict>
          <v:group style="position:absolute;margin-left:412.924988pt;margin-top:-7.863136pt;width:35.2pt;height:35.2pt;mso-position-horizontal-relative:page;mso-position-vertical-relative:paragraph;z-index:2008" coordorigin="8258,-157" coordsize="704,704">
            <v:group style="position:absolute;left:8268;top:-147;width:684;height:684" coordorigin="8268,-147" coordsize="684,684">
              <v:shape style="position:absolute;left:8268;top:-147;width:684;height:684" coordorigin="8268,-147" coordsize="684,684" path="m8952,195l8943,116,8918,44,8877,-19,8824,-72,8761,-112,8689,-138,8610,-147,8532,-138,8460,-112,8397,-72,8344,-19,8303,44,8278,116,8268,195,8278,273,8303,345,8344,409,8397,462,8460,502,8532,528,8610,537,8689,528,8761,502,8824,462,8877,409,8918,345,8943,273,8952,195xe" filled="false" stroked="true" strokeweight="1pt" strokecolor="#231f20">
                <v:path arrowok="t"/>
              </v:shape>
            </v:group>
            <v:group style="position:absolute;left:8405;top:-10;width:411;height:411" coordorigin="8405,-10" coordsize="411,411">
              <v:shape style="position:absolute;left:8405;top:-10;width:411;height:411" coordorigin="8405,-10" coordsize="411,411" path="m8816,195l8800,275,8756,340,8690,384,8610,400,8531,384,8465,340,8421,275,8405,195,8421,115,8465,50,8531,6,8610,-10,8690,6,8756,50,8800,115,8816,195xe" filled="false" stroked="true" strokeweight="1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2.570999pt;margin-top:-19.763136pt;width:318.25pt;height:235.95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7"/>
                    <w:gridCol w:w="1587"/>
                    <w:gridCol w:w="1587"/>
                    <w:gridCol w:w="1587"/>
                  </w:tblGrid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  <w:tr>
                    <w:trPr>
                      <w:trHeight w:val="1177" w:hRule="exact"/>
                    </w:trPr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1"/>
                            <w:szCs w:val="21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  <w:w w:val="99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56" w:right="0"/>
        <w:jc w:val="left"/>
      </w:pPr>
      <w:r>
        <w:rPr/>
        <w:pict>
          <v:group style="position:absolute;margin-left:175.884995pt;margin-top:-9.854133pt;width:33.550pt;height:33.550pt;mso-position-horizontal-relative:page;mso-position-vertical-relative:paragraph;z-index:2032" coordorigin="3518,-197" coordsize="671,671">
            <v:shape style="position:absolute;left:3518;top:-197;width:671;height:671" coordorigin="3518,-197" coordsize="671,671" path="m3853,-71l3885,-126,3921,-166,3965,-189,4020,-197,4086,-184,4139,-148,4175,-95,4188,-30,4180,33,4159,96,4126,159,4083,222,4032,285,3976,347,3915,410,3853,473,3790,410,3730,347,3673,285,3622,222,3580,159,3546,96,3525,33,3518,-30,3531,-95,3567,-148,3620,-184,3685,-197,3741,-189,3785,-166,3821,-126,3853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412262pt;margin-top:-16.373133pt;width:18.75pt;height:46.1pt;mso-position-horizontal-relative:page;mso-position-vertical-relative:paragraph;z-index:2056" coordorigin="5248,-327" coordsize="375,922">
            <v:shape style="position:absolute;left:5248;top:-327;width:375;height:922" coordorigin="5248,-327" coordsize="375,922" path="m5622,-327l5573,-262,5531,-196,5496,-130,5468,-64,5448,1,5435,67,5430,133,5432,199,5443,265,5462,330,5489,396,5525,462,5569,528,5622,594,5556,545,5495,497,5440,448,5392,400,5350,351,5286,254,5253,157,5248,109,5252,60,5286,-37,5357,-134,5408,-182,5469,-231,5540,-279,5622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334.625pt;margin-top:-9.854133pt;width:33.550pt;height:33.550pt;mso-position-horizontal-relative:page;mso-position-vertical-relative:paragraph;z-index:2080" coordorigin="6693,-197" coordsize="671,671">
            <v:shape style="position:absolute;left:6693;top:-197;width:671;height:671" coordorigin="6693,-197" coordsize="671,671" path="m7028,-71l7060,-126,7096,-166,7139,-189,7195,-197,7260,-184,7314,-148,7349,-95,7363,-30,7355,33,7334,96,7301,159,7258,222,7207,285,7151,347,7090,410,7028,473,6965,410,6905,347,6848,285,6797,222,6754,159,6721,96,6700,33,6693,-30,6706,-95,6742,-148,6795,-184,6860,-197,6916,-189,6960,-166,6996,-126,7028,-71xe" filled="false" stroked="true" strokeweight=".82pt" strokecolor="#231f20">
              <v:path arrowok="t"/>
            </v:shape>
            <w10:wrap type="none"/>
          </v:group>
        </w:pict>
      </w:r>
      <w:r>
        <w:rPr/>
        <w:pict>
          <v:group style="position:absolute;margin-left:410.468994pt;margin-top:-14.263133pt;width:40.65pt;height:40.65pt;mso-position-horizontal-relative:page;mso-position-vertical-relative:paragraph;z-index:2104" coordorigin="8209,-285" coordsize="813,813">
            <v:shape style="position:absolute;left:8209;top:-285;width:813;height:813" coordorigin="8209,-285" coordsize="813,813" path="m8616,-285l8711,26,9022,121,8711,217,8616,527,8520,217,8209,121,8520,26,8616,-285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  <w:w w:val="99"/>
        </w:rPr>
        <w:t>N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49" w:right="0"/>
        <w:jc w:val="left"/>
      </w:pPr>
      <w:r>
        <w:rPr/>
        <w:pict>
          <v:group style="position:absolute;margin-left:182.710999pt;margin-top:-8.727137pt;width:19.75pt;height:32.5500pt;mso-position-horizontal-relative:page;mso-position-vertical-relative:paragraph;z-index:2128" coordorigin="3654,-175" coordsize="395,651">
            <v:shape style="position:absolute;left:3654;top:-175;width:395;height:651" coordorigin="3654,-175" coordsize="395,651" path="m3852,-175l3883,-75,3925,10,3969,83,4009,147,4038,205,4049,259,4043,324,4022,383,3985,431,3929,464,3852,476,3774,464,3718,431,3681,383,3661,324,3654,259,3665,205,3694,147,3734,83,3778,10,3820,-75,3852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251.729004pt;margin-top:-14.263137pt;width:40.65pt;height:40.65pt;mso-position-horizontal-relative:page;mso-position-vertical-relative:paragraph;z-index:2152" coordorigin="5035,-285" coordsize="813,813">
            <v:shape style="position:absolute;left:5035;top:-285;width:813;height:813" coordorigin="5035,-285" coordsize="813,813" path="m5441,-285l5536,26,5847,121,5536,217,5441,527,5345,217,5035,121,5345,26,5441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341.782257pt;margin-top:-16.374136pt;width:18.75pt;height:46.1pt;mso-position-horizontal-relative:page;mso-position-vertical-relative:paragraph;z-index:2176" coordorigin="6836,-327" coordsize="375,922">
            <v:shape style="position:absolute;left:6836;top:-327;width:375;height:922" coordorigin="6836,-327" coordsize="375,922" path="m7210,-327l7161,-262,7119,-196,7084,-130,7056,-64,7035,1,7022,67,7017,133,7020,199,7031,265,7049,330,7077,396,7112,462,7157,528,7210,594,7143,545,7083,497,7028,448,6979,400,6937,351,6874,254,6840,157,6836,109,6839,60,6873,-37,6945,-134,6995,-182,7056,-231,7128,-279,7210,-327xe" filled="false" stroked="true" strokeweight=".731pt" strokecolor="#231f20">
              <v:path arrowok="t"/>
            </v:shape>
            <w10:wrap type="none"/>
          </v:group>
        </w:pict>
      </w:r>
      <w:r>
        <w:rPr/>
        <w:pict>
          <v:group style="position:absolute;margin-left:420.821014pt;margin-top:-8.727137pt;width:19.75pt;height:32.5500pt;mso-position-horizontal-relative:page;mso-position-vertical-relative:paragraph;z-index:2200" coordorigin="8416,-175" coordsize="395,651">
            <v:shape style="position:absolute;left:8416;top:-175;width:395;height:651" coordorigin="8416,-175" coordsize="395,651" path="m8614,-175l8645,-75,8687,10,8731,83,8771,147,8800,205,8811,259,8805,324,8784,383,8747,431,8691,464,8614,476,8536,464,8480,431,8443,383,8423,324,8416,259,8428,205,8457,147,8497,83,8541,10,8582,-75,8614,-175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  <w:w w:val="100"/>
        </w:rPr>
        <w:t>O</w:t>
      </w:r>
      <w:r>
        <w:rPr>
          <w:w w:val="10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1964" w:right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2.358994pt;margin-top:-14.262134pt;width:40.65pt;height:40.65pt;mso-position-horizontal-relative:page;mso-position-vertical-relative:paragraph;z-index:2224" coordorigin="3447,-285" coordsize="813,813">
            <v:shape style="position:absolute;left:3447;top:-285;width:813;height:813" coordorigin="3447,-285" coordsize="813,813" path="m3854,-285l3949,26,4260,121,3949,217,3854,527,3758,217,3447,121,3758,26,3854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262.080994pt;margin-top:-8.727134pt;width:19.75pt;height:32.5500pt;mso-position-horizontal-relative:page;mso-position-vertical-relative:paragraph;z-index:2248" coordorigin="5242,-175" coordsize="395,651">
            <v:shape style="position:absolute;left:5242;top:-175;width:395;height:651" coordorigin="5242,-175" coordsize="395,651" path="m5439,-175l5471,-75,5512,10,5556,83,5596,147,5625,205,5636,259,5630,324,5609,383,5572,431,5516,464,5439,476,5362,464,5306,431,5268,383,5248,324,5242,259,5253,205,5282,147,5322,83,5366,10,5407,-75,5439,-175xe" filled="false" stroked="true" strokeweight=".923pt" strokecolor="#231f20">
              <v:path arrowok="t"/>
            </v:shape>
            <w10:wrap type="none"/>
          </v:group>
        </w:pict>
      </w:r>
      <w:r>
        <w:rPr/>
        <w:pict>
          <v:group style="position:absolute;margin-left:331.098999pt;margin-top:-14.262134pt;width:40.65pt;height:40.65pt;mso-position-horizontal-relative:page;mso-position-vertical-relative:paragraph;z-index:2272" coordorigin="6622,-285" coordsize="813,813">
            <v:shape style="position:absolute;left:6622;top:-285;width:813;height:813" coordorigin="6622,-285" coordsize="813,813" path="m7028,-285l7124,26,7435,121,7124,217,7028,527,6933,217,6622,121,6933,26,7028,-285xe" filled="false" stroked="true" strokeweight=".63pt" strokecolor="#231f20">
              <v:path arrowok="t"/>
            </v:shape>
            <w10:wrap type="none"/>
          </v:group>
        </w:pict>
      </w:r>
      <w:r>
        <w:rPr/>
        <w:pict>
          <v:group style="position:absolute;margin-left:421.152283pt;margin-top:-16.373133pt;width:18.75pt;height:46.1pt;mso-position-horizontal-relative:page;mso-position-vertical-relative:paragraph;z-index:2296" coordorigin="8423,-327" coordsize="375,922">
            <v:shape style="position:absolute;left:8423;top:-327;width:375;height:922" coordorigin="8423,-327" coordsize="375,922" path="m8797,-327l8748,-262,8706,-196,8671,-130,8643,-64,8623,1,8610,67,8605,133,8607,199,8618,265,8637,330,8664,396,8700,462,8744,528,8797,594,8731,545,8670,497,8615,448,8566,400,8524,351,8461,254,8428,157,8423,109,8427,60,8461,-37,8532,-134,8583,-182,8644,-231,8715,-279,8797,-327xe" filled="false" stroked="true" strokeweight=".731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</w:rPr>
        <w:t>P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4636" w:val="left" w:leader="none"/>
          <w:tab w:pos="6223" w:val="left" w:leader="none"/>
          <w:tab w:pos="7810" w:val="left" w:leader="none"/>
        </w:tabs>
        <w:spacing w:line="240" w:lineRule="auto" w:before="72"/>
        <w:ind w:left="3048" w:right="0"/>
        <w:jc w:val="left"/>
      </w:pPr>
      <w:r>
        <w:rPr>
          <w:rFonts w:ascii="Arial"/>
          <w:color w:val="231F20"/>
        </w:rPr>
        <w:t>1</w:t>
        <w:tab/>
      </w:r>
      <w:r>
        <w:rPr>
          <w:color w:val="231F20"/>
        </w:rPr>
        <w:t>2</w:t>
        <w:tab/>
        <w:t>3</w:t>
        <w:tab/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Nessa malha, as letras representam as linhas e os números, as</w:t>
      </w:r>
      <w:r>
        <w:rPr>
          <w:color w:val="231F20"/>
          <w:spacing w:val="-2"/>
        </w:rPr>
        <w:t> </w:t>
      </w:r>
      <w:r>
        <w:rPr>
          <w:color w:val="231F20"/>
        </w:rPr>
        <w:t>colunas.</w:t>
      </w:r>
      <w:r>
        <w:rPr/>
      </w:r>
    </w:p>
    <w:p>
      <w:pPr>
        <w:pStyle w:val="BodyText"/>
        <w:spacing w:line="357" w:lineRule="auto" w:before="83"/>
        <w:ind w:right="2215"/>
        <w:jc w:val="left"/>
      </w:pPr>
      <w:r>
        <w:rPr/>
        <w:pict>
          <v:group style="position:absolute;margin-left:61.115898pt;margin-top:26.467875pt;width:40.65pt;height:40.65pt;mso-position-horizontal-relative:page;mso-position-vertical-relative:paragraph;z-index:-45304" coordorigin="1222,529" coordsize="813,813">
            <v:shape style="position:absolute;left:1222;top:529;width:813;height:813" coordorigin="1222,529" coordsize="813,813" path="m1629,529l1724,840,2035,936,1724,1031,1629,1342,1533,1031,1222,936,1533,840,1629,529xe" filled="false" stroked="true" strokeweight=".63pt" strokecolor="#231f20">
              <v:path arrowok="t"/>
            </v:shape>
            <w10:wrap type="none"/>
          </v:group>
        </w:pict>
      </w:r>
      <w:r>
        <w:rPr>
          <w:color w:val="231F20"/>
        </w:rPr>
        <w:t>De acordo com essa malha, qual é o desenho localizado na linha N e na coluna 4? A)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6"/>
        <w:ind w:right="0"/>
        <w:jc w:val="left"/>
      </w:pPr>
      <w:r>
        <w:rPr/>
        <w:pict>
          <v:group style="position:absolute;margin-left:60.884602pt;margin-top:13.168875pt;width:32.8pt;height:32.8pt;mso-position-horizontal-relative:page;mso-position-vertical-relative:paragraph;z-index:2344" coordorigin="1218,263" coordsize="656,656">
            <v:shape style="position:absolute;left:1218;top:263;width:656;height:656" coordorigin="1218,263" coordsize="656,656" path="m1546,386l1577,333,1612,294,1655,271,1710,263,1773,276,1826,311,1861,364,1874,427,1866,489,1845,550,1813,612,1771,673,1721,735,1666,796,1607,858,1546,919,1484,858,1425,796,1370,735,1320,673,1278,612,1246,550,1225,489,1218,427,1231,364,1266,311,1318,276,1382,263,1436,271,1479,294,1514,333,1546,386xe" filled="false" stroked="true" strokeweight=".802pt" strokecolor="#231f20">
              <v:path arrowok="t"/>
            </v:shape>
            <w10:wrap type="none"/>
          </v:group>
        </w:pict>
      </w:r>
      <w:r>
        <w:rPr>
          <w:color w:val="231F20"/>
        </w:rPr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9.835899pt;margin-top:6.133874pt;width:35.2pt;height:35.2pt;mso-position-horizontal-relative:page;mso-position-vertical-relative:paragraph;z-index:2368" coordorigin="1197,123" coordsize="704,704">
            <v:group style="position:absolute;left:1207;top:133;width:684;height:684" coordorigin="1207,133" coordsize="684,684">
              <v:shape style="position:absolute;left:1207;top:133;width:684;height:684" coordorigin="1207,133" coordsize="684,684" path="m1891,475l1882,396,1856,324,1816,261,1763,208,1699,167,1627,142,1549,133,1470,142,1398,167,1335,208,1282,261,1241,324,1216,396,1207,475,1216,553,1241,625,1282,689,1335,742,1398,782,1470,808,1549,817,1627,808,1699,782,1763,742,1816,689,1856,625,1882,553,1891,475xe" filled="false" stroked="true" strokeweight="1pt" strokecolor="#231f20">
                <v:path arrowok="t"/>
              </v:shape>
            </v:group>
            <v:group style="position:absolute;left:1343;top:269;width:411;height:411" coordorigin="1343,269" coordsize="411,411">
              <v:shape style="position:absolute;left:1343;top:269;width:411;height:411" coordorigin="1343,269" coordsize="411,411" path="m1754,475l1738,555,1694,620,1629,664,1549,680,1469,664,1404,620,1360,555,1343,475,1360,395,1404,330,1469,286,1549,269,1629,286,1694,330,1738,395,1754,475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7.7323pt;margin-top:8.868471pt;width:19.75pt;height:32.5500pt;mso-position-horizontal-relative:page;mso-position-vertical-relative:paragraph;z-index:2392" coordorigin="1355,177" coordsize="395,651">
            <v:shape style="position:absolute;left:1355;top:177;width:395;height:651" coordorigin="1355,177" coordsize="395,651" path="m1552,177l1584,277,1625,362,1669,435,1709,499,1738,556,1749,611,1743,675,1722,734,1685,783,1629,816,1552,828,1475,816,1419,783,1381,734,1361,675,1355,611,1366,556,1395,499,1435,435,1479,362,1520,277,1552,177xe" filled="false" stroked="true" strokeweight=".923pt" strokecolor="#231f20">
              <v:path arrowok="t"/>
            </v:shape>
            <w10:wrap type="none"/>
          </v:group>
        </w:pict>
      </w:r>
      <w:r>
        <w:rPr>
          <w:color w:val="231F20"/>
        </w:rPr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266" w:lineRule="auto" w:before="72" w:after="0"/>
        <w:ind w:left="110" w:right="232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(M031994E4) </w:t>
      </w:r>
      <w:r>
        <w:rPr>
          <w:rFonts w:ascii="Arial"/>
          <w:color w:val="231F20"/>
          <w:sz w:val="22"/>
        </w:rPr>
        <w:t>A professora Amanda distribuiu igualmente 10 balas para 2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alunos. </w:t>
      </w:r>
      <w:r>
        <w:rPr>
          <w:rFonts w:ascii="Arial"/>
          <w:color w:val="231F20"/>
          <w:sz w:val="22"/>
        </w:rPr>
        <w:t>Quantas balas cada um desses alunos ganhou da professora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Amanda?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319" w:lineRule="auto" w:before="0" w:after="0"/>
        <w:ind w:left="110" w:right="527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(M051486E4)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O resultado da conta 8 765 – 2 418 é </w:t>
      </w:r>
      <w:r>
        <w:rPr>
          <w:rFonts w:ascii="Arial" w:hAnsi="Arial" w:cs="Arial" w:eastAsia="Arial" w:hint="default"/>
          <w:color w:val="231F20"/>
          <w:sz w:val="22"/>
          <w:szCs w:val="22"/>
        </w:rPr>
        <w:t>A) 6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347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6</w:t>
      </w:r>
      <w:r>
        <w:rPr>
          <w:color w:val="231F20"/>
          <w:spacing w:val="-1"/>
        </w:rPr>
        <w:t> </w:t>
      </w:r>
      <w:r>
        <w:rPr>
          <w:color w:val="231F20"/>
        </w:rPr>
        <w:t>353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6</w:t>
      </w:r>
      <w:r>
        <w:rPr>
          <w:color w:val="231F20"/>
          <w:spacing w:val="-1"/>
        </w:rPr>
        <w:t> </w:t>
      </w:r>
      <w:r>
        <w:rPr>
          <w:color w:val="231F20"/>
        </w:rPr>
        <w:t>357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</w:t>
      </w:r>
      <w:r>
        <w:rPr>
          <w:color w:val="231F20"/>
          <w:spacing w:val="-9"/>
        </w:rPr>
        <w:t>11</w:t>
      </w:r>
      <w:r>
        <w:rPr>
          <w:color w:val="231F20"/>
        </w:rPr>
        <w:t> 183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440" w:top="560" w:bottom="64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8955pt;width:482.9pt;height:271.850pt;mso-position-horizontal-relative:page;mso-position-vertical-relative:paragraph;z-index:2608;mso-wrap-distance-left:0;mso-wrap-distance-right:0" coordorigin="1124,173" coordsize="9658,543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417" coordorigin="1134,183" coordsize="2,5417">
              <v:shape style="position:absolute;left:1134;top:183;width:2;height:5417" coordorigin="1134,183" coordsize="0,5417" path="m1134,560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417" coordorigin="1701,183" coordsize="2,5417">
              <v:shape style="position:absolute;left:1701;top:183;width:2;height:5417" coordorigin="1701,183" coordsize="0,5417" path="m1701,5600l1701,183e" filled="false" stroked="true" strokeweight=".5pt" strokecolor="#231f20">
                <v:path arrowok="t"/>
              </v:shape>
            </v:group>
            <v:group style="position:absolute;left:10772;top:183;width:2;height:5417" coordorigin="10772,183" coordsize="2,5417">
              <v:shape style="position:absolute;left:10772;top:183;width:2;height:5417" coordorigin="10772,183" coordsize="0,5417" path="m10772,5600l10772,183e" filled="false" stroked="true" strokeweight=".5pt" strokecolor="#231f20">
                <v:path arrowok="t"/>
              </v:shape>
            </v:group>
            <v:group style="position:absolute;left:1129;top:5605;width:572;height:2" coordorigin="1129,5605" coordsize="572,2">
              <v:shape style="position:absolute;left:1129;top:5605;width:572;height:2" coordorigin="1129,5605" coordsize="572,0" path="m1129,5605l1701,5605e" filled="false" stroked="true" strokeweight=".5pt" strokecolor="#231f20">
                <v:path arrowok="t"/>
              </v:shape>
            </v:group>
            <v:group style="position:absolute;left:1701;top:5605;width:9076;height:2" coordorigin="1701,5605" coordsize="9076,2">
              <v:shape style="position:absolute;left:1701;top:5605;width:9076;height:2" coordorigin="1701,5605" coordsize="9076,0" path="m1701,5605l10777,5605e" filled="false" stroked="true" strokeweight=".5pt" strokecolor="#231f20">
                <v:path arrowok="t"/>
              </v:shape>
              <v:shape style="position:absolute;left:1247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36" w:right="143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que a lebre era muito mole e, enquanto falava, a tartaruga ria e ria da lebre. Mas a lebre 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brincar, resolveu tirar uma soneca à 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 por acaso a tartaruga me passar, é só correr um pouco e fico na frente de novo”,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pensou.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48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30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(P070065F5)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(P070067F5)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lebre.”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repetição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reforça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lerdeza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provocação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esforço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nervosismo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(P070064F5)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parar para descansar durante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ter esquecido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querer apostar corrida com 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vencer a lebre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tartaruga esperando por ela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 linha de chegada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.”. (ℓ. 15-16), a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indica uma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ideia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causa da disputa entre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bichos.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maneira como os bichos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correram.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lugar onde termina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momento em que a disputa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9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 lebre e a tartaruga</w:t>
      </w:r>
      <w:r>
        <w:rPr>
          <w:color w:val="010202"/>
        </w:rPr>
        <w:t>” para responder à questão</w:t>
      </w:r>
      <w:r>
        <w:rPr>
          <w:color w:val="010202"/>
          <w:spacing w:val="-30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9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de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novo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’</w:t>
      </w:r>
      <w:r>
        <w:rPr>
          <w:rFonts w:ascii="Arial" w:hAnsi="Arial" w:cs="Arial" w:eastAsia="Arial" w:hint="default"/>
          <w:color w:val="231F20"/>
          <w:sz w:val="22"/>
          <w:szCs w:val="22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87.999001pt;margin-top:15.916942pt;width:419.3pt;height:117.35pt;mso-position-horizontal-relative:page;mso-position-vertical-relative:paragraph;z-index:26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No maternal, uma menininha chega correndo e diz à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960"/>
                    <w:jc w:val="left"/>
                  </w:pPr>
                  <w:r>
                    <w:rPr>
                      <w:color w:val="231F20"/>
                    </w:rPr>
                    <w:t>“Tudo bem Clarinha, olhar peixinhos não tem problema algum...” Esclarece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0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1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8"/>
          <w:szCs w:val="18"/>
        </w:rPr>
      </w:pPr>
      <w:r>
        <w:rPr/>
        <w:pict>
          <v:shape style="position:absolute;margin-left:82.237801pt;margin-top:11.508956pt;width:430.8pt;height:140.16pt;mso-position-horizontal-relative:page;mso-position-vertical-relative:paragraph;z-index:2656;mso-wrap-distance-left:0;mso-wrap-distance-right:0" type="#_x0000_t75" stroked="false">
            <v:imagedata r:id="rId32" o:title=""/>
            <w10:wrap type="topAndBottom"/>
          </v:shape>
        </w:pict>
      </w:r>
    </w:p>
    <w:p>
      <w:pPr>
        <w:spacing w:before="21"/>
        <w:ind w:left="1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33">
        <w:r>
          <w:rPr>
            <w:rFonts w:ascii="Arial" w:hAnsi="Arial"/>
            <w:color w:val="231F20"/>
            <w:sz w:val="16"/>
          </w:rPr>
          <w:t>&lt;http://osantuario.com/2013/04/13/umas-tiras-da-pesada-eu-tu-e-elas-as-tirinhas/&gt;.</w:t>
        </w:r>
      </w:hyperlink>
      <w:r>
        <w:rPr>
          <w:rFonts w:ascii="Arial" w:hAnsi="Arial"/>
          <w:color w:val="231F20"/>
          <w:sz w:val="16"/>
        </w:rPr>
        <w:t> Acesso em: 6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(P050042F5_SUP)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(P050042F5) </w:t>
      </w:r>
      <w:r>
        <w:rPr>
          <w:rFonts w:ascii="Arial" w:hAnsi="Arial"/>
          <w:color w:val="231F20"/>
          <w:sz w:val="22"/>
        </w:rPr>
        <w:t>Como essa história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termina?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deixa o vendedor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zangado.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fica triste por perder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balão.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é arrancado da mão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balão fica feliz por ser solto pela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13.100998pt;margin-top:15.918944pt;width:369.1pt;height:131.35pt;mso-position-horizontal-relative:page;mso-position-vertical-relative:paragraph;z-index:26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371" w:right="337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Poste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Meu filho, onde você estava até essa hora que chegou todo</w:t>
                  </w:r>
                  <w:r>
                    <w:rPr>
                      <w:rFonts w:ascii="Arial" w:hAnsi="Arial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molhado?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mamãe!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tá?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2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9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amigos...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molha?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poste!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23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6">
        <w:r>
          <w:rPr>
            <w:rFonts w:ascii="Arial" w:hAnsi="Arial"/>
            <w:color w:val="231F20"/>
            <w:sz w:val="16"/>
          </w:rPr>
          <w:t>em: &lt;http://www.piadografo.sitebr.net/Juquinha2.htm&gt;.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(P040026E4) </w:t>
      </w:r>
      <w:r>
        <w:rPr>
          <w:rFonts w:ascii="Arial" w:hAnsi="Arial"/>
          <w:color w:val="231F20"/>
          <w:sz w:val="22"/>
        </w:rPr>
        <w:t>Esse texto é engraçado porque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Juquinha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brincava com seus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chegou tarde em sua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era o poste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estava molhado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201.35pt;mso-position-horizontal-relative:page;mso-position-vertical-relative:paragraph;z-index:27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542" w:right="448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Zorro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4" w:firstLine="283"/>
                    <w:jc w:val="both"/>
                  </w:pP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Diego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Vega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levava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uma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vida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tranquila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próspera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fazenda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seu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pai,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Alejandro </w:t>
                  </w:r>
                  <w:r>
                    <w:rPr>
                      <w:color w:val="231F20"/>
                    </w:rPr>
                    <w:t>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Vega.</w:t>
                  </w:r>
                  <w:r>
                    <w:rPr>
                      <w:spacing w:val="-3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color w:val="231F20"/>
                    </w:rPr>
                    <w:t>Seu empregado, Bernardo, testemunhou uma injustiça. Como era mudo, narrou o caso com </w:t>
                  </w:r>
                  <w:r>
                    <w:rPr>
                      <w:rFonts w:ascii="Arial" w:hAnsi="Arial"/>
                      <w:color w:val="231F20"/>
                    </w:rPr>
                    <w:t>grandes</w:t>
                  </w:r>
                  <w:r>
                    <w:rPr>
                      <w:rFonts w:ascii="Arial" w:hAnsi="Arial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gestos.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segundo,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Diego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transformou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Zorro,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justiceiro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mascarado.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partiu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galope, </w:t>
                  </w:r>
                  <w:r>
                    <w:rPr>
                      <w:color w:val="231F20"/>
                    </w:rPr>
                    <w:t>cortando a noite com seu cavalo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Na cidade, Zorro desafiou o cruel sargento Garcia a um duelo. Ágil como um acrobata, Zorro saltou com sua espada e perseguiu o sargento. Mas os soldados do sargento chegaram, e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Zorro </w:t>
                  </w:r>
                  <w:r>
                    <w:rPr>
                      <w:color w:val="231F20"/>
                    </w:rPr>
                    <w:t>precisou fugir. Então, deixou sua marca sobre o peito do malvado: um “Z” de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O governador da província colocou a cabeça de Zorro a prêmio. Mas ele era o defensor dos fracos e oprimidos, e ninguém quis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denunciá-lo.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24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(P041842E4) </w:t>
      </w:r>
      <w:r>
        <w:rPr>
          <w:rFonts w:ascii="Arial"/>
          <w:color w:val="231F20"/>
          <w:sz w:val="22"/>
        </w:rPr>
        <w:t>De acordo com esse texto, o sargento Garcia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cruel.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oprimido.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(P041843E4)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4"/>
          <w:footerReference w:type="default" r:id="rId35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(M041497E4) </w:t>
      </w:r>
      <w:r>
        <w:rPr>
          <w:rFonts w:ascii="Arial"/>
          <w:color w:val="231F20"/>
          <w:sz w:val="22"/>
        </w:rPr>
        <w:t>Observe abaixo o desenho de uma sala de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aula.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796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99.212601pt;margin-top:-22.556147pt;width:202.3pt;height:229.75pt;mso-position-horizontal-relative:page;mso-position-vertical-relative:paragraph;z-index:3136" coordorigin="1984,-451" coordsize="4046,4595">
            <v:group style="position:absolute;left:1990;top:-445;width:4028;height:65" coordorigin="1990,-445" coordsize="4028,65">
              <v:shape style="position:absolute;left:1990;top:-445;width:4028;height:65" coordorigin="1990,-445" coordsize="4028,65" path="m6018,-445l1990,-445,2060,-380,5949,-380,6018,-445xe" filled="true" fillcolor="#929497" stroked="false">
                <v:path arrowok="t"/>
                <v:fill type="solid"/>
              </v:shape>
            </v:group>
            <v:group style="position:absolute;left:1990;top:-445;width:4029;height:2" coordorigin="1990,-445" coordsize="4029,2">
              <v:shape style="position:absolute;left:1990;top:-445;width:4029;height:2" coordorigin="1990,-445" coordsize="4029,0" path="m1990,-445l6018,-445e" filled="false" stroked="true" strokeweight=".6pt" strokecolor="#828487">
                <v:path arrowok="t"/>
              </v:shape>
            </v:group>
            <v:group style="position:absolute;left:2060;top:-380;width:3890;height:2" coordorigin="2060,-380" coordsize="3890,2">
              <v:shape style="position:absolute;left:2060;top:-380;width:3890;height:2" coordorigin="2060,-380" coordsize="3890,0" path="m2060,-380l5949,-380e" filled="false" stroked="true" strokeweight=".6pt" strokecolor="#828487">
                <v:path arrowok="t"/>
              </v:shape>
            </v:group>
            <v:group style="position:absolute;left:5949;top:-445;width:70;height:4577" coordorigin="5949,-445" coordsize="70,4577">
              <v:shape style="position:absolute;left:5949;top:-445;width:70;height:4577" coordorigin="5949,-445" coordsize="70,4577" path="m6018,-445l5949,-380,5949,4067,6018,4131,6018,-445xe" filled="true" fillcolor="#929497" stroked="false">
                <v:path arrowok="t"/>
                <v:fill type="solid"/>
              </v:shape>
            </v:group>
            <v:group style="position:absolute;left:6018;top:-445;width:2;height:4577" coordorigin="6018,-445" coordsize="2,4577">
              <v:shape style="position:absolute;left:6018;top:-445;width:2;height:4577" coordorigin="6018,-445" coordsize="0,4577" path="m6018,-445l6018,4131e" filled="false" stroked="true" strokeweight=".6pt" strokecolor="#828487">
                <v:path arrowok="t"/>
              </v:shape>
            </v:group>
            <v:group style="position:absolute;left:5949;top:-380;width:2;height:4447" coordorigin="5949,-380" coordsize="2,4447">
              <v:shape style="position:absolute;left:5949;top:-380;width:2;height:4447" coordorigin="5949,-380" coordsize="0,4447" path="m5949,-380l5949,4067e" filled="false" stroked="true" strokeweight=".6pt" strokecolor="#828487">
                <v:path arrowok="t"/>
              </v:shape>
            </v:group>
            <v:group style="position:absolute;left:1990;top:4067;width:4029;height:65" coordorigin="1990,4067" coordsize="4029,65">
              <v:shape style="position:absolute;left:1990;top:4067;width:4029;height:65" coordorigin="1990,4067" coordsize="4029,65" path="m5949,4067l2060,4067,1990,4131,6018,4131,5949,4067xe" filled="true" fillcolor="#929497" stroked="false">
                <v:path arrowok="t"/>
                <v:fill type="solid"/>
              </v:shape>
            </v:group>
            <v:group style="position:absolute;left:1990;top:4131;width:4029;height:2" coordorigin="1990,4131" coordsize="4029,2">
              <v:shape style="position:absolute;left:1990;top:4131;width:4029;height:2" coordorigin="1990,4131" coordsize="4029,0" path="m6018,4131l1990,4131e" filled="false" stroked="true" strokeweight=".6pt" strokecolor="#828487">
                <v:path arrowok="t"/>
              </v:shape>
            </v:group>
            <v:group style="position:absolute;left:2060;top:4067;width:3890;height:2" coordorigin="2060,4067" coordsize="3890,2">
              <v:shape style="position:absolute;left:2060;top:4067;width:3890;height:2" coordorigin="2060,4067" coordsize="3890,0" path="m5949,4067l2060,4067e" filled="false" stroked="true" strokeweight=".6pt" strokecolor="#828487">
                <v:path arrowok="t"/>
              </v:shape>
            </v:group>
            <v:group style="position:absolute;left:1990;top:-445;width:70;height:4577" coordorigin="1990,-445" coordsize="70,4577">
              <v:shape style="position:absolute;left:1990;top:-445;width:70;height:4577" coordorigin="1990,-445" coordsize="70,4577" path="m1990,-445l1990,4131,2060,4067,2060,-380,1990,-445xe" filled="true" fillcolor="#929497" stroked="false">
                <v:path arrowok="t"/>
                <v:fill type="solid"/>
              </v:shape>
            </v:group>
            <v:group style="position:absolute;left:1990;top:-445;width:2;height:4577" coordorigin="1990,-445" coordsize="2,4577">
              <v:shape style="position:absolute;left:1990;top:-445;width:2;height:4577" coordorigin="1990,-445" coordsize="0,4577" path="m1990,4131l1990,-445e" filled="false" stroked="true" strokeweight=".6pt" strokecolor="#828487">
                <v:path arrowok="t"/>
              </v:shape>
            </v:group>
            <v:group style="position:absolute;left:2060;top:-380;width:2;height:4447" coordorigin="2060,-380" coordsize="2,4447">
              <v:shape style="position:absolute;left:2060;top:-380;width:2;height:4447" coordorigin="2060,-380" coordsize="0,4447" path="m2060,4067l2060,-380e" filled="false" stroked="true" strokeweight=".6pt" strokecolor="#828487">
                <v:path arrowok="t"/>
              </v:shape>
              <v:shape style="position:absolute;left:2632;top:1125;width:244;height:228" type="#_x0000_t75" stroked="false">
                <v:imagedata r:id="rId38" o:title=""/>
              </v:shape>
            </v:group>
            <v:group style="position:absolute;left:2395;top:872;width:717;height:367" coordorigin="2395,872" coordsize="717,367">
              <v:shape style="position:absolute;left:2395;top:872;width:717;height:367" coordorigin="2395,872" coordsize="717,367" path="m2395,1239l3112,1239,3112,872,2395,872,2395,1239xe" filled="true" fillcolor="#ffffff" stroked="false">
                <v:path arrowok="t"/>
                <v:fill type="solid"/>
              </v:shape>
              <v:shape style="position:absolute;left:3753;top:1125;width:244;height:228" type="#_x0000_t75" stroked="false">
                <v:imagedata r:id="rId39" o:title=""/>
              </v:shape>
            </v:group>
            <v:group style="position:absolute;left:3516;top:872;width:718;height:367" coordorigin="3516,872" coordsize="718,367">
              <v:shape style="position:absolute;left:3516;top:872;width:718;height:367" coordorigin="3516,872" coordsize="718,367" path="m3516,1239l4234,1239,4234,872,3516,872,3516,1239xe" filled="true" fillcolor="#ffffff" stroked="false">
                <v:path arrowok="t"/>
                <v:fill type="solid"/>
              </v:shape>
              <v:shape style="position:absolute;left:4875;top:1125;width:244;height:228" type="#_x0000_t75" stroked="false">
                <v:imagedata r:id="rId40" o:title=""/>
              </v:shape>
            </v:group>
            <v:group style="position:absolute;left:4638;top:872;width:718;height:367" coordorigin="4638,872" coordsize="718,367">
              <v:shape style="position:absolute;left:4638;top:872;width:718;height:367" coordorigin="4638,872" coordsize="718,367" path="m4638,1239l5356,1239,5356,872,4638,872,4638,1239xe" filled="true" fillcolor="#ffffff" stroked="false">
                <v:path arrowok="t"/>
                <v:fill type="solid"/>
              </v:shape>
              <v:shape style="position:absolute;left:2620;top:1902;width:244;height:228" type="#_x0000_t75" stroked="false">
                <v:imagedata r:id="rId41" o:title=""/>
              </v:shape>
            </v:group>
            <v:group style="position:absolute;left:2383;top:1649;width:718;height:368" coordorigin="2383,1649" coordsize="718,368">
              <v:shape style="position:absolute;left:2383;top:1649;width:718;height:368" coordorigin="2383,1649" coordsize="718,368" path="m2383,2016l3101,2016,3101,1649,2383,1649,2383,2016xe" filled="true" fillcolor="#ffffff" stroked="false">
                <v:path arrowok="t"/>
                <v:fill type="solid"/>
              </v:shape>
              <v:shape style="position:absolute;left:3742;top:1902;width:244;height:228" type="#_x0000_t75" stroked="false">
                <v:imagedata r:id="rId42" o:title=""/>
              </v:shape>
            </v:group>
            <v:group style="position:absolute;left:3505;top:1649;width:718;height:368" coordorigin="3505,1649" coordsize="718,368">
              <v:shape style="position:absolute;left:3505;top:1649;width:718;height:368" coordorigin="3505,1649" coordsize="718,368" path="m3505,2016l4222,2016,4222,1649,3505,1649,3505,2016xe" filled="true" fillcolor="#ffffff" stroked="false">
                <v:path arrowok="t"/>
                <v:fill type="solid"/>
              </v:shape>
              <v:shape style="position:absolute;left:4864;top:1902;width:244;height:228" type="#_x0000_t75" stroked="false">
                <v:imagedata r:id="rId43" o:title=""/>
              </v:shape>
            </v:group>
            <v:group style="position:absolute;left:4627;top:1649;width:718;height:368" coordorigin="4627,1649" coordsize="718,368">
              <v:shape style="position:absolute;left:4627;top:1649;width:718;height:368" coordorigin="4627,1649" coordsize="718,368" path="m4627,2016l5344,2016,5344,1649,4627,1649,4627,2016xe" filled="true" fillcolor="#ffffff" stroked="false">
                <v:path arrowok="t"/>
                <v:fill type="solid"/>
              </v:shape>
              <v:shape style="position:absolute;left:2620;top:2690;width:244;height:228" type="#_x0000_t75" stroked="false">
                <v:imagedata r:id="rId44" o:title=""/>
              </v:shape>
            </v:group>
            <v:group style="position:absolute;left:2384;top:2437;width:717;height:367" coordorigin="2384,2437" coordsize="717,367">
              <v:shape style="position:absolute;left:2384;top:2437;width:717;height:367" coordorigin="2384,2437" coordsize="717,367" path="m2384,2804l3101,2804,3101,2437,2384,2437,2384,2804xe" filled="true" fillcolor="#ffffff" stroked="false">
                <v:path arrowok="t"/>
                <v:fill type="solid"/>
              </v:shape>
              <v:shape style="position:absolute;left:3742;top:2690;width:244;height:228" type="#_x0000_t75" stroked="false">
                <v:imagedata r:id="rId45" o:title=""/>
              </v:shape>
            </v:group>
            <v:group style="position:absolute;left:3505;top:2437;width:718;height:367" coordorigin="3505,2437" coordsize="718,367">
              <v:shape style="position:absolute;left:3505;top:2437;width:718;height:367" coordorigin="3505,2437" coordsize="718,367" path="m3505,2804l4222,2804,4222,2437,3505,2437,3505,2804xe" filled="true" fillcolor="#ffffff" stroked="false">
                <v:path arrowok="t"/>
                <v:fill type="solid"/>
              </v:shape>
              <v:shape style="position:absolute;left:4864;top:2690;width:244;height:228" type="#_x0000_t75" stroked="false">
                <v:imagedata r:id="rId46" o:title=""/>
              </v:shape>
            </v:group>
            <v:group style="position:absolute;left:4627;top:2437;width:718;height:367" coordorigin="4627,2437" coordsize="718,367">
              <v:shape style="position:absolute;left:4627;top:2437;width:718;height:367" coordorigin="4627,2437" coordsize="718,367" path="m4627,2804l5344,2804,5344,2437,4627,2437,4627,2804xe" filled="true" fillcolor="#ffffff" stroked="false">
                <v:path arrowok="t"/>
                <v:fill type="solid"/>
              </v:shape>
              <v:shape style="position:absolute;left:2620;top:3521;width:244;height:228" type="#_x0000_t75" stroked="false">
                <v:imagedata r:id="rId47" o:title=""/>
              </v:shape>
            </v:group>
            <v:group style="position:absolute;left:2384;top:3268;width:717;height:367" coordorigin="2384,3268" coordsize="717,367">
              <v:shape style="position:absolute;left:2384;top:3268;width:717;height:367" coordorigin="2384,3268" coordsize="717,367" path="m2384,3635l3101,3635,3101,3268,2384,3268,2384,3635xe" filled="true" fillcolor="#ffffff" stroked="false">
                <v:path arrowok="t"/>
                <v:fill type="solid"/>
              </v:shape>
              <v:shape style="position:absolute;left:3742;top:3521;width:244;height:228" type="#_x0000_t75" stroked="false">
                <v:imagedata r:id="rId48" o:title=""/>
              </v:shape>
            </v:group>
            <v:group style="position:absolute;left:3505;top:3268;width:718;height:367" coordorigin="3505,3268" coordsize="718,367">
              <v:shape style="position:absolute;left:3505;top:3268;width:718;height:367" coordorigin="3505,3268" coordsize="718,367" path="m3505,3635l4222,3635,4222,3268,3505,3268,3505,3635xe" filled="true" fillcolor="#ffffff" stroked="false">
                <v:path arrowok="t"/>
                <v:fill type="solid"/>
              </v:shape>
              <v:shape style="position:absolute;left:4864;top:3521;width:244;height:228" type="#_x0000_t75" stroked="false">
                <v:imagedata r:id="rId49" o:title=""/>
              </v:shape>
            </v:group>
            <v:group style="position:absolute;left:4627;top:3268;width:718;height:367" coordorigin="4627,3268" coordsize="718,367">
              <v:shape style="position:absolute;left:4627;top:3268;width:718;height:367" coordorigin="4627,3268" coordsize="718,367" path="m4627,3635l5344,3635,5344,3268,4627,3268,4627,3635xe" filled="true" fillcolor="#ffffff" stroked="false">
                <v:path arrowok="t"/>
                <v:fill type="solid"/>
              </v:shape>
              <v:shape style="position:absolute;left:4611;top:-19;width:244;height:228" type="#_x0000_t75" stroked="false">
                <v:imagedata r:id="rId50" o:title=""/>
              </v:shape>
            </v:group>
            <v:group style="position:absolute;left:4131;top:95;width:1204;height:367" coordorigin="4131,95" coordsize="1204,367">
              <v:shape style="position:absolute;left:4131;top:95;width:1204;height:367" coordorigin="4131,95" coordsize="1204,367" path="m4131,462l5334,462,5334,95,4131,95,4131,462xe" filled="true" fillcolor="#ffffff" stroked="false">
                <v:path arrowok="t"/>
                <v:fill type="solid"/>
              </v:shape>
            </v:group>
            <v:group style="position:absolute;left:2483;top:-348;width:1719;height:2" coordorigin="2483,-348" coordsize="1719,2">
              <v:shape style="position:absolute;left:2483;top:-348;width:1719;height:2" coordorigin="2483,-348" coordsize="1719,0" path="m2483,-348l4202,-348e" filled="false" stroked="true" strokeweight="3.083pt" strokecolor="#c5c7c9">
                <v:path arrowok="t"/>
              </v:shape>
            </v:group>
            <v:group style="position:absolute;left:2483;top:-379;width:1719;height:62" coordorigin="2483,-379" coordsize="1719,62">
              <v:shape style="position:absolute;left:2483;top:-379;width:1719;height:62" coordorigin="2483,-379" coordsize="1719,62" path="m2483,-317l4202,-317,4202,-379,2483,-379,2483,-317xe" filled="false" stroked="true" strokeweight=".6pt" strokecolor="#abadb0">
                <v:path arrowok="t"/>
              </v:shape>
            </v:group>
            <v:group style="position:absolute;left:5983;top:-78;width:2;height:573" coordorigin="5983,-78" coordsize="2,573">
              <v:shape style="position:absolute;left:5983;top:-78;width:2;height:573" coordorigin="5983,-78" coordsize="0,573" path="m5983,-78l5983,494e" filled="false" stroked="true" strokeweight="4.076000pt" strokecolor="#ffffff">
                <v:path arrowok="t"/>
              </v:shape>
            </v:group>
            <v:group style="position:absolute;left:5942;top:-78;width:82;height:573" coordorigin="5942,-78" coordsize="82,573">
              <v:shape style="position:absolute;left:5942;top:-78;width:82;height:573" coordorigin="5942,-78" coordsize="82,573" path="m6024,-78l5942,-78,5942,494,6024,494,6024,-78xe" filled="false" stroked="true" strokeweight=".6pt" strokecolor="#ffffff">
                <v:path arrowok="t"/>
              </v:shape>
            </v:group>
            <v:group style="position:absolute;left:5949;top:483;width:70;height:2" coordorigin="5949,483" coordsize="70,2">
              <v:shape style="position:absolute;left:5949;top:483;width:70;height:2" coordorigin="5949,483" coordsize="70,0" path="m5949,483l6018,483e" filled="false" stroked="true" strokeweight="1.068pt" strokecolor="#929497">
                <v:path arrowok="t"/>
              </v:shape>
            </v:group>
            <v:group style="position:absolute;left:5949;top:-67;width:70;height:2" coordorigin="5949,-67" coordsize="70,2">
              <v:shape style="position:absolute;left:5949;top:-67;width:70;height:2" coordorigin="5949,-67" coordsize="70,0" path="m5949,-67l6018,-67e" filled="false" stroked="true" strokeweight="1.106pt" strokecolor="#929497">
                <v:path arrowok="t"/>
              </v:shape>
            </v:group>
            <v:group style="position:absolute;left:5949;top:-78;width:70;height:23" coordorigin="5949,-78" coordsize="70,23">
              <v:shape style="position:absolute;left:5949;top:-78;width:70;height:23" coordorigin="5949,-78" coordsize="70,23" path="m6018,-78l5949,-78,5949,-56,5972,-56e" filled="false" stroked="true" strokeweight=".6pt" strokecolor="#828487">
                <v:path arrowok="t"/>
              </v:shape>
            </v:group>
            <v:group style="position:absolute;left:5995;top:-78;width:23;height:23" coordorigin="5995,-78" coordsize="23,23">
              <v:shape style="position:absolute;left:5995;top:-78;width:23;height:23" coordorigin="5995,-78" coordsize="23,23" path="m5995,-56l6018,-56,6018,-78e" filled="false" stroked="true" strokeweight=".6pt" strokecolor="#828487">
                <v:path arrowok="t"/>
              </v:shape>
            </v:group>
            <v:group style="position:absolute;left:5949;top:472;width:70;height:22" coordorigin="5949,472" coordsize="70,22">
              <v:shape style="position:absolute;left:5949;top:472;width:70;height:22" coordorigin="5949,472" coordsize="70,22" path="m6018,494l5949,494,5949,472,5972,472e" filled="false" stroked="true" strokeweight=".6pt" strokecolor="#828487">
                <v:path arrowok="t"/>
              </v:shape>
            </v:group>
            <v:group style="position:absolute;left:5995;top:472;width:23;height:22" coordorigin="5995,472" coordsize="23,22">
              <v:shape style="position:absolute;left:5995;top:472;width:23;height:22" coordorigin="5995,472" coordsize="23,22" path="m5995,472l6018,472,6018,494e" filled="false" stroked="true" strokeweight=".6pt" strokecolor="#828487">
                <v:path arrowok="t"/>
              </v:shape>
            </v:group>
            <v:group style="position:absolute;left:5972;top:468;width:24;height:2" coordorigin="5972,468" coordsize="24,2">
              <v:shape style="position:absolute;left:5972;top:468;width:24;height:2" coordorigin="5972,468" coordsize="24,0" path="m5972,468l5995,468e" filled="false" stroked="true" strokeweight=".419pt" strokecolor="#929497">
                <v:path arrowok="t"/>
              </v:shape>
            </v:group>
            <v:group style="position:absolute;left:5972;top:-52;width:24;height:2" coordorigin="5972,-52" coordsize="24,2">
              <v:shape style="position:absolute;left:5972;top:-52;width:24;height:2" coordorigin="5972,-52" coordsize="24,0" path="m5972,-52l5995,-52e" filled="false" stroked="true" strokeweight=".42pt" strokecolor="#929497">
                <v:path arrowok="t"/>
              </v:shape>
            </v:group>
            <v:group style="position:absolute;left:5972;top:-56;width:24;height:9" coordorigin="5972,-56" coordsize="24,9">
              <v:shape style="position:absolute;left:5972;top:-56;width:24;height:9" coordorigin="5972,-56" coordsize="24,9" path="m5972,-56l5972,-48,5995,-48,5995,-56e" filled="false" stroked="true" strokeweight=".6pt" strokecolor="#828487">
                <v:path arrowok="t"/>
              </v:shape>
            </v:group>
            <v:group style="position:absolute;left:5972;top:464;width:24;height:9" coordorigin="5972,464" coordsize="24,9">
              <v:shape style="position:absolute;left:5972;top:464;width:24;height:9" coordorigin="5972,464" coordsize="24,9" path="m5972,472l5972,464,5995,464,5995,472e" filled="false" stroked="true" strokeweight=".6pt" strokecolor="#828487">
                <v:path arrowok="t"/>
              </v:shape>
            </v:group>
            <v:group style="position:absolute;left:5949;top:-78;width:70;height:2" coordorigin="5949,-78" coordsize="70,2">
              <v:shape style="position:absolute;left:5949;top:-78;width:70;height:2" coordorigin="5949,-78" coordsize="70,0" path="m6018,-78l5949,-78e" filled="false" stroked="true" strokeweight=".6pt" strokecolor="#828487">
                <v:path arrowok="t"/>
              </v:shape>
            </v:group>
            <v:group style="position:absolute;left:5949;top:494;width:70;height:2" coordorigin="5949,494" coordsize="70,2">
              <v:shape style="position:absolute;left:5949;top:494;width:70;height:2" coordorigin="5949,494" coordsize="70,0" path="m6018,494l5949,494e" filled="false" stroked="true" strokeweight=".6pt" strokecolor="#828487">
                <v:path arrowok="t"/>
              </v:shape>
            </v:group>
            <v:group style="position:absolute;left:5382;top:-56;width:567;height:529" coordorigin="5382,-56" coordsize="567,529">
              <v:shape style="position:absolute;left:5382;top:-56;width:567;height:529" coordorigin="5382,-56" coordsize="567,529" path="m5949,472l5863,466,5780,449,5704,421,5632,382,5568,335,5512,280,5465,218,5427,150,5400,76,5385,-2,5383,-29,5382,-56e" filled="false" stroked="true" strokeweight=".6pt" strokecolor="#828487">
                <v:path arrowok="t"/>
              </v:shape>
            </v:group>
            <v:group style="position:absolute;left:5382;top:-56;width:567;height:22" coordorigin="5382,-56" coordsize="567,22">
              <v:shape style="position:absolute;left:5382;top:-56;width:567;height:22" coordorigin="5382,-56" coordsize="567,22" path="m5382,-35l5949,-35,5949,-56,5382,-56,5382,-35xe" filled="true" fillcolor="#929497" stroked="false">
                <v:path arrowok="t"/>
                <v:fill type="solid"/>
              </v:shape>
            </v:group>
            <v:group style="position:absolute;left:5376;top:-62;width:579;height:34" coordorigin="5376,-62" coordsize="579,34">
              <v:shape style="position:absolute;left:5376;top:-62;width:579;height:34" coordorigin="5376,-62" coordsize="579,34" path="m5376,-29l5955,-29,5955,-62,5376,-62,5376,-29xe" filled="true" fillcolor="#828487" stroked="false">
                <v:path arrowok="t"/>
                <v:fill type="solid"/>
              </v:shape>
            </v:group>
            <v:group style="position:absolute;left:4234;top:4099;width:1434;height:2" coordorigin="4234,4099" coordsize="1434,2">
              <v:shape style="position:absolute;left:4234;top:4099;width:1434;height:2" coordorigin="4234,4099" coordsize="1434,0" path="m4234,4099l5668,4099e" filled="false" stroked="true" strokeweight="3.813pt" strokecolor="#ffffff">
                <v:path arrowok="t"/>
              </v:shape>
            </v:group>
            <v:group style="position:absolute;left:4234;top:4061;width:1434;height:77" coordorigin="4234,4061" coordsize="1434,77">
              <v:shape style="position:absolute;left:4234;top:4061;width:1434;height:77" coordorigin="4234,4061" coordsize="1434,77" path="m4234,4138l5668,4138,5668,4061,4234,4061,4234,4138xe" filled="false" stroked="true" strokeweight=".6pt" strokecolor="#ffffff">
                <v:path arrowok="t"/>
              </v:shape>
            </v:group>
            <v:group style="position:absolute;left:5645;top:4099;width:23;height:2" coordorigin="5645,4099" coordsize="23,2">
              <v:shape style="position:absolute;left:5645;top:4099;width:23;height:2" coordorigin="5645,4099" coordsize="23,0" path="m5645,4099l5668,4099e" filled="false" stroked="true" strokeweight="3.242pt" strokecolor="#929497">
                <v:path arrowok="t"/>
              </v:shape>
            </v:group>
            <v:group style="position:absolute;left:4234;top:4099;width:23;height:2" coordorigin="4234,4099" coordsize="23,2">
              <v:shape style="position:absolute;left:4234;top:4099;width:23;height:2" coordorigin="4234,4099" coordsize="23,0" path="m4234,4099l4257,4099e" filled="false" stroked="true" strokeweight="3.242pt" strokecolor="#929497">
                <v:path arrowok="t"/>
              </v:shape>
            </v:group>
            <v:group style="position:absolute;left:4228;top:4099;width:35;height:2" coordorigin="4228,4099" coordsize="35,2">
              <v:shape style="position:absolute;left:4228;top:4099;width:35;height:2" coordorigin="4228,4099" coordsize="35,0" path="m4228,4099l4263,4099e" filled="false" stroked="true" strokeweight="3.842pt" strokecolor="#828487">
                <v:path arrowok="t"/>
              </v:shape>
            </v:group>
            <v:group style="position:absolute;left:5639;top:4099;width:35;height:2" coordorigin="5639,4099" coordsize="35,2">
              <v:shape style="position:absolute;left:5639;top:4099;width:35;height:2" coordorigin="5639,4099" coordsize="35,0" path="m5639,4099l5674,4099e" filled="false" stroked="true" strokeweight="3.842pt" strokecolor="#828487">
                <v:path arrowok="t"/>
              </v:shape>
            </v:group>
            <v:group style="position:absolute;left:5621;top:4077;width:24;height:23" coordorigin="5621,4077" coordsize="24,23">
              <v:shape style="position:absolute;left:5621;top:4077;width:24;height:23" coordorigin="5621,4077" coordsize="24,23" path="m5621,4099l5645,4099,5645,4077,5621,4077,5621,4099xe" filled="true" fillcolor="#929497" stroked="false">
                <v:path arrowok="t"/>
                <v:fill type="solid"/>
              </v:shape>
            </v:group>
            <v:group style="position:absolute;left:4257;top:4077;width:24;height:23" coordorigin="4257,4077" coordsize="24,23">
              <v:shape style="position:absolute;left:4257;top:4077;width:24;height:23" coordorigin="4257,4077" coordsize="24,23" path="m4257,4099l4280,4099,4280,4077,4257,4077,4257,4099xe" filled="true" fillcolor="#929497" stroked="false">
                <v:path arrowok="t"/>
                <v:fill type="solid"/>
              </v:shape>
            </v:group>
            <v:group style="position:absolute;left:4251;top:4071;width:36;height:35" coordorigin="4251,4071" coordsize="36,35">
              <v:shape style="position:absolute;left:4251;top:4071;width:36;height:35" coordorigin="4251,4071" coordsize="36,35" path="m4251,4105l4286,4105,4286,4071,4251,4071,4251,4105xe" filled="true" fillcolor="#828487" stroked="false">
                <v:path arrowok="t"/>
                <v:fill type="solid"/>
              </v:shape>
            </v:group>
            <v:group style="position:absolute;left:5615;top:4071;width:36;height:35" coordorigin="5615,4071" coordsize="36,35">
              <v:shape style="position:absolute;left:5615;top:4071;width:36;height:35" coordorigin="5615,4071" coordsize="36,35" path="m5615,4105l5651,4105,5651,4071,5615,4071,5615,4105xe" filled="true" fillcolor="#828487" stroked="false">
                <v:path arrowok="t"/>
                <v:fill type="solid"/>
              </v:shape>
            </v:group>
            <v:group style="position:absolute;left:4280;top:4089;width:1342;height:2" coordorigin="4280,4089" coordsize="1342,2">
              <v:shape style="position:absolute;left:4280;top:4089;width:1342;height:2" coordorigin="4280,4089" coordsize="1342,0" path="m4280,4089l5621,4089e" filled="false" stroked="true" strokeweight=".6pt" strokecolor="#828487">
                <v:path arrowok="t"/>
              </v:shape>
            </v:group>
            <v:group style="position:absolute;left:4234;top:4067;width:2;height:65" coordorigin="4234,4067" coordsize="2,65">
              <v:shape style="position:absolute;left:4234;top:4067;width:2;height:65" coordorigin="4234,4067" coordsize="0,65" path="m4234,4131l4234,4067e" filled="false" stroked="true" strokeweight=".6pt" strokecolor="#828487">
                <v:path arrowok="t"/>
              </v:shape>
            </v:group>
            <v:group style="position:absolute;left:5668;top:4067;width:2;height:65" coordorigin="5668,4067" coordsize="2,65">
              <v:shape style="position:absolute;left:5668;top:4067;width:2;height:65" coordorigin="5668,4067" coordsize="0,65" path="m5668,4131l5668,4067e" filled="false" stroked="true" strokeweight=".6pt" strokecolor="#828487">
                <v:path arrowok="t"/>
              </v:shape>
            </v:group>
            <v:group style="position:absolute;left:5633;top:4105;width:13;height:2" coordorigin="5633,4105" coordsize="13,2">
              <v:shape style="position:absolute;left:5633;top:4105;width:13;height:2" coordorigin="5633,4105" coordsize="13,0" path="m5633,4105l5645,4105e" filled="false" stroked="true" strokeweight=".534pt" strokecolor="#929497">
                <v:path arrowok="t"/>
              </v:shape>
            </v:group>
            <v:group style="position:absolute;left:4257;top:4105;width:13;height:2" coordorigin="4257,4105" coordsize="13,2">
              <v:shape style="position:absolute;left:4257;top:4105;width:13;height:2" coordorigin="4257,4105" coordsize="13,0" path="m4257,4105l4269,4105e" filled="false" stroked="true" strokeweight=".534pt" strokecolor="#929497">
                <v:path arrowok="t"/>
              </v:shape>
            </v:group>
            <v:group style="position:absolute;left:4251;top:4093;width:25;height:23" coordorigin="4251,4093" coordsize="25,23">
              <v:shape style="position:absolute;left:4251;top:4093;width:25;height:23" coordorigin="4251,4093" coordsize="25,23" path="m4251,4116l4275,4116,4275,4093,4251,4093,4251,4116xe" filled="true" fillcolor="#828487" stroked="false">
                <v:path arrowok="t"/>
                <v:fill type="solid"/>
              </v:shape>
            </v:group>
            <v:group style="position:absolute;left:5627;top:4093;width:25;height:23" coordorigin="5627,4093" coordsize="25,23">
              <v:shape style="position:absolute;left:5627;top:4093;width:25;height:23" coordorigin="5627,4093" coordsize="25,23" path="m5627,4116l5651,4116,5651,4093,5627,4093,5627,4116xe" filled="true" fillcolor="#828487" stroked="false">
                <v:path arrowok="t"/>
                <v:fill type="solid"/>
              </v:shape>
            </v:group>
            <v:group style="position:absolute;left:2245;top:4099;width:1434;height:2" coordorigin="2245,4099" coordsize="1434,2">
              <v:shape style="position:absolute;left:2245;top:4099;width:1434;height:2" coordorigin="2245,4099" coordsize="1434,0" path="m2245,4099l3679,4099e" filled="false" stroked="true" strokeweight="3.813pt" strokecolor="#ffffff">
                <v:path arrowok="t"/>
              </v:shape>
            </v:group>
            <v:group style="position:absolute;left:2245;top:4061;width:1434;height:77" coordorigin="2245,4061" coordsize="1434,77">
              <v:shape style="position:absolute;left:2245;top:4061;width:1434;height:77" coordorigin="2245,4061" coordsize="1434,77" path="m2245,4138l3679,4138,3679,4061,2245,4061,2245,4138xe" filled="false" stroked="true" strokeweight=".6pt" strokecolor="#ffffff">
                <v:path arrowok="t"/>
              </v:shape>
            </v:group>
            <v:group style="position:absolute;left:3656;top:4099;width:23;height:2" coordorigin="3656,4099" coordsize="23,2">
              <v:shape style="position:absolute;left:3656;top:4099;width:23;height:2" coordorigin="3656,4099" coordsize="23,0" path="m3656,4099l3679,4099e" filled="false" stroked="true" strokeweight="3.242pt" strokecolor="#929497">
                <v:path arrowok="t"/>
              </v:shape>
            </v:group>
            <v:group style="position:absolute;left:2245;top:4099;width:24;height:2" coordorigin="2245,4099" coordsize="24,2">
              <v:shape style="position:absolute;left:2245;top:4099;width:24;height:2" coordorigin="2245,4099" coordsize="24,0" path="m2245,4099l2268,4099e" filled="false" stroked="true" strokeweight="3.242pt" strokecolor="#929497">
                <v:path arrowok="t"/>
              </v:shape>
            </v:group>
            <v:group style="position:absolute;left:2239;top:4099;width:36;height:2" coordorigin="2239,4099" coordsize="36,2">
              <v:shape style="position:absolute;left:2239;top:4099;width:36;height:2" coordorigin="2239,4099" coordsize="36,0" path="m2239,4099l2274,4099e" filled="false" stroked="true" strokeweight="3.842pt" strokecolor="#828487">
                <v:path arrowok="t"/>
              </v:shape>
            </v:group>
            <v:group style="position:absolute;left:3650;top:4099;width:35;height:2" coordorigin="3650,4099" coordsize="35,2">
              <v:shape style="position:absolute;left:3650;top:4099;width:35;height:2" coordorigin="3650,4099" coordsize="35,0" path="m3650,4099l3685,4099e" filled="false" stroked="true" strokeweight="3.842pt" strokecolor="#828487">
                <v:path arrowok="t"/>
              </v:shape>
            </v:group>
            <v:group style="position:absolute;left:3632;top:4077;width:24;height:23" coordorigin="3632,4077" coordsize="24,23">
              <v:shape style="position:absolute;left:3632;top:4077;width:24;height:23" coordorigin="3632,4077" coordsize="24,23" path="m3632,4099l3656,4099,3656,4077,3632,4077,3632,4099xe" filled="true" fillcolor="#929497" stroked="false">
                <v:path arrowok="t"/>
                <v:fill type="solid"/>
              </v:shape>
            </v:group>
            <v:group style="position:absolute;left:2268;top:4077;width:23;height:23" coordorigin="2268,4077" coordsize="23,23">
              <v:shape style="position:absolute;left:2268;top:4077;width:23;height:23" coordorigin="2268,4077" coordsize="23,23" path="m2268,4099l2291,4099,2291,4077,2268,4077,2268,4099xe" filled="true" fillcolor="#929497" stroked="false">
                <v:path arrowok="t"/>
                <v:fill type="solid"/>
              </v:shape>
            </v:group>
            <v:group style="position:absolute;left:2262;top:4071;width:35;height:35" coordorigin="2262,4071" coordsize="35,35">
              <v:shape style="position:absolute;left:2262;top:4071;width:35;height:35" coordorigin="2262,4071" coordsize="35,35" path="m2262,4105l2297,4105,2297,4071,2262,4071,2262,4105xe" filled="true" fillcolor="#828487" stroked="false">
                <v:path arrowok="t"/>
                <v:fill type="solid"/>
              </v:shape>
            </v:group>
            <v:group style="position:absolute;left:3626;top:4071;width:36;height:35" coordorigin="3626,4071" coordsize="36,35">
              <v:shape style="position:absolute;left:3626;top:4071;width:36;height:35" coordorigin="3626,4071" coordsize="36,35" path="m3626,4105l3662,4105,3662,4071,3626,4071,3626,4105xe" filled="true" fillcolor="#828487" stroked="false">
                <v:path arrowok="t"/>
                <v:fill type="solid"/>
              </v:shape>
            </v:group>
            <v:group style="position:absolute;left:2291;top:4089;width:1342;height:2" coordorigin="2291,4089" coordsize="1342,2">
              <v:shape style="position:absolute;left:2291;top:4089;width:1342;height:2" coordorigin="2291,4089" coordsize="1342,0" path="m2291,4089l3632,4089e" filled="false" stroked="true" strokeweight=".6pt" strokecolor="#828487">
                <v:path arrowok="t"/>
              </v:shape>
            </v:group>
            <v:group style="position:absolute;left:2245;top:4067;width:2;height:65" coordorigin="2245,4067" coordsize="2,65">
              <v:shape style="position:absolute;left:2245;top:4067;width:2;height:65" coordorigin="2245,4067" coordsize="0,65" path="m2245,4131l2245,4067e" filled="false" stroked="true" strokeweight=".6pt" strokecolor="#828487">
                <v:path arrowok="t"/>
              </v:shape>
            </v:group>
            <v:group style="position:absolute;left:3679;top:4067;width:2;height:65" coordorigin="3679,4067" coordsize="2,65">
              <v:shape style="position:absolute;left:3679;top:4067;width:2;height:65" coordorigin="3679,4067" coordsize="0,65" path="m3679,4131l3679,4067e" filled="false" stroked="true" strokeweight=".6pt" strokecolor="#828487">
                <v:path arrowok="t"/>
              </v:shape>
            </v:group>
            <v:group style="position:absolute;left:3644;top:4105;width:12;height:2" coordorigin="3644,4105" coordsize="12,2">
              <v:shape style="position:absolute;left:3644;top:4105;width:12;height:2" coordorigin="3644,4105" coordsize="12,0" path="m3644,4105l3656,4105e" filled="false" stroked="true" strokeweight=".534pt" strokecolor="#929497">
                <v:path arrowok="t"/>
              </v:shape>
            </v:group>
            <v:group style="position:absolute;left:2268;top:4105;width:12;height:2" coordorigin="2268,4105" coordsize="12,2">
              <v:shape style="position:absolute;left:2268;top:4105;width:12;height:2" coordorigin="2268,4105" coordsize="12,0" path="m2268,4105l2280,4105e" filled="false" stroked="true" strokeweight=".534pt" strokecolor="#929497">
                <v:path arrowok="t"/>
              </v:shape>
            </v:group>
            <v:group style="position:absolute;left:2262;top:4093;width:24;height:23" coordorigin="2262,4093" coordsize="24,23">
              <v:shape style="position:absolute;left:2262;top:4093;width:24;height:23" coordorigin="2262,4093" coordsize="24,23" path="m2262,4116l2286,4116,2286,4093,2262,4093,2262,4116xe" filled="true" fillcolor="#828487" stroked="false">
                <v:path arrowok="t"/>
                <v:fill type="solid"/>
              </v:shape>
            </v:group>
            <v:group style="position:absolute;left:3638;top:4093;width:24;height:23" coordorigin="3638,4093" coordsize="24,23">
              <v:shape style="position:absolute;left:3638;top:4093;width:24;height:23" coordorigin="3638,4093" coordsize="24,23" path="m3638,4116l3662,4116,3662,4093,3638,4093,3638,4116xe" filled="true" fillcolor="#828487" stroked="false">
                <v:path arrowok="t"/>
                <v:fill type="solid"/>
              </v:shape>
              <v:shape style="position:absolute;left:2962;top:-300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95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72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437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268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</w:rPr>
        <w:t>Porta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desenho, qual é o aluno que se senta entre Artur e</w:t>
      </w:r>
      <w:r>
        <w:rPr>
          <w:color w:val="231F20"/>
          <w:spacing w:val="-14"/>
        </w:rPr>
        <w:t> </w:t>
      </w:r>
      <w:r>
        <w:rPr>
          <w:color w:val="231F20"/>
        </w:rPr>
        <w:t>Gabriel?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Felipe.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Luisa.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0" w:hanging="1"/>
        <w:jc w:val="left"/>
      </w:pPr>
      <w:r>
        <w:rPr>
          <w:color w:val="231F20"/>
        </w:rPr>
        <w:t>35)</w:t>
      </w:r>
      <w:r>
        <w:rPr>
          <w:color w:val="231F20"/>
          <w:spacing w:val="-34"/>
        </w:rPr>
        <w:t> </w:t>
      </w:r>
      <w:r>
        <w:rPr>
          <w:color w:val="231F20"/>
          <w:spacing w:val="-3"/>
          <w:sz w:val="16"/>
        </w:rPr>
        <w:t>(M041313E4)</w:t>
      </w:r>
      <w:r>
        <w:rPr>
          <w:color w:val="231F20"/>
          <w:spacing w:val="-17"/>
          <w:sz w:val="16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apartamento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Letícia</w:t>
      </w:r>
      <w:r>
        <w:rPr>
          <w:color w:val="231F20"/>
          <w:spacing w:val="-23"/>
        </w:rPr>
        <w:t> </w:t>
      </w:r>
      <w:r>
        <w:rPr>
          <w:color w:val="231F20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posicional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algarismo</w:t>
      </w:r>
      <w:r>
        <w:rPr>
          <w:color w:val="231F20"/>
          <w:spacing w:val="-23"/>
        </w:rPr>
        <w:t> </w:t>
      </w:r>
      <w:r>
        <w:rPr>
          <w:color w:val="231F20"/>
        </w:rPr>
        <w:t>5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7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594. </w:t>
      </w:r>
      <w:r>
        <w:rPr>
          <w:color w:val="231F20"/>
          <w:spacing w:val="-4"/>
        </w:rPr>
      </w:r>
      <w:r>
        <w:rPr>
          <w:color w:val="231F20"/>
        </w:rPr>
        <w:t>Qual é o número do apartamento de</w:t>
      </w:r>
      <w:r>
        <w:rPr>
          <w:color w:val="231F20"/>
          <w:spacing w:val="-1"/>
        </w:rPr>
        <w:t> </w:t>
      </w:r>
      <w:r>
        <w:rPr>
          <w:color w:val="231F20"/>
        </w:rPr>
        <w:t>Letícia?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5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51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(M041439E4) </w:t>
      </w:r>
      <w:r>
        <w:rPr>
          <w:rFonts w:ascii="Arial" w:hAnsi="Arial"/>
          <w:color w:val="231F20"/>
          <w:sz w:val="22"/>
        </w:rPr>
        <w:t>Observe abaixo a tabela com o resultado de uma pesquisa feita com algumas crianças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sobre os esportes que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praticam.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891"/>
      </w:tblGrid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18" w:right="31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ESPORTE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CRIANÇAS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FUTEBOL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VÔLEI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BASQUETE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5"/>
                <w:sz w:val="22"/>
              </w:rPr>
              <w:t>NATAÇÃO</w:t>
            </w:r>
            <w:r>
              <w:rPr>
                <w:rFonts w:ascii="Arial" w:hAnsi="Arial"/>
                <w:spacing w:val="-5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1"/>
        </w:rPr>
        <w:t> </w:t>
      </w:r>
      <w:r>
        <w:rPr>
          <w:color w:val="231F20"/>
        </w:rPr>
        <w:t>vôlei?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7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65.1500pt;height:19.350pt;mso-position-horizontal-relative:page;mso-position-vertical-relative:paragraph;z-index:31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</w:pPr>
                  <w:r>
                    <w:rPr>
                      <w:color w:val="231F20"/>
                    </w:rPr>
                    <w:t>84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(M060599E4)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tradicional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corrida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Silvestre,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SP,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um percurso de 15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km.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medida em metros desse percurso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66" w:lineRule="auto" w:before="27" w:after="0"/>
        <w:ind w:left="110" w:right="9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150 m C) 1 500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15 000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(M041484E4) </w:t>
      </w:r>
      <w:r>
        <w:rPr>
          <w:rFonts w:ascii="Arial" w:hAnsi="Arial"/>
          <w:color w:val="231F20"/>
          <w:sz w:val="22"/>
        </w:rPr>
        <w:t>A reta numérica abaixo está dividida em partes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207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71pt;width:194.95pt;height:7.1pt;mso-position-horizontal-relative:page;mso-position-vertical-relative:paragraph;z-index:3184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2,5773,423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67,440,2857,447,2849,458,2847,471,2849,484,2857,495,2867,502,2880,505,2894,502,2904,495,2912,484,2914,471,2912,458,2904,447,2894,440,2880,438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94,440,2904,447,2912,458,2914,471,2912,484,2904,495,2894,502,2880,505,2867,502,2857,495,2849,484,2847,471,2849,458,2857,447,2867,440,2880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99"/>
          <w:sz w:val="20"/>
        </w:rPr>
        <w:t>M</w:t>
      </w:r>
      <w:r>
        <w:rPr>
          <w:rFonts w:ascii="Arial"/>
          <w:sz w:val="20"/>
        </w:rPr>
      </w:r>
    </w:p>
    <w:p>
      <w:pPr>
        <w:tabs>
          <w:tab w:pos="2558" w:val="left" w:leader="none"/>
          <w:tab w:pos="3196" w:val="left" w:leader="none"/>
          <w:tab w:pos="3789" w:val="left" w:leader="none"/>
          <w:tab w:pos="4362" w:val="left" w:leader="none"/>
        </w:tabs>
        <w:spacing w:before="29"/>
        <w:ind w:left="138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595</w:t>
        <w:tab/>
        <w:t>605</w:t>
        <w:tab/>
        <w:t>610</w:t>
        <w:tab/>
        <w:t>615</w:t>
        <w:tab/>
        <w:t>620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right="5665"/>
        <w:jc w:val="left"/>
      </w:pPr>
      <w:r>
        <w:rPr>
          <w:color w:val="231F20"/>
        </w:rPr>
        <w:t>O ponto M representa qual número nessa reta? A)</w:t>
      </w:r>
      <w:r>
        <w:rPr>
          <w:color w:val="231F20"/>
          <w:spacing w:val="-1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596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600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604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51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(M041458E4) </w:t>
      </w:r>
      <w:r>
        <w:rPr>
          <w:rFonts w:ascii="Arial" w:hAnsi="Arial"/>
          <w:color w:val="231F20"/>
          <w:sz w:val="22"/>
        </w:rPr>
        <w:t>Observe no gráfico abaixo o resultado de uma pesquisa realizada em uma agência 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automóveis sobre as cores de carros mais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vendidas.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88"/>
        <w:ind w:left="794" w:right="8925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14.918999pt;margin-top:14.147867pt;width:.1pt;height:175.2pt;mso-position-horizontal-relative:page;mso-position-vertical-relative:paragraph;z-index:3208" coordorigin="2298,283" coordsize="2,3504">
            <v:shape style="position:absolute;left:2298;top:283;width:2;height:3504" coordorigin="2298,283" coordsize="0,3504" path="m2298,283l2298,3787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25.193436pt;width:13.05pt;height:147.5pt;mso-position-horizontal-relative:page;mso-position-vertical-relative:paragraph;z-index:3232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14.547868pt;width:419.7pt;height:168.45pt;mso-position-horizontal-relative:page;mso-position-vertical-relative:paragraph;z-index:3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4" w:right="892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4" w:right="892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4" w:right="892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4" w:right="892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794" w:right="8741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09"/>
        <w:ind w:left="129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3011" w:val="left" w:leader="none"/>
          <w:tab w:pos="5275" w:val="left" w:leader="none"/>
          <w:tab w:pos="7358" w:val="left" w:leader="none"/>
        </w:tabs>
        <w:spacing w:line="240" w:lineRule="auto" w:before="80"/>
        <w:ind w:left="1076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Cinza</w:t>
        <w:tab/>
        <w:t>Vermelho</w:t>
        <w:tab/>
        <w:t>Preto</w:t>
        <w:tab/>
        <w:t>Prata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/>
        <w:ind w:left="1107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Cores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gráfico, qual é a cor de carro mais</w:t>
      </w:r>
      <w:r>
        <w:rPr>
          <w:color w:val="231F20"/>
          <w:spacing w:val="-1"/>
        </w:rPr>
        <w:t> </w:t>
      </w:r>
      <w:r>
        <w:rPr>
          <w:color w:val="231F20"/>
        </w:rPr>
        <w:t>vendida?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Cinza.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Vermelho.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66" w:lineRule="auto" w:before="72" w:after="0"/>
        <w:ind w:left="110" w:right="44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 semanas. </w:t>
      </w:r>
      <w:r>
        <w:rPr>
          <w:rFonts w:ascii="Arial" w:hAnsi="Arial"/>
          <w:color w:val="231F20"/>
          <w:sz w:val="22"/>
        </w:rPr>
        <w:t>Quantos dias ele trabalha por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mês?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67" w:val="left" w:leader="none"/>
        </w:tabs>
        <w:spacing w:line="266" w:lineRule="auto" w:before="0" w:after="0"/>
        <w:ind w:left="110" w:right="1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(M041321E4) </w:t>
      </w:r>
      <w:r>
        <w:rPr>
          <w:rFonts w:ascii="Arial" w:hAnsi="Arial"/>
          <w:color w:val="231F20"/>
          <w:spacing w:val="-5"/>
          <w:sz w:val="22"/>
        </w:rPr>
        <w:t>Mateus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utiliza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ônibus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número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duzentos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quarenta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cinco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ir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à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casa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sua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amiga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Rafaela.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Qual é o número desse ônibus que Mateus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utiliza?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204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205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240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245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(M051442E4) </w:t>
      </w:r>
      <w:r>
        <w:rPr>
          <w:rFonts w:ascii="Arial" w:hAnsi="Arial"/>
          <w:color w:val="231F20"/>
          <w:sz w:val="22"/>
        </w:rPr>
        <w:t>Observe abaixo os 3 pares de tênis e os 3 pares de meias que Mariana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comprou.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60.823555pt;margin-top:11.622948pt;width:75.9pt;height:52.1pt;mso-position-horizontal-relative:page;mso-position-vertical-relative:paragraph;z-index:3280;mso-wrap-distance-left:0;mso-wrap-distance-right:0" coordorigin="1216,232" coordsize="1518,1042">
            <v:group style="position:absolute;left:1967;top:346;width:492;height:158" coordorigin="1967,346" coordsize="492,158">
              <v:shape style="position:absolute;left:1967;top:346;width:492;height:158" coordorigin="1967,346" coordsize="492,158" path="m1967,436l1985,425,2003,410,2023,397,2043,392,2064,398,2082,415,2101,436,2123,456,2167,477,2221,487,2275,483,2323,460,2349,422,2374,376,2407,346,2458,356,2410,402,2369,454,2315,494,2227,503,2213,502,2138,473,2108,449,2079,428,2047,416,2027,417,2007,423,1987,431,1967,436xe" filled="false" stroked="true" strokeweight=".712pt" strokecolor="#231f20">
                <v:path arrowok="t"/>
              </v:shape>
              <v:shape style="position:absolute;left:2216;top:361;width:388;height:210" type="#_x0000_t75" stroked="false">
                <v:imagedata r:id="rId51" o:title="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73,455l1888,455,1915,456,1937,462,1956,473,1974,478,1991,472,1973,455xe" filled="true" fillcolor="#ffffff" stroked="false">
                <v:path arrowok="t"/>
                <v:fill type="solid"/>
              </v:shape>
              <v:shape style="position:absolute;left:1808;top:424;width:184;height:55" coordorigin="1808,424" coordsize="184,55" path="m1824,424l1819,430,1813,433,1808,438,1808,448,1833,455,1861,456,1888,455,1973,455,1967,449,1926,434,1876,427,1824,424xe" filled="true" fillcolor="#ffffff" stroked="false">
                <v:path arrowok="t"/>
                <v:fill type="solid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91,472l1974,478,1956,473,1937,462,1915,456,1888,455,1861,456,1833,455,1808,448,1808,438,1813,433,1819,430,1824,424,1876,427,1926,434,1967,449,1991,472xe" filled="false" stroked="true" strokeweight=".712pt" strokecolor="#231f20">
                <v:path arrowok="t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102,452l2079,452,2111,477,2163,559,2166,574,2154,575,2155,587,2206,610,2247,643,2291,672,2355,683,2374,648,2391,609,2413,576,2423,569,2317,569,2257,553,2215,507,2153,487,2102,452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518,539l2385,565,2317,569,2423,569,2446,555,2465,555,2495,555,2505,553,2518,539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495,555l2465,555,2486,556,2495,555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044,426l1979,444,1997,450,2015,454,2031,460,2043,476,2079,452,2102,452,2099,450,2044,426xe" filled="true" fillcolor="#ffffff" stroked="false">
                <v:path arrowok="t"/>
                <v:fill type="solid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518,539l2505,553,2486,556,2465,555,2446,555,2413,576,2391,609,2374,648,2355,683,2291,672,2247,643,2206,610,2155,587,2154,575,2166,574,2163,559,2139,521,2111,477,2079,452,2043,476,2031,460,2015,454,1997,450,1979,444,2044,426,2099,450,2153,487,2215,507,2257,553,2317,569,2385,565,2455,552,2518,539xe" filled="false" stroked="true" strokeweight=".712pt" strokecolor="#231f20">
                <v:path arrowok="t"/>
              </v:shape>
              <v:shape style="position:absolute;left:1633;top:451;width:406;height:208" type="#_x0000_t75" stroked="false">
                <v:imagedata r:id="rId52" o:title=""/>
              </v:shape>
              <v:shape style="position:absolute;left:1565;top:549;width:1158;height:496" type="#_x0000_t75" stroked="false">
                <v:imagedata r:id="rId53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35,790l1716,803,1731,809,1743,818,1754,827,1768,835,1771,814,1757,796,1735,790xe" filled="true" fillcolor="#ffffff" stroked="false">
                <v:path arrowok="t"/>
                <v:fill type="solid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68,835l1754,827,1743,818,1731,809,1716,803,1735,790,1757,796,1771,814,1768,835xe" filled="false" stroked="true" strokeweight=".712pt" strokecolor="#231f20">
                <v:path arrowok="t"/>
              </v:shape>
              <v:shape style="position:absolute;left:2518;top:780;width:132;height:154" type="#_x0000_t75" stroked="false">
                <v:imagedata r:id="rId54" o:title="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09,813l1699,817,1692,827,1706,826,1718,826,1726,825,1732,819,1720,814,1709,813xe" filled="true" fillcolor="#ffffff" stroked="false">
                <v:path arrowok="t"/>
                <v:fill type="solid"/>
              </v:shape>
              <v:shape style="position:absolute;left:1692;top:813;width:40;height:14" coordorigin="1692,813" coordsize="40,14" path="m1718,826l1706,826,1718,826,1718,826xe" filled="true" fillcolor="#ffffff" stroked="false">
                <v:path arrowok="t"/>
                <v:fill type="solid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32,819l1726,825,1718,826,1706,826,1692,827,1699,817,1709,813,1720,814,1732,819xe" filled="false" stroked="true" strokeweight=".712pt" strokecolor="#231f20">
                <v:path arrowok="t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44,839l1740,846,1733,849,1736,863,1766,873,1788,865,1763,865,1747,856,1744,839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6,847,1782,862,1763,865,1788,865,1796,861,1807,840,1798,83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84,823l1781,837,1797,833,1784,82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7,833,1798,833,1798,833xe" filled="true" fillcolor="#ffffff" stroked="false">
                <v:path arrowok="t"/>
                <v:fill type="solid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84,823l1807,840,1796,861,1766,873,1736,863,1733,849,1740,846,1744,839,1747,856,1763,865,1782,862,1796,847,1798,833,1781,837,1784,823xe" filled="false" stroked="true" strokeweight=".712pt" strokecolor="#231f20">
                <v:path arrowok="t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52,847l1757,857,1767,858,1778,855,1788,851,1788,847,1764,847,1752,847xe" filled="true" fillcolor="#ffffff" stroked="false">
                <v:path arrowok="t"/>
                <v:fill type="solid"/>
              </v:shape>
              <v:shape style="position:absolute;left:1752;top:839;width:37;height:20" coordorigin="1752,839" coordsize="37,20" path="m1780,839l1776,847,1764,847,1788,847,1788,844,1784,841,1780,839xe" filled="true" fillcolor="#ffffff" stroked="false">
                <v:path arrowok="t"/>
                <v:fill type="solid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80,839l1784,841,1788,844,1788,851,1778,855,1767,858,1757,857,1752,847,1764,847,1776,847,1780,839xe" filled="false" stroked="true" strokeweight=".712pt" strokecolor="#231f20">
                <v:path arrowok="t"/>
              </v:shape>
            </v:group>
            <v:group style="position:absolute;left:2542;top:1090;width:68;height:36" coordorigin="2542,1090" coordsize="68,36">
              <v:shape style="position:absolute;left:2542;top:1090;width:68;height:36" coordorigin="2542,1090" coordsize="68,36" path="m2610,1090l2599,1105,2584,1116,2564,1123,2542,1126,2556,1113,2573,1100,2591,1091,2610,1090xe" filled="false" stroked="true" strokeweight=".712pt" strokecolor="#231f20">
                <v:path arrowok="t"/>
              </v:shape>
            </v:group>
            <v:group style="position:absolute;left:2404;top:1124;width:35;height:31" coordorigin="2404,1124" coordsize="35,31">
              <v:shape style="position:absolute;left:2404;top:1124;width:35;height:31" coordorigin="2404,1124" coordsize="35,31" path="m2406,1126l2424,1124,2423,1139,2438,1138,2433,1148,2425,1155,2410,1154,2409,1145,2404,1139,2406,1126xe" filled="false" stroked="true" strokeweight=".712pt" strokecolor="#231f20">
                <v:path arrowok="t"/>
              </v:shape>
            </v:group>
            <v:group style="position:absolute;left:1496;top:1138;width:56;height:40" coordorigin="1496,1138" coordsize="56,40">
              <v:shape style="position:absolute;left:1496;top:1138;width:56;height:40" coordorigin="1496,1138" coordsize="56,40" path="m1496,1138l1508,1139,1521,1146,1536,1154,1552,1158,1548,1164,1548,1173,1544,1178,1528,1172,1516,1162,1507,1150,1496,1138xe" filled="false" stroked="true" strokeweight=".712pt" strokecolor="#231f20">
                <v:path arrowok="t"/>
              </v:shape>
              <v:shape style="position:absolute;left:1661;top:1127;width:394;height:102" type="#_x0000_t75" stroked="false">
                <v:imagedata r:id="rId55" o:title=""/>
              </v:shape>
              <v:shape style="position:absolute;left:1848;top:249;width:190;height:183" type="#_x0000_t75" stroked="false">
                <v:imagedata r:id="rId56" o:title=""/>
              </v:shape>
              <v:shape style="position:absolute;left:1228;top:756;width:155;height:230" type="#_x0000_t75" stroked="false">
                <v:imagedata r:id="rId57" o:title=""/>
              </v:shape>
              <v:shape style="position:absolute;left:1224;top:240;width:1502;height:1026" type="#_x0000_t75" stroked="false">
                <v:imagedata r:id="rId58" o:title=""/>
              </v:shape>
              <v:shape style="position:absolute;left:2518;top:780;width:132;height:154" type="#_x0000_t75" stroked="false">
                <v:imagedata r:id="rId59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16,803l1731,809,1743,818,1754,827,1768,835,1771,814,1757,796,1734,790,1716,803xe" filled="false" stroked="true" strokeweight=".712pt" strokecolor="#231f20">
                <v:path arrowok="t"/>
              </v:shape>
            </v:group>
            <v:group style="position:absolute;left:1843;top:771;width:69;height:56" coordorigin="1843,771" coordsize="69,56">
              <v:shape style="position:absolute;left:1843;top:771;width:69;height:56" coordorigin="1843,771" coordsize="69,56" path="m1859,799l1869,810,1881,806,1891,794,1899,783,1899,799,1891,809,1880,815,1867,819,1855,815,1856,799,1843,795,1845,819,1866,826,1894,821,1911,807,1912,790,1907,776,1897,771,1887,779,1887,785,1882,792,1872,798,1859,799xe" filled="false" stroked="true" strokeweight=".712pt" strokecolor="#231f20">
                <v:path arrowok="t"/>
              </v:shape>
              <v:shape style="position:absolute;left:1228;top:756;width:155;height:230" type="#_x0000_t75" stroked="false">
                <v:imagedata r:id="rId60" o:title=""/>
              </v:shape>
            </v:group>
            <v:group style="position:absolute;left:1764;top:762;width:68;height:42" coordorigin="1764,762" coordsize="68,42">
              <v:shape style="position:absolute;left:1764;top:762;width:68;height:42" coordorigin="1764,762" coordsize="68,42" path="m1776,803l1791,797,1805,791,1819,783,1832,775,1807,762,1780,767,1764,783,1776,803xe" filled="false" stroked="true" strokeweight=".712pt" strokecolor="#231f20">
                <v:path arrowok="t"/>
              </v:shape>
            </v:group>
            <v:group style="position:absolute;left:1987;top:727;width:32;height:24" coordorigin="1987,727" coordsize="32,24">
              <v:shape style="position:absolute;left:1987;top:727;width:32;height:24" coordorigin="1987,727" coordsize="32,24" path="m1987,743l1990,748,1996,750,2003,751,2012,747,2018,739,2019,727,2009,733,1989,729,1987,743xe" filled="false" stroked="true" strokeweight=".712pt" strokecolor="#231f20">
                <v:path arrowok="t"/>
              </v:shape>
            </v:group>
            <v:group style="position:absolute;left:1808;top:729;width:67;height:58" coordorigin="1808,729" coordsize="67,58">
              <v:shape style="position:absolute;left:1808;top:729;width:67;height:58" coordorigin="1808,729" coordsize="67,58" path="m1808,747l1823,758,1837,770,1852,780,1871,787,1874,762,1855,739,1828,729,1808,747xe" filled="false" stroked="true" strokeweight=".712pt" strokecolor="#231f20">
                <v:path arrowok="t"/>
              </v:shape>
            </v:group>
            <v:group style="position:absolute;left:1966;top:714;width:73;height:58" coordorigin="1966,714" coordsize="73,58">
              <v:shape style="position:absolute;left:1966;top:714;width:73;height:58" coordorigin="1966,714" coordsize="73,58" path="m1995,759l1987,754,1983,746,1978,737,1971,731,1969,741,1966,749,1967,763,1994,771,2021,763,2038,744,2035,715,2029,716,2020,714,2019,719,2024,733,2020,747,2009,756,1995,759xe" filled="false" stroked="true" strokeweight=".712pt" strokecolor="#231f20">
                <v:path arrowok="t"/>
              </v:shape>
            </v:group>
            <v:group style="position:absolute;left:1858;top:693;width:94;height:62" coordorigin="1858,693" coordsize="94,62">
              <v:shape style="position:absolute;left:1858;top:693;width:94;height:62" coordorigin="1858,693" coordsize="94,62" path="m1879,755l1901,745,1920,734,1938,721,1951,703,1910,693,1874,704,1858,728,1879,755xe" filled="false" stroked="true" strokeweight=".712pt" strokecolor="#231f20">
                <v:path arrowok="t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96,727l1372,720,1350,708,1330,696,1312,687,1296,701,1281,716,1267,731,1253,747,1279,797,1308,843,1343,884,1384,919,1446,876,1528,852,1614,835,1688,811,1624,779,1553,755,1476,738,1396,727xe" filled="false" stroked="true" strokeweight=".712pt" strokecolor="#231f20">
                <v:path arrowok="t"/>
              </v:shape>
            </v:group>
            <v:group style="position:absolute;left:2091;top:678;width:41;height:29" coordorigin="2091,678" coordsize="41,29">
              <v:shape style="position:absolute;left:2091;top:678;width:41;height:29" coordorigin="2091,678" coordsize="41,29" path="m2091,695l2094,705,2102,706,2112,704,2123,703,2125,696,2132,693,2131,683,2126,683,2125,678,2119,679,2116,689,2109,695,2100,698,2091,695xe" filled="false" stroked="true" strokeweight=".712pt" strokecolor="#231f20">
                <v:path arrowok="t"/>
              </v:shape>
            </v:group>
            <v:group style="position:absolute;left:2066;top:657;width:86;height:67" coordorigin="2066,657" coordsize="86,67">
              <v:shape style="position:absolute;left:2066;top:657;width:86;height:67" coordorigin="2066,657" coordsize="86,67" path="m2127,667l2125,672,2130,677,2136,684,2135,695,2120,711,2101,712,2084,703,2071,687,2066,692,2067,704,2067,715,2094,724,2121,719,2142,703,2151,679,2146,671,2137,657,2127,667xe" filled="false" stroked="true" strokeweight=".712pt" strokecolor="#231f20">
                <v:path arrowok="t"/>
              </v:shape>
            </v:group>
            <v:group style="position:absolute;left:1895;top:661;width:108;height:66" coordorigin="1895,661" coordsize="108,66">
              <v:shape style="position:absolute;left:1895;top:661;width:108;height:66" coordorigin="1895,661" coordsize="108,66" path="m1895,679l1921,686,1948,693,1971,705,1987,727,2003,699,1973,672,1928,661,1895,679xe" filled="false" stroked="true" strokeweight=".712pt" strokecolor="#231f20">
                <v:path arrowok="t"/>
              </v:shape>
            </v:group>
            <v:group style="position:absolute;left:1632;top:635;width:36;height:19" coordorigin="1632,635" coordsize="36,19">
              <v:shape style="position:absolute;left:1632;top:635;width:36;height:19" coordorigin="1632,635" coordsize="36,19" path="m1632,639l1638,651,1651,654,1663,648,1668,635,1657,637,1649,640,1642,642,1632,639xe" filled="false" stroked="true" strokeweight=".712pt" strokecolor="#231f20">
                <v:path arrowok="t"/>
              </v:shape>
            </v:group>
            <v:group style="position:absolute;left:1927;top:629;width:184;height:55" coordorigin="1927,629" coordsize="184,55">
              <v:shape style="position:absolute;left:1927;top:629;width:184;height:55" coordorigin="1927,629" coordsize="184,55" path="m1927,651l1951,659,1977,660,2004,659,2031,659,2054,667,2076,678,2095,684,2111,675,2080,652,2026,633,1968,629,1927,651xe" filled="false" stroked="true" strokeweight=".712pt" strokecolor="#231f20">
                <v:path arrowok="t"/>
              </v:shape>
            </v:group>
            <v:group style="position:absolute;left:1613;top:619;width:76;height:48" coordorigin="1613,619" coordsize="76,48">
              <v:shape style="position:absolute;left:1613;top:619;width:76;height:48" coordorigin="1613,619" coordsize="76,48" path="m1616,659l1633,667,1654,667,1674,661,1688,651,1687,638,1684,627,1677,620,1664,619,1666,626,1671,630,1676,634,1676,643,1663,658,1644,660,1628,651,1624,635,1620,642,1613,645,1616,659xe" filled="false" stroked="true" strokeweight=".712pt" strokecolor="#231f20">
                <v:path arrowok="t"/>
              </v:shape>
            </v:group>
            <v:group style="position:absolute;left:1572;top:609;width:40;height:15" coordorigin="1572,609" coordsize="40,15">
              <v:shape style="position:absolute;left:1572;top:609;width:40;height:15" coordorigin="1572,609" coordsize="40,15" path="m1572,623l1583,622,1593,621,1603,619,1612,615,1601,610,1589,609,1579,613,1572,623xe" filled="false" stroked="true" strokeweight=".712pt" strokecolor="#231f20">
                <v:path arrowok="t"/>
              </v:shape>
            </v:group>
            <v:group style="position:absolute;left:2614;top:596;width:102;height:72" coordorigin="2614,596" coordsize="102,72">
              <v:shape style="position:absolute;left:2614;top:596;width:102;height:72" coordorigin="2614,596" coordsize="102,72" path="m2614,599l2615,615,2619,627,2622,639,2622,655,2636,647,2648,637,2659,627,2674,619,2684,629,2693,638,2702,642,2710,635,2710,641,2712,644,2714,647,2701,651,2689,647,2679,639,2670,631,2664,639,2653,641,2650,651,2665,653,2676,659,2688,664,2702,667,2716,636,2695,610,2656,596,2614,599xe" filled="false" stroked="true" strokeweight=".712pt" strokecolor="#231f20">
                <v:path arrowok="t"/>
              </v:shape>
            </v:group>
            <v:group style="position:absolute;left:1596;top:585;width:57;height:47" coordorigin="1596,585" coordsize="57,47">
              <v:shape style="position:absolute;left:1596;top:585;width:57;height:47" coordorigin="1596,585" coordsize="57,47" path="m1596,599l1612,604,1623,614,1634,624,1648,631,1652,610,1637,592,1615,585,1596,599xe" filled="false" stroked="true" strokeweight=".712pt" strokecolor="#231f20">
                <v:path arrowok="t"/>
              </v:shape>
            </v:group>
            <v:group style="position:absolute;left:1740;top:579;width:33;height:25" coordorigin="1740,579" coordsize="33,25">
              <v:shape style="position:absolute;left:1740;top:579;width:33;height:25" coordorigin="1740,579" coordsize="33,25" path="m1740,599l1752,604,1765,600,1772,591,1768,579,1765,592,1748,591,1740,599xe" filled="false" stroked="true" strokeweight=".712pt" strokecolor="#231f20">
                <v:path arrowok="t"/>
              </v:shape>
            </v:group>
            <v:group style="position:absolute;left:1324;top:575;width:583;height:232" coordorigin="1324,575" coordsize="583,232">
              <v:shape style="position:absolute;left:1324;top:575;width:583;height:232" coordorigin="1324,575" coordsize="583,232" path="m1592,663l1599,654,1607,647,1615,638,1620,627,1542,631,1469,643,1397,660,1324,679,1352,704,1387,716,1427,720,1468,723,1531,738,1590,761,1646,787,1700,807,1752,769,1808,735,1861,699,1907,655,1887,629,1862,607,1832,590,1800,575,1801,590,1799,601,1796,611,1768,628,1738,626,1717,609,1720,579,1706,588,1691,595,1677,602,1664,611,1695,635,1678,664,1639,677,1604,655,1603,673,1617,683,1639,689,1660,695,1687,709,1716,725,1743,740,1768,751,1768,755,1771,756,1772,759,1727,735,1678,715,1632,692,1592,663xe" filled="false" stroked="true" strokeweight=".712pt" strokecolor="#231f20">
                <v:path arrowok="t"/>
              </v:shape>
              <v:shape style="position:absolute;left:2335;top:564;width:306;height:211" type="#_x0000_t75" stroked="false">
                <v:imagedata r:id="rId61" o:title=""/>
              </v:shape>
            </v:group>
            <v:group style="position:absolute;left:1848;top:927;width:755;height:228" coordorigin="1848,927" coordsize="755,228">
              <v:shape style="position:absolute;left:1848;top:927;width:755;height:228" coordorigin="1848,927" coordsize="755,228" path="m2430,927l2382,939,2333,941,2283,941,2231,943,2154,961,2089,996,2031,1040,1975,1086,1916,1126,1848,1154,1898,1146,1946,1139,1995,1131,2043,1118,2086,1100,2126,1078,2164,1057,2203,1042,2277,1033,2355,1033,2432,1034,2502,1029,2561,1011,2602,971,2553,978,2509,966,2468,946,2430,927xe" filled="false" stroked="true" strokeweight=".712pt" strokecolor="#231f20">
                <v:path arrowok="t"/>
              </v:shape>
            </v:group>
            <v:group style="position:absolute;left:1358;top:951;width:1309;height:308" coordorigin="1358,951" coordsize="1309,308">
              <v:shape style="position:absolute;left:1358;top:951;width:1309;height:308" coordorigin="1358,951" coordsize="1309,308" path="m1476,1110l1455,1089,1430,1071,1408,1055,1392,1038,1386,1019,1384,998,1378,979,1360,967,1358,1053,1386,1118,1437,1166,1504,1198,1580,1218,1601,1208,1627,1214,1652,1226,1672,1234,1690,1233,1709,1229,1728,1225,1748,1226,1758,1230,1765,1237,1772,1242,1784,1246,1812,1237,1843,1237,1871,1245,1895,1258,1921,1244,1948,1240,1977,1240,2007,1238,2028,1232,2046,1220,2064,1206,2083,1194,2132,1179,2184,1173,2236,1172,2291,1170,2340,1197,2404,1192,2472,1176,2534,1170,2569,1157,2603,1141,2635,1124,2666,1106,2663,1065,2657,1025,2650,988,2642,951,2590,1000,2520,1035,2438,1057,2350,1068,2263,1070,2311,1068,2356,1064,2399,1057,2438,1046,2386,1048,2340,1046,2299,1043,2259,1042,2203,1053,2158,1073,2116,1097,2071,1118,2024,1139,1980,1161,1932,1178,1871,1182,1856,1183,1857,1168,1840,1170,1816,1186,1795,1197,1772,1202,1744,1198,1732,1193,1721,1184,1711,1176,1700,1170,1665,1167,1630,1170,1594,1171,1560,1162,1555,1169,1553,1177,1549,1184,1540,1186,1517,1172,1502,1154,1490,1132,1476,1110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800,919l1776,910,1752,901,1730,889,1712,871,1717,859,1727,852,1735,844,1740,831,1687,835,1637,843,1593,858,1556,883,1553,899,1562,903,1560,919,1526,930,1491,924,1459,907,1432,891,1417,905,1401,920,1387,935,1372,951,1382,971,1388,992,1392,1015,1400,1038,1430,1055,1453,1079,1475,1105,1504,1130,1566,1155,1644,1166,1727,1166,1804,1158,1873,1140,1932,1109,1981,1073,2019,1038,1964,1010,1910,978,1855,947,1800,919xe" filled="false" stroked="true" strokeweight=".712pt" strokecolor="#231f20">
                <v:path arrowok="t"/>
              </v:shape>
            </v:group>
            <v:group style="position:absolute;left:1720;top:631;width:919;height:408" coordorigin="1720,631" coordsize="919,408">
              <v:shape style="position:absolute;left:1720;top:631;width:919;height:408" coordorigin="1720,631" coordsize="919,408" path="m2339,715l2275,694,2220,656,2165,631,2099,647,2111,655,2128,658,2144,662,2155,671,2149,708,2121,728,2086,730,2059,711,2059,700,2063,692,2066,686,2063,679,2046,674,2030,673,2016,678,2007,691,2018,702,2030,708,2041,715,2047,727,2040,756,2014,776,1982,778,1959,755,1961,742,1967,732,1972,724,1971,715,1951,721,1932,735,1913,751,1891,763,1966,798,2028,846,2086,898,2151,943,2088,907,2035,861,1982,815,1919,779,1915,812,1891,831,1861,833,1835,819,1832,809,1837,799,1841,791,1835,787,1822,794,1807,800,1794,808,1784,819,1812,833,1810,858,1786,879,1748,879,1739,875,1733,867,1727,861,1788,907,1850,937,1910,971,1968,1006,2023,1038,2070,999,2122,968,2182,946,2255,935,2300,935,2348,936,2391,932,2422,919,2349,872,2282,819,2219,762,2159,703,2212,746,2272,800,2337,857,2406,909,2477,950,2550,971,2582,972,2606,966,2623,954,2634,935,2587,928,2548,910,2524,882,2518,847,2546,817,2593,803,2633,784,2638,739,2575,756,2506,771,2438,775,2380,759,2339,715xe" filled="false" stroked="true" strokeweight=".712pt" strokecolor="#231f20">
                <v:path arrowok="t"/>
              </v:shape>
            </v:group>
            <v:group style="position:absolute;left:1724;top:563;width:70;height:57" coordorigin="1724,563" coordsize="70,57">
              <v:shape style="position:absolute;left:1724;top:563;width:70;height:57" coordorigin="1724,563" coordsize="70,57" path="m1780,595l1774,602,1766,608,1756,611,1744,611,1737,608,1734,601,1731,594,1724,591,1733,619,1766,619,1793,600,1788,567,1782,570,1767,563,1768,571,1776,575,1782,581,1780,595xe" filled="false" stroked="true" strokeweight=".712pt" strokecolor="#231f20">
                <v:path arrowok="t"/>
              </v:shape>
              <v:shape style="position:absolute;left:2363;top:555;width:126;height:131" type="#_x0000_t75" stroked="false">
                <v:imagedata r:id="rId62" o:title=""/>
              </v:shape>
            </v:group>
            <v:group style="position:absolute;left:2083;top:557;width:496;height:155" coordorigin="2083,557" coordsize="496,155">
              <v:shape style="position:absolute;left:2083;top:557;width:496;height:155" coordorigin="2083,557" coordsize="496,155" path="m2434,667l2386,687,2332,690,2279,678,2235,655,2218,639,2202,619,2184,603,2163,595,2141,602,2120,616,2101,633,2083,643,2112,631,2144,625,2176,626,2203,635,2239,660,2276,685,2316,704,2367,711,2439,696,2488,658,2529,609,2578,559,2519,557,2486,587,2463,631,2434,667xe" filled="false" stroked="true" strokeweight=".712pt" strokecolor="#231f20">
                <v:path arrowok="t"/>
              </v:shape>
              <v:shape style="position:absolute;left:1633;top:416;width:525;height:242" type="#_x0000_t75" stroked="false">
                <v:imagedata r:id="rId63" o:title=""/>
              </v:shape>
              <v:shape style="position:absolute;left:2216;top:357;width:388;height:214" type="#_x0000_t75" stroked="false">
                <v:imagedata r:id="rId64" o:title=""/>
              </v:shape>
            </v:group>
            <v:group style="position:absolute;left:1967;top:346;width:492;height:158" coordorigin="1967,346" coordsize="492,158">
              <v:shape style="position:absolute;left:1967;top:346;width:492;height:158" coordorigin="1967,346" coordsize="492,158" path="m2047,416l2079,427,2108,449,2138,473,2171,491,2185,496,2199,499,2213,502,2227,503,2315,494,2369,454,2410,402,2458,356,2407,346,2374,376,2349,422,2323,460,2275,483,2221,487,2167,477,2123,456,2101,436,2082,415,2064,398,2043,392,2023,397,2003,410,1985,425,1967,436,1987,431,2007,423,2026,417,2047,416xe" filled="false" stroked="true" strokeweight=".712pt" strokecolor="#231f20">
                <v:path arrowok="t"/>
              </v:shape>
            </v:group>
            <v:group style="position:absolute;left:1979;top:426;width:539;height:258" coordorigin="1979,426" coordsize="539,258">
              <v:shape style="position:absolute;left:1979;top:426;width:539;height:258" coordorigin="1979,426" coordsize="539,258" path="m2215,507l2153,487,2099,450,2044,426,1979,444,1997,450,2015,454,2031,460,2043,476,2079,452,2111,477,2139,521,2163,559,2166,574,2154,575,2155,587,2206,610,2247,643,2291,672,2355,683,2374,648,2391,609,2413,576,2446,555,2465,555,2486,556,2505,553,2518,539,2455,552,2385,565,2317,569,2257,553,2215,507xe" filled="false" stroked="true" strokeweight=".712pt" strokecolor="#231f20">
                <v:path arrowok="t"/>
              </v:shape>
              <v:shape style="position:absolute;left:1848;top:249;width:190;height:183" type="#_x0000_t75" stroked="false">
                <v:imagedata r:id="rId65" o:title=""/>
              </v:shape>
            </v:group>
            <v:group style="position:absolute;left:1224;top:240;width:1503;height:1027" coordorigin="1224,240" coordsize="1503,1027">
              <v:shape style="position:absolute;left:1224;top:240;width:1503;height:1027" coordorigin="1224,240" coordsize="1503,1027" path="m2035,380l2085,404,2125,438,2170,466,2235,476,2254,445,2270,408,2290,374,2323,352,2333,350,2345,351,2357,352,2371,352,2386,347,2401,341,2414,334,2480,367,2490,388,2532,382,2573,392,2603,415,2610,448,2596,468,2572,467,2543,459,2514,460,2513,479,2519,498,2527,517,2530,539,2555,541,2579,550,2598,566,2606,591,2660,586,2706,608,2726,643,2702,679,2686,673,2670,665,2653,660,2634,663,2643,718,2652,784,2655,853,2646,919,2657,963,2665,1010,2672,1058,2678,1106,2646,1130,2610,1150,2570,1166,2530,1182,2521,1181,2514,1177,2506,1174,2467,1190,2422,1200,2372,1205,2319,1206,2257,1182,2189,1182,2120,1199,2056,1225,2003,1250,1975,1243,1948,1250,1920,1261,1891,1266,1879,1263,1867,1257,1856,1250,1843,1246,1824,1247,1807,1252,1788,1255,1768,1254,1755,1256,1761,1240,1752,1238,1715,1240,1681,1243,1652,1240,1628,1222,1555,1219,1486,1203,1426,1173,1380,1128,1352,1067,1348,991,1293,956,1249,905,1224,841,1229,767,1267,708,1324,667,1398,647,1478,634,1551,614,1604,575,1631,570,1652,558,1669,542,1684,523,1732,505,1766,472,1797,437,1840,412,1871,369,1894,319,1921,271,1963,240,1985,265,2004,293,2023,321,2043,348,2045,363,2040,371,2035,380xe" filled="false" stroked="true" strokeweight=".712pt" strokecolor="#231f20">
                <v:path arrowok="t"/>
              </v:shape>
              <v:shape style="position:absolute;left:1964;top:452;width:194;height:184" type="#_x0000_t75" stroked="false">
                <v:imagedata r:id="rId66" o:title=""/>
              </v:shape>
              <v:shape style="position:absolute;left:1317;top:568;width:1356;height:697" type="#_x0000_t75" stroked="false">
                <v:imagedata r:id="rId67" o:title=""/>
              </v:shape>
              <v:shape style="position:absolute;left:2244;top:357;width:126;height:126" type="#_x0000_t75" stroked="false">
                <v:imagedata r:id="rId68" o:title=""/>
              </v:shape>
              <v:shape style="position:absolute;left:2363;top:555;width:126;height:131" type="#_x0000_t75" stroked="false">
                <v:imagedata r:id="rId69" o:title="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12,687l1296,701,1281,716,1267,731,1253,747,1279,797,1308,843,1343,884,1384,919,1446,876,1528,852,1614,835,1688,811,1624,779,1553,755,1476,738,1396,727,1372,720,1350,708,1330,696,1312,687xe" filled="true" fillcolor="#ffffff" stroked="false">
                <v:path arrowok="t"/>
                <v:fill type="solid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688,811l1614,835,1528,852,1446,876,1384,919,1343,884,1308,843,1279,797,1253,747,1267,731,1281,716,1296,701,1312,687,1330,696,1350,708,1372,720,1396,727,1476,738,1553,755,1624,779,1688,811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432,891l1417,905,1401,920,1387,935,1372,951,1382,971,1388,992,1392,1015,1400,1038,1430,1055,1453,1079,1475,1105,1504,1130,1566,1155,1644,1166,1727,1166,1804,1158,1873,1140,1932,1109,1981,1073,2019,1038,1964,1010,1855,947,1823,930,1526,930,1491,924,1459,907,1432,891xe" filled="true" fillcolor="#ffffff" stroked="false">
                <v:path arrowok="t"/>
                <v:fill type="solid"/>
              </v:shape>
              <v:shape style="position:absolute;left:1372;top:831;width:647;height:335" coordorigin="1372,831" coordsize="647,335" path="m1740,831l1637,843,1556,883,1553,899,1562,903,1560,919,1526,930,1823,930,1800,919,1776,910,1752,901,1730,889,1712,871,1717,859,1727,852,1735,844,1740,831xe" filled="true" fillcolor="#ffffff" stroked="false">
                <v:path arrowok="t"/>
                <v:fill type="solid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2019,1038l1932,1109,1873,1140,1804,1158,1727,1166,1644,1166,1566,1155,1504,1130,1475,1105,1453,1079,1430,1055,1400,1038,1392,1015,1388,992,1382,971,1417,905,1432,891,1459,907,1491,924,1526,930,1560,919,1562,903,1553,899,1556,883,1593,858,1637,843,1687,835,1740,831,1735,844,1727,852,1717,859,1712,871,1730,889,1752,901,1776,910,1800,919,1855,947,1910,978,1964,1010,2019,1038xe" filled="false" stroked="true" strokeweight=".712pt" strokecolor="#231f20">
                <v:path arrowok="t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915,1210l1887,1210,1890,1223,1901,1226,1912,1221,1915,1210xe" filled="true" fillcolor="#231f20" stroked="false">
                <v:path arrowok="t"/>
                <v:fill type="solid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887,1210l1915,1210,1912,1221,1901,1226,1890,1223,1887,1210xe" filled="false" stroked="true" strokeweight=".71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56.836487pt;margin-top:11.150948pt;width:67.3pt;height:51.8pt;mso-position-horizontal-relative:page;mso-position-vertical-relative:paragraph;z-index:3304;mso-wrap-distance-left:0;mso-wrap-distance-right:0" coordorigin="3137,223" coordsize="1346,1036">
            <v:shape style="position:absolute;left:3399;top:230;width:1076;height:834" type="#_x0000_t75" stroked="false">
              <v:imagedata r:id="rId70" o:title=""/>
            </v:shape>
            <v:shape style="position:absolute;left:4214;top:612;width:261;height:196" type="#_x0000_t75" stroked="false">
              <v:imagedata r:id="rId71" o:title=""/>
            </v:shape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31,674,3431,654,3422,650,3412,647,3402,643,3402,630xe" filled="true" fillcolor="#ffffff" stroked="false">
                <v:path arrowok="t"/>
                <v:fill type="solid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735,639l3724,641,3712,643,3701,645,3691,648,3703,666,3719,679,3741,687,3771,688,3762,675,3744,651,3735,639xe" filled="true" fillcolor="#ffffff" stroked="false">
                <v:path arrowok="t"/>
                <v:fill type="solid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72" o:title="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true" fillcolor="#ffffff" stroked="false">
                <v:path arrowok="t"/>
                <v:fill type="solid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624,665l3611,666,3598,676,3609,679,3622,681,3635,683,3646,685,3636,673,3624,665xe" filled="true" fillcolor="#ffffff" stroked="false">
                <v:path arrowok="t"/>
                <v:fill type="solid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73,674l3556,685,3545,701,3545,716,3564,725,3589,756,3612,788,3636,820,3664,847,3673,842,3682,837,3692,832,3702,827,3677,781,3648,737,3614,700,3573,674xe" filled="true" fillcolor="#ffffff" stroked="false">
                <v:path arrowok="t"/>
                <v:fill type="solid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467,790l3452,796,3439,805,3428,814,3418,825,3433,846,3455,862,3506,890,3531,905,3602,945,3655,956,3673,953,3742,927,3765,914,3642,914,3627,895,3605,887,3579,883,3553,876,3537,867,3524,854,3512,841,3498,832,3498,823,3494,820,3495,810,3486,806,3477,804,3469,800,3467,79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13,830l3699,831,3687,837,3678,845,3669,852,3681,875,3685,895,3673,909,3642,914,3765,914,3781,903,3801,888,3822,874,3847,859,3757,859,3744,854,3734,845,3724,835,3713,83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95,779l3782,780,3775,788,3764,792,3782,807,3789,830,3782,850,3757,859,3847,859,3883,837,3936,806,3876,806,3847,803,3819,791,3795,779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11,732l3899,733,3888,736,3878,740,3868,743,3879,752,3889,763,3896,775,3900,792,3876,806,3936,806,3947,800,4012,763,4026,755,3956,755,3929,751,3911,73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88,682l3962,690,3960,703,3979,705,3982,716,3978,744,3956,755,4026,755,4073,730,4070,722,4069,711,4067,705,4051,705,4033,690,4012,682,3988,68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4059,702l4056,705,4051,705,4067,705,4066,703,4059,702xe" filled="true" fillcolor="#ffffff" stroked="false">
                <v:path arrowok="t"/>
                <v:fill type="solid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4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  <v:shape style="position:absolute;left:3639;top:680;width:276;height:129" type="#_x0000_t75" stroked="false">
                <v:imagedata r:id="rId73" o:title="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44,723l3537,732,3528,740,3520,748,3518,756,3538,759,3557,763,3576,768,3595,772,3585,756,3576,742,3563,730,3544,723xe" filled="true" fillcolor="#ffffff" stroked="false">
                <v:path arrowok="t"/>
                <v:fill type="solid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18,756l3538,759,3557,763,3576,768,3595,772,3586,757,3576,742,3563,730,3544,723,3537,732,3528,740,3520,748,3518,756xe" filled="false" stroked="true" strokeweight=".712pt" strokecolor="#231f20">
                <v:path arrowok="t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22,1098l3905,1098,3927,1104,3947,1116,3964,1130,3991,1113,4022,1098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073,734l4005,771,3939,808,3874,847,3809,887,3746,927,3779,972,3812,1016,3846,1060,3880,1103,3905,1098,4022,1098,4079,1065,4125,1018,3951,1018,3911,1016,3873,998,3850,972,3855,945,3866,942,3915,942,3917,941,3928,929,3948,901,3959,888,3970,875,3982,864,3993,856,4037,847,4171,847,4154,827,4120,795,4091,763,4084,754,4081,741,4073,73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99,974l3989,985,3980,998,3968,1011,3951,1018,4125,1018,4135,1007,4156,984,4158,981,4049,981,3999,97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171,847l4037,847,4076,856,4109,879,4133,910,4126,959,4095,979,4049,981,4158,981,4176,958,4191,927,4195,892,4182,859,4171,847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15,942l3866,942,3879,944,3893,947,3906,947,3915,942xe" filled="true" fillcolor="#ffffff" stroked="false">
                <v:path arrowok="t"/>
                <v:fill type="solid"/>
              </v:shape>
              <v:shape style="position:absolute;left:3843;top:840;width:297;height:186" type="#_x0000_t75" stroked="false">
                <v:imagedata r:id="rId74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73,734l4081,741,4084,754,4091,763,4120,795,4154,827,4182,859,4195,892,4191,927,4176,958,4156,984,4135,1007,4121,1023,4051,1083,3991,1113,3964,1130,3947,1116,3927,1104,3905,1098,3880,1103,3846,1060,3812,1016,3779,972,3746,927,3809,887,3874,847,3939,808,4005,771,4073,734xe" filled="false" stroked="true" strokeweight=".712pt" strokecolor="#231f20">
                <v:path arrowok="t"/>
              </v:shape>
              <v:shape style="position:absolute;left:3464;top:747;width:225;height:170" type="#_x0000_t75" stroked="false">
                <v:imagedata r:id="rId75" o:title="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1,3773,771,3769,765xe" filled="true" fillcolor="#ffffff" stroked="false">
                <v:path arrowok="t"/>
                <v:fill type="solid"/>
              </v:shape>
              <v:shape style="position:absolute;left:3764;top:765;width:25;height:18" coordorigin="3764,765" coordsize="25,18" path="m3785,770l3773,771,3785,771,3785,770xe" filled="true" fillcolor="#ffffff" stroked="false">
                <v:path arrowok="t"/>
                <v:fill type="solid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0,3773,771,3769,765xe" filled="false" stroked="true" strokeweight=".712pt" strokecolor="#231f20">
                <v:path arrowok="t"/>
              </v:shape>
              <v:shape style="position:absolute;left:3843;top:840;width:297;height:186" type="#_x0000_t75" stroked="false">
                <v:imagedata r:id="rId76" o:title="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4452,934l4446,934,4420,947,4393,961,4365,974,4337,985,4323,988,4310,990,4295,992,4281,994,4265,999,4249,1005,4233,1011,4217,1016,4202,1023,4188,1030,4174,1038,4159,1045,4133,1055,4107,1063,4082,1072,4057,1083,4046,1090,4034,1096,4013,1110,4002,1115,3992,1120,3982,1127,3975,1136,4044,1113,4116,1091,4191,1070,4317,1036,4365,1022,4408,1003,4446,976,4466,976,4463,961,4458,947,4452,934xe" filled="true" fillcolor="#ffffff" stroked="false">
                <v:path arrowok="t"/>
                <v:fill type="solid"/>
              </v:shape>
              <v:shape style="position:absolute;left:3975;top:934;width:496;height:203" coordorigin="3975,934" coordsize="496,203" path="m4466,976l4446,976,4456,978,4464,994,4470,992,4466,976xe" filled="true" fillcolor="#ffffff" stroked="false">
                <v:path arrowok="t"/>
                <v:fill type="solid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3975,1136l4044,1113,4116,1091,4191,1070,4266,1050,4317,1036,4365,1022,4408,1003,4446,976,4456,978,4464,994,4470,992,4467,977,4463,961,4458,947,4452,934,4446,934,4420,947,4393,961,4365,974,4337,985,4323,988,4310,990,4295,992,4281,994,4265,999,4249,1005,4233,1011,4217,1016,4202,1023,4188,1030,4174,1038,4159,1045,4133,1055,4107,1063,4082,1072,4057,1083,4046,1090,4034,1096,4023,1103,4013,1110,4002,1115,3992,1120,3982,1127,3975,1136xe" filled="false" stroked="true" strokeweight=".712pt" strokecolor="#231f20">
                <v:path arrowok="t"/>
              </v:shape>
              <v:shape style="position:absolute;left:3139;top:807;width:132;height:187" type="#_x0000_t75" stroked="false">
                <v:imagedata r:id="rId77" o:title="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true" fillcolor="#231f20" stroked="false">
                <v:path arrowok="t"/>
                <v:fill type="solid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93,1235,3672,1245,3711,1247,3794,1243,3870,1229,3938,1209,3999,1185,3991,1166,3979,1148,3962,1131,3950,1123,3799,1123,3759,1122,3673,1116,3584,1108,3500,1096,3420,1080,3344,1058,3287,1032,3234,986,3222,970xe" filled="true" fillcolor="#ffffff" stroked="false">
                <v:path arrowok="t"/>
                <v:fill type="solid"/>
              </v:shape>
              <v:shape style="position:absolute;left:3211;top:970;width:789;height:278" coordorigin="3211,970" coordsize="789,278" path="m3911,1101l3893,1103,3873,1109,3854,1116,3835,1121,3799,1123,3950,1123,3942,1116,3932,1110,3918,1101,3911,1101xe" filled="true" fillcolor="#ffffff" stroked="false">
                <v:path arrowok="t"/>
                <v:fill type="solid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14,1223,3593,1235,3672,1245,3711,1247,3794,1243,3870,1229,3938,1209,3999,1185,3991,1166,3942,1116,3873,1109,3854,1116,3835,1121,3799,1123,3759,1122,3717,1119,3584,1108,3500,1096,3420,1080,3344,1058,3287,1032,3234,986,3222,970xe" filled="false" stroked="true" strokeweight=".712pt" strokecolor="#231f20">
                <v:path arrowok="t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4448,981l4391,1015,4322,1040,4247,1060,4170,1078,4121,1093,3979,1138,3984,1151,3992,1162,4002,1169,4058,1149,4118,1129,4181,1110,4246,1094,4310,1080,4372,1063,4425,1037,4466,996,4461,989,4454,986,4448,981xe" filled="true" fillcolor="#ffffff" stroked="false">
                <v:path arrowok="t"/>
                <v:fill type="solid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3979,1138l3984,1151,3992,1162,4002,1169,4058,1149,4118,1129,4181,1110,4246,1094,4310,1080,4372,1063,4425,1037,4466,996,4461,989,4454,986,4448,981,4391,1015,4322,1040,4247,1060,4170,1078,4121,1093,4072,1108,4025,1124,3979,1138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true" fillcolor="#231f20" stroked="false">
                <v:path arrowok="t"/>
                <v:fill type="solid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60,1152,4041,1158,4022,1165,4017,1167,4004,1167,4004,1176,4016,1177,4028,1174,4053,1163,4090,1149,4128,1135,4169,1123,4213,1114,4293,1099,4368,1080,4430,1048,4470,996xe" filled="true" fillcolor="#ffffff" stroked="false">
                <v:path arrowok="t"/>
                <v:fill type="solid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41,1158,4017,1167,4004,1167,4004,1176,4016,1177,4028,1174,4041,1168,4053,1163,4090,1149,4128,1135,4169,1123,4213,1114,4293,1099,4368,1080,4430,1048,4470,996xe" filled="false" stroked="true" strokeweight=".712pt" strokecolor="#231f20">
                <v:path arrowok="t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true" fillcolor="#231f20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  <v:shape style="position:absolute;left:3781;top:232;width:343;height:323" type="#_x0000_t75" stroked="false">
                <v:imagedata r:id="rId78" o:title=""/>
              </v:shape>
              <v:shape style="position:absolute;left:3144;top:232;width:1334;height:1023" type="#_x0000_t75" stroked="false">
                <v:imagedata r:id="rId79" o:title=""/>
              </v:shape>
              <v:shape style="position:absolute;left:3139;top:807;width:132;height:187" type="#_x0000_t75" stroked="false">
                <v:imagedata r:id="rId80" o:title=""/>
              </v:shape>
              <v:shape style="position:absolute;left:3464;top:740;width:332;height:176" type="#_x0000_t75" stroked="false">
                <v:imagedata r:id="rId81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3746,927l3779,972,3812,1016,3846,1060,3880,1103,3905,1098,3927,1104,3947,1116,3964,1130,3991,1113,4051,1083,4108,1038,4135,1007,4156,984,4176,958,4191,927,4195,892,4182,859,4154,827,4120,795,4091,763,4084,754,4081,741,4073,734,4005,771,3939,808,3874,847,3809,887,3746,927xe" filled="false" stroked="true" strokeweight=".712pt" strokecolor="#231f20">
                <v:path arrowok="t"/>
              </v:shape>
              <v:shape style="position:absolute;left:3510;top:674;width:405;height:136" type="#_x0000_t75" stroked="false">
                <v:imagedata r:id="rId82" o:title="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5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</v:group>
            <v:group style="position:absolute;left:3160;top:672;width:318;height:220" coordorigin="3160,672" coordsize="318,220">
              <v:shape style="position:absolute;left:3160;top:672;width:318;height:220" coordorigin="3160,672" coordsize="318,220" path="m3267,892l3369,845,3462,788,3465,777,3475,772,3478,761,3448,741,3417,723,3386,706,3355,688,3356,680,3349,679,3349,672,3315,687,3282,705,3249,720,3213,730,3198,746,3180,764,3165,784,3160,807,3166,822,3178,835,3193,846,3207,856,3222,868,3237,877,3251,885,3267,892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598;top:665;width:49;height:20" coordorigin="3598,665" coordsize="49,20">
              <v:shape style="position:absolute;left:3598;top:665;width:49;height:20" coordorigin="3598,665" coordsize="49,20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83" o:title="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6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3;top:621;width:38;height:23" coordorigin="3693,621" coordsize="38,23">
              <v:shape style="position:absolute;left:3693;top:621;width:38;height:23" coordorigin="3693,621" coordsize="38,23" path="m3731,637l3728,630,3724,626,3720,621,3711,625,3693,641,3697,643,3706,638,3719,638,3731,637xe" filled="false" stroked="true" strokeweight=".712pt" strokecolor="#231f20">
                <v:path arrowok="t"/>
              </v:shape>
              <v:shape style="position:absolute;left:4214;top:612;width:261;height:196" type="#_x0000_t75" stroked="false">
                <v:imagedata r:id="rId84" o:title=""/>
              </v:shape>
              <v:shape style="position:absolute;left:3137;top:223;width:1345;height:1036" type="#_x0000_t75" stroked="false">
                <v:imagedata r:id="rId85" o:title=""/>
              </v:shape>
              <v:shape style="position:absolute;left:3153;top:665;width:332;height:234" type="#_x0000_t75" stroked="false">
                <v:imagedata r:id="rId86" o:title="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413,827l3381,844,3348,862,3315,877,3282,885,3248,918,3231,940,3224,963,3232,980,3289,1030,3354,1056,3431,1076,3497,1091,3569,1102,3646,1111,3724,1116,3765,1117,3806,1117,3843,1113,3875,1105,3842,1061,3809,1017,3798,1003,3652,1003,3655,996,3793,996,3791,994,3684,994,3684,988,3683,981,3689,981,3781,981,3766,961,3657,961,3650,959,3344,959,3339,957,3334,956,3333,950,3618,950,3588,941,3530,911,3476,876,3420,843,3420,835,3413,835,3413,827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93,996l3666,996,3670,1003,3798,1003,3793,996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81,981l3689,981,3689,987,3690,994,3684,994,3791,994,3781,98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5,951l3667,957,3657,961,3682,961,3676,952,3675,95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42,930l3727,935,3713,940,3698,946,3684,952,3676,952,3683,956,3682,961,3766,961,3759,952,3684,952,3676,951,3758,951,3742,93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18,950l3333,950,3339,951,3344,953,3344,959,3650,959,3618,95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6,951l3675,951,3676,951,3676,951xe" filled="true" fillcolor="#ffffff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724,1116l3646,1111,3569,1102,3497,1091,3431,1076,3354,1056,3289,1030,3232,980,3224,963,3231,940,3248,918,3268,899,3282,885,3315,877,3348,862,3381,844,3413,827,3413,835,3420,835,3420,843,3476,876,3530,911,3588,941,3657,961,3667,957,3676,951,3682,961,3683,956,3675,951,3684,952,3698,946,3713,940,3727,935,3742,930,3775,973,3809,1017,3842,1061,3875,1105,3843,1113,3806,1117,3765,1117,3724,1116xe" filled="false" stroked="true" strokeweight=".712pt" strokecolor="#231f20">
                <v:path arrowok="t"/>
              </v:shape>
              <v:shape style="position:absolute;left:3857;top:858;width:267;height:150" type="#_x0000_t75" stroked="false">
                <v:imagedata r:id="rId87" o:title=""/>
              </v:shape>
            </v:group>
            <w10:wrap type="topAndBottom"/>
          </v:group>
        </w:pict>
      </w:r>
      <w:r>
        <w:rPr/>
        <w:pict>
          <v:shape style="position:absolute;margin-left:239.787842pt;margin-top:12.745573pt;width:74.339171pt;height:49.875pt;mso-position-horizontal-relative:page;mso-position-vertical-relative:paragraph;z-index:3328;mso-wrap-distance-left:0;mso-wrap-distance-right:0" type="#_x0000_t75" stroked="false">
            <v:imagedata r:id="rId88" o:title=""/>
            <w10:wrap type="topAndBottom"/>
          </v:shape>
        </w:pict>
      </w:r>
      <w:r>
        <w:rPr/>
        <w:pict>
          <v:group style="position:absolute;margin-left:333.683014pt;margin-top:11.500948pt;width:56.9pt;height:51pt;mso-position-horizontal-relative:page;mso-position-vertical-relative:paragraph;z-index:3352;mso-wrap-distance-left:0;mso-wrap-distance-right:0" coordorigin="6674,230" coordsize="1138,1020">
            <v:group style="position:absolute;left:7248;top:230;width:564;height:1020" coordorigin="7248,230" coordsize="564,1020">
              <v:shape style="position:absolute;left:7248;top:230;width:564;height:1020" coordorigin="7248,230" coordsize="564,1020" path="m7684,230l7597,230,7544,236,7457,252,7393,292,7373,358,7378,395,7385,433,7389,473,7388,485,7386,498,7385,509,7387,520,7395,534,7408,543,7424,550,7440,558,7441,657,7430,740,7408,813,7373,882,7335,940,7314,969,7294,1000,7267,1051,7248,1112,7249,1171,7280,1220,7317,1239,7365,1250,7416,1250,7464,1237,7481,1226,7405,1226,7331,1219,7282,1188,7273,1162,7266,1126,7266,1090,7275,1062,7282,1053,7296,1050,7311,1047,7366,1047,7290,1042,7331,975,7374,911,7414,843,7445,767,7461,678,7461,646,7460,613,7462,582,7470,556,7536,549,7605,546,7674,542,7719,534,7502,534,7451,531,7413,513,7411,495,7412,479,7413,464,7413,448,7407,416,7398,386,7393,357,7433,285,7497,264,7575,257,7654,255,7685,253,7778,253,7766,239,7747,236,7726,234,7704,233,7684,230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366,1047l7344,1047,7378,1055,7410,1069,7462,1103,7508,1169,7475,1210,7405,1226,7481,1226,7517,1203,7554,1161,7523,1161,7490,1106,7439,1069,7372,1048,7366,1047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62,532l7739,532,7741,573,7746,611,7753,647,7762,681,7719,698,7686,732,7669,779,7673,829,7683,849,7697,869,7708,887,7713,905,7707,921,7693,939,7678,956,7665,971,7631,1023,7598,1074,7563,1122,7523,1161,7554,1161,7557,1158,7593,1105,7631,1047,7675,996,7721,950,7763,905,7768,897,7728,897,7701,859,7689,804,7694,748,7720,708,7749,699,7794,699,7774,646,7757,585,7762,532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94,699l7749,699,7770,711,7784,736,7791,765,7788,808,7773,845,7752,875,7728,897,7768,897,7801,844,7811,806,7811,767,7798,707,7794,699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78,253l7685,253,7717,253,7745,258,7768,268,7780,303,7778,342,7771,383,7770,422,7774,434,7780,447,7785,461,7713,515,7608,524,7557,530,7502,534,7719,534,7736,532,7762,532,7762,530,7773,515,7788,504,7803,493,7811,478,7811,467,7802,407,7805,340,7800,279,7778,253xe" filled="true" fillcolor="#231f20" stroked="false">
                <v:path arrowok="t"/>
                <v:fill type="solid"/>
              </v:shape>
              <v:shape style="position:absolute;left:7393;top:230;width:419;height:304" type="#_x0000_t75" stroked="false">
                <v:imagedata r:id="rId89" o:title=""/>
              </v:shape>
              <v:shape style="position:absolute;left:6674;top:273;width:507;height:966" type="#_x0000_t75" stroked="false">
                <v:imagedata r:id="rId90" o:title=""/>
              </v:shape>
            </v:group>
            <v:group style="position:absolute;left:7607;top:276;width:19;height:33" coordorigin="7607,276" coordsize="19,33">
              <v:shape style="position:absolute;left:7607;top:276;width:19;height:33" coordorigin="7607,276" coordsize="19,33" path="m7612,276l7607,289,7615,302,7624,308,7621,296,7625,278,7612,276xe" filled="true" fillcolor="#231f20" stroked="false">
                <v:path arrowok="t"/>
                <v:fill type="solid"/>
              </v:shape>
            </v:group>
            <v:group style="position:absolute;left:7526;top:279;width:15;height:29" coordorigin="7526,279" coordsize="15,29">
              <v:shape style="position:absolute;left:7526;top:279;width:15;height:29" coordorigin="7526,279" coordsize="15,29" path="m7533,279l7526,287,7530,304,7538,308,7540,297,7541,285,7533,279xe" filled="true" fillcolor="#231f20" stroked="false">
                <v:path arrowok="t"/>
                <v:fill type="solid"/>
              </v:shape>
            </v:group>
            <v:group style="position:absolute;left:7656;top:275;width:14;height:18" coordorigin="7656,275" coordsize="14,18">
              <v:shape style="position:absolute;left:7656;top:275;width:14;height:18" coordorigin="7656,275" coordsize="14,18" path="m7661,275l7656,281,7658,284,7665,292,7669,287,7665,286,7661,275xe" filled="true" fillcolor="#231f20" stroked="false">
                <v:path arrowok="t"/>
                <v:fill type="solid"/>
              </v:shape>
            </v:group>
            <v:group style="position:absolute;left:7566;top:283;width:14;height:19" coordorigin="7566,283" coordsize="14,19">
              <v:shape style="position:absolute;left:7566;top:283;width:14;height:19" coordorigin="7566,283" coordsize="14,19" path="m7571,283l7566,292,7572,298,7576,302,7578,296,7579,284,7571,283xe" filled="true" fillcolor="#231f20" stroked="false">
                <v:path arrowok="t"/>
                <v:fill type="solid"/>
              </v:shape>
            </v:group>
            <v:group style="position:absolute;left:7627;top:340;width:35;height:133" coordorigin="7627,340" coordsize="35,133">
              <v:shape style="position:absolute;left:7627;top:340;width:35;height:133" coordorigin="7627,340" coordsize="35,133" path="m7627,340l7635,374,7641,410,7648,444,7662,473,7660,432,7656,395,7646,363,7627,340xe" filled="true" fillcolor="#231f20" stroked="false">
                <v:path arrowok="t"/>
                <v:fill type="solid"/>
              </v:shape>
            </v:group>
            <v:group style="position:absolute;left:7694;top:342;width:29;height:130" coordorigin="7694,342" coordsize="29,130">
              <v:shape style="position:absolute;left:7694;top:342;width:29;height:130" coordorigin="7694,342" coordsize="29,130" path="m7696,342l7694,342,7701,374,7706,409,7712,442,7722,471,7722,436,7719,401,7711,368,7698,344,7697,342,7696,342xe" filled="true" fillcolor="#231f20" stroked="false">
                <v:path arrowok="t"/>
                <v:fill type="solid"/>
              </v:shape>
            </v:group>
            <v:group style="position:absolute;left:7449;top:351;width:29;height:151" coordorigin="7449,351" coordsize="29,151">
              <v:shape style="position:absolute;left:7449;top:351;width:29;height:151" coordorigin="7449,351" coordsize="29,151" path="m7454,351l7451,351,7449,371,7453,394,7458,420,7462,446,7464,484,7467,496,7478,501,7472,464,7464,428,7458,391,7457,353,7454,353,7454,351xe" filled="true" fillcolor="#231f20" stroked="false">
                <v:path arrowok="t"/>
                <v:fill type="solid"/>
              </v:shape>
            </v:group>
            <v:group style="position:absolute;left:7747;top:363;width:13;height:59" coordorigin="7747,363" coordsize="13,59">
              <v:shape style="position:absolute;left:7747;top:363;width:13;height:59" coordorigin="7747,363" coordsize="13,59" path="m7747,363l7750,376,7752,408,7754,422,7759,407,7760,390,7755,373,7747,363xe" filled="true" fillcolor="#231f20" stroked="false">
                <v:path arrowok="t"/>
                <v:fill type="solid"/>
              </v:shape>
            </v:group>
            <v:group style="position:absolute;left:7757;top:478;width:55;height:289" coordorigin="7757,478" coordsize="55,289">
              <v:shape style="position:absolute;left:7757;top:478;width:55;height:289" coordorigin="7757,478" coordsize="55,289" path="m7811,478l7803,493,7788,504,7773,515,7762,530,7757,585,7774,646,7798,707,7811,767,7811,478xe" filled="true" fillcolor="#ffffff" stroked="false">
                <v:path arrowok="t"/>
                <v:fill type="solid"/>
              </v:shape>
            </v:group>
            <v:group style="position:absolute;left:7290;top:532;width:473;height:630" coordorigin="7290,532" coordsize="473,630">
              <v:shape style="position:absolute;left:7290;top:532;width:473;height:630" coordorigin="7290,532" coordsize="473,630" path="m7739,532l7736,532,7674,542,7605,546,7536,549,7470,556,7462,582,7460,613,7461,646,7461,678,7445,767,7414,843,7374,911,7331,975,7290,1042,7372,1048,7439,1069,7490,1106,7523,1161,7563,1121,7598,1074,7631,1023,7665,971,7678,956,7693,939,7707,921,7713,905,7708,887,7697,869,7683,849,7673,829,7669,779,7686,732,7719,698,7762,681,7753,647,7746,611,7741,573,7739,532xe" filled="true" fillcolor="#ffffff" stroked="false">
                <v:path arrowok="t"/>
                <v:fill type="solid"/>
              </v:shape>
              <v:shape style="position:absolute;left:7689;top:699;width:102;height:199" type="#_x0000_t75" stroked="false">
                <v:imagedata r:id="rId91" o:title=""/>
              </v:shape>
              <v:shape style="position:absolute;left:7035;top:722;width:110;height:190" type="#_x0000_t75" stroked="false">
                <v:imagedata r:id="rId92" o:title=""/>
              </v:shape>
              <v:shape style="position:absolute;left:6697;top:1033;width:227;height:177" type="#_x0000_t75" stroked="false">
                <v:imagedata r:id="rId93" o:title=""/>
              </v:shape>
              <v:shape style="position:absolute;left:7266;top:1047;width:242;height:179" type="#_x0000_t75" stroked="false">
                <v:imagedata r:id="rId94" o:title=""/>
              </v:shape>
            </v:group>
            <w10:wrap type="topAndBottom"/>
          </v:group>
        </w:pict>
      </w:r>
      <w:r>
        <w:rPr/>
        <w:pict>
          <v:shape style="position:absolute;margin-left:402.321014pt;margin-top:11.419948pt;width:65.522272pt;height:51pt;mso-position-horizontal-relative:page;mso-position-vertical-relative:paragraph;z-index:3376;mso-wrap-distance-left:0;mso-wrap-distance-right:0" type="#_x0000_t75" stroked="false">
            <v:imagedata r:id="rId95" o:title=""/>
            <w10:wrap type="topAndBottom"/>
          </v:shape>
        </w:pict>
      </w:r>
      <w:r>
        <w:rPr/>
        <w:pict>
          <v:group style="position:absolute;margin-left:475.90799pt;margin-top:13.579947pt;width:58.65pt;height:50pt;mso-position-horizontal-relative:page;mso-position-vertical-relative:paragraph;z-index:3400;mso-wrap-distance-left:0;mso-wrap-distance-right:0" coordorigin="9518,272" coordsize="1173,1000">
            <v:group style="position:absolute;left:10114;top:272;width:577;height:914" coordorigin="10114,272" coordsize="577,914">
              <v:shape style="position:absolute;left:10114;top:272;width:577;height:914" coordorigin="10114,272" coordsize="577,914" path="m10649,272l10393,272,10393,361,10396,450,10398,537,10395,620,10385,698,10363,767,10326,826,10265,884,10231,914,10198,946,10167,979,10136,1020,10116,1067,10114,1115,10146,1164,10203,1185,10272,1184,10326,1169,10269,1169,10207,1164,10156,1140,10132,1099,10150,1046,10220,1046,10217,1044,10159,1026,10209,961,10269,906,10329,850,10379,781,10400,725,10411,660,10415,589,10416,512,10415,433,10415,352,10654,352,10653,333,10415,333,10415,291,10652,291,10652,280,10652,272,10649,27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220,1046l10150,1046,10206,1061,10249,1088,10286,1121,10326,1152,10269,1169,10326,1169,10339,1166,10381,1141,10345,1141,10303,1108,10262,1073,10220,1046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4,352l10627,352,10633,433,10633,450,10632,524,10631,614,10634,699,10649,773,10629,795,10608,814,10587,834,10568,856,10577,878,10584,900,10599,946,10552,963,10511,983,10473,1008,10440,1037,10418,1065,10398,1094,10375,1121,10345,1141,10381,1141,10390,1135,10408,1115,10425,1092,10441,1068,10457,1049,10508,1008,10565,976,10613,962,10637,955,10657,943,10661,937,10618,937,10611,917,10604,897,10598,876,10590,856,10610,842,10644,807,10663,792,10683,792,10677,774,10666,754,10657,732,10652,703,10648,622,10649,535,10652,447,10654,361,10654,35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83,792l10663,792,10669,837,10667,883,10652,919,10618,937,10661,937,10677,916,10688,879,10691,838,10685,798,10683,79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2,291l10632,291,10632,333,10653,333,10652,291xe" filled="true" fillcolor="#231f20" stroked="false">
                <v:path arrowok="t"/>
                <v:fill type="solid"/>
              </v:shape>
            </v:group>
            <v:group style="position:absolute;left:10415;top:312;width:218;height:2" coordorigin="10415,312" coordsize="218,2">
              <v:shape style="position:absolute;left:10415;top:312;width:218;height:2" coordorigin="10415,312" coordsize="218,0" path="m10415,312l10632,312e" filled="false" stroked="true" strokeweight="2.089pt" strokecolor="#ffffff">
                <v:path arrowok="t"/>
              </v:shape>
            </v:group>
            <v:group style="position:absolute;left:10159;top:352;width:491;height:789" coordorigin="10159,352" coordsize="491,789">
              <v:shape style="position:absolute;left:10159;top:352;width:491;height:789" coordorigin="10159,352" coordsize="491,789" path="m10627,352l10415,352,10415,433,10416,512,10415,589,10411,660,10400,725,10379,781,10329,850,10269,906,10209,961,10159,1026,10217,1044,10262,1073,10303,1108,10345,1141,10375,1121,10398,1094,10418,1065,10440,1037,10473,1008,10510,983,10552,963,10599,946,10584,900,10577,878,10568,856,10587,834,10608,814,10629,795,10649,773,10634,699,10631,614,10632,524,10633,434,10627,352xe" filled="true" fillcolor="#ffffff" stroked="false">
                <v:path arrowok="t"/>
                <v:fill type="solid"/>
              </v:shape>
            </v:group>
            <v:group style="position:absolute;left:9518;top:355;width:577;height:917" coordorigin="9518,355" coordsize="577,917">
              <v:shape style="position:absolute;left:9518;top:355;width:577;height:917" coordorigin="9518,355" coordsize="577,917" path="m10050,355l9799,355,9796,436,9798,517,9801,598,9802,676,9797,751,9781,820,9752,882,9687,952,9650,985,9613,1018,9579,1053,9545,1097,9521,1147,9518,1199,9557,1252,9629,1271,9708,1264,9733,1254,9673,1254,9612,1250,9562,1227,9536,1187,9549,1129,9622,1129,9621,1129,9563,1113,9612,1046,9733,936,9783,868,9804,811,9815,746,9819,675,9820,598,9819,532,9819,517,9819,439,10058,439,10057,419,9819,419,9819,377,10056,377,10056,363,10056,359,10054,356,10050,355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9622,1129l9549,1129,9606,1144,9651,1172,9690,1205,9730,1238,9673,1254,9733,1254,9772,1238,9787,1224,9749,1224,9706,1193,9666,1158,9622,112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8,439l10033,439,10037,517,10037,532,10036,621,10034,705,10039,790,10056,862,10034,880,10012,899,9992,919,9972,940,9980,962,9995,1007,10003,1029,9961,1045,9924,1063,9891,1085,9861,1110,9834,1139,9809,1171,9782,1200,9749,1224,9787,1224,9794,1218,9814,1194,9833,1168,9852,1143,9899,1103,10002,1052,10048,1032,10056,1024,10022,1024,10015,1004,10002,963,9994,943,10013,927,10030,910,10048,894,10067,879,10087,879,10081,861,10071,840,10061,818,10056,790,10052,708,10053,621,10056,532,10058,445,10058,43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87,879l10067,879,10073,924,10070,970,10054,1006,10022,1024,10056,1024,10081,999,10095,940,10095,926,10093,911,10092,897,10089,884,10087,87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6,377l10036,377,10036,419,10057,419,10056,377xe" filled="true" fillcolor="#231f20" stroked="false">
                <v:path arrowok="t"/>
                <v:fill type="solid"/>
              </v:shape>
            </v:group>
            <v:group style="position:absolute;left:9819;top:398;width:218;height:2" coordorigin="9819,398" coordsize="218,2">
              <v:shape style="position:absolute;left:9819;top:398;width:218;height:2" coordorigin="9819,398" coordsize="218,0" path="m9819,398l10036,398e" filled="false" stroked="true" strokeweight="2.089pt" strokecolor="#ffffff">
                <v:path arrowok="t"/>
              </v:shape>
            </v:group>
            <v:group style="position:absolute;left:9563;top:439;width:493;height:786" coordorigin="9563,439" coordsize="493,786">
              <v:shape style="position:absolute;left:9563;top:439;width:493;height:786" coordorigin="9563,439" coordsize="493,786" path="m10033,439l9819,439,9819,519,9820,599,9819,675,9815,746,9804,811,9783,868,9733,936,9612,1046,9563,1113,9621,1129,9666,1158,9706,1193,9749,1224,9782,1200,9809,1171,9834,1139,9861,1110,9891,1085,9924,1063,9961,1045,10003,1029,9995,1007,9980,962,9972,940,9992,919,10012,899,10034,880,10056,862,10039,790,10034,705,10036,614,10038,524,10033,439xe" filled="true" fillcolor="#ffffff" stroked="false">
                <v:path arrowok="t"/>
                <v:fill type="solid"/>
              </v:shape>
            </v:group>
            <v:group style="position:absolute;left:10590;top:792;width:79;height:145" coordorigin="10590,792" coordsize="79,145">
              <v:shape style="position:absolute;left:10590;top:792;width:79;height:145" coordorigin="10590,792" coordsize="79,145" path="m10663,792l10644,807,10610,842,10590,856,10598,876,10604,897,10611,917,10618,937,10652,919,10667,883,10669,837,10663,792xe" filled="true" fillcolor="#ffffff" stroked="false">
                <v:path arrowok="t"/>
                <v:fill type="solid"/>
              </v:shape>
            </v:group>
            <v:group style="position:absolute;left:9994;top:879;width:79;height:145" coordorigin="9994,879" coordsize="79,145">
              <v:shape style="position:absolute;left:9994;top:879;width:79;height:145" coordorigin="9994,879" coordsize="79,145" path="m10067,879l10048,894,10030,910,10013,927,9994,943,10002,963,10015,1004,10022,1024,10054,1006,10070,970,10073,924,10067,879xe" filled="true" fillcolor="#ffffff" stroked="false">
                <v:path arrowok="t"/>
                <v:fill type="solid"/>
              </v:shape>
              <v:shape style="position:absolute;left:10132;top:1046;width:194;height:123" type="#_x0000_t75" stroked="false">
                <v:imagedata r:id="rId96" o:title=""/>
              </v:shape>
              <v:shape style="position:absolute;left:9536;top:1129;width:194;height:124" type="#_x0000_t75" stroked="false">
                <v:imagedata r:id="rId97" o:title="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24"/>
        <w:ind w:right="0"/>
        <w:jc w:val="left"/>
      </w:pPr>
      <w:r>
        <w:rPr>
          <w:color w:val="231F20"/>
        </w:rPr>
        <w:t>Quantas combinações diferentes ela poderá fazer ao usar cada par de tênis com cada par de</w:t>
      </w:r>
      <w:r>
        <w:rPr>
          <w:color w:val="231F20"/>
          <w:spacing w:val="-2"/>
        </w:rPr>
        <w:t> </w:t>
      </w:r>
      <w:r>
        <w:rPr>
          <w:color w:val="231F20"/>
        </w:rPr>
        <w:t>meias?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4954pt;width:144.8pt;height:144.8pt;mso-position-horizontal-relative:page;mso-position-vertical-relative:paragraph;z-index:3424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98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99" o:title=""/>
              </v:shape>
              <v:shape style="position:absolute;left:6944;top:1637;width:173;height:216" type="#_x0000_t75" stroked="false">
                <v:imagedata r:id="rId100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10" coordorigin="5333,2561" coordsize="170,210">
              <v:shape style="position:absolute;left:5333;top:2561;width:170;height:210" coordorigin="5333,2561" coordsize="170,210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3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80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80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101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5,4551,1452,4568,1380,4589,1311,4613,1242,4640,1175,4670,1110,4704,1047,4740,986,4780,927,4822,869,4867,815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5,7083,869,7126,927,7165,986,7202,1047,7235,1110,7266,1175,7293,1242,7317,1311,7337,1380,7354,1452,7368,1525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2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0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0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02"/>
      <w:footerReference w:type="default" r:id="rId10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6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5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6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4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6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64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6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63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6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463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6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5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64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36"/>
      <w:numFmt w:val="decimal"/>
      <w:lvlText w:val="%1)"/>
      <w:lvlJc w:val="left"/>
      <w:pPr>
        <w:ind w:left="110" w:hanging="401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–"/>
      <w:lvlJc w:val="left"/>
      <w:pPr>
        <w:ind w:left="291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07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14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1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28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5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2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0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7" w:hanging="184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–"/>
      <w:lvlJc w:val="left"/>
      <w:pPr>
        <w:ind w:left="108" w:hanging="184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52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5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1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3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6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2" w:hanging="1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migre.me/fzs3F" TargetMode="External"/><Relationship Id="rId20" Type="http://schemas.openxmlformats.org/officeDocument/2006/relationships/image" Target="media/image13.png"/><Relationship Id="rId21" Type="http://schemas.openxmlformats.org/officeDocument/2006/relationships/hyperlink" Target="http://migre.me/gsV3i" TargetMode="External"/><Relationship Id="rId22" Type="http://schemas.openxmlformats.org/officeDocument/2006/relationships/header" Target="header2.xml"/><Relationship Id="rId23" Type="http://schemas.openxmlformats.org/officeDocument/2006/relationships/footer" Target="footer2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footer" Target="footer3.xml"/><Relationship Id="rId30" Type="http://schemas.openxmlformats.org/officeDocument/2006/relationships/hyperlink" Target="http://portaldoprofessor.mec.gov.br/fichaTecnicaAula.html?aula=24259" TargetMode="External"/><Relationship Id="rId31" Type="http://schemas.openxmlformats.org/officeDocument/2006/relationships/hyperlink" Target="http://sitededicas.ne10.uol.com.br/humor_piadas5a.htm" TargetMode="External"/><Relationship Id="rId32" Type="http://schemas.openxmlformats.org/officeDocument/2006/relationships/image" Target="media/image19.png"/><Relationship Id="rId33" Type="http://schemas.openxmlformats.org/officeDocument/2006/relationships/hyperlink" Target="http://osantuario.com/2013/04/13/umas-tiras-da-pesada-eu-tu-e-elas-as-tirinhas/" TargetMode="External"/><Relationship Id="rId34" Type="http://schemas.openxmlformats.org/officeDocument/2006/relationships/header" Target="header3.xml"/><Relationship Id="rId35" Type="http://schemas.openxmlformats.org/officeDocument/2006/relationships/footer" Target="footer4.xml"/><Relationship Id="rId36" Type="http://schemas.openxmlformats.org/officeDocument/2006/relationships/hyperlink" Target="http://www.piadografo.sitebr.net/Juquinha2.htm" TargetMode="External"/><Relationship Id="rId37" Type="http://schemas.openxmlformats.org/officeDocument/2006/relationships/footer" Target="footer5.xml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header" Target="header4.xml"/><Relationship Id="rId103" Type="http://schemas.openxmlformats.org/officeDocument/2006/relationships/footer" Target="footer6.xml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C0503.indb</dc:title>
  <dcterms:created xsi:type="dcterms:W3CDTF">2016-02-07T03:53:03Z</dcterms:created>
  <dcterms:modified xsi:type="dcterms:W3CDTF">2016-02-07T03:53:03Z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