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4"/>
          <w:szCs w:val="24"/>
        </w:rPr>
      </w:pPr>
    </w:p>
    <w:p>
      <w:pPr>
        <w:spacing w:line="590" w:lineRule="exact" w:before="0"/>
        <w:ind w:left="2405" w:right="554" w:firstLine="0"/>
        <w:jc w:val="left"/>
        <w:rPr>
          <w:rFonts w:ascii="Lucida Sans Unicode" w:hAnsi="Lucida Sans Unicode" w:cs="Lucida Sans Unicode" w:eastAsia="Lucida Sans Unicode" w:hint="default"/>
          <w:sz w:val="40"/>
          <w:szCs w:val="40"/>
        </w:rPr>
      </w:pPr>
      <w:r>
        <w:rPr/>
        <w:pict>
          <v:group style="position:absolute;margin-left:0pt;margin-top:-209.646622pt;width:595.3pt;height:184pt;mso-position-horizontal-relative:page;mso-position-vertical-relative:paragraph;z-index:1120" coordorigin="0,-4193" coordsize="11906,3680"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07,-4193l3684,-4193,0,-613,0,-513,10,-513,380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972,-4193l3848,-4193,51,-513,175,-513,39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136,-4193l4013,-4193,216,-513,339,-513,413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301,-4193l4178,-4193,381,-513,504,-513,430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466,-4193l4342,-4193,545,-513,669,-513,446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630,-4193l4507,-4193,710,-513,833,-513,463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795,-4193l4671,-4193,874,-513,998,-513,479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4959,-4193l4836,-4193,1039,-513,1162,-513,495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24,-4193l5001,-4193,1204,-513,1327,-513,512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289,-4193l5165,-4193,1368,-513,1492,-513,528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453,-4193l5330,-4193,1533,-513,1656,-513,545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618,-4193l5494,-4193,1697,-513,1821,-513,561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782,-4193l5659,-4193,1862,-513,1985,-513,578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947,-4193l5824,-4193,2026,-513,2150,-513,594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112,-4193l5988,-4193,2191,-513,2315,-513,611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276,-4193l6153,-4193,2356,-513,2479,-513,627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441,-4193l6317,-4193,2520,-513,2644,-513,644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605,-4193l6482,-4193,2685,-513,2808,-513,660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770,-4193l6647,-4193,2849,-513,2973,-513,677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935,-4193l6811,-4193,3014,-513,3137,-513,693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099,-4193l6976,-4193,3179,-513,3302,-513,709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264,-4193l7140,-4193,3343,-513,3467,-513,726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428,-4193l7305,-4193,3508,-513,3631,-513,742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593,-4193l7469,-4193,3672,-513,3796,-513,759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758,-4193l7634,-4193,3837,-513,3960,-513,775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7922,-4193l7799,-4193,4002,-513,4125,-513,792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087,-4193l7963,-4193,4166,-513,4290,-513,808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251,-4193l8128,-4193,4331,-513,4454,-513,82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16,-4193l8292,-4193,4495,-513,4619,-513,841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580,-4193l8457,-4193,4660,-513,4783,-513,85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745,-4193l8622,-4193,4825,-513,4948,-513,87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910,-4193l8786,-4193,4989,-513,5113,-513,891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074,-4193l8951,-4193,5154,-513,5277,-513,90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239,-4193l9115,-4193,5318,-513,5442,-513,923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403,-4193l9280,-4193,5483,-513,5606,-513,94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568,-4193l9445,-4193,5648,-513,5771,-513,95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733,-4193l9609,-4193,5812,-513,5936,-513,973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9897,-4193l9774,-4193,5977,-513,6100,-513,98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62,-4193l9938,-4193,6141,-513,6265,-513,1006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226,-4193l10103,-4193,6306,-513,6429,-513,102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391,-4193l10268,-4193,6471,-513,6594,-513,103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556,-4193l10432,-4193,6635,-513,6759,-513,1055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720,-4193l10597,-4193,6800,-513,6923,-513,107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885,-4193l10761,-4193,6964,-513,7088,-513,1088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049,-4193l10926,-4193,7129,-513,7252,-513,110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214,-4193l11091,-4193,7293,-513,7417,-513,1121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379,-4193l11255,-4193,7458,-513,7582,-513,1137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543,-4193l11420,-4193,7623,-513,7746,-513,115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08,-4193l11584,-4193,7787,-513,7911,-513,1170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872,-4193l11749,-4193,7952,-513,8075,-513,1187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193l8116,-513,8240,-513,11906,-4073,1190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4033l8281,-513,8404,-513,11906,-3913,11906,-40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873l8446,-513,8569,-513,11906,-3753,11906,-38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713l8610,-513,8734,-513,11906,-3593,11906,-37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553l8775,-513,8898,-513,11906,-3433,11906,-35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393l8939,-513,9063,-513,11906,-3273,11906,-33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233l9104,-513,9227,-513,11906,-3113,11906,-32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3073l9269,-513,9392,-513,11906,-2953,11906,-30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913l9433,-513,9557,-513,11906,-2793,11906,-29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753l9598,-513,9721,-513,11906,-2633,11906,-27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593l9762,-513,9886,-513,11906,-2473,11906,-25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433l9927,-513,10050,-513,11906,-2313,11906,-24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273l10092,-513,10215,-513,11906,-2153,11906,-22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2113l10256,-513,10380,-513,11906,-1993,11906,-21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953l10421,-513,10544,-513,11906,-1833,11906,-19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793l10585,-513,10709,-513,11906,-1673,11906,-17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633l10750,-513,10873,-513,11906,-1513,11906,-16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473l10915,-513,11038,-513,11906,-1353,11906,-14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313l11079,-513,11203,-513,11906,-1193,11906,-131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1153l11244,-513,11367,-513,11906,-1033,11906,-115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993l11408,-513,11532,-513,11906,-873,11906,-9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833l11573,-513,11696,-513,11906,-713,11906,-83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906,-673l11738,-513,11861,-513,11906,-553,11906,-67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643,-4193l3519,-4193,0,-773,0,-653,364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478,-4193l3355,-4193,0,-933,0,-813,347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313,-4193l3190,-4193,0,-1093,0,-973,331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149,-4193l3025,-4193,0,-1253,0,-1133,314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984,-4193l2861,-4193,0,-1413,0,-1293,298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820,-4193l2696,-4193,0,-1573,0,-1453,282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655,-4193l2532,-4193,0,-1733,0,-1613,265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491,-4193l2367,-4193,0,-1893,0,-1773,249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326,-4193l2202,-4193,0,-2053,0,-1933,232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161,-4193l2038,-4193,0,-2213,0,-2093,216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997,-4193l1873,-4193,0,-2373,0,-2253,1997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32,-4193l1709,-4193,0,-2533,0,-2413,1832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668,-4193l1544,-4193,0,-2693,0,-2573,166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503,-4193l1379,-4193,0,-2853,0,-2733,1503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338,-4193l1215,-4193,0,-3013,0,-2893,1338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174,-4193l1050,-4193,0,-3173,0,-3053,1174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009,-4193l886,-4193,0,-3333,0,-3213,1009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845,-4193l721,-4193,0,-3493,0,-3373,84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680,-4193l557,-4193,0,-3653,0,-3533,680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515,-4193l392,-4193,0,-3813,0,-3693,515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351,-4193l227,-4193,0,-3973,0,-3853,351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186,-4193l63,-4193,0,-4133,0,-4013,186,-4193xe" filled="true" fillcolor="#f1f6de" stroked="false">
                <v:path arrowok="t"/>
                <v:fill type="solid"/>
              </v:shape>
              <v:shape style="position:absolute;left:0;top:-4193;width:11906;height:3680" coordorigin="0,-4193" coordsize="11906,3680" path="m22,-4193l0,-4193,0,-4173,22,-4193xe" filled="true" fillcolor="#f1f6de" stroked="false">
                <v:path arrowok="t"/>
                <v:fill type="solid"/>
              </v:shape>
            </v:group>
            <v:group style="position:absolute;left:0;top:-4193;width:11906;height:3680" coordorigin="0,-4193" coordsize="11906,3680">
              <v:shape style="position:absolute;left:0;top:-4193;width:11906;height:3680" coordorigin="0,-4193" coordsize="11906,3680" path="m3848,-4193l3807,-4193,10,-513,51,-513,384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013,-4193l3972,-4193,175,-513,216,-513,401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178,-4193l4136,-4193,339,-513,381,-513,417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342,-4193l4301,-4193,504,-513,545,-513,434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507,-4193l4466,-4193,669,-513,710,-513,450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671,-4193l4630,-4193,833,-513,874,-513,467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4836,-4193l4795,-4193,998,-513,1039,-513,483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001,-4193l4959,-4193,1162,-513,1204,-513,500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165,-4193l5124,-4193,1327,-513,1368,-513,516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330,-4193l5289,-4193,1492,-513,1533,-513,533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494,-4193l5453,-4193,1656,-513,1697,-513,549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659,-4193l5618,-4193,1821,-513,1862,-513,565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824,-4193l5782,-4193,1985,-513,2026,-513,582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988,-4193l5947,-4193,2150,-513,2191,-513,598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153,-4193l6112,-4193,2315,-513,2356,-513,615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17,-4193l6276,-4193,2479,-513,2520,-513,631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482,-4193l6441,-4193,2644,-513,2685,-513,648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647,-4193l6605,-4193,2808,-513,2849,-513,664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811,-4193l6770,-4193,2973,-513,3014,-513,681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976,-4193l6935,-4193,3137,-513,3179,-513,697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140,-4193l7099,-4193,3302,-513,3343,-513,714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305,-4193l7264,-4193,3467,-513,3508,-513,730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469,-4193l7428,-4193,3631,-513,3672,-513,746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634,-4193l7593,-4193,3796,-513,3837,-513,763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799,-4193l7758,-4193,3960,-513,4002,-513,779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963,-4193l7922,-4193,4125,-513,4166,-513,796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128,-4193l8087,-4193,4290,-513,4331,-513,812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292,-4193l8251,-4193,4454,-513,4495,-513,82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457,-4193l8416,-4193,4619,-513,4660,-513,84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622,-4193l8580,-4193,4783,-513,4825,-513,862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786,-4193l8745,-4193,4948,-513,4989,-513,87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951,-4193l8910,-4193,5113,-513,5154,-513,895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115,-4193l9074,-4193,5277,-513,5318,-513,91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280,-4193l9239,-4193,5442,-513,5483,-513,928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445,-4193l9403,-4193,5606,-513,5648,-513,944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609,-4193l9568,-4193,5771,-513,5812,-513,96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774,-4193l9733,-4193,5936,-513,5977,-513,977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9938,-4193l9897,-4193,6100,-513,6141,-513,99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103,-4193l10062,-4193,6265,-513,6306,-513,1010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268,-4193l10226,-4193,6429,-513,6471,-513,1026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432,-4193l10391,-4193,6594,-513,6635,-513,104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97,-4193l10556,-4193,6759,-513,6800,-513,1059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761,-4193l10720,-4193,6923,-513,6964,-513,107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926,-4193l10885,-4193,7088,-513,7129,-513,1092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091,-4193l11049,-4193,7252,-513,7293,-513,1109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255,-4193l11214,-4193,7417,-513,7458,-513,112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420,-4193l11379,-4193,7582,-513,7623,-513,1142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584,-4193l11543,-4193,7746,-513,7787,-513,115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749,-4193l11708,-4193,7911,-513,7952,-513,1174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193l11872,-4193,8075,-513,8116,-513,1190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4073l8240,-513,8281,-513,11906,-4033,11906,-40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913l8404,-513,8446,-513,11906,-3873,11906,-39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753l8569,-513,8610,-513,11906,-3713,11906,-37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593l8734,-513,8775,-513,11906,-3553,11906,-35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433l8898,-513,8939,-513,11906,-3393,11906,-34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273l9063,-513,9104,-513,11906,-3233,11906,-32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3113l9227,-513,9269,-513,11906,-3073,11906,-31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953l9392,-513,9433,-513,11906,-2913,11906,-29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793l9557,-513,9598,-513,11906,-2753,11906,-27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633l9721,-513,9762,-513,11906,-2593,11906,-26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473l9886,-513,9927,-513,11906,-2433,11906,-24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313l10050,-513,10092,-513,11906,-2273,11906,-23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2153l10215,-513,10256,-513,11906,-2113,11906,-21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993l10380,-513,10421,-513,11906,-1953,11906,-19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833l10544,-513,10585,-513,11906,-1793,11906,-18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673l10709,-513,10750,-513,11906,-1633,11906,-16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513l10873,-513,10915,-513,11906,-1473,11906,-15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353l11038,-513,11079,-513,11906,-1313,11906,-13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193l11203,-513,11244,-513,11906,-1153,11906,-1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1033l11367,-513,11408,-513,11906,-993,11906,-103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873l11532,-513,11573,-513,11906,-833,11906,-87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713l11696,-513,11738,-513,11906,-673,11906,-71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1906,-553l11861,-513,11906,-513,11906,-55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684,-4193l3643,-4193,0,-653,0,-613,368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519,-4193l3478,-4193,0,-813,0,-773,351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355,-4193l3313,-4193,0,-973,0,-933,335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190,-4193l3149,-4193,0,-1133,0,-1093,319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025,-4193l2984,-4193,0,-1293,0,-1253,302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861,-4193l2820,-4193,0,-1453,0,-1413,286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696,-4193l2655,-4193,0,-1613,0,-1573,269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532,-4193l2490,-4193,0,-1773,0,-1733,253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367,-4193l2326,-4193,0,-1933,0,-1893,236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02,-4193l2161,-4193,0,-2093,0,-2053,220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038,-4193l1997,-4193,0,-2253,0,-2213,2038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873,-4193l1832,-4193,0,-2413,0,-2373,1873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709,-4193l1668,-4193,0,-2573,0,-2533,170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544,-4193l1503,-4193,0,-2733,0,-2693,1544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379,-4193l1338,-4193,0,-2893,0,-2853,1379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215,-4193l1174,-4193,0,-3053,0,-3013,1215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1050,-4193l1009,-4193,0,-3213,0,-3173,1050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886,-4193l845,-4193,0,-3373,0,-3333,886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721,-4193l680,-4193,0,-3533,0,-3493,721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557,-4193l515,-4193,0,-3693,0,-3653,55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392,-4193l351,-4193,0,-3853,0,-3813,392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227,-4193l186,-4193,0,-4013,0,-3973,227,-4193xe" filled="true" fillcolor="#ffffff" stroked="false">
                <v:path arrowok="t"/>
                <v:fill type="solid"/>
              </v:shape>
              <v:shape style="position:absolute;left:0;top:-4193;width:11906;height:3680" coordorigin="0,-4193" coordsize="11906,3680" path="m63,-4193l22,-4193,0,-4173,0,-4133,63,-4193xe" filled="true" fillcolor="#ffffff" stroked="false">
                <v:path arrowok="t"/>
                <v:fill type="solid"/>
              </v:shape>
            </v:group>
            <v:group style="position:absolute;left:11180;top:-1115;width:726;height:398" coordorigin="11180,-1115" coordsize="726,398">
              <v:shape style="position:absolute;left:11180;top:-1115;width:726;height:398" coordorigin="11180,-1115" coordsize="726,398" path="m11180,-717l11906,-717,11906,-1115,11180,-1115,11180,-717xe" filled="true" fillcolor="#b5d334" stroked="false">
                <v:path arrowok="t"/>
                <v:fill type="solid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847;top:-3328;width:7059;height:1785" type="#_x0000_t202" filled="false" stroked="false">
                <v:textbox inset="0,0,0,0">
                  <w:txbxContent>
                    <w:p>
                      <w:pPr>
                        <w:spacing w:line="1435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144"/>
                          <w:szCs w:val="144"/>
                        </w:rPr>
                      </w:pPr>
                      <w:r>
                        <w:rPr>
                          <w:rFonts w:ascii="Arial"/>
                          <w:b/>
                          <w:color w:val="B5D334"/>
                          <w:spacing w:val="14"/>
                          <w:sz w:val="144"/>
                        </w:rPr>
                        <w:t>SAEMI</w:t>
                      </w:r>
                      <w:r>
                        <w:rPr>
                          <w:rFonts w:ascii="Arial"/>
                          <w:sz w:val="144"/>
                        </w:rPr>
                      </w:r>
                    </w:p>
                    <w:p>
                      <w:pPr>
                        <w:spacing w:line="280" w:lineRule="exact" w:before="69"/>
                        <w:ind w:left="0" w:right="0" w:firstLine="0"/>
                        <w:jc w:val="left"/>
                        <w:rPr>
                          <w:rFonts w:ascii="Calibri" w:hAnsi="Calibri" w:cs="Calibri" w:eastAsia="Calibri" w:hint="default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SISTEMA DE AVALIAÇÃO EDUCACIONAL MUNICIPAL DO </w:t>
                      </w:r>
                      <w:r>
                        <w:rPr>
                          <w:rFonts w:ascii="Calibri" w:hAnsi="Calibri"/>
                          <w:color w:val="B5D334"/>
                          <w:spacing w:val="57"/>
                          <w:w w:val="110"/>
                          <w:sz w:val="24"/>
                        </w:rPr>
                        <w:t> </w:t>
                      </w:r>
                      <w:r>
                        <w:rPr>
                          <w:rFonts w:ascii="Calibri" w:hAnsi="Calibri"/>
                          <w:color w:val="B5D334"/>
                          <w:w w:val="110"/>
                          <w:sz w:val="24"/>
                        </w:rPr>
                        <w:t>IPOJUCA</w:t>
                      </w:r>
                      <w:r>
                        <w:rPr>
                          <w:rFonts w:ascii="Calibri" w:hAnsi="Calibri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9835;top:-1125;width:1190;height:520" type="#_x0000_t202" filled="false" stroked="false">
                <v:textbox inset="0,0,0,0">
                  <w:txbxContent>
                    <w:p>
                      <w:pPr>
                        <w:spacing w:line="520" w:lineRule="exact" w:before="0"/>
                        <w:ind w:left="0" w:right="-14" w:firstLine="0"/>
                        <w:jc w:val="left"/>
                        <w:rPr>
                          <w:rFonts w:ascii="Lucida Sans Unicode" w:hAnsi="Lucida Sans Unicode" w:cs="Lucida Sans Unicode" w:eastAsia="Lucida Sans Unicode" w:hint="default"/>
                          <w:sz w:val="52"/>
                          <w:szCs w:val="52"/>
                        </w:rPr>
                      </w:pPr>
                      <w:r>
                        <w:rPr>
                          <w:rFonts w:ascii="Lucida Sans Unicode"/>
                          <w:color w:val="B5D334"/>
                          <w:w w:val="90"/>
                          <w:sz w:val="52"/>
                        </w:rPr>
                        <w:t>2014</w:t>
                      </w:r>
                      <w:r>
                        <w:rPr>
                          <w:rFonts w:ascii="Lucida Sans Unicode"/>
                          <w:sz w:val="5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group style="position:absolute;margin-left:290.377991pt;margin-top:61.957382pt;width:.1pt;height:70.9pt;mso-position-horizontal-relative:page;mso-position-vertical-relative:paragraph;z-index:1192" coordorigin="5808,1239" coordsize="2,1418">
            <v:shape style="position:absolute;left:5808;top:1239;width:2;height:1418" coordorigin="5808,1239" coordsize="0,1418" path="m5808,1239l5808,2656e" filled="false" stroked="true" strokeweight="2pt" strokecolor="#b5d334">
              <v:path arrowok="t"/>
            </v:shape>
            <w10:wrap type="none"/>
          </v:group>
        </w:pict>
      </w:r>
      <w:r>
        <w:rPr>
          <w:rFonts w:ascii="Lucida Sans Unicode" w:hAnsi="Lucida Sans Unicode"/>
          <w:color w:val="B5D334"/>
          <w:sz w:val="40"/>
        </w:rPr>
        <w:t>LÍNGUA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PORTUGUESA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E</w:t>
      </w:r>
      <w:r>
        <w:rPr>
          <w:rFonts w:ascii="Lucida Sans Unicode" w:hAnsi="Lucida Sans Unicode"/>
          <w:color w:val="B5D334"/>
          <w:spacing w:val="-70"/>
          <w:sz w:val="40"/>
        </w:rPr>
        <w:t> </w:t>
      </w:r>
      <w:r>
        <w:rPr>
          <w:rFonts w:ascii="Lucida Sans Unicode" w:hAnsi="Lucida Sans Unicode"/>
          <w:color w:val="B5D334"/>
          <w:sz w:val="40"/>
        </w:rPr>
        <w:t>MATEMÁTICA</w:t>
      </w:r>
      <w:r>
        <w:rPr>
          <w:rFonts w:ascii="Lucida Sans Unicode" w:hAnsi="Lucida Sans Unicode"/>
          <w:sz w:val="40"/>
        </w:rPr>
      </w:r>
    </w:p>
    <w:p>
      <w:pPr>
        <w:spacing w:line="240" w:lineRule="auto" w:before="0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line="240" w:lineRule="auto" w:before="11"/>
        <w:rPr>
          <w:rFonts w:ascii="Lucida Sans Unicode" w:hAnsi="Lucida Sans Unicode" w:cs="Lucida Sans Unicode" w:eastAsia="Lucida Sans Unicode" w:hint="default"/>
          <w:sz w:val="20"/>
          <w:szCs w:val="20"/>
        </w:rPr>
      </w:pPr>
    </w:p>
    <w:p>
      <w:pPr>
        <w:spacing w:after="0" w:line="240" w:lineRule="auto"/>
        <w:rPr>
          <w:rFonts w:ascii="Lucida Sans Unicode" w:hAnsi="Lucida Sans Unicode" w:cs="Lucida Sans Unicode" w:eastAsia="Lucida Sans Unicode" w:hint="default"/>
          <w:sz w:val="20"/>
          <w:szCs w:val="20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300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 w:hAnsi="Arial"/>
          <w:b/>
          <w:color w:val="B5D334"/>
          <w:sz w:val="36"/>
        </w:rPr>
        <w:t>5º ano</w:t>
      </w:r>
      <w:r>
        <w:rPr>
          <w:rFonts w:ascii="Arial" w:hAnsi="Arial"/>
          <w:b/>
          <w:color w:val="B5D334"/>
          <w:spacing w:val="16"/>
          <w:sz w:val="36"/>
        </w:rPr>
        <w:t> </w:t>
      </w:r>
      <w:r>
        <w:rPr>
          <w:rFonts w:ascii="Arial" w:hAnsi="Arial"/>
          <w:b/>
          <w:color w:val="B5D334"/>
          <w:sz w:val="36"/>
        </w:rPr>
        <w:t>do</w:t>
      </w:r>
      <w:r>
        <w:rPr>
          <w:rFonts w:ascii="Arial" w:hAnsi="Arial"/>
          <w:sz w:val="36"/>
        </w:rPr>
      </w:r>
    </w:p>
    <w:p>
      <w:pPr>
        <w:spacing w:before="49"/>
        <w:ind w:left="1179" w:right="-4" w:firstLine="0"/>
        <w:jc w:val="left"/>
        <w:rPr>
          <w:rFonts w:ascii="Arial" w:hAnsi="Arial" w:cs="Arial" w:eastAsia="Arial" w:hint="default"/>
          <w:sz w:val="36"/>
          <w:szCs w:val="36"/>
        </w:rPr>
      </w:pPr>
      <w:r>
        <w:rPr>
          <w:rFonts w:ascii="Arial"/>
          <w:b/>
          <w:color w:val="B5D334"/>
          <w:sz w:val="36"/>
        </w:rPr>
        <w:t>Ensino</w:t>
      </w:r>
      <w:r>
        <w:rPr>
          <w:rFonts w:ascii="Arial"/>
          <w:b/>
          <w:color w:val="B5D334"/>
          <w:spacing w:val="2"/>
          <w:sz w:val="36"/>
        </w:rPr>
        <w:t> </w:t>
      </w:r>
      <w:r>
        <w:rPr>
          <w:rFonts w:ascii="Arial"/>
          <w:b/>
          <w:color w:val="B5D334"/>
          <w:sz w:val="36"/>
        </w:rPr>
        <w:t>Fundamental</w:t>
      </w:r>
      <w:r>
        <w:rPr>
          <w:rFonts w:ascii="Arial"/>
          <w:sz w:val="36"/>
        </w:rPr>
      </w:r>
    </w:p>
    <w:p>
      <w:pPr>
        <w:spacing w:before="19"/>
        <w:ind w:left="1195" w:right="0" w:firstLine="0"/>
        <w:jc w:val="left"/>
        <w:rPr>
          <w:rFonts w:ascii="Calibri" w:hAnsi="Calibri" w:cs="Calibri" w:eastAsia="Calibri" w:hint="default"/>
          <w:sz w:val="48"/>
          <w:szCs w:val="48"/>
        </w:rPr>
      </w:pPr>
      <w:r>
        <w:rPr>
          <w:w w:val="110"/>
        </w:rPr>
        <w:br w:type="column"/>
      </w:r>
      <w:r>
        <w:rPr>
          <w:rFonts w:ascii="Calibri"/>
          <w:color w:val="B5D334"/>
          <w:w w:val="110"/>
          <w:sz w:val="48"/>
        </w:rPr>
        <w:t>Caderno</w:t>
      </w:r>
      <w:r>
        <w:rPr>
          <w:rFonts w:ascii="Calibri"/>
          <w:sz w:val="48"/>
        </w:rPr>
      </w:r>
    </w:p>
    <w:p>
      <w:pPr>
        <w:spacing w:before="146"/>
        <w:ind w:left="1179" w:right="0" w:firstLine="0"/>
        <w:jc w:val="left"/>
        <w:rPr>
          <w:rFonts w:ascii="Trebuchet MS" w:hAnsi="Trebuchet MS" w:cs="Trebuchet MS" w:eastAsia="Trebuchet MS" w:hint="default"/>
          <w:sz w:val="64"/>
          <w:szCs w:val="64"/>
        </w:rPr>
      </w:pPr>
      <w:r>
        <w:rPr>
          <w:rFonts w:ascii="Trebuchet MS"/>
          <w:b/>
          <w:color w:val="B5D334"/>
          <w:sz w:val="64"/>
        </w:rPr>
        <w:t>C0504</w:t>
      </w:r>
      <w:r>
        <w:rPr>
          <w:rFonts w:ascii="Trebuchet MS"/>
          <w:sz w:val="64"/>
        </w:rPr>
      </w:r>
    </w:p>
    <w:p>
      <w:pPr>
        <w:spacing w:after="0"/>
        <w:jc w:val="left"/>
        <w:rPr>
          <w:rFonts w:ascii="Trebuchet MS" w:hAnsi="Trebuchet MS" w:cs="Trebuchet MS" w:eastAsia="Trebuchet MS" w:hint="default"/>
          <w:sz w:val="64"/>
          <w:szCs w:val="64"/>
        </w:rPr>
        <w:sectPr>
          <w:type w:val="continuous"/>
          <w:pgSz w:w="11910" w:h="16840"/>
          <w:pgMar w:top="0" w:bottom="0" w:left="0" w:right="0"/>
          <w:cols w:num="2" w:equalWidth="0">
            <w:col w:w="4738" w:space="1610"/>
            <w:col w:w="5562"/>
          </w:cols>
        </w:sectPr>
      </w:pPr>
    </w:p>
    <w:p>
      <w:pPr>
        <w:spacing w:line="240" w:lineRule="auto" w:before="2"/>
        <w:rPr>
          <w:rFonts w:ascii="Trebuchet MS" w:hAnsi="Trebuchet MS" w:cs="Trebuchet MS" w:eastAsia="Trebuchet MS" w:hint="default"/>
          <w:b/>
          <w:bCs/>
          <w:sz w:val="27"/>
          <w:szCs w:val="27"/>
        </w:rPr>
      </w:pPr>
    </w:p>
    <w:p>
      <w:pPr>
        <w:spacing w:line="240" w:lineRule="auto"/>
        <w:ind w:left="863" w:right="0" w:firstLine="0"/>
        <w:rPr>
          <w:rFonts w:ascii="Trebuchet MS" w:hAnsi="Trebuchet MS" w:cs="Trebuchet MS" w:eastAsia="Trebuchet MS" w:hint="default"/>
          <w:sz w:val="20"/>
          <w:szCs w:val="20"/>
        </w:rPr>
      </w:pPr>
      <w:r>
        <w:rPr>
          <w:rFonts w:ascii="Trebuchet MS" w:hAnsi="Trebuchet MS" w:cs="Trebuchet MS" w:eastAsia="Trebuchet MS" w:hint="default"/>
          <w:sz w:val="20"/>
          <w:szCs w:val="20"/>
        </w:rPr>
        <w:pict>
          <v:group style="width:509.65pt;height:50.25pt;mso-position-horizontal-relative:char;mso-position-vertical-relative:line" coordorigin="0,0" coordsize="10193,1005">
            <v:group style="position:absolute;left:5;top:138;width:10183;height:862" coordorigin="5,138" coordsize="10183,862">
              <v:shape style="position:absolute;left:5;top:138;width:10183;height:862" coordorigin="5,138" coordsize="10183,862" path="m5,999l10187,999,10187,138,5,138,5,999xe" filled="false" stroked="true" strokeweight=".5pt" strokecolor="#b5d334">
                <v:path arrowok="t"/>
              </v:shape>
            </v:group>
            <v:group style="position:absolute;left:0;top:4;width:2202;height:169" coordorigin="0,4" coordsize="2202,169">
              <v:shape style="position:absolute;left:0;top:4;width:2202;height:169" coordorigin="0,4" coordsize="2202,169" path="m0,173l2202,173,2202,4,0,4,0,173xe" filled="true" fillcolor="#ffffff" stroked="false">
                <v:path arrowok="t"/>
                <v:fill type="solid"/>
              </v:shape>
              <v:shape style="position:absolute;left:113;top:0;width:1976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4" w:firstLine="0"/>
                        <w:jc w:val="left"/>
                        <w:rPr>
                          <w:rFonts w:ascii="Calibri" w:hAnsi="Calibri" w:cs="Calibri" w:eastAsia="Calibri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Nome do</w:t>
                      </w:r>
                      <w:r>
                        <w:rPr>
                          <w:rFonts w:ascii="Calibri"/>
                          <w:color w:val="B5D334"/>
                          <w:spacing w:val="13"/>
                          <w:w w:val="110"/>
                          <w:sz w:val="22"/>
                        </w:rPr>
                        <w:t> </w:t>
                      </w:r>
                      <w:r>
                        <w:rPr>
                          <w:rFonts w:ascii="Calibri"/>
                          <w:color w:val="B5D334"/>
                          <w:w w:val="110"/>
                          <w:sz w:val="22"/>
                        </w:rPr>
                        <w:t>estudante</w:t>
                      </w:r>
                      <w:r>
                        <w:rPr>
                          <w:rFonts w:ascii="Calibri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rebuchet MS" w:hAnsi="Trebuchet MS" w:cs="Trebuchet MS" w:eastAsia="Trebuchet MS" w:hint="default"/>
          <w:sz w:val="20"/>
          <w:szCs w:val="20"/>
        </w:rPr>
      </w:r>
    </w:p>
    <w:p>
      <w:pPr>
        <w:spacing w:line="240" w:lineRule="auto" w:before="0"/>
        <w:rPr>
          <w:rFonts w:ascii="Trebuchet MS" w:hAnsi="Trebuchet MS" w:cs="Trebuchet MS" w:eastAsia="Trebuchet MS" w:hint="default"/>
          <w:b/>
          <w:bCs/>
          <w:sz w:val="20"/>
          <w:szCs w:val="20"/>
        </w:rPr>
      </w:pPr>
    </w:p>
    <w:p>
      <w:pPr>
        <w:pStyle w:val="BodyText"/>
        <w:spacing w:line="240" w:lineRule="auto" w:before="175"/>
        <w:ind w:left="3931" w:right="554"/>
        <w:jc w:val="left"/>
        <w:rPr>
          <w:rFonts w:ascii="Tahoma" w:hAnsi="Tahoma" w:cs="Tahoma" w:eastAsia="Tahoma" w:hint="default"/>
        </w:rPr>
      </w:pPr>
      <w:r>
        <w:rPr/>
        <w:pict>
          <v:shape style="position:absolute;margin-left:371.088989pt;margin-top:-.566617pt;width:182.2pt;height:26.05pt;mso-position-horizontal-relative:page;mso-position-vertical-relative:paragraph;z-index:1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>
                    <w:trPr>
                      <w:trHeight w:val="510" w:hRule="exact"/>
                    </w:trPr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2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2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B5D334"/>
                          <w:left w:val="single" w:sz="4" w:space="0" w:color="B5D334"/>
                          <w:bottom w:val="single" w:sz="4" w:space="0" w:color="B5D334"/>
                          <w:right w:val="single" w:sz="4" w:space="0" w:color="B5D334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ahoma"/>
          <w:color w:val="B5D334"/>
          <w:w w:val="105"/>
        </w:rPr>
        <w:t>Data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de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Nascimento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do</w:t>
      </w:r>
      <w:r>
        <w:rPr>
          <w:rFonts w:ascii="Tahoma"/>
          <w:color w:val="B5D334"/>
          <w:spacing w:val="-21"/>
          <w:w w:val="105"/>
        </w:rPr>
        <w:t> </w:t>
      </w:r>
      <w:r>
        <w:rPr>
          <w:rFonts w:ascii="Tahoma"/>
          <w:color w:val="B5D334"/>
          <w:w w:val="105"/>
        </w:rPr>
        <w:t>estudante</w:t>
      </w:r>
      <w:r>
        <w:rPr>
          <w:rFonts w:ascii="Tahoma"/>
        </w:rPr>
      </w: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0"/>
        <w:rPr>
          <w:rFonts w:ascii="Tahoma" w:hAnsi="Tahoma" w:cs="Tahoma" w:eastAsia="Tahoma" w:hint="default"/>
          <w:sz w:val="20"/>
          <w:szCs w:val="20"/>
        </w:rPr>
      </w:pPr>
    </w:p>
    <w:p>
      <w:pPr>
        <w:spacing w:line="240" w:lineRule="auto" w:before="4"/>
        <w:rPr>
          <w:rFonts w:ascii="Tahoma" w:hAnsi="Tahoma" w:cs="Tahoma" w:eastAsia="Tahoma" w:hint="default"/>
          <w:sz w:val="23"/>
          <w:szCs w:val="23"/>
        </w:rPr>
      </w:pPr>
    </w:p>
    <w:p>
      <w:pPr>
        <w:pStyle w:val="Heading1"/>
        <w:spacing w:line="240" w:lineRule="auto" w:before="66"/>
        <w:ind w:left="846" w:right="554"/>
        <w:jc w:val="left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Caro(a)</w:t>
      </w:r>
      <w:r>
        <w:rPr>
          <w:rFonts w:ascii="Arial"/>
          <w:color w:val="231F20"/>
          <w:spacing w:val="14"/>
        </w:rPr>
        <w:t> </w:t>
      </w:r>
      <w:r>
        <w:rPr>
          <w:rFonts w:ascii="Arial"/>
          <w:color w:val="231F20"/>
        </w:rPr>
        <w:t>estudante,</w:t>
      </w:r>
      <w:r>
        <w:rPr>
          <w:rFonts w:ascii="Arial"/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0"/>
          <w:szCs w:val="20"/>
        </w:rPr>
      </w:pPr>
    </w:p>
    <w:p>
      <w:pPr>
        <w:pStyle w:val="BodyText"/>
        <w:spacing w:line="264" w:lineRule="exact" w:before="0"/>
        <w:ind w:left="846" w:right="554"/>
        <w:jc w:val="left"/>
        <w:rPr>
          <w:rFonts w:ascii="Calibri" w:hAnsi="Calibri" w:cs="Calibri" w:eastAsia="Calibri" w:hint="default"/>
        </w:rPr>
      </w:pPr>
      <w:r>
        <w:rPr>
          <w:rFonts w:ascii="Calibri" w:hAnsi="Calibri"/>
          <w:color w:val="231F20"/>
          <w:w w:val="110"/>
        </w:rPr>
        <w:t>Você está participando do Sistema de Avaliação Educacional Municipal do Ipojuca - SAEMI. Sua participação é muito importante para sabermos como está a educação em nosso</w:t>
      </w:r>
      <w:r>
        <w:rPr>
          <w:rFonts w:ascii="Calibri" w:hAnsi="Calibri"/>
          <w:color w:val="231F20"/>
          <w:spacing w:val="39"/>
          <w:w w:val="110"/>
        </w:rPr>
        <w:t> </w:t>
      </w:r>
      <w:r>
        <w:rPr>
          <w:rFonts w:ascii="Calibri" w:hAnsi="Calibri"/>
          <w:color w:val="231F20"/>
          <w:w w:val="110"/>
        </w:rPr>
        <w:t>município.</w:t>
      </w:r>
      <w:r>
        <w:rPr>
          <w:rFonts w:ascii="Calibri" w:hAnsi="Calibri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40" w:lineRule="auto" w:before="161" w:after="0"/>
        <w:ind w:left="1413" w:right="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Hoje,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você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vai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fazer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atividades</w:t>
      </w:r>
      <w:r>
        <w:rPr>
          <w:rFonts w:ascii="Calibri" w:hAnsi="Calibri"/>
          <w:color w:val="231F20"/>
          <w:spacing w:val="-6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de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Língua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Portuguesa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e</w:t>
      </w:r>
      <w:r>
        <w:rPr>
          <w:rFonts w:ascii="Calibri" w:hAnsi="Calibri"/>
          <w:color w:val="231F20"/>
          <w:spacing w:val="-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Matemática.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264" w:lineRule="exact" w:before="107" w:after="0"/>
        <w:ind w:left="1413" w:right="1480" w:hanging="170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Reserve os últimos 20 minutos para transcrever suas respostas para o cartão de respostas. Cuidado e muita atenção com a ordem das questões para fazer a </w:t>
      </w:r>
      <w:r>
        <w:rPr>
          <w:rFonts w:ascii="Calibri" w:hAnsi="Calibri"/>
          <w:color w:val="231F20"/>
          <w:spacing w:val="5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marcação.</w:t>
      </w:r>
      <w:r>
        <w:rPr>
          <w:rFonts w:ascii="Calibri" w:hAnsi="Calibri"/>
          <w:sz w:val="22"/>
        </w:rPr>
      </w:r>
    </w:p>
    <w:p>
      <w:pPr>
        <w:pStyle w:val="ListParagraph"/>
        <w:numPr>
          <w:ilvl w:val="0"/>
          <w:numId w:val="1"/>
        </w:numPr>
        <w:tabs>
          <w:tab w:pos="1414" w:val="left" w:leader="none"/>
        </w:tabs>
        <w:spacing w:line="333" w:lineRule="auto" w:before="104" w:after="0"/>
        <w:ind w:left="846" w:right="2950" w:firstLine="397"/>
        <w:jc w:val="left"/>
        <w:rPr>
          <w:rFonts w:ascii="Calibri" w:hAnsi="Calibri" w:cs="Calibri" w:eastAsia="Calibri" w:hint="default"/>
          <w:sz w:val="22"/>
          <w:szCs w:val="22"/>
        </w:rPr>
      </w:pPr>
      <w:r>
        <w:rPr>
          <w:rFonts w:ascii="Calibri" w:hAnsi="Calibri"/>
          <w:color w:val="231F20"/>
          <w:w w:val="110"/>
          <w:sz w:val="22"/>
        </w:rPr>
        <w:t>Responda com calma, procurando não deixar nenhuma questão em branco. Bom</w:t>
      </w:r>
      <w:r>
        <w:rPr>
          <w:rFonts w:ascii="Calibri" w:hAnsi="Calibri"/>
          <w:color w:val="231F20"/>
          <w:spacing w:val="-22"/>
          <w:w w:val="110"/>
          <w:sz w:val="22"/>
        </w:rPr>
        <w:t> </w:t>
      </w:r>
      <w:r>
        <w:rPr>
          <w:rFonts w:ascii="Calibri" w:hAnsi="Calibri"/>
          <w:color w:val="231F20"/>
          <w:w w:val="110"/>
          <w:sz w:val="22"/>
        </w:rPr>
        <w:t>teste!</w:t>
      </w:r>
      <w:r>
        <w:rPr>
          <w:rFonts w:ascii="Calibri" w:hAnsi="Calibri"/>
          <w:sz w:val="22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20"/>
          <w:szCs w:val="20"/>
        </w:rPr>
      </w:pPr>
    </w:p>
    <w:p>
      <w:pPr>
        <w:spacing w:line="240" w:lineRule="auto" w:before="12"/>
        <w:rPr>
          <w:rFonts w:ascii="Calibri" w:hAnsi="Calibri" w:cs="Calibri" w:eastAsia="Calibri" w:hint="default"/>
          <w:sz w:val="24"/>
          <w:szCs w:val="24"/>
        </w:rPr>
      </w:pPr>
    </w:p>
    <w:p>
      <w:pPr>
        <w:spacing w:after="0" w:line="240" w:lineRule="auto"/>
        <w:rPr>
          <w:rFonts w:ascii="Calibri" w:hAnsi="Calibri" w:cs="Calibri" w:eastAsia="Calibri" w:hint="default"/>
          <w:sz w:val="24"/>
          <w:szCs w:val="24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before="21"/>
        <w:ind w:left="0" w:right="0" w:firstLine="0"/>
        <w:jc w:val="right"/>
        <w:rPr>
          <w:rFonts w:ascii="Calibri" w:hAnsi="Calibri" w:cs="Calibri" w:eastAsia="Calibri" w:hint="default"/>
          <w:sz w:val="51"/>
          <w:szCs w:val="51"/>
        </w:rPr>
      </w:pPr>
      <w:r>
        <w:rPr/>
        <w:pict>
          <v:group style="position:absolute;margin-left:49.6059pt;margin-top:15.262711pt;width:94.55pt;height:37.2pt;mso-position-horizontal-relative:page;mso-position-vertical-relative:paragraph;z-index:1216" coordorigin="992,305" coordsize="1891,744">
            <v:shape style="position:absolute;left:992;top:305;width:465;height:462" type="#_x0000_t75" stroked="false">
              <v:imagedata r:id="rId5" o:title=""/>
            </v:shape>
            <v:shape style="position:absolute;left:1078;top:833;width:1805;height:215" type="#_x0000_t75" stroked="false">
              <v:imagedata r:id="rId6" o:title=""/>
            </v:shape>
            <w10:wrap type="none"/>
          </v:group>
        </w:pict>
      </w:r>
      <w:r>
        <w:rPr/>
        <w:pict>
          <v:group style="position:absolute;margin-left:79.803802pt;margin-top:17.922186pt;width:64.6500pt;height:17.75pt;mso-position-horizontal-relative:page;mso-position-vertical-relative:paragraph;z-index:1240" coordorigin="1596,358" coordsize="1293,355">
            <v:shape style="position:absolute;left:1596;top:358;width:1293;height:355" coordorigin="1596,358" coordsize="1293,355" path="m1903,358l1775,358,1748,359,1683,373,1626,420,1598,503,1596,537,1597,565,1615,637,1655,685,1714,710,1771,713,1903,713,1903,650,1787,650,1765,649,1703,617,1685,530,1686,503,1720,437,1784,422,1903,422,1903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61,358l2069,358,1913,713,2007,713,2043,631,2281,631,2253,568,2061,568,2115,444,2199,444,2161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281,631l2187,631,2223,713,2317,713,2281,631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589,358l2454,358,2435,359,2368,375,2320,418,2290,490,2286,534,2289,574,2310,640,2364,694,2427,711,2485,713,2589,713,2589,650,2488,650,2461,649,2395,622,2377,568,2589,568,2589,505,2377,505,2379,488,2381,476,2383,469,2385,462,2436,425,2485,422,2589,422,25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199,444l2115,444,2169,568,2253,568,2199,444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358l2813,358,2813,454,2742,454,2675,468,2622,523,2610,582,2611,602,2640,671,2699,708,2758,713,2889,713,2889,658,2758,658,2746,657,2694,620,2687,582,2688,568,2726,515,2758,510,2889,510,2889,358xe" filled="true" fillcolor="#231f20" stroked="false">
              <v:path arrowok="t"/>
              <v:fill type="solid"/>
            </v:shape>
            <v:shape style="position:absolute;left:1596;top:358;width:1293;height:355" coordorigin="1596,358" coordsize="1293,355" path="m2889,510l2813,510,2813,658,2889,658,2889,510xe" filled="true" fillcolor="#231f2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566CA0"/>
          <w:w w:val="83"/>
          <w:sz w:val="51"/>
        </w:rPr>
      </w:r>
      <w:r>
        <w:rPr>
          <w:rFonts w:ascii="Calibri"/>
          <w:b/>
          <w:color w:val="566CA0"/>
          <w:spacing w:val="35"/>
          <w:w w:val="83"/>
          <w:sz w:val="51"/>
          <w:u w:val="single" w:color="0C9C4A"/>
        </w:rPr>
        <w:t>S</w:t>
      </w:r>
      <w:r>
        <w:rPr>
          <w:rFonts w:ascii="Calibri"/>
          <w:b/>
          <w:color w:val="566CA0"/>
          <w:spacing w:val="25"/>
          <w:w w:val="85"/>
          <w:sz w:val="51"/>
          <w:u w:val="single" w:color="0C9C4A"/>
        </w:rPr>
        <w:t>aem</w:t>
      </w:r>
      <w:r>
        <w:rPr>
          <w:rFonts w:ascii="Calibri"/>
          <w:b/>
          <w:color w:val="566CA0"/>
          <w:spacing w:val="44"/>
          <w:w w:val="85"/>
          <w:sz w:val="51"/>
          <w:u w:val="single" w:color="0C9C4A"/>
        </w:rPr>
        <w:t>i</w:t>
      </w:r>
      <w:r>
        <w:rPr>
          <w:rFonts w:ascii="Calibri"/>
          <w:b/>
          <w:color w:val="566CA0"/>
          <w:spacing w:val="44"/>
          <w:w w:val="85"/>
          <w:sz w:val="51"/>
        </w:rPr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  <w:drawing>
          <wp:inline distT="0" distB="0" distL="0" distR="0">
            <wp:extent cx="180567" cy="325128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7" cy="32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b/>
          <w:color w:val="566CA0"/>
          <w:spacing w:val="44"/>
          <w:w w:val="85"/>
          <w:position w:val="-10"/>
          <w:sz w:val="51"/>
        </w:rPr>
      </w:r>
      <w:r>
        <w:rPr>
          <w:rFonts w:ascii="Calibri"/>
          <w:sz w:val="51"/>
        </w:rPr>
      </w:r>
    </w:p>
    <w:p>
      <w:pPr>
        <w:spacing w:line="254" w:lineRule="auto" w:before="33"/>
        <w:ind w:left="5180" w:right="344" w:firstLine="0"/>
        <w:jc w:val="left"/>
        <w:rPr>
          <w:rFonts w:ascii="Calibri" w:hAnsi="Calibri" w:cs="Calibri" w:eastAsia="Calibri" w:hint="default"/>
          <w:sz w:val="9"/>
          <w:szCs w:val="9"/>
        </w:rPr>
      </w:pPr>
      <w:r>
        <w:rPr>
          <w:rFonts w:ascii="Calibri" w:hAnsi="Calibri"/>
          <w:color w:val="0C9C4A"/>
          <w:spacing w:val="4"/>
          <w:w w:val="85"/>
          <w:sz w:val="9"/>
        </w:rPr>
        <w:t>Sistema </w:t>
      </w:r>
      <w:r>
        <w:rPr>
          <w:rFonts w:ascii="Calibri" w:hAnsi="Calibri"/>
          <w:color w:val="0C9C4A"/>
          <w:spacing w:val="2"/>
          <w:w w:val="85"/>
          <w:sz w:val="9"/>
        </w:rPr>
        <w:t>de </w:t>
      </w:r>
      <w:r>
        <w:rPr>
          <w:rFonts w:ascii="Calibri" w:hAnsi="Calibri"/>
          <w:color w:val="0C9C4A"/>
          <w:spacing w:val="4"/>
          <w:w w:val="85"/>
          <w:sz w:val="9"/>
        </w:rPr>
        <w:t>Avaliação </w:t>
      </w:r>
      <w:r>
        <w:rPr>
          <w:rFonts w:ascii="Calibri" w:hAnsi="Calibri"/>
          <w:color w:val="0C9C4A"/>
          <w:spacing w:val="5"/>
          <w:w w:val="85"/>
          <w:sz w:val="9"/>
        </w:rPr>
        <w:t>Educacional </w:t>
      </w:r>
      <w:r>
        <w:rPr>
          <w:rFonts w:ascii="Calibri" w:hAnsi="Calibri"/>
          <w:color w:val="0C9C4A"/>
          <w:spacing w:val="5"/>
          <w:w w:val="85"/>
          <w:sz w:val="9"/>
        </w:rPr>
      </w:r>
      <w:r>
        <w:rPr>
          <w:rFonts w:ascii="Calibri" w:hAnsi="Calibri"/>
          <w:color w:val="0C9C4A"/>
          <w:spacing w:val="4"/>
          <w:w w:val="85"/>
          <w:sz w:val="9"/>
        </w:rPr>
        <w:t>Municipal </w:t>
      </w:r>
      <w:r>
        <w:rPr>
          <w:rFonts w:ascii="Calibri" w:hAnsi="Calibri"/>
          <w:color w:val="0C9C4A"/>
          <w:spacing w:val="2"/>
          <w:w w:val="85"/>
          <w:sz w:val="9"/>
        </w:rPr>
        <w:t>do</w:t>
      </w:r>
      <w:r>
        <w:rPr>
          <w:rFonts w:ascii="Calibri" w:hAnsi="Calibri"/>
          <w:color w:val="0C9C4A"/>
          <w:spacing w:val="-6"/>
          <w:w w:val="85"/>
          <w:sz w:val="9"/>
        </w:rPr>
        <w:t> </w:t>
      </w:r>
      <w:r>
        <w:rPr>
          <w:rFonts w:ascii="Calibri" w:hAnsi="Calibri"/>
          <w:color w:val="0C9C4A"/>
          <w:spacing w:val="4"/>
          <w:w w:val="85"/>
          <w:sz w:val="9"/>
        </w:rPr>
        <w:t>Ipojuca</w:t>
      </w:r>
      <w:r>
        <w:rPr>
          <w:rFonts w:ascii="Calibri" w:hAnsi="Calibri"/>
          <w:spacing w:val="4"/>
          <w:sz w:val="9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  <w:r>
        <w:rPr/>
        <w:br w:type="column"/>
      </w:r>
      <w:r>
        <w:rPr>
          <w:rFonts w:ascii="Calibri"/>
          <w:sz w:val="14"/>
        </w:rPr>
      </w: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4"/>
          <w:szCs w:val="14"/>
        </w:rPr>
      </w:pPr>
    </w:p>
    <w:p>
      <w:pPr>
        <w:spacing w:line="240" w:lineRule="auto" w:before="0"/>
        <w:rPr>
          <w:rFonts w:ascii="Calibri" w:hAnsi="Calibri" w:cs="Calibri" w:eastAsia="Calibri" w:hint="default"/>
          <w:sz w:val="17"/>
          <w:szCs w:val="17"/>
        </w:rPr>
      </w:pPr>
    </w:p>
    <w:p>
      <w:pPr>
        <w:spacing w:before="0"/>
        <w:ind w:left="2044" w:right="0" w:firstLine="0"/>
        <w:jc w:val="left"/>
        <w:rPr>
          <w:rFonts w:ascii="Arial Black" w:hAnsi="Arial Black" w:cs="Arial Black" w:eastAsia="Arial Black" w:hint="default"/>
          <w:sz w:val="14"/>
          <w:szCs w:val="14"/>
        </w:rPr>
      </w:pPr>
      <w:r>
        <w:rPr/>
        <w:pict>
          <v:group style="position:absolute;margin-left:469.690125pt;margin-top:-72.845695pt;width:53pt;height:67.75pt;mso-position-horizontal-relative:page;mso-position-vertical-relative:paragraph;z-index:1264" coordorigin="9394,-1457" coordsize="1060,1355">
            <v:group style="position:absolute;left:9492;top:-321;width:2;height:176" coordorigin="9492,-321" coordsize="2,176">
              <v:shape style="position:absolute;left:9492;top:-321;width:2;height:176" coordorigin="9492,-321" coordsize="0,176" path="m9492,-321l9492,-145e" filled="false" stroked="true" strokeweight="2.021pt" strokecolor="#07509f">
                <v:path arrowok="t"/>
              </v:shape>
              <v:shape style="position:absolute;left:9545;top:-322;width:359;height:220" type="#_x0000_t75" stroked="false">
                <v:imagedata r:id="rId8" o:title=""/>
              </v:shape>
              <v:shape style="position:absolute;left:9937;top:-322;width:438;height:180" type="#_x0000_t75" stroked="false">
                <v:imagedata r:id="rId9" o:title=""/>
              </v:shape>
              <v:shape style="position:absolute;left:9494;top:-1457;width:959;height:1100" type="#_x0000_t75" stroked="false">
                <v:imagedata r:id="rId10" o:title=""/>
              </v:shape>
              <v:shape style="position:absolute;left:9734;top:-1188;width:383;height:388" type="#_x0000_t75" stroked="false">
                <v:imagedata r:id="rId11" o:title=""/>
              </v:shape>
            </v:group>
            <v:group style="position:absolute;left:9652;top:-1347;width:530;height:645" coordorigin="9652,-1347" coordsize="530,645">
              <v:shape style="position:absolute;left:9652;top:-1347;width:530;height:645" coordorigin="9652,-1347" coordsize="530,645" path="m9992,-1347l9836,-1347,9826,-1342,9818,-1333,9816,-1328,9815,-1327,9799,-1303,9779,-1285,9754,-1271,9727,-1264,9722,-1263,9715,-1261,9667,-1179,9665,-1173,9665,-1166,9665,-1162,9669,-1157,9673,-1152,9673,-1152,9691,-1126,9702,-1097,9707,-1066,9705,-1032,9683,-965,9676,-952,9668,-935,9660,-915,9655,-895,9653,-877,9652,-863,9653,-852,9685,-781,9746,-738,9846,-708,9904,-703,9914,-702,9930,-702,9930,-703,9987,-708,10088,-738,10149,-781,10179,-840,9917,-840,9856,-853,9807,-889,9774,-942,9761,-1006,9774,-1071,9807,-1124,9856,-1160,9917,-1173,10169,-1173,10168,-1176,10167,-1179,10167,-1180,10129,-1251,10109,-1263,10081,-1270,10057,-1284,10035,-1302,10019,-1326,10019,-1327,10017,-1329,10015,-1333,10014,-1335,10010,-1339,10005,-1343,9992,-1347xe" filled="true" fillcolor="#07509f" stroked="false">
                <v:path arrowok="t"/>
                <v:fill type="solid"/>
              </v:shape>
              <v:shape style="position:absolute;left:9652;top:-1347;width:530;height:645" coordorigin="9652,-1347" coordsize="530,645" path="m10169,-1173l9917,-1173,9977,-1160,10027,-1124,10060,-1071,10072,-1006,10060,-942,10027,-889,9977,-853,9917,-840,10179,-840,10181,-848,10181,-852,10182,-863,10181,-877,10158,-952,10151,-965,10144,-978,10138,-993,10133,-1011,10129,-1032,10127,-1067,10132,-1099,10144,-1129,10163,-1155,10164,-1155,10166,-1158,10166,-1159,10168,-1162,10169,-1166,10169,-1173xe" filled="true" fillcolor="#07509f" stroked="false">
                <v:path arrowok="t"/>
                <v:fill type="solid"/>
              </v:shape>
            </v:group>
            <v:group style="position:absolute;left:9651;top:-1348;width:532;height:647" coordorigin="9651,-1348" coordsize="532,647">
              <v:shape style="position:absolute;left:9651;top:-1348;width:532;height:647" coordorigin="9651,-1348" coordsize="532,647" path="m9835,-1348l9825,-1343,9819,-1335,9817,-1333,9815,-1328,9814,-1327,9798,-1304,9778,-1285,9754,-1272,9727,-1265,9722,-1264,9715,-1262,9666,-1179,9664,-1166,9664,-1162,9664,-1162,9667,-1158,9668,-1156,9672,-1151,9690,-1126,9701,-1097,9706,-1065,9704,-1033,9682,-965,9675,-953,9667,-936,9659,-916,9654,-895,9652,-879,9651,-864,9651,-854,9684,-780,9745,-737,9845,-707,9914,-701,9930,-701,9931,-702,9952,-704,9929,-704,9905,-704,9904,-704,9847,-709,9746,-739,9686,-781,9654,-848,9653,-864,9654,-879,9677,-952,9684,-964,9691,-977,9697,-993,9702,-1011,9706,-1032,9708,-1065,9708,-1067,9703,-1097,9692,-1127,9674,-1152,9673,-1153,9670,-1158,9667,-1163,9666,-1166,9666,-1173,9667,-1176,9706,-1250,9727,-1263,9755,-1270,9779,-1284,9800,-1303,9816,-1326,9817,-1327,9819,-1332,9821,-1334,9827,-1341,9836,-1345,10002,-1345,9997,-1347,9992,-1348,9835,-1348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10002,-1345l9836,-1345,9992,-1345,10003,-1343,10018,-1325,10035,-1302,10056,-1283,10081,-1269,10109,-1262,10114,-1261,10118,-1260,10166,-1179,10168,-1166,10168,-1165,10167,-1162,10165,-1158,10163,-1156,10162,-1155,10143,-1129,10131,-1099,10126,-1067,10127,-1032,10150,-964,10157,-952,10165,-935,10172,-915,10178,-895,10180,-878,10180,-864,10180,-854,10148,-781,10087,-739,9987,-709,9930,-704,9929,-704,9952,-704,9988,-707,10089,-737,10150,-780,10182,-848,10183,-864,10182,-879,10159,-953,10152,-965,10145,-978,10128,-1065,10128,-1067,10133,-1099,10145,-1128,10164,-1154,10165,-1155,10167,-1157,10167,-1159,10169,-1162,10170,-1165,10129,-1251,10109,-1265,10082,-1272,10057,-1285,10036,-1303,10020,-1326,10018,-1330,10015,-1335,10010,-1341,10004,-1345,10002,-1345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17,-1174l9856,-1161,9806,-1125,9773,-1072,9760,-1006,9773,-941,9806,-888,9856,-852,9917,-839,9928,-841,9917,-841,9857,-854,9808,-890,9775,-942,9762,-1006,9775,-1071,9808,-1123,9857,-1159,9917,-1172,9928,-1172,9917,-1174xe" filled="true" fillcolor="#231f20" stroked="false">
                <v:path arrowok="t"/>
                <v:fill type="solid"/>
              </v:shape>
              <v:shape style="position:absolute;left:9651;top:-1348;width:532;height:647" coordorigin="9651,-1348" coordsize="532,647" path="m9928,-1172l9917,-1172,9977,-1159,10026,-1123,10059,-1071,10071,-1006,10059,-942,10026,-890,9977,-854,9917,-841,9928,-841,9978,-852,10028,-888,10061,-941,10074,-1006,10061,-1072,10028,-1125,9978,-1161,9928,-1172xe" filled="true" fillcolor="#231f20" stroked="false">
                <v:path arrowok="t"/>
                <v:fill type="solid"/>
              </v:shape>
              <v:shape style="position:absolute;left:9738;top:-1273;width:366;height:115" type="#_x0000_t75" stroked="false">
                <v:imagedata r:id="rId12" o:title=""/>
              </v:shape>
              <v:shape style="position:absolute;left:9689;top:-903;width:450;height:159" type="#_x0000_t75" stroked="false">
                <v:imagedata r:id="rId13" o:title=""/>
              </v:shape>
              <v:shape style="position:absolute;left:9394;top:-1405;width:327;height:644" type="#_x0000_t75" stroked="false">
                <v:imagedata r:id="rId14" o:title=""/>
              </v:shape>
              <v:shape style="position:absolute;left:9624;top:-787;width:496;height:311" type="#_x0000_t75" stroked="false">
                <v:imagedata r:id="rId15" o:title=""/>
              </v:shape>
              <v:shape style="position:absolute;left:9567;top:-1409;width:747;height:871" type="#_x0000_t75" stroked="false">
                <v:imagedata r:id="rId16" o:title=""/>
              </v:shape>
            </v:group>
            <v:group style="position:absolute;left:9529;top:-1216;width:61;height:349" coordorigin="9529,-1216" coordsize="61,349">
              <v:shape style="position:absolute;left:9529;top:-1216;width:61;height:349" coordorigin="9529,-1216" coordsize="61,349" path="m9531,-1074l9529,-1073,9530,-1068,9531,-1065,9538,-1047,9552,-992,9556,-976,9559,-960,9562,-949,9568,-930,9574,-914,9578,-904,9587,-874,9589,-868,9589,-868,9588,-876,9584,-904,9580,-904,9579,-908,9578,-912,9576,-915,9573,-923,9570,-931,9564,-949,9561,-962,9557,-982,9554,-993,9548,-1015,9545,-1026,9541,-1047,9533,-1066,9531,-1074xe" filled="true" fillcolor="#231f20" stroked="false">
                <v:path arrowok="t"/>
                <v:fill type="solid"/>
              </v:shape>
              <v:shape style="position:absolute;left:9529;top:-1216;width:61;height:349" coordorigin="9529,-1216" coordsize="61,349" path="m9579,-1216l9579,-1209,9579,-1200,9579,-1191,9580,-1178,9580,-1065,9577,-1002,9576,-990,9576,-976,9576,-960,9577,-947,9577,-941,9580,-912,9580,-904,9584,-904,9582,-915,9581,-928,9580,-935,9580,-941,9579,-947,9578,-960,9578,-976,9579,-990,9580,-1005,9581,-1020,9581,-1028,9582,-1049,9582,-1065,9582,-1178,9582,-1185,9582,-1191,9581,-1200,9581,-1209,9581,-1216,9579,-1216xe" filled="true" fillcolor="#231f20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Arial Black" w:hAnsi="Arial Black"/>
          <w:b/>
          <w:color w:val="07509F"/>
          <w:w w:val="105"/>
          <w:sz w:val="14"/>
        </w:rPr>
        <w:t>SECRETARIA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DE</w:t>
      </w:r>
      <w:r>
        <w:rPr>
          <w:rFonts w:ascii="Arial Black" w:hAnsi="Arial Black"/>
          <w:b/>
          <w:color w:val="07509F"/>
          <w:spacing w:val="-28"/>
          <w:w w:val="105"/>
          <w:sz w:val="14"/>
        </w:rPr>
        <w:t> </w:t>
      </w:r>
      <w:r>
        <w:rPr>
          <w:rFonts w:ascii="Arial Black" w:hAnsi="Arial Black"/>
          <w:b/>
          <w:color w:val="07509F"/>
          <w:w w:val="105"/>
          <w:sz w:val="14"/>
        </w:rPr>
        <w:t>EDUCAÇÃO</w:t>
      </w:r>
      <w:r>
        <w:rPr>
          <w:rFonts w:ascii="Arial Black" w:hAnsi="Arial Black"/>
          <w:sz w:val="14"/>
        </w:rPr>
      </w:r>
    </w:p>
    <w:p>
      <w:pPr>
        <w:spacing w:after="0"/>
        <w:jc w:val="left"/>
        <w:rPr>
          <w:rFonts w:ascii="Arial Black" w:hAnsi="Arial Black" w:cs="Arial Black" w:eastAsia="Arial Black" w:hint="default"/>
          <w:sz w:val="14"/>
          <w:szCs w:val="14"/>
        </w:rPr>
        <w:sectPr>
          <w:type w:val="continuous"/>
          <w:pgSz w:w="11910" w:h="16840"/>
          <w:pgMar w:top="0" w:bottom="0" w:left="0" w:right="0"/>
          <w:cols w:num="2" w:equalWidth="0">
            <w:col w:w="6719" w:space="40"/>
            <w:col w:w="5151"/>
          </w:cols>
        </w:sectPr>
      </w:pPr>
    </w:p>
    <w:p>
      <w:pPr>
        <w:rPr>
          <w:sz w:val="2"/>
          <w:szCs w:val="2"/>
        </w:rPr>
      </w:pPr>
      <w:r>
        <w:rPr/>
        <w:pict>
          <v:group style="position:absolute;margin-left:0pt;margin-top:823.789917pt;width:595.3pt;height:18.1pt;mso-position-horizontal-relative:page;mso-position-vertical-relative:page;z-index:-64432" coordorigin="0,16476" coordsize="11906,362">
            <v:group style="position:absolute;left:0;top:16476;width:11906;height:362" coordorigin="0,16476" coordsize="11906,362">
              <v:shape style="position:absolute;left:0;top:16476;width:11906;height:362" coordorigin="0,16476" coordsize="11906,362" path="m429,16476l306,16476,0,16776,0,16838,58,16838,4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3,16476l470,16476,99,16838,222,16838,5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8,16476l635,16476,263,16838,387,16838,75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2,16476l799,16476,428,16838,551,16838,9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6,16476l963,16476,592,16838,715,16838,10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250,16476l1127,16476,756,16838,879,16838,12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415,16476l1292,16476,920,16838,1044,16838,141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79,16476l1456,16476,1085,16838,1208,16838,15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743,16476l1620,16476,1249,16838,1372,16838,17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908,16476l1784,16476,1413,16838,1536,16838,190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72,16476l1949,16476,1577,16838,1701,16838,20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236,16476l2113,16476,1742,16838,1865,16838,22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400,16476l2277,16476,1906,16838,2029,16838,24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65,16476l2441,16476,2070,16838,2193,16838,25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729,16476l2606,16476,2235,16838,2358,16838,27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93,16476l2770,16476,2399,16838,2522,16838,28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057,16476l2934,16476,2563,16838,2686,16838,30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222,16476l3098,16476,2727,16838,2850,16838,322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86,16476l3263,16476,2892,16838,3015,16838,33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550,16476l3427,16476,3056,16838,3179,16838,35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14,16476l3591,16476,3220,16838,3343,16838,37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79,16476l3756,16476,3384,16838,3508,16838,387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043,16476l3920,16476,3549,16838,3672,16838,40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207,16476l4084,16476,3713,16838,3836,16838,42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72,16476l4248,16476,3877,16838,4000,16838,437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536,16476l4413,16476,4041,16838,4165,16838,453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700,16476l4577,16476,4206,16838,4329,16838,47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64,16476l4741,16476,4370,16838,4493,16838,48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029,16476l4905,16476,4534,16838,4657,16838,502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93,16476l5070,16476,4698,16838,4822,16838,51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57,16476l5234,16476,4863,16838,4986,16838,53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521,16476l5398,16476,5027,16838,5150,16838,55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86,16476l5562,16476,5191,16838,5314,16838,568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850,16476l5727,16476,5356,16838,5479,16838,58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014,16476l5891,16476,5520,16838,5643,16838,60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78,16476l6055,16476,5684,16838,5807,16838,61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343,16476l6219,16476,5848,16838,5972,16838,634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507,16476l6384,16476,6013,16838,6136,16838,65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71,16476l6548,16476,6177,16838,6300,16838,66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835,16476l6712,16476,6341,16838,6464,16838,68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000,16476l6877,16476,6505,16838,6629,16838,700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64,16476l7041,16476,6670,16838,6793,16838,71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328,16476l7205,16476,6834,16838,6957,16838,73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93,16476l7369,16476,6998,16838,7121,16838,749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657,16476l7534,16476,7162,16838,7286,16838,765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821,16476l7698,16476,7327,16838,7450,16838,78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85,16476l7862,16476,7491,16838,7614,16838,79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150,16476l8026,16476,7655,16838,7778,16838,8150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314,16476l8191,16476,7819,16838,7943,16838,83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78,16476l8355,16476,7984,16838,8107,16838,84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42,16476l8519,16476,8148,16838,8271,16838,86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807,16476l8683,16476,8312,16838,8435,16838,8807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71,16476l8848,16476,8477,16838,8600,16838,89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135,16476l9012,16476,8641,16838,8764,16838,91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99,16476l9176,16476,8805,16838,8928,16838,92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64,16476l9340,16476,8969,16838,9093,16838,946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628,16476l9505,16476,9134,16838,9257,16838,962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92,16476l9669,16476,9298,16838,9421,16838,979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956,16476l9833,16476,9462,16838,9585,16838,995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21,16476l9998,16476,9626,16838,9750,16838,1012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85,16476l10162,16476,9791,16838,9914,16838,1028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449,16476l10326,16476,9955,16838,10078,16838,1044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614,16476l10490,16476,10119,16838,10242,16838,10614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78,16476l10655,16476,10283,16838,10407,16838,10778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942,16476l10819,16476,10448,16838,10571,16838,10942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106,16476l10983,16476,10612,16838,10735,16838,111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71,16476l11147,16476,10776,16838,10899,16838,11271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435,16476l11312,16476,10940,16838,11064,16838,1143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99,16476l11476,16476,11105,16838,11228,16838,11599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63,16476l11640,16476,11269,16838,11392,16838,11763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476l11804,16476,11433,16838,11556,16838,11906,16498,11906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538l11598,16838,11721,16838,11906,16658,11906,1653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06,16698l11762,16838,11885,16838,11906,16818,11906,16698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,16736l0,16736,0,16776,4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4,16736l163,16736,122,16776,163,16776,20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8,16736l327,16736,286,16776,327,16776,3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2,16736l491,16736,450,16776,491,16776,5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6,16736l655,16736,614,16776,655,16776,6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1,16736l820,16736,779,16776,820,16776,86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5,16736l984,16736,943,16776,984,16776,10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9,16736l1148,16736,1107,16776,1148,16776,11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4,16736l1312,16736,1271,16776,1313,16776,135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18,16736l1477,16736,1436,16776,1477,16776,151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2,16736l1641,16736,1600,16776,1641,16776,16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6,16736l1805,16736,1764,16776,1805,16776,18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1,16736l1970,16736,1928,16776,1970,16776,201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5,16736l2134,16736,2093,16776,2134,16776,21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39,16736l2298,16736,2257,16776,2298,16776,23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3,16736l2462,16736,2421,16776,2462,16776,25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8,16736l2627,16736,2586,16776,2627,16776,266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2,16736l2791,16736,2750,16776,2791,16776,28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6,16736l2955,16736,2914,16776,2955,16776,29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0,16736l3119,16736,3078,16776,3119,16776,31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5,16736l3284,16736,3243,16776,3284,16776,332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89,16736l3448,16736,3407,16776,3448,16776,34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3,16736l3612,16736,3571,16776,3612,16776,36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7,16736l3776,16736,3735,16776,3776,16776,38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2,16736l3941,16736,3900,16776,3941,16776,398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6,16736l4105,16736,4064,16776,4105,16776,41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0,16736l4269,16736,4228,16776,4269,16776,43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5,16736l4433,16736,4392,16776,4434,16776,447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39,16736l4598,16736,4557,16776,4598,16776,463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3,16736l4762,16736,4721,16776,4762,16776,48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7,16736l4926,16736,4885,16776,4926,16776,49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2,16736l5091,16736,5050,16776,5091,16776,513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6,16736l5255,16736,5214,16776,5255,16776,52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0,16736l5419,16736,5378,16776,5419,16776,54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4,16736l5583,16736,5542,16776,5583,16776,56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89,16736l5748,16736,5707,16776,5748,16776,578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3,16736l5912,16736,5871,16776,5912,16776,59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7,16736l6076,16736,6035,16776,6076,16776,61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1,16736l6240,16736,6199,16776,6240,16776,62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6,16736l6405,16736,6364,16776,6405,16776,644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0,16736l6569,16736,6528,16776,6569,16776,66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4,16736l6733,16736,6692,16776,6733,16776,67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38,16736l6897,16736,6856,16776,6897,16776,69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3,16736l7062,16736,7021,16776,7062,16776,710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7,16736l7226,16736,7185,16776,7226,16776,72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1,16736l7390,16736,7349,16776,7390,16776,74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6,16736l7554,16736,7513,16776,7555,16776,759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0,16736l7719,16736,7678,16776,7719,16776,776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4,16736l7883,16736,7842,16776,7883,16776,79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88,16736l8047,16736,8006,16776,8047,16776,80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3,16736l8212,16736,8171,16776,8212,16776,8253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7,16736l8376,16736,8335,16776,8376,16776,84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1,16736l8540,16736,8499,16776,8540,16776,85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5,16736l8704,16736,8663,16776,8704,16776,87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0,16736l8869,16736,8828,16776,8869,16776,8910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4,16736l9033,16736,8992,16776,9033,16776,90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38,16736l9197,16736,9156,16776,9197,16776,92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2,16736l9361,16736,9320,16776,9361,16776,94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7,16736l9526,16736,9485,16776,9526,16776,956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1,16736l9690,16736,9649,16776,9690,16776,973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5,16736l9854,16736,9813,16776,9854,16776,989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59,16736l10018,16736,9977,16776,10018,16776,1005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4,16736l10183,16736,10142,16776,10183,16776,1022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88,16736l10347,16736,10306,16776,10347,16776,1038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2,16736l10511,16736,10470,16776,10511,16776,1055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7,16736l10675,16736,10634,16776,10676,16776,10717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1,16736l10840,16736,10799,16776,10840,16776,10881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5,16736l11004,16736,10963,16776,11004,16776,11045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09,16736l11168,16736,11127,16776,11168,16776,11209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4,16736l11333,16736,11292,16776,11333,16776,11374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38,16736l11497,16736,11456,16776,11497,16776,11538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2,16736l11661,16736,11620,16776,11661,16776,11702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6,16736l11825,16736,11784,16776,11825,16776,11866,1673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5,16476l142,16476,0,16616,0,16736,265,16476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,16574l0,16574,0,16616,4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6,16574l165,16574,122,16616,163,16616,20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70,16574l329,16574,286,16616,327,16616,37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34,16574l493,16574,450,16616,491,16616,5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8,16574l657,16574,614,16616,655,16616,6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63,16574l822,16574,778,16616,819,16616,86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7,16574l986,16574,943,16616,984,16616,10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91,16574l1150,16574,1107,16616,1148,16616,11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355,16574l1314,16574,1271,16616,1312,16616,13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520,16574l1479,16574,1435,16616,1477,16616,152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684,16574l1643,16574,1600,16616,1641,16616,16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848,16574l1807,16574,1764,16616,1805,16616,18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012,16574l1971,16574,1928,16616,1969,16616,20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177,16574l2136,16574,2093,16616,2134,16616,217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341,16574l2300,16574,2257,16616,2298,16616,23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505,16574l2464,16574,2421,16616,2462,16616,25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669,16574l2628,16574,2585,16616,2626,16616,26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834,16574l2793,16574,2750,16616,2791,16616,283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2998,16574l2957,16574,2914,16616,2955,16616,29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162,16574l3121,16574,3078,16616,3119,16616,31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327,16574l3285,16574,3242,16616,3283,16616,332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491,16574l3450,16574,3407,16616,3448,16616,349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655,16574l3614,16574,3571,16616,3612,16616,36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819,16574l3778,16574,3735,16616,3776,16616,38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3984,16574l3943,16574,3899,16616,3940,16616,398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148,16574l4107,16574,4064,16616,4105,16616,41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312,16574l4271,16574,4228,16616,4269,16616,43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476,16574l4435,16574,4392,16616,4433,16616,44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641,16574l4600,16574,4556,16616,4598,16616,464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805,16574l4764,16574,4721,16616,4762,16616,48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4969,16574l4928,16574,4885,16616,4926,16616,49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133,16574l5092,16574,5049,16616,5090,16616,51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298,16574l5257,16574,5214,16616,5255,16616,529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462,16574l5421,16574,5378,16616,5419,16616,54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626,16574l5585,16574,5542,16616,5583,16616,56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790,16574l5749,16574,5706,16616,5747,16616,57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5955,16574l5914,16574,5871,16616,5912,16616,595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119,16574l6078,16574,6035,16616,6076,16616,61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283,16574l6242,16574,6199,16616,6240,16616,62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448,16574l6406,16574,6363,16616,6404,16616,644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612,16574l6571,16574,6528,16616,6569,16616,661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776,16574l6735,16574,6692,16616,6733,16616,67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6940,16574l6899,16574,6856,16616,6897,16616,69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105,16574l7064,16574,7020,16616,7061,16616,710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269,16574l7228,16574,7185,16616,7226,16616,72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433,16574l7392,16574,7349,16616,7390,16616,74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597,16574l7556,16574,7513,16616,7554,16616,75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762,16574l7721,16574,7677,16616,7719,16616,7762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7926,16574l7885,16574,7842,16616,7883,16616,79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090,16574l8049,16574,8006,16616,8047,16616,80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254,16574l8213,16574,8170,16616,8211,16616,82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419,16574l8378,16574,8335,16616,8376,16616,841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583,16574l8542,16574,8499,16616,8540,16616,85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747,16574l8706,16574,8663,16616,8704,16616,87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8911,16574l8870,16574,8827,16616,8868,16616,89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076,16574l9035,16574,8992,16616,9033,16616,907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240,16574l9199,16574,9156,16616,9197,16616,92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404,16574l9363,16574,9320,16616,9361,16616,94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569,16574l9527,16574,9484,16616,9525,16616,95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733,16574l9692,16574,9649,16616,9690,16616,973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9897,16574l9856,16574,9813,16616,9854,16616,989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061,16574l10020,16574,9977,16616,10018,16616,1006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226,16574l10185,16574,10141,16616,10182,16616,10226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390,16574l10349,16574,10306,16616,10347,16616,1039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554,16574l10513,16574,10470,16616,10511,16616,1055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718,16574l10677,16574,10634,16616,10675,16616,10718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883,16574l10842,16574,10798,16616,10840,16616,10883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047,16574l11006,16574,10963,16616,11004,16616,11047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211,16574l11170,16574,11127,16616,11168,16616,11211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375,16574l11334,16574,11291,16616,11332,16616,11375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540,16574l11499,16574,11456,16616,11497,16616,11540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704,16574l11663,16574,11620,16616,11661,16616,11704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1869,16574l11827,16574,11784,16616,11825,16616,11869,16574xe" filled="true" fillcolor="#f1f6de" stroked="false">
                <v:path arrowok="t"/>
                <v:fill type="solid"/>
              </v:shape>
              <v:shape style="position:absolute;left:0;top:16476;width:11906;height:362" coordorigin="0,16476" coordsize="11906,362" path="m101,16476l0,16476,0,16574,101,16476xe" filled="true" fillcolor="#f1f6de" stroked="false">
                <v:path arrowok="t"/>
                <v:fill type="solid"/>
              </v:shape>
            </v:group>
            <v:group style="position:absolute;left:0;top:16476;width:11906;height:362" coordorigin="0,16476" coordsize="11906,362">
              <v:shape style="position:absolute;left:0;top:16476;width:11906;height:362" coordorigin="0,16476" coordsize="11906,362" path="m470,16476l429,16476,58,16838,99,16838,4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5,16476l593,16476,222,16838,263,16838,63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99,16476l758,16476,387,16838,428,16838,79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3,16476l922,16476,551,16838,592,16838,9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27,16476l1086,16476,715,16838,756,16838,11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292,16476l1250,16476,879,16838,920,16838,129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56,16476l1415,16476,1044,16838,1085,16838,14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620,16476l1579,16476,1208,16838,1249,16838,16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784,16476l1743,16476,1372,16838,1413,16838,17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949,16476l1908,16476,1536,16838,1577,16838,194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113,16476l2072,16476,1701,16838,1742,16838,21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277,16476l2236,16476,1865,16838,1906,16838,22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441,16476l2400,16476,2029,16838,2070,16838,24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606,16476l2565,16476,2193,16838,2235,16838,26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770,16476l2729,16476,2358,16838,2399,16838,27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2934,16476l2893,16476,2522,16838,2563,16838,29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98,16476l3057,16476,2686,16838,2727,16838,30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263,16476l3222,16476,2851,16838,2892,16838,326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427,16476l3386,16476,3015,16838,3056,16838,34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591,16476l3550,16476,3179,16838,3220,16838,35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756,16476l3714,16476,3343,16838,3384,16838,375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920,16476l3879,16476,3508,16838,3549,16838,392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084,16476l4043,16476,3672,16838,3713,16838,40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248,16476l4207,16476,3836,16838,3877,16838,42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413,16476l4372,16476,4000,16838,4041,16838,441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577,16476l4536,16476,4165,16838,4206,16838,45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741,16476l4700,16476,4329,16838,4370,16838,47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4905,16476l4864,16476,4493,16838,4534,16838,49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070,16476l5029,16476,4657,16838,4698,16838,507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234,16476l5193,16476,4822,16838,4863,16838,52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398,16476l5357,16476,4986,16838,5027,16838,53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562,16476l5521,16476,5150,16838,5191,16838,55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727,16476l5686,16476,5314,16838,5356,16838,572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5891,16476l5850,16476,5479,16838,5520,16838,58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055,16476l6014,16476,5643,16838,5684,16838,60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219,16476l6178,16476,5807,16838,5848,16838,62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384,16476l6343,16476,5972,16838,6013,16838,638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548,16476l6507,16476,6136,16838,6177,16838,65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712,16476l6671,16476,6300,16838,6341,16838,67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6877,16476l6835,16476,6464,16838,6505,16838,687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041,16476l7000,16476,6629,16838,6670,16838,704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205,16476l7164,16476,6793,16838,6834,16838,72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369,16476l7328,16476,6957,16838,6998,16838,73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534,16476l7493,16476,7121,16838,7162,16838,753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698,16476l7657,16476,7286,16838,7327,16838,76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7862,16476l7821,16476,7450,16838,7491,16838,78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026,16476l7985,16476,7614,16838,7655,16838,80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191,16476l8150,16476,7778,16838,7819,16838,8191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355,16476l8314,16476,7943,16838,7984,16838,83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519,16476l8478,16476,8107,16838,8148,16838,85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683,16476l8642,16476,8271,16838,8312,16838,86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8848,16476l8807,16476,8435,16838,8477,16838,884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012,16476l8971,16476,8600,16838,8641,16838,90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176,16476l9135,16476,8764,16838,8805,16838,91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340,16476l9299,16476,8928,16838,8969,16838,93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505,16476l9464,16476,9093,16838,9134,16838,950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669,16476l9628,16476,9257,16838,9298,16838,966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833,16476l9792,16476,9421,16838,9462,16838,983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9998,16476l9956,16476,9585,16838,9626,16838,9998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162,16476l10121,16476,9750,16838,9791,16838,1016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326,16476l10285,16476,9914,16838,9955,16838,1032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490,16476l10449,16476,10078,16838,10119,16838,1049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655,16476l10614,16476,10242,16838,10283,16838,10655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819,16476l10778,16476,10407,16838,10448,16838,10819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0983,16476l10942,16476,10571,16838,10612,16838,10983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147,16476l11106,16476,10735,16838,10776,16838,11147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312,16476l11271,16476,10899,16838,10940,16838,11312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476,16476l11435,16476,11064,16838,11105,16838,1147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640,16476l11599,16476,11228,16838,11269,16838,11640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804,16476l11763,16476,11392,16838,11433,16838,11804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498l11556,16838,11598,16838,11906,16538,11906,1649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658l11721,16838,11762,16838,11906,16698,11906,1665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1906,16818l11885,16838,11906,16838,11906,16818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306,16476l265,16476,0,16736,0,16776,306,16476xe" filled="true" fillcolor="#ffffff" stroked="false">
                <v:path arrowok="t"/>
                <v:fill type="solid"/>
              </v:shape>
              <v:shape style="position:absolute;left:0;top:16476;width:11906;height:362" coordorigin="0,16476" coordsize="11906,362" path="m142,16476l101,16476,0,16574,0,16616,142,16476xe" filled="true" fillcolor="#ffffff" stroked="false">
                <v:path arrowok="t"/>
                <v:fill type="solid"/>
              </v:shape>
              <v:shape style="position:absolute;left:11247;top:16608;width:376;height:120" type="#_x0000_t202" filled="false" stroked="false">
                <v:textbox inset="0,0,0,0">
                  <w:txbxContent>
                    <w:p>
                      <w:pPr>
                        <w:spacing w:line="1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12"/>
                          <w:szCs w:val="1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95"/>
                          <w:sz w:val="12"/>
                        </w:rPr>
                        <w:t>LM5EF</w:t>
                      </w:r>
                      <w:r>
                        <w:rPr>
                          <w:rFonts w:ascii="Arial"/>
                          <w:sz w:val="1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9"/>
        <w:rPr>
          <w:rFonts w:ascii="Times New Roman" w:hAnsi="Times New Roman" w:cs="Times New Roman" w:eastAsia="Times New Roman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 w:hAnsi="Times New Roman" w:cs="Times New Roman" w:eastAsia="Times New Roman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 w:hint="default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01) </w:t>
      </w:r>
      <w:r>
        <w:rPr>
          <w:color w:val="231F20"/>
          <w:sz w:val="16"/>
        </w:rPr>
        <w:t>(M041497E4) </w:t>
      </w:r>
      <w:r>
        <w:rPr>
          <w:color w:val="231F20"/>
        </w:rPr>
        <w:t>Observe abaixo o desenho de uma sala de</w:t>
      </w:r>
      <w:r>
        <w:rPr>
          <w:color w:val="231F20"/>
          <w:spacing w:val="-8"/>
        </w:rPr>
        <w:t> </w:t>
      </w:r>
      <w:r>
        <w:rPr>
          <w:color w:val="231F20"/>
        </w:rPr>
        <w:t>aula.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240" w:lineRule="auto" w:before="72"/>
        <w:ind w:left="796" w:right="0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99.212601pt;margin-top:-22.556147pt;width:202.3pt;height:229.75pt;mso-position-horizontal-relative:page;mso-position-vertical-relative:paragraph;z-index:1720" coordorigin="1984,-451" coordsize="4046,4595">
            <v:group style="position:absolute;left:1990;top:-445;width:4028;height:65" coordorigin="1990,-445" coordsize="4028,65">
              <v:shape style="position:absolute;left:1990;top:-445;width:4028;height:65" coordorigin="1990,-445" coordsize="4028,65" path="m6018,-445l1990,-445,2060,-380,5949,-380,6018,-445xe" filled="true" fillcolor="#929497" stroked="false">
                <v:path arrowok="t"/>
                <v:fill type="solid"/>
              </v:shape>
            </v:group>
            <v:group style="position:absolute;left:1990;top:-445;width:4029;height:2" coordorigin="1990,-445" coordsize="4029,2">
              <v:shape style="position:absolute;left:1990;top:-445;width:4029;height:2" coordorigin="1990,-445" coordsize="4029,0" path="m1990,-445l6018,-445e" filled="false" stroked="true" strokeweight=".6pt" strokecolor="#828487">
                <v:path arrowok="t"/>
              </v:shape>
            </v:group>
            <v:group style="position:absolute;left:2060;top:-380;width:3890;height:2" coordorigin="2060,-380" coordsize="3890,2">
              <v:shape style="position:absolute;left:2060;top:-380;width:3890;height:2" coordorigin="2060,-380" coordsize="3890,0" path="m2060,-380l5949,-380e" filled="false" stroked="true" strokeweight=".6pt" strokecolor="#828487">
                <v:path arrowok="t"/>
              </v:shape>
            </v:group>
            <v:group style="position:absolute;left:5949;top:-445;width:70;height:4577" coordorigin="5949,-445" coordsize="70,4577">
              <v:shape style="position:absolute;left:5949;top:-445;width:70;height:4577" coordorigin="5949,-445" coordsize="70,4577" path="m6018,-445l5949,-380,5949,4067,6018,4131,6018,-445xe" filled="true" fillcolor="#929497" stroked="false">
                <v:path arrowok="t"/>
                <v:fill type="solid"/>
              </v:shape>
            </v:group>
            <v:group style="position:absolute;left:6018;top:-445;width:2;height:4577" coordorigin="6018,-445" coordsize="2,4577">
              <v:shape style="position:absolute;left:6018;top:-445;width:2;height:4577" coordorigin="6018,-445" coordsize="0,4577" path="m6018,-445l6018,4131e" filled="false" stroked="true" strokeweight=".6pt" strokecolor="#828487">
                <v:path arrowok="t"/>
              </v:shape>
            </v:group>
            <v:group style="position:absolute;left:5949;top:-380;width:2;height:4447" coordorigin="5949,-380" coordsize="2,4447">
              <v:shape style="position:absolute;left:5949;top:-380;width:2;height:4447" coordorigin="5949,-380" coordsize="0,4447" path="m5949,-380l5949,4067e" filled="false" stroked="true" strokeweight=".6pt" strokecolor="#828487">
                <v:path arrowok="t"/>
              </v:shape>
            </v:group>
            <v:group style="position:absolute;left:1990;top:4067;width:4029;height:65" coordorigin="1990,4067" coordsize="4029,65">
              <v:shape style="position:absolute;left:1990;top:4067;width:4029;height:65" coordorigin="1990,4067" coordsize="4029,65" path="m5949,4067l2060,4067,1990,4131,6018,4131,5949,4067xe" filled="true" fillcolor="#929497" stroked="false">
                <v:path arrowok="t"/>
                <v:fill type="solid"/>
              </v:shape>
            </v:group>
            <v:group style="position:absolute;left:1990;top:4131;width:4029;height:2" coordorigin="1990,4131" coordsize="4029,2">
              <v:shape style="position:absolute;left:1990;top:4131;width:4029;height:2" coordorigin="1990,4131" coordsize="4029,0" path="m6018,4131l1990,4131e" filled="false" stroked="true" strokeweight=".6pt" strokecolor="#828487">
                <v:path arrowok="t"/>
              </v:shape>
            </v:group>
            <v:group style="position:absolute;left:2060;top:4067;width:3890;height:2" coordorigin="2060,4067" coordsize="3890,2">
              <v:shape style="position:absolute;left:2060;top:4067;width:3890;height:2" coordorigin="2060,4067" coordsize="3890,0" path="m5949,4067l2060,4067e" filled="false" stroked="true" strokeweight=".6pt" strokecolor="#828487">
                <v:path arrowok="t"/>
              </v:shape>
            </v:group>
            <v:group style="position:absolute;left:1990;top:-445;width:70;height:4577" coordorigin="1990,-445" coordsize="70,4577">
              <v:shape style="position:absolute;left:1990;top:-445;width:70;height:4577" coordorigin="1990,-445" coordsize="70,4577" path="m1990,-445l1990,4131,2060,4067,2060,-380,1990,-445xe" filled="true" fillcolor="#929497" stroked="false">
                <v:path arrowok="t"/>
                <v:fill type="solid"/>
              </v:shape>
            </v:group>
            <v:group style="position:absolute;left:1990;top:-445;width:2;height:4577" coordorigin="1990,-445" coordsize="2,4577">
              <v:shape style="position:absolute;left:1990;top:-445;width:2;height:4577" coordorigin="1990,-445" coordsize="0,4577" path="m1990,4131l1990,-445e" filled="false" stroked="true" strokeweight=".6pt" strokecolor="#828487">
                <v:path arrowok="t"/>
              </v:shape>
            </v:group>
            <v:group style="position:absolute;left:2060;top:-380;width:2;height:4447" coordorigin="2060,-380" coordsize="2,4447">
              <v:shape style="position:absolute;left:2060;top:-380;width:2;height:4447" coordorigin="2060,-380" coordsize="0,4447" path="m2060,4067l2060,-380e" filled="false" stroked="true" strokeweight=".6pt" strokecolor="#828487">
                <v:path arrowok="t"/>
              </v:shape>
              <v:shape style="position:absolute;left:2632;top:1125;width:244;height:228" type="#_x0000_t75" stroked="false">
                <v:imagedata r:id="rId19" o:title=""/>
              </v:shape>
            </v:group>
            <v:group style="position:absolute;left:2395;top:872;width:717;height:367" coordorigin="2395,872" coordsize="717,367">
              <v:shape style="position:absolute;left:2395;top:872;width:717;height:367" coordorigin="2395,872" coordsize="717,367" path="m2395,1239l3112,1239,3112,872,2395,872,2395,1239xe" filled="true" fillcolor="#ffffff" stroked="false">
                <v:path arrowok="t"/>
                <v:fill type="solid"/>
              </v:shape>
              <v:shape style="position:absolute;left:3753;top:1125;width:244;height:228" type="#_x0000_t75" stroked="false">
                <v:imagedata r:id="rId20" o:title=""/>
              </v:shape>
            </v:group>
            <v:group style="position:absolute;left:3516;top:872;width:718;height:367" coordorigin="3516,872" coordsize="718,367">
              <v:shape style="position:absolute;left:3516;top:872;width:718;height:367" coordorigin="3516,872" coordsize="718,367" path="m3516,1239l4234,1239,4234,872,3516,872,3516,1239xe" filled="true" fillcolor="#ffffff" stroked="false">
                <v:path arrowok="t"/>
                <v:fill type="solid"/>
              </v:shape>
              <v:shape style="position:absolute;left:4875;top:1125;width:244;height:228" type="#_x0000_t75" stroked="false">
                <v:imagedata r:id="rId21" o:title=""/>
              </v:shape>
            </v:group>
            <v:group style="position:absolute;left:4638;top:872;width:718;height:367" coordorigin="4638,872" coordsize="718,367">
              <v:shape style="position:absolute;left:4638;top:872;width:718;height:367" coordorigin="4638,872" coordsize="718,367" path="m4638,1239l5356,1239,5356,872,4638,872,4638,1239xe" filled="true" fillcolor="#ffffff" stroked="false">
                <v:path arrowok="t"/>
                <v:fill type="solid"/>
              </v:shape>
              <v:shape style="position:absolute;left:2620;top:1902;width:244;height:228" type="#_x0000_t75" stroked="false">
                <v:imagedata r:id="rId22" o:title=""/>
              </v:shape>
            </v:group>
            <v:group style="position:absolute;left:2383;top:1649;width:718;height:368" coordorigin="2383,1649" coordsize="718,368">
              <v:shape style="position:absolute;left:2383;top:1649;width:718;height:368" coordorigin="2383,1649" coordsize="718,368" path="m2383,2016l3101,2016,3101,1649,2383,1649,2383,2016xe" filled="true" fillcolor="#ffffff" stroked="false">
                <v:path arrowok="t"/>
                <v:fill type="solid"/>
              </v:shape>
              <v:shape style="position:absolute;left:3742;top:1902;width:244;height:228" type="#_x0000_t75" stroked="false">
                <v:imagedata r:id="rId23" o:title=""/>
              </v:shape>
            </v:group>
            <v:group style="position:absolute;left:3505;top:1649;width:718;height:368" coordorigin="3505,1649" coordsize="718,368">
              <v:shape style="position:absolute;left:3505;top:1649;width:718;height:368" coordorigin="3505,1649" coordsize="718,368" path="m3505,2016l4222,2016,4222,1649,3505,1649,3505,2016xe" filled="true" fillcolor="#ffffff" stroked="false">
                <v:path arrowok="t"/>
                <v:fill type="solid"/>
              </v:shape>
              <v:shape style="position:absolute;left:4864;top:1902;width:244;height:228" type="#_x0000_t75" stroked="false">
                <v:imagedata r:id="rId24" o:title=""/>
              </v:shape>
            </v:group>
            <v:group style="position:absolute;left:4627;top:1649;width:718;height:368" coordorigin="4627,1649" coordsize="718,368">
              <v:shape style="position:absolute;left:4627;top:1649;width:718;height:368" coordorigin="4627,1649" coordsize="718,368" path="m4627,2016l5344,2016,5344,1649,4627,1649,4627,2016xe" filled="true" fillcolor="#ffffff" stroked="false">
                <v:path arrowok="t"/>
                <v:fill type="solid"/>
              </v:shape>
              <v:shape style="position:absolute;left:2620;top:2690;width:244;height:228" type="#_x0000_t75" stroked="false">
                <v:imagedata r:id="rId25" o:title=""/>
              </v:shape>
            </v:group>
            <v:group style="position:absolute;left:2384;top:2437;width:717;height:367" coordorigin="2384,2437" coordsize="717,367">
              <v:shape style="position:absolute;left:2384;top:2437;width:717;height:367" coordorigin="2384,2437" coordsize="717,367" path="m2384,2804l3101,2804,3101,2437,2384,2437,2384,2804xe" filled="true" fillcolor="#ffffff" stroked="false">
                <v:path arrowok="t"/>
                <v:fill type="solid"/>
              </v:shape>
              <v:shape style="position:absolute;left:3742;top:2690;width:244;height:228" type="#_x0000_t75" stroked="false">
                <v:imagedata r:id="rId26" o:title=""/>
              </v:shape>
            </v:group>
            <v:group style="position:absolute;left:3505;top:2437;width:718;height:367" coordorigin="3505,2437" coordsize="718,367">
              <v:shape style="position:absolute;left:3505;top:2437;width:718;height:367" coordorigin="3505,2437" coordsize="718,367" path="m3505,2804l4222,2804,4222,2437,3505,2437,3505,2804xe" filled="true" fillcolor="#ffffff" stroked="false">
                <v:path arrowok="t"/>
                <v:fill type="solid"/>
              </v:shape>
              <v:shape style="position:absolute;left:4864;top:2690;width:244;height:228" type="#_x0000_t75" stroked="false">
                <v:imagedata r:id="rId27" o:title=""/>
              </v:shape>
            </v:group>
            <v:group style="position:absolute;left:4627;top:2437;width:718;height:367" coordorigin="4627,2437" coordsize="718,367">
              <v:shape style="position:absolute;left:4627;top:2437;width:718;height:367" coordorigin="4627,2437" coordsize="718,367" path="m4627,2804l5344,2804,5344,2437,4627,2437,4627,2804xe" filled="true" fillcolor="#ffffff" stroked="false">
                <v:path arrowok="t"/>
                <v:fill type="solid"/>
              </v:shape>
              <v:shape style="position:absolute;left:2620;top:3521;width:244;height:228" type="#_x0000_t75" stroked="false">
                <v:imagedata r:id="rId28" o:title=""/>
              </v:shape>
            </v:group>
            <v:group style="position:absolute;left:2384;top:3268;width:717;height:367" coordorigin="2384,3268" coordsize="717,367">
              <v:shape style="position:absolute;left:2384;top:3268;width:717;height:367" coordorigin="2384,3268" coordsize="717,367" path="m2384,3635l3101,3635,3101,3268,2384,3268,2384,3635xe" filled="true" fillcolor="#ffffff" stroked="false">
                <v:path arrowok="t"/>
                <v:fill type="solid"/>
              </v:shape>
              <v:shape style="position:absolute;left:3742;top:3521;width:244;height:228" type="#_x0000_t75" stroked="false">
                <v:imagedata r:id="rId29" o:title=""/>
              </v:shape>
            </v:group>
            <v:group style="position:absolute;left:3505;top:3268;width:718;height:367" coordorigin="3505,3268" coordsize="718,367">
              <v:shape style="position:absolute;left:3505;top:3268;width:718;height:367" coordorigin="3505,3268" coordsize="718,367" path="m3505,3635l4222,3635,4222,3268,3505,3268,3505,3635xe" filled="true" fillcolor="#ffffff" stroked="false">
                <v:path arrowok="t"/>
                <v:fill type="solid"/>
              </v:shape>
              <v:shape style="position:absolute;left:4864;top:3521;width:244;height:228" type="#_x0000_t75" stroked="false">
                <v:imagedata r:id="rId30" o:title=""/>
              </v:shape>
            </v:group>
            <v:group style="position:absolute;left:4627;top:3268;width:718;height:367" coordorigin="4627,3268" coordsize="718,367">
              <v:shape style="position:absolute;left:4627;top:3268;width:718;height:367" coordorigin="4627,3268" coordsize="718,367" path="m4627,3635l5344,3635,5344,3268,4627,3268,4627,3635xe" filled="true" fillcolor="#ffffff" stroked="false">
                <v:path arrowok="t"/>
                <v:fill type="solid"/>
              </v:shape>
              <v:shape style="position:absolute;left:4611;top:-19;width:244;height:228" type="#_x0000_t75" stroked="false">
                <v:imagedata r:id="rId31" o:title=""/>
              </v:shape>
            </v:group>
            <v:group style="position:absolute;left:4131;top:95;width:1204;height:367" coordorigin="4131,95" coordsize="1204,367">
              <v:shape style="position:absolute;left:4131;top:95;width:1204;height:367" coordorigin="4131,95" coordsize="1204,367" path="m4131,462l5334,462,5334,95,4131,95,4131,462xe" filled="true" fillcolor="#ffffff" stroked="false">
                <v:path arrowok="t"/>
                <v:fill type="solid"/>
              </v:shape>
            </v:group>
            <v:group style="position:absolute;left:2483;top:-348;width:1719;height:2" coordorigin="2483,-348" coordsize="1719,2">
              <v:shape style="position:absolute;left:2483;top:-348;width:1719;height:2" coordorigin="2483,-348" coordsize="1719,0" path="m2483,-348l4202,-348e" filled="false" stroked="true" strokeweight="3.083pt" strokecolor="#c5c7c9">
                <v:path arrowok="t"/>
              </v:shape>
            </v:group>
            <v:group style="position:absolute;left:2483;top:-379;width:1719;height:62" coordorigin="2483,-379" coordsize="1719,62">
              <v:shape style="position:absolute;left:2483;top:-379;width:1719;height:62" coordorigin="2483,-379" coordsize="1719,62" path="m2483,-317l4202,-317,4202,-379,2483,-379,2483,-317xe" filled="false" stroked="true" strokeweight=".6pt" strokecolor="#abadb0">
                <v:path arrowok="t"/>
              </v:shape>
            </v:group>
            <v:group style="position:absolute;left:5983;top:-78;width:2;height:573" coordorigin="5983,-78" coordsize="2,573">
              <v:shape style="position:absolute;left:5983;top:-78;width:2;height:573" coordorigin="5983,-78" coordsize="0,573" path="m5983,-78l5983,494e" filled="false" stroked="true" strokeweight="4.076000pt" strokecolor="#ffffff">
                <v:path arrowok="t"/>
              </v:shape>
            </v:group>
            <v:group style="position:absolute;left:5942;top:-78;width:82;height:573" coordorigin="5942,-78" coordsize="82,573">
              <v:shape style="position:absolute;left:5942;top:-78;width:82;height:573" coordorigin="5942,-78" coordsize="82,573" path="m6024,-78l5942,-78,5942,494,6024,494,6024,-78xe" filled="false" stroked="true" strokeweight=".6pt" strokecolor="#ffffff">
                <v:path arrowok="t"/>
              </v:shape>
            </v:group>
            <v:group style="position:absolute;left:5949;top:483;width:70;height:2" coordorigin="5949,483" coordsize="70,2">
              <v:shape style="position:absolute;left:5949;top:483;width:70;height:2" coordorigin="5949,483" coordsize="70,0" path="m5949,483l6018,483e" filled="false" stroked="true" strokeweight="1.068pt" strokecolor="#929497">
                <v:path arrowok="t"/>
              </v:shape>
            </v:group>
            <v:group style="position:absolute;left:5949;top:-67;width:70;height:2" coordorigin="5949,-67" coordsize="70,2">
              <v:shape style="position:absolute;left:5949;top:-67;width:70;height:2" coordorigin="5949,-67" coordsize="70,0" path="m5949,-67l6018,-67e" filled="false" stroked="true" strokeweight="1.106pt" strokecolor="#929497">
                <v:path arrowok="t"/>
              </v:shape>
            </v:group>
            <v:group style="position:absolute;left:5949;top:-78;width:70;height:23" coordorigin="5949,-78" coordsize="70,23">
              <v:shape style="position:absolute;left:5949;top:-78;width:70;height:23" coordorigin="5949,-78" coordsize="70,23" path="m6018,-78l5949,-78,5949,-56,5972,-56e" filled="false" stroked="true" strokeweight=".6pt" strokecolor="#828487">
                <v:path arrowok="t"/>
              </v:shape>
            </v:group>
            <v:group style="position:absolute;left:5995;top:-78;width:23;height:23" coordorigin="5995,-78" coordsize="23,23">
              <v:shape style="position:absolute;left:5995;top:-78;width:23;height:23" coordorigin="5995,-78" coordsize="23,23" path="m5995,-56l6018,-56,6018,-78e" filled="false" stroked="true" strokeweight=".6pt" strokecolor="#828487">
                <v:path arrowok="t"/>
              </v:shape>
            </v:group>
            <v:group style="position:absolute;left:5949;top:472;width:70;height:22" coordorigin="5949,472" coordsize="70,22">
              <v:shape style="position:absolute;left:5949;top:472;width:70;height:22" coordorigin="5949,472" coordsize="70,22" path="m6018,494l5949,494,5949,472,5972,472e" filled="false" stroked="true" strokeweight=".6pt" strokecolor="#828487">
                <v:path arrowok="t"/>
              </v:shape>
            </v:group>
            <v:group style="position:absolute;left:5995;top:472;width:23;height:22" coordorigin="5995,472" coordsize="23,22">
              <v:shape style="position:absolute;left:5995;top:472;width:23;height:22" coordorigin="5995,472" coordsize="23,22" path="m5995,472l6018,472,6018,494e" filled="false" stroked="true" strokeweight=".6pt" strokecolor="#828487">
                <v:path arrowok="t"/>
              </v:shape>
            </v:group>
            <v:group style="position:absolute;left:5972;top:468;width:24;height:2" coordorigin="5972,468" coordsize="24,2">
              <v:shape style="position:absolute;left:5972;top:468;width:24;height:2" coordorigin="5972,468" coordsize="24,0" path="m5972,468l5995,468e" filled="false" stroked="true" strokeweight=".419pt" strokecolor="#929497">
                <v:path arrowok="t"/>
              </v:shape>
            </v:group>
            <v:group style="position:absolute;left:5972;top:-52;width:24;height:2" coordorigin="5972,-52" coordsize="24,2">
              <v:shape style="position:absolute;left:5972;top:-52;width:24;height:2" coordorigin="5972,-52" coordsize="24,0" path="m5972,-52l5995,-52e" filled="false" stroked="true" strokeweight=".42pt" strokecolor="#929497">
                <v:path arrowok="t"/>
              </v:shape>
            </v:group>
            <v:group style="position:absolute;left:5972;top:-56;width:24;height:9" coordorigin="5972,-56" coordsize="24,9">
              <v:shape style="position:absolute;left:5972;top:-56;width:24;height:9" coordorigin="5972,-56" coordsize="24,9" path="m5972,-56l5972,-48,5995,-48,5995,-56e" filled="false" stroked="true" strokeweight=".6pt" strokecolor="#828487">
                <v:path arrowok="t"/>
              </v:shape>
            </v:group>
            <v:group style="position:absolute;left:5972;top:464;width:24;height:9" coordorigin="5972,464" coordsize="24,9">
              <v:shape style="position:absolute;left:5972;top:464;width:24;height:9" coordorigin="5972,464" coordsize="24,9" path="m5972,472l5972,464,5995,464,5995,472e" filled="false" stroked="true" strokeweight=".6pt" strokecolor="#828487">
                <v:path arrowok="t"/>
              </v:shape>
            </v:group>
            <v:group style="position:absolute;left:5949;top:-78;width:70;height:2" coordorigin="5949,-78" coordsize="70,2">
              <v:shape style="position:absolute;left:5949;top:-78;width:70;height:2" coordorigin="5949,-78" coordsize="70,0" path="m6018,-78l5949,-78e" filled="false" stroked="true" strokeweight=".6pt" strokecolor="#828487">
                <v:path arrowok="t"/>
              </v:shape>
            </v:group>
            <v:group style="position:absolute;left:5949;top:494;width:70;height:2" coordorigin="5949,494" coordsize="70,2">
              <v:shape style="position:absolute;left:5949;top:494;width:70;height:2" coordorigin="5949,494" coordsize="70,0" path="m6018,494l5949,494e" filled="false" stroked="true" strokeweight=".6pt" strokecolor="#828487">
                <v:path arrowok="t"/>
              </v:shape>
            </v:group>
            <v:group style="position:absolute;left:5382;top:-56;width:567;height:529" coordorigin="5382,-56" coordsize="567,529">
              <v:shape style="position:absolute;left:5382;top:-56;width:567;height:529" coordorigin="5382,-56" coordsize="567,529" path="m5949,472l5863,466,5780,449,5704,421,5632,382,5568,335,5512,280,5465,218,5427,150,5400,76,5385,-2,5383,-29,5382,-56e" filled="false" stroked="true" strokeweight=".6pt" strokecolor="#828487">
                <v:path arrowok="t"/>
              </v:shape>
            </v:group>
            <v:group style="position:absolute;left:5382;top:-56;width:567;height:22" coordorigin="5382,-56" coordsize="567,22">
              <v:shape style="position:absolute;left:5382;top:-56;width:567;height:22" coordorigin="5382,-56" coordsize="567,22" path="m5382,-35l5949,-35,5949,-56,5382,-56,5382,-35xe" filled="true" fillcolor="#929497" stroked="false">
                <v:path arrowok="t"/>
                <v:fill type="solid"/>
              </v:shape>
            </v:group>
            <v:group style="position:absolute;left:5376;top:-62;width:579;height:34" coordorigin="5376,-62" coordsize="579,34">
              <v:shape style="position:absolute;left:5376;top:-62;width:579;height:34" coordorigin="5376,-62" coordsize="579,34" path="m5376,-29l5955,-29,5955,-62,5376,-62,5376,-29xe" filled="true" fillcolor="#828487" stroked="false">
                <v:path arrowok="t"/>
                <v:fill type="solid"/>
              </v:shape>
            </v:group>
            <v:group style="position:absolute;left:4234;top:4099;width:1434;height:2" coordorigin="4234,4099" coordsize="1434,2">
              <v:shape style="position:absolute;left:4234;top:4099;width:1434;height:2" coordorigin="4234,4099" coordsize="1434,0" path="m4234,4099l5668,4099e" filled="false" stroked="true" strokeweight="3.813pt" strokecolor="#ffffff">
                <v:path arrowok="t"/>
              </v:shape>
            </v:group>
            <v:group style="position:absolute;left:4234;top:4061;width:1434;height:77" coordorigin="4234,4061" coordsize="1434,77">
              <v:shape style="position:absolute;left:4234;top:4061;width:1434;height:77" coordorigin="4234,4061" coordsize="1434,77" path="m4234,4138l5668,4138,5668,4061,4234,4061,4234,4138xe" filled="false" stroked="true" strokeweight=".6pt" strokecolor="#ffffff">
                <v:path arrowok="t"/>
              </v:shape>
            </v:group>
            <v:group style="position:absolute;left:5645;top:4099;width:23;height:2" coordorigin="5645,4099" coordsize="23,2">
              <v:shape style="position:absolute;left:5645;top:4099;width:23;height:2" coordorigin="5645,4099" coordsize="23,0" path="m5645,4099l5668,4099e" filled="false" stroked="true" strokeweight="3.242pt" strokecolor="#929497">
                <v:path arrowok="t"/>
              </v:shape>
            </v:group>
            <v:group style="position:absolute;left:4234;top:4099;width:23;height:2" coordorigin="4234,4099" coordsize="23,2">
              <v:shape style="position:absolute;left:4234;top:4099;width:23;height:2" coordorigin="4234,4099" coordsize="23,0" path="m4234,4099l4257,4099e" filled="false" stroked="true" strokeweight="3.242pt" strokecolor="#929497">
                <v:path arrowok="t"/>
              </v:shape>
            </v:group>
            <v:group style="position:absolute;left:4228;top:4099;width:35;height:2" coordorigin="4228,4099" coordsize="35,2">
              <v:shape style="position:absolute;left:4228;top:4099;width:35;height:2" coordorigin="4228,4099" coordsize="35,0" path="m4228,4099l4263,4099e" filled="false" stroked="true" strokeweight="3.842pt" strokecolor="#828487">
                <v:path arrowok="t"/>
              </v:shape>
            </v:group>
            <v:group style="position:absolute;left:5639;top:4099;width:35;height:2" coordorigin="5639,4099" coordsize="35,2">
              <v:shape style="position:absolute;left:5639;top:4099;width:35;height:2" coordorigin="5639,4099" coordsize="35,0" path="m5639,4099l5674,4099e" filled="false" stroked="true" strokeweight="3.842pt" strokecolor="#828487">
                <v:path arrowok="t"/>
              </v:shape>
            </v:group>
            <v:group style="position:absolute;left:5621;top:4077;width:24;height:23" coordorigin="5621,4077" coordsize="24,23">
              <v:shape style="position:absolute;left:5621;top:4077;width:24;height:23" coordorigin="5621,4077" coordsize="24,23" path="m5621,4099l5645,4099,5645,4077,5621,4077,5621,4099xe" filled="true" fillcolor="#929497" stroked="false">
                <v:path arrowok="t"/>
                <v:fill type="solid"/>
              </v:shape>
            </v:group>
            <v:group style="position:absolute;left:4257;top:4077;width:24;height:23" coordorigin="4257,4077" coordsize="24,23">
              <v:shape style="position:absolute;left:4257;top:4077;width:24;height:23" coordorigin="4257,4077" coordsize="24,23" path="m4257,4099l4280,4099,4280,4077,4257,4077,4257,4099xe" filled="true" fillcolor="#929497" stroked="false">
                <v:path arrowok="t"/>
                <v:fill type="solid"/>
              </v:shape>
            </v:group>
            <v:group style="position:absolute;left:4251;top:4071;width:36;height:35" coordorigin="4251,4071" coordsize="36,35">
              <v:shape style="position:absolute;left:4251;top:4071;width:36;height:35" coordorigin="4251,4071" coordsize="36,35" path="m4251,4105l4286,4105,4286,4071,4251,4071,4251,4105xe" filled="true" fillcolor="#828487" stroked="false">
                <v:path arrowok="t"/>
                <v:fill type="solid"/>
              </v:shape>
            </v:group>
            <v:group style="position:absolute;left:5615;top:4071;width:36;height:35" coordorigin="5615,4071" coordsize="36,35">
              <v:shape style="position:absolute;left:5615;top:4071;width:36;height:35" coordorigin="5615,4071" coordsize="36,35" path="m5615,4105l5651,4105,5651,4071,5615,4071,5615,4105xe" filled="true" fillcolor="#828487" stroked="false">
                <v:path arrowok="t"/>
                <v:fill type="solid"/>
              </v:shape>
            </v:group>
            <v:group style="position:absolute;left:4280;top:4089;width:1342;height:2" coordorigin="4280,4089" coordsize="1342,2">
              <v:shape style="position:absolute;left:4280;top:4089;width:1342;height:2" coordorigin="4280,4089" coordsize="1342,0" path="m4280,4089l5621,4089e" filled="false" stroked="true" strokeweight=".6pt" strokecolor="#828487">
                <v:path arrowok="t"/>
              </v:shape>
            </v:group>
            <v:group style="position:absolute;left:4234;top:4067;width:2;height:65" coordorigin="4234,4067" coordsize="2,65">
              <v:shape style="position:absolute;left:4234;top:4067;width:2;height:65" coordorigin="4234,4067" coordsize="0,65" path="m4234,4131l4234,4067e" filled="false" stroked="true" strokeweight=".6pt" strokecolor="#828487">
                <v:path arrowok="t"/>
              </v:shape>
            </v:group>
            <v:group style="position:absolute;left:5668;top:4067;width:2;height:65" coordorigin="5668,4067" coordsize="2,65">
              <v:shape style="position:absolute;left:5668;top:4067;width:2;height:65" coordorigin="5668,4067" coordsize="0,65" path="m5668,4131l5668,4067e" filled="false" stroked="true" strokeweight=".6pt" strokecolor="#828487">
                <v:path arrowok="t"/>
              </v:shape>
            </v:group>
            <v:group style="position:absolute;left:5633;top:4105;width:13;height:2" coordorigin="5633,4105" coordsize="13,2">
              <v:shape style="position:absolute;left:5633;top:4105;width:13;height:2" coordorigin="5633,4105" coordsize="13,0" path="m5633,4105l5645,4105e" filled="false" stroked="true" strokeweight=".534pt" strokecolor="#929497">
                <v:path arrowok="t"/>
              </v:shape>
            </v:group>
            <v:group style="position:absolute;left:4257;top:4105;width:13;height:2" coordorigin="4257,4105" coordsize="13,2">
              <v:shape style="position:absolute;left:4257;top:4105;width:13;height:2" coordorigin="4257,4105" coordsize="13,0" path="m4257,4105l4269,4105e" filled="false" stroked="true" strokeweight=".534pt" strokecolor="#929497">
                <v:path arrowok="t"/>
              </v:shape>
            </v:group>
            <v:group style="position:absolute;left:4251;top:4093;width:25;height:23" coordorigin="4251,4093" coordsize="25,23">
              <v:shape style="position:absolute;left:4251;top:4093;width:25;height:23" coordorigin="4251,4093" coordsize="25,23" path="m4251,4116l4275,4116,4275,4093,4251,4093,4251,4116xe" filled="true" fillcolor="#828487" stroked="false">
                <v:path arrowok="t"/>
                <v:fill type="solid"/>
              </v:shape>
            </v:group>
            <v:group style="position:absolute;left:5627;top:4093;width:25;height:23" coordorigin="5627,4093" coordsize="25,23">
              <v:shape style="position:absolute;left:5627;top:4093;width:25;height:23" coordorigin="5627,4093" coordsize="25,23" path="m5627,4116l5651,4116,5651,4093,5627,4093,5627,4116xe" filled="true" fillcolor="#828487" stroked="false">
                <v:path arrowok="t"/>
                <v:fill type="solid"/>
              </v:shape>
            </v:group>
            <v:group style="position:absolute;left:2245;top:4099;width:1434;height:2" coordorigin="2245,4099" coordsize="1434,2">
              <v:shape style="position:absolute;left:2245;top:4099;width:1434;height:2" coordorigin="2245,4099" coordsize="1434,0" path="m2245,4099l3679,4099e" filled="false" stroked="true" strokeweight="3.813pt" strokecolor="#ffffff">
                <v:path arrowok="t"/>
              </v:shape>
            </v:group>
            <v:group style="position:absolute;left:2245;top:4061;width:1434;height:77" coordorigin="2245,4061" coordsize="1434,77">
              <v:shape style="position:absolute;left:2245;top:4061;width:1434;height:77" coordorigin="2245,4061" coordsize="1434,77" path="m2245,4138l3679,4138,3679,4061,2245,4061,2245,4138xe" filled="false" stroked="true" strokeweight=".6pt" strokecolor="#ffffff">
                <v:path arrowok="t"/>
              </v:shape>
            </v:group>
            <v:group style="position:absolute;left:3656;top:4099;width:23;height:2" coordorigin="3656,4099" coordsize="23,2">
              <v:shape style="position:absolute;left:3656;top:4099;width:23;height:2" coordorigin="3656,4099" coordsize="23,0" path="m3656,4099l3679,4099e" filled="false" stroked="true" strokeweight="3.242pt" strokecolor="#929497">
                <v:path arrowok="t"/>
              </v:shape>
            </v:group>
            <v:group style="position:absolute;left:2245;top:4099;width:24;height:2" coordorigin="2245,4099" coordsize="24,2">
              <v:shape style="position:absolute;left:2245;top:4099;width:24;height:2" coordorigin="2245,4099" coordsize="24,0" path="m2245,4099l2268,4099e" filled="false" stroked="true" strokeweight="3.242pt" strokecolor="#929497">
                <v:path arrowok="t"/>
              </v:shape>
            </v:group>
            <v:group style="position:absolute;left:2239;top:4099;width:36;height:2" coordorigin="2239,4099" coordsize="36,2">
              <v:shape style="position:absolute;left:2239;top:4099;width:36;height:2" coordorigin="2239,4099" coordsize="36,0" path="m2239,4099l2274,4099e" filled="false" stroked="true" strokeweight="3.842pt" strokecolor="#828487">
                <v:path arrowok="t"/>
              </v:shape>
            </v:group>
            <v:group style="position:absolute;left:3650;top:4099;width:35;height:2" coordorigin="3650,4099" coordsize="35,2">
              <v:shape style="position:absolute;left:3650;top:4099;width:35;height:2" coordorigin="3650,4099" coordsize="35,0" path="m3650,4099l3685,4099e" filled="false" stroked="true" strokeweight="3.842pt" strokecolor="#828487">
                <v:path arrowok="t"/>
              </v:shape>
            </v:group>
            <v:group style="position:absolute;left:3632;top:4077;width:24;height:23" coordorigin="3632,4077" coordsize="24,23">
              <v:shape style="position:absolute;left:3632;top:4077;width:24;height:23" coordorigin="3632,4077" coordsize="24,23" path="m3632,4099l3656,4099,3656,4077,3632,4077,3632,4099xe" filled="true" fillcolor="#929497" stroked="false">
                <v:path arrowok="t"/>
                <v:fill type="solid"/>
              </v:shape>
            </v:group>
            <v:group style="position:absolute;left:2268;top:4077;width:23;height:23" coordorigin="2268,4077" coordsize="23,23">
              <v:shape style="position:absolute;left:2268;top:4077;width:23;height:23" coordorigin="2268,4077" coordsize="23,23" path="m2268,4099l2291,4099,2291,4077,2268,4077,2268,4099xe" filled="true" fillcolor="#929497" stroked="false">
                <v:path arrowok="t"/>
                <v:fill type="solid"/>
              </v:shape>
            </v:group>
            <v:group style="position:absolute;left:2262;top:4071;width:35;height:35" coordorigin="2262,4071" coordsize="35,35">
              <v:shape style="position:absolute;left:2262;top:4071;width:35;height:35" coordorigin="2262,4071" coordsize="35,35" path="m2262,4105l2297,4105,2297,4071,2262,4071,2262,4105xe" filled="true" fillcolor="#828487" stroked="false">
                <v:path arrowok="t"/>
                <v:fill type="solid"/>
              </v:shape>
            </v:group>
            <v:group style="position:absolute;left:3626;top:4071;width:36;height:35" coordorigin="3626,4071" coordsize="36,35">
              <v:shape style="position:absolute;left:3626;top:4071;width:36;height:35" coordorigin="3626,4071" coordsize="36,35" path="m3626,4105l3662,4105,3662,4071,3626,4071,3626,4105xe" filled="true" fillcolor="#828487" stroked="false">
                <v:path arrowok="t"/>
                <v:fill type="solid"/>
              </v:shape>
            </v:group>
            <v:group style="position:absolute;left:2291;top:4089;width:1342;height:2" coordorigin="2291,4089" coordsize="1342,2">
              <v:shape style="position:absolute;left:2291;top:4089;width:1342;height:2" coordorigin="2291,4089" coordsize="1342,0" path="m2291,4089l3632,4089e" filled="false" stroked="true" strokeweight=".6pt" strokecolor="#828487">
                <v:path arrowok="t"/>
              </v:shape>
            </v:group>
            <v:group style="position:absolute;left:2245;top:4067;width:2;height:65" coordorigin="2245,4067" coordsize="2,65">
              <v:shape style="position:absolute;left:2245;top:4067;width:2;height:65" coordorigin="2245,4067" coordsize="0,65" path="m2245,4131l2245,4067e" filled="false" stroked="true" strokeweight=".6pt" strokecolor="#828487">
                <v:path arrowok="t"/>
              </v:shape>
            </v:group>
            <v:group style="position:absolute;left:3679;top:4067;width:2;height:65" coordorigin="3679,4067" coordsize="2,65">
              <v:shape style="position:absolute;left:3679;top:4067;width:2;height:65" coordorigin="3679,4067" coordsize="0,65" path="m3679,4131l3679,4067e" filled="false" stroked="true" strokeweight=".6pt" strokecolor="#828487">
                <v:path arrowok="t"/>
              </v:shape>
            </v:group>
            <v:group style="position:absolute;left:3644;top:4105;width:12;height:2" coordorigin="3644,4105" coordsize="12,2">
              <v:shape style="position:absolute;left:3644;top:4105;width:12;height:2" coordorigin="3644,4105" coordsize="12,0" path="m3644,4105l3656,4105e" filled="false" stroked="true" strokeweight=".534pt" strokecolor="#929497">
                <v:path arrowok="t"/>
              </v:shape>
            </v:group>
            <v:group style="position:absolute;left:2268;top:4105;width:12;height:2" coordorigin="2268,4105" coordsize="12,2">
              <v:shape style="position:absolute;left:2268;top:4105;width:12;height:2" coordorigin="2268,4105" coordsize="12,0" path="m2268,4105l2280,4105e" filled="false" stroked="true" strokeweight=".534pt" strokecolor="#929497">
                <v:path arrowok="t"/>
              </v:shape>
            </v:group>
            <v:group style="position:absolute;left:2262;top:4093;width:24;height:23" coordorigin="2262,4093" coordsize="24,23">
              <v:shape style="position:absolute;left:2262;top:4093;width:24;height:23" coordorigin="2262,4093" coordsize="24,23" path="m2262,4116l2286,4116,2286,4093,2262,4093,2262,4116xe" filled="true" fillcolor="#828487" stroked="false">
                <v:path arrowok="t"/>
                <v:fill type="solid"/>
              </v:shape>
            </v:group>
            <v:group style="position:absolute;left:3638;top:4093;width:24;height:23" coordorigin="3638,4093" coordsize="24,23">
              <v:shape style="position:absolute;left:3638;top:4093;width:24;height:23" coordorigin="3638,4093" coordsize="24,23" path="m3638,4116l3662,4116,3662,4093,3638,4093,3638,4116xe" filled="true" fillcolor="#828487" stroked="false">
                <v:path arrowok="t"/>
                <v:fill type="solid"/>
              </v:shape>
              <v:shape style="position:absolute;left:2962;top:-300;width:78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6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w w:val="105"/>
                          <w:sz w:val="22"/>
                        </w:rPr>
                        <w:t>Quadro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131;top:95;width:1204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37"/>
                        <w:ind w:left="119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Professor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95;top:872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81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Carla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16;top:872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6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Lucas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38;top:872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108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Vitor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3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Hélio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81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Vânia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1649;width:718;height:368" type="#_x0000_t202" filled="false" stroked="true" strokeweight=".6pt" strokecolor="#696a6c">
                <v:textbox inset="0,0,0,0">
                  <w:txbxContent>
                    <w:p>
                      <w:pPr>
                        <w:spacing w:before="27"/>
                        <w:ind w:left="149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Ana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2437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Artur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2437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Felipe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2437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6"/>
                        <w:ind w:left="-10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Gabriel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2384;top:3268;width:717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9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Luisa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505;top:3268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72" w:right="-2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Pedro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4627;top:3268;width:718;height:367" type="#_x0000_t202" filled="false" stroked="true" strokeweight=".6pt" strokecolor="#696a6c">
                <v:textbox inset="0,0,0,0">
                  <w:txbxContent>
                    <w:p>
                      <w:pPr>
                        <w:spacing w:before="47"/>
                        <w:ind w:left="5" w:right="-29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Mateus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color w:val="231F20"/>
          <w:w w:val="105"/>
        </w:rPr>
        <w:t>Porta</w:t>
      </w:r>
      <w:r>
        <w:rPr>
          <w:rFonts w:ascii="Arial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 w:hint="default"/>
          <w:sz w:val="24"/>
          <w:szCs w:val="2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esse desenho, qual é o aluno que se senta entre</w:t>
      </w:r>
      <w:r>
        <w:rPr>
          <w:color w:val="231F20"/>
          <w:spacing w:val="-42"/>
        </w:rPr>
        <w:t> </w:t>
      </w:r>
      <w:r>
        <w:rPr>
          <w:color w:val="231F20"/>
        </w:rPr>
        <w:t>Artur e Gabriel?</w:t>
      </w:r>
      <w:r>
        <w:rPr/>
      </w:r>
    </w:p>
    <w:p>
      <w:pPr>
        <w:pStyle w:val="ListParagraph"/>
        <w:numPr>
          <w:ilvl w:val="0"/>
          <w:numId w:val="2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Felipe.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Luisa.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Pedro.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66" w:lineRule="auto" w:before="0"/>
        <w:ind w:right="0" w:hanging="1"/>
        <w:jc w:val="left"/>
      </w:pPr>
      <w:r>
        <w:rPr>
          <w:color w:val="231F20"/>
        </w:rPr>
        <w:t>02)</w:t>
      </w:r>
      <w:r>
        <w:rPr>
          <w:color w:val="231F20"/>
          <w:spacing w:val="-34"/>
        </w:rPr>
        <w:t> </w:t>
      </w:r>
      <w:r>
        <w:rPr>
          <w:color w:val="231F20"/>
          <w:spacing w:val="-3"/>
          <w:sz w:val="16"/>
        </w:rPr>
        <w:t>(M041313E4)</w:t>
      </w:r>
      <w:r>
        <w:rPr>
          <w:color w:val="231F20"/>
          <w:spacing w:val="-17"/>
          <w:sz w:val="16"/>
        </w:rPr>
        <w:t> </w:t>
      </w:r>
      <w:r>
        <w:rPr>
          <w:color w:val="231F20"/>
        </w:rPr>
        <w:t>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23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apartamento</w:t>
      </w:r>
      <w:r>
        <w:rPr>
          <w:color w:val="231F20"/>
          <w:spacing w:val="-22"/>
        </w:rPr>
        <w:t> </w:t>
      </w:r>
      <w:r>
        <w:rPr>
          <w:color w:val="231F20"/>
        </w:rPr>
        <w:t>de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Letícia</w:t>
      </w:r>
      <w:r>
        <w:rPr>
          <w:color w:val="231F20"/>
          <w:spacing w:val="-22"/>
        </w:rPr>
        <w:t> </w:t>
      </w:r>
      <w:r>
        <w:rPr>
          <w:color w:val="231F20"/>
        </w:rPr>
        <w:t>é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igual</w:t>
      </w:r>
      <w:r>
        <w:rPr>
          <w:color w:val="231F20"/>
          <w:spacing w:val="-23"/>
        </w:rPr>
        <w:t> </w:t>
      </w:r>
      <w:r>
        <w:rPr>
          <w:color w:val="231F20"/>
        </w:rPr>
        <w:t>ao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valor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posicional</w:t>
      </w:r>
      <w:r>
        <w:rPr>
          <w:color w:val="231F20"/>
          <w:spacing w:val="-22"/>
        </w:rPr>
        <w:t> </w:t>
      </w:r>
      <w:r>
        <w:rPr>
          <w:color w:val="231F20"/>
        </w:rPr>
        <w:t>do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algarismo</w:t>
      </w:r>
      <w:r>
        <w:rPr>
          <w:color w:val="231F20"/>
          <w:spacing w:val="-22"/>
        </w:rPr>
        <w:t> </w:t>
      </w:r>
      <w:r>
        <w:rPr>
          <w:color w:val="231F20"/>
        </w:rPr>
        <w:t>5</w:t>
      </w:r>
      <w:r>
        <w:rPr>
          <w:color w:val="231F20"/>
          <w:spacing w:val="-23"/>
        </w:rPr>
        <w:t> </w:t>
      </w:r>
      <w:r>
        <w:rPr>
          <w:color w:val="231F20"/>
        </w:rPr>
        <w:t>no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número</w:t>
      </w:r>
      <w:r>
        <w:rPr>
          <w:color w:val="231F20"/>
          <w:spacing w:val="-23"/>
        </w:rPr>
        <w:t> </w:t>
      </w:r>
      <w:r>
        <w:rPr>
          <w:color w:val="231F20"/>
        </w:rPr>
        <w:t>7</w:t>
      </w:r>
      <w:r>
        <w:rPr>
          <w:color w:val="231F20"/>
          <w:spacing w:val="-23"/>
        </w:rPr>
        <w:t> </w:t>
      </w:r>
      <w:r>
        <w:rPr>
          <w:color w:val="231F20"/>
          <w:spacing w:val="-4"/>
        </w:rPr>
        <w:t>594. </w:t>
      </w:r>
      <w:r>
        <w:rPr>
          <w:color w:val="231F20"/>
          <w:spacing w:val="-4"/>
        </w:rPr>
      </w:r>
      <w:r>
        <w:rPr>
          <w:color w:val="231F20"/>
        </w:rPr>
        <w:t>Qual é o número do apartamento de</w:t>
      </w:r>
      <w:r>
        <w:rPr>
          <w:color w:val="231F20"/>
          <w:spacing w:val="-26"/>
        </w:rPr>
        <w:t> </w:t>
      </w:r>
      <w:r>
        <w:rPr>
          <w:color w:val="231F20"/>
        </w:rPr>
        <w:t>Letícia?</w:t>
      </w:r>
      <w:r>
        <w:rPr/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"/>
        </w:numPr>
        <w:tabs>
          <w:tab w:pos="392" w:val="left" w:leader="none"/>
        </w:tabs>
        <w:spacing w:line="266" w:lineRule="auto" w:before="2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500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D) 5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511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(M041439E4) </w:t>
      </w:r>
      <w:r>
        <w:rPr>
          <w:rFonts w:ascii="Arial" w:hAnsi="Arial"/>
          <w:color w:val="231F20"/>
          <w:sz w:val="22"/>
        </w:rPr>
        <w:t>Observe abaixo a tabela com o resultado de uma pesquisa feita com algumas crianças </w:t>
      </w:r>
      <w:r>
        <w:rPr>
          <w:rFonts w:ascii="Arial" w:hAnsi="Arial"/>
          <w:color w:val="231F20"/>
          <w:sz w:val="22"/>
        </w:rPr>
        <w:t>sobre os esportes que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z w:val="22"/>
        </w:rPr>
        <w:t>praticam.</w:t>
      </w:r>
      <w:r>
        <w:rPr>
          <w:rFonts w:ascii="Arial" w:hAns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82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2891"/>
      </w:tblGrid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318" w:right="31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ESPORTE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NÚMERO DE</w:t>
            </w:r>
            <w:r>
              <w:rPr>
                <w:rFonts w:ascii="Arial" w:hAnsi="Arial"/>
                <w:b/>
                <w:color w:val="231F20"/>
                <w:spacing w:val="-14"/>
                <w:sz w:val="22"/>
              </w:rPr>
              <w:t> </w:t>
            </w:r>
            <w:r>
              <w:rPr>
                <w:rFonts w:ascii="Arial" w:hAnsi="Arial"/>
                <w:b/>
                <w:color w:val="231F20"/>
                <w:sz w:val="22"/>
              </w:rPr>
              <w:t>CRIANÇAS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05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FUTEBOL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80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VÔLEI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BASQUETE</w:t>
            </w:r>
            <w:r>
              <w:rPr>
                <w:rFonts w:ascii="Arial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66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1871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318" w:right="314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pacing w:val="-5"/>
                <w:sz w:val="22"/>
              </w:rPr>
              <w:t>NATAÇÃO</w:t>
            </w:r>
            <w:r>
              <w:rPr>
                <w:rFonts w:ascii="Arial" w:hAnsi="Arial"/>
                <w:spacing w:val="-5"/>
                <w:sz w:val="22"/>
              </w:rPr>
            </w:r>
          </w:p>
        </w:tc>
        <w:tc>
          <w:tcPr>
            <w:tcW w:w="2891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47" w:right="150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38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7"/>
        <w:rPr>
          <w:rFonts w:ascii="Arial" w:hAnsi="Arial" w:cs="Arial" w:eastAsia="Arial" w:hint="default"/>
          <w:sz w:val="10"/>
          <w:szCs w:val="10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De acordo com essa tabela, quantas crianças praticam</w:t>
      </w:r>
      <w:r>
        <w:rPr>
          <w:color w:val="231F20"/>
          <w:spacing w:val="-24"/>
        </w:rPr>
        <w:t> </w:t>
      </w:r>
      <w:r>
        <w:rPr>
          <w:color w:val="231F20"/>
        </w:rPr>
        <w:t>vôlei?</w:t>
      </w:r>
      <w:r>
        <w:rPr/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7"/>
          <w:footerReference w:type="default" r:id="rId18"/>
          <w:pgSz w:w="11910" w:h="16840"/>
          <w:pgMar w:header="377" w:footer="524" w:top="560" w:bottom="720" w:left="740" w:right="740"/>
          <w:pgNumType w:start="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(M041342E4)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5"/>
          <w:szCs w:val="25"/>
        </w:rPr>
      </w:pPr>
      <w:r>
        <w:rPr/>
        <w:pict>
          <v:shape style="position:absolute;margin-left:99.462601pt;margin-top:15.918944pt;width:65.1500pt;height:19.350pt;mso-position-horizontal-relative:page;mso-position-vertical-relative:paragraph;z-index:174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41" w:right="0"/>
                    <w:jc w:val="left"/>
                  </w:pPr>
                  <w:r>
                    <w:rPr>
                      <w:color w:val="231F20"/>
                    </w:rPr>
                    <w:t>84 ÷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4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0"/>
        <w:rPr>
          <w:rFonts w:ascii="Arial" w:hAnsi="Arial" w:cs="Arial" w:eastAsia="Arial" w:hint="default"/>
          <w:sz w:val="15"/>
          <w:szCs w:val="15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88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70" w:val="left" w:leader="none"/>
        </w:tabs>
        <w:spacing w:line="266" w:lineRule="auto" w:before="0" w:after="0"/>
        <w:ind w:left="110" w:right="10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(M060599E4)</w:t>
      </w:r>
      <w:r>
        <w:rPr>
          <w:rFonts w:ascii="Arial" w:hAnsi="Arial" w:cs="Arial" w:eastAsia="Arial" w:hint="default"/>
          <w:color w:val="231F20"/>
          <w:spacing w:val="-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tradicional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corrida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Silvestre,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que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acontece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todos</w:t>
      </w:r>
      <w:r>
        <w:rPr>
          <w:rFonts w:ascii="Arial" w:hAnsi="Arial" w:cs="Arial" w:eastAsia="Arial" w:hint="default"/>
          <w:color w:val="231F20"/>
          <w:spacing w:val="-7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os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anos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São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Paulo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–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SP,</w:t>
      </w:r>
      <w:r>
        <w:rPr>
          <w:rFonts w:ascii="Arial" w:hAnsi="Arial" w:cs="Arial" w:eastAsia="Arial" w:hint="default"/>
          <w:color w:val="231F20"/>
          <w:spacing w:val="-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tem </w:t>
      </w:r>
      <w:r>
        <w:rPr>
          <w:rFonts w:ascii="Arial" w:hAnsi="Arial" w:cs="Arial" w:eastAsia="Arial" w:hint="default"/>
          <w:color w:val="231F20"/>
          <w:sz w:val="22"/>
          <w:szCs w:val="22"/>
        </w:rPr>
        <w:t>um percurso de 15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km.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A medida em metros desse percurso</w:t>
      </w:r>
      <w:r>
        <w:rPr>
          <w:color w:val="231F20"/>
          <w:spacing w:val="-26"/>
        </w:rPr>
        <w:t> </w:t>
      </w:r>
      <w:r>
        <w:rPr>
          <w:color w:val="231F20"/>
        </w:rPr>
        <w:t>é</w:t>
      </w:r>
      <w:r>
        <w:rPr/>
      </w:r>
    </w:p>
    <w:p>
      <w:pPr>
        <w:pStyle w:val="ListParagraph"/>
        <w:numPr>
          <w:ilvl w:val="1"/>
          <w:numId w:val="4"/>
        </w:numPr>
        <w:tabs>
          <w:tab w:pos="392" w:val="left" w:leader="none"/>
        </w:tabs>
        <w:spacing w:line="240" w:lineRule="auto" w:before="8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4"/>
        </w:numPr>
        <w:tabs>
          <w:tab w:pos="392" w:val="left" w:leader="none"/>
        </w:tabs>
        <w:spacing w:line="266" w:lineRule="auto" w:before="27" w:after="0"/>
        <w:ind w:left="110" w:right="9225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150 m C) 1 500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m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D) 15 000</w:t>
      </w:r>
      <w:r>
        <w:rPr>
          <w:color w:val="231F20"/>
          <w:spacing w:val="-4"/>
        </w:rPr>
        <w:t> </w:t>
      </w:r>
      <w:r>
        <w:rPr>
          <w:color w:val="231F20"/>
        </w:rPr>
        <w:t>m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(M041484E4)</w:t>
      </w:r>
      <w:r>
        <w:rPr>
          <w:rFonts w:ascii="Arial" w:hAnsi="Arial"/>
          <w:color w:val="231F20"/>
          <w:spacing w:val="-3"/>
          <w:sz w:val="16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reta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numérica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dividida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partes</w:t>
      </w:r>
      <w:r>
        <w:rPr>
          <w:rFonts w:ascii="Arial" w:hAnsi="Arial"/>
          <w:color w:val="231F20"/>
          <w:spacing w:val="-5"/>
          <w:sz w:val="22"/>
        </w:rPr>
        <w:t> </w:t>
      </w:r>
      <w:r>
        <w:rPr>
          <w:rFonts w:ascii="Arial" w:hAnsi="Arial"/>
          <w:color w:val="231F20"/>
          <w:sz w:val="22"/>
        </w:rPr>
        <w:t>iguais.</w:t>
      </w:r>
      <w:r>
        <w:rPr>
          <w:rFonts w:ascii="Arial" w:hAnsi="Arial"/>
          <w:sz w:val="22"/>
        </w:rPr>
      </w:r>
    </w:p>
    <w:p>
      <w:pPr>
        <w:spacing w:before="149"/>
        <w:ind w:left="2075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8.753899pt;margin-top:20.026871pt;width:194.95pt;height:7.1pt;mso-position-horizontal-relative:page;mso-position-vertical-relative:paragraph;z-index:1768;mso-wrap-distance-left:0;mso-wrap-distance-right:0" coordorigin="1975,401" coordsize="3899,142">
            <v:group style="position:absolute;left:5250;top:411;width:2;height:122" coordorigin="5250,411" coordsize="2,122">
              <v:shape style="position:absolute;left:5250;top:411;width:2;height:122" coordorigin="5250,411" coordsize="0,122" path="m5250,532l5250,411e" filled="false" stroked="true" strokeweight="1pt" strokecolor="#231f20">
                <v:path arrowok="t"/>
              </v:shape>
            </v:group>
            <v:group style="position:absolute;left:4658;top:411;width:2;height:122" coordorigin="4658,411" coordsize="2,122">
              <v:shape style="position:absolute;left:4658;top:411;width:2;height:122" coordorigin="4658,411" coordsize="0,122" path="m4658,532l4658,411e" filled="false" stroked="true" strokeweight="1pt" strokecolor="#231f20">
                <v:path arrowok="t"/>
              </v:shape>
            </v:group>
            <v:group style="position:absolute;left:4066;top:411;width:2;height:122" coordorigin="4066,411" coordsize="2,122">
              <v:shape style="position:absolute;left:4066;top:411;width:2;height:122" coordorigin="4066,411" coordsize="0,122" path="m4066,532l4066,502,4066,471,4066,441,4066,411e" filled="false" stroked="true" strokeweight="1pt" strokecolor="#231f20">
                <v:path arrowok="t"/>
              </v:shape>
            </v:group>
            <v:group style="position:absolute;left:3474;top:411;width:2;height:122" coordorigin="3474,411" coordsize="2,122">
              <v:shape style="position:absolute;left:3474;top:411;width:2;height:122" coordorigin="3474,411" coordsize="0,122" path="m3474,532l3474,502,3474,471,3474,441,3474,411e" filled="false" stroked="true" strokeweight="1pt" strokecolor="#231f20">
                <v:path arrowok="t"/>
              </v:shape>
            </v:group>
            <v:group style="position:absolute;left:2882;top:411;width:2;height:122" coordorigin="2882,411" coordsize="2,122">
              <v:shape style="position:absolute;left:2882;top:411;width:2;height:122" coordorigin="2882,411" coordsize="0,122" path="m2882,532l2882,411e" filled="false" stroked="true" strokeweight="1pt" strokecolor="#231f20">
                <v:path arrowok="t"/>
              </v:shape>
            </v:group>
            <v:group style="position:absolute;left:2290;top:411;width:2;height:122" coordorigin="2290,411" coordsize="2,122">
              <v:shape style="position:absolute;left:2290;top:411;width:2;height:122" coordorigin="2290,411" coordsize="0,122" path="m2290,532l2290,411e" filled="false" stroked="true" strokeweight="1pt" strokecolor="#231f20">
                <v:path arrowok="t"/>
              </v:shape>
            </v:group>
            <v:group style="position:absolute;left:1985;top:471;width:3802;height:2" coordorigin="1985,471" coordsize="3802,2">
              <v:shape style="position:absolute;left:1985;top:471;width:3802;height:2" coordorigin="1985,471" coordsize="3802,0" path="m1985,471l5786,471e" filled="false" stroked="true" strokeweight="1.00001pt" strokecolor="#231f20">
                <v:path arrowok="t"/>
              </v:shape>
            </v:group>
            <v:group style="position:absolute;left:5773;top:423;width:101;height:98" coordorigin="5773,423" coordsize="101,98">
              <v:shape style="position:absolute;left:5773;top:423;width:101;height:98" coordorigin="5773,423" coordsize="101,98" path="m5773,423l5773,520,5873,472,5773,423xe" filled="true" fillcolor="#231f20" stroked="false">
                <v:path arrowok="t"/>
                <v:fill type="solid"/>
              </v:shape>
            </v:group>
            <v:group style="position:absolute;left:2847;top:438;width:68;height:68" coordorigin="2847,438" coordsize="68,68">
              <v:shape style="position:absolute;left:2847;top:438;width:68;height:68" coordorigin="2847,438" coordsize="68,68" path="m2880,438l2867,440,2857,447,2849,458,2847,471,2849,484,2857,495,2867,502,2880,505,2894,502,2904,495,2912,484,2914,471,2912,458,2904,447,2894,440,2880,438xe" filled="true" fillcolor="#231f20" stroked="false">
                <v:path arrowok="t"/>
                <v:fill type="solid"/>
              </v:shape>
            </v:group>
            <v:group style="position:absolute;left:2847;top:438;width:68;height:68" coordorigin="2847,438" coordsize="68,68">
              <v:shape style="position:absolute;left:2847;top:438;width:68;height:68" coordorigin="2847,438" coordsize="68,68" path="m2880,438l2894,440,2904,447,2912,458,2914,471,2912,484,2904,495,2894,502,2880,505,2867,502,2857,495,2849,484,2847,471,2849,458,2857,447,2867,440,2880,438xe" filled="false" stroked="true" strokeweight=".567pt" strokecolor="#231f20">
                <v:path arrowok="t"/>
              </v:shape>
            </v:group>
            <w10:wrap type="topAndBottom"/>
          </v:group>
        </w:pict>
      </w:r>
      <w:r>
        <w:rPr>
          <w:rFonts w:ascii="Arial"/>
          <w:b/>
          <w:color w:val="231F20"/>
          <w:w w:val="99"/>
          <w:sz w:val="20"/>
        </w:rPr>
        <w:t>M</w:t>
      </w:r>
      <w:r>
        <w:rPr>
          <w:rFonts w:ascii="Arial"/>
          <w:sz w:val="20"/>
        </w:rPr>
      </w:r>
    </w:p>
    <w:p>
      <w:pPr>
        <w:tabs>
          <w:tab w:pos="2558" w:val="left" w:leader="none"/>
          <w:tab w:pos="3196" w:val="left" w:leader="none"/>
          <w:tab w:pos="3789" w:val="left" w:leader="none"/>
          <w:tab w:pos="4362" w:val="left" w:leader="none"/>
        </w:tabs>
        <w:spacing w:before="29"/>
        <w:ind w:left="1380" w:right="0" w:firstLine="0"/>
        <w:jc w:val="left"/>
        <w:rPr>
          <w:rFonts w:ascii="Arial" w:hAnsi="Arial" w:cs="Arial" w:eastAsia="Arial" w:hint="default"/>
          <w:sz w:val="20"/>
          <w:szCs w:val="20"/>
        </w:rPr>
      </w:pPr>
      <w:r>
        <w:rPr>
          <w:rFonts w:ascii="Arial"/>
          <w:color w:val="231F20"/>
          <w:sz w:val="20"/>
        </w:rPr>
        <w:t>595</w:t>
        <w:tab/>
        <w:t>605</w:t>
        <w:tab/>
        <w:t>610</w:t>
        <w:tab/>
        <w:t>615</w:t>
        <w:tab/>
        <w:t>620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21"/>
          <w:szCs w:val="21"/>
        </w:rPr>
      </w:pPr>
    </w:p>
    <w:p>
      <w:pPr>
        <w:pStyle w:val="BodyText"/>
        <w:spacing w:line="319" w:lineRule="auto" w:before="72"/>
        <w:ind w:right="5665"/>
        <w:jc w:val="left"/>
      </w:pPr>
      <w:r>
        <w:rPr>
          <w:color w:val="231F20"/>
        </w:rPr>
        <w:t>O ponto M representa qual número nessa reta? A)</w:t>
      </w:r>
      <w:r>
        <w:rPr>
          <w:color w:val="231F20"/>
          <w:spacing w:val="-3"/>
        </w:rPr>
        <w:t> </w:t>
      </w:r>
      <w:r>
        <w:rPr>
          <w:color w:val="231F20"/>
        </w:rPr>
        <w:t>590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596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600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604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516" w:val="left" w:leader="none"/>
        </w:tabs>
        <w:spacing w:line="240" w:lineRule="auto" w:before="0" w:after="0"/>
        <w:ind w:left="515" w:right="0" w:hanging="40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(M041458E4)</w:t>
      </w:r>
      <w:r>
        <w:rPr>
          <w:rFonts w:ascii="Arial" w:hAnsi="Arial"/>
          <w:color w:val="231F20"/>
          <w:spacing w:val="42"/>
          <w:sz w:val="16"/>
        </w:rPr>
        <w:t> </w:t>
      </w:r>
      <w:r>
        <w:rPr>
          <w:rFonts w:ascii="Arial" w:hAnsi="Arial"/>
          <w:color w:val="231F20"/>
          <w:sz w:val="22"/>
        </w:rPr>
        <w:t>Observe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no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gráfico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resultado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pesquisa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realizada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agência</w:t>
      </w:r>
      <w:r>
        <w:rPr>
          <w:rFonts w:ascii="Arial" w:hAnsi="Arial"/>
          <w:color w:val="231F20"/>
          <w:spacing w:val="25"/>
          <w:sz w:val="22"/>
        </w:rPr>
        <w:t> </w:t>
      </w:r>
      <w:r>
        <w:rPr>
          <w:rFonts w:ascii="Arial" w:hAnsi="Arial"/>
          <w:color w:val="231F20"/>
          <w:sz w:val="22"/>
        </w:rPr>
        <w:t>de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automóveis sobre as cores de carros mais</w:t>
      </w:r>
      <w:r>
        <w:rPr>
          <w:color w:val="231F20"/>
          <w:spacing w:val="-15"/>
        </w:rPr>
        <w:t> </w:t>
      </w:r>
      <w:r>
        <w:rPr>
          <w:color w:val="231F20"/>
        </w:rPr>
        <w:t>vendidas.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/>
        <w:pict>
          <v:group style="position:absolute;margin-left:114.918999pt;margin-top:4.747868pt;width:.1pt;height:175.2pt;mso-position-horizontal-relative:page;mso-position-vertical-relative:paragraph;z-index:1792" coordorigin="2298,95" coordsize="2,3504">
            <v:shape style="position:absolute;left:2298;top:95;width:2;height:3504" coordorigin="2298,95" coordsize="0,3504" path="m2298,95l2298,3599e" filled="false" stroked="true" strokeweight="1pt" strokecolor="#231f20">
              <v:path arrowok="t"/>
            </v:shape>
            <w10:wrap type="none"/>
          </v:group>
        </w:pict>
      </w:r>
      <w:r>
        <w:rPr/>
        <w:pict>
          <v:shape style="position:absolute;margin-left:58.570576pt;margin-top:15.793437pt;width:13.05pt;height:147.5pt;mso-position-horizontal-relative:page;mso-position-vertical-relative:paragraph;z-index:1816" type="#_x0000_t202" filled="false" stroked="false">
            <v:textbox inset="0,0,0,0" style="layout-flow:vertical;mso-layout-flow-alt:bottom-to-top">
              <w:txbxContent>
                <w:p>
                  <w:pPr>
                    <w:spacing w:line="230" w:lineRule="exact" w:before="30"/>
                    <w:ind w:left="2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Número de </w:t>
                  </w:r>
                  <w:r>
                    <w:rPr>
                      <w:rFonts w:ascii="Arial" w:hAnsi="Arial"/>
                      <w:b/>
                      <w:color w:val="231F20"/>
                      <w:w w:val="99"/>
                      <w:sz w:val="22"/>
                    </w:rPr>
                    <w:t>carros</w:t>
                  </w:r>
                  <w:r>
                    <w:rPr>
                      <w:rFonts w:ascii="Arial" w:hAnsi="Arial"/>
                      <w:b/>
                      <w:color w:val="231F20"/>
                      <w:sz w:val="22"/>
                    </w:rPr>
                    <w:t> vendidos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14.418999pt;margin-top:5.147867pt;width:419.7pt;height:168.45pt;mso-position-horizontal-relative:page;mso-position-vertical-relative:paragraph;z-index:18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35"/>
                    <w:gridCol w:w="828"/>
                    <w:gridCol w:w="1273"/>
                    <w:gridCol w:w="828"/>
                    <w:gridCol w:w="1242"/>
                    <w:gridCol w:w="828"/>
                    <w:gridCol w:w="1259"/>
                    <w:gridCol w:w="828"/>
                    <w:gridCol w:w="631"/>
                  </w:tblGrid>
                  <w:tr>
                    <w:trPr>
                      <w:trHeight w:val="570" w:hRule="exact"/>
                    </w:trPr>
                    <w:tc>
                      <w:tcPr>
                        <w:tcW w:w="8352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1" w:hRule="exact"/>
                    </w:trPr>
                    <w:tc>
                      <w:tcPr>
                        <w:tcW w:w="6894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28" w:hRule="exact"/>
                    </w:trPr>
                    <w:tc>
                      <w:tcPr>
                        <w:tcW w:w="4806" w:type="dxa"/>
                        <w:gridSpan w:val="5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67" w:hRule="exact"/>
                    </w:trPr>
                    <w:tc>
                      <w:tcPr>
                        <w:tcW w:w="635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3343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nil" w:sz="6" w:space="0" w:color="auto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85" w:hRule="exact"/>
                    </w:trPr>
                    <w:tc>
                      <w:tcPr>
                        <w:tcW w:w="635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nil" w:sz="6" w:space="0" w:color="auto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63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52" w:hRule="exact"/>
                    </w:trPr>
                    <w:tc>
                      <w:tcPr>
                        <w:tcW w:w="635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73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42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5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28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31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3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3" w:right="898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000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26"/>
          <w:szCs w:val="26"/>
        </w:rPr>
      </w:pPr>
    </w:p>
    <w:p>
      <w:pPr>
        <w:pStyle w:val="BodyText"/>
        <w:spacing w:line="240" w:lineRule="auto" w:before="0"/>
        <w:ind w:left="854" w:right="8801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500</w:t>
      </w:r>
      <w:r>
        <w:rPr>
          <w:rFonts w:ascii="Arial"/>
        </w:rPr>
      </w:r>
    </w:p>
    <w:p>
      <w:pPr>
        <w:spacing w:line="240" w:lineRule="auto" w:before="9"/>
        <w:rPr>
          <w:rFonts w:ascii="Arial" w:hAnsi="Arial" w:cs="Arial" w:eastAsia="Arial" w:hint="default"/>
          <w:sz w:val="16"/>
          <w:szCs w:val="16"/>
        </w:rPr>
      </w:pPr>
    </w:p>
    <w:p>
      <w:pPr>
        <w:pStyle w:val="BodyText"/>
        <w:spacing w:line="240" w:lineRule="auto" w:before="109"/>
        <w:ind w:left="1299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3011" w:val="left" w:leader="none"/>
          <w:tab w:pos="5275" w:val="left" w:leader="none"/>
          <w:tab w:pos="7358" w:val="left" w:leader="none"/>
        </w:tabs>
        <w:spacing w:line="240" w:lineRule="auto" w:before="80"/>
        <w:ind w:left="1076" w:right="0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Cinza</w:t>
        <w:tab/>
        <w:t>Vermelho</w:t>
        <w:tab/>
        <w:t>Preto</w:t>
        <w:tab/>
        <w:t>Prata</w:t>
      </w:r>
      <w:r>
        <w:rPr>
          <w:rFonts w:ascii="Arial"/>
        </w:rPr>
      </w:r>
    </w:p>
    <w:p>
      <w:pPr>
        <w:spacing w:line="240" w:lineRule="auto" w:before="8"/>
        <w:rPr>
          <w:rFonts w:ascii="Arial" w:hAnsi="Arial" w:cs="Arial" w:eastAsia="Arial" w:hint="default"/>
          <w:sz w:val="17"/>
          <w:szCs w:val="17"/>
        </w:rPr>
      </w:pPr>
    </w:p>
    <w:p>
      <w:pPr>
        <w:pStyle w:val="Heading1"/>
        <w:spacing w:line="240" w:lineRule="auto"/>
        <w:ind w:left="1107" w:right="0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Cores</w:t>
      </w:r>
      <w:r>
        <w:rPr>
          <w:rFonts w:ascii="Arial"/>
          <w:b w:val="0"/>
        </w:rPr>
      </w:r>
    </w:p>
    <w:p>
      <w:pPr>
        <w:spacing w:line="240" w:lineRule="auto" w:before="9"/>
        <w:rPr>
          <w:rFonts w:ascii="Arial" w:hAnsi="Arial" w:cs="Arial" w:eastAsia="Arial" w:hint="default"/>
          <w:b/>
          <w:bCs/>
          <w:sz w:val="10"/>
          <w:szCs w:val="10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qual é a cor de carro mais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vendida?</w:t>
      </w:r>
      <w:r>
        <w:rPr>
          <w:rFonts w:ascii="Arial" w:hAnsi="Arial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Cinza.</w:t>
      </w:r>
      <w:r>
        <w:rPr>
          <w:rFonts w:ascii="Arial"/>
        </w:rPr>
      </w:r>
    </w:p>
    <w:p>
      <w:pPr>
        <w:pStyle w:val="ListParagraph"/>
        <w:numPr>
          <w:ilvl w:val="0"/>
          <w:numId w:val="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Prata.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Preto.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Vermelho.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"/>
        </w:numPr>
        <w:tabs>
          <w:tab w:pos="473" w:val="left" w:leader="none"/>
        </w:tabs>
        <w:spacing w:line="266" w:lineRule="auto" w:before="72" w:after="0"/>
        <w:ind w:left="110" w:right="4469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(M041470E4) </w:t>
      </w:r>
      <w:r>
        <w:rPr>
          <w:rFonts w:ascii="Arial" w:hAnsi="Arial"/>
          <w:color w:val="231F20"/>
          <w:sz w:val="22"/>
        </w:rPr>
        <w:t>Durante um mês Renato trabalha 4 semanas. </w:t>
      </w:r>
      <w:r>
        <w:rPr>
          <w:rFonts w:ascii="Arial" w:hAnsi="Arial"/>
          <w:color w:val="231F20"/>
          <w:sz w:val="22"/>
        </w:rPr>
        <w:t>Quantos dias ele trabalha por</w:t>
      </w:r>
      <w:r>
        <w:rPr>
          <w:rFonts w:ascii="Arial" w:hAnsi="Arial"/>
          <w:color w:val="231F20"/>
          <w:spacing w:val="-9"/>
          <w:sz w:val="22"/>
        </w:rPr>
        <w:t> </w:t>
      </w:r>
      <w:r>
        <w:rPr>
          <w:rFonts w:ascii="Arial" w:hAnsi="Arial"/>
          <w:color w:val="231F20"/>
          <w:sz w:val="22"/>
        </w:rPr>
        <w:t>mês?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56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28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21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67" w:val="left" w:leader="none"/>
        </w:tabs>
        <w:spacing w:line="266" w:lineRule="auto" w:before="0" w:after="0"/>
        <w:ind w:left="110" w:right="11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pacing w:val="-4"/>
          <w:sz w:val="16"/>
        </w:rPr>
        <w:t>(M041321E4)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5"/>
          <w:sz w:val="22"/>
        </w:rPr>
        <w:t>Mateus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utiliza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ônibus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número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duzentos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quarenta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cinco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para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ir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à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casa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3"/>
          <w:sz w:val="22"/>
        </w:rPr>
        <w:t>de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sua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amiga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pacing w:val="-5"/>
          <w:sz w:val="22"/>
        </w:rPr>
        <w:t>Rafaela. </w:t>
      </w:r>
      <w:r>
        <w:rPr>
          <w:rFonts w:ascii="Arial" w:hAnsi="Arial"/>
          <w:color w:val="231F20"/>
          <w:spacing w:val="-5"/>
          <w:sz w:val="22"/>
        </w:rPr>
      </w:r>
      <w:r>
        <w:rPr>
          <w:rFonts w:ascii="Arial" w:hAnsi="Arial"/>
          <w:color w:val="231F20"/>
          <w:sz w:val="22"/>
        </w:rPr>
        <w:t>Qual é o número desse ônibus que Mateus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utiliza?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</w:t>
      </w:r>
      <w:r>
        <w:rPr>
          <w:color w:val="231F20"/>
          <w:spacing w:val="-3"/>
        </w:rPr>
        <w:t> </w:t>
      </w:r>
      <w:r>
        <w:rPr>
          <w:color w:val="231F20"/>
        </w:rPr>
        <w:t>204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3"/>
        </w:rPr>
        <w:t> </w:t>
      </w:r>
      <w:r>
        <w:rPr>
          <w:color w:val="231F20"/>
        </w:rPr>
        <w:t>205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</w:t>
      </w:r>
      <w:r>
        <w:rPr>
          <w:color w:val="231F20"/>
          <w:spacing w:val="-4"/>
        </w:rPr>
        <w:t> </w:t>
      </w:r>
      <w:r>
        <w:rPr>
          <w:color w:val="231F20"/>
        </w:rPr>
        <w:t>240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245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(M051442E4) </w:t>
      </w:r>
      <w:r>
        <w:rPr>
          <w:rFonts w:ascii="Arial" w:hAnsi="Arial"/>
          <w:color w:val="231F20"/>
          <w:sz w:val="22"/>
        </w:rPr>
        <w:t>Observe abaixo os 3 pares de tênis e os 3 pares de meias que Mariana</w:t>
      </w:r>
      <w:r>
        <w:rPr>
          <w:rFonts w:ascii="Arial" w:hAnsi="Arial"/>
          <w:color w:val="231F20"/>
          <w:spacing w:val="-23"/>
          <w:sz w:val="22"/>
        </w:rPr>
        <w:t> </w:t>
      </w:r>
      <w:r>
        <w:rPr>
          <w:rFonts w:ascii="Arial" w:hAnsi="Arial"/>
          <w:color w:val="231F20"/>
          <w:sz w:val="22"/>
        </w:rPr>
        <w:t>comprou.</w:t>
      </w:r>
      <w:r>
        <w:rPr>
          <w:rFonts w:ascii="Arial" w:hAns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  <w:r>
        <w:rPr/>
        <w:pict>
          <v:group style="position:absolute;margin-left:60.823555pt;margin-top:11.622948pt;width:75.9pt;height:52.1pt;mso-position-horizontal-relative:page;mso-position-vertical-relative:paragraph;z-index:1864;mso-wrap-distance-left:0;mso-wrap-distance-right:0" coordorigin="1216,232" coordsize="1518,1042">
            <v:group style="position:absolute;left:1967;top:346;width:492;height:158" coordorigin="1967,346" coordsize="492,158">
              <v:shape style="position:absolute;left:1967;top:346;width:492;height:158" coordorigin="1967,346" coordsize="492,158" path="m1967,436l1985,425,2003,410,2023,397,2043,392,2064,398,2082,415,2101,436,2123,456,2167,477,2221,487,2275,483,2323,460,2349,422,2374,376,2407,346,2458,356,2410,402,2369,454,2315,494,2227,503,2213,502,2138,473,2108,449,2079,428,2047,416,2027,417,2007,423,1987,431,1967,436xe" filled="false" stroked="true" strokeweight=".712pt" strokecolor="#231f20">
                <v:path arrowok="t"/>
              </v:shape>
              <v:shape style="position:absolute;left:2216;top:361;width:388;height:210" type="#_x0000_t75" stroked="false">
                <v:imagedata r:id="rId32" o:title=""/>
              </v:shape>
            </v:group>
            <v:group style="position:absolute;left:1808;top:424;width:184;height:55" coordorigin="1808,424" coordsize="184,55">
              <v:shape style="position:absolute;left:1808;top:424;width:184;height:55" coordorigin="1808,424" coordsize="184,55" path="m1973,455l1888,455,1915,456,1937,462,1956,473,1974,478,1991,472,1973,455xe" filled="true" fillcolor="#ffffff" stroked="false">
                <v:path arrowok="t"/>
                <v:fill type="solid"/>
              </v:shape>
              <v:shape style="position:absolute;left:1808;top:424;width:184;height:55" coordorigin="1808,424" coordsize="184,55" path="m1824,424l1819,430,1813,433,1808,438,1808,448,1833,455,1861,456,1888,455,1973,455,1967,449,1926,434,1876,427,1824,424xe" filled="true" fillcolor="#ffffff" stroked="false">
                <v:path arrowok="t"/>
                <v:fill type="solid"/>
              </v:shape>
            </v:group>
            <v:group style="position:absolute;left:1808;top:424;width:184;height:55" coordorigin="1808,424" coordsize="184,55">
              <v:shape style="position:absolute;left:1808;top:424;width:184;height:55" coordorigin="1808,424" coordsize="184,55" path="m1991,472l1974,478,1956,473,1937,462,1915,456,1888,455,1861,456,1833,455,1808,448,1808,438,1813,433,1819,430,1824,424,1876,427,1926,434,1967,449,1991,472xe" filled="false" stroked="true" strokeweight=".712pt" strokecolor="#231f20">
                <v:path arrowok="t"/>
              </v:shape>
            </v:group>
            <v:group style="position:absolute;left:1979;top:426;width:540;height:258" coordorigin="1979,426" coordsize="540,258">
              <v:shape style="position:absolute;left:1979;top:426;width:540;height:258" coordorigin="1979,426" coordsize="540,258" path="m2102,452l2079,452,2111,477,2163,559,2166,574,2154,575,2155,587,2206,610,2247,643,2291,672,2355,683,2374,648,2391,609,2413,576,2423,569,2317,569,2257,553,2215,507,2153,487,2102,452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518,539l2385,565,2317,569,2423,569,2446,555,2465,555,2495,555,2505,553,2518,539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495,555l2465,555,2486,556,2495,555xe" filled="true" fillcolor="#ffffff" stroked="false">
                <v:path arrowok="t"/>
                <v:fill type="solid"/>
              </v:shape>
              <v:shape style="position:absolute;left:1979;top:426;width:540;height:258" coordorigin="1979,426" coordsize="540,258" path="m2044,426l1979,444,1997,450,2015,454,2031,460,2043,476,2079,452,2102,452,2099,450,2044,426xe" filled="true" fillcolor="#ffffff" stroked="false">
                <v:path arrowok="t"/>
                <v:fill type="solid"/>
              </v:shape>
            </v:group>
            <v:group style="position:absolute;left:1979;top:426;width:540;height:258" coordorigin="1979,426" coordsize="540,258">
              <v:shape style="position:absolute;left:1979;top:426;width:540;height:258" coordorigin="1979,426" coordsize="540,258" path="m2518,539l2505,553,2486,556,2465,555,2446,555,2413,576,2391,609,2374,648,2355,683,2291,672,2247,643,2206,610,2155,587,2154,575,2166,574,2163,559,2139,521,2111,477,2079,452,2043,476,2031,460,2015,454,1997,450,1979,444,2044,426,2099,450,2153,487,2215,507,2257,553,2317,569,2385,565,2455,552,2518,539xe" filled="false" stroked="true" strokeweight=".712pt" strokecolor="#231f20">
                <v:path arrowok="t"/>
              </v:shape>
              <v:shape style="position:absolute;left:1633;top:451;width:406;height:208" type="#_x0000_t75" stroked="false">
                <v:imagedata r:id="rId33" o:title=""/>
              </v:shape>
              <v:shape style="position:absolute;left:1565;top:549;width:1158;height:496" type="#_x0000_t75" stroked="false">
                <v:imagedata r:id="rId34" o:title="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35,790l1716,803,1731,809,1743,818,1754,827,1768,835,1771,814,1757,796,1735,790xe" filled="true" fillcolor="#ffffff" stroked="false">
                <v:path arrowok="t"/>
                <v:fill type="solid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68,835l1754,827,1743,818,1731,809,1716,803,1735,790,1757,796,1771,814,1768,835xe" filled="false" stroked="true" strokeweight=".712pt" strokecolor="#231f20">
                <v:path arrowok="t"/>
              </v:shape>
              <v:shape style="position:absolute;left:2518;top:780;width:132;height:154" type="#_x0000_t75" stroked="false">
                <v:imagedata r:id="rId35" o:title=""/>
              </v:shape>
            </v:group>
            <v:group style="position:absolute;left:1692;top:813;width:40;height:14" coordorigin="1692,813" coordsize="40,14">
              <v:shape style="position:absolute;left:1692;top:813;width:40;height:14" coordorigin="1692,813" coordsize="40,14" path="m1709,813l1699,817,1692,827,1706,826,1718,826,1726,825,1732,819,1720,814,1709,813xe" filled="true" fillcolor="#ffffff" stroked="false">
                <v:path arrowok="t"/>
                <v:fill type="solid"/>
              </v:shape>
              <v:shape style="position:absolute;left:1692;top:813;width:40;height:14" coordorigin="1692,813" coordsize="40,14" path="m1718,826l1706,826,1718,826,1718,826xe" filled="true" fillcolor="#ffffff" stroked="false">
                <v:path arrowok="t"/>
                <v:fill type="solid"/>
              </v:shape>
            </v:group>
            <v:group style="position:absolute;left:1692;top:813;width:40;height:14" coordorigin="1692,813" coordsize="40,14">
              <v:shape style="position:absolute;left:1692;top:813;width:40;height:14" coordorigin="1692,813" coordsize="40,14" path="m1732,819l1726,825,1718,826,1706,826,1692,827,1699,817,1709,813,1720,814,1732,819xe" filled="false" stroked="true" strokeweight=".712pt" strokecolor="#231f20">
                <v:path arrowok="t"/>
              </v:shape>
            </v:group>
            <v:group style="position:absolute;left:1733;top:823;width:75;height:51" coordorigin="1733,823" coordsize="75,51">
              <v:shape style="position:absolute;left:1733;top:823;width:75;height:51" coordorigin="1733,823" coordsize="75,51" path="m1744,839l1740,846,1733,849,1736,863,1766,873,1788,865,1763,865,1747,856,1744,839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98,833l1796,847,1782,862,1763,865,1788,865,1796,861,1807,840,1798,833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84,823l1781,837,1797,833,1784,823xe" filled="true" fillcolor="#ffffff" stroked="false">
                <v:path arrowok="t"/>
                <v:fill type="solid"/>
              </v:shape>
              <v:shape style="position:absolute;left:1733;top:823;width:75;height:51" coordorigin="1733,823" coordsize="75,51" path="m1798,833l1797,833,1798,833,1798,833xe" filled="true" fillcolor="#ffffff" stroked="false">
                <v:path arrowok="t"/>
                <v:fill type="solid"/>
              </v:shape>
            </v:group>
            <v:group style="position:absolute;left:1733;top:823;width:75;height:51" coordorigin="1733,823" coordsize="75,51">
              <v:shape style="position:absolute;left:1733;top:823;width:75;height:51" coordorigin="1733,823" coordsize="75,51" path="m1784,823l1807,840,1796,861,1766,873,1736,863,1733,849,1740,846,1744,839,1747,856,1763,865,1782,862,1796,847,1798,833,1781,837,1784,823xe" filled="false" stroked="true" strokeweight=".712pt" strokecolor="#231f20">
                <v:path arrowok="t"/>
              </v:shape>
            </v:group>
            <v:group style="position:absolute;left:1752;top:839;width:37;height:20" coordorigin="1752,839" coordsize="37,20">
              <v:shape style="position:absolute;left:1752;top:839;width:37;height:20" coordorigin="1752,839" coordsize="37,20" path="m1752,847l1757,857,1767,858,1778,855,1788,851,1788,847,1764,847,1752,847xe" filled="true" fillcolor="#ffffff" stroked="false">
                <v:path arrowok="t"/>
                <v:fill type="solid"/>
              </v:shape>
              <v:shape style="position:absolute;left:1752;top:839;width:37;height:20" coordorigin="1752,839" coordsize="37,20" path="m1780,839l1776,847,1764,847,1788,847,1788,844,1784,841,1780,839xe" filled="true" fillcolor="#ffffff" stroked="false">
                <v:path arrowok="t"/>
                <v:fill type="solid"/>
              </v:shape>
            </v:group>
            <v:group style="position:absolute;left:1752;top:839;width:37;height:20" coordorigin="1752,839" coordsize="37,20">
              <v:shape style="position:absolute;left:1752;top:839;width:37;height:20" coordorigin="1752,839" coordsize="37,20" path="m1780,839l1784,841,1788,844,1788,851,1778,855,1767,858,1757,857,1752,847,1764,847,1776,847,1780,839xe" filled="false" stroked="true" strokeweight=".712pt" strokecolor="#231f20">
                <v:path arrowok="t"/>
              </v:shape>
            </v:group>
            <v:group style="position:absolute;left:2542;top:1090;width:68;height:36" coordorigin="2542,1090" coordsize="68,36">
              <v:shape style="position:absolute;left:2542;top:1090;width:68;height:36" coordorigin="2542,1090" coordsize="68,36" path="m2610,1090l2599,1105,2584,1116,2564,1123,2542,1126,2556,1113,2573,1100,2591,1091,2610,1090xe" filled="false" stroked="true" strokeweight=".712pt" strokecolor="#231f20">
                <v:path arrowok="t"/>
              </v:shape>
            </v:group>
            <v:group style="position:absolute;left:2404;top:1124;width:35;height:31" coordorigin="2404,1124" coordsize="35,31">
              <v:shape style="position:absolute;left:2404;top:1124;width:35;height:31" coordorigin="2404,1124" coordsize="35,31" path="m2406,1126l2424,1124,2423,1139,2438,1138,2433,1148,2425,1155,2410,1154,2409,1145,2404,1139,2406,1126xe" filled="false" stroked="true" strokeweight=".712pt" strokecolor="#231f20">
                <v:path arrowok="t"/>
              </v:shape>
            </v:group>
            <v:group style="position:absolute;left:1496;top:1138;width:56;height:40" coordorigin="1496,1138" coordsize="56,40">
              <v:shape style="position:absolute;left:1496;top:1138;width:56;height:40" coordorigin="1496,1138" coordsize="56,40" path="m1496,1138l1508,1139,1521,1146,1536,1154,1552,1158,1548,1164,1548,1173,1544,1178,1528,1172,1516,1162,1507,1150,1496,1138xe" filled="false" stroked="true" strokeweight=".712pt" strokecolor="#231f20">
                <v:path arrowok="t"/>
              </v:shape>
              <v:shape style="position:absolute;left:1661;top:1127;width:394;height:102" type="#_x0000_t75" stroked="false">
                <v:imagedata r:id="rId36" o:title=""/>
              </v:shape>
              <v:shape style="position:absolute;left:1848;top:249;width:190;height:183" type="#_x0000_t75" stroked="false">
                <v:imagedata r:id="rId37" o:title=""/>
              </v:shape>
              <v:shape style="position:absolute;left:1228;top:756;width:155;height:230" type="#_x0000_t75" stroked="false">
                <v:imagedata r:id="rId38" o:title=""/>
              </v:shape>
              <v:shape style="position:absolute;left:1224;top:240;width:1502;height:1026" type="#_x0000_t75" stroked="false">
                <v:imagedata r:id="rId39" o:title=""/>
              </v:shape>
              <v:shape style="position:absolute;left:2518;top:780;width:132;height:154" type="#_x0000_t75" stroked="false">
                <v:imagedata r:id="rId40" o:title=""/>
              </v:shape>
            </v:group>
            <v:group style="position:absolute;left:1716;top:790;width:56;height:46" coordorigin="1716,790" coordsize="56,46">
              <v:shape style="position:absolute;left:1716;top:790;width:56;height:46" coordorigin="1716,790" coordsize="56,46" path="m1716,803l1731,809,1743,818,1754,827,1768,835,1771,814,1757,796,1734,790,1716,803xe" filled="false" stroked="true" strokeweight=".712pt" strokecolor="#231f20">
                <v:path arrowok="t"/>
              </v:shape>
            </v:group>
            <v:group style="position:absolute;left:1843;top:771;width:69;height:56" coordorigin="1843,771" coordsize="69,56">
              <v:shape style="position:absolute;left:1843;top:771;width:69;height:56" coordorigin="1843,771" coordsize="69,56" path="m1859,799l1869,810,1881,806,1891,794,1899,783,1899,799,1891,809,1880,815,1867,819,1855,815,1856,799,1843,795,1845,819,1866,826,1894,821,1911,807,1912,790,1907,776,1897,771,1887,779,1887,785,1882,792,1872,798,1859,799xe" filled="false" stroked="true" strokeweight=".712pt" strokecolor="#231f20">
                <v:path arrowok="t"/>
              </v:shape>
              <v:shape style="position:absolute;left:1228;top:756;width:155;height:230" type="#_x0000_t75" stroked="false">
                <v:imagedata r:id="rId41" o:title=""/>
              </v:shape>
            </v:group>
            <v:group style="position:absolute;left:1764;top:762;width:68;height:42" coordorigin="1764,762" coordsize="68,42">
              <v:shape style="position:absolute;left:1764;top:762;width:68;height:42" coordorigin="1764,762" coordsize="68,42" path="m1776,803l1791,797,1805,791,1819,783,1832,775,1807,762,1780,767,1764,783,1776,803xe" filled="false" stroked="true" strokeweight=".712pt" strokecolor="#231f20">
                <v:path arrowok="t"/>
              </v:shape>
            </v:group>
            <v:group style="position:absolute;left:1987;top:727;width:32;height:24" coordorigin="1987,727" coordsize="32,24">
              <v:shape style="position:absolute;left:1987;top:727;width:32;height:24" coordorigin="1987,727" coordsize="32,24" path="m1987,743l1990,748,1996,750,2003,751,2012,747,2018,739,2019,727,2009,733,1989,729,1987,743xe" filled="false" stroked="true" strokeweight=".712pt" strokecolor="#231f20">
                <v:path arrowok="t"/>
              </v:shape>
            </v:group>
            <v:group style="position:absolute;left:1808;top:729;width:67;height:58" coordorigin="1808,729" coordsize="67,58">
              <v:shape style="position:absolute;left:1808;top:729;width:67;height:58" coordorigin="1808,729" coordsize="67,58" path="m1808,747l1823,758,1837,770,1852,780,1871,787,1874,762,1855,739,1828,729,1808,747xe" filled="false" stroked="true" strokeweight=".712pt" strokecolor="#231f20">
                <v:path arrowok="t"/>
              </v:shape>
            </v:group>
            <v:group style="position:absolute;left:1966;top:714;width:73;height:58" coordorigin="1966,714" coordsize="73,58">
              <v:shape style="position:absolute;left:1966;top:714;width:73;height:58" coordorigin="1966,714" coordsize="73,58" path="m1995,759l1987,754,1983,746,1978,737,1971,731,1969,741,1966,749,1967,763,1994,771,2021,763,2038,744,2035,715,2029,716,2020,714,2019,719,2024,733,2020,747,2009,756,1995,759xe" filled="false" stroked="true" strokeweight=".712pt" strokecolor="#231f20">
                <v:path arrowok="t"/>
              </v:shape>
            </v:group>
            <v:group style="position:absolute;left:1858;top:693;width:94;height:62" coordorigin="1858,693" coordsize="94,62">
              <v:shape style="position:absolute;left:1858;top:693;width:94;height:62" coordorigin="1858,693" coordsize="94,62" path="m1879,755l1901,745,1920,734,1938,721,1951,703,1910,693,1874,704,1858,728,1879,755xe" filled="false" stroked="true" strokeweight=".712pt" strokecolor="#231f20">
                <v:path arrowok="t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396,727l1372,720,1350,708,1330,696,1312,687,1296,701,1281,716,1267,731,1253,747,1279,797,1308,843,1343,884,1384,919,1446,876,1528,852,1614,835,1688,811,1624,779,1553,755,1476,738,1396,727xe" filled="false" stroked="true" strokeweight=".712pt" strokecolor="#231f20">
                <v:path arrowok="t"/>
              </v:shape>
            </v:group>
            <v:group style="position:absolute;left:2091;top:678;width:41;height:29" coordorigin="2091,678" coordsize="41,29">
              <v:shape style="position:absolute;left:2091;top:678;width:41;height:29" coordorigin="2091,678" coordsize="41,29" path="m2091,695l2094,705,2102,706,2112,704,2123,703,2125,696,2132,693,2131,683,2126,683,2125,678,2119,679,2116,689,2109,695,2100,698,2091,695xe" filled="false" stroked="true" strokeweight=".712pt" strokecolor="#231f20">
                <v:path arrowok="t"/>
              </v:shape>
            </v:group>
            <v:group style="position:absolute;left:2066;top:657;width:86;height:67" coordorigin="2066,657" coordsize="86,67">
              <v:shape style="position:absolute;left:2066;top:657;width:86;height:67" coordorigin="2066,657" coordsize="86,67" path="m2127,667l2125,672,2130,677,2136,684,2135,695,2120,711,2101,712,2084,703,2071,687,2066,692,2067,704,2067,715,2094,724,2121,719,2142,703,2151,679,2146,671,2137,657,2127,667xe" filled="false" stroked="true" strokeweight=".712pt" strokecolor="#231f20">
                <v:path arrowok="t"/>
              </v:shape>
            </v:group>
            <v:group style="position:absolute;left:1895;top:661;width:108;height:66" coordorigin="1895,661" coordsize="108,66">
              <v:shape style="position:absolute;left:1895;top:661;width:108;height:66" coordorigin="1895,661" coordsize="108,66" path="m1895,679l1921,686,1948,693,1971,705,1987,727,2003,699,1973,672,1928,661,1895,679xe" filled="false" stroked="true" strokeweight=".712pt" strokecolor="#231f20">
                <v:path arrowok="t"/>
              </v:shape>
            </v:group>
            <v:group style="position:absolute;left:1632;top:635;width:36;height:19" coordorigin="1632,635" coordsize="36,19">
              <v:shape style="position:absolute;left:1632;top:635;width:36;height:19" coordorigin="1632,635" coordsize="36,19" path="m1632,639l1638,651,1651,654,1663,648,1668,635,1657,637,1649,640,1642,642,1632,639xe" filled="false" stroked="true" strokeweight=".712pt" strokecolor="#231f20">
                <v:path arrowok="t"/>
              </v:shape>
            </v:group>
            <v:group style="position:absolute;left:1927;top:629;width:184;height:55" coordorigin="1927,629" coordsize="184,55">
              <v:shape style="position:absolute;left:1927;top:629;width:184;height:55" coordorigin="1927,629" coordsize="184,55" path="m1927,651l1951,659,1977,660,2004,659,2031,659,2054,667,2076,678,2095,684,2111,675,2080,652,2026,633,1968,629,1927,651xe" filled="false" stroked="true" strokeweight=".712pt" strokecolor="#231f20">
                <v:path arrowok="t"/>
              </v:shape>
            </v:group>
            <v:group style="position:absolute;left:1613;top:619;width:76;height:48" coordorigin="1613,619" coordsize="76,48">
              <v:shape style="position:absolute;left:1613;top:619;width:76;height:48" coordorigin="1613,619" coordsize="76,48" path="m1616,659l1633,667,1654,667,1674,661,1688,651,1687,638,1684,627,1677,620,1664,619,1666,626,1671,630,1676,634,1676,643,1663,658,1644,660,1628,651,1624,635,1620,642,1613,645,1616,659xe" filled="false" stroked="true" strokeweight=".712pt" strokecolor="#231f20">
                <v:path arrowok="t"/>
              </v:shape>
            </v:group>
            <v:group style="position:absolute;left:1572;top:609;width:40;height:15" coordorigin="1572,609" coordsize="40,15">
              <v:shape style="position:absolute;left:1572;top:609;width:40;height:15" coordorigin="1572,609" coordsize="40,15" path="m1572,623l1583,622,1593,621,1603,619,1612,615,1601,610,1589,609,1579,613,1572,623xe" filled="false" stroked="true" strokeweight=".712pt" strokecolor="#231f20">
                <v:path arrowok="t"/>
              </v:shape>
            </v:group>
            <v:group style="position:absolute;left:2614;top:596;width:102;height:72" coordorigin="2614,596" coordsize="102,72">
              <v:shape style="position:absolute;left:2614;top:596;width:102;height:72" coordorigin="2614,596" coordsize="102,72" path="m2614,599l2615,615,2619,627,2622,639,2622,655,2636,647,2648,637,2659,627,2674,619,2684,629,2693,638,2702,642,2710,635,2710,641,2712,644,2714,647,2701,651,2689,647,2679,639,2670,631,2664,639,2653,641,2650,651,2665,653,2676,659,2688,664,2702,667,2716,636,2695,610,2656,596,2614,599xe" filled="false" stroked="true" strokeweight=".712pt" strokecolor="#231f20">
                <v:path arrowok="t"/>
              </v:shape>
            </v:group>
            <v:group style="position:absolute;left:1596;top:585;width:57;height:47" coordorigin="1596,585" coordsize="57,47">
              <v:shape style="position:absolute;left:1596;top:585;width:57;height:47" coordorigin="1596,585" coordsize="57,47" path="m1596,599l1612,604,1623,614,1634,624,1648,631,1652,610,1637,592,1615,585,1596,599xe" filled="false" stroked="true" strokeweight=".712pt" strokecolor="#231f20">
                <v:path arrowok="t"/>
              </v:shape>
            </v:group>
            <v:group style="position:absolute;left:1740;top:579;width:33;height:25" coordorigin="1740,579" coordsize="33,25">
              <v:shape style="position:absolute;left:1740;top:579;width:33;height:25" coordorigin="1740,579" coordsize="33,25" path="m1740,599l1752,604,1765,600,1772,591,1768,579,1765,592,1748,591,1740,599xe" filled="false" stroked="true" strokeweight=".712pt" strokecolor="#231f20">
                <v:path arrowok="t"/>
              </v:shape>
            </v:group>
            <v:group style="position:absolute;left:1324;top:575;width:583;height:232" coordorigin="1324,575" coordsize="583,232">
              <v:shape style="position:absolute;left:1324;top:575;width:583;height:232" coordorigin="1324,575" coordsize="583,232" path="m1592,663l1599,654,1607,647,1615,638,1620,627,1542,631,1469,643,1397,660,1324,679,1352,704,1387,716,1427,720,1468,723,1531,738,1590,761,1646,787,1700,807,1752,769,1808,735,1861,699,1907,655,1887,629,1862,607,1832,590,1800,575,1801,590,1799,601,1796,611,1768,628,1738,626,1717,609,1720,579,1706,588,1691,595,1677,602,1664,611,1695,635,1678,664,1639,677,1604,655,1603,673,1617,683,1639,689,1660,695,1687,709,1716,725,1743,740,1768,751,1768,755,1771,756,1772,759,1727,735,1678,715,1632,692,1592,663xe" filled="false" stroked="true" strokeweight=".712pt" strokecolor="#231f20">
                <v:path arrowok="t"/>
              </v:shape>
              <v:shape style="position:absolute;left:2335;top:564;width:306;height:211" type="#_x0000_t75" stroked="false">
                <v:imagedata r:id="rId42" o:title=""/>
              </v:shape>
            </v:group>
            <v:group style="position:absolute;left:1848;top:927;width:755;height:228" coordorigin="1848,927" coordsize="755,228">
              <v:shape style="position:absolute;left:1848;top:927;width:755;height:228" coordorigin="1848,927" coordsize="755,228" path="m2430,927l2382,939,2333,941,2283,941,2231,943,2154,961,2089,996,2031,1040,1975,1086,1916,1126,1848,1154,1898,1146,1946,1139,1995,1131,2043,1118,2086,1100,2126,1078,2164,1057,2203,1042,2277,1033,2355,1033,2432,1034,2502,1029,2561,1011,2602,971,2553,978,2509,966,2468,946,2430,927xe" filled="false" stroked="true" strokeweight=".712pt" strokecolor="#231f20">
                <v:path arrowok="t"/>
              </v:shape>
            </v:group>
            <v:group style="position:absolute;left:1358;top:951;width:1309;height:308" coordorigin="1358,951" coordsize="1309,308">
              <v:shape style="position:absolute;left:1358;top:951;width:1309;height:308" coordorigin="1358,951" coordsize="1309,308" path="m1476,1110l1455,1089,1430,1071,1408,1055,1392,1038,1386,1019,1384,998,1378,979,1360,967,1358,1053,1386,1118,1437,1166,1504,1198,1580,1218,1601,1208,1627,1214,1652,1226,1672,1234,1690,1233,1709,1229,1728,1225,1748,1226,1758,1230,1765,1237,1772,1242,1784,1246,1812,1237,1843,1237,1871,1245,1895,1258,1921,1244,1948,1240,1977,1240,2007,1238,2028,1232,2046,1220,2064,1206,2083,1194,2132,1179,2184,1173,2236,1172,2291,1170,2340,1197,2404,1192,2472,1176,2534,1170,2569,1157,2603,1141,2635,1124,2666,1106,2663,1065,2657,1025,2650,988,2642,951,2590,1000,2520,1035,2438,1057,2350,1068,2263,1070,2311,1068,2356,1064,2399,1057,2438,1046,2386,1048,2340,1046,2299,1043,2259,1042,2203,1053,2158,1073,2116,1097,2071,1118,2024,1139,1980,1161,1932,1178,1871,1182,1856,1183,1857,1168,1840,1170,1816,1186,1795,1197,1772,1202,1744,1198,1732,1193,1721,1184,1711,1176,1700,1170,1665,1167,1630,1170,1594,1171,1560,1162,1555,1169,1553,1177,1549,1184,1540,1186,1517,1172,1502,1154,1490,1132,1476,1110xe" filled="false" stroked="true" strokeweight=".712pt" strokecolor="#231f20">
                <v:path arrowok="t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1800,919l1776,910,1752,901,1730,889,1712,871,1717,859,1727,852,1735,844,1740,831,1687,835,1637,843,1593,858,1556,883,1553,899,1562,903,1560,919,1526,930,1491,924,1459,907,1432,891,1417,905,1401,920,1387,935,1372,951,1382,971,1388,992,1392,1015,1400,1038,1430,1055,1453,1079,1475,1105,1504,1130,1566,1155,1644,1166,1727,1166,1804,1158,1873,1140,1932,1109,1981,1073,2019,1038,1964,1010,1910,978,1855,947,1800,919xe" filled="false" stroked="true" strokeweight=".712pt" strokecolor="#231f20">
                <v:path arrowok="t"/>
              </v:shape>
            </v:group>
            <v:group style="position:absolute;left:1720;top:631;width:919;height:408" coordorigin="1720,631" coordsize="919,408">
              <v:shape style="position:absolute;left:1720;top:631;width:919;height:408" coordorigin="1720,631" coordsize="919,408" path="m2339,715l2275,694,2220,656,2165,631,2099,647,2111,655,2128,658,2144,662,2155,671,2149,708,2121,728,2086,730,2059,711,2059,700,2063,692,2066,686,2063,679,2046,674,2030,673,2016,678,2007,691,2018,702,2030,708,2041,715,2047,727,2040,756,2014,776,1982,778,1959,755,1961,742,1967,732,1972,724,1971,715,1951,721,1932,735,1913,751,1891,763,1966,798,2028,846,2086,898,2151,943,2088,907,2035,861,1982,815,1919,779,1915,812,1891,831,1861,833,1835,819,1832,809,1837,799,1841,791,1835,787,1822,794,1807,800,1794,808,1784,819,1812,833,1810,858,1786,879,1748,879,1739,875,1733,867,1727,861,1788,907,1850,937,1910,971,1968,1006,2023,1038,2070,999,2122,968,2182,946,2255,935,2300,935,2348,936,2391,932,2422,919,2349,872,2282,819,2219,762,2159,703,2212,746,2272,800,2337,857,2406,909,2477,950,2550,971,2582,972,2606,966,2623,954,2634,935,2587,928,2548,910,2524,882,2518,847,2546,817,2593,803,2633,784,2638,739,2575,756,2506,771,2438,775,2380,759,2339,715xe" filled="false" stroked="true" strokeweight=".712pt" strokecolor="#231f20">
                <v:path arrowok="t"/>
              </v:shape>
            </v:group>
            <v:group style="position:absolute;left:1724;top:563;width:70;height:57" coordorigin="1724,563" coordsize="70,57">
              <v:shape style="position:absolute;left:1724;top:563;width:70;height:57" coordorigin="1724,563" coordsize="70,57" path="m1780,595l1774,602,1766,608,1756,611,1744,611,1737,608,1734,601,1731,594,1724,591,1733,619,1766,619,1793,600,1788,567,1782,570,1767,563,1768,571,1776,575,1782,581,1780,595xe" filled="false" stroked="true" strokeweight=".712pt" strokecolor="#231f20">
                <v:path arrowok="t"/>
              </v:shape>
              <v:shape style="position:absolute;left:2363;top:555;width:126;height:131" type="#_x0000_t75" stroked="false">
                <v:imagedata r:id="rId43" o:title=""/>
              </v:shape>
            </v:group>
            <v:group style="position:absolute;left:2083;top:557;width:496;height:155" coordorigin="2083,557" coordsize="496,155">
              <v:shape style="position:absolute;left:2083;top:557;width:496;height:155" coordorigin="2083,557" coordsize="496,155" path="m2434,667l2386,687,2332,690,2279,678,2235,655,2218,639,2202,619,2184,603,2163,595,2141,602,2120,616,2101,633,2083,643,2112,631,2144,625,2176,626,2203,635,2239,660,2276,685,2316,704,2367,711,2439,696,2488,658,2529,609,2578,559,2519,557,2486,587,2463,631,2434,667xe" filled="false" stroked="true" strokeweight=".712pt" strokecolor="#231f20">
                <v:path arrowok="t"/>
              </v:shape>
              <v:shape style="position:absolute;left:1633;top:416;width:525;height:242" type="#_x0000_t75" stroked="false">
                <v:imagedata r:id="rId44" o:title=""/>
              </v:shape>
              <v:shape style="position:absolute;left:2216;top:357;width:388;height:214" type="#_x0000_t75" stroked="false">
                <v:imagedata r:id="rId45" o:title=""/>
              </v:shape>
            </v:group>
            <v:group style="position:absolute;left:1967;top:346;width:492;height:158" coordorigin="1967,346" coordsize="492,158">
              <v:shape style="position:absolute;left:1967;top:346;width:492;height:158" coordorigin="1967,346" coordsize="492,158" path="m2047,416l2079,427,2108,449,2138,473,2171,491,2185,496,2199,499,2213,502,2227,503,2315,494,2369,454,2410,402,2458,356,2407,346,2374,376,2349,422,2323,460,2275,483,2221,487,2167,477,2123,456,2101,436,2082,415,2064,398,2043,392,2023,397,2003,410,1985,425,1967,436,1987,431,2007,423,2026,417,2047,416xe" filled="false" stroked="true" strokeweight=".712pt" strokecolor="#231f20">
                <v:path arrowok="t"/>
              </v:shape>
            </v:group>
            <v:group style="position:absolute;left:1979;top:426;width:539;height:258" coordorigin="1979,426" coordsize="539,258">
              <v:shape style="position:absolute;left:1979;top:426;width:539;height:258" coordorigin="1979,426" coordsize="539,258" path="m2215,507l2153,487,2099,450,2044,426,1979,444,1997,450,2015,454,2031,460,2043,476,2079,452,2111,477,2139,521,2163,559,2166,574,2154,575,2155,587,2206,610,2247,643,2291,672,2355,683,2374,648,2391,609,2413,576,2446,555,2465,555,2486,556,2505,553,2518,539,2455,552,2385,565,2317,569,2257,553,2215,507xe" filled="false" stroked="true" strokeweight=".712pt" strokecolor="#231f20">
                <v:path arrowok="t"/>
              </v:shape>
              <v:shape style="position:absolute;left:1848;top:249;width:190;height:183" type="#_x0000_t75" stroked="false">
                <v:imagedata r:id="rId46" o:title=""/>
              </v:shape>
            </v:group>
            <v:group style="position:absolute;left:1224;top:240;width:1503;height:1027" coordorigin="1224,240" coordsize="1503,1027">
              <v:shape style="position:absolute;left:1224;top:240;width:1503;height:1027" coordorigin="1224,240" coordsize="1503,1027" path="m2035,380l2085,404,2125,438,2170,466,2235,476,2254,445,2270,408,2290,374,2323,352,2333,350,2345,351,2357,352,2371,352,2386,347,2401,341,2414,334,2480,367,2490,388,2532,382,2573,392,2603,415,2610,448,2596,468,2572,467,2543,459,2514,460,2513,479,2519,498,2527,517,2530,539,2555,541,2579,550,2598,566,2606,591,2660,586,2706,608,2726,643,2702,679,2686,673,2670,665,2653,660,2634,663,2643,718,2652,784,2655,853,2646,919,2657,963,2665,1010,2672,1058,2678,1106,2646,1130,2610,1150,2570,1166,2530,1182,2521,1181,2514,1177,2506,1174,2467,1190,2422,1200,2372,1205,2319,1206,2257,1182,2189,1182,2120,1199,2056,1225,2003,1250,1975,1243,1948,1250,1920,1261,1891,1266,1879,1263,1867,1257,1856,1250,1843,1246,1824,1247,1807,1252,1788,1255,1768,1254,1755,1256,1761,1240,1752,1238,1715,1240,1681,1243,1652,1240,1628,1222,1555,1219,1486,1203,1426,1173,1380,1128,1352,1067,1348,991,1293,956,1249,905,1224,841,1229,767,1267,708,1324,667,1398,647,1478,634,1551,614,1604,575,1631,570,1652,558,1669,542,1684,523,1732,505,1766,472,1797,437,1840,412,1871,369,1894,319,1921,271,1963,240,1985,265,2004,293,2023,321,2043,348,2045,363,2040,371,2035,380xe" filled="false" stroked="true" strokeweight=".712pt" strokecolor="#231f20">
                <v:path arrowok="t"/>
              </v:shape>
              <v:shape style="position:absolute;left:1964;top:452;width:194;height:184" type="#_x0000_t75" stroked="false">
                <v:imagedata r:id="rId47" o:title=""/>
              </v:shape>
              <v:shape style="position:absolute;left:1317;top:568;width:1356;height:697" type="#_x0000_t75" stroked="false">
                <v:imagedata r:id="rId48" o:title=""/>
              </v:shape>
              <v:shape style="position:absolute;left:2244;top:357;width:126;height:126" type="#_x0000_t75" stroked="false">
                <v:imagedata r:id="rId49" o:title=""/>
              </v:shape>
              <v:shape style="position:absolute;left:2363;top:555;width:126;height:131" type="#_x0000_t75" stroked="false">
                <v:imagedata r:id="rId50" o:title="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312,687l1296,701,1281,716,1267,731,1253,747,1279,797,1308,843,1343,884,1384,919,1446,876,1528,852,1614,835,1688,811,1624,779,1553,755,1476,738,1396,727,1372,720,1350,708,1330,696,1312,687xe" filled="true" fillcolor="#ffffff" stroked="false">
                <v:path arrowok="t"/>
                <v:fill type="solid"/>
              </v:shape>
            </v:group>
            <v:group style="position:absolute;left:1253;top:687;width:436;height:232" coordorigin="1253,687" coordsize="436,232">
              <v:shape style="position:absolute;left:1253;top:687;width:436;height:232" coordorigin="1253,687" coordsize="436,232" path="m1688,811l1614,835,1528,852,1446,876,1384,919,1343,884,1308,843,1279,797,1253,747,1267,731,1281,716,1296,701,1312,687,1330,696,1350,708,1372,720,1396,727,1476,738,1553,755,1624,779,1688,811xe" filled="false" stroked="true" strokeweight=".712pt" strokecolor="#231f20">
                <v:path arrowok="t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1432,891l1417,905,1401,920,1387,935,1372,951,1382,971,1388,992,1392,1015,1400,1038,1430,1055,1453,1079,1475,1105,1504,1130,1566,1155,1644,1166,1727,1166,1804,1158,1873,1140,1932,1109,1981,1073,2019,1038,1964,1010,1855,947,1823,930,1526,930,1491,924,1459,907,1432,891xe" filled="true" fillcolor="#ffffff" stroked="false">
                <v:path arrowok="t"/>
                <v:fill type="solid"/>
              </v:shape>
              <v:shape style="position:absolute;left:1372;top:831;width:647;height:335" coordorigin="1372,831" coordsize="647,335" path="m1740,831l1637,843,1556,883,1553,899,1562,903,1560,919,1526,930,1823,930,1800,919,1776,910,1752,901,1730,889,1712,871,1717,859,1727,852,1735,844,1740,831xe" filled="true" fillcolor="#ffffff" stroked="false">
                <v:path arrowok="t"/>
                <v:fill type="solid"/>
              </v:shape>
            </v:group>
            <v:group style="position:absolute;left:1372;top:831;width:647;height:335" coordorigin="1372,831" coordsize="647,335">
              <v:shape style="position:absolute;left:1372;top:831;width:647;height:335" coordorigin="1372,831" coordsize="647,335" path="m2019,1038l1932,1109,1873,1140,1804,1158,1727,1166,1644,1166,1566,1155,1504,1130,1475,1105,1453,1079,1430,1055,1400,1038,1392,1015,1388,992,1382,971,1417,905,1432,891,1459,907,1491,924,1526,930,1560,919,1562,903,1553,899,1556,883,1593,858,1637,843,1687,835,1740,831,1735,844,1727,852,1717,859,1712,871,1730,889,1752,901,1776,910,1800,919,1855,947,1910,978,1964,1010,2019,1038xe" filled="false" stroked="true" strokeweight=".712pt" strokecolor="#231f20">
                <v:path arrowok="t"/>
              </v:shape>
            </v:group>
            <v:group style="position:absolute;left:1887;top:1210;width:28;height:17" coordorigin="1887,1210" coordsize="28,17">
              <v:shape style="position:absolute;left:1887;top:1210;width:28;height:17" coordorigin="1887,1210" coordsize="28,17" path="m1915,1210l1887,1210,1890,1223,1901,1226,1912,1221,1915,1210xe" filled="true" fillcolor="#231f20" stroked="false">
                <v:path arrowok="t"/>
                <v:fill type="solid"/>
              </v:shape>
            </v:group>
            <v:group style="position:absolute;left:1887;top:1210;width:28;height:17" coordorigin="1887,1210" coordsize="28,17">
              <v:shape style="position:absolute;left:1887;top:1210;width:28;height:17" coordorigin="1887,1210" coordsize="28,17" path="m1887,1210l1915,1210,1912,1221,1901,1226,1890,1223,1887,1210xe" filled="false" stroked="true" strokeweight=".712pt" strokecolor="#231f20">
                <v:path arrowok="t"/>
              </v:shape>
            </v:group>
            <w10:wrap type="topAndBottom"/>
          </v:group>
        </w:pict>
      </w:r>
      <w:r>
        <w:rPr/>
        <w:pict>
          <v:group style="position:absolute;margin-left:156.836487pt;margin-top:11.150948pt;width:67.3pt;height:51.8pt;mso-position-horizontal-relative:page;mso-position-vertical-relative:paragraph;z-index:1888;mso-wrap-distance-left:0;mso-wrap-distance-right:0" coordorigin="3137,223" coordsize="1346,1036">
            <v:shape style="position:absolute;left:3399;top:230;width:1076;height:834" type="#_x0000_t75" stroked="false">
              <v:imagedata r:id="rId51" o:title=""/>
            </v:shape>
            <v:shape style="position:absolute;left:4214;top:612;width:261;height:196" type="#_x0000_t75" stroked="false">
              <v:imagedata r:id="rId52" o:title=""/>
            </v:shape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5,3410,716,3447,735,3478,759,3495,753,3512,748,3527,739,3535,725,3500,721,3474,709,3431,674,3431,654,3422,650,3412,647,3402,643,3402,630xe" filled="true" fillcolor="#ffffff" stroked="false">
                <v:path arrowok="t"/>
                <v:fill type="solid"/>
              </v:shape>
            </v:group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5,3410,716,3447,735,3478,759,3495,753,3512,748,3527,739,3535,725,3500,721,3474,709,3453,692,3431,674,3431,654,3422,650,3412,647,3402,643,3402,630xe" filled="false" stroked="true" strokeweight=".712pt" strokecolor="#231f20">
                <v:path arrowok="t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735,639l3724,641,3712,643,3701,645,3691,648,3703,666,3719,679,3741,687,3771,688,3762,675,3744,651,3735,639xe" filled="true" fillcolor="#ffffff" stroked="false">
                <v:path arrowok="t"/>
                <v:fill type="solid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691,648l3703,666,3719,679,3741,687,3771,688,3762,675,3753,663,3744,651,3735,639,3724,641,3712,643,3701,645,3691,648xe" filled="false" stroked="true" strokeweight=".712pt" strokecolor="#231f20">
                <v:path arrowok="t"/>
              </v:shape>
              <v:shape style="position:absolute;left:3810;top:638;width:176;height:121" type="#_x0000_t75" stroked="false">
                <v:imagedata r:id="rId53" o:title="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true" fillcolor="#ffffff" stroked="false">
                <v:path arrowok="t"/>
                <v:fill type="solid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false" stroked="true" strokeweight=".712pt" strokecolor="#231f20">
                <v:path arrowok="t"/>
              </v:shape>
            </v:group>
            <v:group style="position:absolute;left:3598;top:665;width:49;height:21" coordorigin="3598,665" coordsize="49,21">
              <v:shape style="position:absolute;left:3598;top:665;width:49;height:21" coordorigin="3598,665" coordsize="49,21" path="m3624,665l3611,666,3598,676,3609,679,3622,681,3635,683,3646,685,3636,673,3624,665xe" filled="true" fillcolor="#ffffff" stroked="false">
                <v:path arrowok="t"/>
                <v:fill type="solid"/>
              </v:shape>
            </v:group>
            <v:group style="position:absolute;left:3598;top:665;width:49;height:21" coordorigin="3598,665" coordsize="49,21">
              <v:shape style="position:absolute;left:3598;top:665;width:49;height:21" coordorigin="3598,665" coordsize="49,21" path="m3598,676l3609,679,3622,681,3635,683,3646,685,3636,673,3624,665,3611,666,3598,676xe" filled="false" stroked="true" strokeweight=".712pt" strokecolor="#231f20">
                <v:path arrowok="t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73,674l3556,685,3545,701,3545,716,3564,725,3589,756,3612,788,3636,820,3664,847,3673,842,3682,837,3692,832,3702,827,3677,781,3648,737,3614,700,3573,674xe" filled="true" fillcolor="#ffffff" stroked="false">
                <v:path arrowok="t"/>
                <v:fill type="solid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64,725l3589,756,3612,788,3636,820,3664,847,3673,842,3682,837,3692,832,3648,737,3573,674,3556,685,3545,701,3545,716,3564,725xe" filled="false" stroked="true" strokeweight=".712pt" strokecolor="#231f20">
                <v:path arrowok="t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467,790l3452,796,3439,805,3428,814,3418,825,3433,846,3455,862,3506,890,3531,905,3602,945,3655,956,3673,953,3742,927,3765,914,3642,914,3627,895,3605,887,3579,883,3553,876,3537,867,3524,854,3512,841,3498,832,3498,823,3494,820,3495,810,3486,806,3477,804,3469,800,3467,790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713,830l3699,831,3687,837,3678,845,3669,852,3681,875,3685,895,3673,909,3642,914,3765,914,3781,903,3801,888,3822,874,3847,859,3757,859,3744,854,3734,845,3724,835,3713,830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795,779l3782,780,3775,788,3764,792,3782,807,3789,830,3782,850,3757,859,3847,859,3883,837,3936,806,3876,806,3847,803,3819,791,3795,779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911,732l3899,733,3888,736,3878,740,3868,743,3879,752,3889,763,3896,775,3900,792,3876,806,3936,806,3947,800,4012,763,4026,755,3956,755,3929,751,3911,732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3988,682l3962,690,3960,703,3979,705,3982,716,3978,744,3956,755,4026,755,4073,730,4070,722,4069,711,4067,705,4051,705,4033,690,4012,682,3988,682xe" filled="true" fillcolor="#ffffff" stroked="false">
                <v:path arrowok="t"/>
                <v:fill type="solid"/>
              </v:shape>
              <v:shape style="position:absolute;left:3418;top:682;width:656;height:275" coordorigin="3418,682" coordsize="656,275" path="m4059,702l4056,705,4051,705,4067,705,4066,703,4059,702xe" filled="true" fillcolor="#ffffff" stroked="false">
                <v:path arrowok="t"/>
                <v:fill type="solid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962,690l3960,703,3979,705,3982,716,3978,744,3956,755,3929,751,3911,732,3899,733,3888,736,3878,740,3868,743,3879,752,3889,763,3896,775,3900,792,3876,806,3847,803,3819,791,3795,779,3782,780,3775,788,3764,792,3782,807,3789,830,3782,850,3757,859,3744,854,3734,845,3724,835,3713,830,3699,831,3687,837,3678,845,3669,852,3681,875,3685,895,3673,909,3642,914,3627,895,3605,887,3537,867,3512,841,3498,832,3498,823,3494,820,3495,810,3486,806,3477,804,3469,800,3467,790,3452,796,3439,805,3428,814,3418,825,3433,846,3455,862,3481,876,3506,890,3531,905,3554,920,3578,934,3643,956,3655,956,3673,953,3742,927,3801,888,3822,874,3883,837,3947,800,4012,763,4073,730,4070,722,4069,711,4066,703,4059,702,4056,705,4051,705,4033,690,4012,682,3988,682,3962,690xe" filled="false" stroked="true" strokeweight=".712pt" strokecolor="#231f20">
                <v:path arrowok="t"/>
              </v:shape>
              <v:shape style="position:absolute;left:3639;top:680;width:276;height:129" type="#_x0000_t75" stroked="false">
                <v:imagedata r:id="rId54" o:title=""/>
              </v:shape>
            </v:group>
            <v:group style="position:absolute;left:3518;top:723;width:78;height:49" coordorigin="3518,723" coordsize="78,49">
              <v:shape style="position:absolute;left:3518;top:723;width:78;height:49" coordorigin="3518,723" coordsize="78,49" path="m3544,723l3537,732,3528,740,3520,748,3518,756,3538,759,3557,763,3576,768,3595,772,3585,756,3576,742,3563,730,3544,723xe" filled="true" fillcolor="#ffffff" stroked="false">
                <v:path arrowok="t"/>
                <v:fill type="solid"/>
              </v:shape>
            </v:group>
            <v:group style="position:absolute;left:3518;top:723;width:78;height:49" coordorigin="3518,723" coordsize="78,49">
              <v:shape style="position:absolute;left:3518;top:723;width:78;height:49" coordorigin="3518,723" coordsize="78,49" path="m3518,756l3538,759,3557,763,3576,768,3595,772,3586,757,3576,742,3563,730,3544,723,3537,732,3528,740,3520,748,3518,756xe" filled="false" stroked="true" strokeweight=".712pt" strokecolor="#231f20">
                <v:path arrowok="t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4022,1098l3905,1098,3927,1104,3947,1116,3964,1130,3991,1113,4022,1098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4073,734l4005,771,3939,808,3874,847,3809,887,3746,927,3779,972,3812,1016,3846,1060,3880,1103,3905,1098,4022,1098,4079,1065,4125,1018,3951,1018,3911,1016,3873,998,3850,972,3855,945,3866,942,3915,942,3917,941,3928,929,3948,901,3959,888,3970,875,3982,864,3993,856,4037,847,4171,847,4154,827,4120,795,4091,763,4084,754,4081,741,4073,734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3999,974l3989,985,3980,998,3968,1011,3951,1018,4125,1018,4135,1007,4156,984,4158,981,4049,981,3999,974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4171,847l4037,847,4076,856,4109,879,4133,910,4126,959,4095,979,4049,981,4158,981,4176,958,4191,927,4195,892,4182,859,4171,847xe" filled="true" fillcolor="#ffffff" stroked="false">
                <v:path arrowok="t"/>
                <v:fill type="solid"/>
              </v:shape>
              <v:shape style="position:absolute;left:3746;top:734;width:449;height:396" coordorigin="3746,734" coordsize="449,396" path="m3915,942l3866,942,3879,944,3893,947,3906,947,3915,942xe" filled="true" fillcolor="#ffffff" stroked="false">
                <v:path arrowok="t"/>
                <v:fill type="solid"/>
              </v:shape>
              <v:shape style="position:absolute;left:3843;top:840;width:297;height:186" type="#_x0000_t75" stroked="false">
                <v:imagedata r:id="rId55" o:title="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4073,734l4081,741,4084,754,4091,763,4120,795,4154,827,4182,859,4195,892,4191,927,4176,958,4156,984,4135,1007,4121,1023,4051,1083,3991,1113,3964,1130,3947,1116,3927,1104,3905,1098,3880,1103,3846,1060,3812,1016,3779,972,3746,927,3809,887,3874,847,3939,808,4005,771,4073,734xe" filled="false" stroked="true" strokeweight=".712pt" strokecolor="#231f20">
                <v:path arrowok="t"/>
              </v:shape>
              <v:shape style="position:absolute;left:3464;top:747;width:225;height:170" type="#_x0000_t75" stroked="false">
                <v:imagedata r:id="rId56" o:title=""/>
              </v:shape>
            </v:group>
            <v:group style="position:absolute;left:3764;top:765;width:25;height:18" coordorigin="3764,765" coordsize="25,18">
              <v:shape style="position:absolute;left:3764;top:765;width:25;height:18" coordorigin="3764,765" coordsize="25,18" path="m3769,765l3764,769,3773,777,3773,783,3779,781,3782,777,3789,776,3785,771,3773,771,3769,765xe" filled="true" fillcolor="#ffffff" stroked="false">
                <v:path arrowok="t"/>
                <v:fill type="solid"/>
              </v:shape>
              <v:shape style="position:absolute;left:3764;top:765;width:25;height:18" coordorigin="3764,765" coordsize="25,18" path="m3785,770l3773,771,3785,771,3785,770xe" filled="true" fillcolor="#ffffff" stroked="false">
                <v:path arrowok="t"/>
                <v:fill type="solid"/>
              </v:shape>
            </v:group>
            <v:group style="position:absolute;left:3764;top:765;width:25;height:18" coordorigin="3764,765" coordsize="25,18">
              <v:shape style="position:absolute;left:3764;top:765;width:25;height:18" coordorigin="3764,765" coordsize="25,18" path="m3769,765l3764,769,3773,777,3773,783,3779,781,3782,777,3789,776,3785,770,3773,771,3769,765xe" filled="false" stroked="true" strokeweight=".712pt" strokecolor="#231f20">
                <v:path arrowok="t"/>
              </v:shape>
              <v:shape style="position:absolute;left:3843;top:840;width:297;height:186" type="#_x0000_t75" stroked="false">
                <v:imagedata r:id="rId57" o:title=""/>
              </v:shape>
            </v:group>
            <v:group style="position:absolute;left:3975;top:934;width:496;height:203" coordorigin="3975,934" coordsize="496,203">
              <v:shape style="position:absolute;left:3975;top:934;width:496;height:203" coordorigin="3975,934" coordsize="496,203" path="m4452,934l4446,934,4420,947,4393,961,4365,974,4337,985,4323,988,4310,990,4295,992,4281,994,4265,999,4249,1005,4233,1011,4217,1016,4202,1023,4188,1030,4174,1038,4159,1045,4133,1055,4107,1063,4082,1072,4057,1083,4046,1090,4034,1096,4013,1110,4002,1115,3992,1120,3982,1127,3975,1136,4044,1113,4116,1091,4191,1070,4317,1036,4365,1022,4408,1003,4446,976,4466,976,4463,961,4458,947,4452,934xe" filled="true" fillcolor="#ffffff" stroked="false">
                <v:path arrowok="t"/>
                <v:fill type="solid"/>
              </v:shape>
              <v:shape style="position:absolute;left:3975;top:934;width:496;height:203" coordorigin="3975,934" coordsize="496,203" path="m4466,976l4446,976,4456,978,4464,994,4470,992,4466,976xe" filled="true" fillcolor="#ffffff" stroked="false">
                <v:path arrowok="t"/>
                <v:fill type="solid"/>
              </v:shape>
            </v:group>
            <v:group style="position:absolute;left:3975;top:934;width:496;height:203" coordorigin="3975,934" coordsize="496,203">
              <v:shape style="position:absolute;left:3975;top:934;width:496;height:203" coordorigin="3975,934" coordsize="496,203" path="m3975,1136l4044,1113,4116,1091,4191,1070,4266,1050,4317,1036,4365,1022,4408,1003,4446,976,4456,978,4464,994,4470,992,4467,977,4463,961,4458,947,4452,934,4446,934,4420,947,4393,961,4365,974,4337,985,4323,988,4310,990,4295,992,4281,994,4265,999,4249,1005,4233,1011,4217,1016,4202,1023,4188,1030,4174,1038,4159,1045,4133,1055,4107,1063,4082,1072,4057,1083,4046,1090,4034,1096,4023,1103,4013,1110,4002,1115,3992,1120,3982,1127,3975,1136xe" filled="false" stroked="true" strokeweight=".712pt" strokecolor="#231f20">
                <v:path arrowok="t"/>
              </v:shape>
              <v:shape style="position:absolute;left:3139;top:807;width:132;height:187" type="#_x0000_t75" stroked="false">
                <v:imagedata r:id="rId58" o:title="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true" fillcolor="#231f20" stroked="false">
                <v:path arrowok="t"/>
                <v:fill type="solid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false" stroked="true" strokeweight=".712pt" strokecolor="#231f20">
                <v:path arrowok="t"/>
              </v:shape>
            </v:group>
            <v:group style="position:absolute;left:3211;top:970;width:789;height:278" coordorigin="3211,970" coordsize="789,278">
              <v:shape style="position:absolute;left:3211;top:970;width:789;height:278" coordorigin="3211,970" coordsize="789,278" path="m3222,970l3213,1003,3211,1040,3216,1075,3260,1136,3358,1187,3438,1210,3593,1235,3672,1245,3711,1247,3794,1243,3870,1229,3938,1209,3999,1185,3991,1166,3979,1148,3962,1131,3950,1123,3799,1123,3759,1122,3673,1116,3584,1108,3500,1096,3420,1080,3344,1058,3287,1032,3234,986,3222,970xe" filled="true" fillcolor="#ffffff" stroked="false">
                <v:path arrowok="t"/>
                <v:fill type="solid"/>
              </v:shape>
              <v:shape style="position:absolute;left:3211;top:970;width:789;height:278" coordorigin="3211,970" coordsize="789,278" path="m3911,1101l3893,1103,3873,1109,3854,1116,3835,1121,3799,1123,3950,1123,3942,1116,3932,1110,3918,1101,3911,1101xe" filled="true" fillcolor="#ffffff" stroked="false">
                <v:path arrowok="t"/>
                <v:fill type="solid"/>
              </v:shape>
            </v:group>
            <v:group style="position:absolute;left:3211;top:970;width:789;height:278" coordorigin="3211,970" coordsize="789,278">
              <v:shape style="position:absolute;left:3211;top:970;width:789;height:278" coordorigin="3211,970" coordsize="789,278" path="m3222,970l3213,1003,3211,1040,3216,1075,3260,1136,3358,1187,3438,1210,3514,1223,3593,1235,3672,1245,3711,1247,3794,1243,3870,1229,3938,1209,3999,1185,3991,1166,3942,1116,3873,1109,3854,1116,3835,1121,3799,1123,3759,1122,3717,1119,3584,1108,3500,1096,3420,1080,3344,1058,3287,1032,3234,986,3222,970xe" filled="false" stroked="true" strokeweight=".712pt" strokecolor="#231f20">
                <v:path arrowok="t"/>
              </v:shape>
            </v:group>
            <v:group style="position:absolute;left:3979;top:981;width:487;height:189" coordorigin="3979,981" coordsize="487,189">
              <v:shape style="position:absolute;left:3979;top:981;width:487;height:189" coordorigin="3979,981" coordsize="487,189" path="m4448,981l4391,1015,4322,1040,4247,1060,4170,1078,4121,1093,3979,1138,3984,1151,3992,1162,4002,1169,4058,1149,4118,1129,4181,1110,4246,1094,4310,1080,4372,1063,4425,1037,4466,996,4461,989,4454,986,4448,981xe" filled="true" fillcolor="#ffffff" stroked="false">
                <v:path arrowok="t"/>
                <v:fill type="solid"/>
              </v:shape>
            </v:group>
            <v:group style="position:absolute;left:3979;top:981;width:487;height:189" coordorigin="3979,981" coordsize="487,189">
              <v:shape style="position:absolute;left:3979;top:981;width:487;height:189" coordorigin="3979,981" coordsize="487,189" path="m3979,1138l3984,1151,3992,1162,4002,1169,4058,1149,4118,1129,4181,1110,4246,1094,4310,1080,4372,1063,4425,1037,4466,996,4461,989,4454,986,4448,981,4391,1015,4322,1040,4247,1060,4170,1078,4121,1093,4072,1108,4025,1124,3979,1138xe" filled="false" stroked="true" strokeweight=".712pt" strokecolor="#231f20">
                <v:path arrowok="t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true" fillcolor="#231f20" stroked="false">
                <v:path arrowok="t"/>
                <v:fill type="solid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false" stroked="true" strokeweight=".712pt" strokecolor="#231f20">
                <v:path arrowok="t"/>
              </v:shape>
            </v:group>
            <v:group style="position:absolute;left:4004;top:996;width:467;height:181" coordorigin="4004,996" coordsize="467,181">
              <v:shape style="position:absolute;left:4004;top:996;width:467;height:181" coordorigin="4004,996" coordsize="467,181" path="m4470,996l4424,1042,4359,1071,4283,1090,4202,1107,4175,1115,4149,1124,4124,1133,4099,1141,4060,1152,4041,1158,4022,1165,4017,1167,4004,1167,4004,1176,4016,1177,4028,1174,4053,1163,4090,1149,4128,1135,4169,1123,4213,1114,4293,1099,4368,1080,4430,1048,4470,996xe" filled="true" fillcolor="#ffffff" stroked="false">
                <v:path arrowok="t"/>
                <v:fill type="solid"/>
              </v:shape>
            </v:group>
            <v:group style="position:absolute;left:4004;top:996;width:467;height:181" coordorigin="4004,996" coordsize="467,181">
              <v:shape style="position:absolute;left:4004;top:996;width:467;height:181" coordorigin="4004,996" coordsize="467,181" path="m4470,996l4424,1042,4359,1071,4283,1090,4202,1107,4175,1115,4149,1124,4124,1133,4099,1141,4041,1158,4017,1167,4004,1167,4004,1176,4016,1177,4028,1174,4041,1168,4053,1163,4090,1149,4128,1135,4169,1123,4213,1114,4293,1099,4368,1080,4430,1048,4470,996xe" filled="false" stroked="true" strokeweight=".712pt" strokecolor="#231f20">
                <v:path arrowok="t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true" fillcolor="#231f20" stroked="false">
                <v:path arrowok="t"/>
                <v:fill type="solid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false" stroked="true" strokeweight=".712pt" strokecolor="#231f20">
                <v:path arrowok="t"/>
              </v:shape>
              <v:shape style="position:absolute;left:3781;top:232;width:343;height:323" type="#_x0000_t75" stroked="false">
                <v:imagedata r:id="rId59" o:title=""/>
              </v:shape>
              <v:shape style="position:absolute;left:3144;top:232;width:1334;height:1023" type="#_x0000_t75" stroked="false">
                <v:imagedata r:id="rId60" o:title=""/>
              </v:shape>
              <v:shape style="position:absolute;left:3139;top:807;width:132;height:187" type="#_x0000_t75" stroked="false">
                <v:imagedata r:id="rId61" o:title=""/>
              </v:shape>
              <v:shape style="position:absolute;left:3464;top:740;width:332;height:176" type="#_x0000_t75" stroked="false">
                <v:imagedata r:id="rId62" o:title=""/>
              </v:shape>
            </v:group>
            <v:group style="position:absolute;left:3746;top:734;width:449;height:396" coordorigin="3746,734" coordsize="449,396">
              <v:shape style="position:absolute;left:3746;top:734;width:449;height:396" coordorigin="3746,734" coordsize="449,396" path="m3746,927l3779,972,3812,1016,3846,1060,3880,1103,3905,1098,3927,1104,3947,1116,3964,1130,3991,1113,4051,1083,4108,1038,4135,1007,4156,984,4176,958,4191,927,4195,892,4182,859,4154,827,4120,795,4091,763,4084,754,4081,741,4073,734,4005,771,3939,808,3874,847,3809,887,3746,927xe" filled="false" stroked="true" strokeweight=".712pt" strokecolor="#231f20">
                <v:path arrowok="t"/>
              </v:shape>
              <v:shape style="position:absolute;left:3510;top:674;width:405;height:136" type="#_x0000_t75" stroked="false">
                <v:imagedata r:id="rId63" o:title=""/>
              </v:shape>
            </v:group>
            <v:group style="position:absolute;left:3418;top:682;width:656;height:275" coordorigin="3418,682" coordsize="656,275">
              <v:shape style="position:absolute;left:3418;top:682;width:656;height:275" coordorigin="3418,682" coordsize="656,275" path="m3962,690l3960,703,3979,705,3982,716,3978,744,3956,755,3929,751,3911,732,3899,733,3888,736,3878,740,3868,743,3879,752,3889,763,3896,775,3900,792,3876,806,3847,803,3819,791,3795,779,3782,780,3775,788,3764,792,3782,807,3789,830,3782,850,3757,859,3744,854,3734,845,3724,835,3713,830,3699,831,3687,837,3678,845,3669,852,3681,875,3685,895,3673,909,3642,914,3627,895,3605,887,3537,867,3512,841,3498,832,3498,823,3494,820,3495,810,3486,806,3477,804,3469,800,3467,790,3452,796,3439,805,3428,815,3418,825,3433,846,3455,862,3481,876,3506,890,3531,905,3554,920,3578,934,3643,956,3655,956,3673,953,3742,927,3801,888,3822,874,3883,837,3947,800,4012,763,4073,730,4070,722,4069,711,4066,703,4059,702,4056,705,4051,705,4033,690,4012,682,3988,682,3962,690xe" filled="false" stroked="true" strokeweight=".712pt" strokecolor="#231f20">
                <v:path arrowok="t"/>
              </v:shape>
            </v:group>
            <v:group style="position:absolute;left:3160;top:672;width:318;height:220" coordorigin="3160,672" coordsize="318,220">
              <v:shape style="position:absolute;left:3160;top:672;width:318;height:220" coordorigin="3160,672" coordsize="318,220" path="m3267,892l3369,845,3462,788,3465,777,3475,772,3478,761,3448,741,3417,723,3386,706,3355,688,3356,680,3349,679,3349,672,3315,687,3282,705,3249,720,3213,730,3198,746,3180,764,3165,784,3160,807,3166,822,3178,835,3193,846,3207,856,3222,868,3237,877,3251,885,3267,892xe" filled="false" stroked="true" strokeweight=".712pt" strokecolor="#231f20">
                <v:path arrowok="t"/>
              </v:shape>
            </v:group>
            <v:group style="position:absolute;left:3545;top:674;width:158;height:174" coordorigin="3545,674" coordsize="158,174">
              <v:shape style="position:absolute;left:3545;top:674;width:158;height:174" coordorigin="3545,674" coordsize="158,174" path="m3564,725l3589,756,3612,788,3636,820,3664,847,3673,842,3682,837,3692,832,3648,737,3573,674,3556,685,3545,701,3545,716,3564,725xe" filled="false" stroked="true" strokeweight=".712pt" strokecolor="#231f20">
                <v:path arrowok="t"/>
              </v:shape>
            </v:group>
            <v:group style="position:absolute;left:3598;top:665;width:49;height:20" coordorigin="3598,665" coordsize="49,20">
              <v:shape style="position:absolute;left:3598;top:665;width:49;height:20" coordorigin="3598,665" coordsize="49,20" path="m3598,676l3609,679,3622,681,3635,683,3646,685,3636,673,3624,665,3611,666,3598,676xe" filled="false" stroked="true" strokeweight=".712pt" strokecolor="#231f20">
                <v:path arrowok="t"/>
              </v:shape>
            </v:group>
            <v:group style="position:absolute;left:3435;top:654;width:105;height:69" coordorigin="3435,654" coordsize="105,69">
              <v:shape style="position:absolute;left:3435;top:654;width:105;height:69" coordorigin="3435,654" coordsize="105,69" path="m3438,654l3477,705,3540,723,3516,704,3492,686,3466,669,3438,654xe" filled="false" stroked="true" strokeweight=".712pt" strokecolor="#231f20">
                <v:path arrowok="t"/>
              </v:shape>
              <v:shape style="position:absolute;left:3810;top:638;width:176;height:121" type="#_x0000_t75" stroked="false">
                <v:imagedata r:id="rId64" o:title=""/>
              </v:shape>
            </v:group>
            <v:group style="position:absolute;left:3691;top:639;width:80;height:49" coordorigin="3691,639" coordsize="80,49">
              <v:shape style="position:absolute;left:3691;top:639;width:80;height:49" coordorigin="3691,639" coordsize="80,49" path="m3691,648l3703,666,3719,679,3741,687,3771,688,3762,675,3753,663,3744,651,3735,639,3724,641,3712,643,3701,645,3691,648xe" filled="false" stroked="true" strokeweight=".712pt" strokecolor="#231f20">
                <v:path arrowok="t"/>
              </v:shape>
            </v:group>
            <v:group style="position:absolute;left:3351;top:630;width:185;height:129" coordorigin="3351,630" coordsize="185,129">
              <v:shape style="position:absolute;left:3351;top:630;width:185;height:129" coordorigin="3351,630" coordsize="185,129" path="m3402,630l3388,638,3376,647,3364,656,3351,665,3376,696,3410,716,3447,735,3478,759,3495,753,3512,748,3527,739,3535,725,3500,721,3474,709,3453,692,3431,674,3431,654,3422,650,3412,647,3402,643,3402,630xe" filled="false" stroked="true" strokeweight=".712pt" strokecolor="#231f20">
                <v:path arrowok="t"/>
              </v:shape>
            </v:group>
            <v:group style="position:absolute;left:3693;top:621;width:38;height:23" coordorigin="3693,621" coordsize="38,23">
              <v:shape style="position:absolute;left:3693;top:621;width:38;height:23" coordorigin="3693,621" coordsize="38,23" path="m3731,637l3728,630,3724,626,3720,621,3711,625,3693,641,3697,643,3706,638,3719,638,3731,637xe" filled="false" stroked="true" strokeweight=".712pt" strokecolor="#231f20">
                <v:path arrowok="t"/>
              </v:shape>
              <v:shape style="position:absolute;left:4214;top:612;width:261;height:196" type="#_x0000_t75" stroked="false">
                <v:imagedata r:id="rId65" o:title=""/>
              </v:shape>
              <v:shape style="position:absolute;left:3137;top:223;width:1345;height:1036" type="#_x0000_t75" stroked="false">
                <v:imagedata r:id="rId66" o:title=""/>
              </v:shape>
              <v:shape style="position:absolute;left:3153;top:665;width:332;height:234" type="#_x0000_t75" stroked="false">
                <v:imagedata r:id="rId67" o:title=""/>
              </v:shape>
            </v:group>
            <v:group style="position:absolute;left:3224;top:827;width:651;height:290" coordorigin="3224,827" coordsize="651,290">
              <v:shape style="position:absolute;left:3224;top:827;width:651;height:290" coordorigin="3224,827" coordsize="651,290" path="m3413,827l3381,844,3348,862,3315,877,3282,885,3248,918,3231,940,3224,963,3232,980,3289,1030,3354,1056,3431,1076,3497,1091,3569,1102,3646,1111,3724,1116,3765,1117,3806,1117,3843,1113,3875,1105,3842,1061,3809,1017,3798,1003,3652,1003,3655,996,3793,996,3791,994,3684,994,3684,988,3683,981,3689,981,3781,981,3766,961,3657,961,3650,959,3344,959,3339,957,3334,956,3333,950,3618,950,3588,941,3530,911,3476,876,3420,843,3420,835,3413,835,3413,827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93,996l3666,996,3670,1003,3798,1003,3793,996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81,981l3689,981,3689,987,3690,994,3684,994,3791,994,3781,981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75,951l3667,957,3657,961,3682,961,3676,952,3675,951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742,930l3727,935,3713,940,3698,946,3684,952,3676,952,3683,956,3682,961,3766,961,3759,952,3684,952,3676,951,3758,951,3742,930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18,950l3333,950,3339,951,3344,953,3344,959,3650,959,3618,950xe" filled="true" fillcolor="#ffffff" stroked="false">
                <v:path arrowok="t"/>
                <v:fill type="solid"/>
              </v:shape>
              <v:shape style="position:absolute;left:3224;top:827;width:651;height:290" coordorigin="3224,827" coordsize="651,290" path="m3676,951l3675,951,3676,951,3676,951xe" filled="true" fillcolor="#ffffff" stroked="false">
                <v:path arrowok="t"/>
                <v:fill type="solid"/>
              </v:shape>
            </v:group>
            <v:group style="position:absolute;left:3652;top:996;width:18;height:7" coordorigin="3652,996" coordsize="18,7">
              <v:shape style="position:absolute;left:3652;top:996;width:18;height:7" coordorigin="3652,996" coordsize="18,7" path="m3666,996l3655,996,3652,1003,3670,1003,3666,996xe" filled="false" stroked="true" strokeweight=".712pt" strokecolor="#231f20">
                <v:path arrowok="t"/>
              </v:shape>
            </v:group>
            <v:group style="position:absolute;left:3683;top:981;width:7;height:14" coordorigin="3683,981" coordsize="7,14">
              <v:shape style="position:absolute;left:3683;top:981;width:7;height:14" coordorigin="3683,981" coordsize="7,14" path="m3689,981l3683,981,3684,988,3684,994,3690,994,3689,987,3689,981xe" filled="false" stroked="true" strokeweight=".712pt" strokecolor="#231f20">
                <v:path arrowok="t"/>
              </v:shape>
            </v:group>
            <v:group style="position:absolute;left:3333;top:950;width:12;height:9" coordorigin="3333,950" coordsize="12,9">
              <v:shape style="position:absolute;left:3333;top:950;width:12;height:9" coordorigin="3333,950" coordsize="12,9" path="m3333,950l3334,956,3339,957,3344,959,3344,953,3339,951,3333,950xe" filled="false" stroked="true" strokeweight=".712pt" strokecolor="#231f20">
                <v:path arrowok="t"/>
              </v:shape>
            </v:group>
            <v:group style="position:absolute;left:3224;top:827;width:651;height:290" coordorigin="3224,827" coordsize="651,290">
              <v:shape style="position:absolute;left:3224;top:827;width:651;height:290" coordorigin="3224,827" coordsize="651,290" path="m3724,1116l3646,1111,3569,1102,3497,1091,3431,1076,3354,1056,3289,1030,3232,980,3224,963,3231,940,3248,918,3268,899,3282,885,3315,877,3348,862,3381,844,3413,827,3413,835,3420,835,3420,843,3476,876,3530,911,3588,941,3657,961,3667,957,3676,951,3682,961,3683,956,3675,951,3684,952,3698,946,3713,940,3727,935,3742,930,3775,973,3809,1017,3842,1061,3875,1105,3843,1113,3806,1117,3765,1117,3724,1116xe" filled="false" stroked="true" strokeweight=".712pt" strokecolor="#231f20">
                <v:path arrowok="t"/>
              </v:shape>
              <v:shape style="position:absolute;left:3857;top:858;width:267;height:150" type="#_x0000_t75" stroked="false">
                <v:imagedata r:id="rId68" o:title=""/>
              </v:shape>
            </v:group>
            <w10:wrap type="topAndBottom"/>
          </v:group>
        </w:pict>
      </w:r>
      <w:r>
        <w:rPr/>
        <w:pict>
          <v:shape style="position:absolute;margin-left:239.787842pt;margin-top:12.745573pt;width:74.339171pt;height:49.875pt;mso-position-horizontal-relative:page;mso-position-vertical-relative:paragraph;z-index:1912;mso-wrap-distance-left:0;mso-wrap-distance-right:0" type="#_x0000_t75" stroked="false">
            <v:imagedata r:id="rId69" o:title=""/>
            <w10:wrap type="topAndBottom"/>
          </v:shape>
        </w:pict>
      </w:r>
      <w:r>
        <w:rPr/>
        <w:pict>
          <v:group style="position:absolute;margin-left:333.683014pt;margin-top:11.500948pt;width:56.9pt;height:51pt;mso-position-horizontal-relative:page;mso-position-vertical-relative:paragraph;z-index:1936;mso-wrap-distance-left:0;mso-wrap-distance-right:0" coordorigin="6674,230" coordsize="1138,1020">
            <v:group style="position:absolute;left:7248;top:230;width:564;height:1020" coordorigin="7248,230" coordsize="564,1020">
              <v:shape style="position:absolute;left:7248;top:230;width:564;height:1020" coordorigin="7248,230" coordsize="564,1020" path="m7684,230l7597,230,7544,236,7457,252,7393,292,7373,358,7378,395,7385,433,7389,473,7388,485,7386,498,7385,509,7387,520,7395,534,7408,543,7424,550,7440,558,7441,657,7430,740,7408,813,7373,882,7335,940,7314,969,7294,1000,7267,1051,7248,1112,7249,1171,7280,1220,7317,1239,7365,1250,7416,1250,7464,1237,7481,1226,7405,1226,7331,1219,7282,1188,7273,1162,7266,1126,7266,1090,7275,1062,7282,1053,7296,1050,7311,1047,7366,1047,7290,1042,7331,975,7374,911,7414,843,7445,767,7461,678,7461,646,7460,613,7462,582,7470,556,7536,549,7605,546,7674,542,7719,534,7502,534,7451,531,7413,513,7411,495,7412,479,7413,464,7413,448,7407,416,7398,386,7393,357,7433,285,7497,264,7575,257,7654,255,7685,253,7778,253,7766,239,7747,236,7726,234,7704,233,7684,230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366,1047l7344,1047,7378,1055,7410,1069,7462,1103,7508,1169,7475,1210,7405,1226,7481,1226,7517,1203,7554,1161,7523,1161,7490,1106,7439,1069,7372,1048,7366,1047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62,532l7739,532,7741,573,7746,611,7753,647,7762,681,7719,698,7686,732,7669,779,7673,829,7683,849,7697,869,7708,887,7713,905,7707,921,7693,939,7678,956,7665,971,7631,1023,7598,1074,7563,1122,7523,1161,7554,1161,7557,1158,7593,1105,7631,1047,7675,996,7721,950,7763,905,7768,897,7728,897,7701,859,7689,804,7694,748,7720,708,7749,699,7794,699,7774,646,7757,585,7762,532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94,699l7749,699,7770,711,7784,736,7791,765,7788,808,7773,845,7752,875,7728,897,7768,897,7801,844,7811,806,7811,767,7798,707,7794,699xe" filled="true" fillcolor="#231f20" stroked="false">
                <v:path arrowok="t"/>
                <v:fill type="solid"/>
              </v:shape>
              <v:shape style="position:absolute;left:7248;top:230;width:564;height:1020" coordorigin="7248,230" coordsize="564,1020" path="m7778,253l7685,253,7717,253,7745,258,7768,268,7780,303,7778,342,7771,383,7770,422,7774,434,7780,447,7785,461,7713,515,7608,524,7557,530,7502,534,7719,534,7736,532,7762,532,7762,530,7773,515,7788,504,7803,493,7811,478,7811,467,7802,407,7805,340,7800,279,7778,253xe" filled="true" fillcolor="#231f20" stroked="false">
                <v:path arrowok="t"/>
                <v:fill type="solid"/>
              </v:shape>
              <v:shape style="position:absolute;left:7393;top:230;width:419;height:304" type="#_x0000_t75" stroked="false">
                <v:imagedata r:id="rId70" o:title=""/>
              </v:shape>
              <v:shape style="position:absolute;left:6674;top:273;width:507;height:966" type="#_x0000_t75" stroked="false">
                <v:imagedata r:id="rId71" o:title=""/>
              </v:shape>
            </v:group>
            <v:group style="position:absolute;left:7607;top:276;width:19;height:33" coordorigin="7607,276" coordsize="19,33">
              <v:shape style="position:absolute;left:7607;top:276;width:19;height:33" coordorigin="7607,276" coordsize="19,33" path="m7612,276l7607,289,7615,302,7624,308,7621,296,7625,278,7612,276xe" filled="true" fillcolor="#231f20" stroked="false">
                <v:path arrowok="t"/>
                <v:fill type="solid"/>
              </v:shape>
            </v:group>
            <v:group style="position:absolute;left:7526;top:279;width:15;height:29" coordorigin="7526,279" coordsize="15,29">
              <v:shape style="position:absolute;left:7526;top:279;width:15;height:29" coordorigin="7526,279" coordsize="15,29" path="m7533,279l7526,287,7530,304,7538,308,7540,297,7541,285,7533,279xe" filled="true" fillcolor="#231f20" stroked="false">
                <v:path arrowok="t"/>
                <v:fill type="solid"/>
              </v:shape>
            </v:group>
            <v:group style="position:absolute;left:7656;top:275;width:14;height:18" coordorigin="7656,275" coordsize="14,18">
              <v:shape style="position:absolute;left:7656;top:275;width:14;height:18" coordorigin="7656,275" coordsize="14,18" path="m7661,275l7656,281,7658,284,7665,292,7669,287,7665,286,7661,275xe" filled="true" fillcolor="#231f20" stroked="false">
                <v:path arrowok="t"/>
                <v:fill type="solid"/>
              </v:shape>
            </v:group>
            <v:group style="position:absolute;left:7566;top:283;width:14;height:19" coordorigin="7566,283" coordsize="14,19">
              <v:shape style="position:absolute;left:7566;top:283;width:14;height:19" coordorigin="7566,283" coordsize="14,19" path="m7571,283l7566,292,7572,298,7576,302,7578,296,7579,284,7571,283xe" filled="true" fillcolor="#231f20" stroked="false">
                <v:path arrowok="t"/>
                <v:fill type="solid"/>
              </v:shape>
            </v:group>
            <v:group style="position:absolute;left:7627;top:340;width:35;height:133" coordorigin="7627,340" coordsize="35,133">
              <v:shape style="position:absolute;left:7627;top:340;width:35;height:133" coordorigin="7627,340" coordsize="35,133" path="m7627,340l7635,374,7641,410,7648,444,7662,473,7660,432,7656,395,7646,363,7627,340xe" filled="true" fillcolor="#231f20" stroked="false">
                <v:path arrowok="t"/>
                <v:fill type="solid"/>
              </v:shape>
            </v:group>
            <v:group style="position:absolute;left:7694;top:342;width:29;height:130" coordorigin="7694,342" coordsize="29,130">
              <v:shape style="position:absolute;left:7694;top:342;width:29;height:130" coordorigin="7694,342" coordsize="29,130" path="m7696,342l7694,342,7701,374,7706,409,7712,442,7722,471,7722,436,7719,401,7711,368,7698,344,7697,342,7696,342xe" filled="true" fillcolor="#231f20" stroked="false">
                <v:path arrowok="t"/>
                <v:fill type="solid"/>
              </v:shape>
            </v:group>
            <v:group style="position:absolute;left:7449;top:351;width:29;height:151" coordorigin="7449,351" coordsize="29,151">
              <v:shape style="position:absolute;left:7449;top:351;width:29;height:151" coordorigin="7449,351" coordsize="29,151" path="m7454,351l7451,351,7449,371,7453,394,7458,420,7462,446,7464,484,7467,496,7478,501,7472,464,7464,428,7458,391,7457,353,7454,353,7454,351xe" filled="true" fillcolor="#231f20" stroked="false">
                <v:path arrowok="t"/>
                <v:fill type="solid"/>
              </v:shape>
            </v:group>
            <v:group style="position:absolute;left:7747;top:363;width:13;height:59" coordorigin="7747,363" coordsize="13,59">
              <v:shape style="position:absolute;left:7747;top:363;width:13;height:59" coordorigin="7747,363" coordsize="13,59" path="m7747,363l7750,376,7752,408,7754,422,7759,407,7760,390,7755,373,7747,363xe" filled="true" fillcolor="#231f20" stroked="false">
                <v:path arrowok="t"/>
                <v:fill type="solid"/>
              </v:shape>
            </v:group>
            <v:group style="position:absolute;left:7757;top:478;width:55;height:289" coordorigin="7757,478" coordsize="55,289">
              <v:shape style="position:absolute;left:7757;top:478;width:55;height:289" coordorigin="7757,478" coordsize="55,289" path="m7811,478l7803,493,7788,504,7773,515,7762,530,7757,585,7774,646,7798,707,7811,767,7811,478xe" filled="true" fillcolor="#ffffff" stroked="false">
                <v:path arrowok="t"/>
                <v:fill type="solid"/>
              </v:shape>
            </v:group>
            <v:group style="position:absolute;left:7290;top:532;width:473;height:630" coordorigin="7290,532" coordsize="473,630">
              <v:shape style="position:absolute;left:7290;top:532;width:473;height:630" coordorigin="7290,532" coordsize="473,630" path="m7739,532l7736,532,7674,542,7605,546,7536,549,7470,556,7462,582,7460,613,7461,646,7461,678,7445,767,7414,843,7374,911,7331,975,7290,1042,7372,1048,7439,1069,7490,1106,7523,1161,7563,1121,7598,1074,7631,1023,7665,971,7678,956,7693,939,7707,921,7713,905,7708,887,7697,869,7683,849,7673,829,7669,779,7686,732,7719,698,7762,681,7753,647,7746,611,7741,573,7739,532xe" filled="true" fillcolor="#ffffff" stroked="false">
                <v:path arrowok="t"/>
                <v:fill type="solid"/>
              </v:shape>
              <v:shape style="position:absolute;left:7689;top:699;width:102;height:199" type="#_x0000_t75" stroked="false">
                <v:imagedata r:id="rId72" o:title=""/>
              </v:shape>
              <v:shape style="position:absolute;left:7035;top:722;width:110;height:190" type="#_x0000_t75" stroked="false">
                <v:imagedata r:id="rId73" o:title=""/>
              </v:shape>
              <v:shape style="position:absolute;left:6697;top:1033;width:227;height:177" type="#_x0000_t75" stroked="false">
                <v:imagedata r:id="rId74" o:title=""/>
              </v:shape>
              <v:shape style="position:absolute;left:7266;top:1047;width:242;height:179" type="#_x0000_t75" stroked="false">
                <v:imagedata r:id="rId75" o:title=""/>
              </v:shape>
            </v:group>
            <w10:wrap type="topAndBottom"/>
          </v:group>
        </w:pict>
      </w:r>
      <w:r>
        <w:rPr/>
        <w:pict>
          <v:shape style="position:absolute;margin-left:402.321014pt;margin-top:11.419948pt;width:65.522272pt;height:51pt;mso-position-horizontal-relative:page;mso-position-vertical-relative:paragraph;z-index:1960;mso-wrap-distance-left:0;mso-wrap-distance-right:0" type="#_x0000_t75" stroked="false">
            <v:imagedata r:id="rId76" o:title=""/>
            <w10:wrap type="topAndBottom"/>
          </v:shape>
        </w:pict>
      </w:r>
      <w:r>
        <w:rPr/>
        <w:pict>
          <v:group style="position:absolute;margin-left:475.90799pt;margin-top:13.579947pt;width:58.65pt;height:50pt;mso-position-horizontal-relative:page;mso-position-vertical-relative:paragraph;z-index:1984;mso-wrap-distance-left:0;mso-wrap-distance-right:0" coordorigin="9518,272" coordsize="1173,1000">
            <v:group style="position:absolute;left:10114;top:272;width:577;height:914" coordorigin="10114,272" coordsize="577,914">
              <v:shape style="position:absolute;left:10114;top:272;width:577;height:914" coordorigin="10114,272" coordsize="577,914" path="m10649,272l10393,272,10393,361,10396,450,10398,537,10395,620,10385,698,10363,767,10326,826,10265,884,10231,914,10198,946,10167,979,10136,1020,10116,1067,10114,1115,10146,1164,10203,1185,10272,1184,10326,1169,10269,1169,10207,1164,10156,1140,10132,1099,10150,1046,10220,1046,10217,1044,10159,1026,10209,961,10269,906,10329,850,10379,781,10400,725,10411,660,10415,589,10416,512,10415,433,10415,352,10654,352,10653,333,10415,333,10415,291,10652,291,10652,280,10652,272,10649,27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220,1046l10150,1046,10206,1061,10249,1088,10286,1121,10326,1152,10269,1169,10326,1169,10339,1166,10381,1141,10345,1141,10303,1108,10262,1073,10220,1046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54,352l10627,352,10633,433,10633,450,10632,524,10631,614,10634,699,10649,773,10629,795,10608,814,10587,834,10568,856,10577,878,10584,900,10599,946,10552,963,10511,983,10473,1008,10440,1037,10418,1065,10398,1094,10375,1121,10345,1141,10381,1141,10390,1135,10408,1115,10425,1092,10441,1068,10457,1049,10508,1008,10565,976,10613,962,10637,955,10657,943,10661,937,10618,937,10611,917,10604,897,10598,876,10590,856,10610,842,10644,807,10663,792,10683,792,10677,774,10666,754,10657,732,10652,703,10648,622,10649,535,10652,447,10654,361,10654,35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83,792l10663,792,10669,837,10667,883,10652,919,10618,937,10661,937,10677,916,10688,879,10691,838,10685,798,10683,792xe" filled="true" fillcolor="#231f20" stroked="false">
                <v:path arrowok="t"/>
                <v:fill type="solid"/>
              </v:shape>
              <v:shape style="position:absolute;left:10114;top:272;width:577;height:914" coordorigin="10114,272" coordsize="577,914" path="m10652,291l10632,291,10632,333,10653,333,10652,291xe" filled="true" fillcolor="#231f20" stroked="false">
                <v:path arrowok="t"/>
                <v:fill type="solid"/>
              </v:shape>
            </v:group>
            <v:group style="position:absolute;left:10415;top:312;width:218;height:2" coordorigin="10415,312" coordsize="218,2">
              <v:shape style="position:absolute;left:10415;top:312;width:218;height:2" coordorigin="10415,312" coordsize="218,0" path="m10415,312l10632,312e" filled="false" stroked="true" strokeweight="2.089pt" strokecolor="#ffffff">
                <v:path arrowok="t"/>
              </v:shape>
            </v:group>
            <v:group style="position:absolute;left:10159;top:352;width:491;height:789" coordorigin="10159,352" coordsize="491,789">
              <v:shape style="position:absolute;left:10159;top:352;width:491;height:789" coordorigin="10159,352" coordsize="491,789" path="m10627,352l10415,352,10415,433,10416,512,10415,589,10411,660,10400,725,10379,781,10329,850,10269,906,10209,961,10159,1026,10217,1044,10262,1073,10303,1108,10345,1141,10375,1121,10398,1094,10418,1065,10440,1037,10473,1008,10510,983,10552,963,10599,946,10584,900,10577,878,10568,856,10587,834,10608,814,10629,795,10649,773,10634,699,10631,614,10632,524,10633,434,10627,352xe" filled="true" fillcolor="#ffffff" stroked="false">
                <v:path arrowok="t"/>
                <v:fill type="solid"/>
              </v:shape>
            </v:group>
            <v:group style="position:absolute;left:9518;top:355;width:577;height:917" coordorigin="9518,355" coordsize="577,917">
              <v:shape style="position:absolute;left:9518;top:355;width:577;height:917" coordorigin="9518,355" coordsize="577,917" path="m10050,355l9799,355,9796,436,9798,517,9801,598,9802,676,9797,751,9781,820,9752,882,9687,952,9650,985,9613,1018,9579,1053,9545,1097,9521,1147,9518,1199,9557,1252,9629,1271,9708,1264,9733,1254,9673,1254,9612,1250,9562,1227,9536,1187,9549,1129,9622,1129,9621,1129,9563,1113,9612,1046,9733,936,9783,868,9804,811,9815,746,9819,675,9820,598,9819,532,9819,517,9819,439,10058,439,10057,419,9819,419,9819,377,10056,377,10056,363,10056,359,10054,356,10050,355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9622,1129l9549,1129,9606,1144,9651,1172,9690,1205,9730,1238,9673,1254,9733,1254,9772,1238,9787,1224,9749,1224,9706,1193,9666,1158,9622,112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58,439l10033,439,10037,517,10037,532,10036,621,10034,705,10039,790,10056,862,10034,880,10012,899,9992,919,9972,940,9980,962,9995,1007,10003,1029,9961,1045,9924,1063,9891,1085,9861,1110,9834,1139,9809,1171,9782,1200,9749,1224,9787,1224,9794,1218,9814,1194,9833,1168,9852,1143,9899,1103,10002,1052,10048,1032,10056,1024,10022,1024,10015,1004,10002,963,9994,943,10013,927,10030,910,10048,894,10067,879,10087,879,10081,861,10071,840,10061,818,10056,790,10052,708,10053,621,10056,532,10058,445,10058,43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87,879l10067,879,10073,924,10070,970,10054,1006,10022,1024,10056,1024,10081,999,10095,940,10095,926,10093,911,10092,897,10089,884,10087,879xe" filled="true" fillcolor="#231f20" stroked="false">
                <v:path arrowok="t"/>
                <v:fill type="solid"/>
              </v:shape>
              <v:shape style="position:absolute;left:9518;top:355;width:577;height:917" coordorigin="9518,355" coordsize="577,917" path="m10056,377l10036,377,10036,419,10057,419,10056,377xe" filled="true" fillcolor="#231f20" stroked="false">
                <v:path arrowok="t"/>
                <v:fill type="solid"/>
              </v:shape>
            </v:group>
            <v:group style="position:absolute;left:9819;top:398;width:218;height:2" coordorigin="9819,398" coordsize="218,2">
              <v:shape style="position:absolute;left:9819;top:398;width:218;height:2" coordorigin="9819,398" coordsize="218,0" path="m9819,398l10036,398e" filled="false" stroked="true" strokeweight="2.089pt" strokecolor="#ffffff">
                <v:path arrowok="t"/>
              </v:shape>
            </v:group>
            <v:group style="position:absolute;left:9563;top:439;width:493;height:786" coordorigin="9563,439" coordsize="493,786">
              <v:shape style="position:absolute;left:9563;top:439;width:493;height:786" coordorigin="9563,439" coordsize="493,786" path="m10033,439l9819,439,9819,519,9820,599,9819,675,9815,746,9804,811,9783,868,9733,936,9612,1046,9563,1113,9621,1129,9666,1158,9706,1193,9749,1224,9782,1200,9809,1171,9834,1139,9861,1110,9891,1085,9924,1063,9961,1045,10003,1029,9995,1007,9980,962,9972,940,9992,919,10012,899,10034,880,10056,862,10039,790,10034,705,10036,614,10038,524,10033,439xe" filled="true" fillcolor="#ffffff" stroked="false">
                <v:path arrowok="t"/>
                <v:fill type="solid"/>
              </v:shape>
            </v:group>
            <v:group style="position:absolute;left:10590;top:792;width:79;height:145" coordorigin="10590,792" coordsize="79,145">
              <v:shape style="position:absolute;left:10590;top:792;width:79;height:145" coordorigin="10590,792" coordsize="79,145" path="m10663,792l10644,807,10610,842,10590,856,10598,876,10604,897,10611,917,10618,937,10652,919,10667,883,10669,837,10663,792xe" filled="true" fillcolor="#ffffff" stroked="false">
                <v:path arrowok="t"/>
                <v:fill type="solid"/>
              </v:shape>
            </v:group>
            <v:group style="position:absolute;left:9994;top:879;width:79;height:145" coordorigin="9994,879" coordsize="79,145">
              <v:shape style="position:absolute;left:9994;top:879;width:79;height:145" coordorigin="9994,879" coordsize="79,145" path="m10067,879l10048,894,10030,910,10013,927,9994,943,10002,963,10015,1004,10022,1024,10054,1006,10070,970,10073,924,10067,879xe" filled="true" fillcolor="#ffffff" stroked="false">
                <v:path arrowok="t"/>
                <v:fill type="solid"/>
              </v:shape>
              <v:shape style="position:absolute;left:10132;top:1046;width:194;height:123" type="#_x0000_t75" stroked="false">
                <v:imagedata r:id="rId77" o:title=""/>
              </v:shape>
              <v:shape style="position:absolute;left:9536;top:1129;width:194;height:124" type="#_x0000_t75" stroked="false">
                <v:imagedata r:id="rId78" o:title=""/>
              </v:shape>
            </v:group>
            <w10:wrap type="topAndBottom"/>
          </v:group>
        </w:pict>
      </w:r>
    </w:p>
    <w:p>
      <w:pPr>
        <w:pStyle w:val="BodyText"/>
        <w:spacing w:line="240" w:lineRule="auto" w:before="124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Quantas combinações diferentes ela poderá fazer ao usar cada par de tênis com cada par de</w:t>
      </w:r>
      <w:r>
        <w:rPr>
          <w:rFonts w:ascii="Arial" w:hAnsi="Arial"/>
          <w:color w:val="231F20"/>
          <w:spacing w:val="-2"/>
        </w:rPr>
        <w:t> </w:t>
      </w:r>
      <w:r>
        <w:rPr>
          <w:rFonts w:ascii="Arial" w:hAnsi="Arial"/>
          <w:color w:val="231F20"/>
        </w:rPr>
        <w:t>meias?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12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52" w:val="left" w:leader="none"/>
        </w:tabs>
        <w:spacing w:line="240" w:lineRule="auto" w:before="0" w:after="0"/>
        <w:ind w:left="451" w:right="0" w:hanging="34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(M051415E4)</w:t>
      </w:r>
      <w:r>
        <w:rPr>
          <w:rFonts w:ascii="Arial" w:hAnsi="Arial"/>
          <w:color w:val="231F20"/>
          <w:spacing w:val="-21"/>
          <w:sz w:val="16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relógio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abaixo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marcando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horário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em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que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Gustavo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saiu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para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brincar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com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seus</w:t>
      </w:r>
      <w:r>
        <w:rPr>
          <w:rFonts w:ascii="Arial" w:hAnsi="Arial"/>
          <w:color w:val="231F20"/>
          <w:spacing w:val="-28"/>
          <w:sz w:val="22"/>
        </w:rPr>
        <w:t> </w:t>
      </w:r>
      <w:r>
        <w:rPr>
          <w:rFonts w:ascii="Arial" w:hAnsi="Arial"/>
          <w:color w:val="231F20"/>
          <w:sz w:val="22"/>
        </w:rPr>
        <w:t>amigos.</w:t>
      </w:r>
      <w:r>
        <w:rPr>
          <w:rFonts w:ascii="Arial" w:hAns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24"/>
          <w:szCs w:val="24"/>
        </w:rPr>
      </w:pPr>
      <w:r>
        <w:rPr/>
        <w:pict>
          <v:group style="position:absolute;margin-left:225.255005pt;margin-top:15.094954pt;width:144.8pt;height:144.8pt;mso-position-horizontal-relative:page;mso-position-vertical-relative:paragraph;z-index:2008;mso-wrap-distance-left:0;mso-wrap-distance-right:0" coordorigin="4505,302" coordsize="2896,2896">
            <v:group style="position:absolute;left:6745;top:2205;width:96;height:64" coordorigin="6745,2205" coordsize="96,64">
              <v:shape style="position:absolute;left:6745;top:2205;width:96;height:64" coordorigin="6745,2205" coordsize="96,64" path="m6745,2205l6840,2268e" filled="false" stroked="true" strokeweight="2.88pt" strokecolor="#c7c8ca">
                <v:path arrowok="t"/>
              </v:shape>
            </v:group>
            <v:group style="position:absolute;left:6731;top:1254;width:103;height:55" coordorigin="6731,1254" coordsize="103,55">
              <v:shape style="position:absolute;left:6731;top:1254;width:103;height:55" coordorigin="6731,1254" coordsize="103,55" path="m6731,1309l6834,1254e" filled="false" stroked="true" strokeweight="2.88pt" strokecolor="#c7c8ca">
                <v:path arrowok="t"/>
              </v:shape>
            </v:group>
            <v:group style="position:absolute;left:6912;top:1752;width:57;height:2" coordorigin="6912,1752" coordsize="57,2">
              <v:shape style="position:absolute;left:6912;top:1752;width:57;height:2" coordorigin="6912,1752" coordsize="57,0" path="m6912,1752l6968,1752e" filled="false" stroked="true" strokeweight="2.816pt" strokecolor="#c7c8ca">
                <v:path arrowok="t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5948,454l5872,456,5797,462,5723,473,5651,488,5580,507,5511,529,5443,556,5378,585,5314,619,5253,655,5194,695,5137,738,5083,784,5032,833,4983,885,4937,939,4894,996,4854,1055,4817,1116,4784,1180,4754,1245,4728,1312,4705,1382,4686,1452,4672,1525,4661,1598,4654,1673,4652,1749,4654,1826,4661,1901,4672,1974,4686,2046,4705,2117,4728,2186,4754,2254,4784,2319,4817,2383,4854,2444,4894,2503,4937,2560,4983,2614,5032,2666,5083,2714,5137,2760,5194,2803,5253,2843,5314,2880,5378,2913,5443,2943,5511,2970,5580,2992,5651,3011,5723,3026,5797,3036,5872,3043,5948,3045,6024,3043,6099,3036,6173,3026,6245,3011,6316,2992,6385,2970,6452,2943,6518,2913,6581,2880,6642,2843,6701,2803,6758,2760,6812,2714,6864,2666,6913,2614,6959,2560,7002,2503,7042,2444,7078,2383,7112,2319,7142,2254,7168,2186,7190,2117,7209,2046,7224,1974,7235,1901,7241,1826,7243,1749,7241,1673,7235,1598,7224,1525,7209,1452,7190,1382,7168,1312,7142,1245,7112,1180,7078,1116,7042,1055,7002,996,6959,939,6913,885,6864,833,6812,784,6758,738,6701,695,6642,655,6581,619,6518,585,6452,556,6385,529,6316,507,6245,488,6173,473,6099,462,6024,456,5948,454xe" filled="true" fillcolor="#ffffff" stroked="false">
                <v:path arrowok="t"/>
                <v:fill type="solid"/>
              </v:shape>
            </v:group>
            <v:group style="position:absolute;left:4652;top:454;width:2592;height:2592" coordorigin="4652,454" coordsize="2592,2592">
              <v:shape style="position:absolute;left:4652;top:454;width:2592;height:2592" coordorigin="4652,454" coordsize="2592,2592" path="m7243,1749l7241,1826,7235,1901,7224,1974,7209,2046,7190,2117,7168,2186,7142,2254,7112,2319,7078,2383,7042,2444,7002,2503,6959,2560,6913,2614,6864,2666,6812,2714,6758,2760,6701,2803,6642,2843,6581,2880,6518,2913,6452,2943,6385,2970,6316,2992,6245,3011,6173,3026,6099,3036,6024,3043,5948,3045,5872,3043,5797,3036,5723,3026,5651,3011,5580,2992,5511,2970,5443,2943,5378,2913,5314,2880,5253,2843,5194,2803,5137,2760,5083,2714,5032,2666,4983,2614,4937,2560,4894,2503,4854,2444,4817,2383,4784,2319,4754,2254,4728,2186,4705,2117,4686,2046,4672,1974,4661,1901,4654,1826,4652,1749,4654,1673,4661,1598,4672,1525,4686,1452,4705,1382,4728,1312,4754,1245,4784,1180,4817,1116,4854,1055,4894,996,4937,939,4983,885,5032,833,5083,784,5137,738,5194,695,5253,655,5314,619,5378,585,5443,556,5511,529,5580,507,5651,488,5723,473,5797,462,5872,456,5948,454,6024,456,6099,462,6173,473,6245,488,6316,507,6385,529,6452,556,6518,585,6581,619,6642,655,6701,695,6758,738,6812,784,6864,833,6913,885,6959,939,7002,996,7042,1055,7078,1116,7112,1180,7142,1245,7168,1312,7190,1382,7209,1452,7224,1525,7235,1598,7241,1673,7243,1749xe" filled="false" stroked="true" strokeweight="1.485pt" strokecolor="#3d3c3e">
                <v:path arrowok="t"/>
              </v:shape>
            </v:group>
            <v:group style="position:absolute;left:4689;top:491;width:2518;height:2518" coordorigin="4689,491" coordsize="2518,2518">
              <v:shape style="position:absolute;left:4689;top:491;width:2518;height:2518" coordorigin="4689,491" coordsize="2518,2518" path="m5948,491l5871,493,5796,500,5721,511,5649,526,5578,546,5509,569,5441,597,5376,628,5312,663,5251,701,5193,742,5137,787,5083,834,5033,885,4985,938,4940,995,4899,1053,4861,1114,4826,1177,4795,1243,4768,1310,4744,1380,4725,1451,4709,1523,4698,1597,4691,1673,4689,1749,4691,1826,4698,1902,4709,1976,4725,2048,4744,2119,4768,2189,4795,2256,4826,2321,4861,2385,4899,2446,4940,2504,4985,2560,5033,2614,5083,2664,5137,2712,5193,2757,5251,2798,5312,2836,5376,2871,5441,2902,5509,2929,5578,2953,5649,2972,5721,2988,5796,2999,5871,3006,5948,3008,6024,3006,6100,2999,6174,2988,6247,2972,6318,2953,6387,2929,6454,2902,6520,2871,6583,2836,6644,2798,6703,2757,6759,2712,6812,2664,6863,2614,6910,2560,6955,2504,6997,2446,7035,2385,7069,2321,7100,2256,7128,2189,7151,2119,7171,2048,7186,1976,7197,1902,7204,1826,7206,1749,7204,1673,7197,1597,7186,1523,7171,1451,7151,1380,7128,1310,7100,1243,7069,1177,7035,1114,6997,1053,6955,995,6910,938,6863,885,6812,834,6759,787,6703,742,6644,701,6583,663,6520,628,6454,597,6387,569,6318,546,6247,526,6174,511,6100,500,6024,493,5948,491xe" filled="true" fillcolor="#e3e4e5" stroked="false">
                <v:path arrowok="t"/>
                <v:fill type="solid"/>
              </v:shape>
              <v:shape style="position:absolute;left:5762;top:575;width:353;height:213" type="#_x0000_t75" stroked="false">
                <v:imagedata r:id="rId79" o:title=""/>
              </v:shape>
            </v:group>
            <v:group style="position:absolute;left:6424;top:713;width:120;height:213" coordorigin="6424,713" coordsize="120,213">
              <v:shape style="position:absolute;left:6424;top:713;width:120;height:213" coordorigin="6424,713" coordsize="120,213" path="m6543,786l6485,786,6485,926,6543,926,6543,786xe" filled="true" fillcolor="#231f20" stroked="false">
                <v:path arrowok="t"/>
                <v:fill type="solid"/>
              </v:shape>
              <v:shape style="position:absolute;left:6424;top:713;width:120;height:213" coordorigin="6424,713" coordsize="120,213" path="m6543,713l6495,713,6490,722,6484,731,6424,769,6424,817,6485,786,6543,786,6543,713xe" filled="true" fillcolor="#231f20" stroked="false">
                <v:path arrowok="t"/>
                <v:fill type="solid"/>
              </v:shape>
              <v:shape style="position:absolute;left:6783;top:1090;width:174;height:212" type="#_x0000_t75" stroked="false">
                <v:imagedata r:id="rId80" o:title=""/>
              </v:shape>
              <v:shape style="position:absolute;left:6944;top:1637;width:173;height:216" type="#_x0000_t75" stroked="false">
                <v:imagedata r:id="rId81" o:title=""/>
              </v:shape>
            </v:group>
            <v:group style="position:absolute;left:6790;top:2160;width:183;height:213" coordorigin="6790,2160" coordsize="183,213">
              <v:shape style="position:absolute;left:6790;top:2160;width:183;height:213" coordorigin="6790,2160" coordsize="183,213" path="m6946,2334l6895,2334,6895,2373,6946,2373,6946,2334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160l6895,2160,6790,2286,6790,2334,6972,2334,6972,2289,6840,2289,6895,2223,6946,2223,6946,2160xe" filled="true" fillcolor="#231f20" stroked="false">
                <v:path arrowok="t"/>
                <v:fill type="solid"/>
              </v:shape>
              <v:shape style="position:absolute;left:6790;top:2160;width:183;height:213" coordorigin="6790,2160" coordsize="183,213" path="m6946,2223l6895,2223,6895,2289,6946,2289,6946,2223xe" filled="true" fillcolor="#231f20" stroked="false">
                <v:path arrowok="t"/>
                <v:fill type="solid"/>
              </v:shape>
            </v:group>
            <v:group style="position:absolute;left:6412;top:2569;width:174;height:213" coordorigin="6412,2569" coordsize="174,213">
              <v:shape style="position:absolute;left:6412;top:2569;width:174;height:213" coordorigin="6412,2569" coordsize="174,213" path="m6471,2718l6412,2724,6415,2734,6419,2742,6475,2781,6486,2782,6500,2782,6564,2760,6574,2746,6492,2746,6486,2744,6481,2739,6476,2734,6472,2727,6471,2718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9,2674l6507,2674,6514,2677,6525,2688,6528,2697,6528,2722,6525,2731,6520,2737,6514,2743,6508,2746,6574,2746,6586,2705,6585,2691,6581,2678,6579,2674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76,2569l6438,2569,6420,2682,6469,2689,6474,2684,6478,2680,6482,2678,6487,2675,6493,2674,6579,2674,6575,2667,6566,2657,6556,2649,6553,2647,6478,2647,6483,2616,6576,2616,6576,2569xe" filled="true" fillcolor="#231f20" stroked="false">
                <v:path arrowok="t"/>
                <v:fill type="solid"/>
              </v:shape>
              <v:shape style="position:absolute;left:6412;top:2569;width:174;height:213" coordorigin="6412,2569" coordsize="174,213" path="m6515,2638l6509,2638,6503,2639,6490,2642,6484,2644,6478,2647,6553,2647,6544,2643,6530,2639,6515,2638xe" filled="true" fillcolor="#231f20" stroked="false">
                <v:path arrowok="t"/>
                <v:fill type="solid"/>
              </v:shape>
            </v:group>
            <v:group style="position:absolute;left:5854;top:2708;width:173;height:217" coordorigin="5854,2708" coordsize="173,217">
              <v:shape style="position:absolute;left:5854;top:2708;width:173;height:217" coordorigin="5854,2708" coordsize="173,217" path="m5960,2708l5943,2708,5923,2709,5867,2749,5854,2811,5854,2820,5854,2835,5878,2899,5945,2924,5958,2923,6017,2887,5935,2887,5929,2884,5923,2878,5917,2871,5914,2863,5914,2840,5917,2832,5928,2820,5935,2817,6017,2817,6015,2811,6007,2801,5912,2801,5914,2786,5933,2743,6016,2743,6013,2738,6000,2723,5992,2717,5973,2710,5960,2708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7,2817l5951,2817,5957,2820,5963,2826,5968,2832,5971,2841,5971,2864,5968,2873,5958,2885,5951,2887,6017,2887,6022,2878,6026,2865,6026,2851,6024,2837,6021,2823,6017,2817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5959,2781l5949,2781,5941,2782,5926,2789,5919,2794,5912,2801,6007,2801,5959,2781xe" filled="true" fillcolor="#231f20" stroked="false">
                <v:path arrowok="t"/>
                <v:fill type="solid"/>
              </v:shape>
              <v:shape style="position:absolute;left:5854;top:2708;width:173;height:217" coordorigin="5854,2708" coordsize="173,217" path="m6016,2743l5948,2743,5952,2745,5959,2752,5962,2757,5963,2765,6021,2758,6018,2747,6016,2743xe" filled="true" fillcolor="#231f20" stroked="false">
                <v:path arrowok="t"/>
                <v:fill type="solid"/>
              </v:shape>
            </v:group>
            <v:group style="position:absolute;left:5333;top:2561;width:170;height:210" coordorigin="5333,2561" coordsize="170,210">
              <v:shape style="position:absolute;left:5333;top:2561;width:170;height:210" coordorigin="5333,2561" coordsize="170,210" path="m5503,2561l5333,2561,5333,2610,5436,2610,5421,2630,5390,2684,5372,2746,5368,2770,5426,2770,5428,2752,5430,2736,5450,2673,5482,2621,5503,2600,5503,2561xe" filled="true" fillcolor="#231f20" stroked="false">
                <v:path arrowok="t"/>
                <v:fill type="solid"/>
              </v:shape>
            </v:group>
            <v:group style="position:absolute;left:4935;top:2160;width:171;height:217" coordorigin="4935,2160" coordsize="171,217">
              <v:shape style="position:absolute;left:4935;top:2160;width:171;height:217" coordorigin="4935,2160" coordsize="171,217" path="m5017,2160l4955,2182,4941,2216,4941,2227,4970,2261,4958,2265,4949,2272,4938,2289,4935,2299,4935,2324,4980,2372,5021,2376,5033,2376,5094,2350,5098,2341,5013,2341,5007,2338,4996,2326,4993,2319,4993,2299,4995,2292,5006,2281,5012,2278,5095,2278,5092,2273,5083,2266,5072,2261,5081,2255,5087,2249,5090,2244,5013,2244,5007,2241,4998,2233,4996,2227,4996,2212,4998,2207,5007,2198,5013,2196,5094,2196,5094,2194,5036,2161,5017,2160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5,2278l5027,2278,5033,2281,5044,2293,5047,2300,5047,2319,5045,2326,5034,2338,5027,2341,5098,2341,5103,2332,5106,2322,5106,2301,5103,2291,5095,2278xe" filled="true" fillcolor="#231f20" stroked="false">
                <v:path arrowok="t"/>
                <v:fill type="solid"/>
              </v:shape>
              <v:shape style="position:absolute;left:4935;top:2160;width:171;height:217" coordorigin="4935,2160" coordsize="171,217" path="m5094,2196l5027,2196,5032,2198,5037,2202,5041,2207,5043,2212,5043,2227,5041,2233,5037,2237,5033,2241,5027,2244,5090,2244,5096,2235,5099,2226,5099,2216,5098,2205,5094,2196xe" filled="true" fillcolor="#231f20" stroked="false">
                <v:path arrowok="t"/>
                <v:fill type="solid"/>
              </v:shape>
            </v:group>
            <v:group style="position:absolute;left:4779;top:1613;width:173;height:217" coordorigin="4779,1613" coordsize="173,217">
              <v:shape style="position:absolute;left:4779;top:1613;width:173;height:217" coordorigin="4779,1613" coordsize="173,217" path="m4841,1771l4783,1779,4787,1790,4792,1799,4804,1814,4812,1820,4832,1827,4845,1829,4861,1829,4927,1803,4934,1793,4857,1793,4852,1792,4849,1788,4845,1785,4843,1780,4841,1771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50,1735l4892,1735,4891,1751,4889,1763,4886,1773,4884,1780,4879,1789,4871,1793,4934,1793,4938,1788,4945,1769,4950,1746,4950,1735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859,1613l4795,1636,4779,1672,4779,1686,4808,1745,4846,1756,4855,1756,4864,1754,4878,1748,4885,1742,4892,1735,4950,1735,4951,1720,4854,1720,4847,1717,4837,1705,4834,1696,4834,1672,4837,1664,4842,1658,4847,1652,4853,1649,4935,1649,4934,1647,4874,1614,4859,1613xe" filled="true" fillcolor="#231f20" stroked="false">
                <v:path arrowok="t"/>
                <v:fill type="solid"/>
              </v:shape>
              <v:shape style="position:absolute;left:4779;top:1613;width:173;height:217" coordorigin="4779,1613" coordsize="173,217" path="m4935,1649l4869,1649,4876,1652,4882,1659,4887,1665,4890,1674,4890,1697,4888,1705,4877,1717,4870,1720,4951,1720,4950,1702,4948,1685,4945,1671,4940,1658,4935,1649xe" filled="true" fillcolor="#231f20" stroked="false">
                <v:path arrowok="t"/>
                <v:fill type="solid"/>
              </v:shape>
            </v:group>
            <v:group style="position:absolute;left:4920;top:1110;width:354;height:217" coordorigin="4920,1110" coordsize="354,217">
              <v:shape style="position:absolute;left:4920;top:1110;width:354;height:217" coordorigin="4920,1110" coordsize="354,217" path="m5203,1110l5189,1110,5169,1112,5115,1148,5102,1217,5102,1219,5113,1286,5118,1293,5125,1304,5188,1326,5209,1325,5228,1320,5243,1312,5254,1300,5261,1287,5179,1287,5172,1282,5160,1219,5160,1217,5160,1199,5178,1149,5261,1149,5256,1140,5252,1135,5246,1129,5240,1124,5233,1119,5215,1112,5203,1110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261,1149l5197,1149,5204,1154,5208,1163,5215,1232,5215,1244,5203,1281,5199,1285,5193,1287,5261,1287,5262,1285,5268,1266,5272,1243,5273,1217,5273,1204,5263,1153,5261,1149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84l4981,1184,4981,1323,5039,1323,5039,1184xe" filled="true" fillcolor="#231f20" stroked="false">
                <v:path arrowok="t"/>
                <v:fill type="solid"/>
              </v:shape>
              <v:shape style="position:absolute;left:4920;top:1110;width:354;height:217" coordorigin="4920,1110" coordsize="354,217" path="m5039,1110l4991,1110,4986,1120,4980,1128,4920,1166,4920,1214,4981,1184,5039,1184,5039,1110xe" filled="true" fillcolor="#231f20" stroked="false">
                <v:path arrowok="t"/>
                <v:fill type="solid"/>
              </v:shape>
              <v:shape style="position:absolute;left:5239;top:739;width:314;height:213" type="#_x0000_t75" stroked="false">
                <v:imagedata r:id="rId82" o:title=""/>
              </v:shape>
            </v:group>
            <v:group style="position:absolute;left:5891;top:1695;width:94;height:94" coordorigin="5891,1695" coordsize="94,94">
              <v:shape style="position:absolute;left:5891;top:1695;width:94;height:94" coordorigin="5891,1695" coordsize="94,94" path="m5938,1695l5920,1699,5905,1709,5895,1724,5891,1742,5895,1760,5905,1775,5920,1785,5938,1789,5956,1785,5971,1775,5981,1760,5984,1742,5981,1724,5971,1709,5956,1699,5938,1695xe" filled="true" fillcolor="#231f20" stroked="false">
                <v:path arrowok="t"/>
                <v:fill type="solid"/>
              </v:shape>
            </v:group>
            <v:group style="position:absolute;left:5938;top:455;width:2;height:90" coordorigin="5938,455" coordsize="2,90">
              <v:shape style="position:absolute;left:5938;top:455;width:2;height:90" coordorigin="5938,455" coordsize="0,90" path="m5938,544l5938,455e" filled="false" stroked="true" strokeweight="1.485pt" strokecolor="#3d3c3e">
                <v:path arrowok="t"/>
              </v:shape>
            </v:group>
            <v:group style="position:absolute;left:5941;top:2949;width:2;height:90" coordorigin="5941,2949" coordsize="2,90">
              <v:shape style="position:absolute;left:5941;top:2949;width:2;height:90" coordorigin="5941,2949" coordsize="0,90" path="m5941,3039l5941,2949e" filled="false" stroked="true" strokeweight="1.485pt" strokecolor="#3d3c3e">
                <v:path arrowok="t"/>
              </v:shape>
            </v:group>
            <v:group style="position:absolute;left:7148;top:1743;width:90;height:2" coordorigin="7148,1743" coordsize="90,2">
              <v:shape style="position:absolute;left:7148;top:1743;width:90;height:2" coordorigin="7148,1743" coordsize="90,0" path="m7237,1743l7148,1743e" filled="false" stroked="true" strokeweight="1.485pt" strokecolor="#3d3c3e">
                <v:path arrowok="t"/>
              </v:shape>
            </v:group>
            <v:group style="position:absolute;left:4660;top:1740;width:90;height:2" coordorigin="4660,1740" coordsize="90,2">
              <v:shape style="position:absolute;left:4660;top:1740;width:90;height:2" coordorigin="4660,1740" coordsize="90,0" path="m4749,1740l4660,1740e" filled="false" stroked="true" strokeweight="1.485pt" strokecolor="#3d3c3e">
                <v:path arrowok="t"/>
              </v:shape>
            </v:group>
            <v:group style="position:absolute;left:5312;top:2794;width:45;height:78" coordorigin="5312,2794" coordsize="45,78">
              <v:shape style="position:absolute;left:5312;top:2794;width:45;height:78" coordorigin="5312,2794" coordsize="45,78" path="m5357,2794l5312,2871e" filled="false" stroked="true" strokeweight="1.485pt" strokecolor="#3d3c3e">
                <v:path arrowok="t"/>
              </v:shape>
            </v:group>
            <v:group style="position:absolute;left:6557;top:632;width:45;height:78" coordorigin="6557,632" coordsize="45,78">
              <v:shape style="position:absolute;left:6557;top:632;width:45;height:78" coordorigin="6557,632" coordsize="45,78" path="m6602,632l6557,710e" filled="false" stroked="true" strokeweight="1.485pt" strokecolor="#3d3c3e">
                <v:path arrowok="t"/>
              </v:shape>
            </v:group>
            <v:group style="position:absolute;left:4831;top:1106;width:78;height:45" coordorigin="4831,1106" coordsize="78,45">
              <v:shape style="position:absolute;left:4831;top:1106;width:78;height:45" coordorigin="4831,1106" coordsize="78,45" path="m4831,1106l4908,1150e" filled="false" stroked="true" strokeweight="1.485pt" strokecolor="#3d3c3e">
                <v:path arrowok="t"/>
              </v:shape>
            </v:group>
            <v:group style="position:absolute;left:6984;top:2353;width:78;height:45" coordorigin="6984,2353" coordsize="78,45">
              <v:shape style="position:absolute;left:6984;top:2353;width:78;height:45" coordorigin="6984,2353" coordsize="78,45" path="m6984,2353l7061,2398e" filled="false" stroked="true" strokeweight="1.485pt" strokecolor="#3d3c3e">
                <v:path arrowok="t"/>
              </v:shape>
            </v:group>
            <v:group style="position:absolute;left:6559;top:2783;width:45;height:78" coordorigin="6559,2783" coordsize="45,78">
              <v:shape style="position:absolute;left:6559;top:2783;width:45;height:78" coordorigin="6559,2783" coordsize="45,78" path="m6559,2783l6604,2860e" filled="false" stroked="true" strokeweight="1.485pt" strokecolor="#3d3c3e">
                <v:path arrowok="t"/>
              </v:shape>
            </v:group>
            <v:group style="position:absolute;left:5310;top:624;width:45;height:78" coordorigin="5310,624" coordsize="45,78">
              <v:shape style="position:absolute;left:5310;top:624;width:45;height:78" coordorigin="5310,624" coordsize="45,78" path="m5310,624l5355,701e" filled="false" stroked="true" strokeweight="1.485pt" strokecolor="#3d3c3e">
                <v:path arrowok="t"/>
              </v:shape>
            </v:group>
            <v:group style="position:absolute;left:4835;top:2350;width:78;height:45" coordorigin="4835,2350" coordsize="78,45">
              <v:shape style="position:absolute;left:4835;top:2350;width:78;height:45" coordorigin="4835,2350" coordsize="78,45" path="m4835,2394l4912,2350e" filled="false" stroked="true" strokeweight="1.485pt" strokecolor="#3d3c3e">
                <v:path arrowok="t"/>
              </v:shape>
            </v:group>
            <v:group style="position:absolute;left:6991;top:1109;width:78;height:45" coordorigin="6991,1109" coordsize="78,45">
              <v:shape style="position:absolute;left:6991;top:1109;width:78;height:45" coordorigin="6991,1109" coordsize="78,45" path="m6991,1154l7068,1109e" filled="false" stroked="true" strokeweight="1.485pt" strokecolor="#3d3c3e">
                <v:path arrowok="t"/>
              </v:shape>
            </v:group>
            <v:group style="position:absolute;left:4520;top:317;width:2866;height:2866" coordorigin="4520,317" coordsize="2866,2866">
              <v:shape style="position:absolute;left:4520;top:317;width:2866;height:2866" coordorigin="4520,317" coordsize="2866,2866" path="m7385,1750l7383,1826,7378,1901,7368,1975,7354,2047,7337,2119,7317,2189,7293,2257,7266,2324,7235,2389,7202,2452,7165,2513,7126,2573,7083,2630,7038,2685,6991,2737,6940,2787,6888,2835,6833,2880,6776,2922,6716,2962,6655,2998,6592,3032,6527,3062,6460,3090,6392,3114,6322,3134,6251,3151,6178,3165,6104,3174,6029,3180,5953,3182,5877,3180,5802,3174,5728,3165,5655,3151,5584,3134,5514,3114,5445,3090,5379,3062,5314,3032,5250,2998,5189,2962,5130,2922,5073,2880,5018,2835,4965,2787,4915,2737,4867,2685,4822,2630,4780,2573,4740,2513,4704,2452,4670,2389,4640,2324,4613,2257,4589,2189,4568,2119,4551,2047,4538,1975,4528,1901,4522,1826,4520,1750,4522,1673,4528,1598,4538,1525,4551,1452,4568,1380,4589,1311,4613,1242,4640,1175,4670,1110,4704,1047,4740,986,4780,927,4822,869,4867,815,4915,762,4965,712,5018,664,5073,619,5130,577,5189,537,5250,501,5314,467,5379,437,5445,409,5514,385,5584,365,5655,348,5728,334,5802,325,5877,319,5953,317,6029,319,6104,325,6178,334,6251,348,6322,365,6392,385,6460,409,6527,437,6592,467,6655,501,6716,537,6776,577,6833,619,6888,664,6940,712,6991,762,7038,815,7083,869,7126,927,7165,986,7202,1047,7235,1110,7266,1175,7293,1242,7317,1311,7337,1380,7354,1452,7368,1525,7378,1598,7383,1673,7385,1750xe" filled="false" stroked="true" strokeweight="1.485pt" strokecolor="#3d3c3e">
                <v:path arrowok="t"/>
              </v:shape>
            </v:group>
            <v:group style="position:absolute;left:5491;top:1541;width:459;height:209" coordorigin="5491,1541" coordsize="459,209">
              <v:shape style="position:absolute;left:5491;top:1541;width:459;height:209" coordorigin="5491,1541" coordsize="459,209" path="m5949,1749l5491,1541e" filled="false" stroked="true" strokeweight="2.969pt" strokecolor="#231f20">
                <v:path arrowok="t"/>
              </v:shape>
            </v:group>
            <v:group style="position:absolute;left:5374;top:1470;width:177;height:162" coordorigin="5374,1470" coordsize="177,162">
              <v:shape style="position:absolute;left:5374;top:1470;width:177;height:162" coordorigin="5374,1470" coordsize="177,162" path="m5551,1470l5374,1487,5478,1632,5551,1470xe" filled="true" fillcolor="#231f20" stroked="false">
                <v:path arrowok="t"/>
                <v:fill type="solid"/>
              </v:shape>
            </v:group>
            <v:group style="position:absolute;left:5592;top:1101;width:353;height:645" coordorigin="5592,1101" coordsize="353,645">
              <v:shape style="position:absolute;left:5592;top:1101;width:353;height:645" coordorigin="5592,1101" coordsize="353,645" path="m5945,1745l5592,1101e" filled="false" stroked="true" strokeweight="3.519pt" strokecolor="#231f20">
                <v:path arrowok="t"/>
              </v:shape>
            </v:group>
            <v:group style="position:absolute;left:5514;top:968;width:185;height:211" coordorigin="5514,968" coordsize="185,211">
              <v:shape style="position:absolute;left:5514;top:968;width:185;height:211" coordorigin="5514,968" coordsize="185,211" path="m5519,968l5514,1178,5699,1077,5519,968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8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foi o horário em que Gustavo saiu para brincar com seus</w:t>
      </w:r>
      <w:r>
        <w:rPr>
          <w:color w:val="231F20"/>
          <w:spacing w:val="-30"/>
        </w:rPr>
        <w:t> </w:t>
      </w:r>
      <w:r>
        <w:rPr>
          <w:color w:val="231F20"/>
        </w:rPr>
        <w:t>amigos?</w:t>
      </w:r>
      <w:r>
        <w:rPr/>
      </w:r>
    </w:p>
    <w:p>
      <w:pPr>
        <w:pStyle w:val="ListParagraph"/>
        <w:numPr>
          <w:ilvl w:val="1"/>
          <w:numId w:val="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09h11min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09h55min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11h09min</w:t>
      </w:r>
      <w:r>
        <w:rPr>
          <w:rFonts w:ascii="Arial"/>
          <w:sz w:val="22"/>
        </w:rPr>
      </w:r>
    </w:p>
    <w:p>
      <w:pPr>
        <w:pStyle w:val="ListParagraph"/>
        <w:numPr>
          <w:ilvl w:val="1"/>
          <w:numId w:val="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11h45min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 w:hint="default"/>
          <w:b/>
          <w:bCs/>
          <w:sz w:val="13"/>
          <w:szCs w:val="13"/>
        </w:rPr>
      </w:pPr>
      <w:r>
        <w:rPr/>
        <w:pict>
          <v:group style="position:absolute;margin-left:56.192902pt;margin-top:8.668955pt;width:482.9pt;height:271.850pt;mso-position-horizontal-relative:page;mso-position-vertical-relative:paragraph;z-index:2200;mso-wrap-distance-left:0;mso-wrap-distance-right:0" coordorigin="1124,173" coordsize="9658,5437">
            <v:group style="position:absolute;left:1129;top:178;width:572;height:2" coordorigin="1129,178" coordsize="572,2">
              <v:shape style="position:absolute;left:1129;top:178;width:572;height:2" coordorigin="1129,178" coordsize="572,0" path="m1129,178l1701,178e" filled="false" stroked="true" strokeweight=".5pt" strokecolor="#231f20">
                <v:path arrowok="t"/>
              </v:shape>
            </v:group>
            <v:group style="position:absolute;left:1134;top:183;width:2;height:5417" coordorigin="1134,183" coordsize="2,5417">
              <v:shape style="position:absolute;left:1134;top:183;width:2;height:5417" coordorigin="1134,183" coordsize="0,5417" path="m1134,5600l1134,183e" filled="false" stroked="true" strokeweight=".5pt" strokecolor="#231f20">
                <v:path arrowok="t"/>
              </v:shape>
            </v:group>
            <v:group style="position:absolute;left:1701;top:178;width:9076;height:2" coordorigin="1701,178" coordsize="9076,2">
              <v:shape style="position:absolute;left:1701;top:178;width:9076;height:2" coordorigin="1701,178" coordsize="9076,0" path="m1701,178l10777,178e" filled="false" stroked="true" strokeweight=".5pt" strokecolor="#231f20">
                <v:path arrowok="t"/>
              </v:shape>
            </v:group>
            <v:group style="position:absolute;left:1701;top:183;width:2;height:5417" coordorigin="1701,183" coordsize="2,5417">
              <v:shape style="position:absolute;left:1701;top:183;width:2;height:5417" coordorigin="1701,183" coordsize="0,5417" path="m1701,5600l1701,183e" filled="false" stroked="true" strokeweight=".5pt" strokecolor="#231f20">
                <v:path arrowok="t"/>
              </v:shape>
            </v:group>
            <v:group style="position:absolute;left:10772;top:183;width:2;height:5417" coordorigin="10772,183" coordsize="2,5417">
              <v:shape style="position:absolute;left:10772;top:183;width:2;height:5417" coordorigin="10772,183" coordsize="0,5417" path="m10772,5600l10772,183e" filled="false" stroked="true" strokeweight=".5pt" strokecolor="#231f20">
                <v:path arrowok="t"/>
              </v:shape>
            </v:group>
            <v:group style="position:absolute;left:1129;top:5605;width:572;height:2" coordorigin="1129,5605" coordsize="572,2">
              <v:shape style="position:absolute;left:1129;top:5605;width:572;height:2" coordorigin="1129,5605" coordsize="572,0" path="m1129,5605l1701,5605e" filled="false" stroked="true" strokeweight=".5pt" strokecolor="#231f20">
                <v:path arrowok="t"/>
              </v:shape>
            </v:group>
            <v:group style="position:absolute;left:1701;top:5605;width:9076;height:2" coordorigin="1701,5605" coordsize="9076,2">
              <v:shape style="position:absolute;left:1701;top:5605;width:9076;height:2" coordorigin="1701,5605" coordsize="9076,0" path="m1701,5605l10777,5605e" filled="false" stroked="true" strokeweight=".5pt" strokecolor="#231f20">
                <v:path arrowok="t"/>
              </v:shape>
              <v:shape style="position:absolute;left:1247;top:195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3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475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178;width:9071;height:5427" type="#_x0000_t202" filled="false" stroked="false">
                <v:textbox inset="0,0,0,0">
                  <w:txbxContent>
                    <w:p>
                      <w:pPr>
                        <w:spacing w:before="67"/>
                        <w:ind w:left="3456" w:right="3456" w:firstLine="0"/>
                        <w:jc w:val="center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A lebre e 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0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line="266" w:lineRule="auto" w:before="0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 dia uma tartaruga começou a contar vantagem dizendo que corria muito depressa,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 a lebre era muito mole e, enquanto falava, a tartaruga ria e ria da lebre. Mas a lebre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ficou mesmo impressionada foi quando a tartaruga resolveu apostar uma corrida com</w:t>
                      </w:r>
                      <w:r>
                        <w:rPr>
                          <w:rFonts w:ascii="Arial" w:hAnsi="Arial"/>
                          <w:color w:val="231F20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“Deve ser só de brincadeira!”, pensou 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2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lebre.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raposa era o juiz e recebia as apostas. A corrida começou e, na mesma hora, claro, a lebre passou à frente da tartaruga. O dia estava quente, por isso lá pelo meio do caminho a lebre teve a ideia de brincar um pouco. Depois de brincar, resolveu tirar uma soneca à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sombra fresquinha de uma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árvore.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“Se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acaso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tartaruga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passar,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é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só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correr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pouco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fico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frente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16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novo”,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27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pensou.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 lebre achava que não ia perder aquela corrida de jeito nenhum. Enquanto isso, lá vinha a tartaruga com seu jeitão, arrastando os pés, sempre na mesma velocidade, sem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descansar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uma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vez,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só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pensando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Ora,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lebre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dormiu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tanto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que</w:t>
                      </w:r>
                      <w:r>
                        <w:rPr>
                          <w:rFonts w:ascii="Arial" w:hAnsi="Arial"/>
                          <w:color w:val="231F20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esqueceu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 prestar atenção na tartaruga. Quando ela acordou, cadê a tartaruga? Bem que a lebre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levantou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saiu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zunindo,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mas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nem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adiantava!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De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longe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viu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tartaruga</w:t>
                      </w:r>
                      <w:r>
                        <w:rPr>
                          <w:rFonts w:ascii="Arial" w:hAnsi="Arial"/>
                          <w:color w:val="231F20"/>
                          <w:spacing w:val="-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esperando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por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ela na linha de</w:t>
                      </w:r>
                      <w:r>
                        <w:rPr>
                          <w:rFonts w:ascii="Arial" w:hAnsi="Arial"/>
                          <w:color w:val="231F20"/>
                          <w:spacing w:val="-8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2"/>
                        </w:rPr>
                        <w:t>chegada.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Moral: Não devemos menosprezar a capacidade dos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i/>
                          <w:color w:val="010202"/>
                          <w:sz w:val="22"/>
                        </w:rPr>
                        <w:t>outros.</w:t>
                      </w:r>
                      <w:r>
                        <w:rPr>
                          <w:rFonts w:ascii="Arial" w:hAns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95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</w:t>
      </w:r>
      <w:r>
        <w:rPr>
          <w:rFonts w:ascii="Arial" w:hAnsi="Arial"/>
          <w:color w:val="231F20"/>
          <w:spacing w:val="-6"/>
          <w:sz w:val="16"/>
        </w:rPr>
        <w:t> </w:t>
      </w:r>
      <w:hyperlink r:id="rId84">
        <w:r>
          <w:rPr>
            <w:rFonts w:ascii="Arial" w:hAnsi="Arial"/>
            <w:color w:val="231F20"/>
            <w:spacing w:val="-6"/>
            <w:sz w:val="16"/>
          </w:rPr>
        </w:r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6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&lt;http://portaldoprofessor.mec.gov.br/fichaTecnicaAula.html?aula=24259&gt;.</w:t>
        </w:r>
      </w:hyperlink>
      <w:r>
        <w:rPr>
          <w:rFonts w:ascii="Arial" w:hAnsi="Arial"/>
          <w:color w:val="231F20"/>
          <w:spacing w:val="-14"/>
          <w:sz w:val="16"/>
        </w:rPr>
        <w:t> </w:t>
      </w:r>
      <w:r>
        <w:rPr>
          <w:rFonts w:ascii="Arial" w:hAnsi="Arial"/>
          <w:color w:val="231F20"/>
          <w:sz w:val="16"/>
        </w:rPr>
        <w:t>Acesso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em: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10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pacing w:val="-3"/>
          <w:sz w:val="16"/>
        </w:rPr>
        <w:t>fev.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6"/>
          <w:sz w:val="16"/>
        </w:rPr>
        <w:t> </w:t>
      </w:r>
      <w:r>
        <w:rPr>
          <w:rFonts w:ascii="Arial" w:hAnsi="Arial"/>
          <w:color w:val="231F20"/>
          <w:sz w:val="16"/>
        </w:rPr>
        <w:t>(P070064F5_SUP)</w:t>
      </w:r>
      <w:r>
        <w:rPr>
          <w:rFonts w:ascii="Arial" w:hAnsi="Arial"/>
          <w:sz w:val="16"/>
        </w:rPr>
      </w:r>
    </w:p>
    <w:p>
      <w:pPr>
        <w:spacing w:line="240" w:lineRule="auto" w:before="7"/>
        <w:rPr>
          <w:rFonts w:ascii="Arial" w:hAnsi="Arial" w:cs="Arial" w:eastAsia="Arial" w:hint="default"/>
          <w:sz w:val="15"/>
          <w:szCs w:val="15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(P070065F5)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fábula.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76" w:val="left" w:leader="none"/>
        </w:tabs>
        <w:spacing w:line="240" w:lineRule="auto" w:before="0" w:after="0"/>
        <w:ind w:left="475" w:right="0" w:hanging="365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pacing w:val="-4"/>
          <w:sz w:val="16"/>
          <w:szCs w:val="16"/>
        </w:rPr>
        <w:t>(P070067F5)</w:t>
      </w:r>
      <w:r>
        <w:rPr>
          <w:rFonts w:ascii="Arial" w:hAnsi="Arial" w:cs="Arial" w:eastAsia="Arial" w:hint="default"/>
          <w:color w:val="231F20"/>
          <w:spacing w:val="5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tartaruga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ria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e</w:t>
      </w:r>
      <w:r>
        <w:rPr>
          <w:rFonts w:ascii="Arial" w:hAnsi="Arial" w:cs="Arial" w:eastAsia="Arial" w:hint="default"/>
          <w:b/>
          <w:bCs/>
          <w:color w:val="231F20"/>
          <w:spacing w:val="-13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4"/>
          <w:sz w:val="22"/>
          <w:szCs w:val="22"/>
          <w:u w:val="thick" w:color="231F20"/>
        </w:rPr>
        <w:t>ria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</w:rPr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lebre.”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4"/>
          <w:sz w:val="22"/>
          <w:szCs w:val="22"/>
        </w:rPr>
        <w:t>2),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repetição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da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expressão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3"/>
          <w:sz w:val="22"/>
          <w:szCs w:val="22"/>
        </w:rPr>
        <w:t>em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destaque</w:t>
      </w:r>
      <w:r>
        <w:rPr>
          <w:rFonts w:ascii="Arial" w:hAnsi="Arial" w:cs="Arial" w:eastAsia="Arial" w:hint="default"/>
          <w:color w:val="231F20"/>
          <w:spacing w:val="-1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reforça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 w:before="83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A) a lerdeza da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tartaruga.</w:t>
      </w:r>
      <w:r>
        <w:rPr>
          <w:rFonts w:ascii="Arial"/>
        </w:rPr>
      </w:r>
    </w:p>
    <w:p>
      <w:pPr>
        <w:pStyle w:val="ListParagraph"/>
        <w:numPr>
          <w:ilvl w:val="0"/>
          <w:numId w:val="1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provocação da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tartaruga.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o esforço da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tartaruga.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 nervosismo da</w:t>
      </w:r>
      <w:r>
        <w:rPr>
          <w:rFonts w:ascii="Arial"/>
          <w:color w:val="231F20"/>
          <w:spacing w:val="-10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(P070064F5) </w:t>
      </w:r>
      <w:r>
        <w:rPr>
          <w:rFonts w:ascii="Arial" w:hAnsi="Arial"/>
          <w:color w:val="231F20"/>
          <w:sz w:val="22"/>
        </w:rPr>
        <w:t>O que fez com que essa história</w:t>
      </w:r>
      <w:r>
        <w:rPr>
          <w:rFonts w:ascii="Arial" w:hAnsi="Arial"/>
          <w:color w:val="231F20"/>
          <w:spacing w:val="15"/>
          <w:sz w:val="22"/>
        </w:rPr>
        <w:t> </w:t>
      </w:r>
      <w:r>
        <w:rPr>
          <w:rFonts w:ascii="Arial" w:hAnsi="Arial"/>
          <w:color w:val="231F20"/>
          <w:sz w:val="22"/>
        </w:rPr>
        <w:t>acontecesse?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parar para descansar durante a</w:t>
      </w:r>
      <w:r>
        <w:rPr>
          <w:rFonts w:ascii="Arial"/>
          <w:color w:val="231F20"/>
          <w:spacing w:val="-38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lebre ter esquecido a</w:t>
      </w:r>
      <w:r>
        <w:rPr>
          <w:rFonts w:ascii="Arial"/>
          <w:color w:val="231F20"/>
          <w:spacing w:val="-26"/>
          <w:sz w:val="22"/>
        </w:rPr>
        <w:t> </w:t>
      </w:r>
      <w:r>
        <w:rPr>
          <w:rFonts w:ascii="Arial"/>
          <w:color w:val="231F20"/>
          <w:sz w:val="22"/>
        </w:rPr>
        <w:t>tartaruga.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tartaruga querer apostar corrida com a</w:t>
      </w:r>
      <w:r>
        <w:rPr>
          <w:rFonts w:ascii="Arial"/>
          <w:color w:val="231F20"/>
          <w:spacing w:val="-32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tartaruga vencer a lebre na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84" w:val="left" w:leader="none"/>
        </w:tabs>
        <w:spacing w:line="240" w:lineRule="auto" w:before="0" w:after="0"/>
        <w:ind w:left="483" w:right="0" w:hanging="37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(P070066F5)</w:t>
      </w:r>
      <w:r>
        <w:rPr>
          <w:rFonts w:ascii="Arial" w:hAnsi="Arial" w:cs="Arial" w:eastAsia="Arial" w:hint="default"/>
          <w:color w:val="231F20"/>
          <w:spacing w:val="8"/>
          <w:sz w:val="16"/>
          <w:szCs w:val="16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trecho</w:t>
      </w:r>
      <w:r>
        <w:rPr>
          <w:rFonts w:ascii="Arial" w:hAnsi="Arial" w:cs="Arial" w:eastAsia="Arial" w:hint="default"/>
          <w:color w:val="231F20"/>
          <w:spacing w:val="4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“...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tartaruga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esperando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por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ela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na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linha</w:t>
      </w:r>
      <w:r>
        <w:rPr>
          <w:rFonts w:ascii="Arial" w:hAnsi="Arial" w:cs="Arial" w:eastAsia="Arial" w:hint="default"/>
          <w:b/>
          <w:bCs/>
          <w:color w:val="231F20"/>
          <w:spacing w:val="-9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de</w:t>
      </w:r>
      <w:r>
        <w:rPr>
          <w:rFonts w:ascii="Arial" w:hAnsi="Arial" w:cs="Arial" w:eastAsia="Arial" w:hint="default"/>
          <w:b/>
          <w:bCs/>
          <w:color w:val="231F20"/>
          <w:spacing w:val="-8"/>
          <w:sz w:val="22"/>
          <w:szCs w:val="22"/>
          <w:u w:val="thick" w:color="231F20"/>
        </w:rPr>
        <w:t>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chegada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.”.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(ℓ.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15-16),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a</w:t>
      </w:r>
      <w:r>
        <w:rPr>
          <w:rFonts w:ascii="Arial" w:hAnsi="Arial" w:cs="Arial" w:eastAsia="Arial" w:hint="default"/>
          <w:color w:val="231F20"/>
          <w:spacing w:val="-8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expressão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destacada indica uma</w:t>
      </w:r>
      <w:r>
        <w:rPr>
          <w:color w:val="231F20"/>
          <w:spacing w:val="-20"/>
        </w:rPr>
        <w:t> </w:t>
      </w:r>
      <w:r>
        <w:rPr>
          <w:color w:val="231F20"/>
        </w:rPr>
        <w:t>ideia</w:t>
      </w:r>
      <w:r>
        <w:rPr/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 causa da disputa entre os</w:t>
      </w:r>
      <w:r>
        <w:rPr>
          <w:rFonts w:ascii="Arial"/>
          <w:color w:val="231F20"/>
          <w:spacing w:val="-21"/>
          <w:sz w:val="22"/>
        </w:rPr>
        <w:t> </w:t>
      </w:r>
      <w:r>
        <w:rPr>
          <w:rFonts w:ascii="Arial"/>
          <w:color w:val="231F20"/>
          <w:sz w:val="22"/>
        </w:rPr>
        <w:t>bichos.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 maneira como os bichos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correram.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lugar onde termina 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corrida.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3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do momento em que a disputa</w:t>
      </w:r>
      <w:r>
        <w:rPr>
          <w:rFonts w:ascii="Arial"/>
          <w:color w:val="231F20"/>
          <w:spacing w:val="-20"/>
          <w:sz w:val="22"/>
        </w:rPr>
        <w:t> </w:t>
      </w:r>
      <w:r>
        <w:rPr>
          <w:rFonts w:ascii="Arial"/>
          <w:color w:val="231F20"/>
          <w:sz w:val="22"/>
        </w:rPr>
        <w:t>acontece.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83"/>
          <w:pgSz w:w="11910" w:h="16840"/>
          <w:pgMar w:footer="524" w:header="377" w:top="560" w:bottom="720" w:left="740" w:right="740"/>
          <w:pgNumType w:start="4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novamente o texto “A lebre e a tartaruga</w:t>
      </w:r>
      <w:r>
        <w:rPr>
          <w:color w:val="010202"/>
        </w:rPr>
        <w:t>” para responder à questão</w:t>
      </w:r>
      <w:r>
        <w:rPr>
          <w:color w:val="010202"/>
          <w:spacing w:val="-30"/>
        </w:rPr>
        <w:t> </w:t>
      </w:r>
      <w:r>
        <w:rPr>
          <w:color w:val="010202"/>
        </w:rPr>
        <w:t>abaixo.</w:t>
      </w:r>
      <w:r>
        <w:rPr>
          <w:b w:val="0"/>
          <w:bCs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31"/>
          <w:szCs w:val="31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(P070068F5) </w:t>
      </w:r>
      <w:r>
        <w:rPr>
          <w:rFonts w:ascii="Arial"/>
          <w:color w:val="231F20"/>
          <w:sz w:val="22"/>
        </w:rPr>
        <w:t>De acordo com esse texto, a tartaruga venceu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porque</w:t>
      </w:r>
      <w:r>
        <w:rPr>
          <w:rFonts w:asci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a lebre dormiu</w:t>
      </w:r>
      <w:r>
        <w:rPr>
          <w:color w:val="231F20"/>
          <w:spacing w:val="-9"/>
        </w:rPr>
        <w:t> </w:t>
      </w:r>
      <w:r>
        <w:rPr>
          <w:color w:val="231F20"/>
        </w:rPr>
        <w:t>muito.</w:t>
      </w:r>
      <w:r>
        <w:rPr/>
      </w:r>
    </w:p>
    <w:p>
      <w:pPr>
        <w:pStyle w:val="ListParagraph"/>
        <w:numPr>
          <w:ilvl w:val="0"/>
          <w:numId w:val="1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raposa era o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juiz.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desafiou a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lebre.</w:t>
      </w:r>
      <w:r>
        <w:rPr>
          <w:rFonts w:asci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era mais</w:t>
      </w:r>
      <w:r>
        <w:rPr>
          <w:color w:val="231F20"/>
          <w:spacing w:val="-4"/>
        </w:rPr>
        <w:t> </w:t>
      </w:r>
      <w:r>
        <w:rPr>
          <w:color w:val="231F20"/>
        </w:rPr>
        <w:t>rápida.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31"/>
          <w:szCs w:val="31"/>
        </w:rPr>
      </w:pPr>
    </w:p>
    <w:p>
      <w:pPr>
        <w:pStyle w:val="ListParagraph"/>
        <w:numPr>
          <w:ilvl w:val="0"/>
          <w:numId w:val="4"/>
        </w:numPr>
        <w:tabs>
          <w:tab w:pos="498" w:val="left" w:leader="none"/>
        </w:tabs>
        <w:spacing w:line="240" w:lineRule="auto" w:before="0" w:after="0"/>
        <w:ind w:left="497" w:right="0" w:hanging="387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(P070069F5) 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  <w:t>‘</w:t>
      </w:r>
      <w:r>
        <w:rPr>
          <w:rFonts w:ascii="Arial" w:hAnsi="Arial" w:cs="Arial" w:eastAsia="Arial" w:hint="default"/>
          <w:color w:val="231F20"/>
          <w:sz w:val="22"/>
          <w:szCs w:val="22"/>
        </w:rPr>
        <w:t>Se por acaso a tartaruga me passar, é só correr um pouco e fico na frente </w:t>
      </w:r>
      <w:r>
        <w:rPr>
          <w:rFonts w:ascii="Arial" w:hAnsi="Arial" w:cs="Arial" w:eastAsia="Arial" w:hint="default"/>
          <w:color w:val="231F20"/>
          <w:spacing w:val="4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de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color w:val="231F20"/>
        </w:rPr>
        <w:t>novo</w:t>
      </w:r>
      <w:r>
        <w:rPr>
          <w:rFonts w:ascii="Arial" w:hAnsi="Arial" w:cs="Arial" w:eastAsia="Arial" w:hint="default"/>
          <w:b/>
          <w:bCs/>
          <w:color w:val="231F20"/>
        </w:rPr>
        <w:t>’</w:t>
      </w:r>
      <w:r>
        <w:rPr>
          <w:rFonts w:ascii="Arial" w:hAnsi="Arial" w:cs="Arial" w:eastAsia="Arial" w:hint="default"/>
          <w:color w:val="231F20"/>
        </w:rPr>
        <w:t>, pensou.” (ℓ. 9-10) , as aspas foram usadas</w:t>
      </w:r>
      <w:r>
        <w:rPr>
          <w:rFonts w:ascii="Arial" w:hAnsi="Arial" w:cs="Arial" w:eastAsia="Arial" w:hint="default"/>
          <w:color w:val="231F20"/>
          <w:spacing w:val="-4"/>
        </w:rPr>
        <w:t> </w:t>
      </w:r>
      <w:r>
        <w:rPr>
          <w:rFonts w:ascii="Arial" w:hAnsi="Arial" w:cs="Arial" w:eastAsia="Arial" w:hint="default"/>
          <w:color w:val="231F20"/>
        </w:rPr>
        <w:t>para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destacar um comentário do narrador do</w:t>
      </w:r>
      <w:r>
        <w:rPr>
          <w:rFonts w:ascii="Arial" w:hAnsi="Arial"/>
          <w:color w:val="231F20"/>
          <w:spacing w:val="-18"/>
          <w:sz w:val="22"/>
        </w:rPr>
        <w:t> </w:t>
      </w:r>
      <w:r>
        <w:rPr>
          <w:rFonts w:ascii="Arial" w:hAnsi="Arial"/>
          <w:color w:val="231F20"/>
          <w:sz w:val="22"/>
        </w:rPr>
        <w:t>texto.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indicar o uso de uma expressão</w:t>
      </w:r>
      <w:r>
        <w:rPr>
          <w:rFonts w:ascii="Arial" w:hAnsi="Arial"/>
          <w:color w:val="231F20"/>
          <w:spacing w:val="-29"/>
          <w:sz w:val="22"/>
        </w:rPr>
        <w:t> </w:t>
      </w:r>
      <w:r>
        <w:rPr>
          <w:rFonts w:ascii="Arial" w:hAnsi="Arial"/>
          <w:color w:val="231F20"/>
          <w:sz w:val="22"/>
        </w:rPr>
        <w:t>inventada.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C) introduzir o pensamento de uma</w:t>
      </w:r>
      <w:r>
        <w:rPr>
          <w:rFonts w:ascii="Arial"/>
          <w:color w:val="231F20"/>
          <w:spacing w:val="-1"/>
        </w:rPr>
        <w:t> </w:t>
      </w:r>
      <w:r>
        <w:rPr>
          <w:rFonts w:ascii="Arial"/>
          <w:color w:val="231F20"/>
        </w:rPr>
        <w:t>personagem.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marcar uma frase importante do</w:t>
      </w:r>
      <w:r>
        <w:rPr>
          <w:color w:val="231F20"/>
          <w:spacing w:val="-14"/>
        </w:rPr>
        <w:t> </w:t>
      </w:r>
      <w:r>
        <w:rPr>
          <w:color w:val="231F20"/>
        </w:rPr>
        <w:t>texto.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87.999001pt;margin-top:15.916942pt;width:419.3pt;height:117.35pt;mso-position-horizontal-relative:page;mso-position-vertical-relative:paragraph;z-index:2224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482" w:right="348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Os</w:t>
                  </w:r>
                  <w:r>
                    <w:rPr>
                      <w:rFonts w:ascii="Arial"/>
                      <w:b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peixinhos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No maternal, uma menininha chega correndo e diz à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professora: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“Professora corra que a Pati está olhando os peixinhos lá no tanque do</w:t>
                  </w:r>
                  <w:r>
                    <w:rPr>
                      <w:color w:val="231F20"/>
                      <w:spacing w:val="-34"/>
                    </w:rPr>
                    <w:t> </w:t>
                  </w:r>
                  <w:r>
                    <w:rPr>
                      <w:color w:val="231F20"/>
                    </w:rPr>
                    <w:t>parque!”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Diz a</w:t>
                  </w:r>
                  <w:r>
                    <w:rPr>
                      <w:rFonts w:asci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professora: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66" w:lineRule="auto"/>
                    <w:ind w:left="108" w:right="1052"/>
                    <w:jc w:val="left"/>
                  </w:pPr>
                  <w:r>
                    <w:rPr>
                      <w:color w:val="231F20"/>
                      <w:spacing w:val="-3"/>
                    </w:rPr>
                    <w:t>“Tudo </w:t>
                  </w:r>
                  <w:r>
                    <w:rPr>
                      <w:color w:val="231F20"/>
                    </w:rPr>
                    <w:t>bem Clarinha, olhar peixinhos não tem problema algum...” </w:t>
                  </w:r>
                  <w:r>
                    <w:rPr>
                      <w:color w:val="231F20"/>
                    </w:rPr>
                    <w:t>Esclarece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Clarinha: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“Acho melhor a senhora ir logo, é que ela está debaixo da água, junto com</w:t>
                  </w:r>
                  <w:r>
                    <w:rPr>
                      <w:color w:val="231F20"/>
                      <w:spacing w:val="-37"/>
                    </w:rPr>
                    <w:t> </w:t>
                  </w:r>
                  <w:r>
                    <w:rPr>
                      <w:color w:val="231F20"/>
                    </w:rPr>
                    <w:t>eles...”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0" w:right="0" w:firstLine="0"/>
        <w:jc w:val="center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85">
        <w:r>
          <w:rPr>
            <w:rFonts w:ascii="Arial" w:hAnsi="Arial"/>
            <w:color w:val="231F20"/>
            <w:sz w:val="16"/>
          </w:rPr>
          <w:t>em: &lt;http://sitededicas.ne10.uol.com.br/humor_piadas5a.htm&gt;.</w:t>
        </w:r>
      </w:hyperlink>
      <w:r>
        <w:rPr>
          <w:rFonts w:ascii="Arial" w:hAnsi="Arial"/>
          <w:color w:val="231F20"/>
          <w:sz w:val="16"/>
        </w:rPr>
        <w:t> Acesso em: 2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2013.</w:t>
      </w:r>
      <w:r>
        <w:rPr>
          <w:rFonts w:ascii="Arial" w:hAnsi="Arial"/>
          <w:color w:val="231F20"/>
          <w:spacing w:val="-7"/>
          <w:sz w:val="16"/>
        </w:rPr>
        <w:t> </w:t>
      </w:r>
      <w:r>
        <w:rPr>
          <w:rFonts w:ascii="Arial" w:hAnsi="Arial"/>
          <w:color w:val="231F20"/>
          <w:sz w:val="16"/>
        </w:rPr>
        <w:t>(P050625E4_SUP)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(P050625E4) </w:t>
      </w:r>
      <w:r>
        <w:rPr>
          <w:rFonts w:ascii="Arial" w:hAnsi="Arial"/>
          <w:color w:val="231F20"/>
          <w:sz w:val="22"/>
        </w:rPr>
        <w:t>Esse texto é engraçado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porque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professora acha normal observar os</w:t>
      </w:r>
      <w:r>
        <w:rPr>
          <w:rFonts w:ascii="Arial"/>
          <w:color w:val="231F20"/>
          <w:spacing w:val="-32"/>
          <w:sz w:val="22"/>
        </w:rPr>
        <w:t> </w:t>
      </w:r>
      <w:r>
        <w:rPr>
          <w:rFonts w:ascii="Arial"/>
          <w:color w:val="231F20"/>
          <w:sz w:val="22"/>
        </w:rPr>
        <w:t>peixes.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professora dá aula no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maternal.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C) Clarinha pede ajuda à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professora.</w:t>
      </w:r>
      <w:r>
        <w:rPr>
          <w:rFonts w:ascii="Arial" w:hAnsi="Arial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Pati está observando os peixes debaixo</w:t>
      </w:r>
      <w:r>
        <w:rPr>
          <w:color w:val="231F20"/>
          <w:spacing w:val="-32"/>
        </w:rPr>
        <w:t> </w:t>
      </w:r>
      <w:r>
        <w:rPr>
          <w:color w:val="231F20"/>
        </w:rPr>
        <w:t>d’água.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4"/>
        <w:rPr>
          <w:rFonts w:ascii="Arial" w:hAnsi="Arial" w:cs="Arial" w:eastAsia="Arial" w:hint="default"/>
          <w:b/>
          <w:bCs/>
          <w:sz w:val="18"/>
          <w:szCs w:val="18"/>
        </w:rPr>
      </w:pPr>
      <w:r>
        <w:rPr/>
        <w:pict>
          <v:shape style="position:absolute;margin-left:82.237801pt;margin-top:11.508956pt;width:430.8pt;height:140.16pt;mso-position-horizontal-relative:page;mso-position-vertical-relative:paragraph;z-index:2248;mso-wrap-distance-left:0;mso-wrap-distance-right:0" type="#_x0000_t75" stroked="false">
            <v:imagedata r:id="rId86" o:title=""/>
            <w10:wrap type="topAndBottom"/>
          </v:shape>
        </w:pict>
      </w:r>
    </w:p>
    <w:p>
      <w:pPr>
        <w:spacing w:before="21"/>
        <w:ind w:left="136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em: </w:t>
      </w:r>
      <w:hyperlink r:id="rId87">
        <w:r>
          <w:rPr>
            <w:rFonts w:ascii="Arial" w:hAnsi="Arial"/>
            <w:color w:val="231F20"/>
            <w:sz w:val="16"/>
          </w:rPr>
          <w:t>&lt;http://osantuario.com/2013/04/13/umas-tiras-da-pesada-eu-tu-e-elas-as-tirinhas/&gt;.</w:t>
        </w:r>
      </w:hyperlink>
      <w:r>
        <w:rPr>
          <w:rFonts w:ascii="Arial" w:hAnsi="Arial"/>
          <w:color w:val="231F20"/>
          <w:sz w:val="16"/>
        </w:rPr>
        <w:t> Acesso em: 6 </w:t>
      </w:r>
      <w:r>
        <w:rPr>
          <w:rFonts w:ascii="Arial" w:hAnsi="Arial"/>
          <w:color w:val="231F20"/>
          <w:spacing w:val="-3"/>
          <w:sz w:val="16"/>
        </w:rPr>
        <w:t>fev. </w:t>
      </w:r>
      <w:r>
        <w:rPr>
          <w:rFonts w:ascii="Arial" w:hAnsi="Arial"/>
          <w:color w:val="231F20"/>
          <w:sz w:val="16"/>
        </w:rPr>
        <w:t>2014.</w:t>
      </w:r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z w:val="16"/>
        </w:rPr>
        <w:t>(P050042F5_SUP)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73" w:val="left" w:leader="none"/>
        </w:tabs>
        <w:spacing w:line="240" w:lineRule="auto" w:before="135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(P050042F5) </w:t>
      </w:r>
      <w:r>
        <w:rPr>
          <w:rFonts w:ascii="Arial" w:hAnsi="Arial"/>
          <w:color w:val="231F20"/>
          <w:sz w:val="22"/>
        </w:rPr>
        <w:t>Como essa história</w:t>
      </w:r>
      <w:r>
        <w:rPr>
          <w:rFonts w:ascii="Arial" w:hAnsi="Arial"/>
          <w:color w:val="231F20"/>
          <w:spacing w:val="-13"/>
          <w:sz w:val="22"/>
        </w:rPr>
        <w:t> </w:t>
      </w:r>
      <w:r>
        <w:rPr>
          <w:rFonts w:ascii="Arial" w:hAnsi="Arial"/>
          <w:color w:val="231F20"/>
          <w:sz w:val="22"/>
        </w:rPr>
        <w:t>termina?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menina deixa o vendedor</w:t>
      </w:r>
      <w:r>
        <w:rPr>
          <w:rFonts w:ascii="Arial"/>
          <w:color w:val="231F20"/>
          <w:spacing w:val="-14"/>
          <w:sz w:val="22"/>
        </w:rPr>
        <w:t> </w:t>
      </w:r>
      <w:r>
        <w:rPr>
          <w:rFonts w:ascii="Arial"/>
          <w:color w:val="231F20"/>
          <w:sz w:val="22"/>
        </w:rPr>
        <w:t>zangado.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7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menina fica triste por perder o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balão.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O balão é arrancado da mão da</w:t>
      </w:r>
      <w:r>
        <w:rPr>
          <w:color w:val="231F20"/>
          <w:spacing w:val="-16"/>
        </w:rPr>
        <w:t> </w:t>
      </w:r>
      <w:r>
        <w:rPr>
          <w:color w:val="231F20"/>
        </w:rPr>
        <w:t>menina.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D) O balão fica feliz por ser solto pela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menina.</w:t>
      </w:r>
      <w:r>
        <w:rPr>
          <w:rFonts w:ascii="Arial" w:hAnsi="Arial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113.100998pt;margin-top:15.918944pt;width:369.1pt;height:131.35pt;mso-position-horizontal-relative:page;mso-position-vertical-relative:paragraph;z-index:227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3371" w:right="337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Poste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Juquinha chega em casa todo molhado e sua mãe</w:t>
                  </w:r>
                  <w:r>
                    <w:rPr>
                      <w:color w:val="231F20"/>
                      <w:spacing w:val="-17"/>
                    </w:rPr>
                    <w:t> </w:t>
                  </w:r>
                  <w:r>
                    <w:rPr>
                      <w:color w:val="231F20"/>
                    </w:rPr>
                    <w:t>pergunta: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– Meu filho, onde você estava até essa hora que chegou todo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molhado?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pos="288" w:val="left" w:leader="none"/>
                    </w:tabs>
                    <w:spacing w:line="240" w:lineRule="auto" w:before="27" w:after="0"/>
                    <w:ind w:left="287" w:right="0" w:hanging="179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pacing w:val="-7"/>
                      <w:sz w:val="22"/>
                    </w:rPr>
                    <w:t>Tava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brincando,</w:t>
                  </w:r>
                  <w:r>
                    <w:rPr>
                      <w:rFonts w:ascii="Arial" w:hAnsi="Arial"/>
                      <w:color w:val="231F20"/>
                      <w:spacing w:val="-1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mamãe!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z w:val="22"/>
                    </w:rPr>
                    <w:t>Brincando de que, se nem chovendo</w:t>
                  </w:r>
                  <w:r>
                    <w:rPr>
                      <w:rFonts w:ascii="Arial" w:hAnsi="Arial"/>
                      <w:color w:val="231F20"/>
                      <w:spacing w:val="-8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tá?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pos="288" w:val="left" w:leader="none"/>
                    </w:tabs>
                    <w:spacing w:line="240" w:lineRule="auto" w:before="27" w:after="0"/>
                    <w:ind w:left="287" w:right="0" w:hanging="179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231F20"/>
                      <w:spacing w:val="-7"/>
                      <w:sz w:val="22"/>
                    </w:rPr>
                    <w:t>Tava </w:t>
                  </w:r>
                  <w:r>
                    <w:rPr>
                      <w:rFonts w:ascii="Arial"/>
                      <w:color w:val="231F20"/>
                      <w:sz w:val="22"/>
                    </w:rPr>
                    <w:t>brincando de cachorrinho com meus</w:t>
                  </w:r>
                  <w:r>
                    <w:rPr>
                      <w:rFonts w:ascii="Arial"/>
                      <w:color w:val="231F20"/>
                      <w:spacing w:val="-12"/>
                      <w:sz w:val="22"/>
                    </w:rPr>
                    <w:t> </w:t>
                  </w:r>
                  <w:r>
                    <w:rPr>
                      <w:rFonts w:ascii="Arial"/>
                      <w:color w:val="231F20"/>
                      <w:sz w:val="22"/>
                    </w:rPr>
                    <w:t>amigos...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color w:val="231F20"/>
                      <w:sz w:val="22"/>
                    </w:rPr>
                    <w:t>Mas desde quando brincar de cachorrinho</w:t>
                  </w:r>
                  <w:r>
                    <w:rPr>
                      <w:rFonts w:ascii="Arial"/>
                      <w:color w:val="231F20"/>
                      <w:spacing w:val="-17"/>
                      <w:sz w:val="22"/>
                    </w:rPr>
                    <w:t> </w:t>
                  </w:r>
                  <w:r>
                    <w:rPr>
                      <w:rFonts w:ascii="Arial"/>
                      <w:color w:val="231F20"/>
                      <w:sz w:val="22"/>
                    </w:rPr>
                    <w:t>molha?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pStyle w:val="ListParagraph"/>
                    <w:numPr>
                      <w:ilvl w:val="0"/>
                      <w:numId w:val="18"/>
                    </w:numPr>
                    <w:tabs>
                      <w:tab w:pos="292" w:val="left" w:leader="none"/>
                    </w:tabs>
                    <w:spacing w:line="240" w:lineRule="auto" w:before="27" w:after="0"/>
                    <w:ind w:left="291" w:right="0" w:hanging="183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 w:hAnsi="Arial"/>
                      <w:color w:val="231F20"/>
                      <w:sz w:val="22"/>
                    </w:rPr>
                    <w:t>É que hoje eu era o</w:t>
                  </w:r>
                  <w:r>
                    <w:rPr>
                      <w:rFonts w:ascii="Arial" w:hAnsi="Arial"/>
                      <w:color w:val="231F20"/>
                      <w:spacing w:val="-14"/>
                      <w:sz w:val="22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z w:val="22"/>
                    </w:rPr>
                    <w:t>poste!</w:t>
                  </w:r>
                  <w:r>
                    <w:rPr>
                      <w:rFonts w:ascii="Arial" w:hAnsi="Arial"/>
                      <w:sz w:val="22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23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89">
        <w:r>
          <w:rPr>
            <w:rFonts w:ascii="Arial" w:hAnsi="Arial"/>
            <w:color w:val="231F20"/>
            <w:sz w:val="16"/>
          </w:rPr>
          <w:t>em: &lt;http://www.piadografo.sitebr.net/Juquinha2.htm&gt;.</w:t>
        </w:r>
      </w:hyperlink>
      <w:r>
        <w:rPr>
          <w:rFonts w:ascii="Arial" w:hAnsi="Arial"/>
          <w:color w:val="231F20"/>
          <w:sz w:val="16"/>
        </w:rPr>
        <w:t> Acesso em: 22 dez. 2012.</w:t>
      </w:r>
      <w:r>
        <w:rPr>
          <w:rFonts w:ascii="Arial" w:hAnsi="Arial"/>
          <w:color w:val="231F20"/>
          <w:spacing w:val="-28"/>
          <w:sz w:val="16"/>
        </w:rPr>
        <w:t> </w:t>
      </w:r>
      <w:r>
        <w:rPr>
          <w:rFonts w:ascii="Arial" w:hAnsi="Arial"/>
          <w:color w:val="231F20"/>
          <w:sz w:val="16"/>
        </w:rPr>
        <w:t>(P040026E4_SUP)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(P040026E4) </w:t>
      </w:r>
      <w:r>
        <w:rPr>
          <w:rFonts w:ascii="Arial" w:hAnsi="Arial"/>
          <w:color w:val="231F20"/>
          <w:sz w:val="22"/>
        </w:rPr>
        <w:t>Esse texto é engraçado porque</w:t>
      </w:r>
      <w:r>
        <w:rPr>
          <w:rFonts w:ascii="Arial" w:hAnsi="Arial"/>
          <w:color w:val="231F20"/>
          <w:spacing w:val="2"/>
          <w:sz w:val="22"/>
        </w:rPr>
        <w:t> </w:t>
      </w:r>
      <w:r>
        <w:rPr>
          <w:rFonts w:ascii="Arial" w:hAnsi="Arial"/>
          <w:color w:val="231F20"/>
          <w:sz w:val="22"/>
        </w:rPr>
        <w:t>Juquinha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brincava com seus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amigos.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chegou tarde em sua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casa.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era o poste na</w:t>
      </w:r>
      <w:r>
        <w:rPr>
          <w:rFonts w:ascii="Arial"/>
          <w:color w:val="231F20"/>
          <w:spacing w:val="-19"/>
          <w:sz w:val="22"/>
        </w:rPr>
        <w:t> </w:t>
      </w:r>
      <w:r>
        <w:rPr>
          <w:rFonts w:ascii="Arial"/>
          <w:color w:val="231F20"/>
          <w:sz w:val="22"/>
        </w:rPr>
        <w:t>brincadeira.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1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estava molhado de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chuva.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75pt;width:481.9pt;height:201.35pt;mso-position-horizontal-relative:page;mso-position-vertical-relative:paragraph;z-index:22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4252" w:right="4191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Zorro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Dom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Diego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la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  <w:spacing w:val="-5"/>
                    </w:rPr>
                    <w:t>Vega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levava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vida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tranquila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próspera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fazenda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seu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pai,</w:t>
                  </w:r>
                  <w:r>
                    <w:rPr>
                      <w:rFonts w:ascii="Arial" w:hAnsi="Arial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Dom</w:t>
                  </w:r>
                  <w:r>
                    <w:rPr>
                      <w:rFonts w:ascii="Arial" w:hAnsi="Arial"/>
                      <w:color w:val="231F20"/>
                      <w:spacing w:val="-36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Alejandro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de la</w:t>
                  </w:r>
                  <w:r>
                    <w:rPr>
                      <w:color w:val="231F20"/>
                      <w:spacing w:val="1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Vega.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Seu empregado, Bernardo, testemunhou uma injustiça. Como era mudo, narrou o caso com grandes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gestos.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</w:pPr>
                  <w:r>
                    <w:rPr>
                      <w:color w:val="231F20"/>
                    </w:rPr>
                    <w:t>Num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segundo,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Dom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Diego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transformou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Zorro,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justiceiro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mascarado.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partiu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galope, </w:t>
                  </w:r>
                  <w:r>
                    <w:rPr>
                      <w:color w:val="231F20"/>
                    </w:rPr>
                    <w:t>cortando a noite com seu cavalo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negro.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Na cidade, Zorro desafiou o cruel sargento Garcia a um duelo. Ágil como um acrobata, Zorro </w:t>
                  </w:r>
                  <w:r>
                    <w:rPr>
                      <w:color w:val="231F20"/>
                    </w:rPr>
                    <w:t>saltou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sua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espada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perseguiu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sargento.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os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soldados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sargento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chegaram,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Zorro </w:t>
                  </w:r>
                  <w:r>
                    <w:rPr>
                      <w:color w:val="231F20"/>
                    </w:rPr>
                    <w:t>precisou </w:t>
                  </w:r>
                  <w:r>
                    <w:rPr>
                      <w:color w:val="231F20"/>
                      <w:spacing w:val="-3"/>
                    </w:rPr>
                    <w:t>fugir. </w:t>
                  </w:r>
                  <w:r>
                    <w:rPr>
                      <w:color w:val="231F20"/>
                    </w:rPr>
                    <w:t>Então, deixou sua marca sobre o peito do malvado: um “Z” de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Zorro.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O governador da província colocou a cabeça de Zorro a prêmio. Mas ele era o defensor </w:t>
                  </w:r>
                  <w:r>
                    <w:rPr>
                      <w:color w:val="231F20"/>
                      <w:spacing w:val="43"/>
                    </w:rPr>
                    <w:t> </w:t>
                  </w:r>
                  <w:r>
                    <w:rPr>
                      <w:color w:val="231F20"/>
                    </w:rPr>
                    <w:t>dos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fracos e oprimidos, e ninguém quis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denunciá-lo.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 Zorro continuou seus combates em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segredo.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1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Minha 1ª Biblioteca </w:t>
      </w:r>
      <w:r>
        <w:rPr>
          <w:rFonts w:ascii="Arial" w:hAnsi="Arial"/>
          <w:b/>
          <w:color w:val="231F20"/>
          <w:sz w:val="16"/>
        </w:rPr>
        <w:t>Larousse Heróis. </w:t>
      </w:r>
      <w:r>
        <w:rPr>
          <w:rFonts w:ascii="Arial" w:hAnsi="Arial"/>
          <w:color w:val="231F20"/>
          <w:sz w:val="16"/>
        </w:rPr>
        <w:t>Tradução: Adriana de Oliveira Silva. São Paulo: Larousse do Brasil, 2007, p. 52 - 53 .</w:t>
      </w:r>
      <w:r>
        <w:rPr>
          <w:rFonts w:ascii="Arial" w:hAnsi="Arial"/>
          <w:color w:val="231F20"/>
          <w:spacing w:val="-26"/>
          <w:sz w:val="16"/>
        </w:rPr>
        <w:t> </w:t>
      </w:r>
      <w:r>
        <w:rPr>
          <w:rFonts w:ascii="Arial" w:hAnsi="Arial"/>
          <w:color w:val="231F20"/>
          <w:sz w:val="16"/>
        </w:rPr>
        <w:t>(P041841E4_SUP)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(P041842E4) </w:t>
      </w:r>
      <w:r>
        <w:rPr>
          <w:rFonts w:ascii="Arial"/>
          <w:color w:val="231F20"/>
          <w:sz w:val="22"/>
        </w:rPr>
        <w:t>De acordo com esse texto, o sargento Garcia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era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ágil.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cruel.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mudo.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oprimido.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(P041843E4) </w:t>
      </w:r>
      <w:r>
        <w:rPr>
          <w:rFonts w:ascii="Arial" w:hAnsi="Arial"/>
          <w:color w:val="231F20"/>
          <w:sz w:val="22"/>
        </w:rPr>
        <w:t>Esse texto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é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conto.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diário.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uma</w:t>
      </w:r>
      <w:r>
        <w:rPr>
          <w:rFonts w:ascii="Arial"/>
          <w:color w:val="231F20"/>
          <w:spacing w:val="-2"/>
          <w:sz w:val="22"/>
        </w:rPr>
        <w:t> </w:t>
      </w:r>
      <w:r>
        <w:rPr>
          <w:rFonts w:ascii="Arial"/>
          <w:color w:val="231F20"/>
          <w:sz w:val="22"/>
        </w:rPr>
        <w:t>carta.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uma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notícia.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88"/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73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</w:t>
                      </w:r>
                      <w:r>
                        <w:rPr>
                          <w:rFonts w:ascii="Arial" w:hAnsi="Arial"/>
                          <w:color w:val="231F20"/>
                          <w:spacing w:val="-12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Matemática.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7"/>
        <w:rPr>
          <w:rFonts w:ascii="Arial" w:hAnsi="Arial" w:cs="Arial" w:eastAsia="Arial" w:hint="default"/>
          <w:sz w:val="12"/>
          <w:szCs w:val="12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shape style="position:absolute;margin-left:275.811005pt;margin-top:44.202854pt;width:30.778748pt;height:16.125pt;mso-position-horizontal-relative:page;mso-position-vertical-relative:paragraph;z-index:-63160" type="#_x0000_t75" stroked="false">
            <v:imagedata r:id="rId91" o:title=""/>
            <w10:wrap type="none"/>
          </v:shape>
        </w:pict>
      </w:r>
      <w:r>
        <w:rPr>
          <w:rFonts w:ascii="Arial" w:hAnsi="Arial"/>
          <w:color w:val="231F20"/>
          <w:sz w:val="16"/>
        </w:rPr>
        <w:t>(M041299E4) </w:t>
      </w:r>
      <w:r>
        <w:rPr>
          <w:rFonts w:ascii="Arial" w:hAnsi="Arial"/>
          <w:color w:val="231F20"/>
          <w:sz w:val="22"/>
        </w:rPr>
        <w:t>Ana usou 18 figuras geométricas para desenhar o elefante</w:t>
      </w:r>
      <w:r>
        <w:rPr>
          <w:rFonts w:ascii="Arial" w:hAnsi="Arial"/>
          <w:color w:val="231F20"/>
          <w:spacing w:val="-2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9"/>
        <w:rPr>
          <w:rFonts w:ascii="Arial" w:hAnsi="Arial" w:cs="Arial" w:eastAsia="Arial" w:hint="default"/>
          <w:sz w:val="17"/>
          <w:szCs w:val="17"/>
        </w:rPr>
      </w:pPr>
    </w:p>
    <w:tbl>
      <w:tblPr>
        <w:tblW w:w="0" w:type="auto"/>
        <w:jc w:val="left"/>
        <w:tblInd w:w="25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"/>
        <w:gridCol w:w="122"/>
        <w:gridCol w:w="303"/>
        <w:gridCol w:w="727"/>
        <w:gridCol w:w="303"/>
        <w:gridCol w:w="122"/>
        <w:gridCol w:w="298"/>
      </w:tblGrid>
      <w:tr>
        <w:trPr>
          <w:trHeight w:val="1278" w:hRule="exact"/>
        </w:trPr>
        <w:tc>
          <w:tcPr>
            <w:tcW w:w="2178" w:type="dxa"/>
            <w:gridSpan w:val="7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  <w:tr>
        <w:trPr>
          <w:trHeight w:val="597" w:hRule="exact"/>
        </w:trPr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727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303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  <w:tc>
          <w:tcPr>
            <w:tcW w:w="122" w:type="dxa"/>
            <w:tcBorders>
              <w:top w:val="single" w:sz="8" w:space="0" w:color="231F20"/>
              <w:left w:val="single" w:sz="8" w:space="0" w:color="231F20"/>
              <w:bottom w:val="nil" w:sz="6" w:space="0" w:color="auto"/>
              <w:right w:val="single" w:sz="8" w:space="0" w:color="231F20"/>
            </w:tcBorders>
          </w:tcPr>
          <w:p>
            <w:pPr/>
          </w:p>
        </w:tc>
        <w:tc>
          <w:tcPr>
            <w:tcW w:w="298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>
            <w:pPr/>
          </w:p>
        </w:tc>
      </w:tr>
    </w:tbl>
    <w:p>
      <w:pPr>
        <w:spacing w:line="240" w:lineRule="auto" w:before="8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99.459999pt;margin-top:-111.926147pt;width:68.650pt;height:104.4pt;mso-position-horizontal-relative:page;mso-position-vertical-relative:paragraph;z-index:-63136" coordorigin="1989,-2239" coordsize="1373,2088">
            <v:group style="position:absolute;left:2322;top:-2229;width:1030;height:1030" coordorigin="2322,-2229" coordsize="1030,1030">
              <v:shape style="position:absolute;left:2322;top:-2229;width:1030;height:1030" coordorigin="2322,-2229" coordsize="1030,1030" path="m2837,-2229l2913,-2223,2986,-2207,3054,-2181,3117,-2146,3175,-2102,3226,-2051,3269,-1994,3304,-1931,3330,-1862,3346,-1790,3352,-1714,3346,-1637,3330,-1565,3304,-1496,3269,-1433,3226,-1376,3175,-1325,3117,-1281,3054,-1246,2986,-1220,2913,-1204,2837,-1199,2761,-1204,2688,-1220,2620,-1246,2557,-1281,2499,-1325,2448,-1376,2405,-1433,2370,-1496,2344,-1565,2328,-1637,2322,-1714,2328,-1790,2344,-1862,2370,-1931,2405,-1994,2448,-2051,2499,-2102,2557,-2146,2620,-2181,2688,-2207,2761,-2223,2837,-2229xe" filled="false" stroked="true" strokeweight="1pt" strokecolor="#231f20">
                <v:path arrowok="t"/>
              </v:shape>
              <v:shape style="position:absolute;left:2547;top:-1757;width:129;height:129" type="#_x0000_t75" stroked="false">
                <v:imagedata r:id="rId92" o:title=""/>
              </v:shape>
            </v:group>
            <v:group style="position:absolute;left:2257;top:-1300;width:430;height:430" coordorigin="2257,-1300" coordsize="430,430">
              <v:shape style="position:absolute;left:2257;top:-1300;width:430;height:430" coordorigin="2257,-1300" coordsize="430,430" path="m2472,-1300l2540,-1289,2599,-1258,2645,-1212,2676,-1153,2687,-1085,2676,-1017,2645,-958,2599,-911,2540,-881,2472,-870,2404,-881,2345,-911,2298,-958,2268,-1017,2257,-1085,2268,-1153,2298,-1212,2345,-1258,2404,-1289,2472,-1300xe" filled="false" stroked="true" strokeweight="1.0pt" strokecolor="#231f20">
                <v:path arrowok="t"/>
              </v:shape>
              <v:shape style="position:absolute;left:1989;top:-902;width:777;height:751" type="#_x0000_t75" stroked="false">
                <v:imagedata r:id="rId93" o:title=""/>
              </v:shape>
            </v:group>
            <v:group style="position:absolute;left:2848;top:-1796;width:395;height:375" coordorigin="2848,-1796" coordsize="395,375">
              <v:shape style="position:absolute;left:2848;top:-1796;width:395;height:375" coordorigin="2848,-1796" coordsize="395,375" path="m3048,-1796l2848,-1656,2923,-1421,3168,-1421,3243,-1656,3048,-1796xe" filled="false" stroked="true" strokeweight="1pt" strokecolor="#231f20">
                <v:path arrowok="t"/>
              </v:shape>
            </v:group>
            <w10:wrap type="none"/>
          </v:group>
        </w:pict>
      </w:r>
      <w:r>
        <w:rPr>
          <w:color w:val="231F20"/>
        </w:rPr>
        <w:t>Quantos retângulos ela usou para desenhar esse</w:t>
      </w:r>
      <w:r>
        <w:rPr>
          <w:color w:val="231F20"/>
          <w:spacing w:val="-29"/>
        </w:rPr>
        <w:t> </w:t>
      </w:r>
      <w:r>
        <w:rPr>
          <w:color w:val="231F20"/>
        </w:rPr>
        <w:t>elefante?</w:t>
      </w:r>
      <w:r>
        <w:rPr/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2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9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9" w:lineRule="auto" w:before="0" w:after="0"/>
        <w:ind w:left="110" w:right="3731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(M041349E4) </w:t>
      </w:r>
      <w:r>
        <w:rPr>
          <w:rFonts w:ascii="Arial" w:hAnsi="Arial"/>
          <w:color w:val="231F20"/>
          <w:sz w:val="22"/>
        </w:rPr>
        <w:t>Letícia tem 13 lápis, Fernanda tem 7 e Camila tem 9. </w:t>
      </w:r>
      <w:r>
        <w:rPr>
          <w:rFonts w:ascii="Arial" w:hAnsi="Arial"/>
          <w:color w:val="231F20"/>
          <w:sz w:val="22"/>
        </w:rPr>
        <w:t>Quantos lápis as três têm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juntas?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58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16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3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29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4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(M041436E4) </w:t>
      </w:r>
      <w:r>
        <w:rPr>
          <w:rFonts w:ascii="Arial" w:hAnsi="Arial"/>
          <w:color w:val="231F20"/>
          <w:sz w:val="22"/>
        </w:rPr>
        <w:t>Observe o relógio</w:t>
      </w:r>
      <w:r>
        <w:rPr>
          <w:rFonts w:ascii="Arial" w:hAnsi="Arial"/>
          <w:color w:val="231F20"/>
          <w:spacing w:val="7"/>
          <w:sz w:val="22"/>
        </w:rPr>
        <w:t> </w:t>
      </w:r>
      <w:r>
        <w:rPr>
          <w:rFonts w:ascii="Arial" w:hAnsi="Arial"/>
          <w:color w:val="231F20"/>
          <w:sz w:val="22"/>
        </w:rPr>
        <w:t>abaixo.</w:t>
      </w:r>
      <w:r>
        <w:rPr>
          <w:rFonts w:ascii="Arial" w:hAns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4"/>
          <w:szCs w:val="14"/>
        </w:rPr>
      </w:pPr>
      <w:r>
        <w:rPr/>
        <w:pict>
          <v:group style="position:absolute;margin-left:101.627998pt;margin-top:9.304951pt;width:131.15pt;height:131.15pt;mso-position-horizontal-relative:page;mso-position-vertical-relative:paragraph;z-index:2392;mso-wrap-distance-left:0;mso-wrap-distance-right:0" coordorigin="2033,186" coordsize="2623,2623">
            <v:group style="position:absolute;left:4061;top:1911;width:87;height:58" coordorigin="4061,1911" coordsize="87,58">
              <v:shape style="position:absolute;left:4061;top:1911;width:87;height:58" coordorigin="4061,1911" coordsize="87,58" path="m4061,1911l4148,1968e" filled="false" stroked="true" strokeweight="2.609pt" strokecolor="#c7c8ca">
                <v:path arrowok="t"/>
              </v:shape>
            </v:group>
            <v:group style="position:absolute;left:4049;top:1049;width:94;height:50" coordorigin="4049,1049" coordsize="94,50">
              <v:shape style="position:absolute;left:4049;top:1049;width:94;height:50" coordorigin="4049,1049" coordsize="94,50" path="m4049,1098l4142,1049e" filled="false" stroked="true" strokeweight="2.609pt" strokecolor="#c7c8ca">
                <v:path arrowok="t"/>
              </v:shape>
            </v:group>
            <v:group style="position:absolute;left:4213;top:1500;width:52;height:2" coordorigin="4213,1500" coordsize="52,2">
              <v:shape style="position:absolute;left:4213;top:1500;width:52;height:2" coordorigin="4213,1500" coordsize="52,0" path="m4213,1500l4264,1500e" filled="false" stroked="true" strokeweight="2.551pt" strokecolor="#c7c8ca">
                <v:path arrowok="t"/>
              </v:shape>
            </v:group>
            <v:group style="position:absolute;left:2166;top:324;width:2348;height:2348" coordorigin="2166,324" coordsize="2348,2348">
              <v:shape style="position:absolute;left:2166;top:324;width:2348;height:2348" coordorigin="2166,324" coordsize="2348,2348" path="m3339,324l3262,326,3186,333,3112,346,3039,362,2968,383,2899,409,2833,438,2768,472,2706,509,2646,550,2589,595,2535,642,2484,693,2437,747,2392,804,2351,864,2314,926,2280,991,2251,1057,2226,1126,2204,1197,2188,1270,2176,1344,2168,1420,2166,1497,2168,1575,2176,1650,2188,1725,2204,1798,2226,1868,2251,1937,2280,2004,2314,2069,2351,2131,2392,2191,2437,2248,2484,2302,2535,2353,2589,2400,2646,2445,2706,2486,2768,2523,2833,2557,2899,2586,2968,2611,3039,2633,3112,2649,3186,2661,3262,2669,3339,2671,3417,2669,3492,2661,3567,2649,3640,2633,3710,2611,3779,2586,3846,2557,3911,2523,3973,2486,4033,2445,4090,2400,4144,2353,4195,2302,4242,2248,4287,2191,4328,2131,4365,2069,4399,2004,4428,1937,4453,1868,4475,1798,4491,1725,4503,1650,4511,1575,4513,1497,4511,1420,4503,1344,4491,1270,4475,1197,4453,1126,4428,1057,4399,991,4365,926,4328,864,4287,804,4242,747,4195,693,4144,642,4090,595,4033,550,3973,509,3911,472,3846,438,3779,409,3710,383,3640,362,3567,346,3492,333,3417,326,3339,324xe" filled="true" fillcolor="#ffffff" stroked="false">
                <v:path arrowok="t"/>
                <v:fill type="solid"/>
              </v:shape>
            </v:group>
            <v:group style="position:absolute;left:2166;top:324;width:2348;height:2348" coordorigin="2166,324" coordsize="2348,2348">
              <v:shape style="position:absolute;left:2166;top:324;width:2348;height:2348" coordorigin="2166,324" coordsize="2348,2348" path="m4513,1497l4511,1575,4503,1650,4491,1725,4475,1798,4453,1868,4428,1937,4399,2004,4365,2069,4328,2131,4287,2191,4242,2248,4195,2302,4144,2353,4090,2400,4033,2445,3973,2486,3911,2523,3846,2557,3779,2586,3710,2611,3640,2633,3567,2649,3492,2661,3417,2669,3339,2671,3262,2669,3186,2661,3112,2649,3039,2633,2968,2611,2899,2586,2833,2557,2768,2523,2706,2486,2646,2445,2589,2400,2535,2353,2484,2302,2437,2248,2392,2191,2351,2131,2314,2069,2280,2004,2251,1937,2226,1868,2204,1798,2188,1725,2176,1650,2168,1575,2166,1497,2168,1420,2176,1344,2188,1270,2204,1197,2226,1126,2251,1057,2280,991,2314,926,2351,864,2392,804,2437,747,2484,693,2535,642,2589,595,2646,550,2706,509,2768,472,2833,438,2899,409,2968,383,3039,362,3112,346,3186,333,3262,326,3339,324,3417,326,3492,333,3567,346,3640,362,3710,383,3779,409,3846,438,3911,472,3973,509,4033,550,4090,595,4144,642,4195,693,4242,747,4287,804,4328,864,4365,926,4399,991,4428,1057,4453,1126,4475,1197,4491,1270,4503,1344,4511,1420,4513,1497xe" filled="false" stroked="true" strokeweight="1.345pt" strokecolor="#3d3c3e">
                <v:path arrowok="t"/>
              </v:shape>
            </v:group>
            <v:group style="position:absolute;left:2199;top:357;width:2281;height:2281" coordorigin="2199,357" coordsize="2281,2281">
              <v:shape style="position:absolute;left:2199;top:357;width:2281;height:2281" coordorigin="2199,357" coordsize="2281,2281" path="m3339,357l3264,359,3191,367,3119,378,3048,395,2979,415,2912,440,2847,469,2784,501,2724,537,2666,577,2611,620,2558,667,2509,716,2462,769,2419,824,2379,882,2343,942,2311,1005,2282,1070,2257,1137,2237,1206,2220,1277,2209,1349,2202,1422,2199,1497,2202,1572,2209,1646,2220,1718,2237,1789,2257,1858,2282,1925,2311,1990,2343,2053,2379,2113,2419,2171,2462,2226,2509,2279,2558,2328,2611,2375,2666,2418,2724,2458,2784,2494,2847,2526,2912,2555,2979,2580,3048,2600,3119,2616,3191,2628,3264,2635,3339,2638,3414,2635,3488,2628,3560,2616,3631,2600,3700,2580,3767,2555,3832,2526,3895,2494,3955,2458,4013,2418,4068,2375,4121,2328,4170,2279,4217,2226,4260,2171,4300,2113,4336,2053,4368,1990,4397,1925,4422,1858,4442,1789,4458,1718,4470,1646,4477,1572,4480,1497,4477,1422,4470,1349,4458,1277,4442,1206,4422,1137,4397,1070,4368,1005,4336,942,4300,882,4260,824,4217,769,4170,716,4121,667,4068,620,4013,577,3955,537,3895,501,3832,469,3767,440,3700,415,3631,395,3560,378,3488,367,3414,359,3339,357xe" filled="true" fillcolor="#e3e4e5" stroked="false">
                <v:path arrowok="t"/>
                <v:fill type="solid"/>
              </v:shape>
            </v:group>
            <v:group style="position:absolute;left:3171;top:434;width:320;height:193" coordorigin="3171,434" coordsize="320,193">
              <v:shape style="position:absolute;left:3171;top:434;width:320;height:193" coordorigin="3171,434" coordsize="320,193" path="m3487,470l3421,470,3426,472,3435,480,3437,485,3437,496,3434,502,3430,507,3426,513,3416,522,3401,534,3383,547,3343,593,3333,626,3490,626,3490,583,3408,583,3413,579,3417,575,3424,569,3431,564,3442,556,3454,547,3489,500,3489,478,3487,470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413,434l3353,451,3336,494,3389,498,3391,488,3393,480,3398,476,3402,472,3407,470,3487,470,3486,468,3426,434,3413,434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279,500l3226,500,3226,626,3279,626,3279,500xe" filled="true" fillcolor="#231f20" stroked="false">
                <v:path arrowok="t"/>
                <v:fill type="solid"/>
              </v:shape>
              <v:shape style="position:absolute;left:3171;top:434;width:320;height:193" coordorigin="3171,434" coordsize="320,193" path="m3279,434l3236,434,3230,446,3222,455,3171,484,3171,527,3226,500,3279,500,3279,434xe" filled="true" fillcolor="#231f20" stroked="false">
                <v:path arrowok="t"/>
                <v:fill type="solid"/>
              </v:shape>
            </v:group>
            <v:group style="position:absolute;left:3771;top:558;width:109;height:193" coordorigin="3771,558" coordsize="109,193">
              <v:shape style="position:absolute;left:3771;top:558;width:109;height:193" coordorigin="3771,558" coordsize="109,193" path="m3879,625l3826,625,3826,751,3879,751,3879,625xe" filled="true" fillcolor="#231f20" stroked="false">
                <v:path arrowok="t"/>
                <v:fill type="solid"/>
              </v:shape>
              <v:shape style="position:absolute;left:3771;top:558;width:109;height:193" coordorigin="3771,558" coordsize="109,193" path="m3879,558l3836,558,3830,570,3822,580,3771,609,3771,652,3826,625,3879,625,3879,558xe" filled="true" fillcolor="#231f20" stroked="false">
                <v:path arrowok="t"/>
                <v:fill type="solid"/>
              </v:shape>
              <v:shape style="position:absolute;left:4096;top:900;width:158;height:193" type="#_x0000_t75" stroked="false">
                <v:imagedata r:id="rId94" o:title=""/>
              </v:shape>
            </v:group>
            <v:group style="position:absolute;left:4242;top:1396;width:157;height:196" coordorigin="4242,1396" coordsize="157,196">
              <v:shape style="position:absolute;left:4242;top:1396;width:157;height:196" coordorigin="4242,1396" coordsize="157,196" path="m4295,1532l4242,1539,4245,1550,4250,1560,4310,1591,4322,1592,4335,1591,4390,1560,4314,1560,4309,1558,4300,1549,4297,1542,4295,1532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92,1504l4328,1504,4334,1506,4343,1516,4345,1522,4345,1540,4343,1547,4338,1552,4334,1557,4328,1560,4390,1560,4396,1550,4398,1540,4398,1520,4397,1512,4392,1504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06,1469l4303,1507,4310,1505,4316,1504,4392,1504,4390,1499,4385,1494,4378,1490,4375,1488,4369,1486,4362,1484,4371,1479,4378,1473,4380,1470,4311,1470,4309,1470,4306,1469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88,1429l4324,1429,4328,1430,4332,1434,4335,1437,4337,1442,4337,1454,4335,1459,4330,1463,4325,1468,4320,1470,4380,1470,4386,1460,4389,1453,4389,1430,4388,1429xe" filled="true" fillcolor="#231f20" stroked="false">
                <v:path arrowok="t"/>
                <v:fill type="solid"/>
              </v:shape>
              <v:shape style="position:absolute;left:4242;top:1396;width:157;height:196" coordorigin="4242,1396" coordsize="157,196" path="m4319,1396l4261,1416,4245,1445,4295,1454,4296,1445,4299,1438,4306,1430,4311,1429,4388,1429,4383,1419,4372,1410,4363,1404,4351,1399,4336,1397,4319,1396xe" filled="true" fillcolor="#231f20" stroked="false">
                <v:path arrowok="t"/>
                <v:fill type="solid"/>
              </v:shape>
            </v:group>
            <v:group style="position:absolute;left:4102;top:1870;width:166;height:193" coordorigin="4102,1870" coordsize="166,193">
              <v:shape style="position:absolute;left:4102;top:1870;width:166;height:193" coordorigin="4102,1870" coordsize="166,193" path="m4244,2027l4198,2027,4198,2062,4244,2062,4244,2027xe" filled="true" fillcolor="#231f20" stroked="false">
                <v:path arrowok="t"/>
                <v:fill type="solid"/>
              </v:shape>
              <v:shape style="position:absolute;left:4102;top:1870;width:166;height:193" coordorigin="4102,1870" coordsize="166,193" path="m4244,1870l4198,1870,4102,1984,4102,2027,4268,2027,4268,1986,4147,1986,4198,1927,4244,1927,4244,1870xe" filled="true" fillcolor="#231f20" stroked="false">
                <v:path arrowok="t"/>
                <v:fill type="solid"/>
              </v:shape>
              <v:shape style="position:absolute;left:4102;top:1870;width:166;height:193" coordorigin="4102,1870" coordsize="166,193" path="m4244,1927l4198,1927,4198,1986,4244,1986,4244,1927xe" filled="true" fillcolor="#231f20" stroked="false">
                <v:path arrowok="t"/>
                <v:fill type="solid"/>
              </v:shape>
            </v:group>
            <v:group style="position:absolute;left:3760;top:2240;width:158;height:193" coordorigin="3760,2240" coordsize="158,193">
              <v:shape style="position:absolute;left:3760;top:2240;width:158;height:193" coordorigin="3760,2240" coordsize="158,193" path="m3813,2375l3760,2380,3763,2389,3766,2397,3817,2432,3827,2433,3840,2433,3902,2409,3907,2401,3833,2401,3827,2399,3822,2394,3818,2390,3815,2383,3813,2375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911,2335l3846,2335,3853,2338,3862,2348,3865,2356,3865,2379,3862,2387,3858,2392,3853,2398,3847,2401,3907,2401,3915,2387,3918,2375,3918,2363,3917,2350,3913,2339,3911,2335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909,2240l3784,2240,3767,2342,3812,2348,3816,2344,3820,2340,3828,2336,3833,2335,3911,2335,3908,2329,3900,2320,3890,2312,3888,2311,3820,2311,3824,2282,3909,2282,3909,2240xe" filled="true" fillcolor="#231f20" stroked="false">
                <v:path arrowok="t"/>
                <v:fill type="solid"/>
              </v:shape>
              <v:shape style="position:absolute;left:3760;top:2240;width:158;height:193" coordorigin="3760,2240" coordsize="158,193" path="m3854,2302l3848,2302,3843,2303,3831,2306,3825,2308,3820,2311,3888,2311,3880,2307,3867,2303,3854,2302xe" filled="true" fillcolor="#231f20" stroked="false">
                <v:path arrowok="t"/>
                <v:fill type="solid"/>
              </v:shape>
            </v:group>
            <v:group style="position:absolute;left:3254;top:2365;width:156;height:196" coordorigin="3254,2365" coordsize="156,196">
              <v:shape style="position:absolute;left:3254;top:2365;width:156;height:196" coordorigin="3254,2365" coordsize="156,196" path="m3350,2365l3335,2365,3317,2367,3266,2403,3254,2467,3255,2481,3276,2539,3337,2561,3349,2561,3402,2528,3328,2528,3322,2526,3317,2520,3312,2514,3309,2506,3309,2486,3312,2478,3321,2467,3328,2464,3403,2464,3400,2459,3393,2450,3307,2450,3309,2436,3326,2398,3401,2398,3399,2393,3387,2379,3380,2374,3362,2367,3350,2365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403,2464l3342,2464,3348,2467,3353,2473,3358,2478,3360,2486,3360,2508,3358,2515,3348,2526,3343,2528,3402,2528,3407,2520,3410,2508,3410,2496,3409,2482,3406,2470,3403,2464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350,2432l3341,2432,3333,2433,3320,2439,3314,2444,3307,2450,3393,2450,3350,2432xe" filled="true" fillcolor="#231f20" stroked="false">
                <v:path arrowok="t"/>
                <v:fill type="solid"/>
              </v:shape>
              <v:shape style="position:absolute;left:3254;top:2365;width:156;height:196" coordorigin="3254,2365" coordsize="156,196" path="m3401,2398l3340,2398,3344,2399,3350,2405,3352,2410,3354,2418,3406,2411,3403,2401,3401,2398xe" filled="true" fillcolor="#231f20" stroked="false">
                <v:path arrowok="t"/>
                <v:fill type="solid"/>
              </v:shape>
            </v:group>
            <v:group style="position:absolute;left:2783;top:2233;width:154;height:190" coordorigin="2783,2233" coordsize="154,190">
              <v:shape style="position:absolute;left:2783;top:2233;width:154;height:190" coordorigin="2783,2233" coordsize="154,190" path="m2936,2233l2783,2233,2783,2277,2876,2277,2863,2295,2828,2361,2815,2422,2867,2422,2869,2406,2871,2391,2895,2321,2936,2268,2936,2233xe" filled="true" fillcolor="#231f20" stroked="false">
                <v:path arrowok="t"/>
                <v:fill type="solid"/>
              </v:shape>
            </v:group>
            <v:group style="position:absolute;left:2422;top:1870;width:155;height:196" coordorigin="2422,1870" coordsize="155,196">
              <v:shape style="position:absolute;left:2422;top:1870;width:155;height:196" coordorigin="2422,1870" coordsize="155,196" path="m2496,1870l2433,1899,2428,1920,2428,1930,2453,1961,2443,1965,2435,1971,2424,1986,2422,1996,2422,2018,2474,2064,2500,2065,2511,2065,2570,2033,2493,2033,2487,2031,2477,2020,2474,2013,2474,1996,2477,1989,2486,1979,2492,1976,2567,1976,2564,1972,2556,1965,2546,1961,2554,1955,2559,1950,2563,1945,2493,1945,2487,1943,2479,1935,2477,1930,2477,1917,2479,1912,2487,1904,2492,1902,2566,1902,2566,1901,2514,1871,2496,1870xe" filled="true" fillcolor="#231f20" stroked="false">
                <v:path arrowok="t"/>
                <v:fill type="solid"/>
              </v:shape>
              <v:shape style="position:absolute;left:2422;top:1870;width:155;height:196" coordorigin="2422,1870" coordsize="155,196" path="m2567,1976l2505,1976,2511,1979,2521,1989,2524,1996,2524,2013,2521,2020,2511,2031,2506,2033,2570,2033,2574,2025,2576,2016,2576,1996,2574,1988,2567,1976xe" filled="true" fillcolor="#231f20" stroked="false">
                <v:path arrowok="t"/>
                <v:fill type="solid"/>
              </v:shape>
              <v:shape style="position:absolute;left:2422;top:1870;width:155;height:196" coordorigin="2422,1870" coordsize="155,196" path="m2566,1902l2505,1902,2510,1904,2514,1908,2518,1912,2520,1917,2520,1930,2518,1935,2514,1939,2510,1943,2506,1945,2563,1945,2568,1937,2570,1929,2570,1920,2569,1910,2566,1902xe" filled="true" fillcolor="#231f20" stroked="false">
                <v:path arrowok="t"/>
                <v:fill type="solid"/>
              </v:shape>
            </v:group>
            <v:group style="position:absolute;left:2281;top:1374;width:156;height:196" coordorigin="2281,1374" coordsize="156,196">
              <v:shape style="position:absolute;left:2281;top:1374;width:156;height:196" coordorigin="2281,1374" coordsize="156,196" path="m2337,1517l2285,1524,2288,1534,2292,1542,2304,1556,2311,1561,2328,1568,2340,1570,2355,1570,2415,1546,2421,1537,2351,1537,2347,1536,2344,1533,2341,1530,2338,1525,2337,1517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436,1485l2383,1485,2382,1499,2380,1510,2378,1519,2376,1525,2371,1533,2364,1537,2421,1537,2424,1532,2431,1515,2435,1495,2436,1485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353,1374l2295,1395,2281,1427,2281,1440,2318,1499,2341,1503,2350,1503,2357,1502,2371,1496,2377,1491,2383,1485,2436,1485,2437,1471,2348,1471,2342,1468,2333,1457,2331,1449,2331,1427,2333,1420,2342,1409,2348,1407,2422,1407,2421,1405,2367,1375,2353,1374xe" filled="true" fillcolor="#231f20" stroked="false">
                <v:path arrowok="t"/>
                <v:fill type="solid"/>
              </v:shape>
              <v:shape style="position:absolute;left:2281;top:1374;width:156;height:196" coordorigin="2281,1374" coordsize="156,196" path="m2422,1407l2362,1407,2368,1410,2379,1421,2381,1429,2381,1450,2379,1457,2369,1468,2363,1471,2437,1471,2436,1454,2434,1439,2431,1426,2426,1415,2422,1407xe" filled="true" fillcolor="#231f20" stroked="false">
                <v:path arrowok="t"/>
                <v:fill type="solid"/>
              </v:shape>
            </v:group>
            <v:group style="position:absolute;left:2408;top:918;width:321;height:196" coordorigin="2408,918" coordsize="321,196">
              <v:shape style="position:absolute;left:2408;top:918;width:321;height:196" coordorigin="2408,918" coordsize="321,196" path="m2665,918l2652,918,2634,920,2579,970,2574,1015,2574,1017,2584,1077,2588,1084,2594,1094,2602,1101,2622,1112,2635,1114,2651,1114,2711,1090,2718,1078,2643,1078,2636,1074,2626,1015,2626,999,2642,953,2717,953,2713,946,2709,940,2704,935,2699,930,2692,926,2675,920,2665,918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717,953l2659,953,2665,958,2670,966,2676,1037,2675,1047,2671,1063,2669,1069,2665,1073,2661,1076,2656,1078,2718,1078,2719,1077,2724,1060,2727,1039,2728,1015,2728,1004,2719,957,2717,953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516,985l2463,985,2463,1111,2516,1111,2516,985xe" filled="true" fillcolor="#231f20" stroked="false">
                <v:path arrowok="t"/>
                <v:fill type="solid"/>
              </v:shape>
              <v:shape style="position:absolute;left:2408;top:918;width:321;height:196" coordorigin="2408,918" coordsize="321,196" path="m2516,918l2473,918,2467,930,2460,940,2408,969,2408,1012,2463,985,2516,985,2516,918xe" filled="true" fillcolor="#231f20" stroked="false">
                <v:path arrowok="t"/>
                <v:fill type="solid"/>
              </v:shape>
              <v:shape style="position:absolute;left:2697;top:582;width:285;height:193" type="#_x0000_t75" stroked="false">
                <v:imagedata r:id="rId95" o:title=""/>
              </v:shape>
            </v:group>
            <v:group style="position:absolute;left:3288;top:1448;width:85;height:85" coordorigin="3288,1448" coordsize="85,85">
              <v:shape style="position:absolute;left:3288;top:1448;width:85;height:85" coordorigin="3288,1448" coordsize="85,85" path="m3330,1448l3314,1452,3301,1461,3292,1474,3288,1491,3292,1507,3301,1521,3314,1530,3330,1533,3347,1530,3360,1521,3369,1507,3373,1491,3369,1474,3360,1461,3347,1452,3330,1448xe" filled="true" fillcolor="#231f20" stroked="false">
                <v:path arrowok="t"/>
                <v:fill type="solid"/>
              </v:shape>
            </v:group>
            <v:group style="position:absolute;left:3331;top:325;width:2;height:81" coordorigin="3331,325" coordsize="2,81">
              <v:shape style="position:absolute;left:3331;top:325;width:2;height:81" coordorigin="3331,325" coordsize="0,81" path="m3331,406l3331,325e" filled="false" stroked="true" strokeweight="1.345pt" strokecolor="#3d3c3e">
                <v:path arrowok="t"/>
              </v:shape>
            </v:group>
            <v:group style="position:absolute;left:3333;top:2585;width:2;height:81" coordorigin="3333,2585" coordsize="2,81">
              <v:shape style="position:absolute;left:3333;top:2585;width:2;height:81" coordorigin="3333,2585" coordsize="0,81" path="m3333,2665l3333,2585e" filled="false" stroked="true" strokeweight="1.345pt" strokecolor="#3d3c3e">
                <v:path arrowok="t"/>
              </v:shape>
            </v:group>
            <v:group style="position:absolute;left:4427;top:1492;width:81;height:2" coordorigin="4427,1492" coordsize="81,2">
              <v:shape style="position:absolute;left:4427;top:1492;width:81;height:2" coordorigin="4427,1492" coordsize="81,0" path="m4508,1492l4427,1492e" filled="false" stroked="true" strokeweight="1.345pt" strokecolor="#3d3c3e">
                <v:path arrowok="t"/>
              </v:shape>
            </v:group>
            <v:group style="position:absolute;left:2173;top:1488;width:81;height:2" coordorigin="2173,1488" coordsize="81,2">
              <v:shape style="position:absolute;left:2173;top:1488;width:81;height:2" coordorigin="2173,1488" coordsize="81,0" path="m2254,1488l2173,1488e" filled="false" stroked="true" strokeweight="1.345pt" strokecolor="#3d3c3e">
                <v:path arrowok="t"/>
              </v:shape>
            </v:group>
            <v:group style="position:absolute;left:2764;top:2444;width:41;height:70" coordorigin="2764,2444" coordsize="41,70">
              <v:shape style="position:absolute;left:2764;top:2444;width:41;height:70" coordorigin="2764,2444" coordsize="41,70" path="m2804,2444l2764,2513e" filled="false" stroked="true" strokeweight="1.345pt" strokecolor="#3d3c3e">
                <v:path arrowok="t"/>
              </v:shape>
            </v:group>
            <v:group style="position:absolute;left:3892;top:485;width:41;height:70" coordorigin="3892,485" coordsize="41,70">
              <v:shape style="position:absolute;left:3892;top:485;width:41;height:70" coordorigin="3892,485" coordsize="41,70" path="m3932,485l3892,555e" filled="false" stroked="true" strokeweight="1.345pt" strokecolor="#3d3c3e">
                <v:path arrowok="t"/>
              </v:shape>
            </v:group>
            <v:group style="position:absolute;left:2328;top:914;width:70;height:41" coordorigin="2328,914" coordsize="70,41">
              <v:shape style="position:absolute;left:2328;top:914;width:70;height:41" coordorigin="2328,914" coordsize="70,41" path="m2328,914l2398,955e" filled="false" stroked="true" strokeweight="1.345pt" strokecolor="#3d3c3e">
                <v:path arrowok="t"/>
              </v:shape>
            </v:group>
            <v:group style="position:absolute;left:4278;top:2044;width:70;height:41" coordorigin="4278,2044" coordsize="70,41">
              <v:shape style="position:absolute;left:4278;top:2044;width:70;height:41" coordorigin="4278,2044" coordsize="70,41" path="m4278,2044l4348,2085e" filled="false" stroked="true" strokeweight="1.345pt" strokecolor="#3d3c3e">
                <v:path arrowok="t"/>
              </v:shape>
            </v:group>
            <v:group style="position:absolute;left:3893;top:2434;width:41;height:70" coordorigin="3893,2434" coordsize="41,70">
              <v:shape style="position:absolute;left:3893;top:2434;width:41;height:70" coordorigin="3893,2434" coordsize="41,70" path="m3893,2434l3934,2504e" filled="false" stroked="true" strokeweight="1.345pt" strokecolor="#3d3c3e">
                <v:path arrowok="t"/>
              </v:shape>
            </v:group>
            <v:group style="position:absolute;left:2762;top:478;width:41;height:70" coordorigin="2762,478" coordsize="41,70">
              <v:shape style="position:absolute;left:2762;top:478;width:41;height:70" coordorigin="2762,478" coordsize="41,70" path="m2762,478l2802,548e" filled="false" stroked="true" strokeweight="1.345pt" strokecolor="#3d3c3e">
                <v:path arrowok="t"/>
              </v:shape>
            </v:group>
            <v:group style="position:absolute;left:2331;top:2041;width:70;height:41" coordorigin="2331,2041" coordsize="70,41">
              <v:shape style="position:absolute;left:2331;top:2041;width:70;height:41" coordorigin="2331,2041" coordsize="70,41" path="m2331,2082l2401,2041e" filled="false" stroked="true" strokeweight="1.345pt" strokecolor="#3d3c3e">
                <v:path arrowok="t"/>
              </v:shape>
            </v:group>
            <v:group style="position:absolute;left:4285;top:917;width:70;height:41" coordorigin="4285,917" coordsize="70,41">
              <v:shape style="position:absolute;left:4285;top:917;width:70;height:41" coordorigin="4285,917" coordsize="70,41" path="m4285,958l4355,917e" filled="false" stroked="true" strokeweight="1.345pt" strokecolor="#3d3c3e">
                <v:path arrowok="t"/>
              </v:shape>
            </v:group>
            <v:group style="position:absolute;left:2046;top:200;width:2596;height:2596" coordorigin="2046,200" coordsize="2596,2596">
              <v:shape style="position:absolute;left:2046;top:200;width:2596;height:2596" coordorigin="2046,200" coordsize="2596,2596" path="m4642,1498l4640,1574,4633,1649,4622,1723,4608,1795,4589,1866,4566,1935,4540,2003,4510,2068,4477,2132,4440,2193,4400,2253,4357,2309,4311,2364,4262,2415,4210,2464,4156,2510,4099,2553,4040,2593,3978,2630,3915,2664,3849,2694,3782,2720,3713,2742,3642,2761,3569,2776,3495,2787,3420,2793,3344,2795,3268,2793,3193,2787,3119,2776,3046,2761,2976,2742,2906,2720,2839,2694,2773,2664,2710,2630,2648,2593,2589,2553,2532,2510,2478,2464,2426,2415,2377,2364,2331,2309,2288,2253,2248,2193,2211,2132,2178,2068,2148,2003,2122,1935,2099,1866,2080,1795,2066,1723,2055,1649,2048,1574,2046,1498,2048,1421,2055,1346,2066,1272,2080,1200,2099,1129,2122,1060,2148,992,2178,927,2211,863,2248,802,2288,743,2331,686,2377,631,2426,580,2478,531,2532,485,2589,442,2648,402,2710,365,2773,332,2839,302,2906,275,2976,253,3046,234,3119,219,3193,208,3268,202,3344,200,3420,202,3495,208,3569,219,3642,234,3713,253,3782,275,3849,302,3915,332,3978,365,4040,402,4099,442,4156,485,4210,531,4262,580,4311,631,4357,686,4400,743,4440,802,4477,863,4510,927,4540,992,4566,1060,4589,1129,4608,1200,4622,1272,4633,1346,4640,1421,4642,1498xe" filled="false" stroked="true" strokeweight="1.345pt" strokecolor="#3d3c3e">
                <v:path arrowok="t"/>
              </v:shape>
            </v:group>
            <v:group style="position:absolute;left:3322;top:1494;width:154;height:430" coordorigin="3322,1494" coordsize="154,430">
              <v:shape style="position:absolute;left:3322;top:1494;width:154;height:430" coordorigin="3322,1494" coordsize="154,430" path="m3322,1494l3475,1923e" filled="false" stroked="true" strokeweight="2.69pt" strokecolor="#231f20">
                <v:path arrowok="t"/>
              </v:shape>
            </v:group>
            <v:group style="position:absolute;left:3390;top:1874;width:152;height:159" coordorigin="3390,1874" coordsize="152,159">
              <v:shape style="position:absolute;left:3390;top:1874;width:152;height:159" coordorigin="3390,1874" coordsize="152,159" path="m3542,1874l3390,1928,3513,2033,3542,1874xe" filled="true" fillcolor="#231f20" stroked="false">
                <v:path arrowok="t"/>
                <v:fill type="solid"/>
              </v:shape>
            </v:group>
            <v:group style="position:absolute;left:3328;top:1498;width:2;height:666" coordorigin="3328,1498" coordsize="2,666">
              <v:shape style="position:absolute;left:3328;top:1498;width:2;height:666" coordorigin="3328,1498" coordsize="0,666" path="m3328,1498l3328,2163e" filled="false" stroked="true" strokeweight="3.188pt" strokecolor="#231f20">
                <v:path arrowok="t"/>
              </v:shape>
            </v:group>
            <v:group style="position:absolute;left:3232;top:2135;width:191;height:166" coordorigin="3232,2135" coordsize="191,166">
              <v:shape style="position:absolute;left:3232;top:2135;width:191;height:166" coordorigin="3232,2135" coordsize="191,166" path="m3423,2135l3232,2135,3328,2301,3423,2135xe" filled="true" fillcolor="#231f20" stroked="false">
                <v:path arrowok="t"/>
                <v:fill type="solid"/>
              </v:shape>
            </v:group>
            <w10:wrap type="topAndBottom"/>
          </v:group>
        </w:pict>
      </w:r>
    </w:p>
    <w:p>
      <w:pPr>
        <w:spacing w:line="240" w:lineRule="auto" w:before="4"/>
        <w:rPr>
          <w:rFonts w:ascii="Arial" w:hAnsi="Arial" w:cs="Arial" w:eastAsia="Arial" w:hint="default"/>
          <w:sz w:val="14"/>
          <w:szCs w:val="14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a hora que esse relógio está</w:t>
      </w:r>
      <w:r>
        <w:rPr>
          <w:color w:val="231F20"/>
          <w:spacing w:val="-13"/>
        </w:rPr>
        <w:t> </w:t>
      </w:r>
      <w:r>
        <w:rPr>
          <w:color w:val="231F20"/>
        </w:rPr>
        <w:t>marcando?</w:t>
      </w:r>
      <w:r>
        <w:rPr/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6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05h06min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392" w:val="left" w:leader="none"/>
        </w:tabs>
        <w:spacing w:line="240" w:lineRule="auto" w:before="11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05h30min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06h05min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4"/>
        </w:numPr>
        <w:tabs>
          <w:tab w:pos="404" w:val="left" w:leader="none"/>
        </w:tabs>
        <w:spacing w:line="240" w:lineRule="auto" w:before="11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06h27min</w:t>
      </w:r>
      <w:r>
        <w:rPr>
          <w:rFonts w:ascii="Arial"/>
          <w:sz w:val="22"/>
        </w:rPr>
      </w:r>
    </w:p>
    <w:p>
      <w:pPr>
        <w:spacing w:line="240" w:lineRule="auto" w:before="11"/>
        <w:rPr>
          <w:rFonts w:ascii="Arial" w:hAnsi="Arial" w:cs="Arial" w:eastAsia="Arial" w:hint="default"/>
          <w:sz w:val="23"/>
          <w:szCs w:val="23"/>
        </w:rPr>
      </w:pPr>
    </w:p>
    <w:p>
      <w:pPr>
        <w:pStyle w:val="ListParagraph"/>
        <w:numPr>
          <w:ilvl w:val="0"/>
          <w:numId w:val="4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(M051086E4) </w:t>
      </w:r>
      <w:r>
        <w:rPr>
          <w:rFonts w:ascii="Arial" w:hAnsi="Arial"/>
          <w:color w:val="231F20"/>
          <w:sz w:val="22"/>
        </w:rPr>
        <w:t>Observe abaixo uma das decomposições de um</w:t>
      </w:r>
      <w:r>
        <w:rPr>
          <w:rFonts w:ascii="Arial" w:hAnsi="Arial"/>
          <w:color w:val="231F20"/>
          <w:spacing w:val="-15"/>
          <w:sz w:val="22"/>
        </w:rPr>
        <w:t> </w:t>
      </w:r>
      <w:r>
        <w:rPr>
          <w:rFonts w:ascii="Arial" w:hAnsi="Arial"/>
          <w:color w:val="231F20"/>
          <w:sz w:val="22"/>
        </w:rPr>
        <w:t>número.</w:t>
      </w:r>
      <w:r>
        <w:rPr>
          <w:rFonts w:ascii="Arial" w:hAnsi="Arial"/>
          <w:sz w:val="22"/>
        </w:rPr>
      </w:r>
    </w:p>
    <w:p>
      <w:pPr>
        <w:spacing w:line="240" w:lineRule="auto" w:before="2"/>
        <w:rPr>
          <w:rFonts w:ascii="Arial" w:hAnsi="Arial" w:cs="Arial" w:eastAsia="Arial" w:hint="default"/>
          <w:sz w:val="24"/>
          <w:szCs w:val="24"/>
        </w:rPr>
      </w:pPr>
      <w:r>
        <w:rPr/>
        <w:pict>
          <v:shape style="position:absolute;margin-left:99.462601pt;margin-top:15.115945pt;width:128.0500pt;height:19.350pt;mso-position-horizontal-relative:page;mso-position-vertical-relative:paragraph;z-index:241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62"/>
                    <w:ind w:left="302" w:right="0"/>
                    <w:jc w:val="left"/>
                  </w:pPr>
                  <w:r>
                    <w:rPr>
                      <w:color w:val="231F20"/>
                    </w:rPr>
                    <w:t>2 x 100 + 5 x 10 +</w:t>
                  </w:r>
                  <w:r>
                    <w:rPr>
                      <w:color w:val="231F20"/>
                      <w:spacing w:val="-3"/>
                    </w:rPr>
                    <w:t> </w:t>
                  </w:r>
                  <w:r>
                    <w:rPr>
                      <w:color w:val="231F20"/>
                    </w:rPr>
                    <w:t>3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3"/>
        <w:rPr>
          <w:rFonts w:ascii="Arial" w:hAnsi="Arial" w:cs="Arial" w:eastAsia="Arial" w:hint="default"/>
          <w:sz w:val="12"/>
          <w:szCs w:val="12"/>
        </w:rPr>
      </w:pPr>
    </w:p>
    <w:p>
      <w:pPr>
        <w:pStyle w:val="BodyText"/>
        <w:spacing w:line="304" w:lineRule="auto" w:before="72"/>
        <w:ind w:right="6251"/>
        <w:jc w:val="left"/>
      </w:pPr>
      <w:r>
        <w:rPr>
          <w:color w:val="231F20"/>
        </w:rPr>
        <w:t>Essa é a decomposição de qual número? A)</w:t>
      </w:r>
      <w:r>
        <w:rPr>
          <w:color w:val="231F20"/>
          <w:spacing w:val="-8"/>
        </w:rPr>
        <w:t> </w:t>
      </w:r>
      <w:r>
        <w:rPr>
          <w:color w:val="231F20"/>
        </w:rPr>
        <w:t>21005103</w:t>
      </w:r>
      <w:r>
        <w:rPr/>
      </w:r>
    </w:p>
    <w:p>
      <w:pPr>
        <w:pStyle w:val="BodyText"/>
        <w:spacing w:line="198" w:lineRule="exact" w:before="0"/>
        <w:ind w:right="0"/>
        <w:jc w:val="left"/>
      </w:pPr>
      <w:r>
        <w:rPr>
          <w:color w:val="231F20"/>
        </w:rPr>
        <w:t>B)</w:t>
      </w:r>
      <w:r>
        <w:rPr>
          <w:color w:val="231F20"/>
          <w:spacing w:val="-6"/>
        </w:rPr>
        <w:t> </w:t>
      </w:r>
      <w:r>
        <w:rPr>
          <w:color w:val="231F20"/>
        </w:rPr>
        <w:t>215103</w:t>
      </w:r>
      <w:r>
        <w:rPr/>
      </w:r>
    </w:p>
    <w:p>
      <w:pPr>
        <w:pStyle w:val="BodyText"/>
        <w:spacing w:line="240" w:lineRule="auto" w:before="11"/>
        <w:ind w:right="0"/>
        <w:jc w:val="left"/>
      </w:pPr>
      <w:r>
        <w:rPr>
          <w:color w:val="231F20"/>
        </w:rPr>
        <w:t>C) 2</w:t>
      </w:r>
      <w:r>
        <w:rPr>
          <w:color w:val="231F20"/>
          <w:spacing w:val="-4"/>
        </w:rPr>
        <w:t> </w:t>
      </w:r>
      <w:r>
        <w:rPr>
          <w:color w:val="231F20"/>
        </w:rPr>
        <w:t>513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</w:t>
      </w:r>
      <w:r>
        <w:rPr>
          <w:color w:val="231F20"/>
          <w:spacing w:val="-4"/>
        </w:rPr>
        <w:t> </w:t>
      </w:r>
      <w:r>
        <w:rPr>
          <w:color w:val="231F20"/>
        </w:rPr>
        <w:t>253</w:t>
      </w:r>
      <w:r>
        <w:rPr/>
      </w:r>
    </w:p>
    <w:p>
      <w:pPr>
        <w:spacing w:after="0" w:line="240" w:lineRule="auto"/>
        <w:jc w:val="left"/>
        <w:sectPr>
          <w:footerReference w:type="default" r:id="rId90"/>
          <w:pgSz w:w="11910" w:h="16840"/>
          <w:pgMar w:footer="511" w:header="377" w:top="560" w:bottom="700" w:left="740" w:right="740"/>
          <w:pgNumType w:start="7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"/>
        </w:numPr>
        <w:tabs>
          <w:tab w:pos="515" w:val="left" w:leader="none"/>
        </w:tabs>
        <w:spacing w:line="266" w:lineRule="auto" w:before="72" w:after="0"/>
        <w:ind w:left="110" w:right="848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(M041368E4) </w:t>
      </w:r>
      <w:r>
        <w:rPr>
          <w:rFonts w:ascii="Arial" w:hAnsi="Arial"/>
          <w:color w:val="231F20"/>
          <w:sz w:val="22"/>
        </w:rPr>
        <w:t>O gráfico abaixo mostra a quantidade de pessoas que visitaram alguns animais de um zoológico no último final de</w:t>
      </w:r>
      <w:r>
        <w:rPr>
          <w:rFonts w:ascii="Arial" w:hAnsi="Arial"/>
          <w:color w:val="231F20"/>
          <w:spacing w:val="-1"/>
          <w:sz w:val="22"/>
        </w:rPr>
        <w:t> </w:t>
      </w:r>
      <w:r>
        <w:rPr>
          <w:rFonts w:ascii="Arial" w:hAnsi="Arial"/>
          <w:color w:val="231F20"/>
          <w:sz w:val="22"/>
        </w:rPr>
        <w:t>semana.</w:t>
      </w:r>
      <w:r>
        <w:rPr>
          <w:rFonts w:ascii="Arial" w:hAnsi="Arial"/>
          <w:sz w:val="22"/>
        </w:rPr>
      </w:r>
    </w:p>
    <w:p>
      <w:pPr>
        <w:pStyle w:val="Heading1"/>
        <w:spacing w:line="240" w:lineRule="auto" w:before="109"/>
        <w:ind w:left="1199" w:right="1687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 w:hAnsi="Arial"/>
          <w:color w:val="231F20"/>
        </w:rPr>
        <w:t>Visitas do</w:t>
      </w:r>
      <w:r>
        <w:rPr>
          <w:rFonts w:ascii="Arial" w:hAnsi="Arial"/>
          <w:color w:val="231F20"/>
          <w:spacing w:val="-4"/>
        </w:rPr>
        <w:t> </w:t>
      </w:r>
      <w:r>
        <w:rPr>
          <w:rFonts w:ascii="Arial" w:hAnsi="Arial"/>
          <w:color w:val="231F20"/>
        </w:rPr>
        <w:t>Zoológico</w:t>
      </w:r>
      <w:r>
        <w:rPr>
          <w:rFonts w:ascii="Arial" w:hAnsi="Arial"/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120.730003pt;margin-top:6.161842pt;width:401.7pt;height:162.75pt;mso-position-horizontal-relative:page;mso-position-vertical-relative:paragraph;z-index:2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99"/>
                    <w:gridCol w:w="792"/>
                    <w:gridCol w:w="1200"/>
                    <w:gridCol w:w="792"/>
                    <w:gridCol w:w="1230"/>
                    <w:gridCol w:w="792"/>
                    <w:gridCol w:w="1206"/>
                    <w:gridCol w:w="792"/>
                    <w:gridCol w:w="600"/>
                  </w:tblGrid>
                  <w:tr>
                    <w:trPr>
                      <w:trHeight w:val="459" w:hRule="exact"/>
                    </w:trPr>
                    <w:tc>
                      <w:tcPr>
                        <w:tcW w:w="8003" w:type="dxa"/>
                        <w:gridSpan w:val="9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612" w:type="dxa"/>
                        <w:gridSpan w:val="7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1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4620" w:type="dxa"/>
                        <w:gridSpan w:val="5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1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2598" w:type="dxa"/>
                        <w:gridSpan w:val="3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 w:val="restart"/>
                        <w:tcBorders>
                          <w:top w:val="single" w:sz="8" w:space="0" w:color="231F20"/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59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476" w:hRule="exact"/>
                    </w:trPr>
                    <w:tc>
                      <w:tcPr>
                        <w:tcW w:w="599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3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1206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92" w:type="dxa"/>
                        <w:vMerge/>
                        <w:tcBorders>
                          <w:left w:val="single" w:sz="8" w:space="0" w:color="231F20"/>
                          <w:bottom w:val="single" w:sz="8" w:space="0" w:color="231F20"/>
                          <w:right w:val="single" w:sz="8" w:space="0" w:color="231F20"/>
                        </w:tcBorders>
                        <w:shd w:val="clear" w:color="auto" w:fill="939598"/>
                      </w:tcPr>
                      <w:p>
                        <w:pPr/>
                      </w:p>
                    </w:tc>
                    <w:tc>
                      <w:tcPr>
                        <w:tcW w:w="600" w:type="dxa"/>
                        <w:tcBorders>
                          <w:top w:val="single" w:sz="8" w:space="0" w:color="231F20"/>
                          <w:left w:val="single" w:sz="8" w:space="0" w:color="231F20"/>
                          <w:bottom w:val="single" w:sz="8" w:space="0" w:color="231F20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70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60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/>
        <w:pict>
          <v:shape style="position:absolute;margin-left:72.942314pt;margin-top:12.303769pt;width:13.05pt;height:53.8pt;mso-position-horizontal-relative:page;mso-position-vertical-relative:paragraph;z-index:2848" type="#_x0000_t202" filled="false" stroked="false">
            <v:textbox inset="0,0,0,0" style="layout-flow:vertical;mso-layout-flow-alt:bottom-to-top">
              <w:txbxContent>
                <w:p>
                  <w:pPr>
                    <w:spacing w:line="237" w:lineRule="exact" w:before="0"/>
                    <w:ind w:left="20" w:right="-815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pacing w:val="-4"/>
                      <w:w w:val="100"/>
                      <w:sz w:val="22"/>
                    </w:rPr>
                    <w:t>V</w:t>
                  </w:r>
                  <w:r>
                    <w:rPr>
                      <w:rFonts w:ascii="Arial"/>
                      <w:b/>
                      <w:color w:val="231F20"/>
                      <w:w w:val="100"/>
                      <w:sz w:val="22"/>
                    </w:rPr>
                    <w:t>isitantes</w:t>
                  </w:r>
                  <w:r>
                    <w:rPr>
                      <w:rFonts w:ascii="Arial"/>
                      <w:w w:val="100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31F20"/>
        </w:rPr>
        <w:t>50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40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30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20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1199" w:right="9685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10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 w:hint="default"/>
          <w:sz w:val="18"/>
          <w:szCs w:val="18"/>
        </w:rPr>
      </w:pPr>
    </w:p>
    <w:p>
      <w:pPr>
        <w:pStyle w:val="BodyText"/>
        <w:spacing w:line="240" w:lineRule="auto" w:before="0"/>
        <w:ind w:left="0" w:right="8364"/>
        <w:jc w:val="center"/>
        <w:rPr>
          <w:rFonts w:ascii="Arial" w:hAnsi="Arial" w:cs="Arial" w:eastAsia="Arial" w:hint="default"/>
        </w:rPr>
      </w:pPr>
      <w:r>
        <w:rPr>
          <w:rFonts w:ascii="Arial"/>
          <w:color w:val="231F20"/>
          <w:w w:val="99"/>
        </w:rPr>
        <w:t>0</w:t>
      </w:r>
      <w:r>
        <w:rPr>
          <w:rFonts w:ascii="Arial"/>
        </w:rPr>
      </w:r>
    </w:p>
    <w:p>
      <w:pPr>
        <w:pStyle w:val="BodyText"/>
        <w:tabs>
          <w:tab w:pos="4406" w:val="left" w:leader="none"/>
          <w:tab w:pos="6426" w:val="left" w:leader="none"/>
          <w:tab w:pos="8315" w:val="left" w:leader="none"/>
        </w:tabs>
        <w:spacing w:line="240" w:lineRule="auto" w:before="56"/>
        <w:ind w:left="2306" w:right="0"/>
        <w:jc w:val="left"/>
        <w:rPr>
          <w:rFonts w:ascii="Arial" w:hAnsi="Arial" w:cs="Arial" w:eastAsia="Arial" w:hint="default"/>
        </w:rPr>
      </w:pPr>
      <w:r>
        <w:rPr>
          <w:rFonts w:ascii="Arial"/>
          <w:color w:val="231F20"/>
        </w:rPr>
        <w:t>macaco</w:t>
        <w:tab/>
      </w:r>
      <w:r>
        <w:rPr>
          <w:rFonts w:ascii="Arial"/>
          <w:color w:val="231F20"/>
          <w:position w:val="-1"/>
        </w:rPr>
        <w:t>zebra</w:t>
        <w:tab/>
      </w:r>
      <w:r>
        <w:rPr>
          <w:rFonts w:ascii="Arial"/>
          <w:color w:val="231F20"/>
        </w:rPr>
        <w:t>cobra</w:t>
        <w:tab/>
        <w:t>elefante</w:t>
      </w:r>
      <w:r>
        <w:rPr>
          <w:rFonts w:ascii="Arial"/>
        </w:rPr>
      </w:r>
    </w:p>
    <w:p>
      <w:pPr>
        <w:spacing w:line="240" w:lineRule="auto" w:before="10"/>
        <w:rPr>
          <w:rFonts w:ascii="Arial" w:hAnsi="Arial" w:cs="Arial" w:eastAsia="Arial" w:hint="default"/>
          <w:sz w:val="16"/>
          <w:szCs w:val="16"/>
        </w:rPr>
      </w:pPr>
    </w:p>
    <w:p>
      <w:pPr>
        <w:pStyle w:val="Heading1"/>
        <w:spacing w:line="240" w:lineRule="auto" w:before="64"/>
        <w:ind w:left="1199" w:right="947"/>
        <w:jc w:val="center"/>
        <w:rPr>
          <w:rFonts w:ascii="Arial" w:hAnsi="Arial" w:cs="Arial" w:eastAsia="Arial" w:hint="default"/>
          <w:b w:val="0"/>
          <w:bCs w:val="0"/>
        </w:rPr>
      </w:pPr>
      <w:r>
        <w:rPr>
          <w:rFonts w:ascii="Arial"/>
          <w:color w:val="231F20"/>
        </w:rPr>
        <w:t>Animais</w:t>
      </w:r>
      <w:r>
        <w:rPr>
          <w:rFonts w:ascii="Arial"/>
          <w:b w:val="0"/>
        </w:rPr>
      </w:r>
    </w:p>
    <w:p>
      <w:pPr>
        <w:spacing w:line="240" w:lineRule="auto" w:before="11"/>
        <w:rPr>
          <w:rFonts w:ascii="Arial" w:hAnsi="Arial" w:cs="Arial" w:eastAsia="Arial" w:hint="default"/>
          <w:b/>
          <w:bCs/>
          <w:sz w:val="10"/>
          <w:szCs w:val="10"/>
        </w:rPr>
      </w:pPr>
    </w:p>
    <w:p>
      <w:pPr>
        <w:pStyle w:val="BodyText"/>
        <w:spacing w:line="240" w:lineRule="auto" w:before="72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De acordo com esse gráfico, quantas pessoas visitaram o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elefante?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30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40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50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60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/>
        <w:pict>
          <v:group style="position:absolute;margin-left:397.506012pt;margin-top:31.185886pt;width:46.65pt;height:46.65pt;mso-position-horizontal-relative:page;mso-position-vertical-relative:paragraph;z-index:-63040" coordorigin="7950,624" coordsize="933,933"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342,636,8271,653,8205,681,8145,719,8091,765,8045,818,8008,879,7980,945,7962,1015,7956,1090,7962,1165,7980,1236,8008,1302,8045,1362,8091,1416,8145,1462,8205,1499,8271,1527,8342,1544,8416,1550,8491,1544,8562,1527,8628,1499,8688,1462,8742,1416,8788,1362,8825,1302,8853,1236,8871,1165,8877,1090,8871,1015,8853,945,8825,879,8788,818,8742,765,8688,719,8628,681,8562,653,8491,636,8416,630xe" filled="true" fillcolor="#d1d3d4" stroked="false">
                <v:path arrowok="t"/>
                <v:fill type="solid"/>
              </v:shape>
            </v:group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491,636,8562,653,8628,681,8688,719,8742,765,8788,818,8825,879,8853,945,8871,1015,8877,1090,8871,1165,8853,1236,8825,1302,8788,1362,8742,1416,8688,1462,8628,1499,8562,1527,8491,1544,8416,1550,8342,1544,8271,1527,8205,1499,8145,1462,8091,1416,8045,1362,8008,1302,7980,1236,7962,1165,7956,1090,7962,1015,7980,945,8008,879,8045,818,8091,765,8145,719,8205,681,8271,653,8342,636,8416,630xe" filled="false" stroked="true" strokeweight=".425pt" strokecolor="#231f20">
                <v:path arrowok="t"/>
              </v:shape>
            </v:group>
            <v:group style="position:absolute;left:8169;top:663;width:419;height:816" coordorigin="8169,663" coordsize="419,816">
              <v:shape style="position:absolute;left:8169;top:663;width:419;height:816" coordorigin="8169,663" coordsize="419,816" path="m8169,1478l8588,663e" filled="false" stroked="true" strokeweight=".306pt" strokecolor="#6d6e71">
                <v:path arrowok="t"/>
              </v:shape>
            </v:group>
            <v:group style="position:absolute;left:7966;top:779;width:112;height:217" coordorigin="7966,779" coordsize="112,217">
              <v:shape style="position:absolute;left:7966;top:779;width:112;height:217" coordorigin="7966,779" coordsize="112,217" path="m7966,996l8077,779e" filled="false" stroked="true" strokeweight=".306pt" strokecolor="#6d6e71">
                <v:path arrowok="t"/>
              </v:shape>
            </v:group>
            <v:group style="position:absolute;left:7958;top:741;width:159;height:309" coordorigin="7958,741" coordsize="159,309">
              <v:shape style="position:absolute;left:7958;top:741;width:159;height:309" coordorigin="7958,741" coordsize="159,309" path="m7958,1049l8116,741e" filled="false" stroked="true" strokeweight=".306pt" strokecolor="#6d6e71">
                <v:path arrowok="t"/>
              </v:shape>
            </v:group>
            <v:group style="position:absolute;left:7956;top:715;width:193;height:376" coordorigin="7956,715" coordsize="193,376">
              <v:shape style="position:absolute;left:7956;top:715;width:193;height:376" coordorigin="7956,715" coordsize="193,376" path="m7956,1091l8149,715e" filled="false" stroked="true" strokeweight=".306pt" strokecolor="#6d6e71">
                <v:path arrowok="t"/>
              </v:shape>
            </v:group>
            <v:group style="position:absolute;left:7958;top:696;width:222;height:431" coordorigin="7958,696" coordsize="222,431">
              <v:shape style="position:absolute;left:7958;top:696;width:222;height:431" coordorigin="7958,696" coordsize="222,431" path="m7958,1126l8179,696e" filled="false" stroked="true" strokeweight=".306pt" strokecolor="#6d6e71">
                <v:path arrowok="t"/>
              </v:shape>
            </v:group>
            <v:group style="position:absolute;left:7961;top:680;width:246;height:478" coordorigin="7961,680" coordsize="246,478">
              <v:shape style="position:absolute;left:7961;top:680;width:246;height:478" coordorigin="7961,680" coordsize="246,478" path="m7961,1158l8206,680e" filled="false" stroked="true" strokeweight=".306pt" strokecolor="#6d6e71">
                <v:path arrowok="t"/>
              </v:shape>
            </v:group>
            <v:group style="position:absolute;left:7966;top:668;width:266;height:518" coordorigin="7966,668" coordsize="266,518">
              <v:shape style="position:absolute;left:7966;top:668;width:266;height:518" coordorigin="7966,668" coordsize="266,518" path="m7966,1186l8232,668e" filled="false" stroked="true" strokeweight=".306pt" strokecolor="#6d6e71">
                <v:path arrowok="t"/>
              </v:shape>
            </v:group>
            <v:group style="position:absolute;left:7972;top:658;width:285;height:554" coordorigin="7972,658" coordsize="285,554">
              <v:shape style="position:absolute;left:7972;top:658;width:285;height:554" coordorigin="7972,658" coordsize="285,554" path="m7972,1212l8257,658e" filled="false" stroked="true" strokeweight=".306pt" strokecolor="#6d6e71">
                <v:path arrowok="t"/>
              </v:shape>
            </v:group>
            <v:group style="position:absolute;left:7980;top:650;width:301;height:586" coordorigin="7980,650" coordsize="301,586">
              <v:shape style="position:absolute;left:7980;top:650;width:301;height:586" coordorigin="7980,650" coordsize="301,586" path="m7980,1236l8281,650e" filled="false" stroked="true" strokeweight=".306pt" strokecolor="#6d6e71">
                <v:path arrowok="t"/>
              </v:shape>
            </v:group>
            <v:group style="position:absolute;left:7988;top:644;width:316;height:615" coordorigin="7988,644" coordsize="316,615">
              <v:shape style="position:absolute;left:7988;top:644;width:316;height:615" coordorigin="7988,644" coordsize="316,615" path="m7988,1258l8304,644e" filled="false" stroked="true" strokeweight=".306pt" strokecolor="#6d6e71">
                <v:path arrowok="t"/>
              </v:shape>
            </v:group>
            <v:group style="position:absolute;left:7997;top:639;width:329;height:641" coordorigin="7997,639" coordsize="329,641">
              <v:shape style="position:absolute;left:7997;top:639;width:329;height:641" coordorigin="7997,639" coordsize="329,641" path="m7997,1279l8326,639e" filled="false" stroked="true" strokeweight=".306pt" strokecolor="#6d6e71">
                <v:path arrowok="t"/>
              </v:shape>
            </v:group>
            <v:group style="position:absolute;left:8006;top:635;width:342;height:665" coordorigin="8006,635" coordsize="342,665">
              <v:shape style="position:absolute;left:8006;top:635;width:342;height:665" coordorigin="8006,635" coordsize="342,665" path="m8006,1299l8347,635e" filled="false" stroked="true" strokeweight=".306pt" strokecolor="#6d6e71">
                <v:path arrowok="t"/>
              </v:shape>
            </v:group>
            <v:group style="position:absolute;left:8016;top:632;width:352;height:686" coordorigin="8016,632" coordsize="352,686">
              <v:shape style="position:absolute;left:8016;top:632;width:352;height:686" coordorigin="8016,632" coordsize="352,686" path="m8016,1318l8368,632e" filled="false" stroked="true" strokeweight=".306pt" strokecolor="#6d6e71">
                <v:path arrowok="t"/>
              </v:shape>
            </v:group>
            <v:group style="position:absolute;left:8027;top:631;width:362;height:705" coordorigin="8027,631" coordsize="362,705">
              <v:shape style="position:absolute;left:8027;top:631;width:362;height:705" coordorigin="8027,631" coordsize="362,705" path="m8027,1335l8389,631e" filled="false" stroked="true" strokeweight=".306pt" strokecolor="#6d6e71">
                <v:path arrowok="t"/>
              </v:shape>
            </v:group>
            <v:group style="position:absolute;left:8038;top:630;width:371;height:723" coordorigin="8038,630" coordsize="371,723">
              <v:shape style="position:absolute;left:8038;top:630;width:371;height:723" coordorigin="8038,630" coordsize="371,723" path="m8038,1352l8409,630e" filled="false" stroked="true" strokeweight=".306pt" strokecolor="#6d6e71">
                <v:path arrowok="t"/>
              </v:shape>
            </v:group>
            <v:group style="position:absolute;left:8049;top:630;width:379;height:738" coordorigin="8049,630" coordsize="379,738">
              <v:shape style="position:absolute;left:8049;top:630;width:379;height:738" coordorigin="8049,630" coordsize="379,738" path="m8049,1368l8428,630e" filled="false" stroked="true" strokeweight=".306pt" strokecolor="#6d6e71">
                <v:path arrowok="t"/>
              </v:shape>
            </v:group>
            <v:group style="position:absolute;left:8061;top:631;width:387;height:752" coordorigin="8061,631" coordsize="387,752">
              <v:shape style="position:absolute;left:8061;top:631;width:387;height:752" coordorigin="8061,631" coordsize="387,752" path="m8061,1383l8447,631e" filled="false" stroked="true" strokeweight=".306pt" strokecolor="#6d6e71">
                <v:path arrowok="t"/>
              </v:shape>
            </v:group>
            <v:group style="position:absolute;left:8074;top:632;width:393;height:765" coordorigin="8074,632" coordsize="393,765">
              <v:shape style="position:absolute;left:8074;top:632;width:393;height:765" coordorigin="8074,632" coordsize="393,765" path="m8074,1397l8466,632e" filled="false" stroked="true" strokeweight=".306pt" strokecolor="#6d6e71">
                <v:path arrowok="t"/>
              </v:shape>
            </v:group>
            <v:group style="position:absolute;left:8086;top:635;width:399;height:776" coordorigin="8086,635" coordsize="399,776">
              <v:shape style="position:absolute;left:8086;top:635;width:399;height:776" coordorigin="8086,635" coordsize="399,776" path="m8086,1411l8485,635e" filled="false" stroked="true" strokeweight=".306pt" strokecolor="#6d6e71">
                <v:path arrowok="t"/>
              </v:shape>
            </v:group>
            <v:group style="position:absolute;left:8099;top:638;width:404;height:786" coordorigin="8099,638" coordsize="404,786">
              <v:shape style="position:absolute;left:8099;top:638;width:404;height:786" coordorigin="8099,638" coordsize="404,786" path="m8099,1424l8503,638e" filled="false" stroked="true" strokeweight=".306pt" strokecolor="#6d6e71">
                <v:path arrowok="t"/>
              </v:shape>
            </v:group>
            <v:group style="position:absolute;left:8113;top:642;width:408;height:795" coordorigin="8113,642" coordsize="408,795">
              <v:shape style="position:absolute;left:8113;top:642;width:408;height:795" coordorigin="8113,642" coordsize="408,795" path="m8113,1436l8520,642e" filled="false" stroked="true" strokeweight=".306pt" strokecolor="#6d6e71">
                <v:path arrowok="t"/>
              </v:shape>
            </v:group>
            <v:group style="position:absolute;left:8126;top:646;width:412;height:802" coordorigin="8126,646" coordsize="412,802">
              <v:shape style="position:absolute;left:8126;top:646;width:412;height:802" coordorigin="8126,646" coordsize="412,802" path="m8126,1447l8538,646e" filled="false" stroked="true" strokeweight=".306pt" strokecolor="#6d6e71">
                <v:path arrowok="t"/>
              </v:shape>
            </v:group>
            <v:group style="position:absolute;left:8140;top:651;width:415;height:808" coordorigin="8140,651" coordsize="415,808">
              <v:shape style="position:absolute;left:8140;top:651;width:415;height:808" coordorigin="8140,651" coordsize="415,808" path="m8140,1458l8555,651e" filled="false" stroked="true" strokeweight=".306pt" strokecolor="#6d6e71">
                <v:path arrowok="t"/>
              </v:shape>
            </v:group>
            <v:group style="position:absolute;left:8155;top:657;width:417;height:812" coordorigin="8155,657" coordsize="417,812">
              <v:shape style="position:absolute;left:8155;top:657;width:417;height:812" coordorigin="8155,657" coordsize="417,812" path="m8155,1468l8572,657e" filled="false" stroked="true" strokeweight=".306pt" strokecolor="#6d6e71">
                <v:path arrowok="t"/>
              </v:shape>
            </v:group>
            <v:group style="position:absolute;left:8006;top:774;width:293;height:412" coordorigin="8006,774" coordsize="293,412">
              <v:shape style="position:absolute;left:8006;top:774;width:293;height:412" coordorigin="8006,774" coordsize="293,412" path="m8046,1113l8030,1113,8022,1116,8010,1129,8006,1136,8006,1156,8072,1186,8096,1184,8118,1180,8140,1172,8162,1162,8176,1153,8112,1153,8101,1149,8072,1126,8062,1119,8058,1117,8053,1115,8046,1113xe" filled="true" fillcolor="#231f20" stroked="false">
                <v:path arrowok="t"/>
                <v:fill type="solid"/>
              </v:shape>
              <v:shape style="position:absolute;left:8006;top:774;width:293;height:412" coordorigin="8006,774" coordsize="293,412" path="m8298,774l8142,774,8057,943,8075,944,8091,946,8146,975,8180,1034,8184,1068,8183,1087,8154,1142,8124,1153,8176,1153,8228,1098,8250,1036,8252,1015,8251,998,8224,935,8172,895,8114,880,8133,843,8278,843,8298,774xe" filled="true" fillcolor="#231f20" stroked="false">
                <v:path arrowok="t"/>
                <v:fill type="solid"/>
              </v:shape>
            </v:group>
            <v:group style="position:absolute;left:8271;top:758;width:305;height:435" coordorigin="8271,758" coordsize="305,435">
              <v:shape style="position:absolute;left:8271;top:758;width:305;height:435" coordorigin="8271,758" coordsize="305,435" path="m8476,758l8404,781,8356,830,8311,903,8287,968,8273,1039,8271,1074,8272,1090,8290,1148,8340,1189,8366,1193,8380,1192,8361,1173,8353,1170,8341,1158,8338,1150,8339,1135,8354,1057,8371,999,8399,913,8424,842,8456,785,8472,779,8536,779,8532,775,8520,767,8506,762,8492,759,8476,758xe" filled="true" fillcolor="#231f20" stroked="false">
                <v:path arrowok="t"/>
                <v:fill type="solid"/>
              </v:shape>
              <v:shape style="position:absolute;left:8271;top:758;width:305;height:435" coordorigin="8271,758" coordsize="305,435" path="m8536,779l8487,779,8494,782,8500,787,8506,793,8509,802,8509,813,8499,878,8471,970,8436,1077,8415,1134,8378,1173,8436,1173,8483,1133,8523,1076,8554,1005,8572,928,8575,879,8575,864,8552,795,8543,784,8536,779xe" filled="true" fillcolor="#231f20" stroked="false">
                <v:path arrowok="t"/>
                <v:fill type="solid"/>
              </v:shape>
            </v:group>
            <v:group style="position:absolute;left:8038;top:1221;width:63;height:74" coordorigin="8038,1221" coordsize="63,74">
              <v:shape style="position:absolute;left:8038;top:1221;width:63;height:74" coordorigin="8038,1221" coordsize="63,74" path="m8081,1221l8062,1221,8054,1224,8041,1237,8038,1247,8038,1269,8041,1278,8053,1291,8061,1294,8079,1294,8085,1292,8095,1285,8097,1282,8066,1282,8061,1280,8055,1273,8053,1266,8053,1249,8055,1243,8061,1235,8066,1233,8098,1233,8097,1232,8088,1224,8081,1221xe" filled="true" fillcolor="#231f20" stroked="false">
                <v:path arrowok="t"/>
                <v:fill type="solid"/>
              </v:shape>
              <v:shape style="position:absolute;left:8038;top:1221;width:63;height:74" coordorigin="8038,1221" coordsize="63,74" path="m8087,1267l8086,1272,8084,1276,8078,1281,8075,1282,8097,1282,8099,1279,8101,1271,8087,1267xe" filled="true" fillcolor="#231f20" stroked="false">
                <v:path arrowok="t"/>
                <v:fill type="solid"/>
              </v:shape>
              <v:shape style="position:absolute;left:8038;top:1221;width:63;height:74" coordorigin="8038,1221" coordsize="63,74" path="m8098,1233l8075,1233,8078,1234,8084,1239,8086,1242,8086,1245,8101,1242,8099,1236,8098,1233xe" filled="true" fillcolor="#231f20" stroked="false">
                <v:path arrowok="t"/>
                <v:fill type="solid"/>
              </v:shape>
            </v:group>
            <v:group style="position:absolute;left:8114;top:1222;width:55;height:71" coordorigin="8114,1222" coordsize="55,71">
              <v:shape style="position:absolute;left:8114;top:1222;width:55;height:71" coordorigin="8114,1222" coordsize="55,71" path="m8167,1222l8114,1222,8114,1293,8169,1293,8169,1281,8128,1281,8128,1262,8164,1262,8164,1250,8128,1250,8128,1234,8167,1234,8167,1222xe" filled="true" fillcolor="#231f20" stroked="false">
                <v:path arrowok="t"/>
                <v:fill type="solid"/>
              </v:shape>
            </v:group>
            <v:group style="position:absolute;left:8181;top:1222;width:58;height:71" coordorigin="8181,1222" coordsize="58,71">
              <v:shape style="position:absolute;left:8181;top:1222;width:58;height:71" coordorigin="8181,1222" coordsize="58,71" path="m8195,1222l8181,1222,8181,1293,8195,1293,8195,1247,8211,1247,8195,1222xe" filled="true" fillcolor="#231f20" stroked="false">
                <v:path arrowok="t"/>
                <v:fill type="solid"/>
              </v:shape>
              <v:shape style="position:absolute;left:8181;top:1222;width:58;height:71" coordorigin="8181,1222" coordsize="58,71" path="m8211,1247l8195,1247,8224,1293,8239,1293,8239,1270,8225,1270,8211,1247xe" filled="true" fillcolor="#231f20" stroked="false">
                <v:path arrowok="t"/>
                <v:fill type="solid"/>
              </v:shape>
              <v:shape style="position:absolute;left:8181;top:1222;width:58;height:71" coordorigin="8181,1222" coordsize="58,71" path="m8239,1222l8225,1222,8225,1270,8239,1270,8239,1222xe" filled="true" fillcolor="#231f20" stroked="false">
                <v:path arrowok="t"/>
                <v:fill type="solid"/>
              </v:shape>
            </v:group>
            <v:group style="position:absolute;left:8249;top:1222;width:58;height:71" coordorigin="8249,1222" coordsize="58,71">
              <v:shape style="position:absolute;left:8249;top:1222;width:58;height:71" coordorigin="8249,1222" coordsize="58,71" path="m8285,1234l8270,1234,8270,1293,8285,1293,8285,1234xe" filled="true" fillcolor="#231f20" stroked="false">
                <v:path arrowok="t"/>
                <v:fill type="solid"/>
              </v:shape>
              <v:shape style="position:absolute;left:8249;top:1222;width:58;height:71" coordorigin="8249,1222" coordsize="58,71" path="m8306,1222l8249,1222,8249,1234,8306,1234,8306,1222xe" filled="true" fillcolor="#231f20" stroked="false">
                <v:path arrowok="t"/>
                <v:fill type="solid"/>
              </v:shape>
            </v:group>
            <v:group style="position:absolute;left:8301;top:1222;width:73;height:71" coordorigin="8301,1222" coordsize="73,71">
              <v:shape style="position:absolute;left:8301;top:1222;width:73;height:71" coordorigin="8301,1222" coordsize="73,71" path="m8344,1222l8329,1222,8301,1293,8316,1293,8322,1277,8367,1277,8362,1265,8327,1265,8337,1239,8351,1239,8344,1222xe" filled="true" fillcolor="#231f20" stroked="false">
                <v:path arrowok="t"/>
                <v:fill type="solid"/>
              </v:shape>
              <v:shape style="position:absolute;left:8301;top:1222;width:73;height:71" coordorigin="8301,1222" coordsize="73,71" path="m8367,1277l8351,1277,8358,1293,8373,1293,8367,1277xe" filled="true" fillcolor="#231f20" stroked="false">
                <v:path arrowok="t"/>
                <v:fill type="solid"/>
              </v:shape>
              <v:shape style="position:absolute;left:8301;top:1222;width:73;height:71" coordorigin="8301,1222" coordsize="73,71" path="m8351,1239l8337,1239,8347,1265,8362,1265,8351,1239xe" filled="true" fillcolor="#231f20" stroked="false">
                <v:path arrowok="t"/>
                <v:fill type="solid"/>
              </v:shape>
            </v:group>
            <v:group style="position:absolute;left:8366;top:1222;width:68;height:71" coordorigin="8366,1222" coordsize="68,71">
              <v:shape style="position:absolute;left:8366;top:1222;width:68;height:71" coordorigin="8366,1222" coordsize="68,71" path="m8382,1222l8366,1222,8392,1293,8408,1293,8414,1275,8400,1275,8382,1222xe" filled="true" fillcolor="#231f20" stroked="false">
                <v:path arrowok="t"/>
                <v:fill type="solid"/>
              </v:shape>
              <v:shape style="position:absolute;left:8366;top:1222;width:68;height:71" coordorigin="8366,1222" coordsize="68,71" path="m8434,1222l8418,1222,8400,1275,8414,1275,8434,1222xe" filled="true" fillcolor="#231f20" stroked="false">
                <v:path arrowok="t"/>
                <v:fill type="solid"/>
              </v:shape>
            </v:group>
            <v:group style="position:absolute;left:8438;top:1221;width:71;height:74" coordorigin="8438,1221" coordsize="71,74">
              <v:shape style="position:absolute;left:8438;top:1221;width:71;height:74" coordorigin="8438,1221" coordsize="71,74" path="m8484,1221l8467,1221,8462,1222,8438,1251,8438,1269,8441,1278,8454,1291,8463,1294,8484,1294,8492,1291,8501,1282,8467,1282,8463,1280,8455,1272,8453,1266,8453,1249,8455,1243,8462,1235,8467,1233,8501,1233,8492,1224,8484,1221xe" filled="true" fillcolor="#231f20" stroked="false">
                <v:path arrowok="t"/>
                <v:fill type="solid"/>
              </v:shape>
              <v:shape style="position:absolute;left:8438;top:1221;width:71;height:74" coordorigin="8438,1221" coordsize="71,74" path="m8501,1233l8479,1233,8484,1235,8491,1243,8493,1249,8493,1266,8491,1272,8484,1280,8479,1282,8501,1282,8505,1278,8508,1269,8508,1246,8505,1237,8501,1233xe" filled="true" fillcolor="#231f20" stroked="false">
                <v:path arrowok="t"/>
                <v:fill type="solid"/>
              </v:shape>
            </v:group>
            <v:group style="position:absolute;left:8516;top:1221;width:59;height:74" coordorigin="8516,1221" coordsize="59,74">
              <v:shape style="position:absolute;left:8516;top:1221;width:59;height:74" coordorigin="8516,1221" coordsize="59,74" path="m8530,1269l8516,1270,8517,1278,8520,1284,8530,1292,8537,1294,8552,1294,8557,1293,8566,1290,8569,1287,8572,1282,8541,1282,8538,1281,8533,1277,8531,1273,8530,1269xe" filled="true" fillcolor="#231f20" stroked="false">
                <v:path arrowok="t"/>
                <v:fill type="solid"/>
              </v:shape>
              <v:shape style="position:absolute;left:8516;top:1221;width:59;height:74" coordorigin="8516,1221" coordsize="59,74" path="m8554,1221l8539,1221,8535,1222,8519,1246,8521,1251,8528,1258,8534,1260,8548,1264,8552,1265,8556,1266,8558,1267,8560,1269,8560,1271,8560,1275,8559,1277,8554,1281,8551,1282,8572,1282,8574,1280,8575,1277,8575,1268,8574,1264,8541,1247,8537,1246,8533,1243,8533,1242,8533,1238,8533,1237,8537,1234,8541,1233,8571,1233,8570,1231,8561,1223,8554,1221xe" filled="true" fillcolor="#231f20" stroked="false">
                <v:path arrowok="t"/>
                <v:fill type="solid"/>
              </v:shape>
              <v:shape style="position:absolute;left:8516;top:1221;width:59;height:74" coordorigin="8516,1221" coordsize="59,74" path="m8571,1233l8549,1233,8552,1234,8556,1237,8557,1240,8558,1243,8573,1243,8572,1236,8571,1233xe" filled="true" fillcolor="#231f20" stroked="false">
                <v:path arrowok="t"/>
                <v:fill type="solid"/>
              </v:shape>
            </v:group>
            <v:group style="position:absolute;left:8529;top:940;width:269;height:419" coordorigin="8529,940" coordsize="269,419">
              <v:shape style="position:absolute;left:8529;top:940;width:269;height:419" coordorigin="8529,940" coordsize="269,419" path="m8529,940l8634,996,8726,1064,8780,1139,8798,1206,8785,1265,8749,1311,8696,1343,8633,1359e" filled="false" stroked="true" strokeweight=".613pt" strokecolor="#231f20">
                <v:path arrowok="t"/>
              </v:shape>
              <v:shape style="position:absolute;left:8370;top:762;width:444;height:614" type="#_x0000_t75" stroked="false">
                <v:imagedata r:id="rId96" o:title=""/>
              </v:shape>
            </v:group>
            <v:group style="position:absolute;left:8223;top:1231;width:509;height:203" coordorigin="8223,1231" coordsize="509,203">
              <v:shape style="position:absolute;left:8223;top:1231;width:509;height:203" coordorigin="8223,1231" coordsize="509,203" path="m8732,1231l8692,1298,8638,1354,8574,1397,8500,1424,8419,1434,8367,1430,8316,1418,8268,1399,8223,1373e" filled="false" stroked="true" strokeweight=".541pt" strokecolor="#231f20">
                <v:path arrowok="t"/>
              </v:shape>
            </v:group>
            <v:group style="position:absolute;left:7956;top:630;width:921;height:921" coordorigin="7956,630" coordsize="921,921">
              <v:shape style="position:absolute;left:7956;top:630;width:921;height:921" coordorigin="7956,630" coordsize="921,921" path="m8416,630l8491,636,8562,653,8628,681,8688,719,8742,765,8788,818,8825,879,8853,945,8871,1015,8877,1090,8871,1165,8853,1236,8825,1302,8788,1362,8742,1416,8688,1462,8628,1499,8562,1527,8491,1544,8416,1550,8342,1544,8271,1527,8205,1499,8145,1462,8091,1416,8045,1362,8008,1302,7980,1236,7962,1165,7956,1090,7962,1015,7980,945,8008,879,8045,818,8091,765,8145,719,8205,681,8271,653,8342,636,8416,630xe" filled="false" stroked="true" strokeweight=".567pt" strokecolor="#231f20">
                <v:path arrowok="t"/>
              </v:shape>
              <v:shape style="position:absolute;left:8274;top:1389;width:297;height:119" type="#_x0000_t75" stroked="false">
                <v:imagedata r:id="rId97" o:title=""/>
              </v:shape>
            </v:group>
            <w10:wrap type="none"/>
          </v:group>
        </w:pict>
      </w:r>
      <w:r>
        <w:rPr>
          <w:rFonts w:ascii="Arial"/>
          <w:color w:val="231F20"/>
          <w:sz w:val="16"/>
        </w:rPr>
        <w:t>(M041445E4) </w:t>
      </w:r>
      <w:r>
        <w:rPr>
          <w:rFonts w:ascii="Arial"/>
          <w:color w:val="231F20"/>
          <w:sz w:val="22"/>
        </w:rPr>
        <w:t>Observe abaixo as moedas que Marcelo tirou do cofrinho para trocar por uma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nota.</w:t>
      </w:r>
      <w:r>
        <w:rPr>
          <w:rFonts w:ascii="Arial"/>
          <w:sz w:val="22"/>
        </w:rPr>
      </w:r>
    </w:p>
    <w:p>
      <w:pPr>
        <w:spacing w:line="240" w:lineRule="auto" w:before="6"/>
        <w:rPr>
          <w:rFonts w:ascii="Arial" w:hAnsi="Arial" w:cs="Arial" w:eastAsia="Arial" w:hint="default"/>
          <w:sz w:val="15"/>
          <w:szCs w:val="15"/>
        </w:rPr>
      </w:pPr>
      <w:r>
        <w:rPr/>
        <w:pict>
          <v:group style="position:absolute;margin-left:49.815102pt;margin-top:9.86946pt;width:357.2pt;height:149.7pt;mso-position-horizontal-relative:page;mso-position-vertical-relative:paragraph;z-index:2488;mso-wrap-distance-left:0;mso-wrap-distance-right:0" coordorigin="996,197" coordsize="7144,2994">
            <v:shape style="position:absolute;left:996;top:197;width:6867;height:1104" type="#_x0000_t75" stroked="false">
              <v:imagedata r:id="rId98" o:title=""/>
            </v:shape>
            <v:shape style="position:absolute;left:7353;top:509;width:444;height:614" type="#_x0000_t75" stroked="false">
              <v:imagedata r:id="rId99" o:title=""/>
            </v:shape>
            <v:group style="position:absolute;left:7206;top:978;width:509;height:203" coordorigin="7206,978" coordsize="509,203">
              <v:shape style="position:absolute;left:7206;top:978;width:509;height:203" coordorigin="7206,978" coordsize="509,203" path="m7714,978l7674,1045,7621,1101,7556,1144,7482,1171,7401,1181,7349,1177,7299,1165,7251,1146,7206,1120e" filled="false" stroked="true" strokeweight=".541pt" strokecolor="#231f20">
                <v:path arrowok="t"/>
              </v:shape>
            </v:group>
            <v:group style="position:absolute;left:6938;top:377;width:921;height:921" coordorigin="6938,377" coordsize="921,921">
              <v:shape style="position:absolute;left:6938;top:377;width:921;height:921" coordorigin="6938,377" coordsize="921,921" path="m7399,377l7473,383,7544,400,7610,428,7670,466,7724,512,7770,565,7808,626,7835,692,7853,762,7859,837,7853,912,7835,983,7808,1049,7770,1109,7724,1163,7670,1209,7610,1246,7544,1274,7473,1291,7399,1297,7324,1291,7253,1274,7187,1246,7127,1209,7073,1163,7027,1109,6990,1049,6962,983,6944,912,6938,837,6944,762,6962,692,6990,626,7027,565,7073,512,7127,466,7187,428,7253,400,7324,383,7399,377xe" filled="false" stroked="true" strokeweight=".567pt" strokecolor="#231f20">
                <v:path arrowok="t"/>
              </v:shape>
              <v:shape style="position:absolute;left:7256;top:1136;width:297;height:119" type="#_x0000_t75" stroked="false">
                <v:imagedata r:id="rId100" o:title="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568,1370,5497,1386,5431,1412,5369,1446,5313,1488,5264,1538,5221,1594,5187,1655,5162,1722,5146,1793,5140,1867,5146,1941,5162,2012,5187,2079,5221,2140,5264,2197,5313,2246,5369,2288,5431,2323,5497,2348,5568,2364,5643,2369,5717,2364,5788,2348,5854,2323,5916,2288,5972,2246,6021,2197,6064,2140,6098,2079,6123,2012,6139,1941,6145,1867,6139,1793,6123,1722,6098,1655,6064,1594,6021,1538,5972,1488,5916,1446,5854,1412,5788,1386,5717,1370,5643,1365xe" filled="true" fillcolor="#d1d3d4" stroked="false">
                <v:path arrowok="t"/>
                <v:fill type="solid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717,1370,5788,1386,5854,1412,5916,1446,5972,1488,6021,1538,6064,1594,6098,1655,6123,1722,6139,1793,6145,1867,6139,1941,6123,2012,6098,2079,6064,2140,6021,2197,5972,2246,5916,2288,5854,2323,5788,2348,5717,2364,5643,2369,5568,2364,5497,2348,5431,2323,5369,2288,5313,2246,5264,2197,5221,2140,5187,2079,5162,2012,5146,1941,5140,1867,5146,1793,5162,1722,5187,1655,5221,1594,5264,1538,5313,1488,5369,1446,5431,1412,5497,1386,5568,1370,5643,1365xe" filled="false" stroked="true" strokeweight=".425pt" strokecolor="#231f20">
                <v:path arrowok="t"/>
              </v:shape>
            </v:group>
            <v:group style="position:absolute;left:5373;top:1401;width:457;height:890" coordorigin="5373,1401" coordsize="457,890">
              <v:shape style="position:absolute;left:5373;top:1401;width:457;height:890" coordorigin="5373,1401" coordsize="457,890" path="m5373,2291l5830,1401e" filled="false" stroked="true" strokeweight=".334pt" strokecolor="#6d6e71">
                <v:path arrowok="t"/>
              </v:shape>
            </v:group>
            <v:group style="position:absolute;left:5151;top:1528;width:122;height:237" coordorigin="5151,1528" coordsize="122,237">
              <v:shape style="position:absolute;left:5151;top:1528;width:122;height:237" coordorigin="5151,1528" coordsize="122,237" path="m5151,1764l5272,1528e" filled="false" stroked="true" strokeweight=".334pt" strokecolor="#6d6e71">
                <v:path arrowok="t"/>
              </v:shape>
            </v:group>
            <v:group style="position:absolute;left:5142;top:1486;width:173;height:337" coordorigin="5142,1486" coordsize="173,337">
              <v:shape style="position:absolute;left:5142;top:1486;width:173;height:337" coordorigin="5142,1486" coordsize="173,337" path="m5142,1823l5315,1486e" filled="false" stroked="true" strokeweight=".334pt" strokecolor="#6d6e71">
                <v:path arrowok="t"/>
              </v:shape>
            </v:group>
            <v:group style="position:absolute;left:5140;top:1458;width:211;height:410" coordorigin="5140,1458" coordsize="211,410">
              <v:shape style="position:absolute;left:5140;top:1458;width:211;height:410" coordorigin="5140,1458" coordsize="211,410" path="m5140,1868l5351,1458e" filled="false" stroked="true" strokeweight=".334pt" strokecolor="#6d6e71">
                <v:path arrowok="t"/>
              </v:shape>
            </v:group>
            <v:group style="position:absolute;left:5142;top:1437;width:242;height:470" coordorigin="5142,1437" coordsize="242,470">
              <v:shape style="position:absolute;left:5142;top:1437;width:242;height:470" coordorigin="5142,1437" coordsize="242,470" path="m5142,1907l5383,1437e" filled="false" stroked="true" strokeweight=".334pt" strokecolor="#6d6e71">
                <v:path arrowok="t"/>
              </v:shape>
            </v:group>
            <v:group style="position:absolute;left:5146;top:1420;width:268;height:521" coordorigin="5146,1420" coordsize="268,521">
              <v:shape style="position:absolute;left:5146;top:1420;width:268;height:521" coordorigin="5146,1420" coordsize="268,521" path="m5146,1941l5413,1420e" filled="false" stroked="true" strokeweight=".334pt" strokecolor="#6d6e71">
                <v:path arrowok="t"/>
              </v:shape>
            </v:group>
            <v:group style="position:absolute;left:5151;top:1407;width:291;height:565" coordorigin="5151,1407" coordsize="291,565">
              <v:shape style="position:absolute;left:5151;top:1407;width:291;height:565" coordorigin="5151,1407" coordsize="291,565" path="m5151,1972l5441,1407e" filled="false" stroked="true" strokeweight=".334pt" strokecolor="#6d6e71">
                <v:path arrowok="t"/>
              </v:shape>
            </v:group>
            <v:group style="position:absolute;left:5158;top:1396;width:311;height:605" coordorigin="5158,1396" coordsize="311,605">
              <v:shape style="position:absolute;left:5158;top:1396;width:311;height:605" coordorigin="5158,1396" coordsize="311,605" path="m5158,2000l5468,1396e" filled="false" stroked="true" strokeweight=".334pt" strokecolor="#6d6e71">
                <v:path arrowok="t"/>
              </v:shape>
            </v:group>
            <v:group style="position:absolute;left:5166;top:1387;width:329;height:640" coordorigin="5166,1387" coordsize="329,640">
              <v:shape style="position:absolute;left:5166;top:1387;width:329;height:640" coordorigin="5166,1387" coordsize="329,640" path="m5166,2026l5494,1387e" filled="false" stroked="true" strokeweight=".334pt" strokecolor="#6d6e71">
                <v:path arrowok="t"/>
              </v:shape>
            </v:group>
            <v:group style="position:absolute;left:5175;top:1380;width:345;height:671" coordorigin="5175,1380" coordsize="345,671">
              <v:shape style="position:absolute;left:5175;top:1380;width:345;height:671" coordorigin="5175,1380" coordsize="345,671" path="m5175,2051l5519,1380e" filled="false" stroked="true" strokeweight=".334pt" strokecolor="#6d6e71">
                <v:path arrowok="t"/>
              </v:shape>
            </v:group>
            <v:group style="position:absolute;left:5185;top:1375;width:359;height:699" coordorigin="5185,1375" coordsize="359,699">
              <v:shape style="position:absolute;left:5185;top:1375;width:359;height:699" coordorigin="5185,1375" coordsize="359,699" path="m5185,2073l5544,1375e" filled="false" stroked="true" strokeweight=".334pt" strokecolor="#6d6e71">
                <v:path arrowok="t"/>
              </v:shape>
            </v:group>
            <v:group style="position:absolute;left:5195;top:1371;width:373;height:725" coordorigin="5195,1371" coordsize="373,725">
              <v:shape style="position:absolute;left:5195;top:1371;width:373;height:725" coordorigin="5195,1371" coordsize="373,725" path="m5195,2095l5567,1371e" filled="false" stroked="true" strokeweight=".334pt" strokecolor="#6d6e71">
                <v:path arrowok="t"/>
              </v:shape>
            </v:group>
            <v:group style="position:absolute;left:5206;top:1368;width:384;height:748" coordorigin="5206,1368" coordsize="384,748">
              <v:shape style="position:absolute;left:5206;top:1368;width:384;height:748" coordorigin="5206,1368" coordsize="384,748" path="m5206,2115l5590,1368e" filled="false" stroked="true" strokeweight=".334pt" strokecolor="#6d6e71">
                <v:path arrowok="t"/>
              </v:shape>
            </v:group>
            <v:group style="position:absolute;left:5217;top:1366;width:395;height:769" coordorigin="5217,1366" coordsize="395,769">
              <v:shape style="position:absolute;left:5217;top:1366;width:395;height:769" coordorigin="5217,1366" coordsize="395,769" path="m5217,2134l5612,1366e" filled="false" stroked="true" strokeweight=".334pt" strokecolor="#6d6e71">
                <v:path arrowok="t"/>
              </v:shape>
            </v:group>
            <v:group style="position:absolute;left:5229;top:1365;width:405;height:788" coordorigin="5229,1365" coordsize="405,788">
              <v:shape style="position:absolute;left:5229;top:1365;width:405;height:788" coordorigin="5229,1365" coordsize="405,788" path="m5229,2153l5634,1365e" filled="false" stroked="true" strokeweight=".334pt" strokecolor="#6d6e71">
                <v:path arrowok="t"/>
              </v:shape>
            </v:group>
            <v:group style="position:absolute;left:5242;top:1365;width:414;height:805" coordorigin="5242,1365" coordsize="414,805">
              <v:shape style="position:absolute;left:5242;top:1365;width:414;height:805" coordorigin="5242,1365" coordsize="414,805" path="m5242,2170l5655,1365e" filled="false" stroked="true" strokeweight=".334pt" strokecolor="#6d6e71">
                <v:path arrowok="t"/>
              </v:shape>
            </v:group>
            <v:group style="position:absolute;left:5255;top:1366;width:422;height:821" coordorigin="5255,1366" coordsize="422,821">
              <v:shape style="position:absolute;left:5255;top:1366;width:422;height:821" coordorigin="5255,1366" coordsize="422,821" path="m5255,2186l5676,1366e" filled="false" stroked="true" strokeweight=".334pt" strokecolor="#6d6e71">
                <v:path arrowok="t"/>
              </v:shape>
            </v:group>
            <v:group style="position:absolute;left:5268;top:1368;width:429;height:835" coordorigin="5268,1368" coordsize="429,835">
              <v:shape style="position:absolute;left:5268;top:1368;width:429;height:835" coordorigin="5268,1368" coordsize="429,835" path="m5268,2202l5697,1368e" filled="false" stroked="true" strokeweight=".334pt" strokecolor="#6d6e71">
                <v:path arrowok="t"/>
              </v:shape>
            </v:group>
            <v:group style="position:absolute;left:5282;top:1370;width:435;height:847" coordorigin="5282,1370" coordsize="435,847">
              <v:shape style="position:absolute;left:5282;top:1370;width:435;height:847" coordorigin="5282,1370" coordsize="435,847" path="m5282,2217l5717,1370e" filled="false" stroked="true" strokeweight=".334pt" strokecolor="#6d6e71">
                <v:path arrowok="t"/>
              </v:shape>
            </v:group>
            <v:group style="position:absolute;left:5296;top:1374;width:441;height:858" coordorigin="5296,1374" coordsize="441,858">
              <v:shape style="position:absolute;left:5296;top:1374;width:441;height:858" coordorigin="5296,1374" coordsize="441,858" path="m5296,2231l5737,1374e" filled="false" stroked="true" strokeweight=".334pt" strokecolor="#6d6e71">
                <v:path arrowok="t"/>
              </v:shape>
            </v:group>
            <v:group style="position:absolute;left:5311;top:1378;width:445;height:867" coordorigin="5311,1378" coordsize="445,867">
              <v:shape style="position:absolute;left:5311;top:1378;width:445;height:867" coordorigin="5311,1378" coordsize="445,867" path="m5311,2244l5756,1378e" filled="false" stroked="true" strokeweight=".334pt" strokecolor="#6d6e71">
                <v:path arrowok="t"/>
              </v:shape>
            </v:group>
            <v:group style="position:absolute;left:5326;top:1383;width:449;height:875" coordorigin="5326,1383" coordsize="449,875">
              <v:shape style="position:absolute;left:5326;top:1383;width:449;height:875" coordorigin="5326,1383" coordsize="449,875" path="m5326,2257l5775,1383e" filled="false" stroked="true" strokeweight=".334pt" strokecolor="#6d6e71">
                <v:path arrowok="t"/>
              </v:shape>
            </v:group>
            <v:group style="position:absolute;left:5341;top:1388;width:453;height:881" coordorigin="5341,1388" coordsize="453,881">
              <v:shape style="position:absolute;left:5341;top:1388;width:453;height:881" coordorigin="5341,1388" coordsize="453,881" path="m5341,2269l5793,1388e" filled="false" stroked="true" strokeweight=".334pt" strokecolor="#6d6e71">
                <v:path arrowok="t"/>
              </v:shape>
            </v:group>
            <v:group style="position:absolute;left:5357;top:1394;width:455;height:886" coordorigin="5357,1394" coordsize="455,886">
              <v:shape style="position:absolute;left:5357;top:1394;width:455;height:886" coordorigin="5357,1394" coordsize="455,886" path="m5357,2280l5812,1394e" filled="false" stroked="true" strokeweight=".334pt" strokecolor="#6d6e71">
                <v:path arrowok="t"/>
              </v:shape>
            </v:group>
            <v:group style="position:absolute;left:5172;top:1513;width:328;height:449" coordorigin="5172,1513" coordsize="328,449">
              <v:shape style="position:absolute;left:5172;top:1513;width:328;height:449" coordorigin="5172,1513" coordsize="328,449" path="m5493,1576l5345,1576,5359,1577,5371,1581,5411,1629,5412,1643,5411,1658,5389,1722,5330,1795,5258,1869,5172,1950,5172,1962,5412,1962,5445,1887,5272,1887,5323,1844,5398,1779,5443,1733,5484,1675,5499,1609,5497,1590,5493,1576xe" filled="true" fillcolor="#231f20" stroked="false">
                <v:path arrowok="t"/>
                <v:fill type="solid"/>
              </v:shape>
              <v:shape style="position:absolute;left:5172;top:1513;width:328;height:449" coordorigin="5172,1513" coordsize="328,449" path="m5465,1841l5449,1841,5442,1854,5434,1864,5378,1887,5359,1887,5445,1887,5465,1841xe" filled="true" fillcolor="#231f20" stroked="false">
                <v:path arrowok="t"/>
                <v:fill type="solid"/>
              </v:shape>
              <v:shape style="position:absolute;left:5172;top:1513;width:328;height:449" coordorigin="5172,1513" coordsize="328,449" path="m5388,1513l5318,1532,5273,1578,5253,1620,5265,1626,5283,1604,5302,1589,5322,1579,5345,1576,5493,1576,5492,1573,5432,1520,5411,1515,5388,1513xe" filled="true" fillcolor="#231f20" stroked="false">
                <v:path arrowok="t"/>
                <v:fill type="solid"/>
              </v:shape>
            </v:group>
            <v:group style="position:absolute;left:5471;top:1514;width:349;height:466" coordorigin="5471,1514" coordsize="349,466">
              <v:shape style="position:absolute;left:5471;top:1514;width:349;height:466" coordorigin="5471,1514" coordsize="349,466" path="m5519,1898l5499,1898,5490,1901,5475,1915,5471,1924,5471,1945,5531,1978,5550,1979,5578,1978,5605,1973,5631,1964,5657,1953,5674,1942,5611,1942,5601,1941,5591,1939,5580,1934,5570,1928,5557,1917,5546,1909,5538,1904,5533,1902,5526,1899,5519,1898xe" filled="true" fillcolor="#231f20" stroked="false">
                <v:path arrowok="t"/>
                <v:fill type="solid"/>
              </v:shape>
              <v:shape style="position:absolute;left:5471;top:1514;width:349;height:466" coordorigin="5471,1514" coordsize="349,466" path="m5820,1514l5633,1514,5532,1705,5553,1706,5572,1709,5637,1741,5678,1808,5684,1847,5682,1868,5648,1930,5611,1942,5674,1942,5720,1902,5757,1834,5764,1787,5763,1767,5731,1696,5669,1651,5600,1633,5622,1592,5795,1592,5820,1514xe" filled="true" fillcolor="#231f20" stroked="false">
                <v:path arrowok="t"/>
                <v:fill type="solid"/>
              </v:shape>
            </v:group>
            <v:group style="position:absolute;left:5230;top:2010;width:69;height:80" coordorigin="5230,2010" coordsize="69,80">
              <v:shape style="position:absolute;left:5230;top:2010;width:69;height:80" coordorigin="5230,2010" coordsize="69,80" path="m5276,2010l5256,2010,5247,2014,5233,2028,5230,2038,5230,2063,5233,2072,5247,2086,5255,2090,5274,2090,5281,2088,5292,2080,5294,2077,5260,2077,5255,2074,5252,2070,5248,2066,5246,2059,5246,2040,5248,2034,5255,2025,5260,2023,5295,2023,5294,2022,5284,2013,5276,2010xe" filled="true" fillcolor="#231f20" stroked="false">
                <v:path arrowok="t"/>
                <v:fill type="solid"/>
              </v:shape>
              <v:shape style="position:absolute;left:5230;top:2010;width:69;height:80" coordorigin="5230,2010" coordsize="69,80" path="m5283,2060l5282,2066,5279,2070,5273,2075,5270,2077,5294,2077,5296,2073,5298,2065,5283,2060xe" filled="true" fillcolor="#231f20" stroked="false">
                <v:path arrowok="t"/>
                <v:fill type="solid"/>
              </v:shape>
              <v:shape style="position:absolute;left:5230;top:2010;width:69;height:80" coordorigin="5230,2010" coordsize="69,80" path="m5295,2023l5270,2023,5274,2025,5280,2029,5282,2032,5282,2036,5298,2033,5296,2026,5295,2023xe" filled="true" fillcolor="#231f20" stroked="false">
                <v:path arrowok="t"/>
                <v:fill type="solid"/>
              </v:shape>
            </v:group>
            <v:group style="position:absolute;left:5312;top:2011;width:60;height:78" coordorigin="5312,2011" coordsize="60,78">
              <v:shape style="position:absolute;left:5312;top:2011;width:60;height:78" coordorigin="5312,2011" coordsize="60,78" path="m5371,2011l5312,2011,5312,2088,5372,2088,5372,2075,5328,2075,5328,2054,5368,2054,5368,2042,5328,2042,5328,2024,5371,2024,5371,2011xe" filled="true" fillcolor="#231f20" stroked="false">
                <v:path arrowok="t"/>
                <v:fill type="solid"/>
              </v:shape>
            </v:group>
            <v:group style="position:absolute;left:5386;top:2011;width:63;height:78" coordorigin="5386,2011" coordsize="63,78">
              <v:shape style="position:absolute;left:5386;top:2011;width:63;height:78" coordorigin="5386,2011" coordsize="63,78" path="m5401,2011l5386,2011,5386,2088,5401,2088,5401,2038,5418,2038,5401,2011xe" filled="true" fillcolor="#231f20" stroked="false">
                <v:path arrowok="t"/>
                <v:fill type="solid"/>
              </v:shape>
              <v:shape style="position:absolute;left:5386;top:2011;width:63;height:78" coordorigin="5386,2011" coordsize="63,78" path="m5418,2038l5401,2038,5432,2088,5448,2088,5448,2063,5434,2063,5418,2038xe" filled="true" fillcolor="#231f20" stroked="false">
                <v:path arrowok="t"/>
                <v:fill type="solid"/>
              </v:shape>
              <v:shape style="position:absolute;left:5386;top:2011;width:63;height:78" coordorigin="5386,2011" coordsize="63,78" path="m5448,2011l5434,2011,5434,2063,5448,2063,5448,2011xe" filled="true" fillcolor="#231f20" stroked="false">
                <v:path arrowok="t"/>
                <v:fill type="solid"/>
              </v:shape>
            </v:group>
            <v:group style="position:absolute;left:5460;top:2011;width:63;height:78" coordorigin="5460,2011" coordsize="63,78">
              <v:shape style="position:absolute;left:5460;top:2011;width:63;height:78" coordorigin="5460,2011" coordsize="63,78" path="m5499,2024l5483,2024,5483,2088,5499,2088,5499,2024xe" filled="true" fillcolor="#231f20" stroked="false">
                <v:path arrowok="t"/>
                <v:fill type="solid"/>
              </v:shape>
              <v:shape style="position:absolute;left:5460;top:2011;width:63;height:78" coordorigin="5460,2011" coordsize="63,78" path="m5522,2011l5460,2011,5460,2024,5522,2024,5522,2011xe" filled="true" fillcolor="#231f20" stroked="false">
                <v:path arrowok="t"/>
                <v:fill type="solid"/>
              </v:shape>
            </v:group>
            <v:group style="position:absolute;left:5516;top:2011;width:80;height:78" coordorigin="5516,2011" coordsize="80,78">
              <v:shape style="position:absolute;left:5516;top:2011;width:80;height:78" coordorigin="5516,2011" coordsize="80,78" path="m5564,2011l5547,2011,5516,2088,5533,2088,5540,2071,5588,2071,5583,2058,5545,2058,5555,2029,5571,2029,5564,2011xe" filled="true" fillcolor="#231f20" stroked="false">
                <v:path arrowok="t"/>
                <v:fill type="solid"/>
              </v:shape>
              <v:shape style="position:absolute;left:5516;top:2011;width:80;height:78" coordorigin="5516,2011" coordsize="80,78" path="m5588,2071l5571,2071,5578,2088,5596,2088,5588,2071xe" filled="true" fillcolor="#231f20" stroked="false">
                <v:path arrowok="t"/>
                <v:fill type="solid"/>
              </v:shape>
              <v:shape style="position:absolute;left:5516;top:2011;width:80;height:78" coordorigin="5516,2011" coordsize="80,78" path="m5571,2029l5555,2029,5566,2058,5583,2058,5571,2029xe" filled="true" fillcolor="#231f20" stroked="false">
                <v:path arrowok="t"/>
                <v:fill type="solid"/>
              </v:shape>
            </v:group>
            <v:group style="position:absolute;left:5588;top:2011;width:74;height:78" coordorigin="5588,2011" coordsize="74,78">
              <v:shape style="position:absolute;left:5588;top:2011;width:74;height:78" coordorigin="5588,2011" coordsize="74,78" path="m5605,2011l5588,2011,5616,2088,5633,2088,5640,2068,5625,2068,5605,2011xe" filled="true" fillcolor="#231f20" stroked="false">
                <v:path arrowok="t"/>
                <v:fill type="solid"/>
              </v:shape>
              <v:shape style="position:absolute;left:5588;top:2011;width:74;height:78" coordorigin="5588,2011" coordsize="74,78" path="m5661,2011l5644,2011,5625,2068,5640,2068,5661,2011xe" filled="true" fillcolor="#231f20" stroked="false">
                <v:path arrowok="t"/>
                <v:fill type="solid"/>
              </v:shape>
            </v:group>
            <v:group style="position:absolute;left:5666;top:2010;width:77;height:80" coordorigin="5666,2010" coordsize="77,80">
              <v:shape style="position:absolute;left:5666;top:2010;width:77;height:80" coordorigin="5666,2010" coordsize="77,80" path="m5716,2010l5698,2010,5692,2011,5666,2043,5666,2063,5670,2072,5683,2086,5693,2090,5716,2090,5725,2086,5735,2076,5698,2076,5693,2074,5685,2065,5683,2059,5683,2041,5685,2034,5693,2026,5698,2023,5735,2023,5725,2014,5716,2010xe" filled="true" fillcolor="#231f20" stroked="false">
                <v:path arrowok="t"/>
                <v:fill type="solid"/>
              </v:shape>
              <v:shape style="position:absolute;left:5666;top:2010;width:77;height:80" coordorigin="5666,2010" coordsize="77,80" path="m5735,2023l5711,2023,5716,2026,5724,2034,5726,2041,5726,2059,5724,2065,5716,2074,5711,2076,5735,2076,5739,2072,5743,2063,5743,2037,5739,2028,5735,2023xe" filled="true" fillcolor="#231f20" stroked="false">
                <v:path arrowok="t"/>
                <v:fill type="solid"/>
              </v:shape>
            </v:group>
            <v:group style="position:absolute;left:5751;top:2010;width:65;height:80" coordorigin="5751,2010" coordsize="65,80">
              <v:shape style="position:absolute;left:5751;top:2010;width:65;height:80" coordorigin="5751,2010" coordsize="65,80" path="m5767,2062l5751,2063,5752,2072,5755,2079,5766,2088,5774,2090,5790,2090,5796,2089,5805,2085,5809,2082,5813,2077,5779,2077,5775,2076,5769,2071,5767,2067,5767,2062xe" filled="true" fillcolor="#231f20" stroked="false">
                <v:path arrowok="t"/>
                <v:fill type="solid"/>
              </v:shape>
              <v:shape style="position:absolute;left:5751;top:2010;width:65;height:80" coordorigin="5751,2010" coordsize="65,80" path="m5793,2010l5777,2010,5771,2011,5754,2038,5756,2043,5765,2050,5771,2053,5786,2056,5790,2057,5795,2059,5797,2060,5799,2063,5799,2064,5799,2069,5798,2071,5793,2076,5789,2077,5813,2077,5814,2075,5815,2071,5815,2061,5814,2057,5778,2039,5773,2037,5770,2034,5769,2032,5769,2029,5770,2027,5774,2024,5778,2023,5811,2023,5810,2021,5805,2016,5800,2012,5793,2010xe" filled="true" fillcolor="#231f20" stroked="false">
                <v:path arrowok="t"/>
                <v:fill type="solid"/>
              </v:shape>
              <v:shape style="position:absolute;left:5751;top:2010;width:65;height:80" coordorigin="5751,2010" coordsize="65,80" path="m5811,2023l5787,2023,5790,2024,5795,2027,5796,2030,5797,2034,5813,2033,5813,2026,5811,2023xe" filled="true" fillcolor="#231f20" stroked="false">
                <v:path arrowok="t"/>
                <v:fill type="solid"/>
              </v:shape>
            </v:group>
            <v:group style="position:absolute;left:5765;top:1703;width:292;height:457" coordorigin="5765,1703" coordsize="292,457">
              <v:shape style="position:absolute;left:5765;top:1703;width:292;height:457" coordorigin="5765,1703" coordsize="292,457" path="m5765,1703l5822,1733,5880,1764,5934,1799,5980,1838,6034,1909,6057,1974,6054,2032,6030,2081,5990,2120,5938,2147,5878,2160e" filled="false" stroked="true" strokeweight=".669pt" strokecolor="#231f20">
                <v:path arrowok="t"/>
              </v:shape>
              <v:shape style="position:absolute;left:5592;top:1508;width:484;height:671" type="#_x0000_t75" stroked="false">
                <v:imagedata r:id="rId101" o:title=""/>
              </v:shape>
            </v:group>
            <v:group style="position:absolute;left:5432;top:2021;width:555;height:221" coordorigin="5432,2021" coordsize="555,221">
              <v:shape style="position:absolute;left:5432;top:2021;width:555;height:221" coordorigin="5432,2021" coordsize="555,221" path="m5987,2021l5951,2083,5906,2136,5851,2180,5788,2214,5719,2235,5645,2242,5588,2238,5533,2225,5481,2204,5432,2175e" filled="false" stroked="true" strokeweight=".717pt" strokecolor="#231f20">
                <v:path arrowok="t"/>
              </v:shape>
            </v:group>
            <v:group style="position:absolute;left:5140;top:1365;width:1005;height:1005" coordorigin="5140,1365" coordsize="1005,1005">
              <v:shape style="position:absolute;left:5140;top:1365;width:1005;height:1005" coordorigin="5140,1365" coordsize="1005,1005" path="m5643,1365l5717,1370,5788,1386,5854,1412,5916,1446,5972,1488,6021,1538,6064,1594,6098,1655,6123,1722,6139,1793,6145,1867,6139,1941,6123,2012,6098,2079,6064,2140,6021,2197,5972,2246,5916,2288,5854,2323,5788,2348,5717,2364,5643,2369,5568,2364,5497,2348,5431,2323,5369,2288,5313,2246,5264,2197,5221,2140,5187,2079,5162,2012,5146,1941,5140,1867,5146,1793,5162,1722,5187,1655,5221,1594,5264,1538,5313,1488,5369,1446,5431,1412,5497,1386,5568,1370,5643,1365xe" filled="false" stroked="true" strokeweight=".567pt" strokecolor="#231f20">
                <v:path arrowok="t"/>
              </v:shape>
              <v:shape style="position:absolute;left:5485;top:2192;width:326;height:132" type="#_x0000_t75" stroked="false">
                <v:imagedata r:id="rId102" o:title="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666,1370,6595,1386,6529,1412,6467,1446,6411,1488,6361,1538,6319,1594,6285,1655,6259,1722,6244,1793,6238,1867,6244,1941,6259,2012,6285,2079,6319,2140,6361,2197,6411,2246,6467,2288,6529,2323,6595,2348,6666,2364,6740,2369,6814,2364,6885,2348,6952,2323,7014,2288,7070,2246,7119,2197,7162,2140,7196,2079,7221,2012,7237,1941,7242,1867,7237,1793,7221,1722,7196,1655,7162,1594,7119,1538,7070,1488,7014,1446,6952,1412,6885,1386,6814,1370,6740,1365xe" filled="true" fillcolor="#d1d3d4" stroked="false">
                <v:path arrowok="t"/>
                <v:fill type="solid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814,1370,6885,1386,6952,1412,7014,1446,7070,1488,7119,1538,7162,1594,7196,1655,7221,1722,7237,1793,7242,1867,7237,1941,7221,2012,7196,2079,7162,2140,7119,2197,7070,2246,7014,2288,6952,2323,6885,2348,6814,2364,6740,2369,6666,2364,6595,2348,6529,2323,6467,2288,6411,2246,6361,2197,6319,2140,6285,2079,6259,2012,6244,1941,6238,1867,6244,1793,6259,1722,6285,1655,6319,1594,6361,1538,6411,1488,6467,1446,6529,1412,6595,1386,6666,1370,6740,1365xe" filled="false" stroked="true" strokeweight=".425pt" strokecolor="#231f20">
                <v:path arrowok="t"/>
              </v:shape>
            </v:group>
            <v:group style="position:absolute;left:6470;top:1401;width:457;height:890" coordorigin="6470,1401" coordsize="457,890">
              <v:shape style="position:absolute;left:6470;top:1401;width:457;height:890" coordorigin="6470,1401" coordsize="457,890" path="m6470,2291l6927,1401e" filled="false" stroked="true" strokeweight=".334pt" strokecolor="#6d6e71">
                <v:path arrowok="t"/>
              </v:shape>
            </v:group>
            <v:group style="position:absolute;left:6249;top:1528;width:122;height:237" coordorigin="6249,1528" coordsize="122,237">
              <v:shape style="position:absolute;left:6249;top:1528;width:122;height:237" coordorigin="6249,1528" coordsize="122,237" path="m6249,1764l6370,1528e" filled="false" stroked="true" strokeweight=".334pt" strokecolor="#6d6e71">
                <v:path arrowok="t"/>
              </v:shape>
            </v:group>
            <v:group style="position:absolute;left:6240;top:1486;width:173;height:337" coordorigin="6240,1486" coordsize="173,337">
              <v:shape style="position:absolute;left:6240;top:1486;width:173;height:337" coordorigin="6240,1486" coordsize="173,337" path="m6240,1823l6413,1486e" filled="false" stroked="true" strokeweight=".334pt" strokecolor="#6d6e71">
                <v:path arrowok="t"/>
              </v:shape>
            </v:group>
            <v:group style="position:absolute;left:6238;top:1458;width:211;height:410" coordorigin="6238,1458" coordsize="211,410">
              <v:shape style="position:absolute;left:6238;top:1458;width:211;height:410" coordorigin="6238,1458" coordsize="211,410" path="m6238,1868l6449,1458e" filled="false" stroked="true" strokeweight=".334pt" strokecolor="#6d6e71">
                <v:path arrowok="t"/>
              </v:shape>
            </v:group>
            <v:group style="position:absolute;left:6240;top:1437;width:242;height:470" coordorigin="6240,1437" coordsize="242,470">
              <v:shape style="position:absolute;left:6240;top:1437;width:242;height:470" coordorigin="6240,1437" coordsize="242,470" path="m6240,1907l6481,1437e" filled="false" stroked="true" strokeweight=".334pt" strokecolor="#6d6e71">
                <v:path arrowok="t"/>
              </v:shape>
            </v:group>
            <v:group style="position:absolute;left:6244;top:1420;width:268;height:521" coordorigin="6244,1420" coordsize="268,521">
              <v:shape style="position:absolute;left:6244;top:1420;width:268;height:521" coordorigin="6244,1420" coordsize="268,521" path="m6244,1941l6511,1420e" filled="false" stroked="true" strokeweight=".334pt" strokecolor="#6d6e71">
                <v:path arrowok="t"/>
              </v:shape>
            </v:group>
            <v:group style="position:absolute;left:6249;top:1407;width:291;height:565" coordorigin="6249,1407" coordsize="291,565">
              <v:shape style="position:absolute;left:6249;top:1407;width:291;height:565" coordorigin="6249,1407" coordsize="291,565" path="m6249,1972l6539,1407e" filled="false" stroked="true" strokeweight=".334pt" strokecolor="#6d6e71">
                <v:path arrowok="t"/>
              </v:shape>
            </v:group>
            <v:group style="position:absolute;left:6256;top:1396;width:311;height:605" coordorigin="6256,1396" coordsize="311,605">
              <v:shape style="position:absolute;left:6256;top:1396;width:311;height:605" coordorigin="6256,1396" coordsize="311,605" path="m6256,2000l6566,1396e" filled="false" stroked="true" strokeweight=".334pt" strokecolor="#6d6e71">
                <v:path arrowok="t"/>
              </v:shape>
            </v:group>
            <v:group style="position:absolute;left:6264;top:1387;width:329;height:640" coordorigin="6264,1387" coordsize="329,640">
              <v:shape style="position:absolute;left:6264;top:1387;width:329;height:640" coordorigin="6264,1387" coordsize="329,640" path="m6264,2026l6592,1387e" filled="false" stroked="true" strokeweight=".334pt" strokecolor="#6d6e71">
                <v:path arrowok="t"/>
              </v:shape>
            </v:group>
            <v:group style="position:absolute;left:6273;top:1380;width:345;height:671" coordorigin="6273,1380" coordsize="345,671">
              <v:shape style="position:absolute;left:6273;top:1380;width:345;height:671" coordorigin="6273,1380" coordsize="345,671" path="m6273,2051l6617,1380e" filled="false" stroked="true" strokeweight=".334pt" strokecolor="#6d6e71">
                <v:path arrowok="t"/>
              </v:shape>
            </v:group>
            <v:group style="position:absolute;left:6282;top:1375;width:359;height:699" coordorigin="6282,1375" coordsize="359,699">
              <v:shape style="position:absolute;left:6282;top:1375;width:359;height:699" coordorigin="6282,1375" coordsize="359,699" path="m6282,2073l6641,1375e" filled="false" stroked="true" strokeweight=".334pt" strokecolor="#6d6e71">
                <v:path arrowok="t"/>
              </v:shape>
            </v:group>
            <v:group style="position:absolute;left:6293;top:1371;width:373;height:725" coordorigin="6293,1371" coordsize="373,725">
              <v:shape style="position:absolute;left:6293;top:1371;width:373;height:725" coordorigin="6293,1371" coordsize="373,725" path="m6293,2095l6665,1371e" filled="false" stroked="true" strokeweight=".334pt" strokecolor="#6d6e71">
                <v:path arrowok="t"/>
              </v:shape>
            </v:group>
            <v:group style="position:absolute;left:6304;top:1368;width:384;height:748" coordorigin="6304,1368" coordsize="384,748">
              <v:shape style="position:absolute;left:6304;top:1368;width:384;height:748" coordorigin="6304,1368" coordsize="384,748" path="m6304,2115l6688,1368e" filled="false" stroked="true" strokeweight=".334pt" strokecolor="#6d6e71">
                <v:path arrowok="t"/>
              </v:shape>
            </v:group>
            <v:group style="position:absolute;left:6315;top:1366;width:395;height:769" coordorigin="6315,1366" coordsize="395,769">
              <v:shape style="position:absolute;left:6315;top:1366;width:395;height:769" coordorigin="6315,1366" coordsize="395,769" path="m6315,2134l6710,1366e" filled="false" stroked="true" strokeweight=".334pt" strokecolor="#6d6e71">
                <v:path arrowok="t"/>
              </v:shape>
            </v:group>
            <v:group style="position:absolute;left:6327;top:1365;width:405;height:788" coordorigin="6327,1365" coordsize="405,788">
              <v:shape style="position:absolute;left:6327;top:1365;width:405;height:788" coordorigin="6327,1365" coordsize="405,788" path="m6327,2153l6732,1365e" filled="false" stroked="true" strokeweight=".334pt" strokecolor="#6d6e71">
                <v:path arrowok="t"/>
              </v:shape>
            </v:group>
            <v:group style="position:absolute;left:6340;top:1365;width:414;height:805" coordorigin="6340,1365" coordsize="414,805">
              <v:shape style="position:absolute;left:6340;top:1365;width:414;height:805" coordorigin="6340,1365" coordsize="414,805" path="m6340,2170l6753,1365e" filled="false" stroked="true" strokeweight=".334pt" strokecolor="#6d6e71">
                <v:path arrowok="t"/>
              </v:shape>
            </v:group>
            <v:group style="position:absolute;left:6353;top:1366;width:422;height:821" coordorigin="6353,1366" coordsize="422,821">
              <v:shape style="position:absolute;left:6353;top:1366;width:422;height:821" coordorigin="6353,1366" coordsize="422,821" path="m6353,2186l6774,1366e" filled="false" stroked="true" strokeweight=".334pt" strokecolor="#6d6e71">
                <v:path arrowok="t"/>
              </v:shape>
            </v:group>
            <v:group style="position:absolute;left:6366;top:1368;width:429;height:835" coordorigin="6366,1368" coordsize="429,835">
              <v:shape style="position:absolute;left:6366;top:1368;width:429;height:835" coordorigin="6366,1368" coordsize="429,835" path="m6366,2202l6795,1368e" filled="false" stroked="true" strokeweight=".334pt" strokecolor="#6d6e71">
                <v:path arrowok="t"/>
              </v:shape>
            </v:group>
            <v:group style="position:absolute;left:6380;top:1370;width:435;height:847" coordorigin="6380,1370" coordsize="435,847">
              <v:shape style="position:absolute;left:6380;top:1370;width:435;height:847" coordorigin="6380,1370" coordsize="435,847" path="m6380,2217l6815,1370e" filled="false" stroked="true" strokeweight=".334pt" strokecolor="#6d6e71">
                <v:path arrowok="t"/>
              </v:shape>
            </v:group>
            <v:group style="position:absolute;left:6394;top:1374;width:441;height:858" coordorigin="6394,1374" coordsize="441,858">
              <v:shape style="position:absolute;left:6394;top:1374;width:441;height:858" coordorigin="6394,1374" coordsize="441,858" path="m6394,2231l6834,1374e" filled="false" stroked="true" strokeweight=".334pt" strokecolor="#6d6e71">
                <v:path arrowok="t"/>
              </v:shape>
            </v:group>
            <v:group style="position:absolute;left:6409;top:1378;width:445;height:867" coordorigin="6409,1378" coordsize="445,867">
              <v:shape style="position:absolute;left:6409;top:1378;width:445;height:867" coordorigin="6409,1378" coordsize="445,867" path="m6409,2244l6854,1378e" filled="false" stroked="true" strokeweight=".334pt" strokecolor="#6d6e71">
                <v:path arrowok="t"/>
              </v:shape>
            </v:group>
            <v:group style="position:absolute;left:6424;top:1383;width:449;height:875" coordorigin="6424,1383" coordsize="449,875">
              <v:shape style="position:absolute;left:6424;top:1383;width:449;height:875" coordorigin="6424,1383" coordsize="449,875" path="m6424,2257l6873,1383e" filled="false" stroked="true" strokeweight=".334pt" strokecolor="#6d6e71">
                <v:path arrowok="t"/>
              </v:shape>
            </v:group>
            <v:group style="position:absolute;left:6439;top:1388;width:453;height:881" coordorigin="6439,1388" coordsize="453,881">
              <v:shape style="position:absolute;left:6439;top:1388;width:453;height:881" coordorigin="6439,1388" coordsize="453,881" path="m6439,2269l6891,1388e" filled="false" stroked="true" strokeweight=".334pt" strokecolor="#6d6e71">
                <v:path arrowok="t"/>
              </v:shape>
            </v:group>
            <v:group style="position:absolute;left:6455;top:1394;width:455;height:886" coordorigin="6455,1394" coordsize="455,886">
              <v:shape style="position:absolute;left:6455;top:1394;width:455;height:886" coordorigin="6455,1394" coordsize="455,886" path="m6455,2280l6909,1394e" filled="false" stroked="true" strokeweight=".334pt" strokecolor="#6d6e71">
                <v:path arrowok="t"/>
              </v:shape>
            </v:group>
            <v:group style="position:absolute;left:6270;top:1513;width:328;height:449" coordorigin="6270,1513" coordsize="328,449">
              <v:shape style="position:absolute;left:6270;top:1513;width:328;height:449" coordorigin="6270,1513" coordsize="328,449" path="m6590,1576l6443,1576,6456,1577,6469,1581,6509,1629,6510,1643,6509,1658,6486,1722,6428,1795,6356,1869,6270,1950,6270,1962,6510,1962,6543,1887,6369,1887,6421,1844,6495,1779,6540,1733,6582,1675,6597,1609,6595,1590,6590,1576xe" filled="true" fillcolor="#231f20" stroked="false">
                <v:path arrowok="t"/>
                <v:fill type="solid"/>
              </v:shape>
              <v:shape style="position:absolute;left:6270;top:1513;width:328;height:449" coordorigin="6270,1513" coordsize="328,449" path="m6563,1841l6547,1841,6540,1854,6532,1864,6476,1887,6457,1887,6543,1887,6563,1841xe" filled="true" fillcolor="#231f20" stroked="false">
                <v:path arrowok="t"/>
                <v:fill type="solid"/>
              </v:shape>
              <v:shape style="position:absolute;left:6270;top:1513;width:328;height:449" coordorigin="6270,1513" coordsize="328,449" path="m6486,1513l6416,1532,6371,1578,6351,1620,6363,1626,6380,1604,6400,1589,6420,1579,6443,1576,6590,1576,6589,1573,6530,1520,6509,1515,6486,1513xe" filled="true" fillcolor="#231f20" stroked="false">
                <v:path arrowok="t"/>
                <v:fill type="solid"/>
              </v:shape>
            </v:group>
            <v:group style="position:absolute;left:6569;top:1514;width:349;height:466" coordorigin="6569,1514" coordsize="349,466">
              <v:shape style="position:absolute;left:6569;top:1514;width:349;height:466" coordorigin="6569,1514" coordsize="349,466" path="m6616,1898l6597,1898,6588,1901,6573,1915,6569,1924,6569,1945,6629,1978,6648,1979,6676,1978,6703,1973,6729,1964,6755,1953,6771,1942,6709,1942,6699,1941,6688,1939,6678,1934,6668,1928,6654,1917,6643,1909,6636,1904,6631,1902,6624,1899,6616,1898xe" filled="true" fillcolor="#231f20" stroked="false">
                <v:path arrowok="t"/>
                <v:fill type="solid"/>
              </v:shape>
              <v:shape style="position:absolute;left:6569;top:1514;width:349;height:466" coordorigin="6569,1514" coordsize="349,466" path="m6918,1514l6730,1514,6630,1705,6651,1706,6670,1709,6735,1741,6776,1808,6781,1847,6780,1868,6746,1930,6709,1942,6771,1942,6818,1902,6855,1834,6862,1787,6860,1767,6829,1696,6766,1651,6698,1633,6720,1592,6893,1592,6918,1514xe" filled="true" fillcolor="#231f20" stroked="false">
                <v:path arrowok="t"/>
                <v:fill type="solid"/>
              </v:shape>
            </v:group>
            <v:group style="position:absolute;left:6327;top:2010;width:69;height:80" coordorigin="6327,2010" coordsize="69,80">
              <v:shape style="position:absolute;left:6327;top:2010;width:69;height:80" coordorigin="6327,2010" coordsize="69,80" path="m6374,2010l6353,2010,6344,2014,6331,2028,6327,2038,6327,2063,6331,2072,6344,2086,6353,2090,6372,2090,6379,2088,6390,2080,6392,2077,6358,2077,6353,2074,6349,2070,6346,2066,6344,2059,6344,2040,6346,2034,6353,2025,6358,2023,6392,2023,6391,2022,6382,2013,6374,2010xe" filled="true" fillcolor="#231f20" stroked="false">
                <v:path arrowok="t"/>
                <v:fill type="solid"/>
              </v:shape>
              <v:shape style="position:absolute;left:6327;top:2010;width:69;height:80" coordorigin="6327,2010" coordsize="69,80" path="m6381,2060l6379,2066,6377,2070,6371,2075,6367,2077,6392,2077,6394,2073,6396,2065,6381,2060xe" filled="true" fillcolor="#231f20" stroked="false">
                <v:path arrowok="t"/>
                <v:fill type="solid"/>
              </v:shape>
              <v:shape style="position:absolute;left:6327;top:2010;width:69;height:80" coordorigin="6327,2010" coordsize="69,80" path="m6392,2023l6368,2023,6371,2025,6377,2029,6379,2032,6380,2036,6396,2033,6394,2026,6392,2023xe" filled="true" fillcolor="#231f20" stroked="false">
                <v:path arrowok="t"/>
                <v:fill type="solid"/>
              </v:shape>
            </v:group>
            <v:group style="position:absolute;left:6410;top:2011;width:60;height:78" coordorigin="6410,2011" coordsize="60,78">
              <v:shape style="position:absolute;left:6410;top:2011;width:60;height:78" coordorigin="6410,2011" coordsize="60,78" path="m6468,2011l6410,2011,6410,2088,6470,2088,6470,2075,6426,2075,6426,2054,6465,2054,6465,2042,6426,2042,6426,2024,6468,2024,6468,2011xe" filled="true" fillcolor="#231f20" stroked="false">
                <v:path arrowok="t"/>
                <v:fill type="solid"/>
              </v:shape>
            </v:group>
            <v:group style="position:absolute;left:6484;top:2011;width:63;height:78" coordorigin="6484,2011" coordsize="63,78">
              <v:shape style="position:absolute;left:6484;top:2011;width:63;height:78" coordorigin="6484,2011" coordsize="63,78" path="m6499,2011l6484,2011,6484,2088,6498,2088,6498,2038,6516,2038,6499,2011xe" filled="true" fillcolor="#231f20" stroked="false">
                <v:path arrowok="t"/>
                <v:fill type="solid"/>
              </v:shape>
              <v:shape style="position:absolute;left:6484;top:2011;width:63;height:78" coordorigin="6484,2011" coordsize="63,78" path="m6516,2038l6498,2038,6530,2088,6546,2088,6546,2063,6531,2063,6516,2038xe" filled="true" fillcolor="#231f20" stroked="false">
                <v:path arrowok="t"/>
                <v:fill type="solid"/>
              </v:shape>
              <v:shape style="position:absolute;left:6484;top:2011;width:63;height:78" coordorigin="6484,2011" coordsize="63,78" path="m6546,2011l6531,2011,6531,2063,6546,2063,6546,2011xe" filled="true" fillcolor="#231f20" stroked="false">
                <v:path arrowok="t"/>
                <v:fill type="solid"/>
              </v:shape>
            </v:group>
            <v:group style="position:absolute;left:6557;top:2011;width:63;height:78" coordorigin="6557,2011" coordsize="63,78">
              <v:shape style="position:absolute;left:6557;top:2011;width:63;height:78" coordorigin="6557,2011" coordsize="63,78" path="m6597,2024l6581,2024,6581,2088,6597,2088,6597,2024xe" filled="true" fillcolor="#231f20" stroked="false">
                <v:path arrowok="t"/>
                <v:fill type="solid"/>
              </v:shape>
              <v:shape style="position:absolute;left:6557;top:2011;width:63;height:78" coordorigin="6557,2011" coordsize="63,78" path="m6620,2011l6557,2011,6557,2024,6620,2024,6620,2011xe" filled="true" fillcolor="#231f20" stroked="false">
                <v:path arrowok="t"/>
                <v:fill type="solid"/>
              </v:shape>
            </v:group>
            <v:group style="position:absolute;left:6614;top:2011;width:80;height:78" coordorigin="6614,2011" coordsize="80,78">
              <v:shape style="position:absolute;left:6614;top:2011;width:80;height:78" coordorigin="6614,2011" coordsize="80,78" path="m6662,2011l6645,2011,6614,2088,6631,2088,6638,2071,6686,2071,6681,2058,6642,2058,6653,2029,6669,2029,6662,2011xe" filled="true" fillcolor="#231f20" stroked="false">
                <v:path arrowok="t"/>
                <v:fill type="solid"/>
              </v:shape>
              <v:shape style="position:absolute;left:6614;top:2011;width:80;height:78" coordorigin="6614,2011" coordsize="80,78" path="m6686,2071l6669,2071,6676,2088,6693,2088,6686,2071xe" filled="true" fillcolor="#231f20" stroked="false">
                <v:path arrowok="t"/>
                <v:fill type="solid"/>
              </v:shape>
              <v:shape style="position:absolute;left:6614;top:2011;width:80;height:78" coordorigin="6614,2011" coordsize="80,78" path="m6669,2029l6653,2029,6664,2058,6681,2058,6669,2029xe" filled="true" fillcolor="#231f20" stroked="false">
                <v:path arrowok="t"/>
                <v:fill type="solid"/>
              </v:shape>
            </v:group>
            <v:group style="position:absolute;left:6686;top:2011;width:74;height:78" coordorigin="6686,2011" coordsize="74,78">
              <v:shape style="position:absolute;left:6686;top:2011;width:74;height:78" coordorigin="6686,2011" coordsize="74,78" path="m6703,2011l6686,2011,6714,2088,6731,2088,6738,2068,6723,2068,6703,2011xe" filled="true" fillcolor="#231f20" stroked="false">
                <v:path arrowok="t"/>
                <v:fill type="solid"/>
              </v:shape>
              <v:shape style="position:absolute;left:6686;top:2011;width:74;height:78" coordorigin="6686,2011" coordsize="74,78" path="m6759,2011l6742,2011,6723,2068,6738,2068,6759,2011xe" filled="true" fillcolor="#231f20" stroked="false">
                <v:path arrowok="t"/>
                <v:fill type="solid"/>
              </v:shape>
            </v:group>
            <v:group style="position:absolute;left:6764;top:2010;width:77;height:80" coordorigin="6764,2010" coordsize="77,80">
              <v:shape style="position:absolute;left:6764;top:2010;width:77;height:80" coordorigin="6764,2010" coordsize="77,80" path="m6814,2010l6796,2010,6790,2011,6764,2043,6764,2063,6767,2072,6781,2086,6791,2090,6814,2090,6823,2086,6833,2076,6796,2076,6791,2074,6782,2065,6780,2059,6780,2041,6782,2034,6790,2026,6796,2023,6833,2023,6823,2014,6814,2010xe" filled="true" fillcolor="#231f20" stroked="false">
                <v:path arrowok="t"/>
                <v:fill type="solid"/>
              </v:shape>
              <v:shape style="position:absolute;left:6764;top:2010;width:77;height:80" coordorigin="6764,2010" coordsize="77,80" path="m6833,2023l6809,2023,6814,2026,6822,2034,6824,2041,6824,2059,6822,2065,6814,2074,6809,2076,6833,2076,6837,2072,6840,2063,6840,2037,6837,2028,6833,2023xe" filled="true" fillcolor="#231f20" stroked="false">
                <v:path arrowok="t"/>
                <v:fill type="solid"/>
              </v:shape>
            </v:group>
            <v:group style="position:absolute;left:6849;top:2010;width:65;height:80" coordorigin="6849,2010" coordsize="65,80">
              <v:shape style="position:absolute;left:6849;top:2010;width:65;height:80" coordorigin="6849,2010" coordsize="65,80" path="m6864,2062l6849,2063,6850,2072,6853,2079,6864,2088,6871,2090,6888,2090,6894,2089,6903,2085,6907,2082,6910,2077,6877,2077,6873,2076,6867,2071,6865,2067,6864,2062xe" filled="true" fillcolor="#231f20" stroked="false">
                <v:path arrowok="t"/>
                <v:fill type="solid"/>
              </v:shape>
              <v:shape style="position:absolute;left:6849;top:2010;width:65;height:80" coordorigin="6849,2010" coordsize="65,80" path="m6890,2010l6874,2010,6869,2011,6852,2038,6854,2043,6862,2050,6868,2053,6884,2056,6888,2057,6892,2059,6894,2060,6897,2063,6897,2064,6897,2069,6896,2071,6891,2076,6887,2077,6910,2077,6912,2075,6913,2071,6913,2061,6912,2057,6876,2039,6871,2037,6868,2034,6867,2032,6867,2029,6868,2027,6872,2024,6876,2023,6909,2023,6908,2021,6903,2016,6898,2012,6890,2010xe" filled="true" fillcolor="#231f20" stroked="false">
                <v:path arrowok="t"/>
                <v:fill type="solid"/>
              </v:shape>
              <v:shape style="position:absolute;left:6849;top:2010;width:65;height:80" coordorigin="6849,2010" coordsize="65,80" path="m6909,2023l6885,2023,6888,2024,6893,2027,6894,2030,6895,2034,6911,2033,6910,2026,6909,2023xe" filled="true" fillcolor="#231f20" stroked="false">
                <v:path arrowok="t"/>
                <v:fill type="solid"/>
              </v:shape>
            </v:group>
            <v:group style="position:absolute;left:6863;top:1703;width:292;height:457" coordorigin="6863,1703" coordsize="292,457">
              <v:shape style="position:absolute;left:6863;top:1703;width:292;height:457" coordorigin="6863,1703" coordsize="292,457" path="m6863,1703l6920,1733,6977,1764,7032,1799,7078,1838,7132,1909,7155,1974,7152,2032,7128,2081,7088,2120,7036,2147,6976,2160e" filled="false" stroked="true" strokeweight=".669pt" strokecolor="#231f20">
                <v:path arrowok="t"/>
              </v:shape>
              <v:shape style="position:absolute;left:6690;top:1508;width:484;height:671" type="#_x0000_t75" stroked="false">
                <v:imagedata r:id="rId103" o:title=""/>
              </v:shape>
            </v:group>
            <v:group style="position:absolute;left:6530;top:2021;width:555;height:221" coordorigin="6530,2021" coordsize="555,221">
              <v:shape style="position:absolute;left:6530;top:2021;width:555;height:221" coordorigin="6530,2021" coordsize="555,221" path="m7084,2021l7049,2083,7003,2136,6948,2180,6886,2214,6817,2235,6743,2242,6686,2238,6631,2225,6579,2204,6530,2175e" filled="false" stroked="true" strokeweight=".717pt" strokecolor="#231f20">
                <v:path arrowok="t"/>
              </v:shape>
            </v:group>
            <v:group style="position:absolute;left:6238;top:1365;width:1005;height:1005" coordorigin="6238,1365" coordsize="1005,1005">
              <v:shape style="position:absolute;left:6238;top:1365;width:1005;height:1005" coordorigin="6238,1365" coordsize="1005,1005" path="m6740,1365l6814,1370,6885,1386,6952,1412,7014,1446,7070,1488,7119,1538,7162,1594,7196,1655,7221,1722,7237,1793,7242,1867,7237,1941,7221,2012,7196,2079,7162,2140,7119,2197,7070,2246,7014,2288,6952,2323,6885,2348,6814,2364,6740,2369,6666,2364,6595,2348,6529,2323,6467,2288,6411,2246,6361,2197,6319,2140,6285,2079,6259,2012,6244,1941,6238,1867,6244,1793,6259,1722,6285,1655,6319,1594,6361,1538,6411,1488,6467,1446,6529,1412,6595,1386,6666,1370,6740,1365xe" filled="false" stroked="true" strokeweight=".567pt" strokecolor="#231f20">
                <v:path arrowok="t"/>
              </v:shape>
              <v:shape style="position:absolute;left:6583;top:2192;width:326;height:132" type="#_x0000_t75" stroked="false">
                <v:imagedata r:id="rId104" o:title="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665,1586,7598,1604,7536,1634,7480,1673,7432,1721,7393,1776,7364,1838,7345,1906,7339,1977,7345,2049,7364,2116,7393,2178,7432,2233,7480,2281,7536,2320,7598,2350,7665,2368,7736,2375,7808,2368,7875,2350,7937,2320,7993,2281,8040,2233,8080,2178,8109,2116,8128,2049,8134,1977,8128,1906,8109,1838,8080,1776,8040,1721,7993,1673,7937,1634,7875,1604,7808,1586,7736,1580xe" filled="true" fillcolor="#d1d3d4" stroked="false">
                <v:path arrowok="t"/>
                <v:fill type="solid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808,1586,7875,1604,7937,1634,7993,1673,8040,1721,8080,1776,8109,1838,8128,1906,8134,1977,8128,2049,8109,2116,8080,2178,8040,2233,7993,2281,7937,2320,7875,2350,7808,2368,7736,2375,7665,2368,7598,2350,7536,2320,7480,2281,7432,2233,7393,2178,7364,2116,7345,2049,7339,1977,7345,1906,7364,1838,7393,1776,7432,1721,7480,1673,7536,1634,7598,1604,7665,1586,7736,1580xe" filled="false" stroked="true" strokeweight=".425pt" strokecolor="#231f20">
                <v:path arrowok="t"/>
              </v:shape>
            </v:group>
            <v:group style="position:absolute;left:7523;top:1608;width:362;height:705" coordorigin="7523,1608" coordsize="362,705">
              <v:shape style="position:absolute;left:7523;top:1608;width:362;height:705" coordorigin="7523,1608" coordsize="362,705" path="m7523,2312l7885,1608e" filled="false" stroked="true" strokeweight=".283pt" strokecolor="#6d6e71">
                <v:path arrowok="t"/>
              </v:shape>
            </v:group>
            <v:group style="position:absolute;left:7347;top:1709;width:97;height:188" coordorigin="7347,1709" coordsize="97,188">
              <v:shape style="position:absolute;left:7347;top:1709;width:97;height:188" coordorigin="7347,1709" coordsize="97,188" path="m7347,1896l7443,1709e" filled="false" stroked="true" strokeweight=".283pt" strokecolor="#6d6e71">
                <v:path arrowok="t"/>
              </v:shape>
            </v:group>
            <v:group style="position:absolute;left:7340;top:1676;width:137;height:266" coordorigin="7340,1676" coordsize="137,266">
              <v:shape style="position:absolute;left:7340;top:1676;width:137;height:266" coordorigin="7340,1676" coordsize="137,266" path="m7340,1942l7477,1676e" filled="false" stroked="true" strokeweight=".283pt" strokecolor="#6d6e71">
                <v:path arrowok="t"/>
              </v:shape>
            </v:group>
            <v:group style="position:absolute;left:7339;top:1653;width:167;height:325" coordorigin="7339,1653" coordsize="167,325">
              <v:shape style="position:absolute;left:7339;top:1653;width:167;height:325" coordorigin="7339,1653" coordsize="167,325" path="m7339,1978l7505,1653e" filled="false" stroked="true" strokeweight=".283pt" strokecolor="#6d6e71">
                <v:path arrowok="t"/>
              </v:shape>
            </v:group>
            <v:group style="position:absolute;left:7340;top:1637;width:191;height:372" coordorigin="7340,1637" coordsize="191,372">
              <v:shape style="position:absolute;left:7340;top:1637;width:191;height:372" coordorigin="7340,1637" coordsize="191,372" path="m7340,2008l7531,1637e" filled="false" stroked="true" strokeweight=".283pt" strokecolor="#6d6e71">
                <v:path arrowok="t"/>
              </v:shape>
            </v:group>
            <v:group style="position:absolute;left:7343;top:1623;width:212;height:413" coordorigin="7343,1623" coordsize="212,413">
              <v:shape style="position:absolute;left:7343;top:1623;width:212;height:413" coordorigin="7343,1623" coordsize="212,413" path="m7343,2035l7555,1623e" filled="false" stroked="true" strokeweight=".283pt" strokecolor="#6d6e71">
                <v:path arrowok="t"/>
              </v:shape>
            </v:group>
            <v:group style="position:absolute;left:7348;top:1613;width:230;height:448" coordorigin="7348,1613" coordsize="230,448">
              <v:shape style="position:absolute;left:7348;top:1613;width:230;height:448" coordorigin="7348,1613" coordsize="230,448" path="m7348,2060l7577,1613e" filled="false" stroked="true" strokeweight=".283pt" strokecolor="#6d6e71">
                <v:path arrowok="t"/>
              </v:shape>
            </v:group>
            <v:group style="position:absolute;left:7353;top:1604;width:246;height:479" coordorigin="7353,1604" coordsize="246,479">
              <v:shape style="position:absolute;left:7353;top:1604;width:246;height:479" coordorigin="7353,1604" coordsize="246,479" path="m7353,2082l7599,1604e" filled="false" stroked="true" strokeweight=".283pt" strokecolor="#6d6e71">
                <v:path arrowok="t"/>
              </v:shape>
            </v:group>
            <v:group style="position:absolute;left:7359;top:1597;width:260;height:506" coordorigin="7359,1597" coordsize="260,506">
              <v:shape style="position:absolute;left:7359;top:1597;width:260;height:506" coordorigin="7359,1597" coordsize="260,506" path="m7359,2103l7619,1597e" filled="false" stroked="true" strokeweight=".283pt" strokecolor="#6d6e71">
                <v:path arrowok="t"/>
              </v:shape>
            </v:group>
            <v:group style="position:absolute;left:7366;top:1592;width:273;height:531" coordorigin="7366,1592" coordsize="273,531">
              <v:shape style="position:absolute;left:7366;top:1592;width:273;height:531" coordorigin="7366,1592" coordsize="273,531" path="m7366,2122l7639,1592e" filled="false" stroked="true" strokeweight=".283pt" strokecolor="#6d6e71">
                <v:path arrowok="t"/>
              </v:shape>
            </v:group>
            <v:group style="position:absolute;left:7374;top:1587;width:285;height:554" coordorigin="7374,1587" coordsize="285,554">
              <v:shape style="position:absolute;left:7374;top:1587;width:285;height:554" coordorigin="7374,1587" coordsize="285,554" path="m7374,2140l7658,1587e" filled="false" stroked="true" strokeweight=".283pt" strokecolor="#6d6e71">
                <v:path arrowok="t"/>
              </v:shape>
            </v:group>
            <v:group style="position:absolute;left:7382;top:1584;width:295;height:574" coordorigin="7382,1584" coordsize="295,574">
              <v:shape style="position:absolute;left:7382;top:1584;width:295;height:574" coordorigin="7382,1584" coordsize="295,574" path="m7382,2157l7677,1584e" filled="false" stroked="true" strokeweight=".283pt" strokecolor="#6d6e71">
                <v:path arrowok="t"/>
              </v:shape>
            </v:group>
            <v:group style="position:absolute;left:7391;top:1582;width:304;height:592" coordorigin="7391,1582" coordsize="304,592">
              <v:shape style="position:absolute;left:7391;top:1582;width:304;height:592" coordorigin="7391,1582" coordsize="304,592" path="m7391,2174l7695,1582e" filled="false" stroked="true" strokeweight=".283pt" strokecolor="#6d6e71">
                <v:path arrowok="t"/>
              </v:shape>
            </v:group>
            <v:group style="position:absolute;left:7400;top:1580;width:313;height:609" coordorigin="7400,1580" coordsize="313,609">
              <v:shape style="position:absolute;left:7400;top:1580;width:313;height:609" coordorigin="7400,1580" coordsize="313,609" path="m7400,2189l7712,1580e" filled="false" stroked="true" strokeweight=".283pt" strokecolor="#6d6e71">
                <v:path arrowok="t"/>
              </v:shape>
            </v:group>
            <v:group style="position:absolute;left:7409;top:1580;width:321;height:624" coordorigin="7409,1580" coordsize="321,624">
              <v:shape style="position:absolute;left:7409;top:1580;width:321;height:624" coordorigin="7409,1580" coordsize="321,624" path="m7409,2203l7730,1580e" filled="false" stroked="true" strokeweight=".283pt" strokecolor="#6d6e71">
                <v:path arrowok="t"/>
              </v:shape>
            </v:group>
            <v:group style="position:absolute;left:7419;top:1580;width:328;height:638" coordorigin="7419,1580" coordsize="328,638">
              <v:shape style="position:absolute;left:7419;top:1580;width:328;height:638" coordorigin="7419,1580" coordsize="328,638" path="m7419,2217l7747,1580e" filled="false" stroked="true" strokeweight=".283pt" strokecolor="#6d6e71">
                <v:path arrowok="t"/>
              </v:shape>
            </v:group>
            <v:group style="position:absolute;left:7430;top:1580;width:334;height:650" coordorigin="7430,1580" coordsize="334,650">
              <v:shape style="position:absolute;left:7430;top:1580;width:334;height:650" coordorigin="7430,1580" coordsize="334,650" path="m7430,2230l7763,1580e" filled="false" stroked="true" strokeweight=".283pt" strokecolor="#6d6e71">
                <v:path arrowok="t"/>
              </v:shape>
            </v:group>
            <v:group style="position:absolute;left:7440;top:1582;width:340;height:661" coordorigin="7440,1582" coordsize="340,661">
              <v:shape style="position:absolute;left:7440;top:1582;width:340;height:661" coordorigin="7440,1582" coordsize="340,661" path="m7440,2242l7779,1582e" filled="false" stroked="true" strokeweight=".283pt" strokecolor="#6d6e71">
                <v:path arrowok="t"/>
              </v:shape>
            </v:group>
            <v:group style="position:absolute;left:7451;top:1584;width:345;height:671" coordorigin="7451,1584" coordsize="345,671">
              <v:shape style="position:absolute;left:7451;top:1584;width:345;height:671" coordorigin="7451,1584" coordsize="345,671" path="m7451,2254l7795,1584e" filled="false" stroked="true" strokeweight=".283pt" strokecolor="#6d6e71">
                <v:path arrowok="t"/>
              </v:shape>
            </v:group>
            <v:group style="position:absolute;left:7462;top:1586;width:349;height:679" coordorigin="7462,1586" coordsize="349,679">
              <v:shape style="position:absolute;left:7462;top:1586;width:349;height:679" coordorigin="7462,1586" coordsize="349,679" path="m7462,2265l7811,1586e" filled="false" stroked="true" strokeweight=".283pt" strokecolor="#6d6e71">
                <v:path arrowok="t"/>
              </v:shape>
            </v:group>
            <v:group style="position:absolute;left:7474;top:1590;width:353;height:686" coordorigin="7474,1590" coordsize="353,686">
              <v:shape style="position:absolute;left:7474;top:1590;width:353;height:686" coordorigin="7474,1590" coordsize="353,686" path="m7474,2276l7826,1590e" filled="false" stroked="true" strokeweight=".283pt" strokecolor="#6d6e71">
                <v:path arrowok="t"/>
              </v:shape>
            </v:group>
            <v:group style="position:absolute;left:7486;top:1593;width:356;height:693" coordorigin="7486,1593" coordsize="356,693">
              <v:shape style="position:absolute;left:7486;top:1593;width:356;height:693" coordorigin="7486,1593" coordsize="356,693" path="m7486,2286l7841,1593e" filled="false" stroked="true" strokeweight=".283pt" strokecolor="#6d6e71">
                <v:path arrowok="t"/>
              </v:shape>
            </v:group>
            <v:group style="position:absolute;left:7498;top:1598;width:359;height:698" coordorigin="7498,1598" coordsize="359,698">
              <v:shape style="position:absolute;left:7498;top:1598;width:359;height:698" coordorigin="7498,1598" coordsize="359,698" path="m7498,2295l7856,1598e" filled="false" stroked="true" strokeweight=".283pt" strokecolor="#6d6e71">
                <v:path arrowok="t"/>
              </v:shape>
            </v:group>
            <v:group style="position:absolute;left:7510;top:1603;width:361;height:702" coordorigin="7510,1603" coordsize="361,702">
              <v:shape style="position:absolute;left:7510;top:1603;width:361;height:702" coordorigin="7510,1603" coordsize="361,702" path="m7510,2304l7870,1603e" filled="false" stroked="true" strokeweight=".283pt" strokecolor="#6d6e71">
                <v:path arrowok="t"/>
              </v:shape>
              <v:shape style="position:absolute;left:7374;top:1690;width:705;height:534" type="#_x0000_t75" stroked="false">
                <v:imagedata r:id="rId105" o:title=""/>
              </v:shape>
            </v:group>
            <v:group style="position:absolute;left:7570;top:2099;width:439;height:175" coordorigin="7570,2099" coordsize="439,175">
              <v:shape style="position:absolute;left:7570;top:2099;width:439;height:175" coordorigin="7570,2099" coordsize="439,175" path="m8009,2099l7964,2170,7901,2225,7825,2261,7738,2274,7694,2270,7650,2260,7608,2244,7570,2221e" filled="false" stroked="true" strokeweight=".568pt" strokecolor="#231f20">
                <v:path arrowok="t"/>
              </v:shape>
            </v:group>
            <v:group style="position:absolute;left:7339;top:1580;width:796;height:796" coordorigin="7339,1580" coordsize="796,796">
              <v:shape style="position:absolute;left:7339;top:1580;width:796;height:796" coordorigin="7339,1580" coordsize="796,796" path="m7736,1580l7808,1586,7875,1604,7937,1634,7993,1673,8040,1721,8080,1776,8109,1838,8128,1906,8134,1977,8128,2049,8109,2116,8080,2178,8040,2233,7993,2281,7937,2320,7875,2350,7808,2368,7736,2375,7665,2368,7598,2350,7536,2320,7480,2281,7432,2233,7393,2178,7364,2116,7345,2049,7339,1977,7345,1906,7364,1838,7393,1776,7432,1721,7480,1673,7536,1634,7598,1604,7665,1586,7736,1580xe" filled="false" stroked="true" strokeweight=".567pt" strokecolor="#231f20">
                <v:path arrowok="t"/>
              </v:shape>
              <v:shape style="position:absolute;left:7612;top:2234;width:258;height:105" type="#_x0000_t75" stroked="false">
                <v:imagedata r:id="rId106" o:title="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5878,2396,5811,2414,5749,2444,5694,2483,5646,2531,5606,2586,5577,2648,5559,2716,5552,2787,5559,2859,5577,2926,5606,2988,5646,3043,5694,3091,5749,3130,5811,3160,5878,3178,5950,3185,6021,3178,6088,3160,6150,3130,6206,3091,6254,3043,6293,2988,6322,2926,6341,2859,6347,2787,6341,2716,6322,2648,6293,2586,6254,2531,6206,2483,6150,2444,6088,2414,6021,2396,5950,2390xe" filled="true" fillcolor="#d1d3d4" stroked="false">
                <v:path arrowok="t"/>
                <v:fill type="solid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6021,2396,6088,2414,6150,2444,6206,2483,6254,2531,6293,2586,6322,2648,6341,2716,6347,2787,6341,2859,6322,2926,6293,2988,6254,3043,6206,3091,6150,3130,6088,3160,6021,3178,5950,3185,5878,3178,5811,3160,5749,3130,5694,3091,5646,3043,5606,2988,5577,2926,5559,2859,5552,2787,5559,2716,5577,2648,5606,2586,5646,2531,5694,2483,5749,2444,5811,2414,5878,2396,5950,2390xe" filled="false" stroked="true" strokeweight=".425pt" strokecolor="#231f20">
                <v:path arrowok="t"/>
              </v:shape>
            </v:group>
            <v:group style="position:absolute;left:5736;top:2418;width:362;height:705" coordorigin="5736,2418" coordsize="362,705">
              <v:shape style="position:absolute;left:5736;top:2418;width:362;height:705" coordorigin="5736,2418" coordsize="362,705" path="m5736,3122l6098,2418e" filled="false" stroked="true" strokeweight=".283pt" strokecolor="#6d6e71">
                <v:path arrowok="t"/>
              </v:shape>
            </v:group>
            <v:group style="position:absolute;left:5561;top:2519;width:97;height:188" coordorigin="5561,2519" coordsize="97,188">
              <v:shape style="position:absolute;left:5561;top:2519;width:97;height:188" coordorigin="5561,2519" coordsize="97,188" path="m5561,2706l5657,2519e" filled="false" stroked="true" strokeweight=".283pt" strokecolor="#6d6e71">
                <v:path arrowok="t"/>
              </v:shape>
            </v:group>
            <v:group style="position:absolute;left:5554;top:2486;width:137;height:266" coordorigin="5554,2486" coordsize="137,266">
              <v:shape style="position:absolute;left:5554;top:2486;width:137;height:266" coordorigin="5554,2486" coordsize="137,266" path="m5554,2752l5690,2486e" filled="false" stroked="true" strokeweight=".283pt" strokecolor="#6d6e71">
                <v:path arrowok="t"/>
              </v:shape>
            </v:group>
            <v:group style="position:absolute;left:5552;top:2463;width:167;height:325" coordorigin="5552,2463" coordsize="167,325">
              <v:shape style="position:absolute;left:5552;top:2463;width:167;height:325" coordorigin="5552,2463" coordsize="167,325" path="m5552,2788l5719,2463e" filled="false" stroked="true" strokeweight=".283pt" strokecolor="#6d6e71">
                <v:path arrowok="t"/>
              </v:shape>
            </v:group>
            <v:group style="position:absolute;left:5553;top:2447;width:191;height:372" coordorigin="5553,2447" coordsize="191,372">
              <v:shape style="position:absolute;left:5553;top:2447;width:191;height:372" coordorigin="5553,2447" coordsize="191,372" path="m5553,2818l5744,2447e" filled="false" stroked="true" strokeweight=".283pt" strokecolor="#6d6e71">
                <v:path arrowok="t"/>
              </v:shape>
            </v:group>
            <v:group style="position:absolute;left:5556;top:2433;width:212;height:413" coordorigin="5556,2433" coordsize="212,413">
              <v:shape style="position:absolute;left:5556;top:2433;width:212;height:413" coordorigin="5556,2433" coordsize="212,413" path="m5556,2845l5768,2433e" filled="false" stroked="true" strokeweight=".283pt" strokecolor="#6d6e71">
                <v:path arrowok="t"/>
              </v:shape>
            </v:group>
            <v:group style="position:absolute;left:5561;top:2423;width:230;height:448" coordorigin="5561,2423" coordsize="230,448">
              <v:shape style="position:absolute;left:5561;top:2423;width:230;height:448" coordorigin="5561,2423" coordsize="230,448" path="m5561,2870l5791,2423e" filled="false" stroked="true" strokeweight=".283pt" strokecolor="#6d6e71">
                <v:path arrowok="t"/>
              </v:shape>
            </v:group>
            <v:group style="position:absolute;left:5566;top:2414;width:246;height:479" coordorigin="5566,2414" coordsize="246,479">
              <v:shape style="position:absolute;left:5566;top:2414;width:246;height:479" coordorigin="5566,2414" coordsize="246,479" path="m5566,2892l5812,2414e" filled="false" stroked="true" strokeweight=".283pt" strokecolor="#6d6e71">
                <v:path arrowok="t"/>
              </v:shape>
            </v:group>
            <v:group style="position:absolute;left:5573;top:2407;width:260;height:506" coordorigin="5573,2407" coordsize="260,506">
              <v:shape style="position:absolute;left:5573;top:2407;width:260;height:506" coordorigin="5573,2407" coordsize="260,506" path="m5573,2913l5832,2407e" filled="false" stroked="true" strokeweight=".283pt" strokecolor="#6d6e71">
                <v:path arrowok="t"/>
              </v:shape>
            </v:group>
            <v:group style="position:absolute;left:5580;top:2402;width:273;height:531" coordorigin="5580,2402" coordsize="273,531">
              <v:shape style="position:absolute;left:5580;top:2402;width:273;height:531" coordorigin="5580,2402" coordsize="273,531" path="m5580,2932l5852,2402e" filled="false" stroked="true" strokeweight=".283pt" strokecolor="#6d6e71">
                <v:path arrowok="t"/>
              </v:shape>
            </v:group>
            <v:group style="position:absolute;left:5587;top:2397;width:285;height:554" coordorigin="5587,2397" coordsize="285,554">
              <v:shape style="position:absolute;left:5587;top:2397;width:285;height:554" coordorigin="5587,2397" coordsize="285,554" path="m5587,2950l5871,2397e" filled="false" stroked="true" strokeweight=".283pt" strokecolor="#6d6e71">
                <v:path arrowok="t"/>
              </v:shape>
            </v:group>
            <v:group style="position:absolute;left:5595;top:2394;width:295;height:574" coordorigin="5595,2394" coordsize="295,574">
              <v:shape style="position:absolute;left:5595;top:2394;width:295;height:574" coordorigin="5595,2394" coordsize="295,574" path="m5595,2967l5890,2394e" filled="false" stroked="true" strokeweight=".283pt" strokecolor="#6d6e71">
                <v:path arrowok="t"/>
              </v:shape>
            </v:group>
            <v:group style="position:absolute;left:5604;top:2392;width:304;height:592" coordorigin="5604,2392" coordsize="304,592">
              <v:shape style="position:absolute;left:5604;top:2392;width:304;height:592" coordorigin="5604,2392" coordsize="304,592" path="m5604,2984l5908,2392e" filled="false" stroked="true" strokeweight=".283pt" strokecolor="#6d6e71">
                <v:path arrowok="t"/>
              </v:shape>
            </v:group>
            <v:group style="position:absolute;left:5613;top:2390;width:313;height:609" coordorigin="5613,2390" coordsize="313,609">
              <v:shape style="position:absolute;left:5613;top:2390;width:313;height:609" coordorigin="5613,2390" coordsize="313,609" path="m5613,2999l5926,2390e" filled="false" stroked="true" strokeweight=".283pt" strokecolor="#6d6e71">
                <v:path arrowok="t"/>
              </v:shape>
            </v:group>
            <v:group style="position:absolute;left:5623;top:2390;width:321;height:624" coordorigin="5623,2390" coordsize="321,624">
              <v:shape style="position:absolute;left:5623;top:2390;width:321;height:624" coordorigin="5623,2390" coordsize="321,624" path="m5623,3013l5943,2390e" filled="false" stroked="true" strokeweight=".283pt" strokecolor="#6d6e71">
                <v:path arrowok="t"/>
              </v:shape>
            </v:group>
            <v:group style="position:absolute;left:5633;top:2390;width:328;height:638" coordorigin="5633,2390" coordsize="328,638">
              <v:shape style="position:absolute;left:5633;top:2390;width:328;height:638" coordorigin="5633,2390" coordsize="328,638" path="m5633,3027l5960,2390e" filled="false" stroked="true" strokeweight=".283pt" strokecolor="#6d6e71">
                <v:path arrowok="t"/>
              </v:shape>
            </v:group>
            <v:group style="position:absolute;left:5643;top:2390;width:334;height:650" coordorigin="5643,2390" coordsize="334,650">
              <v:shape style="position:absolute;left:5643;top:2390;width:334;height:650" coordorigin="5643,2390" coordsize="334,650" path="m5643,3040l5976,2390e" filled="false" stroked="true" strokeweight=".283pt" strokecolor="#6d6e71">
                <v:path arrowok="t"/>
              </v:shape>
            </v:group>
            <v:group style="position:absolute;left:5654;top:2392;width:340;height:661" coordorigin="5654,2392" coordsize="340,661">
              <v:shape style="position:absolute;left:5654;top:2392;width:340;height:661" coordorigin="5654,2392" coordsize="340,661" path="m5654,3052l5993,2392e" filled="false" stroked="true" strokeweight=".283pt" strokecolor="#6d6e71">
                <v:path arrowok="t"/>
              </v:shape>
            </v:group>
            <v:group style="position:absolute;left:5664;top:2394;width:345;height:671" coordorigin="5664,2394" coordsize="345,671">
              <v:shape style="position:absolute;left:5664;top:2394;width:345;height:671" coordorigin="5664,2394" coordsize="345,671" path="m5664,3064l6009,2394e" filled="false" stroked="true" strokeweight=".283pt" strokecolor="#6d6e71">
                <v:path arrowok="t"/>
              </v:shape>
            </v:group>
            <v:group style="position:absolute;left:5676;top:2396;width:349;height:679" coordorigin="5676,2396" coordsize="349,679">
              <v:shape style="position:absolute;left:5676;top:2396;width:349;height:679" coordorigin="5676,2396" coordsize="349,679" path="m5676,3075l6024,2396e" filled="false" stroked="true" strokeweight=".283pt" strokecolor="#6d6e71">
                <v:path arrowok="t"/>
              </v:shape>
            </v:group>
            <v:group style="position:absolute;left:5687;top:2400;width:353;height:686" coordorigin="5687,2400" coordsize="353,686">
              <v:shape style="position:absolute;left:5687;top:2400;width:353;height:686" coordorigin="5687,2400" coordsize="353,686" path="m5687,3086l6040,2400e" filled="false" stroked="true" strokeweight=".283pt" strokecolor="#6d6e71">
                <v:path arrowok="t"/>
              </v:shape>
            </v:group>
            <v:group style="position:absolute;left:5699;top:2403;width:356;height:693" coordorigin="5699,2403" coordsize="356,693">
              <v:shape style="position:absolute;left:5699;top:2403;width:356;height:693" coordorigin="5699,2403" coordsize="356,693" path="m5699,3096l6054,2403e" filled="false" stroked="true" strokeweight=".283pt" strokecolor="#6d6e71">
                <v:path arrowok="t"/>
              </v:shape>
            </v:group>
            <v:group style="position:absolute;left:5711;top:2408;width:359;height:698" coordorigin="5711,2408" coordsize="359,698">
              <v:shape style="position:absolute;left:5711;top:2408;width:359;height:698" coordorigin="5711,2408" coordsize="359,698" path="m5711,3105l6069,2408e" filled="false" stroked="true" strokeweight=".283pt" strokecolor="#6d6e71">
                <v:path arrowok="t"/>
              </v:shape>
            </v:group>
            <v:group style="position:absolute;left:5724;top:2413;width:361;height:702" coordorigin="5724,2413" coordsize="361,702">
              <v:shape style="position:absolute;left:5724;top:2413;width:361;height:702" coordorigin="5724,2413" coordsize="361,702" path="m5724,3114l6084,2413e" filled="false" stroked="true" strokeweight=".283pt" strokecolor="#6d6e71">
                <v:path arrowok="t"/>
              </v:shape>
              <v:shape style="position:absolute;left:5588;top:2500;width:705;height:534" type="#_x0000_t75" stroked="false">
                <v:imagedata r:id="rId107" o:title=""/>
              </v:shape>
            </v:group>
            <v:group style="position:absolute;left:5783;top:2909;width:439;height:175" coordorigin="5783,2909" coordsize="439,175">
              <v:shape style="position:absolute;left:5783;top:2909;width:439;height:175" coordorigin="5783,2909" coordsize="439,175" path="m6222,2909l6177,2980,6114,3035,6038,3071,5952,3084,5907,3080,5863,3070,5822,3054,5783,3031e" filled="false" stroked="true" strokeweight=".568pt" strokecolor="#231f20">
                <v:path arrowok="t"/>
              </v:shape>
            </v:group>
            <v:group style="position:absolute;left:5552;top:2390;width:796;height:796" coordorigin="5552,2390" coordsize="796,796">
              <v:shape style="position:absolute;left:5552;top:2390;width:796;height:796" coordorigin="5552,2390" coordsize="796,796" path="m5950,2390l6021,2396,6088,2414,6150,2444,6206,2483,6254,2531,6293,2586,6322,2648,6341,2716,6347,2787,6341,2859,6322,2926,6293,2988,6254,3043,6206,3091,6150,3130,6088,3160,6021,3178,5950,3185,5878,3178,5811,3160,5749,3130,5694,3091,5646,3043,5606,2988,5577,2926,5559,2859,5552,2787,5559,2716,5577,2648,5606,2586,5646,2531,5694,2483,5749,2444,5811,2414,5878,2396,5950,2390xe" filled="false" stroked="true" strokeweight=".567pt" strokecolor="#231f20">
                <v:path arrowok="t"/>
              </v:shape>
              <v:shape style="position:absolute;left:5825;top:3044;width:258;height:105" type="#_x0000_t75" stroked="false">
                <v:imagedata r:id="rId108" o:title=""/>
              </v:shape>
            </v:group>
            <w10:wrap type="topAndBottom"/>
          </v:group>
        </w:pict>
      </w:r>
      <w:r>
        <w:rPr/>
        <w:pict>
          <v:group style="position:absolute;margin-left:448.395996pt;margin-top:18.536961pt;width:46.65pt;height:46.65pt;mso-position-horizontal-relative:page;mso-position-vertical-relative:paragraph;z-index:2512;mso-wrap-distance-left:0;mso-wrap-distance-right:0" coordorigin="8968,371" coordsize="933,933"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360,383,9289,400,9223,428,9162,466,9109,512,9063,565,9025,626,8997,692,8980,762,8974,837,8980,912,8997,983,9025,1049,9063,1109,9109,1163,9162,1209,9223,1246,9289,1274,9360,1291,9434,1297,9509,1291,9580,1274,9646,1246,9706,1209,9760,1163,9806,1109,9843,1049,9871,983,9889,912,9895,837,9889,762,9871,692,9843,626,9806,565,9760,512,9706,466,9646,428,9580,400,9509,383,9434,377xe" filled="true" fillcolor="#d1d3d4" stroked="false">
                <v:path arrowok="t"/>
                <v:fill type="solid"/>
              </v:shape>
            </v:group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509,383,9580,400,9646,428,9706,466,9760,512,9806,565,9843,626,9871,692,9889,762,9895,837,9889,912,9871,983,9843,1049,9806,1109,9760,1163,9706,1209,9646,1246,9580,1274,9509,1291,9434,1297,9360,1291,9289,1274,9223,1246,9162,1209,9109,1163,9063,1109,9025,1049,8997,983,8980,912,8974,837,8980,762,8997,692,9025,626,9063,565,9109,512,9162,466,9223,428,9289,400,9360,383,9434,377xe" filled="false" stroked="true" strokeweight=".425pt" strokecolor="#231f20">
                <v:path arrowok="t"/>
              </v:shape>
            </v:group>
            <v:group style="position:absolute;left:9187;top:410;width:419;height:816" coordorigin="9187,410" coordsize="419,816">
              <v:shape style="position:absolute;left:9187;top:410;width:419;height:816" coordorigin="9187,410" coordsize="419,816" path="m9187,1225l9606,410e" filled="false" stroked="true" strokeweight=".306pt" strokecolor="#6d6e71">
                <v:path arrowok="t"/>
              </v:shape>
            </v:group>
            <v:group style="position:absolute;left:8984;top:526;width:112;height:217" coordorigin="8984,526" coordsize="112,217">
              <v:shape style="position:absolute;left:8984;top:526;width:112;height:217" coordorigin="8984,526" coordsize="112,217" path="m8984,743l9095,526e" filled="false" stroked="true" strokeweight=".306pt" strokecolor="#6d6e71">
                <v:path arrowok="t"/>
              </v:shape>
            </v:group>
            <v:group style="position:absolute;left:8976;top:488;width:159;height:309" coordorigin="8976,488" coordsize="159,309">
              <v:shape style="position:absolute;left:8976;top:488;width:159;height:309" coordorigin="8976,488" coordsize="159,309" path="m8976,796l9134,488e" filled="false" stroked="true" strokeweight=".306pt" strokecolor="#6d6e71">
                <v:path arrowok="t"/>
              </v:shape>
            </v:group>
            <v:group style="position:absolute;left:8974;top:462;width:193;height:376" coordorigin="8974,462" coordsize="193,376">
              <v:shape style="position:absolute;left:8974;top:462;width:193;height:376" coordorigin="8974,462" coordsize="193,376" path="m8974,838l9167,462e" filled="false" stroked="true" strokeweight=".306pt" strokecolor="#6d6e71">
                <v:path arrowok="t"/>
              </v:shape>
            </v:group>
            <v:group style="position:absolute;left:8975;top:443;width:222;height:431" coordorigin="8975,443" coordsize="222,431">
              <v:shape style="position:absolute;left:8975;top:443;width:222;height:431" coordorigin="8975,443" coordsize="222,431" path="m8975,873l9196,443e" filled="false" stroked="true" strokeweight=".306pt" strokecolor="#6d6e71">
                <v:path arrowok="t"/>
              </v:shape>
            </v:group>
            <v:group style="position:absolute;left:8979;top:427;width:246;height:478" coordorigin="8979,427" coordsize="246,478">
              <v:shape style="position:absolute;left:8979;top:427;width:246;height:478" coordorigin="8979,427" coordsize="246,478" path="m8979,905l9224,427e" filled="false" stroked="true" strokeweight=".306pt" strokecolor="#6d6e71">
                <v:path arrowok="t"/>
              </v:shape>
            </v:group>
            <v:group style="position:absolute;left:8984;top:415;width:266;height:518" coordorigin="8984,415" coordsize="266,518">
              <v:shape style="position:absolute;left:8984;top:415;width:266;height:518" coordorigin="8984,415" coordsize="266,518" path="m8984,933l9250,415e" filled="false" stroked="true" strokeweight=".306pt" strokecolor="#6d6e71">
                <v:path arrowok="t"/>
              </v:shape>
            </v:group>
            <v:group style="position:absolute;left:8990;top:405;width:285;height:554" coordorigin="8990,405" coordsize="285,554">
              <v:shape style="position:absolute;left:8990;top:405;width:285;height:554" coordorigin="8990,405" coordsize="285,554" path="m8990,959l9275,405e" filled="false" stroked="true" strokeweight=".306pt" strokecolor="#6d6e71">
                <v:path arrowok="t"/>
              </v:shape>
            </v:group>
            <v:group style="position:absolute;left:8998;top:397;width:301;height:586" coordorigin="8998,397" coordsize="301,586">
              <v:shape style="position:absolute;left:8998;top:397;width:301;height:586" coordorigin="8998,397" coordsize="301,586" path="m8998,983l9298,397e" filled="false" stroked="true" strokeweight=".306pt" strokecolor="#6d6e71">
                <v:path arrowok="t"/>
              </v:shape>
            </v:group>
            <v:group style="position:absolute;left:9006;top:391;width:316;height:615" coordorigin="9006,391" coordsize="316,615">
              <v:shape style="position:absolute;left:9006;top:391;width:316;height:615" coordorigin="9006,391" coordsize="316,615" path="m9006,1005l9321,391e" filled="false" stroked="true" strokeweight=".306pt" strokecolor="#6d6e71">
                <v:path arrowok="t"/>
              </v:shape>
            </v:group>
            <v:group style="position:absolute;left:9014;top:386;width:329;height:641" coordorigin="9014,386" coordsize="329,641">
              <v:shape style="position:absolute;left:9014;top:386;width:329;height:641" coordorigin="9014,386" coordsize="329,641" path="m9014,1026l9343,386e" filled="false" stroked="true" strokeweight=".306pt" strokecolor="#6d6e71">
                <v:path arrowok="t"/>
              </v:shape>
            </v:group>
            <v:group style="position:absolute;left:9024;top:382;width:342;height:665" coordorigin="9024,382" coordsize="342,665">
              <v:shape style="position:absolute;left:9024;top:382;width:342;height:665" coordorigin="9024,382" coordsize="342,665" path="m9024,1046l9365,382e" filled="false" stroked="true" strokeweight=".306pt" strokecolor="#6d6e71">
                <v:path arrowok="t"/>
              </v:shape>
            </v:group>
            <v:group style="position:absolute;left:9034;top:379;width:352;height:686" coordorigin="9034,379" coordsize="352,686">
              <v:shape style="position:absolute;left:9034;top:379;width:352;height:686" coordorigin="9034,379" coordsize="352,686" path="m9034,1065l9386,379e" filled="false" stroked="true" strokeweight=".306pt" strokecolor="#6d6e71">
                <v:path arrowok="t"/>
              </v:shape>
            </v:group>
            <v:group style="position:absolute;left:9045;top:378;width:362;height:705" coordorigin="9045,378" coordsize="362,705">
              <v:shape style="position:absolute;left:9045;top:378;width:362;height:705" coordorigin="9045,378" coordsize="362,705" path="m9045,1082l9407,378e" filled="false" stroked="true" strokeweight=".306pt" strokecolor="#6d6e71">
                <v:path arrowok="t"/>
              </v:shape>
            </v:group>
            <v:group style="position:absolute;left:9056;top:377;width:371;height:723" coordorigin="9056,377" coordsize="371,723">
              <v:shape style="position:absolute;left:9056;top:377;width:371;height:723" coordorigin="9056,377" coordsize="371,723" path="m9056,1099l9427,377e" filled="false" stroked="true" strokeweight=".306pt" strokecolor="#6d6e71">
                <v:path arrowok="t"/>
              </v:shape>
            </v:group>
            <v:group style="position:absolute;left:9067;top:377;width:379;height:738" coordorigin="9067,377" coordsize="379,738">
              <v:shape style="position:absolute;left:9067;top:377;width:379;height:738" coordorigin="9067,377" coordsize="379,738" path="m9067,1115l9446,377e" filled="false" stroked="true" strokeweight=".306pt" strokecolor="#6d6e71">
                <v:path arrowok="t"/>
              </v:shape>
            </v:group>
            <v:group style="position:absolute;left:9079;top:378;width:387;height:752" coordorigin="9079,378" coordsize="387,752">
              <v:shape style="position:absolute;left:9079;top:378;width:387;height:752" coordorigin="9079,378" coordsize="387,752" path="m9079,1130l9465,378e" filled="false" stroked="true" strokeweight=".306pt" strokecolor="#6d6e71">
                <v:path arrowok="t"/>
              </v:shape>
            </v:group>
            <v:group style="position:absolute;left:9091;top:379;width:393;height:765" coordorigin="9091,379" coordsize="393,765">
              <v:shape style="position:absolute;left:9091;top:379;width:393;height:765" coordorigin="9091,379" coordsize="393,765" path="m9091,1144l9484,379e" filled="false" stroked="true" strokeweight=".306pt" strokecolor="#6d6e71">
                <v:path arrowok="t"/>
              </v:shape>
            </v:group>
            <v:group style="position:absolute;left:9104;top:382;width:399;height:776" coordorigin="9104,382" coordsize="399,776">
              <v:shape style="position:absolute;left:9104;top:382;width:399;height:776" coordorigin="9104,382" coordsize="399,776" path="m9104,1158l9502,382e" filled="false" stroked="true" strokeweight=".306pt" strokecolor="#6d6e71">
                <v:path arrowok="t"/>
              </v:shape>
            </v:group>
            <v:group style="position:absolute;left:9117;top:385;width:404;height:786" coordorigin="9117,385" coordsize="404,786">
              <v:shape style="position:absolute;left:9117;top:385;width:404;height:786" coordorigin="9117,385" coordsize="404,786" path="m9117,1171l9520,385e" filled="false" stroked="true" strokeweight=".306pt" strokecolor="#6d6e71">
                <v:path arrowok="t"/>
              </v:shape>
            </v:group>
            <v:group style="position:absolute;left:9130;top:389;width:408;height:795" coordorigin="9130,389" coordsize="408,795">
              <v:shape style="position:absolute;left:9130;top:389;width:408;height:795" coordorigin="9130,389" coordsize="408,795" path="m9130,1183l9538,389e" filled="false" stroked="true" strokeweight=".306pt" strokecolor="#6d6e71">
                <v:path arrowok="t"/>
              </v:shape>
            </v:group>
            <v:group style="position:absolute;left:9144;top:393;width:412;height:802" coordorigin="9144,393" coordsize="412,802">
              <v:shape style="position:absolute;left:9144;top:393;width:412;height:802" coordorigin="9144,393" coordsize="412,802" path="m9144,1194l9556,393e" filled="false" stroked="true" strokeweight=".306pt" strokecolor="#6d6e71">
                <v:path arrowok="t"/>
              </v:shape>
            </v:group>
            <v:group style="position:absolute;left:9158;top:398;width:415;height:808" coordorigin="9158,398" coordsize="415,808">
              <v:shape style="position:absolute;left:9158;top:398;width:415;height:808" coordorigin="9158,398" coordsize="415,808" path="m9158,1205l9573,398e" filled="false" stroked="true" strokeweight=".306pt" strokecolor="#6d6e71">
                <v:path arrowok="t"/>
              </v:shape>
            </v:group>
            <v:group style="position:absolute;left:9172;top:404;width:417;height:812" coordorigin="9172,404" coordsize="417,812">
              <v:shape style="position:absolute;left:9172;top:404;width:417;height:812" coordorigin="9172,404" coordsize="417,812" path="m9172,1215l9589,404e" filled="false" stroked="true" strokeweight=".306pt" strokecolor="#6d6e71">
                <v:path arrowok="t"/>
              </v:shape>
            </v:group>
            <v:group style="position:absolute;left:9024;top:521;width:293;height:412" coordorigin="9024,521" coordsize="293,412">
              <v:shape style="position:absolute;left:9024;top:521;width:293;height:412" coordorigin="9024,521" coordsize="293,412" path="m9064,860l9048,860,9040,864,9027,876,9024,884,9024,903,9090,933,9114,931,9136,927,9158,919,9180,909,9194,900,9130,900,9118,896,9090,873,9080,866,9076,864,9070,862,9064,860xe" filled="true" fillcolor="#231f20" stroked="false">
                <v:path arrowok="t"/>
                <v:fill type="solid"/>
              </v:shape>
              <v:shape style="position:absolute;left:9024;top:521;width:293;height:412" coordorigin="9024,521" coordsize="293,412" path="m9316,521l9159,521,9075,690,9093,691,9109,693,9163,722,9198,781,9202,815,9201,834,9172,889,9141,900,9194,900,9246,845,9268,783,9269,762,9268,745,9242,682,9190,642,9132,627,9150,590,9296,590,9316,521xe" filled="true" fillcolor="#231f20" stroked="false">
                <v:path arrowok="t"/>
                <v:fill type="solid"/>
              </v:shape>
            </v:group>
            <v:group style="position:absolute;left:9289;top:505;width:305;height:435" coordorigin="9289,505" coordsize="305,435">
              <v:shape style="position:absolute;left:9289;top:505;width:305;height:435" coordorigin="9289,505" coordsize="305,435" path="m9494,505l9422,528,9374,577,9329,650,9304,715,9291,786,9289,821,9290,837,9308,895,9358,936,9383,940,9398,939,9378,920,9371,917,9359,905,9356,897,9356,882,9371,804,9389,746,9417,660,9442,589,9474,532,9490,526,9554,526,9550,522,9537,514,9524,509,9510,506,9494,505xe" filled="true" fillcolor="#231f20" stroked="false">
                <v:path arrowok="t"/>
                <v:fill type="solid"/>
              </v:shape>
              <v:shape style="position:absolute;left:9289;top:505;width:305;height:435" coordorigin="9289,505" coordsize="305,435" path="m9554,526l9505,526,9512,529,9518,534,9524,540,9527,549,9527,560,9516,625,9488,717,9454,824,9433,881,9396,920,9453,920,9500,880,9540,823,9572,752,9590,675,9593,626,9592,612,9569,542,9560,531,9554,526xe" filled="true" fillcolor="#231f20" stroked="false">
                <v:path arrowok="t"/>
                <v:fill type="solid"/>
              </v:shape>
            </v:group>
            <v:group style="position:absolute;left:9056;top:968;width:63;height:74" coordorigin="9056,968" coordsize="63,74">
              <v:shape style="position:absolute;left:9056;top:968;width:63;height:74" coordorigin="9056,968" coordsize="63,74" path="m9099,968l9080,968,9071,971,9059,984,9056,994,9056,1016,9059,1025,9071,1038,9079,1041,9097,1041,9103,1039,9113,1032,9115,1029,9083,1029,9079,1027,9073,1020,9071,1013,9071,996,9073,990,9079,982,9084,980,9115,980,9115,979,9106,971,9099,968xe" filled="true" fillcolor="#231f20" stroked="false">
                <v:path arrowok="t"/>
                <v:fill type="solid"/>
              </v:shape>
              <v:shape style="position:absolute;left:9056;top:968;width:63;height:74" coordorigin="9056,968" coordsize="63,74" path="m9105,1014l9103,1019,9101,1023,9096,1028,9093,1029,9115,1029,9117,1026,9119,1018,9105,1014xe" filled="true" fillcolor="#231f20" stroked="false">
                <v:path arrowok="t"/>
                <v:fill type="solid"/>
              </v:shape>
              <v:shape style="position:absolute;left:9056;top:968;width:63;height:74" coordorigin="9056,968" coordsize="63,74" path="m9115,980l9093,980,9096,981,9102,986,9103,989,9104,992,9119,989,9117,983,9115,980xe" filled="true" fillcolor="#231f20" stroked="false">
                <v:path arrowok="t"/>
                <v:fill type="solid"/>
              </v:shape>
            </v:group>
            <v:group style="position:absolute;left:9131;top:969;width:55;height:71" coordorigin="9131,969" coordsize="55,71">
              <v:shape style="position:absolute;left:9131;top:969;width:55;height:71" coordorigin="9131,969" coordsize="55,71" path="m9185,969l9131,969,9131,1040,9186,1040,9186,1028,9146,1028,9146,1009,9182,1009,9182,997,9146,997,9146,981,9185,981,9185,969xe" filled="true" fillcolor="#231f20" stroked="false">
                <v:path arrowok="t"/>
                <v:fill type="solid"/>
              </v:shape>
            </v:group>
            <v:group style="position:absolute;left:9199;top:969;width:58;height:71" coordorigin="9199,969" coordsize="58,71">
              <v:shape style="position:absolute;left:9199;top:969;width:58;height:71" coordorigin="9199,969" coordsize="58,71" path="m9213,969l9199,969,9199,1040,9212,1040,9212,994,9229,994,9213,969xe" filled="true" fillcolor="#231f20" stroked="false">
                <v:path arrowok="t"/>
                <v:fill type="solid"/>
              </v:shape>
              <v:shape style="position:absolute;left:9199;top:969;width:58;height:71" coordorigin="9199,969" coordsize="58,71" path="m9229,994l9212,994,9242,1040,9256,1040,9256,1017,9243,1017,9229,994xe" filled="true" fillcolor="#231f20" stroked="false">
                <v:path arrowok="t"/>
                <v:fill type="solid"/>
              </v:shape>
              <v:shape style="position:absolute;left:9199;top:969;width:58;height:71" coordorigin="9199,969" coordsize="58,71" path="m9256,969l9243,969,9243,1017,9256,1017,9256,969xe" filled="true" fillcolor="#231f20" stroked="false">
                <v:path arrowok="t"/>
                <v:fill type="solid"/>
              </v:shape>
            </v:group>
            <v:group style="position:absolute;left:9267;top:969;width:58;height:71" coordorigin="9267,969" coordsize="58,71">
              <v:shape style="position:absolute;left:9267;top:969;width:58;height:71" coordorigin="9267,969" coordsize="58,71" path="m9303,981l9288,981,9288,1040,9303,1040,9303,981xe" filled="true" fillcolor="#231f20" stroked="false">
                <v:path arrowok="t"/>
                <v:fill type="solid"/>
              </v:shape>
              <v:shape style="position:absolute;left:9267;top:969;width:58;height:71" coordorigin="9267,969" coordsize="58,71" path="m9324,969l9267,969,9267,981,9324,981,9324,969xe" filled="true" fillcolor="#231f20" stroked="false">
                <v:path arrowok="t"/>
                <v:fill type="solid"/>
              </v:shape>
            </v:group>
            <v:group style="position:absolute;left:9319;top:969;width:73;height:71" coordorigin="9319,969" coordsize="73,71">
              <v:shape style="position:absolute;left:9319;top:969;width:73;height:71" coordorigin="9319,969" coordsize="73,71" path="m9362,969l9347,969,9319,1040,9334,1040,9340,1024,9385,1024,9380,1012,9345,1012,9354,986,9369,986,9362,969xe" filled="true" fillcolor="#231f20" stroked="false">
                <v:path arrowok="t"/>
                <v:fill type="solid"/>
              </v:shape>
              <v:shape style="position:absolute;left:9319;top:969;width:73;height:71" coordorigin="9319,969" coordsize="73,71" path="m9385,1024l9369,1024,9375,1040,9391,1040,9385,1024xe" filled="true" fillcolor="#231f20" stroked="false">
                <v:path arrowok="t"/>
                <v:fill type="solid"/>
              </v:shape>
              <v:shape style="position:absolute;left:9319;top:969;width:73;height:71" coordorigin="9319,969" coordsize="73,71" path="m9369,986l9354,986,9364,1012,9380,1012,9369,986xe" filled="true" fillcolor="#231f20" stroked="false">
                <v:path arrowok="t"/>
                <v:fill type="solid"/>
              </v:shape>
            </v:group>
            <v:group style="position:absolute;left:9384;top:969;width:68;height:71" coordorigin="9384,969" coordsize="68,71">
              <v:shape style="position:absolute;left:9384;top:969;width:68;height:71" coordorigin="9384,969" coordsize="68,71" path="m9400,969l9384,969,9410,1040,9425,1040,9432,1022,9418,1022,9400,969xe" filled="true" fillcolor="#231f20" stroked="false">
                <v:path arrowok="t"/>
                <v:fill type="solid"/>
              </v:shape>
              <v:shape style="position:absolute;left:9384;top:969;width:68;height:71" coordorigin="9384,969" coordsize="68,71" path="m9451,969l9436,969,9418,1022,9432,1022,9451,969xe" filled="true" fillcolor="#231f20" stroked="false">
                <v:path arrowok="t"/>
                <v:fill type="solid"/>
              </v:shape>
            </v:group>
            <v:group style="position:absolute;left:9456;top:968;width:71;height:74" coordorigin="9456,968" coordsize="71,74">
              <v:shape style="position:absolute;left:9456;top:968;width:71;height:74" coordorigin="9456,968" coordsize="71,74" path="m9502,968l9485,968,9480,969,9456,998,9456,1016,9459,1025,9472,1038,9480,1041,9502,1041,9510,1038,9519,1029,9485,1029,9480,1027,9473,1019,9471,1013,9471,996,9473,990,9480,982,9485,980,9519,980,9510,971,9502,968xe" filled="true" fillcolor="#231f20" stroked="false">
                <v:path arrowok="t"/>
                <v:fill type="solid"/>
              </v:shape>
              <v:shape style="position:absolute;left:9456;top:968;width:71;height:74" coordorigin="9456,968" coordsize="71,74" path="m9519,980l9497,980,9502,982,9509,990,9511,996,9511,1013,9509,1019,9502,1027,9497,1029,9519,1029,9523,1025,9526,1016,9526,993,9523,984,9519,980xe" filled="true" fillcolor="#231f20" stroked="false">
                <v:path arrowok="t"/>
                <v:fill type="solid"/>
              </v:shape>
            </v:group>
            <v:group style="position:absolute;left:9534;top:968;width:59;height:74" coordorigin="9534,968" coordsize="59,74">
              <v:shape style="position:absolute;left:9534;top:968;width:59;height:74" coordorigin="9534,968" coordsize="59,74" path="m9548,1016l9534,1017,9535,1025,9538,1031,9547,1039,9554,1041,9570,1041,9575,1040,9584,1037,9587,1034,9590,1029,9559,1029,9556,1028,9550,1024,9549,1020,9548,1016xe" filled="true" fillcolor="#231f20" stroked="false">
                <v:path arrowok="t"/>
                <v:fill type="solid"/>
              </v:shape>
              <v:shape style="position:absolute;left:9534;top:968;width:59;height:74" coordorigin="9534,968" coordsize="59,74" path="m9572,968l9557,968,9552,969,9536,993,9539,998,9546,1005,9552,1007,9566,1011,9569,1012,9574,1013,9575,1014,9577,1016,9578,1018,9578,1022,9577,1024,9572,1028,9568,1029,9590,1029,9591,1027,9592,1024,9593,1015,9592,1011,9559,994,9554,993,9551,990,9550,989,9550,985,9551,984,9555,981,9558,980,9589,980,9588,978,9579,970,9572,968xe" filled="true" fillcolor="#231f20" stroked="false">
                <v:path arrowok="t"/>
                <v:fill type="solid"/>
              </v:shape>
              <v:shape style="position:absolute;left:9534;top:968;width:59;height:74" coordorigin="9534,968" coordsize="59,74" path="m9589,980l9567,980,9570,981,9574,984,9575,987,9576,990,9590,990,9590,983,9589,980xe" filled="true" fillcolor="#231f20" stroked="false">
                <v:path arrowok="t"/>
                <v:fill type="solid"/>
              </v:shape>
            </v:group>
            <v:group style="position:absolute;left:9547;top:687;width:269;height:419" coordorigin="9547,687" coordsize="269,419">
              <v:shape style="position:absolute;left:9547;top:687;width:269;height:419" coordorigin="9547,687" coordsize="269,419" path="m9547,687l9652,743,9744,811,9798,886,9816,953,9803,1012,9766,1058,9713,1090,9651,1106e" filled="false" stroked="true" strokeweight=".613pt" strokecolor="#231f20">
                <v:path arrowok="t"/>
              </v:shape>
              <v:shape style="position:absolute;left:9388;top:509;width:444;height:614" type="#_x0000_t75" stroked="false">
                <v:imagedata r:id="rId109" o:title=""/>
              </v:shape>
            </v:group>
            <v:group style="position:absolute;left:9241;top:978;width:509;height:203" coordorigin="9241,978" coordsize="509,203">
              <v:shape style="position:absolute;left:9241;top:978;width:509;height:203" coordorigin="9241,978" coordsize="509,203" path="m9750,978l9710,1045,9656,1101,9591,1144,9517,1171,9436,1181,9385,1177,9334,1165,9286,1146,9241,1120e" filled="false" stroked="true" strokeweight=".541pt" strokecolor="#231f20">
                <v:path arrowok="t"/>
              </v:shape>
            </v:group>
            <v:group style="position:absolute;left:8974;top:377;width:921;height:921" coordorigin="8974,377" coordsize="921,921">
              <v:shape style="position:absolute;left:8974;top:377;width:921;height:921" coordorigin="8974,377" coordsize="921,921" path="m9434,377l9509,383,9580,400,9646,428,9706,466,9760,512,9806,565,9843,626,9871,692,9889,762,9895,837,9889,912,9871,983,9843,1049,9806,1109,9760,1163,9706,1209,9646,1246,9580,1274,9509,1291,9434,1297,9360,1291,9289,1274,9223,1246,9162,1209,9109,1163,9063,1109,9025,1049,8997,983,8980,912,8974,837,8980,762,8997,692,9025,626,9063,565,9109,512,9162,466,9223,428,9289,400,9360,383,9434,377xe" filled="false" stroked="true" strokeweight=".567pt" strokecolor="#231f20">
                <v:path arrowok="t"/>
              </v:shape>
              <v:shape style="position:absolute;left:9291;top:1136;width:297;height:119" type="#_x0000_t75" stroked="false">
                <v:imagedata r:id="rId110" o:title=""/>
              </v:shape>
            </v:group>
            <w10:wrap type="topAndBottom"/>
          </v:group>
        </w:pict>
      </w:r>
      <w:r>
        <w:rPr/>
        <w:pict>
          <v:group style="position:absolute;margin-left:499.285004pt;margin-top:18.536961pt;width:46.65pt;height:46.65pt;mso-position-horizontal-relative:page;mso-position-vertical-relative:paragraph;z-index:2536;mso-wrap-distance-left:0;mso-wrap-distance-right:0" coordorigin="9986,371" coordsize="933,933"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377,383,10307,400,10240,428,10180,466,10127,512,10081,565,10043,626,10015,692,9998,762,9992,837,9998,912,10015,983,10043,1049,10081,1109,10127,1163,10180,1209,10240,1246,10307,1274,10377,1291,10452,1297,10527,1291,10597,1274,10664,1246,10724,1209,10777,1163,10824,1109,10861,1049,10889,983,10906,912,10912,837,10906,762,10889,692,10861,626,10824,565,10777,512,10724,466,10664,428,10597,400,10527,383,10452,377xe" filled="true" fillcolor="#d1d3d4" stroked="false">
                <v:path arrowok="t"/>
                <v:fill type="solid"/>
              </v:shape>
            </v:group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527,383,10597,400,10664,428,10724,466,10777,512,10824,565,10861,626,10889,692,10906,762,10912,837,10906,912,10889,983,10861,1049,10824,1109,10777,1163,10724,1209,10664,1246,10597,1274,10527,1291,10452,1297,10377,1291,10307,1274,10240,1246,10180,1209,10127,1163,10081,1109,10043,1049,10015,983,9998,912,9992,837,9998,762,10015,692,10043,626,10081,565,10127,512,10180,466,10240,428,10307,400,10377,383,10452,377xe" filled="false" stroked="true" strokeweight=".425pt" strokecolor="#231f20">
                <v:path arrowok="t"/>
              </v:shape>
            </v:group>
            <v:group style="position:absolute;left:10205;top:410;width:419;height:816" coordorigin="10205,410" coordsize="419,816">
              <v:shape style="position:absolute;left:10205;top:410;width:419;height:816" coordorigin="10205,410" coordsize="419,816" path="m10205,1225l10624,410e" filled="false" stroked="true" strokeweight=".306pt" strokecolor="#6d6e71">
                <v:path arrowok="t"/>
              </v:shape>
            </v:group>
            <v:group style="position:absolute;left:10001;top:526;width:112;height:217" coordorigin="10001,526" coordsize="112,217">
              <v:shape style="position:absolute;left:10001;top:526;width:112;height:217" coordorigin="10001,526" coordsize="112,217" path="m10001,743l10113,526e" filled="false" stroked="true" strokeweight=".306pt" strokecolor="#6d6e71">
                <v:path arrowok="t"/>
              </v:shape>
            </v:group>
            <v:group style="position:absolute;left:9994;top:488;width:159;height:309" coordorigin="9994,488" coordsize="159,309">
              <v:shape style="position:absolute;left:9994;top:488;width:159;height:309" coordorigin="9994,488" coordsize="159,309" path="m9994,796l10152,488e" filled="false" stroked="true" strokeweight=".306pt" strokecolor="#6d6e71">
                <v:path arrowok="t"/>
              </v:shape>
            </v:group>
            <v:group style="position:absolute;left:9992;top:462;width:193;height:376" coordorigin="9992,462" coordsize="193,376">
              <v:shape style="position:absolute;left:9992;top:462;width:193;height:376" coordorigin="9992,462" coordsize="193,376" path="m9992,838l10185,462e" filled="false" stroked="true" strokeweight=".306pt" strokecolor="#6d6e71">
                <v:path arrowok="t"/>
              </v:shape>
            </v:group>
            <v:group style="position:absolute;left:9993;top:443;width:222;height:431" coordorigin="9993,443" coordsize="222,431">
              <v:shape style="position:absolute;left:9993;top:443;width:222;height:431" coordorigin="9993,443" coordsize="222,431" path="m9993,873l10214,443e" filled="false" stroked="true" strokeweight=".306pt" strokecolor="#6d6e71">
                <v:path arrowok="t"/>
              </v:shape>
            </v:group>
            <v:group style="position:absolute;left:9997;top:427;width:246;height:478" coordorigin="9997,427" coordsize="246,478">
              <v:shape style="position:absolute;left:9997;top:427;width:246;height:478" coordorigin="9997,427" coordsize="246,478" path="m9997,905l10242,427e" filled="false" stroked="true" strokeweight=".306pt" strokecolor="#6d6e71">
                <v:path arrowok="t"/>
              </v:shape>
            </v:group>
            <v:group style="position:absolute;left:10002;top:415;width:266;height:518" coordorigin="10002,415" coordsize="266,518">
              <v:shape style="position:absolute;left:10002;top:415;width:266;height:518" coordorigin="10002,415" coordsize="266,518" path="m10002,933l10268,415e" filled="false" stroked="true" strokeweight=".306pt" strokecolor="#6d6e71">
                <v:path arrowok="t"/>
              </v:shape>
            </v:group>
            <v:group style="position:absolute;left:10008;top:405;width:285;height:554" coordorigin="10008,405" coordsize="285,554">
              <v:shape style="position:absolute;left:10008;top:405;width:285;height:554" coordorigin="10008,405" coordsize="285,554" path="m10008,959l10292,405e" filled="false" stroked="true" strokeweight=".306pt" strokecolor="#6d6e71">
                <v:path arrowok="t"/>
              </v:shape>
            </v:group>
            <v:group style="position:absolute;left:10015;top:397;width:301;height:586" coordorigin="10015,397" coordsize="301,586">
              <v:shape style="position:absolute;left:10015;top:397;width:301;height:586" coordorigin="10015,397" coordsize="301,586" path="m10015,983l10316,397e" filled="false" stroked="true" strokeweight=".306pt" strokecolor="#6d6e71">
                <v:path arrowok="t"/>
              </v:shape>
            </v:group>
            <v:group style="position:absolute;left:10023;top:391;width:316;height:615" coordorigin="10023,391" coordsize="316,615">
              <v:shape style="position:absolute;left:10023;top:391;width:316;height:615" coordorigin="10023,391" coordsize="316,615" path="m10023,1005l10339,391e" filled="false" stroked="true" strokeweight=".306pt" strokecolor="#6d6e71">
                <v:path arrowok="t"/>
              </v:shape>
            </v:group>
            <v:group style="position:absolute;left:10032;top:386;width:329;height:641" coordorigin="10032,386" coordsize="329,641">
              <v:shape style="position:absolute;left:10032;top:386;width:329;height:641" coordorigin="10032,386" coordsize="329,641" path="m10032,1026l10361,386e" filled="false" stroked="true" strokeweight=".306pt" strokecolor="#6d6e71">
                <v:path arrowok="t"/>
              </v:shape>
            </v:group>
            <v:group style="position:absolute;left:10042;top:382;width:342;height:665" coordorigin="10042,382" coordsize="342,665">
              <v:shape style="position:absolute;left:10042;top:382;width:342;height:665" coordorigin="10042,382" coordsize="342,665" path="m10042,1046l10383,382e" filled="false" stroked="true" strokeweight=".306pt" strokecolor="#6d6e71">
                <v:path arrowok="t"/>
              </v:shape>
            </v:group>
            <v:group style="position:absolute;left:10052;top:379;width:352;height:686" coordorigin="10052,379" coordsize="352,686">
              <v:shape style="position:absolute;left:10052;top:379;width:352;height:686" coordorigin="10052,379" coordsize="352,686" path="m10052,1065l10404,379e" filled="false" stroked="true" strokeweight=".306pt" strokecolor="#6d6e71">
                <v:path arrowok="t"/>
              </v:shape>
            </v:group>
            <v:group style="position:absolute;left:10062;top:378;width:362;height:705" coordorigin="10062,378" coordsize="362,705">
              <v:shape style="position:absolute;left:10062;top:378;width:362;height:705" coordorigin="10062,378" coordsize="362,705" path="m10062,1082l10424,378e" filled="false" stroked="true" strokeweight=".306pt" strokecolor="#6d6e71">
                <v:path arrowok="t"/>
              </v:shape>
            </v:group>
            <v:group style="position:absolute;left:10073;top:377;width:371;height:723" coordorigin="10073,377" coordsize="371,723">
              <v:shape style="position:absolute;left:10073;top:377;width:371;height:723" coordorigin="10073,377" coordsize="371,723" path="m10073,1099l10444,377e" filled="false" stroked="true" strokeweight=".306pt" strokecolor="#6d6e71">
                <v:path arrowok="t"/>
              </v:shape>
            </v:group>
            <v:group style="position:absolute;left:10085;top:377;width:379;height:738" coordorigin="10085,377" coordsize="379,738">
              <v:shape style="position:absolute;left:10085;top:377;width:379;height:738" coordorigin="10085,377" coordsize="379,738" path="m10085,1115l10464,377e" filled="false" stroked="true" strokeweight=".306pt" strokecolor="#6d6e71">
                <v:path arrowok="t"/>
              </v:shape>
            </v:group>
            <v:group style="position:absolute;left:10097;top:378;width:387;height:752" coordorigin="10097,378" coordsize="387,752">
              <v:shape style="position:absolute;left:10097;top:378;width:387;height:752" coordorigin="10097,378" coordsize="387,752" path="m10097,1130l10483,378e" filled="false" stroked="true" strokeweight=".306pt" strokecolor="#6d6e71">
                <v:path arrowok="t"/>
              </v:shape>
            </v:group>
            <v:group style="position:absolute;left:10109;top:379;width:393;height:765" coordorigin="10109,379" coordsize="393,765">
              <v:shape style="position:absolute;left:10109;top:379;width:393;height:765" coordorigin="10109,379" coordsize="393,765" path="m10109,1144l10502,379e" filled="false" stroked="true" strokeweight=".306pt" strokecolor="#6d6e71">
                <v:path arrowok="t"/>
              </v:shape>
            </v:group>
            <v:group style="position:absolute;left:10122;top:382;width:399;height:776" coordorigin="10122,382" coordsize="399,776">
              <v:shape style="position:absolute;left:10122;top:382;width:399;height:776" coordorigin="10122,382" coordsize="399,776" path="m10122,1158l10520,382e" filled="false" stroked="true" strokeweight=".306pt" strokecolor="#6d6e71">
                <v:path arrowok="t"/>
              </v:shape>
            </v:group>
            <v:group style="position:absolute;left:10135;top:385;width:404;height:786" coordorigin="10135,385" coordsize="404,786">
              <v:shape style="position:absolute;left:10135;top:385;width:404;height:786" coordorigin="10135,385" coordsize="404,786" path="m10135,1171l10538,385e" filled="false" stroked="true" strokeweight=".306pt" strokecolor="#6d6e71">
                <v:path arrowok="t"/>
              </v:shape>
            </v:group>
            <v:group style="position:absolute;left:10148;top:389;width:408;height:795" coordorigin="10148,389" coordsize="408,795">
              <v:shape style="position:absolute;left:10148;top:389;width:408;height:795" coordorigin="10148,389" coordsize="408,795" path="m10148,1183l10556,389e" filled="false" stroked="true" strokeweight=".306pt" strokecolor="#6d6e71">
                <v:path arrowok="t"/>
              </v:shape>
            </v:group>
            <v:group style="position:absolute;left:10162;top:393;width:412;height:802" coordorigin="10162,393" coordsize="412,802">
              <v:shape style="position:absolute;left:10162;top:393;width:412;height:802" coordorigin="10162,393" coordsize="412,802" path="m10162,1194l10573,393e" filled="false" stroked="true" strokeweight=".306pt" strokecolor="#6d6e71">
                <v:path arrowok="t"/>
              </v:shape>
            </v:group>
            <v:group style="position:absolute;left:10176;top:398;width:415;height:808" coordorigin="10176,398" coordsize="415,808">
              <v:shape style="position:absolute;left:10176;top:398;width:415;height:808" coordorigin="10176,398" coordsize="415,808" path="m10176,1205l10590,398e" filled="false" stroked="true" strokeweight=".306pt" strokecolor="#6d6e71">
                <v:path arrowok="t"/>
              </v:shape>
            </v:group>
            <v:group style="position:absolute;left:10190;top:404;width:417;height:812" coordorigin="10190,404" coordsize="417,812">
              <v:shape style="position:absolute;left:10190;top:404;width:417;height:812" coordorigin="10190,404" coordsize="417,812" path="m10190,1215l10607,404e" filled="false" stroked="true" strokeweight=".306pt" strokecolor="#6d6e71">
                <v:path arrowok="t"/>
              </v:shape>
            </v:group>
            <v:group style="position:absolute;left:10042;top:521;width:293;height:412" coordorigin="10042,521" coordsize="293,412">
              <v:shape style="position:absolute;left:10042;top:521;width:293;height:412" coordorigin="10042,521" coordsize="293,412" path="m10082,860l10066,860,10058,864,10045,876,10042,884,10042,903,10108,933,10131,931,10154,927,10176,919,10198,909,10212,900,10148,900,10136,896,10108,873,10097,866,10094,864,10088,862,10082,860xe" filled="true" fillcolor="#231f20" stroked="false">
                <v:path arrowok="t"/>
                <v:fill type="solid"/>
              </v:shape>
              <v:shape style="position:absolute;left:10042;top:521;width:293;height:412" coordorigin="10042,521" coordsize="293,412" path="m10334,521l10177,521,10093,690,10111,691,10127,693,10181,722,10215,781,10220,815,10219,834,10190,889,10159,900,10212,900,10263,845,10286,783,10287,762,10286,745,10260,682,10207,642,10150,627,10168,590,10314,590,10334,521xe" filled="true" fillcolor="#231f20" stroked="false">
                <v:path arrowok="t"/>
                <v:fill type="solid"/>
              </v:shape>
            </v:group>
            <v:group style="position:absolute;left:10307;top:505;width:305;height:435" coordorigin="10307,505" coordsize="305,435">
              <v:shape style="position:absolute;left:10307;top:505;width:305;height:435" coordorigin="10307,505" coordsize="305,435" path="m10512,505l10440,528,10392,577,10347,650,10322,715,10308,786,10307,821,10307,837,10326,895,10376,936,10401,940,10415,939,10396,920,10389,917,10377,905,10374,897,10374,882,10389,804,10407,746,10434,660,10459,589,10492,532,10507,526,10571,526,10567,522,10555,514,10542,509,10527,506,10512,505xe" filled="true" fillcolor="#231f20" stroked="false">
                <v:path arrowok="t"/>
                <v:fill type="solid"/>
              </v:shape>
              <v:shape style="position:absolute;left:10307;top:505;width:305;height:435" coordorigin="10307,505" coordsize="305,435" path="m10571,526l10523,526,10530,529,10536,534,10542,540,10545,549,10544,560,10534,625,10506,717,10471,824,10451,881,10414,920,10471,920,10518,880,10558,823,10589,752,10607,675,10611,626,10610,612,10587,542,10578,531,10571,526xe" filled="true" fillcolor="#231f20" stroked="false">
                <v:path arrowok="t"/>
                <v:fill type="solid"/>
              </v:shape>
            </v:group>
            <v:group style="position:absolute;left:10074;top:968;width:63;height:74" coordorigin="10074,968" coordsize="63,74">
              <v:shape style="position:absolute;left:10074;top:968;width:63;height:74" coordorigin="10074,968" coordsize="63,74" path="m10116,968l10097,968,10089,971,10077,984,10074,994,10074,1016,10077,1025,10089,1038,10097,1041,10114,1041,10121,1039,10131,1032,10133,1029,10101,1029,10097,1027,10090,1020,10089,1013,10089,996,10090,990,10097,982,10101,980,10133,980,10132,979,10124,971,10116,968xe" filled="true" fillcolor="#231f20" stroked="false">
                <v:path arrowok="t"/>
                <v:fill type="solid"/>
              </v:shape>
              <v:shape style="position:absolute;left:10074;top:968;width:63;height:74" coordorigin="10074,968" coordsize="63,74" path="m10122,1014l10121,1019,10119,1023,10114,1028,10110,1029,10133,1029,10134,1026,10137,1018,10122,1014xe" filled="true" fillcolor="#231f20" stroked="false">
                <v:path arrowok="t"/>
                <v:fill type="solid"/>
              </v:shape>
              <v:shape style="position:absolute;left:10074;top:968;width:63;height:74" coordorigin="10074,968" coordsize="63,74" path="m10133,980l10111,980,10114,981,10119,986,10121,989,10122,992,10136,989,10135,983,10133,980xe" filled="true" fillcolor="#231f20" stroked="false">
                <v:path arrowok="t"/>
                <v:fill type="solid"/>
              </v:shape>
            </v:group>
            <v:group style="position:absolute;left:10149;top:969;width:55;height:71" coordorigin="10149,969" coordsize="55,71">
              <v:shape style="position:absolute;left:10149;top:969;width:55;height:71" coordorigin="10149,969" coordsize="55,71" path="m10203,969l10149,969,10149,1040,10204,1040,10204,1028,10164,1028,10164,1009,10200,1009,10200,997,10164,997,10164,981,10203,981,10203,969xe" filled="true" fillcolor="#231f20" stroked="false">
                <v:path arrowok="t"/>
                <v:fill type="solid"/>
              </v:shape>
            </v:group>
            <v:group style="position:absolute;left:10217;top:969;width:58;height:71" coordorigin="10217,969" coordsize="58,71">
              <v:shape style="position:absolute;left:10217;top:969;width:58;height:71" coordorigin="10217,969" coordsize="58,71" path="m10231,969l10217,969,10217,1040,10230,1040,10230,994,10246,994,10231,969xe" filled="true" fillcolor="#231f20" stroked="false">
                <v:path arrowok="t"/>
                <v:fill type="solid"/>
              </v:shape>
              <v:shape style="position:absolute;left:10217;top:969;width:58;height:71" coordorigin="10217,969" coordsize="58,71" path="m10246,994l10230,994,10259,1040,10274,1040,10274,1017,10261,1017,10246,994xe" filled="true" fillcolor="#231f20" stroked="false">
                <v:path arrowok="t"/>
                <v:fill type="solid"/>
              </v:shape>
              <v:shape style="position:absolute;left:10217;top:969;width:58;height:71" coordorigin="10217,969" coordsize="58,71" path="m10274,969l10261,969,10261,1017,10274,1017,10274,969xe" filled="true" fillcolor="#231f20" stroked="false">
                <v:path arrowok="t"/>
                <v:fill type="solid"/>
              </v:shape>
            </v:group>
            <v:group style="position:absolute;left:10284;top:969;width:58;height:71" coordorigin="10284,969" coordsize="58,71">
              <v:shape style="position:absolute;left:10284;top:969;width:58;height:71" coordorigin="10284,969" coordsize="58,71" path="m10320,981l10306,981,10306,1040,10320,1040,10320,981xe" filled="true" fillcolor="#231f20" stroked="false">
                <v:path arrowok="t"/>
                <v:fill type="solid"/>
              </v:shape>
              <v:shape style="position:absolute;left:10284;top:969;width:58;height:71" coordorigin="10284,969" coordsize="58,71" path="m10342,969l10284,969,10284,981,10342,981,10342,969xe" filled="true" fillcolor="#231f20" stroked="false">
                <v:path arrowok="t"/>
                <v:fill type="solid"/>
              </v:shape>
            </v:group>
            <v:group style="position:absolute;left:10336;top:969;width:73;height:71" coordorigin="10336,969" coordsize="73,71">
              <v:shape style="position:absolute;left:10336;top:969;width:73;height:71" coordorigin="10336,969" coordsize="73,71" path="m10380,969l10365,969,10336,1040,10352,1040,10358,1024,10402,1024,10398,1012,10362,1012,10372,986,10387,986,10380,969xe" filled="true" fillcolor="#231f20" stroked="false">
                <v:path arrowok="t"/>
                <v:fill type="solid"/>
              </v:shape>
              <v:shape style="position:absolute;left:10336;top:969;width:73;height:71" coordorigin="10336,969" coordsize="73,71" path="m10402,1024l10387,1024,10393,1040,10409,1040,10402,1024xe" filled="true" fillcolor="#231f20" stroked="false">
                <v:path arrowok="t"/>
                <v:fill type="solid"/>
              </v:shape>
              <v:shape style="position:absolute;left:10336;top:969;width:73;height:71" coordorigin="10336,969" coordsize="73,71" path="m10387,986l10372,986,10382,1012,10398,1012,10387,986xe" filled="true" fillcolor="#231f20" stroked="false">
                <v:path arrowok="t"/>
                <v:fill type="solid"/>
              </v:shape>
            </v:group>
            <v:group style="position:absolute;left:10402;top:969;width:68;height:71" coordorigin="10402,969" coordsize="68,71">
              <v:shape style="position:absolute;left:10402;top:969;width:68;height:71" coordorigin="10402,969" coordsize="68,71" path="m10418,969l10402,969,10428,1040,10443,1040,10450,1022,10436,1022,10418,969xe" filled="true" fillcolor="#231f20" stroked="false">
                <v:path arrowok="t"/>
                <v:fill type="solid"/>
              </v:shape>
              <v:shape style="position:absolute;left:10402;top:969;width:68;height:71" coordorigin="10402,969" coordsize="68,71" path="m10469,969l10454,969,10436,1022,10450,1022,10469,969xe" filled="true" fillcolor="#231f20" stroked="false">
                <v:path arrowok="t"/>
                <v:fill type="solid"/>
              </v:shape>
            </v:group>
            <v:group style="position:absolute;left:10474;top:968;width:71;height:74" coordorigin="10474,968" coordsize="71,74">
              <v:shape style="position:absolute;left:10474;top:968;width:71;height:74" coordorigin="10474,968" coordsize="71,74" path="m10519,968l10503,968,10498,969,10474,998,10474,1016,10477,1025,10490,1038,10498,1041,10519,1041,10528,1038,10537,1029,10503,1029,10498,1027,10491,1019,10489,1013,10489,996,10491,990,10498,982,10503,980,10537,980,10528,971,10519,968xe" filled="true" fillcolor="#231f20" stroked="false">
                <v:path arrowok="t"/>
                <v:fill type="solid"/>
              </v:shape>
              <v:shape style="position:absolute;left:10474;top:968;width:71;height:74" coordorigin="10474,968" coordsize="71,74" path="m10537,980l10515,980,10520,982,10527,990,10529,996,10529,1013,10527,1019,10519,1027,10515,1029,10537,1029,10541,1025,10544,1016,10544,993,10541,984,10537,980xe" filled="true" fillcolor="#231f20" stroked="false">
                <v:path arrowok="t"/>
                <v:fill type="solid"/>
              </v:shape>
            </v:group>
            <v:group style="position:absolute;left:10552;top:968;width:59;height:74" coordorigin="10552,968" coordsize="59,74">
              <v:shape style="position:absolute;left:10552;top:968;width:59;height:74" coordorigin="10552,968" coordsize="59,74" path="m10566,1016l10552,1017,10552,1025,10555,1031,10565,1039,10572,1041,10588,1041,10593,1040,10601,1037,10605,1034,10608,1029,10577,1029,10574,1028,10568,1024,10567,1020,10566,1016xe" filled="true" fillcolor="#231f20" stroked="false">
                <v:path arrowok="t"/>
                <v:fill type="solid"/>
              </v:shape>
              <v:shape style="position:absolute;left:10552;top:968;width:59;height:74" coordorigin="10552,968" coordsize="59,74" path="m10590,968l10575,968,10570,969,10554,993,10556,998,10564,1005,10569,1007,10583,1011,10587,1012,10591,1013,10593,1014,10595,1016,10596,1018,10596,1022,10595,1024,10590,1028,10586,1029,10608,1029,10609,1027,10610,1024,10610,1015,10609,1011,10577,994,10572,993,10569,990,10568,989,10568,985,10569,984,10573,981,10576,980,10607,980,10606,978,10596,970,10590,968xe" filled="true" fillcolor="#231f20" stroked="false">
                <v:path arrowok="t"/>
                <v:fill type="solid"/>
              </v:shape>
              <v:shape style="position:absolute;left:10552;top:968;width:59;height:74" coordorigin="10552,968" coordsize="59,74" path="m10607,980l10585,980,10588,981,10592,984,10593,987,10594,990,10608,990,10608,983,10607,980xe" filled="true" fillcolor="#231f20" stroked="false">
                <v:path arrowok="t"/>
                <v:fill type="solid"/>
              </v:shape>
            </v:group>
            <v:group style="position:absolute;left:10565;top:687;width:269;height:419" coordorigin="10565,687" coordsize="269,419">
              <v:shape style="position:absolute;left:10565;top:687;width:269;height:419" coordorigin="10565,687" coordsize="269,419" path="m10565,687l10669,743,10762,811,10816,886,10833,953,10821,1012,10784,1058,10731,1090,10668,1106e" filled="false" stroked="true" strokeweight=".613pt" strokecolor="#231f20">
                <v:path arrowok="t"/>
              </v:shape>
              <v:shape style="position:absolute;left:10406;top:509;width:444;height:614" type="#_x0000_t75" stroked="false">
                <v:imagedata r:id="rId111" o:title=""/>
              </v:shape>
            </v:group>
            <v:group style="position:absolute;left:10259;top:978;width:509;height:203" coordorigin="10259,978" coordsize="509,203">
              <v:shape style="position:absolute;left:10259;top:978;width:509;height:203" coordorigin="10259,978" coordsize="509,203" path="m10767,978l10727,1045,10674,1101,10609,1144,10535,1171,10454,1181,10402,1177,10352,1165,10304,1146,10259,1120e" filled="false" stroked="true" strokeweight=".541pt" strokecolor="#231f20">
                <v:path arrowok="t"/>
              </v:shape>
            </v:group>
            <v:group style="position:absolute;left:9992;top:377;width:921;height:921" coordorigin="9992,377" coordsize="921,921">
              <v:shape style="position:absolute;left:9992;top:377;width:921;height:921" coordorigin="9992,377" coordsize="921,921" path="m10452,377l10527,383,10597,400,10664,428,10724,466,10777,512,10824,565,10861,626,10889,692,10906,762,10912,837,10906,912,10889,983,10861,1049,10824,1109,10777,1163,10724,1209,10664,1246,10597,1274,10527,1291,10452,1297,10377,1291,10307,1274,10240,1246,10180,1209,10127,1163,10081,1109,10043,1049,10015,983,9998,912,9992,837,9998,762,10015,692,10043,626,10081,565,10127,512,10180,466,10240,428,10307,400,10377,383,10452,377xe" filled="false" stroked="true" strokeweight=".567pt" strokecolor="#231f20">
                <v:path arrowok="t"/>
              </v:shape>
              <v:shape style="position:absolute;left:10309;top:1136;width:297;height:119" type="#_x0000_t75" stroked="false">
                <v:imagedata r:id="rId112" o:title=""/>
              </v:shape>
            </v:group>
            <w10:wrap type="topAndBottom"/>
          </v:group>
        </w:pict>
      </w:r>
    </w:p>
    <w:p>
      <w:pPr>
        <w:spacing w:line="240" w:lineRule="auto" w:before="6"/>
        <w:rPr>
          <w:rFonts w:ascii="Arial" w:hAnsi="Arial" w:cs="Arial" w:eastAsia="Arial" w:hint="default"/>
          <w:sz w:val="20"/>
          <w:szCs w:val="20"/>
        </w:rPr>
      </w:pPr>
    </w:p>
    <w:p>
      <w:pPr>
        <w:pStyle w:val="BodyText"/>
        <w:spacing w:line="240" w:lineRule="auto" w:before="72"/>
        <w:ind w:right="0"/>
        <w:jc w:val="left"/>
      </w:pPr>
      <w:r>
        <w:rPr/>
        <w:pict>
          <v:group style="position:absolute;margin-left:53.4734pt;margin-top:-100.215134pt;width:46.65pt;height:46.65pt;mso-position-horizontal-relative:page;mso-position-vertical-relative:paragraph;z-index:-63016" coordorigin="1069,-2004" coordsize="933,933"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461,-1992,1390,-1975,1324,-1947,1264,-1909,1210,-1863,1164,-1810,1127,-1750,1099,-1683,1081,-1613,1075,-1538,1081,-1463,1099,-1393,1127,-1326,1164,-1266,1210,-1213,1264,-1166,1324,-1129,1390,-1101,1461,-1084,1536,-1078,1610,-1084,1681,-1101,1747,-1129,1808,-1166,1861,-1213,1907,-1266,1945,-1326,1973,-1393,1990,-1463,1996,-1538,1990,-1613,1973,-1683,1945,-1750,1907,-1810,1861,-1863,1808,-1909,1747,-1947,1681,-1975,1610,-1992,1536,-1998xe" filled="true" fillcolor="#d1d3d4" stroked="false">
                <v:path arrowok="t"/>
                <v:fill type="solid"/>
              </v:shape>
            </v:group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610,-1992,1681,-1975,1747,-1947,1808,-1909,1861,-1863,1907,-1810,1945,-1750,1973,-1683,1990,-1613,1996,-1538,1990,-1463,1973,-1393,1945,-1326,1907,-1266,1861,-1213,1808,-1166,1747,-1129,1681,-1101,1610,-1084,1536,-1078,1461,-1084,1390,-1101,1324,-1129,1264,-1166,1210,-1213,1164,-1266,1127,-1326,1099,-1393,1081,-1463,1075,-1538,1081,-1613,1099,-1683,1127,-1750,1164,-1810,1210,-1863,1264,-1909,1324,-1947,1390,-1975,1461,-1992,1536,-1998xe" filled="false" stroked="true" strokeweight=".425pt" strokecolor="#231f20">
                <v:path arrowok="t"/>
              </v:shape>
            </v:group>
            <v:group style="position:absolute;left:1288;top:-1965;width:419;height:816" coordorigin="1288,-1965" coordsize="419,816">
              <v:shape style="position:absolute;left:1288;top:-1965;width:419;height:816" coordorigin="1288,-1965" coordsize="419,816" path="m1288,-1150l1707,-1965e" filled="false" stroked="true" strokeweight=".306pt" strokecolor="#6d6e71">
                <v:path arrowok="t"/>
              </v:shape>
            </v:group>
            <v:group style="position:absolute;left:1085;top:-1849;width:112;height:217" coordorigin="1085,-1849" coordsize="112,217">
              <v:shape style="position:absolute;left:1085;top:-1849;width:112;height:217" coordorigin="1085,-1849" coordsize="112,217" path="m1085,-1632l1196,-1849e" filled="false" stroked="true" strokeweight=".306pt" strokecolor="#6d6e71">
                <v:path arrowok="t"/>
              </v:shape>
            </v:group>
            <v:group style="position:absolute;left:1077;top:-1887;width:159;height:309" coordorigin="1077,-1887" coordsize="159,309">
              <v:shape style="position:absolute;left:1077;top:-1887;width:159;height:309" coordorigin="1077,-1887" coordsize="159,309" path="m1077,-1579l1235,-1887e" filled="false" stroked="true" strokeweight=".306pt" strokecolor="#6d6e71">
                <v:path arrowok="t"/>
              </v:shape>
            </v:group>
            <v:group style="position:absolute;left:1075;top:-1913;width:193;height:376" coordorigin="1075,-1913" coordsize="193,376">
              <v:shape style="position:absolute;left:1075;top:-1913;width:193;height:376" coordorigin="1075,-1913" coordsize="193,376" path="m1075,-1537l1268,-1913e" filled="false" stroked="true" strokeweight=".306pt" strokecolor="#6d6e71">
                <v:path arrowok="t"/>
              </v:shape>
            </v:group>
            <v:group style="position:absolute;left:1077;top:-1932;width:222;height:431" coordorigin="1077,-1932" coordsize="222,431">
              <v:shape style="position:absolute;left:1077;top:-1932;width:222;height:431" coordorigin="1077,-1932" coordsize="222,431" path="m1077,-1502l1298,-1932e" filled="false" stroked="true" strokeweight=".306pt" strokecolor="#6d6e71">
                <v:path arrowok="t"/>
              </v:shape>
            </v:group>
            <v:group style="position:absolute;left:1080;top:-1948;width:246;height:478" coordorigin="1080,-1948" coordsize="246,478">
              <v:shape style="position:absolute;left:1080;top:-1948;width:246;height:478" coordorigin="1080,-1948" coordsize="246,478" path="m1080,-1470l1326,-1948e" filled="false" stroked="true" strokeweight=".306pt" strokecolor="#6d6e71">
                <v:path arrowok="t"/>
              </v:shape>
            </v:group>
            <v:group style="position:absolute;left:1086;top:-1960;width:266;height:518" coordorigin="1086,-1960" coordsize="266,518">
              <v:shape style="position:absolute;left:1086;top:-1960;width:266;height:518" coordorigin="1086,-1960" coordsize="266,518" path="m1086,-1442l1351,-1960e" filled="false" stroked="true" strokeweight=".306pt" strokecolor="#6d6e71">
                <v:path arrowok="t"/>
              </v:shape>
            </v:group>
            <v:group style="position:absolute;left:1092;top:-1970;width:285;height:554" coordorigin="1092,-1970" coordsize="285,554">
              <v:shape style="position:absolute;left:1092;top:-1970;width:285;height:554" coordorigin="1092,-1970" coordsize="285,554" path="m1092,-1416l1376,-1970e" filled="false" stroked="true" strokeweight=".306pt" strokecolor="#6d6e71">
                <v:path arrowok="t"/>
              </v:shape>
            </v:group>
            <v:group style="position:absolute;left:1099;top:-1978;width:301;height:586" coordorigin="1099,-1978" coordsize="301,586">
              <v:shape style="position:absolute;left:1099;top:-1978;width:301;height:586" coordorigin="1099,-1978" coordsize="301,586" path="m1099,-1392l1400,-1978e" filled="false" stroked="true" strokeweight=".306pt" strokecolor="#6d6e71">
                <v:path arrowok="t"/>
              </v:shape>
            </v:group>
            <v:group style="position:absolute;left:1107;top:-1984;width:316;height:615" coordorigin="1107,-1984" coordsize="316,615">
              <v:shape style="position:absolute;left:1107;top:-1984;width:316;height:615" coordorigin="1107,-1984" coordsize="316,615" path="m1107,-1370l1423,-1984e" filled="false" stroked="true" strokeweight=".306pt" strokecolor="#6d6e71">
                <v:path arrowok="t"/>
              </v:shape>
            </v:group>
            <v:group style="position:absolute;left:1116;top:-1989;width:329;height:641" coordorigin="1116,-1989" coordsize="329,641">
              <v:shape style="position:absolute;left:1116;top:-1989;width:329;height:641" coordorigin="1116,-1989" coordsize="329,641" path="m1116,-1349l1445,-1989e" filled="false" stroked="true" strokeweight=".306pt" strokecolor="#6d6e71">
                <v:path arrowok="t"/>
              </v:shape>
            </v:group>
            <v:group style="position:absolute;left:1126;top:-1993;width:342;height:665" coordorigin="1126,-1993" coordsize="342,665">
              <v:shape style="position:absolute;left:1126;top:-1993;width:342;height:665" coordorigin="1126,-1993" coordsize="342,665" path="m1126,-1329l1467,-1993e" filled="false" stroked="true" strokeweight=".306pt" strokecolor="#6d6e71">
                <v:path arrowok="t"/>
              </v:shape>
            </v:group>
            <v:group style="position:absolute;left:1136;top:-1996;width:352;height:686" coordorigin="1136,-1996" coordsize="352,686">
              <v:shape style="position:absolute;left:1136;top:-1996;width:352;height:686" coordorigin="1136,-1996" coordsize="352,686" path="m1136,-1310l1488,-1996e" filled="false" stroked="true" strokeweight=".306pt" strokecolor="#6d6e71">
                <v:path arrowok="t"/>
              </v:shape>
            </v:group>
            <v:group style="position:absolute;left:1146;top:-1997;width:362;height:705" coordorigin="1146,-1997" coordsize="362,705">
              <v:shape style="position:absolute;left:1146;top:-1997;width:362;height:705" coordorigin="1146,-1997" coordsize="362,705" path="m1146,-1293l1508,-1997e" filled="false" stroked="true" strokeweight=".306pt" strokecolor="#6d6e71">
                <v:path arrowok="t"/>
              </v:shape>
            </v:group>
            <v:group style="position:absolute;left:1157;top:-1998;width:371;height:723" coordorigin="1157,-1998" coordsize="371,723">
              <v:shape style="position:absolute;left:1157;top:-1998;width:371;height:723" coordorigin="1157,-1998" coordsize="371,723" path="m1157,-1276l1528,-1998e" filled="false" stroked="true" strokeweight=".306pt" strokecolor="#6d6e71">
                <v:path arrowok="t"/>
              </v:shape>
            </v:group>
            <v:group style="position:absolute;left:1169;top:-1998;width:379;height:738" coordorigin="1169,-1998" coordsize="379,738">
              <v:shape style="position:absolute;left:1169;top:-1998;width:379;height:738" coordorigin="1169,-1998" coordsize="379,738" path="m1169,-1260l1548,-1998e" filled="false" stroked="true" strokeweight=".306pt" strokecolor="#6d6e71">
                <v:path arrowok="t"/>
              </v:shape>
            </v:group>
            <v:group style="position:absolute;left:1181;top:-1997;width:387;height:752" coordorigin="1181,-1997" coordsize="387,752">
              <v:shape style="position:absolute;left:1181;top:-1997;width:387;height:752" coordorigin="1181,-1997" coordsize="387,752" path="m1181,-1245l1567,-1997e" filled="false" stroked="true" strokeweight=".306pt" strokecolor="#6d6e71">
                <v:path arrowok="t"/>
              </v:shape>
            </v:group>
            <v:group style="position:absolute;left:1193;top:-1996;width:393;height:765" coordorigin="1193,-1996" coordsize="393,765">
              <v:shape style="position:absolute;left:1193;top:-1996;width:393;height:765" coordorigin="1193,-1996" coordsize="393,765" path="m1193,-1231l1586,-1996e" filled="false" stroked="true" strokeweight=".306pt" strokecolor="#6d6e71">
                <v:path arrowok="t"/>
              </v:shape>
            </v:group>
            <v:group style="position:absolute;left:1206;top:-1993;width:399;height:776" coordorigin="1206,-1993" coordsize="399,776">
              <v:shape style="position:absolute;left:1206;top:-1993;width:399;height:776" coordorigin="1206,-1993" coordsize="399,776" path="m1206,-1217l1604,-1993e" filled="false" stroked="true" strokeweight=".306pt" strokecolor="#6d6e71">
                <v:path arrowok="t"/>
              </v:shape>
            </v:group>
            <v:group style="position:absolute;left:1218;top:-1990;width:404;height:786" coordorigin="1218,-1990" coordsize="404,786">
              <v:shape style="position:absolute;left:1218;top:-1990;width:404;height:786" coordorigin="1218,-1990" coordsize="404,786" path="m1218,-1205l1622,-1990e" filled="false" stroked="true" strokeweight=".306pt" strokecolor="#6d6e71">
                <v:path arrowok="t"/>
              </v:shape>
            </v:group>
            <v:group style="position:absolute;left:1232;top:-1987;width:408;height:795" coordorigin="1232,-1987" coordsize="408,795">
              <v:shape style="position:absolute;left:1232;top:-1987;width:408;height:795" coordorigin="1232,-1987" coordsize="408,795" path="m1232,-1192l1640,-1987e" filled="false" stroked="true" strokeweight=".306pt" strokecolor="#6d6e71">
                <v:path arrowok="t"/>
              </v:shape>
            </v:group>
            <v:group style="position:absolute;left:1246;top:-1982;width:412;height:802" coordorigin="1246,-1982" coordsize="412,802">
              <v:shape style="position:absolute;left:1246;top:-1982;width:412;height:802" coordorigin="1246,-1982" coordsize="412,802" path="m1246,-1181l1657,-1982e" filled="false" stroked="true" strokeweight=".306pt" strokecolor="#6d6e71">
                <v:path arrowok="t"/>
              </v:shape>
            </v:group>
            <v:group style="position:absolute;left:1260;top:-1977;width:415;height:808" coordorigin="1260,-1977" coordsize="415,808">
              <v:shape style="position:absolute;left:1260;top:-1977;width:415;height:808" coordorigin="1260,-1977" coordsize="415,808" path="m1260,-1170l1674,-1977e" filled="false" stroked="true" strokeweight=".306pt" strokecolor="#6d6e71">
                <v:path arrowok="t"/>
              </v:shape>
            </v:group>
            <v:group style="position:absolute;left:1274;top:-1971;width:417;height:812" coordorigin="1274,-1971" coordsize="417,812">
              <v:shape style="position:absolute;left:1274;top:-1971;width:417;height:812" coordorigin="1274,-1971" coordsize="417,812" path="m1274,-1160l1691,-1971e" filled="false" stroked="true" strokeweight=".306pt" strokecolor="#6d6e71">
                <v:path arrowok="t"/>
              </v:shape>
            </v:group>
            <v:group style="position:absolute;left:1126;top:-1854;width:293;height:412" coordorigin="1126,-1854" coordsize="293,412">
              <v:shape style="position:absolute;left:1126;top:-1854;width:293;height:412" coordorigin="1126,-1854" coordsize="293,412" path="m1165,-1515l1149,-1515,1142,-1512,1129,-1499,1126,-1492,1126,-1472,1192,-1442,1215,-1444,1238,-1448,1260,-1456,1281,-1466,1295,-1475,1231,-1475,1220,-1479,1192,-1502,1181,-1509,1178,-1511,1172,-1513,1165,-1515xe" filled="true" fillcolor="#231f20" stroked="false">
                <v:path arrowok="t"/>
                <v:fill type="solid"/>
              </v:shape>
              <v:shape style="position:absolute;left:1126;top:-1854;width:293;height:412" coordorigin="1126,-1854" coordsize="293,412" path="m1418,-1854l1261,-1854,1177,-1685,1194,-1684,1210,-1682,1265,-1653,1299,-1594,1304,-1560,1302,-1541,1274,-1486,1243,-1475,1295,-1475,1347,-1530,1369,-1592,1371,-1613,1370,-1630,1344,-1693,1291,-1733,1234,-1748,1252,-1785,1397,-1785,1418,-1854xe" filled="true" fillcolor="#231f20" stroked="false">
                <v:path arrowok="t"/>
                <v:fill type="solid"/>
              </v:shape>
            </v:group>
            <v:group style="position:absolute;left:1390;top:-1870;width:305;height:435" coordorigin="1390,-1870" coordsize="305,435">
              <v:shape style="position:absolute;left:1390;top:-1870;width:305;height:435" coordorigin="1390,-1870" coordsize="305,435" path="m1595,-1870l1524,-1847,1476,-1798,1430,-1725,1406,-1660,1392,-1589,1390,-1554,1391,-1538,1410,-1480,1460,-1439,1485,-1435,1499,-1436,1480,-1455,1473,-1458,1461,-1470,1458,-1478,1458,-1493,1473,-1571,1491,-1629,1518,-1715,1543,-1786,1575,-1844,1591,-1849,1655,-1849,1651,-1853,1639,-1861,1626,-1866,1611,-1869,1595,-1870xe" filled="true" fillcolor="#231f20" stroked="false">
                <v:path arrowok="t"/>
                <v:fill type="solid"/>
              </v:shape>
              <v:shape style="position:absolute;left:1390;top:-1870;width:305;height:435" coordorigin="1390,-1870" coordsize="305,435" path="m1655,-1849l1606,-1849,1614,-1846,1620,-1841,1625,-1835,1628,-1826,1628,-1815,1618,-1750,1590,-1658,1555,-1551,1534,-1494,1498,-1455,1555,-1455,1602,-1495,1642,-1552,1673,-1623,1691,-1700,1695,-1749,1694,-1764,1671,-1833,1662,-1844,1655,-1849xe" filled="true" fillcolor="#231f20" stroked="false">
                <v:path arrowok="t"/>
                <v:fill type="solid"/>
              </v:shape>
            </v:group>
            <v:group style="position:absolute;left:1157;top:-1407;width:63;height:74" coordorigin="1157,-1407" coordsize="63,74">
              <v:shape style="position:absolute;left:1157;top:-1407;width:63;height:74" coordorigin="1157,-1407" coordsize="63,74" path="m1200,-1407l1181,-1407,1173,-1404,1160,-1391,1157,-1381,1157,-1359,1160,-1350,1173,-1337,1181,-1334,1198,-1334,1205,-1336,1215,-1343,1216,-1346,1185,-1346,1181,-1348,1174,-1355,1172,-1362,1172,-1379,1174,-1385,1181,-1393,1185,-1395,1217,-1395,1216,-1396,1207,-1404,1200,-1407xe" filled="true" fillcolor="#231f20" stroked="false">
                <v:path arrowok="t"/>
                <v:fill type="solid"/>
              </v:shape>
              <v:shape style="position:absolute;left:1157;top:-1407;width:63;height:74" coordorigin="1157,-1407" coordsize="63,74" path="m1206,-1361l1205,-1356,1203,-1352,1197,-1347,1194,-1346,1216,-1346,1218,-1349,1220,-1357,1206,-1361xe" filled="true" fillcolor="#231f20" stroked="false">
                <v:path arrowok="t"/>
                <v:fill type="solid"/>
              </v:shape>
              <v:shape style="position:absolute;left:1157;top:-1407;width:63;height:74" coordorigin="1157,-1407" coordsize="63,74" path="m1217,-1395l1194,-1395,1198,-1394,1203,-1389,1205,-1387,1206,-1383,1220,-1386,1219,-1392,1217,-1395xe" filled="true" fillcolor="#231f20" stroked="false">
                <v:path arrowok="t"/>
                <v:fill type="solid"/>
              </v:shape>
            </v:group>
            <v:group style="position:absolute;left:1233;top:-1406;width:55;height:71" coordorigin="1233,-1406" coordsize="55,71">
              <v:shape style="position:absolute;left:1233;top:-1406;width:55;height:71" coordorigin="1233,-1406" coordsize="55,71" path="m1287,-1406l1233,-1406,1233,-1335,1288,-1335,1288,-1347,1248,-1347,1248,-1366,1284,-1366,1284,-1378,1248,-1378,1248,-1394,1287,-1394,1287,-1406xe" filled="true" fillcolor="#231f20" stroked="false">
                <v:path arrowok="t"/>
                <v:fill type="solid"/>
              </v:shape>
            </v:group>
            <v:group style="position:absolute;left:1300;top:-1406;width:58;height:71" coordorigin="1300,-1406" coordsize="58,71">
              <v:shape style="position:absolute;left:1300;top:-1406;width:58;height:71" coordorigin="1300,-1406" coordsize="58,71" path="m1315,-1406l1300,-1406,1300,-1335,1314,-1335,1314,-1381,1330,-1381,1315,-1406xe" filled="true" fillcolor="#231f20" stroked="false">
                <v:path arrowok="t"/>
                <v:fill type="solid"/>
              </v:shape>
              <v:shape style="position:absolute;left:1300;top:-1406;width:58;height:71" coordorigin="1300,-1406" coordsize="58,71" path="m1330,-1381l1314,-1381,1343,-1335,1358,-1335,1358,-1358,1344,-1358,1330,-1381xe" filled="true" fillcolor="#231f20" stroked="false">
                <v:path arrowok="t"/>
                <v:fill type="solid"/>
              </v:shape>
              <v:shape style="position:absolute;left:1300;top:-1406;width:58;height:71" coordorigin="1300,-1406" coordsize="58,71" path="m1358,-1406l1344,-1406,1344,-1358,1358,-1358,1358,-1406xe" filled="true" fillcolor="#231f20" stroked="false">
                <v:path arrowok="t"/>
                <v:fill type="solid"/>
              </v:shape>
            </v:group>
            <v:group style="position:absolute;left:1368;top:-1406;width:58;height:71" coordorigin="1368,-1406" coordsize="58,71">
              <v:shape style="position:absolute;left:1368;top:-1406;width:58;height:71" coordorigin="1368,-1406" coordsize="58,71" path="m1404,-1394l1390,-1394,1390,-1335,1404,-1335,1404,-1394xe" filled="true" fillcolor="#231f20" stroked="false">
                <v:path arrowok="t"/>
                <v:fill type="solid"/>
              </v:shape>
              <v:shape style="position:absolute;left:1368;top:-1406;width:58;height:71" coordorigin="1368,-1406" coordsize="58,71" path="m1426,-1406l1368,-1406,1368,-1394,1426,-1394,1426,-1406xe" filled="true" fillcolor="#231f20" stroked="false">
                <v:path arrowok="t"/>
                <v:fill type="solid"/>
              </v:shape>
            </v:group>
            <v:group style="position:absolute;left:1420;top:-1406;width:73;height:71" coordorigin="1420,-1406" coordsize="73,71">
              <v:shape style="position:absolute;left:1420;top:-1406;width:73;height:71" coordorigin="1420,-1406" coordsize="73,71" path="m1464,-1406l1448,-1406,1420,-1335,1436,-1335,1442,-1351,1486,-1351,1481,-1363,1446,-1363,1456,-1389,1471,-1389,1464,-1406xe" filled="true" fillcolor="#231f20" stroked="false">
                <v:path arrowok="t"/>
                <v:fill type="solid"/>
              </v:shape>
              <v:shape style="position:absolute;left:1420;top:-1406;width:73;height:71" coordorigin="1420,-1406" coordsize="73,71" path="m1486,-1351l1471,-1351,1477,-1335,1493,-1335,1486,-1351xe" filled="true" fillcolor="#231f20" stroked="false">
                <v:path arrowok="t"/>
                <v:fill type="solid"/>
              </v:shape>
              <v:shape style="position:absolute;left:1420;top:-1406;width:73;height:71" coordorigin="1420,-1406" coordsize="73,71" path="m1471,-1389l1456,-1389,1466,-1363,1481,-1363,1471,-1389xe" filled="true" fillcolor="#231f20" stroked="false">
                <v:path arrowok="t"/>
                <v:fill type="solid"/>
              </v:shape>
            </v:group>
            <v:group style="position:absolute;left:1486;top:-1406;width:68;height:71" coordorigin="1486,-1406" coordsize="68,71">
              <v:shape style="position:absolute;left:1486;top:-1406;width:68;height:71" coordorigin="1486,-1406" coordsize="68,71" path="m1501,-1406l1486,-1406,1511,-1335,1527,-1335,1534,-1353,1520,-1353,1501,-1406xe" filled="true" fillcolor="#231f20" stroked="false">
                <v:path arrowok="t"/>
                <v:fill type="solid"/>
              </v:shape>
              <v:shape style="position:absolute;left:1486;top:-1406;width:68;height:71" coordorigin="1486,-1406" coordsize="68,71" path="m1553,-1406l1537,-1406,1520,-1353,1534,-1353,1553,-1406xe" filled="true" fillcolor="#231f20" stroked="false">
                <v:path arrowok="t"/>
                <v:fill type="solid"/>
              </v:shape>
            </v:group>
            <v:group style="position:absolute;left:1557;top:-1407;width:71;height:74" coordorigin="1557,-1407" coordsize="71,74">
              <v:shape style="position:absolute;left:1557;top:-1407;width:71;height:74" coordorigin="1557,-1407" coordsize="71,74" path="m1603,-1407l1587,-1407,1581,-1406,1557,-1377,1557,-1359,1561,-1350,1573,-1337,1582,-1334,1603,-1334,1612,-1337,1621,-1346,1587,-1346,1582,-1348,1574,-1356,1572,-1362,1573,-1379,1574,-1385,1582,-1393,1587,-1395,1620,-1395,1612,-1404,1603,-1407xe" filled="true" fillcolor="#231f20" stroked="false">
                <v:path arrowok="t"/>
                <v:fill type="solid"/>
              </v:shape>
              <v:shape style="position:absolute;left:1557;top:-1407;width:71;height:74" coordorigin="1557,-1407" coordsize="71,74" path="m1620,-1395l1599,-1395,1603,-1393,1611,-1385,1612,-1379,1612,-1362,1611,-1356,1603,-1348,1598,-1346,1621,-1346,1624,-1350,1628,-1359,1628,-1382,1624,-1391,1620,-1395xe" filled="true" fillcolor="#231f20" stroked="false">
                <v:path arrowok="t"/>
                <v:fill type="solid"/>
              </v:shape>
            </v:group>
            <v:group style="position:absolute;left:1635;top:-1407;width:59;height:74" coordorigin="1635,-1407" coordsize="59,74">
              <v:shape style="position:absolute;left:1635;top:-1407;width:59;height:74" coordorigin="1635,-1407" coordsize="59,74" path="m1649,-1359l1635,-1358,1636,-1350,1639,-1344,1649,-1336,1656,-1334,1671,-1334,1677,-1335,1685,-1338,1688,-1341,1692,-1346,1661,-1346,1657,-1347,1652,-1351,1650,-1355,1649,-1359xe" filled="true" fillcolor="#231f20" stroked="false">
                <v:path arrowok="t"/>
                <v:fill type="solid"/>
              </v:shape>
              <v:shape style="position:absolute;left:1635;top:-1407;width:59;height:74" coordorigin="1635,-1407" coordsize="59,74" path="m1673,-1407l1659,-1407,1654,-1406,1638,-1382,1640,-1377,1648,-1370,1653,-1368,1667,-1364,1671,-1363,1675,-1362,1677,-1361,1679,-1359,1679,-1357,1679,-1353,1678,-1351,1674,-1347,1670,-1346,1692,-1346,1693,-1348,1694,-1351,1694,-1360,1693,-1364,1660,-1381,1656,-1382,1653,-1385,1652,-1386,1652,-1390,1653,-1391,1657,-1394,1660,-1395,1690,-1395,1689,-1397,1680,-1405,1673,-1407xe" filled="true" fillcolor="#231f20" stroked="false">
                <v:path arrowok="t"/>
                <v:fill type="solid"/>
              </v:shape>
              <v:shape style="position:absolute;left:1635;top:-1407;width:59;height:74" coordorigin="1635,-1407" coordsize="59,74" path="m1690,-1395l1668,-1395,1671,-1394,1675,-1391,1677,-1388,1677,-1385,1692,-1385,1692,-1392,1690,-1395xe" filled="true" fillcolor="#231f20" stroked="false">
                <v:path arrowok="t"/>
                <v:fill type="solid"/>
              </v:shape>
            </v:group>
            <v:group style="position:absolute;left:1648;top:-1688;width:269;height:419" coordorigin="1648,-1688" coordsize="269,419">
              <v:shape style="position:absolute;left:1648;top:-1688;width:269;height:419" coordorigin="1648,-1688" coordsize="269,419" path="m1648,-1688l1753,-1632,1845,-1564,1900,-1490,1917,-1422,1904,-1363,1868,-1317,1815,-1285,1752,-1269e" filled="false" stroked="true" strokeweight=".613pt" strokecolor="#231f20">
                <v:path arrowok="t"/>
              </v:shape>
              <v:shape style="position:absolute;left:1490;top:-1866;width:444;height:614" type="#_x0000_t75" stroked="false">
                <v:imagedata r:id="rId113" o:title=""/>
              </v:shape>
            </v:group>
            <v:group style="position:absolute;left:1343;top:-1397;width:509;height:203" coordorigin="1343,-1397" coordsize="509,203">
              <v:shape style="position:absolute;left:1343;top:-1397;width:509;height:203" coordorigin="1343,-1397" coordsize="509,203" path="m1851,-1397l1811,-1330,1758,-1274,1693,-1231,1619,-1204,1538,-1194,1486,-1198,1436,-1210,1388,-1229,1343,-1255e" filled="false" stroked="true" strokeweight=".541pt" strokecolor="#231f20">
                <v:path arrowok="t"/>
              </v:shape>
            </v:group>
            <v:group style="position:absolute;left:1075;top:-1998;width:921;height:921" coordorigin="1075,-1998" coordsize="921,921">
              <v:shape style="position:absolute;left:1075;top:-1998;width:921;height:921" coordorigin="1075,-1998" coordsize="921,921" path="m1536,-1998l1610,-1992,1681,-1975,1747,-1947,1808,-1909,1861,-1863,1907,-1810,1945,-1750,1973,-1683,1990,-1613,1996,-1538,1990,-1463,1973,-1393,1945,-1326,1907,-1266,1861,-1213,1808,-1166,1747,-1129,1681,-1101,1610,-1084,1536,-1078,1461,-1084,1390,-1101,1324,-1129,1264,-1166,1210,-1213,1164,-1266,1127,-1326,1099,-1393,1081,-1463,1075,-1538,1081,-1613,1099,-1683,1127,-1750,1164,-1810,1210,-1863,1264,-1909,1324,-1947,1390,-1975,1461,-1992,1536,-1998xe" filled="false" stroked="true" strokeweight=".567pt" strokecolor="#231f20">
                <v:path arrowok="t"/>
              </v:shape>
              <v:shape style="position:absolute;left:1393;top:-1239;width:297;height:119" type="#_x0000_t75" stroked="false">
                <v:imagedata r:id="rId114" o:title=""/>
              </v:shape>
            </v:group>
            <w10:wrap type="none"/>
          </v:group>
        </w:pict>
      </w:r>
      <w:r>
        <w:rPr/>
        <w:pict>
          <v:group style="position:absolute;margin-left:104.362999pt;margin-top:-100.215134pt;width:46.65pt;height:46.65pt;mso-position-horizontal-relative:page;mso-position-vertical-relative:paragraph;z-index:-62992" coordorigin="2087,-2004" coordsize="933,933"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479,-1992,2408,-1975,2342,-1947,2282,-1909,2228,-1863,2182,-1810,2145,-1750,2117,-1683,2099,-1613,2093,-1538,2099,-1463,2117,-1393,2145,-1326,2182,-1266,2228,-1213,2282,-1166,2342,-1129,2408,-1101,2479,-1084,2554,-1078,2628,-1084,2699,-1101,2765,-1129,2825,-1166,2879,-1213,2925,-1266,2963,-1326,2990,-1393,3008,-1463,3014,-1538,3008,-1613,2990,-1683,2963,-1750,2925,-1810,2879,-1863,2825,-1909,2765,-1947,2699,-1975,2628,-1992,2554,-1998xe" filled="true" fillcolor="#d1d3d4" stroked="false">
                <v:path arrowok="t"/>
                <v:fill type="solid"/>
              </v:shape>
            </v:group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628,-1992,2699,-1975,2765,-1947,2825,-1909,2879,-1863,2925,-1810,2963,-1750,2990,-1683,3008,-1613,3014,-1538,3008,-1463,2990,-1393,2963,-1326,2925,-1266,2879,-1213,2825,-1166,2765,-1129,2699,-1101,2628,-1084,2554,-1078,2479,-1084,2408,-1101,2342,-1129,2282,-1166,2228,-1213,2182,-1266,2145,-1326,2117,-1393,2099,-1463,2093,-1538,2099,-1613,2117,-1683,2145,-1750,2182,-1810,2228,-1863,2282,-1909,2342,-1947,2408,-1975,2479,-1992,2554,-1998xe" filled="false" stroked="true" strokeweight=".425pt" strokecolor="#231f20">
                <v:path arrowok="t"/>
              </v:shape>
            </v:group>
            <v:group style="position:absolute;left:2306;top:-1965;width:419;height:816" coordorigin="2306,-1965" coordsize="419,816">
              <v:shape style="position:absolute;left:2306;top:-1965;width:419;height:816" coordorigin="2306,-1965" coordsize="419,816" path="m2306,-1150l2725,-1965e" filled="false" stroked="true" strokeweight=".306pt" strokecolor="#6d6e71">
                <v:path arrowok="t"/>
              </v:shape>
            </v:group>
            <v:group style="position:absolute;left:2103;top:-1849;width:112;height:217" coordorigin="2103,-1849" coordsize="112,217">
              <v:shape style="position:absolute;left:2103;top:-1849;width:112;height:217" coordorigin="2103,-1849" coordsize="112,217" path="m2103,-1632l2214,-1849e" filled="false" stroked="true" strokeweight=".306pt" strokecolor="#6d6e71">
                <v:path arrowok="t"/>
              </v:shape>
            </v:group>
            <v:group style="position:absolute;left:2095;top:-1887;width:159;height:309" coordorigin="2095,-1887" coordsize="159,309">
              <v:shape style="position:absolute;left:2095;top:-1887;width:159;height:309" coordorigin="2095,-1887" coordsize="159,309" path="m2095,-1579l2253,-1887e" filled="false" stroked="true" strokeweight=".306pt" strokecolor="#6d6e71">
                <v:path arrowok="t"/>
              </v:shape>
            </v:group>
            <v:group style="position:absolute;left:2093;top:-1913;width:193;height:376" coordorigin="2093,-1913" coordsize="193,376">
              <v:shape style="position:absolute;left:2093;top:-1913;width:193;height:376" coordorigin="2093,-1913" coordsize="193,376" path="m2093,-1537l2286,-1913e" filled="false" stroked="true" strokeweight=".306pt" strokecolor="#6d6e71">
                <v:path arrowok="t"/>
              </v:shape>
            </v:group>
            <v:group style="position:absolute;left:2095;top:-1932;width:222;height:431" coordorigin="2095,-1932" coordsize="222,431">
              <v:shape style="position:absolute;left:2095;top:-1932;width:222;height:431" coordorigin="2095,-1932" coordsize="222,431" path="m2095,-1502l2316,-1932e" filled="false" stroked="true" strokeweight=".306pt" strokecolor="#6d6e71">
                <v:path arrowok="t"/>
              </v:shape>
            </v:group>
            <v:group style="position:absolute;left:2098;top:-1948;width:246;height:478" coordorigin="2098,-1948" coordsize="246,478">
              <v:shape style="position:absolute;left:2098;top:-1948;width:246;height:478" coordorigin="2098,-1948" coordsize="246,478" path="m2098,-1470l2343,-1948e" filled="false" stroked="true" strokeweight=".306pt" strokecolor="#6d6e71">
                <v:path arrowok="t"/>
              </v:shape>
            </v:group>
            <v:group style="position:absolute;left:2103;top:-1960;width:266;height:518" coordorigin="2103,-1960" coordsize="266,518">
              <v:shape style="position:absolute;left:2103;top:-1960;width:266;height:518" coordorigin="2103,-1960" coordsize="266,518" path="m2103,-1442l2369,-1960e" filled="false" stroked="true" strokeweight=".306pt" strokecolor="#6d6e71">
                <v:path arrowok="t"/>
              </v:shape>
            </v:group>
            <v:group style="position:absolute;left:2110;top:-1970;width:285;height:554" coordorigin="2110,-1970" coordsize="285,554">
              <v:shape style="position:absolute;left:2110;top:-1970;width:285;height:554" coordorigin="2110,-1970" coordsize="285,554" path="m2110,-1416l2394,-1970e" filled="false" stroked="true" strokeweight=".306pt" strokecolor="#6d6e71">
                <v:path arrowok="t"/>
              </v:shape>
            </v:group>
            <v:group style="position:absolute;left:2117;top:-1978;width:301;height:586" coordorigin="2117,-1978" coordsize="301,586">
              <v:shape style="position:absolute;left:2117;top:-1978;width:301;height:586" coordorigin="2117,-1978" coordsize="301,586" path="m2117,-1392l2418,-1978e" filled="false" stroked="true" strokeweight=".306pt" strokecolor="#6d6e71">
                <v:path arrowok="t"/>
              </v:shape>
            </v:group>
            <v:group style="position:absolute;left:2125;top:-1984;width:316;height:615" coordorigin="2125,-1984" coordsize="316,615">
              <v:shape style="position:absolute;left:2125;top:-1984;width:316;height:615" coordorigin="2125,-1984" coordsize="316,615" path="m2125,-1370l2441,-1984e" filled="false" stroked="true" strokeweight=".306pt" strokecolor="#6d6e71">
                <v:path arrowok="t"/>
              </v:shape>
            </v:group>
            <v:group style="position:absolute;left:2134;top:-1989;width:329;height:641" coordorigin="2134,-1989" coordsize="329,641">
              <v:shape style="position:absolute;left:2134;top:-1989;width:329;height:641" coordorigin="2134,-1989" coordsize="329,641" path="m2134,-1349l2463,-1989e" filled="false" stroked="true" strokeweight=".306pt" strokecolor="#6d6e71">
                <v:path arrowok="t"/>
              </v:shape>
            </v:group>
            <v:group style="position:absolute;left:2143;top:-1993;width:342;height:665" coordorigin="2143,-1993" coordsize="342,665">
              <v:shape style="position:absolute;left:2143;top:-1993;width:342;height:665" coordorigin="2143,-1993" coordsize="342,665" path="m2143,-1329l2484,-1993e" filled="false" stroked="true" strokeweight=".306pt" strokecolor="#6d6e71">
                <v:path arrowok="t"/>
              </v:shape>
            </v:group>
            <v:group style="position:absolute;left:2153;top:-1996;width:352;height:686" coordorigin="2153,-1996" coordsize="352,686">
              <v:shape style="position:absolute;left:2153;top:-1996;width:352;height:686" coordorigin="2153,-1996" coordsize="352,686" path="m2153,-1310l2505,-1996e" filled="false" stroked="true" strokeweight=".306pt" strokecolor="#6d6e71">
                <v:path arrowok="t"/>
              </v:shape>
            </v:group>
            <v:group style="position:absolute;left:2164;top:-1997;width:362;height:705" coordorigin="2164,-1997" coordsize="362,705">
              <v:shape style="position:absolute;left:2164;top:-1997;width:362;height:705" coordorigin="2164,-1997" coordsize="362,705" path="m2164,-1293l2526,-1997e" filled="false" stroked="true" strokeweight=".306pt" strokecolor="#6d6e71">
                <v:path arrowok="t"/>
              </v:shape>
            </v:group>
            <v:group style="position:absolute;left:2175;top:-1998;width:371;height:723" coordorigin="2175,-1998" coordsize="371,723">
              <v:shape style="position:absolute;left:2175;top:-1998;width:371;height:723" coordorigin="2175,-1998" coordsize="371,723" path="m2175,-1276l2546,-1998e" filled="false" stroked="true" strokeweight=".306pt" strokecolor="#6d6e71">
                <v:path arrowok="t"/>
              </v:shape>
            </v:group>
            <v:group style="position:absolute;left:2186;top:-1998;width:379;height:738" coordorigin="2186,-1998" coordsize="379,738">
              <v:shape style="position:absolute;left:2186;top:-1998;width:379;height:738" coordorigin="2186,-1998" coordsize="379,738" path="m2186,-1260l2565,-1998e" filled="false" stroked="true" strokeweight=".306pt" strokecolor="#6d6e71">
                <v:path arrowok="t"/>
              </v:shape>
            </v:group>
            <v:group style="position:absolute;left:2198;top:-1997;width:387;height:752" coordorigin="2198,-1997" coordsize="387,752">
              <v:shape style="position:absolute;left:2198;top:-1997;width:387;height:752" coordorigin="2198,-1997" coordsize="387,752" path="m2198,-1245l2585,-1997e" filled="false" stroked="true" strokeweight=".306pt" strokecolor="#6d6e71">
                <v:path arrowok="t"/>
              </v:shape>
            </v:group>
            <v:group style="position:absolute;left:2211;top:-1996;width:393;height:765" coordorigin="2211,-1996" coordsize="393,765">
              <v:shape style="position:absolute;left:2211;top:-1996;width:393;height:765" coordorigin="2211,-1996" coordsize="393,765" path="m2211,-1231l2603,-1996e" filled="false" stroked="true" strokeweight=".306pt" strokecolor="#6d6e71">
                <v:path arrowok="t"/>
              </v:shape>
            </v:group>
            <v:group style="position:absolute;left:2223;top:-1993;width:399;height:776" coordorigin="2223,-1993" coordsize="399,776">
              <v:shape style="position:absolute;left:2223;top:-1993;width:399;height:776" coordorigin="2223,-1993" coordsize="399,776" path="m2223,-1217l2622,-1993e" filled="false" stroked="true" strokeweight=".306pt" strokecolor="#6d6e71">
                <v:path arrowok="t"/>
              </v:shape>
            </v:group>
            <v:group style="position:absolute;left:2236;top:-1990;width:404;height:786" coordorigin="2236,-1990" coordsize="404,786">
              <v:shape style="position:absolute;left:2236;top:-1990;width:404;height:786" coordorigin="2236,-1990" coordsize="404,786" path="m2236,-1205l2640,-1990e" filled="false" stroked="true" strokeweight=".306pt" strokecolor="#6d6e71">
                <v:path arrowok="t"/>
              </v:shape>
            </v:group>
            <v:group style="position:absolute;left:2250;top:-1987;width:408;height:795" coordorigin="2250,-1987" coordsize="408,795">
              <v:shape style="position:absolute;left:2250;top:-1987;width:408;height:795" coordorigin="2250,-1987" coordsize="408,795" path="m2250,-1192l2658,-1987e" filled="false" stroked="true" strokeweight=".306pt" strokecolor="#6d6e71">
                <v:path arrowok="t"/>
              </v:shape>
            </v:group>
            <v:group style="position:absolute;left:2263;top:-1982;width:412;height:802" coordorigin="2263,-1982" coordsize="412,802">
              <v:shape style="position:absolute;left:2263;top:-1982;width:412;height:802" coordorigin="2263,-1982" coordsize="412,802" path="m2263,-1181l2675,-1982e" filled="false" stroked="true" strokeweight=".306pt" strokecolor="#6d6e71">
                <v:path arrowok="t"/>
              </v:shape>
            </v:group>
            <v:group style="position:absolute;left:2277;top:-1977;width:415;height:808" coordorigin="2277,-1977" coordsize="415,808">
              <v:shape style="position:absolute;left:2277;top:-1977;width:415;height:808" coordorigin="2277,-1977" coordsize="415,808" path="m2277,-1170l2692,-1977e" filled="false" stroked="true" strokeweight=".306pt" strokecolor="#6d6e71">
                <v:path arrowok="t"/>
              </v:shape>
            </v:group>
            <v:group style="position:absolute;left:2292;top:-1971;width:417;height:812" coordorigin="2292,-1971" coordsize="417,812">
              <v:shape style="position:absolute;left:2292;top:-1971;width:417;height:812" coordorigin="2292,-1971" coordsize="417,812" path="m2292,-1160l2709,-1971e" filled="false" stroked="true" strokeweight=".306pt" strokecolor="#6d6e71">
                <v:path arrowok="t"/>
              </v:shape>
            </v:group>
            <v:group style="position:absolute;left:2144;top:-1854;width:293;height:412" coordorigin="2144,-1854" coordsize="293,412">
              <v:shape style="position:absolute;left:2144;top:-1854;width:293;height:412" coordorigin="2144,-1854" coordsize="293,412" path="m2183,-1515l2167,-1515,2160,-1512,2147,-1499,2144,-1492,2144,-1472,2210,-1442,2233,-1444,2256,-1448,2278,-1456,2299,-1466,2313,-1475,2249,-1475,2238,-1479,2209,-1502,2199,-1509,2196,-1511,2190,-1513,2183,-1515xe" filled="true" fillcolor="#231f20" stroked="false">
                <v:path arrowok="t"/>
                <v:fill type="solid"/>
              </v:shape>
              <v:shape style="position:absolute;left:2144;top:-1854;width:293;height:412" coordorigin="2144,-1854" coordsize="293,412" path="m2436,-1854l2279,-1854,2194,-1685,2212,-1684,2228,-1682,2283,-1653,2317,-1594,2321,-1560,2320,-1541,2292,-1486,2261,-1475,2313,-1475,2365,-1530,2387,-1592,2389,-1613,2388,-1630,2361,-1693,2309,-1733,2251,-1748,2270,-1785,2415,-1785,2436,-1854xe" filled="true" fillcolor="#231f20" stroked="false">
                <v:path arrowok="t"/>
                <v:fill type="solid"/>
              </v:shape>
            </v:group>
            <v:group style="position:absolute;left:2408;top:-1870;width:305;height:435" coordorigin="2408,-1870" coordsize="305,435">
              <v:shape style="position:absolute;left:2408;top:-1870;width:305;height:435" coordorigin="2408,-1870" coordsize="305,435" path="m2613,-1870l2542,-1847,2494,-1798,2448,-1725,2424,-1660,2410,-1589,2408,-1554,2409,-1538,2427,-1480,2477,-1439,2503,-1435,2517,-1436,2498,-1455,2490,-1458,2479,-1470,2476,-1478,2476,-1493,2491,-1571,2508,-1629,2536,-1715,2561,-1786,2593,-1844,2609,-1849,2673,-1849,2669,-1853,2657,-1861,2643,-1866,2629,-1869,2613,-1870xe" filled="true" fillcolor="#231f20" stroked="false">
                <v:path arrowok="t"/>
                <v:fill type="solid"/>
              </v:shape>
              <v:shape style="position:absolute;left:2408;top:-1870;width:305;height:435" coordorigin="2408,-1870" coordsize="305,435" path="m2673,-1849l2624,-1849,2631,-1846,2637,-1841,2643,-1835,2646,-1826,2646,-1815,2636,-1750,2608,-1658,2573,-1551,2552,-1494,2516,-1455,2573,-1455,2620,-1495,2660,-1552,2691,-1623,2709,-1700,2712,-1749,2712,-1764,2689,-1833,2680,-1844,2673,-1849xe" filled="true" fillcolor="#231f20" stroked="false">
                <v:path arrowok="t"/>
                <v:fill type="solid"/>
              </v:shape>
            </v:group>
            <v:group style="position:absolute;left:2175;top:-1407;width:63;height:74" coordorigin="2175,-1407" coordsize="63,74">
              <v:shape style="position:absolute;left:2175;top:-1407;width:63;height:74" coordorigin="2175,-1407" coordsize="63,74" path="m2218,-1407l2199,-1407,2191,-1404,2178,-1391,2175,-1381,2175,-1359,2178,-1350,2191,-1337,2199,-1334,2216,-1334,2222,-1336,2232,-1343,2234,-1346,2203,-1346,2198,-1348,2192,-1355,2190,-1362,2190,-1379,2192,-1385,2199,-1393,2203,-1395,2235,-1395,2234,-1396,2225,-1404,2218,-1407xe" filled="true" fillcolor="#231f20" stroked="false">
                <v:path arrowok="t"/>
                <v:fill type="solid"/>
              </v:shape>
              <v:shape style="position:absolute;left:2175;top:-1407;width:63;height:74" coordorigin="2175,-1407" coordsize="63,74" path="m2224,-1361l2223,-1356,2221,-1352,2215,-1347,2212,-1346,2234,-1346,2236,-1349,2238,-1357,2224,-1361xe" filled="true" fillcolor="#231f20" stroked="false">
                <v:path arrowok="t"/>
                <v:fill type="solid"/>
              </v:shape>
              <v:shape style="position:absolute;left:2175;top:-1407;width:63;height:74" coordorigin="2175,-1407" coordsize="63,74" path="m2235,-1395l2212,-1395,2215,-1394,2221,-1389,2223,-1387,2224,-1383,2238,-1386,2236,-1392,2235,-1395xe" filled="true" fillcolor="#231f20" stroked="false">
                <v:path arrowok="t"/>
                <v:fill type="solid"/>
              </v:shape>
            </v:group>
            <v:group style="position:absolute;left:2251;top:-1406;width:55;height:71" coordorigin="2251,-1406" coordsize="55,71">
              <v:shape style="position:absolute;left:2251;top:-1406;width:55;height:71" coordorigin="2251,-1406" coordsize="55,71" path="m2304,-1406l2251,-1406,2251,-1335,2306,-1335,2306,-1347,2265,-1347,2265,-1366,2302,-1366,2302,-1378,2265,-1378,2265,-1394,2304,-1394,2304,-1406xe" filled="true" fillcolor="#231f20" stroked="false">
                <v:path arrowok="t"/>
                <v:fill type="solid"/>
              </v:shape>
            </v:group>
            <v:group style="position:absolute;left:2318;top:-1406;width:58;height:71" coordorigin="2318,-1406" coordsize="58,71">
              <v:shape style="position:absolute;left:2318;top:-1406;width:58;height:71" coordorigin="2318,-1406" coordsize="58,71" path="m2332,-1406l2318,-1406,2318,-1335,2332,-1335,2332,-1381,2348,-1381,2332,-1406xe" filled="true" fillcolor="#231f20" stroked="false">
                <v:path arrowok="t"/>
                <v:fill type="solid"/>
              </v:shape>
              <v:shape style="position:absolute;left:2318;top:-1406;width:58;height:71" coordorigin="2318,-1406" coordsize="58,71" path="m2348,-1381l2332,-1381,2361,-1335,2376,-1335,2376,-1358,2362,-1358,2348,-1381xe" filled="true" fillcolor="#231f20" stroked="false">
                <v:path arrowok="t"/>
                <v:fill type="solid"/>
              </v:shape>
              <v:shape style="position:absolute;left:2318;top:-1406;width:58;height:71" coordorigin="2318,-1406" coordsize="58,71" path="m2376,-1406l2362,-1406,2362,-1358,2376,-1358,2376,-1406xe" filled="true" fillcolor="#231f20" stroked="false">
                <v:path arrowok="t"/>
                <v:fill type="solid"/>
              </v:shape>
            </v:group>
            <v:group style="position:absolute;left:2386;top:-1406;width:58;height:71" coordorigin="2386,-1406" coordsize="58,71">
              <v:shape style="position:absolute;left:2386;top:-1406;width:58;height:71" coordorigin="2386,-1406" coordsize="58,71" path="m2422,-1394l2407,-1394,2407,-1335,2422,-1335,2422,-1394xe" filled="true" fillcolor="#231f20" stroked="false">
                <v:path arrowok="t"/>
                <v:fill type="solid"/>
              </v:shape>
              <v:shape style="position:absolute;left:2386;top:-1406;width:58;height:71" coordorigin="2386,-1406" coordsize="58,71" path="m2443,-1406l2386,-1406,2386,-1394,2443,-1394,2443,-1406xe" filled="true" fillcolor="#231f20" stroked="false">
                <v:path arrowok="t"/>
                <v:fill type="solid"/>
              </v:shape>
            </v:group>
            <v:group style="position:absolute;left:2438;top:-1406;width:73;height:71" coordorigin="2438,-1406" coordsize="73,71">
              <v:shape style="position:absolute;left:2438;top:-1406;width:73;height:71" coordorigin="2438,-1406" coordsize="73,71" path="m2482,-1406l2466,-1406,2438,-1335,2453,-1335,2459,-1351,2504,-1351,2499,-1363,2464,-1363,2474,-1389,2488,-1389,2482,-1406xe" filled="true" fillcolor="#231f20" stroked="false">
                <v:path arrowok="t"/>
                <v:fill type="solid"/>
              </v:shape>
              <v:shape style="position:absolute;left:2438;top:-1406;width:73;height:71" coordorigin="2438,-1406" coordsize="73,71" path="m2504,-1351l2488,-1351,2495,-1335,2511,-1335,2504,-1351xe" filled="true" fillcolor="#231f20" stroked="false">
                <v:path arrowok="t"/>
                <v:fill type="solid"/>
              </v:shape>
              <v:shape style="position:absolute;left:2438;top:-1406;width:73;height:71" coordorigin="2438,-1406" coordsize="73,71" path="m2488,-1389l2474,-1389,2484,-1363,2499,-1363,2488,-1389xe" filled="true" fillcolor="#231f20" stroked="false">
                <v:path arrowok="t"/>
                <v:fill type="solid"/>
              </v:shape>
            </v:group>
            <v:group style="position:absolute;left:2503;top:-1406;width:68;height:71" coordorigin="2503,-1406" coordsize="68,71">
              <v:shape style="position:absolute;left:2503;top:-1406;width:68;height:71" coordorigin="2503,-1406" coordsize="68,71" path="m2519,-1406l2503,-1406,2529,-1335,2545,-1335,2552,-1353,2538,-1353,2519,-1406xe" filled="true" fillcolor="#231f20" stroked="false">
                <v:path arrowok="t"/>
                <v:fill type="solid"/>
              </v:shape>
              <v:shape style="position:absolute;left:2503;top:-1406;width:68;height:71" coordorigin="2503,-1406" coordsize="68,71" path="m2571,-1406l2555,-1406,2538,-1353,2552,-1353,2571,-1406xe" filled="true" fillcolor="#231f20" stroked="false">
                <v:path arrowok="t"/>
                <v:fill type="solid"/>
              </v:shape>
            </v:group>
            <v:group style="position:absolute;left:2575;top:-1407;width:71;height:74" coordorigin="2575,-1407" coordsize="71,74">
              <v:shape style="position:absolute;left:2575;top:-1407;width:71;height:74" coordorigin="2575,-1407" coordsize="71,74" path="m2621,-1407l2604,-1407,2599,-1406,2575,-1377,2575,-1359,2578,-1350,2591,-1337,2600,-1334,2621,-1334,2629,-1337,2638,-1346,2605,-1346,2600,-1348,2592,-1356,2590,-1362,2590,-1379,2592,-1385,2599,-1393,2604,-1395,2638,-1395,2629,-1404,2621,-1407xe" filled="true" fillcolor="#231f20" stroked="false">
                <v:path arrowok="t"/>
                <v:fill type="solid"/>
              </v:shape>
              <v:shape style="position:absolute;left:2575;top:-1407;width:71;height:74" coordorigin="2575,-1407" coordsize="71,74" path="m2638,-1395l2616,-1395,2621,-1393,2628,-1385,2630,-1379,2630,-1362,2628,-1356,2621,-1348,2616,-1346,2638,-1346,2642,-1350,2645,-1359,2645,-1382,2642,-1391,2638,-1395xe" filled="true" fillcolor="#231f20" stroked="false">
                <v:path arrowok="t"/>
                <v:fill type="solid"/>
              </v:shape>
            </v:group>
            <v:group style="position:absolute;left:2653;top:-1407;width:59;height:74" coordorigin="2653,-1407" coordsize="59,74">
              <v:shape style="position:absolute;left:2653;top:-1407;width:59;height:74" coordorigin="2653,-1407" coordsize="59,74" path="m2667,-1359l2653,-1358,2654,-1350,2657,-1344,2667,-1336,2674,-1334,2689,-1334,2694,-1335,2703,-1338,2706,-1341,2709,-1346,2679,-1346,2675,-1347,2670,-1351,2668,-1355,2667,-1359xe" filled="true" fillcolor="#231f20" stroked="false">
                <v:path arrowok="t"/>
                <v:fill type="solid"/>
              </v:shape>
              <v:shape style="position:absolute;left:2653;top:-1407;width:59;height:74" coordorigin="2653,-1407" coordsize="59,74" path="m2691,-1407l2677,-1407,2672,-1406,2656,-1382,2658,-1377,2666,-1370,2671,-1368,2685,-1364,2689,-1363,2693,-1362,2695,-1361,2697,-1359,2697,-1357,2697,-1353,2696,-1351,2691,-1347,2688,-1346,2709,-1346,2711,-1348,2712,-1351,2712,-1360,2711,-1364,2678,-1381,2674,-1382,2670,-1385,2670,-1386,2670,-1390,2670,-1391,2674,-1394,2678,-1395,2708,-1395,2707,-1397,2698,-1405,2691,-1407xe" filled="true" fillcolor="#231f20" stroked="false">
                <v:path arrowok="t"/>
                <v:fill type="solid"/>
              </v:shape>
              <v:shape style="position:absolute;left:2653;top:-1407;width:59;height:74" coordorigin="2653,-1407" coordsize="59,74" path="m2708,-1395l2686,-1395,2689,-1394,2693,-1391,2695,-1388,2695,-1385,2710,-1385,2710,-1392,2708,-1395xe" filled="true" fillcolor="#231f20" stroked="false">
                <v:path arrowok="t"/>
                <v:fill type="solid"/>
              </v:shape>
            </v:group>
            <v:group style="position:absolute;left:2666;top:-1688;width:269;height:419" coordorigin="2666,-1688" coordsize="269,419">
              <v:shape style="position:absolute;left:2666;top:-1688;width:269;height:419" coordorigin="2666,-1688" coordsize="269,419" path="m2666,-1688l2771,-1632,2863,-1564,2918,-1490,2935,-1422,2922,-1363,2886,-1317,2833,-1285,2770,-1269e" filled="false" stroked="true" strokeweight=".613pt" strokecolor="#231f20">
                <v:path arrowok="t"/>
              </v:shape>
              <v:shape style="position:absolute;left:2508;top:-1866;width:444;height:614" type="#_x0000_t75" stroked="false">
                <v:imagedata r:id="rId96" o:title=""/>
              </v:shape>
            </v:group>
            <v:group style="position:absolute;left:2361;top:-1397;width:509;height:203" coordorigin="2361,-1397" coordsize="509,203">
              <v:shape style="position:absolute;left:2361;top:-1397;width:509;height:203" coordorigin="2361,-1397" coordsize="509,203" path="m2869,-1397l2829,-1330,2776,-1274,2711,-1231,2637,-1204,2556,-1194,2504,-1198,2454,-1210,2405,-1229,2361,-1255e" filled="false" stroked="true" strokeweight=".541pt" strokecolor="#231f20">
                <v:path arrowok="t"/>
              </v:shape>
            </v:group>
            <v:group style="position:absolute;left:2093;top:-1998;width:921;height:921" coordorigin="2093,-1998" coordsize="921,921">
              <v:shape style="position:absolute;left:2093;top:-1998;width:921;height:921" coordorigin="2093,-1998" coordsize="921,921" path="m2554,-1998l2628,-1992,2699,-1975,2765,-1947,2825,-1909,2879,-1863,2925,-1810,2963,-1750,2990,-1683,3008,-1613,3014,-1538,3008,-1463,2990,-1393,2963,-1326,2925,-1266,2879,-1213,2825,-1166,2765,-1129,2699,-1101,2628,-1084,2554,-1078,2479,-1084,2408,-1101,2342,-1129,2282,-1166,2228,-1213,2182,-1266,2145,-1326,2117,-1393,2099,-1463,2093,-1538,2099,-1613,2117,-1683,2145,-1750,2182,-1810,2228,-1863,2282,-1909,2342,-1947,2408,-1975,2479,-1992,2554,-1998xe" filled="false" stroked="true" strokeweight=".567pt" strokecolor="#231f20">
                <v:path arrowok="t"/>
              </v:shape>
              <v:shape style="position:absolute;left:2411;top:-1239;width:297;height:119" type="#_x0000_t75" stroked="false">
                <v:imagedata r:id="rId115" o:title=""/>
              </v:shape>
            </v:group>
            <w10:wrap type="none"/>
          </v:group>
        </w:pict>
      </w:r>
      <w:r>
        <w:rPr/>
        <w:pict>
          <v:group style="position:absolute;margin-left:155.253006pt;margin-top:-100.215134pt;width:46.65pt;height:46.65pt;mso-position-horizontal-relative:page;mso-position-vertical-relative:paragraph;z-index:-62968" coordorigin="3105,-2004" coordsize="933,933"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497,-1992,3426,-1975,3360,-1947,3300,-1909,3246,-1863,3200,-1810,3162,-1750,3135,-1683,3117,-1613,3111,-1538,3117,-1463,3135,-1393,3162,-1326,3200,-1266,3246,-1213,3300,-1166,3360,-1129,3426,-1101,3497,-1084,3571,-1078,3646,-1084,3717,-1101,3783,-1129,3843,-1166,3897,-1213,3943,-1266,3980,-1326,4008,-1393,4026,-1463,4032,-1538,4026,-1613,4008,-1683,3980,-1750,3943,-1810,3897,-1863,3843,-1909,3783,-1947,3717,-1975,3646,-1992,3571,-1998xe" filled="true" fillcolor="#d1d3d4" stroked="false">
                <v:path arrowok="t"/>
                <v:fill type="solid"/>
              </v:shape>
            </v:group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646,-1992,3717,-1975,3783,-1947,3843,-1909,3897,-1863,3943,-1810,3980,-1750,4008,-1683,4026,-1613,4032,-1538,4026,-1463,4008,-1393,3980,-1326,3943,-1266,3897,-1213,3843,-1166,3783,-1129,3717,-1101,3646,-1084,3571,-1078,3497,-1084,3426,-1101,3360,-1129,3300,-1166,3246,-1213,3200,-1266,3162,-1326,3135,-1393,3117,-1463,3111,-1538,3117,-1613,3135,-1683,3162,-1750,3200,-1810,3246,-1863,3300,-1909,3360,-1947,3426,-1975,3497,-1992,3571,-1998xe" filled="false" stroked="true" strokeweight=".425pt" strokecolor="#231f20">
                <v:path arrowok="t"/>
              </v:shape>
            </v:group>
            <v:group style="position:absolute;left:3324;top:-1965;width:419;height:816" coordorigin="3324,-1965" coordsize="419,816">
              <v:shape style="position:absolute;left:3324;top:-1965;width:419;height:816" coordorigin="3324,-1965" coordsize="419,816" path="m3324,-1150l3743,-1965e" filled="false" stroked="true" strokeweight=".306pt" strokecolor="#6d6e71">
                <v:path arrowok="t"/>
              </v:shape>
            </v:group>
            <v:group style="position:absolute;left:3121;top:-1849;width:112;height:217" coordorigin="3121,-1849" coordsize="112,217">
              <v:shape style="position:absolute;left:3121;top:-1849;width:112;height:217" coordorigin="3121,-1849" coordsize="112,217" path="m3121,-1632l3232,-1849e" filled="false" stroked="true" strokeweight=".306pt" strokecolor="#6d6e71">
                <v:path arrowok="t"/>
              </v:shape>
            </v:group>
            <v:group style="position:absolute;left:3113;top:-1887;width:159;height:309" coordorigin="3113,-1887" coordsize="159,309">
              <v:shape style="position:absolute;left:3113;top:-1887;width:159;height:309" coordorigin="3113,-1887" coordsize="159,309" path="m3113,-1579l3271,-1887e" filled="false" stroked="true" strokeweight=".306pt" strokecolor="#6d6e71">
                <v:path arrowok="t"/>
              </v:shape>
            </v:group>
            <v:group style="position:absolute;left:3111;top:-1913;width:193;height:376" coordorigin="3111,-1913" coordsize="193,376">
              <v:shape style="position:absolute;left:3111;top:-1913;width:193;height:376" coordorigin="3111,-1913" coordsize="193,376" path="m3111,-1537l3304,-1913e" filled="false" stroked="true" strokeweight=".306pt" strokecolor="#6d6e71">
                <v:path arrowok="t"/>
              </v:shape>
            </v:group>
            <v:group style="position:absolute;left:3112;top:-1932;width:222;height:431" coordorigin="3112,-1932" coordsize="222,431">
              <v:shape style="position:absolute;left:3112;top:-1932;width:222;height:431" coordorigin="3112,-1932" coordsize="222,431" path="m3112,-1502l3334,-1932e" filled="false" stroked="true" strokeweight=".306pt" strokecolor="#6d6e71">
                <v:path arrowok="t"/>
              </v:shape>
            </v:group>
            <v:group style="position:absolute;left:3116;top:-1948;width:246;height:478" coordorigin="3116,-1948" coordsize="246,478">
              <v:shape style="position:absolute;left:3116;top:-1948;width:246;height:478" coordorigin="3116,-1948" coordsize="246,478" path="m3116,-1470l3361,-1948e" filled="false" stroked="true" strokeweight=".306pt" strokecolor="#6d6e71">
                <v:path arrowok="t"/>
              </v:shape>
            </v:group>
            <v:group style="position:absolute;left:3121;top:-1960;width:266;height:518" coordorigin="3121,-1960" coordsize="266,518">
              <v:shape style="position:absolute;left:3121;top:-1960;width:266;height:518" coordorigin="3121,-1960" coordsize="266,518" path="m3121,-1442l3387,-1960e" filled="false" stroked="true" strokeweight=".306pt" strokecolor="#6d6e71">
                <v:path arrowok="t"/>
              </v:shape>
            </v:group>
            <v:group style="position:absolute;left:3127;top:-1970;width:285;height:554" coordorigin="3127,-1970" coordsize="285,554">
              <v:shape style="position:absolute;left:3127;top:-1970;width:285;height:554" coordorigin="3127,-1970" coordsize="285,554" path="m3127,-1416l3412,-1970e" filled="false" stroked="true" strokeweight=".306pt" strokecolor="#6d6e71">
                <v:path arrowok="t"/>
              </v:shape>
            </v:group>
            <v:group style="position:absolute;left:3135;top:-1978;width:301;height:586" coordorigin="3135,-1978" coordsize="301,586">
              <v:shape style="position:absolute;left:3135;top:-1978;width:301;height:586" coordorigin="3135,-1978" coordsize="301,586" path="m3135,-1392l3436,-1978e" filled="false" stroked="true" strokeweight=".306pt" strokecolor="#6d6e71">
                <v:path arrowok="t"/>
              </v:shape>
            </v:group>
            <v:group style="position:absolute;left:3143;top:-1984;width:316;height:615" coordorigin="3143,-1984" coordsize="316,615">
              <v:shape style="position:absolute;left:3143;top:-1984;width:316;height:615" coordorigin="3143,-1984" coordsize="316,615" path="m3143,-1370l3458,-1984e" filled="false" stroked="true" strokeweight=".306pt" strokecolor="#6d6e71">
                <v:path arrowok="t"/>
              </v:shape>
            </v:group>
            <v:group style="position:absolute;left:3152;top:-1989;width:329;height:641" coordorigin="3152,-1989" coordsize="329,641">
              <v:shape style="position:absolute;left:3152;top:-1989;width:329;height:641" coordorigin="3152,-1989" coordsize="329,641" path="m3152,-1349l3481,-1989e" filled="false" stroked="true" strokeweight=".306pt" strokecolor="#6d6e71">
                <v:path arrowok="t"/>
              </v:shape>
            </v:group>
            <v:group style="position:absolute;left:3161;top:-1993;width:342;height:665" coordorigin="3161,-1993" coordsize="342,665">
              <v:shape style="position:absolute;left:3161;top:-1993;width:342;height:665" coordorigin="3161,-1993" coordsize="342,665" path="m3161,-1329l3502,-1993e" filled="false" stroked="true" strokeweight=".306pt" strokecolor="#6d6e71">
                <v:path arrowok="t"/>
              </v:shape>
            </v:group>
            <v:group style="position:absolute;left:3171;top:-1996;width:352;height:686" coordorigin="3171,-1996" coordsize="352,686">
              <v:shape style="position:absolute;left:3171;top:-1996;width:352;height:686" coordorigin="3171,-1996" coordsize="352,686" path="m3171,-1310l3523,-1996e" filled="false" stroked="true" strokeweight=".306pt" strokecolor="#6d6e71">
                <v:path arrowok="t"/>
              </v:shape>
            </v:group>
            <v:group style="position:absolute;left:3182;top:-1997;width:362;height:705" coordorigin="3182,-1997" coordsize="362,705">
              <v:shape style="position:absolute;left:3182;top:-1997;width:362;height:705" coordorigin="3182,-1997" coordsize="362,705" path="m3182,-1293l3544,-1997e" filled="false" stroked="true" strokeweight=".306pt" strokecolor="#6d6e71">
                <v:path arrowok="t"/>
              </v:shape>
            </v:group>
            <v:group style="position:absolute;left:3193;top:-1998;width:371;height:723" coordorigin="3193,-1998" coordsize="371,723">
              <v:shape style="position:absolute;left:3193;top:-1998;width:371;height:723" coordorigin="3193,-1998" coordsize="371,723" path="m3193,-1276l3564,-1998e" filled="false" stroked="true" strokeweight=".306pt" strokecolor="#6d6e71">
                <v:path arrowok="t"/>
              </v:shape>
            </v:group>
            <v:group style="position:absolute;left:3204;top:-1998;width:379;height:738" coordorigin="3204,-1998" coordsize="379,738">
              <v:shape style="position:absolute;left:3204;top:-1998;width:379;height:738" coordorigin="3204,-1998" coordsize="379,738" path="m3204,-1260l3583,-1998e" filled="false" stroked="true" strokeweight=".306pt" strokecolor="#6d6e71">
                <v:path arrowok="t"/>
              </v:shape>
            </v:group>
            <v:group style="position:absolute;left:3216;top:-1997;width:387;height:752" coordorigin="3216,-1997" coordsize="387,752">
              <v:shape style="position:absolute;left:3216;top:-1997;width:387;height:752" coordorigin="3216,-1997" coordsize="387,752" path="m3216,-1245l3602,-1997e" filled="false" stroked="true" strokeweight=".306pt" strokecolor="#6d6e71">
                <v:path arrowok="t"/>
              </v:shape>
            </v:group>
            <v:group style="position:absolute;left:3228;top:-1996;width:393;height:765" coordorigin="3228,-1996" coordsize="393,765">
              <v:shape style="position:absolute;left:3228;top:-1996;width:393;height:765" coordorigin="3228,-1996" coordsize="393,765" path="m3228,-1231l3621,-1996e" filled="false" stroked="true" strokeweight=".306pt" strokecolor="#6d6e71">
                <v:path arrowok="t"/>
              </v:shape>
            </v:group>
            <v:group style="position:absolute;left:3241;top:-1993;width:399;height:776" coordorigin="3241,-1993" coordsize="399,776">
              <v:shape style="position:absolute;left:3241;top:-1993;width:399;height:776" coordorigin="3241,-1993" coordsize="399,776" path="m3241,-1217l3640,-1993e" filled="false" stroked="true" strokeweight=".306pt" strokecolor="#6d6e71">
                <v:path arrowok="t"/>
              </v:shape>
            </v:group>
            <v:group style="position:absolute;left:3254;top:-1990;width:404;height:786" coordorigin="3254,-1990" coordsize="404,786">
              <v:shape style="position:absolute;left:3254;top:-1990;width:404;height:786" coordorigin="3254,-1990" coordsize="404,786" path="m3254,-1205l3658,-1990e" filled="false" stroked="true" strokeweight=".306pt" strokecolor="#6d6e71">
                <v:path arrowok="t"/>
              </v:shape>
            </v:group>
            <v:group style="position:absolute;left:3267;top:-1987;width:408;height:795" coordorigin="3267,-1987" coordsize="408,795">
              <v:shape style="position:absolute;left:3267;top:-1987;width:408;height:795" coordorigin="3267,-1987" coordsize="408,795" path="m3267,-1192l3675,-1987e" filled="false" stroked="true" strokeweight=".306pt" strokecolor="#6d6e71">
                <v:path arrowok="t"/>
              </v:shape>
            </v:group>
            <v:group style="position:absolute;left:3281;top:-1982;width:412;height:802" coordorigin="3281,-1982" coordsize="412,802">
              <v:shape style="position:absolute;left:3281;top:-1982;width:412;height:802" coordorigin="3281,-1982" coordsize="412,802" path="m3281,-1181l3693,-1982e" filled="false" stroked="true" strokeweight=".306pt" strokecolor="#6d6e71">
                <v:path arrowok="t"/>
              </v:shape>
            </v:group>
            <v:group style="position:absolute;left:3295;top:-1977;width:415;height:808" coordorigin="3295,-1977" coordsize="415,808">
              <v:shape style="position:absolute;left:3295;top:-1977;width:415;height:808" coordorigin="3295,-1977" coordsize="415,808" path="m3295,-1170l3710,-1977e" filled="false" stroked="true" strokeweight=".306pt" strokecolor="#6d6e71">
                <v:path arrowok="t"/>
              </v:shape>
            </v:group>
            <v:group style="position:absolute;left:3310;top:-1971;width:417;height:812" coordorigin="3310,-1971" coordsize="417,812">
              <v:shape style="position:absolute;left:3310;top:-1971;width:417;height:812" coordorigin="3310,-1971" coordsize="417,812" path="m3310,-1160l3726,-1971e" filled="false" stroked="true" strokeweight=".306pt" strokecolor="#6d6e71">
                <v:path arrowok="t"/>
              </v:shape>
            </v:group>
            <v:group style="position:absolute;left:3161;top:-1854;width:293;height:412" coordorigin="3161,-1854" coordsize="293,412">
              <v:shape style="position:absolute;left:3161;top:-1854;width:293;height:412" coordorigin="3161,-1854" coordsize="293,412" path="m3201,-1515l3185,-1515,3177,-1512,3164,-1499,3161,-1492,3161,-1472,3227,-1442,3251,-1444,3273,-1448,3295,-1456,3317,-1466,3331,-1475,3267,-1475,3256,-1479,3227,-1502,3217,-1509,3213,-1511,3208,-1513,3201,-1515xe" filled="true" fillcolor="#231f20" stroked="false">
                <v:path arrowok="t"/>
                <v:fill type="solid"/>
              </v:shape>
              <v:shape style="position:absolute;left:3161;top:-1854;width:293;height:412" coordorigin="3161,-1854" coordsize="293,412" path="m3453,-1854l3297,-1854,3212,-1685,3230,-1684,3246,-1682,3300,-1653,3335,-1594,3339,-1560,3338,-1541,3309,-1486,3279,-1475,3331,-1475,3383,-1530,3405,-1592,3407,-1613,3405,-1630,3379,-1693,3327,-1733,3269,-1748,3288,-1785,3433,-1785,3453,-1854xe" filled="true" fillcolor="#231f20" stroked="false">
                <v:path arrowok="t"/>
                <v:fill type="solid"/>
              </v:shape>
            </v:group>
            <v:group style="position:absolute;left:3426;top:-1870;width:305;height:435" coordorigin="3426,-1870" coordsize="305,435">
              <v:shape style="position:absolute;left:3426;top:-1870;width:305;height:435" coordorigin="3426,-1870" coordsize="305,435" path="m3631,-1870l3559,-1847,3511,-1798,3466,-1725,3442,-1660,3428,-1589,3426,-1554,3427,-1538,3445,-1480,3495,-1439,3520,-1435,3535,-1436,3515,-1455,3508,-1458,3496,-1470,3493,-1478,3494,-1493,3509,-1571,3526,-1629,3554,-1715,3579,-1786,3611,-1844,3627,-1849,3691,-1849,3687,-1853,3675,-1861,3661,-1866,3647,-1869,3631,-1870xe" filled="true" fillcolor="#231f20" stroked="false">
                <v:path arrowok="t"/>
                <v:fill type="solid"/>
              </v:shape>
              <v:shape style="position:absolute;left:3426;top:-1870;width:305;height:435" coordorigin="3426,-1870" coordsize="305,435" path="m3691,-1849l3642,-1849,3649,-1846,3655,-1841,3661,-1835,3664,-1826,3664,-1815,3654,-1750,3625,-1658,3591,-1551,3570,-1494,3533,-1455,3591,-1455,3637,-1495,3678,-1552,3709,-1623,3727,-1700,3730,-1749,3730,-1764,3707,-1833,3697,-1844,3691,-1849xe" filled="true" fillcolor="#231f20" stroked="false">
                <v:path arrowok="t"/>
                <v:fill type="solid"/>
              </v:shape>
            </v:group>
            <v:group style="position:absolute;left:3193;top:-1407;width:63;height:74" coordorigin="3193,-1407" coordsize="63,74">
              <v:shape style="position:absolute;left:3193;top:-1407;width:63;height:74" coordorigin="3193,-1407" coordsize="63,74" path="m3236,-1407l3217,-1407,3209,-1404,3196,-1391,3193,-1381,3193,-1359,3196,-1350,3208,-1337,3216,-1334,3234,-1334,3240,-1336,3250,-1343,3252,-1346,3221,-1346,3216,-1348,3210,-1355,3208,-1362,3208,-1379,3210,-1385,3216,-1393,3221,-1395,3253,-1395,3252,-1396,3243,-1404,3236,-1407xe" filled="true" fillcolor="#231f20" stroked="false">
                <v:path arrowok="t"/>
                <v:fill type="solid"/>
              </v:shape>
              <v:shape style="position:absolute;left:3193;top:-1407;width:63;height:74" coordorigin="3193,-1407" coordsize="63,74" path="m3242,-1361l3241,-1356,3239,-1352,3233,-1347,3230,-1346,3252,-1346,3254,-1349,3256,-1357,3242,-1361xe" filled="true" fillcolor="#231f20" stroked="false">
                <v:path arrowok="t"/>
                <v:fill type="solid"/>
              </v:shape>
              <v:shape style="position:absolute;left:3193;top:-1407;width:63;height:74" coordorigin="3193,-1407" coordsize="63,74" path="m3253,-1395l3230,-1395,3233,-1394,3239,-1389,3240,-1387,3241,-1383,3256,-1386,3254,-1392,3253,-1395xe" filled="true" fillcolor="#231f20" stroked="false">
                <v:path arrowok="t"/>
                <v:fill type="solid"/>
              </v:shape>
            </v:group>
            <v:group style="position:absolute;left:3269;top:-1406;width:55;height:71" coordorigin="3269,-1406" coordsize="55,71">
              <v:shape style="position:absolute;left:3269;top:-1406;width:55;height:71" coordorigin="3269,-1406" coordsize="55,71" path="m3322,-1406l3269,-1406,3269,-1335,3324,-1335,3324,-1347,3283,-1347,3283,-1366,3319,-1366,3319,-1378,3283,-1378,3283,-1394,3322,-1394,3322,-1406xe" filled="true" fillcolor="#231f20" stroked="false">
                <v:path arrowok="t"/>
                <v:fill type="solid"/>
              </v:shape>
            </v:group>
            <v:group style="position:absolute;left:3336;top:-1406;width:58;height:71" coordorigin="3336,-1406" coordsize="58,71">
              <v:shape style="position:absolute;left:3336;top:-1406;width:58;height:71" coordorigin="3336,-1406" coordsize="58,71" path="m3350,-1406l3336,-1406,3336,-1335,3350,-1335,3350,-1381,3366,-1381,3350,-1406xe" filled="true" fillcolor="#231f20" stroked="false">
                <v:path arrowok="t"/>
                <v:fill type="solid"/>
              </v:shape>
              <v:shape style="position:absolute;left:3336;top:-1406;width:58;height:71" coordorigin="3336,-1406" coordsize="58,71" path="m3366,-1381l3350,-1381,3379,-1335,3393,-1335,3393,-1358,3380,-1358,3366,-1381xe" filled="true" fillcolor="#231f20" stroked="false">
                <v:path arrowok="t"/>
                <v:fill type="solid"/>
              </v:shape>
              <v:shape style="position:absolute;left:3336;top:-1406;width:58;height:71" coordorigin="3336,-1406" coordsize="58,71" path="m3393,-1406l3380,-1406,3380,-1358,3393,-1358,3393,-1406xe" filled="true" fillcolor="#231f20" stroked="false">
                <v:path arrowok="t"/>
                <v:fill type="solid"/>
              </v:shape>
            </v:group>
            <v:group style="position:absolute;left:3404;top:-1406;width:58;height:71" coordorigin="3404,-1406" coordsize="58,71">
              <v:shape style="position:absolute;left:3404;top:-1406;width:58;height:71" coordorigin="3404,-1406" coordsize="58,71" path="m3440,-1394l3425,-1394,3425,-1335,3440,-1335,3440,-1394xe" filled="true" fillcolor="#231f20" stroked="false">
                <v:path arrowok="t"/>
                <v:fill type="solid"/>
              </v:shape>
              <v:shape style="position:absolute;left:3404;top:-1406;width:58;height:71" coordorigin="3404,-1406" coordsize="58,71" path="m3461,-1406l3404,-1406,3404,-1394,3461,-1394,3461,-1406xe" filled="true" fillcolor="#231f20" stroked="false">
                <v:path arrowok="t"/>
                <v:fill type="solid"/>
              </v:shape>
            </v:group>
            <v:group style="position:absolute;left:3456;top:-1406;width:73;height:71" coordorigin="3456,-1406" coordsize="73,71">
              <v:shape style="position:absolute;left:3456;top:-1406;width:73;height:71" coordorigin="3456,-1406" coordsize="73,71" path="m3499,-1406l3484,-1406,3456,-1335,3471,-1335,3477,-1351,3522,-1351,3517,-1363,3482,-1363,3491,-1389,3506,-1389,3499,-1406xe" filled="true" fillcolor="#231f20" stroked="false">
                <v:path arrowok="t"/>
                <v:fill type="solid"/>
              </v:shape>
              <v:shape style="position:absolute;left:3456;top:-1406;width:73;height:71" coordorigin="3456,-1406" coordsize="73,71" path="m3522,-1351l3506,-1351,3512,-1335,3528,-1335,3522,-1351xe" filled="true" fillcolor="#231f20" stroked="false">
                <v:path arrowok="t"/>
                <v:fill type="solid"/>
              </v:shape>
              <v:shape style="position:absolute;left:3456;top:-1406;width:73;height:71" coordorigin="3456,-1406" coordsize="73,71" path="m3506,-1389l3491,-1389,3501,-1363,3517,-1363,3506,-1389xe" filled="true" fillcolor="#231f20" stroked="false">
                <v:path arrowok="t"/>
                <v:fill type="solid"/>
              </v:shape>
            </v:group>
            <v:group style="position:absolute;left:3521;top:-1406;width:68;height:71" coordorigin="3521,-1406" coordsize="68,71">
              <v:shape style="position:absolute;left:3521;top:-1406;width:68;height:71" coordorigin="3521,-1406" coordsize="68,71" path="m3537,-1406l3521,-1406,3547,-1335,3563,-1335,3569,-1353,3555,-1353,3537,-1406xe" filled="true" fillcolor="#231f20" stroked="false">
                <v:path arrowok="t"/>
                <v:fill type="solid"/>
              </v:shape>
              <v:shape style="position:absolute;left:3521;top:-1406;width:68;height:71" coordorigin="3521,-1406" coordsize="68,71" path="m3589,-1406l3573,-1406,3555,-1353,3569,-1353,3589,-1406xe" filled="true" fillcolor="#231f20" stroked="false">
                <v:path arrowok="t"/>
                <v:fill type="solid"/>
              </v:shape>
            </v:group>
            <v:group style="position:absolute;left:3593;top:-1407;width:71;height:74" coordorigin="3593,-1407" coordsize="71,74">
              <v:shape style="position:absolute;left:3593;top:-1407;width:71;height:74" coordorigin="3593,-1407" coordsize="71,74" path="m3639,-1407l3622,-1407,3617,-1406,3593,-1377,3593,-1359,3596,-1350,3609,-1337,3617,-1334,3639,-1334,3647,-1337,3656,-1346,3622,-1346,3618,-1348,3610,-1356,3608,-1362,3608,-1379,3610,-1385,3617,-1393,3622,-1395,3656,-1395,3647,-1404,3639,-1407xe" filled="true" fillcolor="#231f20" stroked="false">
                <v:path arrowok="t"/>
                <v:fill type="solid"/>
              </v:shape>
              <v:shape style="position:absolute;left:3593;top:-1407;width:71;height:74" coordorigin="3593,-1407" coordsize="71,74" path="m3656,-1395l3634,-1395,3639,-1393,3646,-1385,3648,-1379,3648,-1362,3646,-1356,3639,-1348,3634,-1346,3656,-1346,3660,-1350,3663,-1359,3663,-1382,3660,-1391,3656,-1395xe" filled="true" fillcolor="#231f20" stroked="false">
                <v:path arrowok="t"/>
                <v:fill type="solid"/>
              </v:shape>
            </v:group>
            <v:group style="position:absolute;left:3671;top:-1407;width:59;height:74" coordorigin="3671,-1407" coordsize="59,74">
              <v:shape style="position:absolute;left:3671;top:-1407;width:59;height:74" coordorigin="3671,-1407" coordsize="59,74" path="m3685,-1359l3671,-1358,3672,-1350,3675,-1344,3685,-1336,3692,-1334,3707,-1334,3712,-1335,3721,-1338,3724,-1341,3727,-1346,3696,-1346,3693,-1347,3688,-1351,3686,-1355,3685,-1359xe" filled="true" fillcolor="#231f20" stroked="false">
                <v:path arrowok="t"/>
                <v:fill type="solid"/>
              </v:shape>
              <v:shape style="position:absolute;left:3671;top:-1407;width:59;height:74" coordorigin="3671,-1407" coordsize="59,74" path="m3709,-1407l3694,-1407,3690,-1406,3673,-1382,3676,-1377,3683,-1370,3689,-1368,3703,-1364,3707,-1363,3711,-1362,3713,-1361,3715,-1359,3715,-1357,3715,-1353,3714,-1351,3709,-1347,3706,-1346,3727,-1346,3729,-1348,3730,-1351,3730,-1360,3729,-1364,3696,-1381,3691,-1382,3688,-1385,3687,-1386,3687,-1390,3688,-1391,3692,-1394,3695,-1395,3726,-1395,3725,-1397,3716,-1405,3709,-1407xe" filled="true" fillcolor="#231f20" stroked="false">
                <v:path arrowok="t"/>
                <v:fill type="solid"/>
              </v:shape>
              <v:shape style="position:absolute;left:3671;top:-1407;width:59;height:74" coordorigin="3671,-1407" coordsize="59,74" path="m3726,-1395l3704,-1395,3707,-1394,3711,-1391,3712,-1388,3713,-1385,3728,-1385,3727,-1392,3726,-1395xe" filled="true" fillcolor="#231f20" stroked="false">
                <v:path arrowok="t"/>
                <v:fill type="solid"/>
              </v:shape>
            </v:group>
            <v:group style="position:absolute;left:3684;top:-1688;width:269;height:419" coordorigin="3684,-1688" coordsize="269,419">
              <v:shape style="position:absolute;left:3684;top:-1688;width:269;height:419" coordorigin="3684,-1688" coordsize="269,419" path="m3684,-1688l3789,-1632,3881,-1564,3935,-1490,3953,-1422,3940,-1363,3904,-1317,3851,-1285,3788,-1269e" filled="false" stroked="true" strokeweight=".613pt" strokecolor="#231f20">
                <v:path arrowok="t"/>
              </v:shape>
              <v:shape style="position:absolute;left:3525;top:-1866;width:444;height:614" type="#_x0000_t75" stroked="false">
                <v:imagedata r:id="rId116" o:title=""/>
              </v:shape>
            </v:group>
            <v:group style="position:absolute;left:3378;top:-1397;width:509;height:203" coordorigin="3378,-1397" coordsize="509,203">
              <v:shape style="position:absolute;left:3378;top:-1397;width:509;height:203" coordorigin="3378,-1397" coordsize="509,203" path="m3887,-1397l3847,-1330,3793,-1274,3728,-1231,3654,-1204,3574,-1194,3522,-1198,3471,-1210,3423,-1229,3378,-1255e" filled="false" stroked="true" strokeweight=".541pt" strokecolor="#231f20">
                <v:path arrowok="t"/>
              </v:shape>
            </v:group>
            <v:group style="position:absolute;left:3111;top:-1998;width:921;height:921" coordorigin="3111,-1998" coordsize="921,921">
              <v:shape style="position:absolute;left:3111;top:-1998;width:921;height:921" coordorigin="3111,-1998" coordsize="921,921" path="m3571,-1998l3646,-1992,3717,-1975,3783,-1947,3843,-1909,3897,-1863,3943,-1810,3980,-1750,4008,-1683,4026,-1613,4032,-1538,4026,-1463,4008,-1393,3980,-1326,3943,-1266,3897,-1213,3843,-1166,3783,-1129,3717,-1101,3646,-1084,3571,-1078,3497,-1084,3426,-1101,3360,-1129,3300,-1166,3246,-1213,3200,-1266,3162,-1326,3135,-1393,3117,-1463,3111,-1538,3117,-1613,3135,-1683,3162,-1750,3200,-1810,3246,-1863,3300,-1909,3360,-1947,3426,-1975,3497,-1992,3571,-1998xe" filled="false" stroked="true" strokeweight=".567pt" strokecolor="#231f20">
                <v:path arrowok="t"/>
              </v:shape>
              <v:shape style="position:absolute;left:3428;top:-1239;width:297;height:119" type="#_x0000_t75" stroked="false">
                <v:imagedata r:id="rId115" o:title=""/>
              </v:shape>
            </v:group>
            <w10:wrap type="none"/>
          </v:group>
        </w:pict>
      </w:r>
      <w:r>
        <w:rPr/>
        <w:pict>
          <v:group style="position:absolute;margin-left:206.141998pt;margin-top:-100.215134pt;width:46.65pt;height:46.65pt;mso-position-horizontal-relative:page;mso-position-vertical-relative:paragraph;z-index:-62944" coordorigin="4123,-2004" coordsize="933,933"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515,-1992,4444,-1975,4378,-1947,4317,-1909,4264,-1863,4218,-1810,4180,-1750,4152,-1683,4135,-1613,4129,-1538,4135,-1463,4152,-1393,4180,-1326,4218,-1266,4264,-1213,4317,-1166,4378,-1129,4444,-1101,4515,-1084,4589,-1078,4664,-1084,4735,-1101,4801,-1129,4861,-1166,4915,-1213,4961,-1266,4998,-1326,5026,-1393,5043,-1463,5049,-1538,5043,-1613,5026,-1683,4998,-1750,4961,-1810,4915,-1863,4861,-1909,4801,-1947,4735,-1975,4664,-1992,4589,-1998xe" filled="true" fillcolor="#d1d3d4" stroked="false">
                <v:path arrowok="t"/>
                <v:fill type="solid"/>
              </v:shape>
            </v:group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664,-1992,4735,-1975,4801,-1947,4861,-1909,4915,-1863,4961,-1810,4998,-1750,5026,-1683,5043,-1613,5049,-1538,5043,-1463,5026,-1393,4998,-1326,4961,-1266,4915,-1213,4861,-1166,4801,-1129,4735,-1101,4664,-1084,4589,-1078,4515,-1084,4444,-1101,4378,-1129,4317,-1166,4264,-1213,4218,-1266,4180,-1326,4152,-1393,4135,-1463,4129,-1538,4135,-1613,4152,-1683,4180,-1750,4218,-1810,4264,-1863,4317,-1909,4378,-1947,4444,-1975,4515,-1992,4589,-1998xe" filled="false" stroked="true" strokeweight=".425pt" strokecolor="#231f20">
                <v:path arrowok="t"/>
              </v:shape>
            </v:group>
            <v:group style="position:absolute;left:4342;top:-1965;width:419;height:816" coordorigin="4342,-1965" coordsize="419,816">
              <v:shape style="position:absolute;left:4342;top:-1965;width:419;height:816" coordorigin="4342,-1965" coordsize="419,816" path="m4342,-1150l4761,-1965e" filled="false" stroked="true" strokeweight=".306pt" strokecolor="#6d6e71">
                <v:path arrowok="t"/>
              </v:shape>
            </v:group>
            <v:group style="position:absolute;left:4139;top:-1849;width:112;height:217" coordorigin="4139,-1849" coordsize="112,217">
              <v:shape style="position:absolute;left:4139;top:-1849;width:112;height:217" coordorigin="4139,-1849" coordsize="112,217" path="m4139,-1632l4250,-1849e" filled="false" stroked="true" strokeweight=".306pt" strokecolor="#6d6e71">
                <v:path arrowok="t"/>
              </v:shape>
            </v:group>
            <v:group style="position:absolute;left:4131;top:-1887;width:159;height:309" coordorigin="4131,-1887" coordsize="159,309">
              <v:shape style="position:absolute;left:4131;top:-1887;width:159;height:309" coordorigin="4131,-1887" coordsize="159,309" path="m4131,-1579l4289,-1887e" filled="false" stroked="true" strokeweight=".306pt" strokecolor="#6d6e71">
                <v:path arrowok="t"/>
              </v:shape>
            </v:group>
            <v:group style="position:absolute;left:4129;top:-1913;width:193;height:376" coordorigin="4129,-1913" coordsize="193,376">
              <v:shape style="position:absolute;left:4129;top:-1913;width:193;height:376" coordorigin="4129,-1913" coordsize="193,376" path="m4129,-1537l4322,-1913e" filled="false" stroked="true" strokeweight=".306pt" strokecolor="#6d6e71">
                <v:path arrowok="t"/>
              </v:shape>
            </v:group>
            <v:group style="position:absolute;left:4130;top:-1932;width:222;height:431" coordorigin="4130,-1932" coordsize="222,431">
              <v:shape style="position:absolute;left:4130;top:-1932;width:222;height:431" coordorigin="4130,-1932" coordsize="222,431" path="m4130,-1502l4351,-1932e" filled="false" stroked="true" strokeweight=".306pt" strokecolor="#6d6e71">
                <v:path arrowok="t"/>
              </v:shape>
            </v:group>
            <v:group style="position:absolute;left:4134;top:-1948;width:246;height:478" coordorigin="4134,-1948" coordsize="246,478">
              <v:shape style="position:absolute;left:4134;top:-1948;width:246;height:478" coordorigin="4134,-1948" coordsize="246,478" path="m4134,-1470l4379,-1948e" filled="false" stroked="true" strokeweight=".306pt" strokecolor="#6d6e71">
                <v:path arrowok="t"/>
              </v:shape>
            </v:group>
            <v:group style="position:absolute;left:4139;top:-1960;width:266;height:518" coordorigin="4139,-1960" coordsize="266,518">
              <v:shape style="position:absolute;left:4139;top:-1960;width:266;height:518" coordorigin="4139,-1960" coordsize="266,518" path="m4139,-1442l4405,-1960e" filled="false" stroked="true" strokeweight=".306pt" strokecolor="#6d6e71">
                <v:path arrowok="t"/>
              </v:shape>
            </v:group>
            <v:group style="position:absolute;left:4145;top:-1970;width:285;height:554" coordorigin="4145,-1970" coordsize="285,554">
              <v:shape style="position:absolute;left:4145;top:-1970;width:285;height:554" coordorigin="4145,-1970" coordsize="285,554" path="m4145,-1416l4430,-1970e" filled="false" stroked="true" strokeweight=".306pt" strokecolor="#6d6e71">
                <v:path arrowok="t"/>
              </v:shape>
            </v:group>
            <v:group style="position:absolute;left:4152;top:-1978;width:301;height:586" coordorigin="4152,-1978" coordsize="301,586">
              <v:shape style="position:absolute;left:4152;top:-1978;width:301;height:586" coordorigin="4152,-1978" coordsize="301,586" path="m4152,-1392l4453,-1978e" filled="false" stroked="true" strokeweight=".306pt" strokecolor="#6d6e71">
                <v:path arrowok="t"/>
              </v:shape>
            </v:group>
            <v:group style="position:absolute;left:4161;top:-1984;width:316;height:615" coordorigin="4161,-1984" coordsize="316,615">
              <v:shape style="position:absolute;left:4161;top:-1984;width:316;height:615" coordorigin="4161,-1984" coordsize="316,615" path="m4161,-1370l4476,-1984e" filled="false" stroked="true" strokeweight=".306pt" strokecolor="#6d6e71">
                <v:path arrowok="t"/>
              </v:shape>
            </v:group>
            <v:group style="position:absolute;left:4169;top:-1989;width:329;height:641" coordorigin="4169,-1989" coordsize="329,641">
              <v:shape style="position:absolute;left:4169;top:-1989;width:329;height:641" coordorigin="4169,-1989" coordsize="329,641" path="m4169,-1349l4498,-1989e" filled="false" stroked="true" strokeweight=".306pt" strokecolor="#6d6e71">
                <v:path arrowok="t"/>
              </v:shape>
            </v:group>
            <v:group style="position:absolute;left:4179;top:-1993;width:342;height:665" coordorigin="4179,-1993" coordsize="342,665">
              <v:shape style="position:absolute;left:4179;top:-1993;width:342;height:665" coordorigin="4179,-1993" coordsize="342,665" path="m4179,-1329l4520,-1993e" filled="false" stroked="true" strokeweight=".306pt" strokecolor="#6d6e71">
                <v:path arrowok="t"/>
              </v:shape>
            </v:group>
            <v:group style="position:absolute;left:4189;top:-1996;width:352;height:686" coordorigin="4189,-1996" coordsize="352,686">
              <v:shape style="position:absolute;left:4189;top:-1996;width:352;height:686" coordorigin="4189,-1996" coordsize="352,686" path="m4189,-1310l4541,-1996e" filled="false" stroked="true" strokeweight=".306pt" strokecolor="#6d6e71">
                <v:path arrowok="t"/>
              </v:shape>
            </v:group>
            <v:group style="position:absolute;left:4200;top:-1997;width:362;height:705" coordorigin="4200,-1997" coordsize="362,705">
              <v:shape style="position:absolute;left:4200;top:-1997;width:362;height:705" coordorigin="4200,-1997" coordsize="362,705" path="m4200,-1293l4561,-1997e" filled="false" stroked="true" strokeweight=".306pt" strokecolor="#6d6e71">
                <v:path arrowok="t"/>
              </v:shape>
            </v:group>
            <v:group style="position:absolute;left:4211;top:-1998;width:371;height:723" coordorigin="4211,-1998" coordsize="371,723">
              <v:shape style="position:absolute;left:4211;top:-1998;width:371;height:723" coordorigin="4211,-1998" coordsize="371,723" path="m4211,-1276l4581,-1998e" filled="false" stroked="true" strokeweight=".306pt" strokecolor="#6d6e71">
                <v:path arrowok="t"/>
              </v:shape>
            </v:group>
            <v:group style="position:absolute;left:4222;top:-1998;width:379;height:738" coordorigin="4222,-1998" coordsize="379,738">
              <v:shape style="position:absolute;left:4222;top:-1998;width:379;height:738" coordorigin="4222,-1998" coordsize="379,738" path="m4222,-1260l4601,-1998e" filled="false" stroked="true" strokeweight=".306pt" strokecolor="#6d6e71">
                <v:path arrowok="t"/>
              </v:shape>
            </v:group>
            <v:group style="position:absolute;left:4234;top:-1997;width:387;height:752" coordorigin="4234,-1997" coordsize="387,752">
              <v:shape style="position:absolute;left:4234;top:-1997;width:387;height:752" coordorigin="4234,-1997" coordsize="387,752" path="m4234,-1245l4620,-1997e" filled="false" stroked="true" strokeweight=".306pt" strokecolor="#6d6e71">
                <v:path arrowok="t"/>
              </v:shape>
            </v:group>
            <v:group style="position:absolute;left:4246;top:-1996;width:393;height:765" coordorigin="4246,-1996" coordsize="393,765">
              <v:shape style="position:absolute;left:4246;top:-1996;width:393;height:765" coordorigin="4246,-1996" coordsize="393,765" path="m4246,-1231l4639,-1996e" filled="false" stroked="true" strokeweight=".306pt" strokecolor="#6d6e71">
                <v:path arrowok="t"/>
              </v:shape>
            </v:group>
            <v:group style="position:absolute;left:4259;top:-1993;width:399;height:776" coordorigin="4259,-1993" coordsize="399,776">
              <v:shape style="position:absolute;left:4259;top:-1993;width:399;height:776" coordorigin="4259,-1993" coordsize="399,776" path="m4259,-1217l4657,-1993e" filled="false" stroked="true" strokeweight=".306pt" strokecolor="#6d6e71">
                <v:path arrowok="t"/>
              </v:shape>
            </v:group>
            <v:group style="position:absolute;left:4272;top:-1990;width:404;height:786" coordorigin="4272,-1990" coordsize="404,786">
              <v:shape style="position:absolute;left:4272;top:-1990;width:404;height:786" coordorigin="4272,-1990" coordsize="404,786" path="m4272,-1205l4675,-1990e" filled="false" stroked="true" strokeweight=".306pt" strokecolor="#6d6e71">
                <v:path arrowok="t"/>
              </v:shape>
            </v:group>
            <v:group style="position:absolute;left:4285;top:-1987;width:408;height:795" coordorigin="4285,-1987" coordsize="408,795">
              <v:shape style="position:absolute;left:4285;top:-1987;width:408;height:795" coordorigin="4285,-1987" coordsize="408,795" path="m4285,-1192l4693,-1987e" filled="false" stroked="true" strokeweight=".306pt" strokecolor="#6d6e71">
                <v:path arrowok="t"/>
              </v:shape>
            </v:group>
            <v:group style="position:absolute;left:4299;top:-1982;width:412;height:802" coordorigin="4299,-1982" coordsize="412,802">
              <v:shape style="position:absolute;left:4299;top:-1982;width:412;height:802" coordorigin="4299,-1982" coordsize="412,802" path="m4299,-1181l4710,-1982e" filled="false" stroked="true" strokeweight=".306pt" strokecolor="#6d6e71">
                <v:path arrowok="t"/>
              </v:shape>
            </v:group>
            <v:group style="position:absolute;left:4313;top:-1977;width:415;height:808" coordorigin="4313,-1977" coordsize="415,808">
              <v:shape style="position:absolute;left:4313;top:-1977;width:415;height:808" coordorigin="4313,-1977" coordsize="415,808" path="m4313,-1170l4728,-1977e" filled="false" stroked="true" strokeweight=".306pt" strokecolor="#6d6e71">
                <v:path arrowok="t"/>
              </v:shape>
            </v:group>
            <v:group style="position:absolute;left:4327;top:-1971;width:417;height:812" coordorigin="4327,-1971" coordsize="417,812">
              <v:shape style="position:absolute;left:4327;top:-1971;width:417;height:812" coordorigin="4327,-1971" coordsize="417,812" path="m4327,-1160l4744,-1971e" filled="false" stroked="true" strokeweight=".306pt" strokecolor="#6d6e71">
                <v:path arrowok="t"/>
              </v:shape>
            </v:group>
            <v:group style="position:absolute;left:4179;top:-1854;width:293;height:412" coordorigin="4179,-1854" coordsize="293,412">
              <v:shape style="position:absolute;left:4179;top:-1854;width:293;height:412" coordorigin="4179,-1854" coordsize="293,412" path="m4219,-1515l4203,-1515,4195,-1512,4182,-1499,4179,-1492,4179,-1472,4245,-1442,4268,-1444,4291,-1448,4313,-1456,4335,-1466,4349,-1475,4285,-1475,4273,-1479,4245,-1502,4235,-1509,4231,-1511,4225,-1513,4219,-1515xe" filled="true" fillcolor="#231f20" stroked="false">
                <v:path arrowok="t"/>
                <v:fill type="solid"/>
              </v:shape>
              <v:shape style="position:absolute;left:4179;top:-1854;width:293;height:412" coordorigin="4179,-1854" coordsize="293,412" path="m4471,-1854l4314,-1854,4230,-1685,4248,-1684,4264,-1682,4318,-1653,4353,-1594,4357,-1560,4356,-1541,4327,-1486,4296,-1475,4349,-1475,4401,-1530,4423,-1592,4424,-1613,4423,-1630,4397,-1693,4345,-1733,4287,-1748,4305,-1785,4451,-1785,4471,-1854xe" filled="true" fillcolor="#231f20" stroked="false">
                <v:path arrowok="t"/>
                <v:fill type="solid"/>
              </v:shape>
            </v:group>
            <v:group style="position:absolute;left:4444;top:-1870;width:305;height:435" coordorigin="4444,-1870" coordsize="305,435">
              <v:shape style="position:absolute;left:4444;top:-1870;width:305;height:435" coordorigin="4444,-1870" coordsize="305,435" path="m4649,-1870l4577,-1847,4529,-1798,4484,-1725,4459,-1660,4446,-1589,4444,-1554,4445,-1538,4463,-1480,4513,-1439,4538,-1435,4552,-1436,4533,-1455,4526,-1458,4514,-1470,4511,-1478,4511,-1493,4526,-1571,4544,-1629,4572,-1715,4597,-1786,4629,-1844,4645,-1849,4709,-1849,4704,-1853,4692,-1861,4679,-1866,4665,-1869,4649,-1870xe" filled="true" fillcolor="#231f20" stroked="false">
                <v:path arrowok="t"/>
                <v:fill type="solid"/>
              </v:shape>
              <v:shape style="position:absolute;left:4444;top:-1870;width:305;height:435" coordorigin="4444,-1870" coordsize="305,435" path="m4709,-1849l4660,-1849,4667,-1846,4673,-1841,4679,-1835,4682,-1826,4682,-1815,4671,-1750,4643,-1658,4609,-1551,4588,-1494,4551,-1455,4608,-1455,4655,-1495,4695,-1552,4727,-1623,4745,-1700,4748,-1749,4747,-1764,4724,-1833,4715,-1844,4709,-1849xe" filled="true" fillcolor="#231f20" stroked="false">
                <v:path arrowok="t"/>
                <v:fill type="solid"/>
              </v:shape>
            </v:group>
            <v:group style="position:absolute;left:4211;top:-1407;width:63;height:74" coordorigin="4211,-1407" coordsize="63,74">
              <v:shape style="position:absolute;left:4211;top:-1407;width:63;height:74" coordorigin="4211,-1407" coordsize="63,74" path="m4253,-1407l4234,-1407,4226,-1404,4214,-1391,4211,-1381,4211,-1359,4214,-1350,4226,-1337,4234,-1334,4251,-1334,4258,-1336,4268,-1343,4270,-1346,4238,-1346,4234,-1348,4227,-1355,4226,-1362,4226,-1379,4227,-1385,4234,-1393,4238,-1395,4270,-1395,4269,-1396,4261,-1404,4253,-1407xe" filled="true" fillcolor="#231f20" stroked="false">
                <v:path arrowok="t"/>
                <v:fill type="solid"/>
              </v:shape>
              <v:shape style="position:absolute;left:4211;top:-1407;width:63;height:74" coordorigin="4211,-1407" coordsize="63,74" path="m4260,-1361l4258,-1356,4256,-1352,4251,-1347,4247,-1346,4270,-1346,4272,-1349,4274,-1357,4260,-1361xe" filled="true" fillcolor="#231f20" stroked="false">
                <v:path arrowok="t"/>
                <v:fill type="solid"/>
              </v:shape>
              <v:shape style="position:absolute;left:4211;top:-1407;width:63;height:74" coordorigin="4211,-1407" coordsize="63,74" path="m4270,-1395l4248,-1395,4251,-1394,4256,-1389,4258,-1387,4259,-1383,4274,-1386,4272,-1392,4270,-1395xe" filled="true" fillcolor="#231f20" stroked="false">
                <v:path arrowok="t"/>
                <v:fill type="solid"/>
              </v:shape>
            </v:group>
            <v:group style="position:absolute;left:4286;top:-1406;width:55;height:71" coordorigin="4286,-1406" coordsize="55,71">
              <v:shape style="position:absolute;left:4286;top:-1406;width:55;height:71" coordorigin="4286,-1406" coordsize="55,71" path="m4340,-1406l4286,-1406,4286,-1335,4341,-1335,4341,-1347,4301,-1347,4301,-1366,4337,-1366,4337,-1378,4301,-1378,4301,-1394,4340,-1394,4340,-1406xe" filled="true" fillcolor="#231f20" stroked="false">
                <v:path arrowok="t"/>
                <v:fill type="solid"/>
              </v:shape>
            </v:group>
            <v:group style="position:absolute;left:4354;top:-1406;width:58;height:71" coordorigin="4354,-1406" coordsize="58,71">
              <v:shape style="position:absolute;left:4354;top:-1406;width:58;height:71" coordorigin="4354,-1406" coordsize="58,71" path="m4368,-1406l4354,-1406,4354,-1335,4367,-1335,4367,-1381,4383,-1381,4368,-1406xe" filled="true" fillcolor="#231f20" stroked="false">
                <v:path arrowok="t"/>
                <v:fill type="solid"/>
              </v:shape>
              <v:shape style="position:absolute;left:4354;top:-1406;width:58;height:71" coordorigin="4354,-1406" coordsize="58,71" path="m4383,-1381l4367,-1381,4397,-1335,4411,-1335,4411,-1358,4398,-1358,4383,-1381xe" filled="true" fillcolor="#231f20" stroked="false">
                <v:path arrowok="t"/>
                <v:fill type="solid"/>
              </v:shape>
              <v:shape style="position:absolute;left:4354;top:-1406;width:58;height:71" coordorigin="4354,-1406" coordsize="58,71" path="m4411,-1406l4398,-1406,4398,-1358,4411,-1358,4411,-1406xe" filled="true" fillcolor="#231f20" stroked="false">
                <v:path arrowok="t"/>
                <v:fill type="solid"/>
              </v:shape>
            </v:group>
            <v:group style="position:absolute;left:4421;top:-1406;width:58;height:71" coordorigin="4421,-1406" coordsize="58,71">
              <v:shape style="position:absolute;left:4421;top:-1406;width:58;height:71" coordorigin="4421,-1406" coordsize="58,71" path="m4458,-1394l4443,-1394,4443,-1335,4458,-1335,4458,-1394xe" filled="true" fillcolor="#231f20" stroked="false">
                <v:path arrowok="t"/>
                <v:fill type="solid"/>
              </v:shape>
              <v:shape style="position:absolute;left:4421;top:-1406;width:58;height:71" coordorigin="4421,-1406" coordsize="58,71" path="m4479,-1406l4421,-1406,4421,-1394,4479,-1394,4479,-1406xe" filled="true" fillcolor="#231f20" stroked="false">
                <v:path arrowok="t"/>
                <v:fill type="solid"/>
              </v:shape>
            </v:group>
            <v:group style="position:absolute;left:4474;top:-1406;width:73;height:71" coordorigin="4474,-1406" coordsize="73,71">
              <v:shape style="position:absolute;left:4474;top:-1406;width:73;height:71" coordorigin="4474,-1406" coordsize="73,71" path="m4517,-1406l4502,-1406,4474,-1335,4489,-1335,4495,-1351,4540,-1351,4535,-1363,4499,-1363,4509,-1389,4524,-1389,4517,-1406xe" filled="true" fillcolor="#231f20" stroked="false">
                <v:path arrowok="t"/>
                <v:fill type="solid"/>
              </v:shape>
              <v:shape style="position:absolute;left:4474;top:-1406;width:73;height:71" coordorigin="4474,-1406" coordsize="73,71" path="m4540,-1351l4524,-1351,4530,-1335,4546,-1335,4540,-1351xe" filled="true" fillcolor="#231f20" stroked="false">
                <v:path arrowok="t"/>
                <v:fill type="solid"/>
              </v:shape>
              <v:shape style="position:absolute;left:4474;top:-1406;width:73;height:71" coordorigin="4474,-1406" coordsize="73,71" path="m4524,-1389l4509,-1389,4519,-1363,4535,-1363,4524,-1389xe" filled="true" fillcolor="#231f20" stroked="false">
                <v:path arrowok="t"/>
                <v:fill type="solid"/>
              </v:shape>
            </v:group>
            <v:group style="position:absolute;left:4539;top:-1406;width:68;height:71" coordorigin="4539,-1406" coordsize="68,71">
              <v:shape style="position:absolute;left:4539;top:-1406;width:68;height:71" coordorigin="4539,-1406" coordsize="68,71" path="m4555,-1406l4539,-1406,4565,-1335,4580,-1335,4587,-1353,4573,-1353,4555,-1406xe" filled="true" fillcolor="#231f20" stroked="false">
                <v:path arrowok="t"/>
                <v:fill type="solid"/>
              </v:shape>
              <v:shape style="position:absolute;left:4539;top:-1406;width:68;height:71" coordorigin="4539,-1406" coordsize="68,71" path="m4606,-1406l4591,-1406,4573,-1353,4587,-1353,4606,-1406xe" filled="true" fillcolor="#231f20" stroked="false">
                <v:path arrowok="t"/>
                <v:fill type="solid"/>
              </v:shape>
            </v:group>
            <v:group style="position:absolute;left:4611;top:-1407;width:71;height:74" coordorigin="4611,-1407" coordsize="71,74">
              <v:shape style="position:absolute;left:4611;top:-1407;width:71;height:74" coordorigin="4611,-1407" coordsize="71,74" path="m4656,-1407l4640,-1407,4635,-1406,4611,-1377,4611,-1359,4614,-1350,4627,-1337,4635,-1334,4657,-1334,4665,-1337,4674,-1346,4640,-1346,4635,-1348,4628,-1356,4626,-1362,4626,-1379,4628,-1385,4635,-1393,4640,-1395,4674,-1395,4665,-1404,4656,-1407xe" filled="true" fillcolor="#231f20" stroked="false">
                <v:path arrowok="t"/>
                <v:fill type="solid"/>
              </v:shape>
              <v:shape style="position:absolute;left:4611;top:-1407;width:71;height:74" coordorigin="4611,-1407" coordsize="71,74" path="m4674,-1395l4652,-1395,4657,-1393,4664,-1385,4666,-1379,4666,-1362,4664,-1356,4657,-1348,4652,-1346,4674,-1346,4678,-1350,4681,-1359,4681,-1382,4678,-1391,4674,-1395xe" filled="true" fillcolor="#231f20" stroked="false">
                <v:path arrowok="t"/>
                <v:fill type="solid"/>
              </v:shape>
            </v:group>
            <v:group style="position:absolute;left:4689;top:-1407;width:59;height:74" coordorigin="4689,-1407" coordsize="59,74">
              <v:shape style="position:absolute;left:4689;top:-1407;width:59;height:74" coordorigin="4689,-1407" coordsize="59,74" path="m4703,-1359l4689,-1358,4690,-1350,4693,-1344,4702,-1336,4709,-1334,4725,-1334,4730,-1335,4738,-1338,4742,-1341,4745,-1346,4714,-1346,4711,-1347,4705,-1351,4704,-1355,4703,-1359xe" filled="true" fillcolor="#231f20" stroked="false">
                <v:path arrowok="t"/>
                <v:fill type="solid"/>
              </v:shape>
              <v:shape style="position:absolute;left:4689;top:-1407;width:59;height:74" coordorigin="4689,-1407" coordsize="59,74" path="m4727,-1407l4712,-1407,4707,-1406,4691,-1382,4693,-1377,4701,-1370,4707,-1368,4720,-1364,4724,-1363,4729,-1362,4730,-1361,4732,-1359,4733,-1357,4733,-1353,4732,-1351,4727,-1347,4723,-1346,4745,-1346,4746,-1348,4747,-1351,4747,-1360,4746,-1364,4714,-1381,4709,-1382,4706,-1385,4705,-1386,4705,-1390,4706,-1391,4710,-1394,4713,-1395,4744,-1395,4743,-1397,4734,-1405,4727,-1407xe" filled="true" fillcolor="#231f20" stroked="false">
                <v:path arrowok="t"/>
                <v:fill type="solid"/>
              </v:shape>
              <v:shape style="position:absolute;left:4689;top:-1407;width:59;height:74" coordorigin="4689,-1407" coordsize="59,74" path="m4744,-1395l4722,-1395,4725,-1394,4729,-1391,4730,-1388,4731,-1385,4745,-1385,4745,-1392,4744,-1395xe" filled="true" fillcolor="#231f20" stroked="false">
                <v:path arrowok="t"/>
                <v:fill type="solid"/>
              </v:shape>
            </v:group>
            <v:group style="position:absolute;left:4702;top:-1688;width:269;height:419" coordorigin="4702,-1688" coordsize="269,419">
              <v:shape style="position:absolute;left:4702;top:-1688;width:269;height:419" coordorigin="4702,-1688" coordsize="269,419" path="m4702,-1688l4807,-1632,4899,-1564,4953,-1490,4971,-1422,4958,-1363,4921,-1317,4868,-1285,4805,-1269e" filled="false" stroked="true" strokeweight=".613pt" strokecolor="#231f20">
                <v:path arrowok="t"/>
              </v:shape>
              <v:shape style="position:absolute;left:4543;top:-1866;width:444;height:614" type="#_x0000_t75" stroked="false">
                <v:imagedata r:id="rId117" o:title=""/>
              </v:shape>
            </v:group>
            <v:group style="position:absolute;left:4396;top:-1397;width:509;height:203" coordorigin="4396,-1397" coordsize="509,203">
              <v:shape style="position:absolute;left:4396;top:-1397;width:509;height:203" coordorigin="4396,-1397" coordsize="509,203" path="m4904,-1397l4865,-1330,4811,-1274,4746,-1231,4672,-1204,4591,-1194,4540,-1198,4489,-1210,4441,-1229,4396,-1255e" filled="false" stroked="true" strokeweight=".541pt" strokecolor="#231f20">
                <v:path arrowok="t"/>
              </v:shape>
            </v:group>
            <v:group style="position:absolute;left:4129;top:-1998;width:921;height:921" coordorigin="4129,-1998" coordsize="921,921">
              <v:shape style="position:absolute;left:4129;top:-1998;width:921;height:921" coordorigin="4129,-1998" coordsize="921,921" path="m4589,-1998l4664,-1992,4735,-1975,4801,-1947,4861,-1909,4915,-1863,4961,-1810,4998,-1750,5026,-1683,5043,-1613,5049,-1538,5043,-1463,5026,-1393,4998,-1326,4961,-1266,4915,-1213,4861,-1166,4801,-1129,4735,-1101,4664,-1084,4589,-1078,4515,-1084,4444,-1101,4378,-1129,4317,-1166,4264,-1213,4218,-1266,4180,-1326,4152,-1393,4135,-1463,4129,-1538,4135,-1613,4152,-1683,4180,-1750,4218,-1810,4264,-1863,4317,-1909,4378,-1947,4444,-1975,4515,-1992,4589,-1998xe" filled="false" stroked="true" strokeweight=".567pt" strokecolor="#231f20">
                <v:path arrowok="t"/>
              </v:shape>
              <v:shape style="position:absolute;left:4446;top:-1239;width:297;height:119" type="#_x0000_t75" stroked="false">
                <v:imagedata r:id="rId114" o:title=""/>
              </v:shape>
            </v:group>
            <w10:wrap type="none"/>
          </v:group>
        </w:pict>
      </w:r>
      <w:r>
        <w:rPr/>
        <w:pict>
          <v:group style="position:absolute;margin-left:411.531006pt;margin-top:-94.076134pt;width:40.4pt;height:40.4pt;mso-position-horizontal-relative:page;mso-position-vertical-relative:paragraph;z-index:2680" coordorigin="8231,-1882" coordsize="808,808"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563,-1869,8495,-1851,8434,-1821,8378,-1782,8330,-1734,8291,-1679,8261,-1617,8243,-1549,8237,-1478,8243,-1407,8261,-1339,8291,-1277,8330,-1222,8378,-1174,8434,-1135,8495,-1105,8563,-1087,8634,-1080,8706,-1087,8773,-1105,8835,-1135,8890,-1174,8938,-1222,8977,-1277,9007,-1339,9025,-1407,9032,-1478,9025,-1549,9007,-1617,8977,-1679,8938,-1734,8890,-1782,8835,-1821,8773,-1851,8706,-1869,8634,-1876xe" filled="true" fillcolor="#d1d3d4" stroked="false">
                <v:path arrowok="t"/>
                <v:fill type="solid"/>
              </v:shape>
            </v:group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706,-1869,8773,-1851,8835,-1821,8890,-1782,8938,-1734,8977,-1679,9007,-1617,9025,-1549,9032,-1478,9025,-1407,9007,-1339,8977,-1277,8938,-1222,8890,-1174,8835,-1135,8773,-1105,8706,-1087,8634,-1080,8563,-1087,8495,-1105,8434,-1135,8378,-1174,8330,-1222,8291,-1277,8261,-1339,8243,-1407,8237,-1478,8243,-1549,8261,-1617,8291,-1679,8330,-1734,8378,-1782,8434,-1821,8495,-1851,8563,-1869,8634,-1876xe" filled="false" stroked="true" strokeweight=".425pt" strokecolor="#231f20">
                <v:path arrowok="t"/>
              </v:shape>
            </v:group>
            <v:group style="position:absolute;left:8421;top:-1847;width:362;height:705" coordorigin="8421,-1847" coordsize="362,705">
              <v:shape style="position:absolute;left:8421;top:-1847;width:362;height:705" coordorigin="8421,-1847" coordsize="362,705" path="m8421,-1143l8782,-1847e" filled="false" stroked="true" strokeweight=".283pt" strokecolor="#6d6e71">
                <v:path arrowok="t"/>
              </v:shape>
            </v:group>
            <v:group style="position:absolute;left:8245;top:-1747;width:97;height:188" coordorigin="8245,-1747" coordsize="97,188">
              <v:shape style="position:absolute;left:8245;top:-1747;width:97;height:188" coordorigin="8245,-1747" coordsize="97,188" path="m8245,-1559l8341,-1747e" filled="false" stroked="true" strokeweight=".283pt" strokecolor="#6d6e71">
                <v:path arrowok="t"/>
              </v:shape>
            </v:group>
            <v:group style="position:absolute;left:8238;top:-1779;width:137;height:266" coordorigin="8238,-1779" coordsize="137,266">
              <v:shape style="position:absolute;left:8238;top:-1779;width:137;height:266" coordorigin="8238,-1779" coordsize="137,266" path="m8238,-1513l8375,-1779e" filled="false" stroked="true" strokeweight=".283pt" strokecolor="#6d6e71">
                <v:path arrowok="t"/>
              </v:shape>
            </v:group>
            <v:group style="position:absolute;left:8237;top:-1802;width:167;height:325" coordorigin="8237,-1802" coordsize="167,325">
              <v:shape style="position:absolute;left:8237;top:-1802;width:167;height:325" coordorigin="8237,-1802" coordsize="167,325" path="m8237,-1477l8403,-1802e" filled="false" stroked="true" strokeweight=".283pt" strokecolor="#6d6e71">
                <v:path arrowok="t"/>
              </v:shape>
            </v:group>
            <v:group style="position:absolute;left:8238;top:-1818;width:191;height:372" coordorigin="8238,-1818" coordsize="191,372">
              <v:shape style="position:absolute;left:8238;top:-1818;width:191;height:372" coordorigin="8238,-1818" coordsize="191,372" path="m8238,-1447l8429,-1818e" filled="false" stroked="true" strokeweight=".283pt" strokecolor="#6d6e71">
                <v:path arrowok="t"/>
              </v:shape>
            </v:group>
            <v:group style="position:absolute;left:8241;top:-1832;width:212;height:413" coordorigin="8241,-1832" coordsize="212,413">
              <v:shape style="position:absolute;left:8241;top:-1832;width:212;height:413" coordorigin="8241,-1832" coordsize="212,413" path="m8241,-1420l8453,-1832e" filled="false" stroked="true" strokeweight=".283pt" strokecolor="#6d6e71">
                <v:path arrowok="t"/>
              </v:shape>
            </v:group>
            <v:group style="position:absolute;left:8245;top:-1842;width:230;height:448" coordorigin="8245,-1842" coordsize="230,448">
              <v:shape style="position:absolute;left:8245;top:-1842;width:230;height:448" coordorigin="8245,-1842" coordsize="230,448" path="m8245,-1395l8475,-1842e" filled="false" stroked="true" strokeweight=".283pt" strokecolor="#6d6e71">
                <v:path arrowok="t"/>
              </v:shape>
            </v:group>
            <v:group style="position:absolute;left:8251;top:-1851;width:246;height:479" coordorigin="8251,-1851" coordsize="246,479">
              <v:shape style="position:absolute;left:8251;top:-1851;width:246;height:479" coordorigin="8251,-1851" coordsize="246,479" path="m8251,-1373l8496,-1851e" filled="false" stroked="true" strokeweight=".283pt" strokecolor="#6d6e71">
                <v:path arrowok="t"/>
              </v:shape>
            </v:group>
            <v:group style="position:absolute;left:8257;top:-1858;width:260;height:506" coordorigin="8257,-1858" coordsize="260,506">
              <v:shape style="position:absolute;left:8257;top:-1858;width:260;height:506" coordorigin="8257,-1858" coordsize="260,506" path="m8257,-1352l8517,-1858e" filled="false" stroked="true" strokeweight=".283pt" strokecolor="#6d6e71">
                <v:path arrowok="t"/>
              </v:shape>
            </v:group>
            <v:group style="position:absolute;left:8264;top:-1863;width:273;height:531" coordorigin="8264,-1863" coordsize="273,531">
              <v:shape style="position:absolute;left:8264;top:-1863;width:273;height:531" coordorigin="8264,-1863" coordsize="273,531" path="m8264,-1333l8537,-1863e" filled="false" stroked="true" strokeweight=".283pt" strokecolor="#6d6e71">
                <v:path arrowok="t"/>
              </v:shape>
            </v:group>
            <v:group style="position:absolute;left:8272;top:-1868;width:285;height:554" coordorigin="8272,-1868" coordsize="285,554">
              <v:shape style="position:absolute;left:8272;top:-1868;width:285;height:554" coordorigin="8272,-1868" coordsize="285,554" path="m8272,-1315l8556,-1868e" filled="false" stroked="true" strokeweight=".283pt" strokecolor="#6d6e71">
                <v:path arrowok="t"/>
              </v:shape>
            </v:group>
            <v:group style="position:absolute;left:8280;top:-1871;width:295;height:574" coordorigin="8280,-1871" coordsize="295,574">
              <v:shape style="position:absolute;left:8280;top:-1871;width:295;height:574" coordorigin="8280,-1871" coordsize="295,574" path="m8280,-1298l8574,-1871e" filled="false" stroked="true" strokeweight=".283pt" strokecolor="#6d6e71">
                <v:path arrowok="t"/>
              </v:shape>
            </v:group>
            <v:group style="position:absolute;left:8289;top:-1873;width:304;height:592" coordorigin="8289,-1873" coordsize="304,592">
              <v:shape style="position:absolute;left:8289;top:-1873;width:304;height:592" coordorigin="8289,-1873" coordsize="304,592" path="m8289,-1281l8593,-1873e" filled="false" stroked="true" strokeweight=".283pt" strokecolor="#6d6e71">
                <v:path arrowok="t"/>
              </v:shape>
            </v:group>
            <v:group style="position:absolute;left:8298;top:-1875;width:313;height:609" coordorigin="8298,-1875" coordsize="313,609">
              <v:shape style="position:absolute;left:8298;top:-1875;width:313;height:609" coordorigin="8298,-1875" coordsize="313,609" path="m8298,-1266l8610,-1875e" filled="false" stroked="true" strokeweight=".283pt" strokecolor="#6d6e71">
                <v:path arrowok="t"/>
              </v:shape>
            </v:group>
            <v:group style="position:absolute;left:8307;top:-1875;width:321;height:624" coordorigin="8307,-1875" coordsize="321,624">
              <v:shape style="position:absolute;left:8307;top:-1875;width:321;height:624" coordorigin="8307,-1875" coordsize="321,624" path="m8307,-1252l8628,-1875e" filled="false" stroked="true" strokeweight=".283pt" strokecolor="#6d6e71">
                <v:path arrowok="t"/>
              </v:shape>
            </v:group>
            <v:group style="position:absolute;left:8317;top:-1875;width:328;height:638" coordorigin="8317,-1875" coordsize="328,638">
              <v:shape style="position:absolute;left:8317;top:-1875;width:328;height:638" coordorigin="8317,-1875" coordsize="328,638" path="m8317,-1238l8644,-1875e" filled="false" stroked="true" strokeweight=".283pt" strokecolor="#6d6e71">
                <v:path arrowok="t"/>
              </v:shape>
            </v:group>
            <v:group style="position:absolute;left:8327;top:-1875;width:334;height:650" coordorigin="8327,-1875" coordsize="334,650">
              <v:shape style="position:absolute;left:8327;top:-1875;width:334;height:650" coordorigin="8327,-1875" coordsize="334,650" path="m8327,-1225l8661,-1875e" filled="false" stroked="true" strokeweight=".283pt" strokecolor="#6d6e71">
                <v:path arrowok="t"/>
              </v:shape>
            </v:group>
            <v:group style="position:absolute;left:8338;top:-1873;width:340;height:661" coordorigin="8338,-1873" coordsize="340,661">
              <v:shape style="position:absolute;left:8338;top:-1873;width:340;height:661" coordorigin="8338,-1873" coordsize="340,661" path="m8338,-1213l8677,-1873e" filled="false" stroked="true" strokeweight=".283pt" strokecolor="#6d6e71">
                <v:path arrowok="t"/>
              </v:shape>
            </v:group>
            <v:group style="position:absolute;left:8349;top:-1871;width:345;height:671" coordorigin="8349,-1871" coordsize="345,671">
              <v:shape style="position:absolute;left:8349;top:-1871;width:345;height:671" coordorigin="8349,-1871" coordsize="345,671" path="m8349,-1201l8693,-1871e" filled="false" stroked="true" strokeweight=".283pt" strokecolor="#6d6e71">
                <v:path arrowok="t"/>
              </v:shape>
            </v:group>
            <v:group style="position:absolute;left:8360;top:-1869;width:349;height:679" coordorigin="8360,-1869" coordsize="349,679">
              <v:shape style="position:absolute;left:8360;top:-1869;width:349;height:679" coordorigin="8360,-1869" coordsize="349,679" path="m8360,-1190l8709,-1869e" filled="false" stroked="true" strokeweight=".283pt" strokecolor="#6d6e71">
                <v:path arrowok="t"/>
              </v:shape>
            </v:group>
            <v:group style="position:absolute;left:8372;top:-1865;width:353;height:686" coordorigin="8372,-1865" coordsize="353,686">
              <v:shape style="position:absolute;left:8372;top:-1865;width:353;height:686" coordorigin="8372,-1865" coordsize="353,686" path="m8372,-1179l8724,-1865e" filled="false" stroked="true" strokeweight=".283pt" strokecolor="#6d6e71">
                <v:path arrowok="t"/>
              </v:shape>
            </v:group>
            <v:group style="position:absolute;left:8384;top:-1862;width:356;height:693" coordorigin="8384,-1862" coordsize="356,693">
              <v:shape style="position:absolute;left:8384;top:-1862;width:356;height:693" coordorigin="8384,-1862" coordsize="356,693" path="m8384,-1169l8739,-1862e" filled="false" stroked="true" strokeweight=".283pt" strokecolor="#6d6e71">
                <v:path arrowok="t"/>
              </v:shape>
            </v:group>
            <v:group style="position:absolute;left:8396;top:-1857;width:359;height:698" coordorigin="8396,-1857" coordsize="359,698">
              <v:shape style="position:absolute;left:8396;top:-1857;width:359;height:698" coordorigin="8396,-1857" coordsize="359,698" path="m8396,-1160l8754,-1857e" filled="false" stroked="true" strokeweight=".283pt" strokecolor="#6d6e71">
                <v:path arrowok="t"/>
              </v:shape>
            </v:group>
            <v:group style="position:absolute;left:8408;top:-1852;width:361;height:702" coordorigin="8408,-1852" coordsize="361,702">
              <v:shape style="position:absolute;left:8408;top:-1852;width:361;height:702" coordorigin="8408,-1852" coordsize="361,702" path="m8408,-1151l8768,-1852e" filled="false" stroked="true" strokeweight=".283pt" strokecolor="#6d6e71">
                <v:path arrowok="t"/>
              </v:shape>
              <v:shape style="position:absolute;left:8272;top:-1765;width:705;height:534" type="#_x0000_t75" stroked="false">
                <v:imagedata r:id="rId118" o:title=""/>
              </v:shape>
            </v:group>
            <v:group style="position:absolute;left:8468;top:-1356;width:439;height:175" coordorigin="8468,-1356" coordsize="439,175">
              <v:shape style="position:absolute;left:8468;top:-1356;width:439;height:175" coordorigin="8468,-1356" coordsize="439,175" path="m8907,-1356l8862,-1285,8799,-1230,8723,-1194,8636,-1181,8591,-1185,8548,-1195,8506,-1211,8468,-1234e" filled="false" stroked="true" strokeweight=".568pt" strokecolor="#231f20">
                <v:path arrowok="t"/>
              </v:shape>
            </v:group>
            <v:group style="position:absolute;left:8237;top:-1876;width:796;height:796" coordorigin="8237,-1876" coordsize="796,796">
              <v:shape style="position:absolute;left:8237;top:-1876;width:796;height:796" coordorigin="8237,-1876" coordsize="796,796" path="m8634,-1876l8706,-1869,8773,-1851,8835,-1821,8890,-1782,8938,-1734,8977,-1679,9007,-1617,9025,-1549,9032,-1478,9025,-1407,9007,-1339,8977,-1277,8938,-1222,8890,-1174,8835,-1135,8773,-1105,8706,-1087,8634,-1080,8563,-1087,8495,-1105,8434,-1135,8378,-1174,8330,-1222,8291,-1277,8261,-1339,8243,-1407,8237,-1478,8243,-1549,8261,-1617,8291,-1679,8330,-1734,8378,-1782,8434,-1821,8495,-1851,8563,-1869,8634,-1876xe" filled="false" stroked="true" strokeweight=".567pt" strokecolor="#231f20">
                <v:path arrowok="t"/>
              </v:shape>
              <v:shape style="position:absolute;left:8510;top:-1221;width:258;height:105" type="#_x0000_t75" stroked="false">
                <v:imagedata r:id="rId108" o:title=""/>
              </v:shape>
            </v:group>
            <w10:wrap type="none"/>
          </v:group>
        </w:pict>
      </w:r>
      <w:r>
        <w:rPr/>
        <w:pict>
          <v:group style="position:absolute;margin-left:456.42099pt;margin-top:-94.076134pt;width:40.4pt;height:40.4pt;mso-position-horizontal-relative:page;mso-position-vertical-relative:paragraph;z-index:2704" coordorigin="9128,-1882" coordsize="808,808"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461,-1869,9393,-1851,9331,-1821,9276,-1782,9228,-1734,9189,-1679,9159,-1617,9141,-1549,9134,-1478,9141,-1407,9159,-1339,9189,-1277,9228,-1222,9276,-1174,9331,-1135,9393,-1105,9461,-1087,9532,-1080,9603,-1087,9671,-1105,9733,-1135,9788,-1174,9836,-1222,9875,-1277,9905,-1339,9923,-1407,9930,-1478,9923,-1549,9905,-1617,9875,-1679,9836,-1734,9788,-1782,9733,-1821,9671,-1851,9603,-1869,9532,-1876xe" filled="true" fillcolor="#d1d3d4" stroked="false">
                <v:path arrowok="t"/>
                <v:fill type="solid"/>
              </v:shape>
            </v:group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603,-1869,9671,-1851,9733,-1821,9788,-1782,9836,-1734,9875,-1679,9905,-1617,9923,-1549,9930,-1478,9923,-1407,9905,-1339,9875,-1277,9836,-1222,9788,-1174,9733,-1135,9671,-1105,9603,-1087,9532,-1080,9461,-1087,9393,-1105,9331,-1135,9276,-1174,9228,-1222,9189,-1277,9159,-1339,9141,-1407,9134,-1478,9141,-1549,9159,-1617,9189,-1679,9228,-1734,9276,-1782,9331,-1821,9393,-1851,9461,-1869,9532,-1876xe" filled="false" stroked="true" strokeweight=".425pt" strokecolor="#231f20">
                <v:path arrowok="t"/>
              </v:shape>
            </v:group>
            <v:group style="position:absolute;left:9318;top:-1847;width:362;height:705" coordorigin="9318,-1847" coordsize="362,705">
              <v:shape style="position:absolute;left:9318;top:-1847;width:362;height:705" coordorigin="9318,-1847" coordsize="362,705" path="m9318,-1143l9680,-1847e" filled="false" stroked="true" strokeweight=".283pt" strokecolor="#6d6e71">
                <v:path arrowok="t"/>
              </v:shape>
            </v:group>
            <v:group style="position:absolute;left:9143;top:-1747;width:97;height:188" coordorigin="9143,-1747" coordsize="97,188">
              <v:shape style="position:absolute;left:9143;top:-1747;width:97;height:188" coordorigin="9143,-1747" coordsize="97,188" path="m9143,-1559l9239,-1747e" filled="false" stroked="true" strokeweight=".283pt" strokecolor="#6d6e71">
                <v:path arrowok="t"/>
              </v:shape>
            </v:group>
            <v:group style="position:absolute;left:9136;top:-1779;width:137;height:266" coordorigin="9136,-1779" coordsize="137,266">
              <v:shape style="position:absolute;left:9136;top:-1779;width:137;height:266" coordorigin="9136,-1779" coordsize="137,266" path="m9136,-1513l9273,-1779e" filled="false" stroked="true" strokeweight=".283pt" strokecolor="#6d6e71">
                <v:path arrowok="t"/>
              </v:shape>
            </v:group>
            <v:group style="position:absolute;left:9134;top:-1802;width:167;height:325" coordorigin="9134,-1802" coordsize="167,325">
              <v:shape style="position:absolute;left:9134;top:-1802;width:167;height:325" coordorigin="9134,-1802" coordsize="167,325" path="m9134,-1477l9301,-1802e" filled="false" stroked="true" strokeweight=".283pt" strokecolor="#6d6e71">
                <v:path arrowok="t"/>
              </v:shape>
            </v:group>
            <v:group style="position:absolute;left:9136;top:-1818;width:191;height:372" coordorigin="9136,-1818" coordsize="191,372">
              <v:shape style="position:absolute;left:9136;top:-1818;width:191;height:372" coordorigin="9136,-1818" coordsize="191,372" path="m9136,-1447l9327,-1818e" filled="false" stroked="true" strokeweight=".283pt" strokecolor="#6d6e71">
                <v:path arrowok="t"/>
              </v:shape>
            </v:group>
            <v:group style="position:absolute;left:9139;top:-1832;width:212;height:413" coordorigin="9139,-1832" coordsize="212,413">
              <v:shape style="position:absolute;left:9139;top:-1832;width:212;height:413" coordorigin="9139,-1832" coordsize="212,413" path="m9139,-1420l9350,-1832e" filled="false" stroked="true" strokeweight=".283pt" strokecolor="#6d6e71">
                <v:path arrowok="t"/>
              </v:shape>
            </v:group>
            <v:group style="position:absolute;left:9143;top:-1842;width:230;height:448" coordorigin="9143,-1842" coordsize="230,448">
              <v:shape style="position:absolute;left:9143;top:-1842;width:230;height:448" coordorigin="9143,-1842" coordsize="230,448" path="m9143,-1395l9373,-1842e" filled="false" stroked="true" strokeweight=".283pt" strokecolor="#6d6e71">
                <v:path arrowok="t"/>
              </v:shape>
            </v:group>
            <v:group style="position:absolute;left:9149;top:-1851;width:246;height:479" coordorigin="9149,-1851" coordsize="246,479">
              <v:shape style="position:absolute;left:9149;top:-1851;width:246;height:479" coordorigin="9149,-1851" coordsize="246,479" path="m9149,-1373l9394,-1851e" filled="false" stroked="true" strokeweight=".283pt" strokecolor="#6d6e71">
                <v:path arrowok="t"/>
              </v:shape>
            </v:group>
            <v:group style="position:absolute;left:9155;top:-1858;width:260;height:506" coordorigin="9155,-1858" coordsize="260,506">
              <v:shape style="position:absolute;left:9155;top:-1858;width:260;height:506" coordorigin="9155,-1858" coordsize="260,506" path="m9155,-1352l9415,-1858e" filled="false" stroked="true" strokeweight=".283pt" strokecolor="#6d6e71">
                <v:path arrowok="t"/>
              </v:shape>
            </v:group>
            <v:group style="position:absolute;left:9162;top:-1863;width:273;height:531" coordorigin="9162,-1863" coordsize="273,531">
              <v:shape style="position:absolute;left:9162;top:-1863;width:273;height:531" coordorigin="9162,-1863" coordsize="273,531" path="m9162,-1333l9434,-1863e" filled="false" stroked="true" strokeweight=".283pt" strokecolor="#6d6e71">
                <v:path arrowok="t"/>
              </v:shape>
            </v:group>
            <v:group style="position:absolute;left:9169;top:-1868;width:285;height:554" coordorigin="9169,-1868" coordsize="285,554">
              <v:shape style="position:absolute;left:9169;top:-1868;width:285;height:554" coordorigin="9169,-1868" coordsize="285,554" path="m9169,-1315l9454,-1868e" filled="false" stroked="true" strokeweight=".283pt" strokecolor="#6d6e71">
                <v:path arrowok="t"/>
              </v:shape>
            </v:group>
            <v:group style="position:absolute;left:9178;top:-1871;width:295;height:574" coordorigin="9178,-1871" coordsize="295,574">
              <v:shape style="position:absolute;left:9178;top:-1871;width:295;height:574" coordorigin="9178,-1871" coordsize="295,574" path="m9178,-1298l9472,-1871e" filled="false" stroked="true" strokeweight=".283pt" strokecolor="#6d6e71">
                <v:path arrowok="t"/>
              </v:shape>
            </v:group>
            <v:group style="position:absolute;left:9186;top:-1873;width:304;height:592" coordorigin="9186,-1873" coordsize="304,592">
              <v:shape style="position:absolute;left:9186;top:-1873;width:304;height:592" coordorigin="9186,-1873" coordsize="304,592" path="m9186,-1281l9490,-1873e" filled="false" stroked="true" strokeweight=".283pt" strokecolor="#6d6e71">
                <v:path arrowok="t"/>
              </v:shape>
            </v:group>
            <v:group style="position:absolute;left:9195;top:-1875;width:313;height:609" coordorigin="9195,-1875" coordsize="313,609">
              <v:shape style="position:absolute;left:9195;top:-1875;width:313;height:609" coordorigin="9195,-1875" coordsize="313,609" path="m9195,-1266l9508,-1875e" filled="false" stroked="true" strokeweight=".283pt" strokecolor="#6d6e71">
                <v:path arrowok="t"/>
              </v:shape>
            </v:group>
            <v:group style="position:absolute;left:9205;top:-1875;width:321;height:624" coordorigin="9205,-1875" coordsize="321,624">
              <v:shape style="position:absolute;left:9205;top:-1875;width:321;height:624" coordorigin="9205,-1875" coordsize="321,624" path="m9205,-1252l9525,-1875e" filled="false" stroked="true" strokeweight=".283pt" strokecolor="#6d6e71">
                <v:path arrowok="t"/>
              </v:shape>
            </v:group>
            <v:group style="position:absolute;left:9215;top:-1875;width:328;height:638" coordorigin="9215,-1875" coordsize="328,638">
              <v:shape style="position:absolute;left:9215;top:-1875;width:328;height:638" coordorigin="9215,-1875" coordsize="328,638" path="m9215,-1238l9542,-1875e" filled="false" stroked="true" strokeweight=".283pt" strokecolor="#6d6e71">
                <v:path arrowok="t"/>
              </v:shape>
            </v:group>
            <v:group style="position:absolute;left:9225;top:-1875;width:334;height:650" coordorigin="9225,-1875" coordsize="334,650">
              <v:shape style="position:absolute;left:9225;top:-1875;width:334;height:650" coordorigin="9225,-1875" coordsize="334,650" path="m9225,-1225l9559,-1875e" filled="false" stroked="true" strokeweight=".283pt" strokecolor="#6d6e71">
                <v:path arrowok="t"/>
              </v:shape>
            </v:group>
            <v:group style="position:absolute;left:9236;top:-1873;width:340;height:661" coordorigin="9236,-1873" coordsize="340,661">
              <v:shape style="position:absolute;left:9236;top:-1873;width:340;height:661" coordorigin="9236,-1873" coordsize="340,661" path="m9236,-1213l9575,-1873e" filled="false" stroked="true" strokeweight=".283pt" strokecolor="#6d6e71">
                <v:path arrowok="t"/>
              </v:shape>
            </v:group>
            <v:group style="position:absolute;left:9247;top:-1871;width:345;height:671" coordorigin="9247,-1871" coordsize="345,671">
              <v:shape style="position:absolute;left:9247;top:-1871;width:345;height:671" coordorigin="9247,-1871" coordsize="345,671" path="m9247,-1201l9591,-1871e" filled="false" stroked="true" strokeweight=".283pt" strokecolor="#6d6e71">
                <v:path arrowok="t"/>
              </v:shape>
            </v:group>
            <v:group style="position:absolute;left:9258;top:-1869;width:349;height:679" coordorigin="9258,-1869" coordsize="349,679">
              <v:shape style="position:absolute;left:9258;top:-1869;width:349;height:679" coordorigin="9258,-1869" coordsize="349,679" path="m9258,-1190l9606,-1869e" filled="false" stroked="true" strokeweight=".283pt" strokecolor="#6d6e71">
                <v:path arrowok="t"/>
              </v:shape>
            </v:group>
            <v:group style="position:absolute;left:9269;top:-1865;width:353;height:686" coordorigin="9269,-1865" coordsize="353,686">
              <v:shape style="position:absolute;left:9269;top:-1865;width:353;height:686" coordorigin="9269,-1865" coordsize="353,686" path="m9269,-1179l9622,-1865e" filled="false" stroked="true" strokeweight=".283pt" strokecolor="#6d6e71">
                <v:path arrowok="t"/>
              </v:shape>
            </v:group>
            <v:group style="position:absolute;left:9281;top:-1862;width:356;height:693" coordorigin="9281,-1862" coordsize="356,693">
              <v:shape style="position:absolute;left:9281;top:-1862;width:356;height:693" coordorigin="9281,-1862" coordsize="356,693" path="m9281,-1169l9637,-1862e" filled="false" stroked="true" strokeweight=".283pt" strokecolor="#6d6e71">
                <v:path arrowok="t"/>
              </v:shape>
            </v:group>
            <v:group style="position:absolute;left:9293;top:-1857;width:359;height:698" coordorigin="9293,-1857" coordsize="359,698">
              <v:shape style="position:absolute;left:9293;top:-1857;width:359;height:698" coordorigin="9293,-1857" coordsize="359,698" path="m9293,-1160l9651,-1857e" filled="false" stroked="true" strokeweight=".283pt" strokecolor="#6d6e71">
                <v:path arrowok="t"/>
              </v:shape>
            </v:group>
            <v:group style="position:absolute;left:9306;top:-1852;width:361;height:702" coordorigin="9306,-1852" coordsize="361,702">
              <v:shape style="position:absolute;left:9306;top:-1852;width:361;height:702" coordorigin="9306,-1852" coordsize="361,702" path="m9306,-1151l9666,-1852e" filled="false" stroked="true" strokeweight=".283pt" strokecolor="#6d6e71">
                <v:path arrowok="t"/>
              </v:shape>
              <v:shape style="position:absolute;left:9170;top:-1765;width:705;height:534" type="#_x0000_t75" stroked="false">
                <v:imagedata r:id="rId119" o:title=""/>
              </v:shape>
            </v:group>
            <v:group style="position:absolute;left:9365;top:-1356;width:439;height:175" coordorigin="9365,-1356" coordsize="439,175">
              <v:shape style="position:absolute;left:9365;top:-1356;width:439;height:175" coordorigin="9365,-1356" coordsize="439,175" path="m9804,-1356l9759,-1285,9697,-1230,9620,-1194,9534,-1181,9489,-1185,9446,-1195,9404,-1211,9365,-1234e" filled="false" stroked="true" strokeweight=".568pt" strokecolor="#231f20">
                <v:path arrowok="t"/>
              </v:shape>
            </v:group>
            <v:group style="position:absolute;left:9134;top:-1876;width:796;height:796" coordorigin="9134,-1876" coordsize="796,796">
              <v:shape style="position:absolute;left:9134;top:-1876;width:796;height:796" coordorigin="9134,-1876" coordsize="796,796" path="m9532,-1876l9603,-1869,9671,-1851,9733,-1821,9788,-1782,9836,-1734,9875,-1679,9905,-1617,9923,-1549,9930,-1478,9923,-1407,9905,-1339,9875,-1277,9836,-1222,9788,-1174,9733,-1135,9671,-1105,9603,-1087,9532,-1080,9461,-1087,9393,-1105,9331,-1135,9276,-1174,9228,-1222,9189,-1277,9159,-1339,9141,-1407,9134,-1478,9141,-1549,9159,-1617,9189,-1679,9228,-1734,9276,-1782,9331,-1821,9393,-1851,9461,-1869,9532,-1876xe" filled="false" stroked="true" strokeweight=".567pt" strokecolor="#231f20">
                <v:path arrowok="t"/>
              </v:shape>
              <v:shape style="position:absolute;left:9408;top:-1221;width:258;height:105" type="#_x0000_t75" stroked="false">
                <v:imagedata r:id="rId120" o:title=""/>
              </v:shape>
            </v:group>
            <w10:wrap type="none"/>
          </v:group>
        </w:pict>
      </w:r>
      <w:r>
        <w:rPr/>
        <w:pict>
          <v:group style="position:absolute;margin-left:501.311005pt;margin-top:-94.076134pt;width:40.4pt;height:40.4pt;mso-position-horizontal-relative:page;mso-position-vertical-relative:paragraph;z-index:2728" coordorigin="10026,-1882" coordsize="808,808"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358,-1869,10291,-1851,10229,-1821,10174,-1782,10126,-1734,10087,-1679,10057,-1617,10039,-1549,10032,-1478,10039,-1407,10057,-1339,10087,-1277,10126,-1222,10174,-1174,10229,-1135,10291,-1105,10358,-1087,10430,-1080,10501,-1087,10568,-1105,10630,-1135,10686,-1174,10734,-1222,10773,-1277,10802,-1339,10821,-1407,10827,-1478,10821,-1549,10802,-1617,10773,-1679,10734,-1734,10686,-1782,10630,-1821,10568,-1851,10501,-1869,10430,-1876xe" filled="true" fillcolor="#d1d3d4" stroked="false">
                <v:path arrowok="t"/>
                <v:fill type="solid"/>
              </v:shape>
            </v:group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501,-1869,10568,-1851,10630,-1821,10686,-1782,10734,-1734,10773,-1679,10802,-1617,10821,-1549,10827,-1478,10821,-1407,10802,-1339,10773,-1277,10734,-1222,10686,-1174,10630,-1135,10568,-1105,10501,-1087,10430,-1080,10358,-1087,10291,-1105,10229,-1135,10174,-1174,10126,-1222,10087,-1277,10057,-1339,10039,-1407,10032,-1478,10039,-1549,10057,-1617,10087,-1679,10126,-1734,10174,-1782,10229,-1821,10291,-1851,10358,-1869,10430,-1876xe" filled="false" stroked="true" strokeweight=".425pt" strokecolor="#231f20">
                <v:path arrowok="t"/>
              </v:shape>
            </v:group>
            <v:group style="position:absolute;left:10216;top:-1847;width:362;height:705" coordorigin="10216,-1847" coordsize="362,705">
              <v:shape style="position:absolute;left:10216;top:-1847;width:362;height:705" coordorigin="10216,-1847" coordsize="362,705" path="m10216,-1143l10578,-1847e" filled="false" stroked="true" strokeweight=".283pt" strokecolor="#6d6e71">
                <v:path arrowok="t"/>
              </v:shape>
            </v:group>
            <v:group style="position:absolute;left:10041;top:-1747;width:97;height:188" coordorigin="10041,-1747" coordsize="97,188">
              <v:shape style="position:absolute;left:10041;top:-1747;width:97;height:188" coordorigin="10041,-1747" coordsize="97,188" path="m10041,-1559l10137,-1747e" filled="false" stroked="true" strokeweight=".283pt" strokecolor="#6d6e71">
                <v:path arrowok="t"/>
              </v:shape>
            </v:group>
            <v:group style="position:absolute;left:10034;top:-1779;width:137;height:266" coordorigin="10034,-1779" coordsize="137,266">
              <v:shape style="position:absolute;left:10034;top:-1779;width:137;height:266" coordorigin="10034,-1779" coordsize="137,266" path="m10034,-1513l10170,-1779e" filled="false" stroked="true" strokeweight=".283pt" strokecolor="#6d6e71">
                <v:path arrowok="t"/>
              </v:shape>
            </v:group>
            <v:group style="position:absolute;left:10032;top:-1802;width:167;height:325" coordorigin="10032,-1802" coordsize="167,325">
              <v:shape style="position:absolute;left:10032;top:-1802;width:167;height:325" coordorigin="10032,-1802" coordsize="167,325" path="m10032,-1477l10199,-1802e" filled="false" stroked="true" strokeweight=".283pt" strokecolor="#6d6e71">
                <v:path arrowok="t"/>
              </v:shape>
            </v:group>
            <v:group style="position:absolute;left:10033;top:-1818;width:191;height:372" coordorigin="10033,-1818" coordsize="191,372">
              <v:shape style="position:absolute;left:10033;top:-1818;width:191;height:372" coordorigin="10033,-1818" coordsize="191,372" path="m10033,-1447l10224,-1818e" filled="false" stroked="true" strokeweight=".283pt" strokecolor="#6d6e71">
                <v:path arrowok="t"/>
              </v:shape>
            </v:group>
            <v:group style="position:absolute;left:10037;top:-1832;width:212;height:413" coordorigin="10037,-1832" coordsize="212,413">
              <v:shape style="position:absolute;left:10037;top:-1832;width:212;height:413" coordorigin="10037,-1832" coordsize="212,413" path="m10037,-1420l10248,-1832e" filled="false" stroked="true" strokeweight=".283pt" strokecolor="#6d6e71">
                <v:path arrowok="t"/>
              </v:shape>
            </v:group>
            <v:group style="position:absolute;left:10041;top:-1842;width:230;height:448" coordorigin="10041,-1842" coordsize="230,448">
              <v:shape style="position:absolute;left:10041;top:-1842;width:230;height:448" coordorigin="10041,-1842" coordsize="230,448" path="m10041,-1395l10271,-1842e" filled="false" stroked="true" strokeweight=".283pt" strokecolor="#6d6e71">
                <v:path arrowok="t"/>
              </v:shape>
            </v:group>
            <v:group style="position:absolute;left:10046;top:-1851;width:246;height:479" coordorigin="10046,-1851" coordsize="246,479">
              <v:shape style="position:absolute;left:10046;top:-1851;width:246;height:479" coordorigin="10046,-1851" coordsize="246,479" path="m10046,-1373l10292,-1851e" filled="false" stroked="true" strokeweight=".283pt" strokecolor="#6d6e71">
                <v:path arrowok="t"/>
              </v:shape>
            </v:group>
            <v:group style="position:absolute;left:10053;top:-1858;width:260;height:506" coordorigin="10053,-1858" coordsize="260,506">
              <v:shape style="position:absolute;left:10053;top:-1858;width:260;height:506" coordorigin="10053,-1858" coordsize="260,506" path="m10053,-1352l10312,-1858e" filled="false" stroked="true" strokeweight=".283pt" strokecolor="#6d6e71">
                <v:path arrowok="t"/>
              </v:shape>
            </v:group>
            <v:group style="position:absolute;left:10060;top:-1863;width:273;height:531" coordorigin="10060,-1863" coordsize="273,531">
              <v:shape style="position:absolute;left:10060;top:-1863;width:273;height:531" coordorigin="10060,-1863" coordsize="273,531" path="m10060,-1333l10332,-1863e" filled="false" stroked="true" strokeweight=".283pt" strokecolor="#6d6e71">
                <v:path arrowok="t"/>
              </v:shape>
            </v:group>
            <v:group style="position:absolute;left:10067;top:-1868;width:285;height:554" coordorigin="10067,-1868" coordsize="285,554">
              <v:shape style="position:absolute;left:10067;top:-1868;width:285;height:554" coordorigin="10067,-1868" coordsize="285,554" path="m10067,-1315l10351,-1868e" filled="false" stroked="true" strokeweight=".283pt" strokecolor="#6d6e71">
                <v:path arrowok="t"/>
              </v:shape>
            </v:group>
            <v:group style="position:absolute;left:10075;top:-1871;width:295;height:574" coordorigin="10075,-1871" coordsize="295,574">
              <v:shape style="position:absolute;left:10075;top:-1871;width:295;height:574" coordorigin="10075,-1871" coordsize="295,574" path="m10075,-1298l10370,-1871e" filled="false" stroked="true" strokeweight=".283pt" strokecolor="#6d6e71">
                <v:path arrowok="t"/>
              </v:shape>
            </v:group>
            <v:group style="position:absolute;left:10084;top:-1873;width:304;height:592" coordorigin="10084,-1873" coordsize="304,592">
              <v:shape style="position:absolute;left:10084;top:-1873;width:304;height:592" coordorigin="10084,-1873" coordsize="304,592" path="m10084,-1281l10388,-1873e" filled="false" stroked="true" strokeweight=".283pt" strokecolor="#6d6e71">
                <v:path arrowok="t"/>
              </v:shape>
            </v:group>
            <v:group style="position:absolute;left:10093;top:-1875;width:313;height:609" coordorigin="10093,-1875" coordsize="313,609">
              <v:shape style="position:absolute;left:10093;top:-1875;width:313;height:609" coordorigin="10093,-1875" coordsize="313,609" path="m10093,-1266l10406,-1875e" filled="false" stroked="true" strokeweight=".283pt" strokecolor="#6d6e71">
                <v:path arrowok="t"/>
              </v:shape>
            </v:group>
            <v:group style="position:absolute;left:10103;top:-1875;width:321;height:624" coordorigin="10103,-1875" coordsize="321,624">
              <v:shape style="position:absolute;left:10103;top:-1875;width:321;height:624" coordorigin="10103,-1875" coordsize="321,624" path="m10103,-1252l10423,-1875e" filled="false" stroked="true" strokeweight=".283pt" strokecolor="#6d6e71">
                <v:path arrowok="t"/>
              </v:shape>
            </v:group>
            <v:group style="position:absolute;left:10113;top:-1875;width:328;height:638" coordorigin="10113,-1875" coordsize="328,638">
              <v:shape style="position:absolute;left:10113;top:-1875;width:328;height:638" coordorigin="10113,-1875" coordsize="328,638" path="m10113,-1238l10440,-1875e" filled="false" stroked="true" strokeweight=".283pt" strokecolor="#6d6e71">
                <v:path arrowok="t"/>
              </v:shape>
            </v:group>
            <v:group style="position:absolute;left:10123;top:-1875;width:334;height:650" coordorigin="10123,-1875" coordsize="334,650">
              <v:shape style="position:absolute;left:10123;top:-1875;width:334;height:650" coordorigin="10123,-1875" coordsize="334,650" path="m10123,-1225l10457,-1875e" filled="false" stroked="true" strokeweight=".283pt" strokecolor="#6d6e71">
                <v:path arrowok="t"/>
              </v:shape>
            </v:group>
            <v:group style="position:absolute;left:10134;top:-1873;width:340;height:661" coordorigin="10134,-1873" coordsize="340,661">
              <v:shape style="position:absolute;left:10134;top:-1873;width:340;height:661" coordorigin="10134,-1873" coordsize="340,661" path="m10134,-1213l10473,-1873e" filled="false" stroked="true" strokeweight=".283pt" strokecolor="#6d6e71">
                <v:path arrowok="t"/>
              </v:shape>
            </v:group>
            <v:group style="position:absolute;left:10145;top:-1871;width:345;height:671" coordorigin="10145,-1871" coordsize="345,671">
              <v:shape style="position:absolute;left:10145;top:-1871;width:345;height:671" coordorigin="10145,-1871" coordsize="345,671" path="m10145,-1201l10489,-1871e" filled="false" stroked="true" strokeweight=".283pt" strokecolor="#6d6e71">
                <v:path arrowok="t"/>
              </v:shape>
            </v:group>
            <v:group style="position:absolute;left:10156;top:-1869;width:349;height:679" coordorigin="10156,-1869" coordsize="349,679">
              <v:shape style="position:absolute;left:10156;top:-1869;width:349;height:679" coordorigin="10156,-1869" coordsize="349,679" path="m10156,-1190l10504,-1869e" filled="false" stroked="true" strokeweight=".283pt" strokecolor="#6d6e71">
                <v:path arrowok="t"/>
              </v:shape>
            </v:group>
            <v:group style="position:absolute;left:10167;top:-1865;width:353;height:686" coordorigin="10167,-1865" coordsize="353,686">
              <v:shape style="position:absolute;left:10167;top:-1865;width:353;height:686" coordorigin="10167,-1865" coordsize="353,686" path="m10167,-1179l10520,-1865e" filled="false" stroked="true" strokeweight=".283pt" strokecolor="#6d6e71">
                <v:path arrowok="t"/>
              </v:shape>
            </v:group>
            <v:group style="position:absolute;left:10179;top:-1862;width:356;height:693" coordorigin="10179,-1862" coordsize="356,693">
              <v:shape style="position:absolute;left:10179;top:-1862;width:356;height:693" coordorigin="10179,-1862" coordsize="356,693" path="m10179,-1169l10535,-1862e" filled="false" stroked="true" strokeweight=".283pt" strokecolor="#6d6e71">
                <v:path arrowok="t"/>
              </v:shape>
            </v:group>
            <v:group style="position:absolute;left:10191;top:-1857;width:359;height:698" coordorigin="10191,-1857" coordsize="359,698">
              <v:shape style="position:absolute;left:10191;top:-1857;width:359;height:698" coordorigin="10191,-1857" coordsize="359,698" path="m10191,-1160l10549,-1857e" filled="false" stroked="true" strokeweight=".283pt" strokecolor="#6d6e71">
                <v:path arrowok="t"/>
              </v:shape>
            </v:group>
            <v:group style="position:absolute;left:10204;top:-1852;width:361;height:702" coordorigin="10204,-1852" coordsize="361,702">
              <v:shape style="position:absolute;left:10204;top:-1852;width:361;height:702" coordorigin="10204,-1852" coordsize="361,702" path="m10204,-1151l10564,-1852e" filled="false" stroked="true" strokeweight=".283pt" strokecolor="#6d6e71">
                <v:path arrowok="t"/>
              </v:shape>
              <v:shape style="position:absolute;left:10068;top:-1765;width:705;height:534" type="#_x0000_t75" stroked="false">
                <v:imagedata r:id="rId121" o:title=""/>
              </v:shape>
            </v:group>
            <v:group style="position:absolute;left:10263;top:-1356;width:439;height:175" coordorigin="10263,-1356" coordsize="439,175">
              <v:shape style="position:absolute;left:10263;top:-1356;width:439;height:175" coordorigin="10263,-1356" coordsize="439,175" path="m10702,-1356l10657,-1285,10595,-1230,10518,-1194,10432,-1181,10387,-1185,10343,-1195,10302,-1211,10263,-1234e" filled="false" stroked="true" strokeweight=".568pt" strokecolor="#231f20">
                <v:path arrowok="t"/>
              </v:shape>
            </v:group>
            <v:group style="position:absolute;left:10032;top:-1876;width:796;height:796" coordorigin="10032,-1876" coordsize="796,796">
              <v:shape style="position:absolute;left:10032;top:-1876;width:796;height:796" coordorigin="10032,-1876" coordsize="796,796" path="m10430,-1876l10501,-1869,10568,-1851,10630,-1821,10686,-1782,10734,-1734,10773,-1679,10802,-1617,10821,-1549,10827,-1478,10821,-1407,10802,-1339,10773,-1277,10734,-1222,10686,-1174,10630,-1135,10568,-1105,10501,-1087,10430,-1080,10358,-1087,10291,-1105,10229,-1135,10174,-1174,10126,-1222,10087,-1277,10057,-1339,10039,-1407,10032,-1478,10039,-1549,10057,-1617,10087,-1679,10126,-1734,10174,-1782,10229,-1821,10291,-1851,10358,-1869,10430,-1876xe" filled="false" stroked="true" strokeweight=".567pt" strokecolor="#231f20">
                <v:path arrowok="t"/>
              </v:shape>
              <v:shape style="position:absolute;left:10305;top:-1221;width:258;height:105" type="#_x0000_t75" stroked="false">
                <v:imagedata r:id="rId108" o:title=""/>
              </v:shape>
            </v:group>
            <w10:wrap type="none"/>
          </v:group>
        </w:pict>
      </w:r>
      <w:r>
        <w:rPr>
          <w:color w:val="231F20"/>
        </w:rPr>
        <w:t>Qual nota Marcelo recebeu nessa</w:t>
      </w:r>
      <w:r>
        <w:rPr>
          <w:color w:val="231F20"/>
          <w:spacing w:val="-10"/>
        </w:rPr>
        <w:t> </w:t>
      </w:r>
      <w:r>
        <w:rPr>
          <w:color w:val="231F20"/>
        </w:rPr>
        <w:t>troca?</w:t>
      </w:r>
      <w:r>
        <w:rPr/>
      </w:r>
    </w:p>
    <w:p>
      <w:pPr>
        <w:pStyle w:val="BodyText"/>
        <w:tabs>
          <w:tab w:pos="5099" w:val="left" w:leader="none"/>
        </w:tabs>
        <w:spacing w:line="240" w:lineRule="auto" w:before="124"/>
        <w:ind w:right="0"/>
        <w:jc w:val="left"/>
      </w:pPr>
      <w:r>
        <w:rPr/>
        <w:pict>
          <v:shape style="position:absolute;margin-left:63.527599pt;margin-top:8.509877pt;width:146.7714pt;height:66.851pt;mso-position-horizontal-relative:page;mso-position-vertical-relative:paragraph;z-index:-62848" type="#_x0000_t75" stroked="false">
            <v:imagedata r:id="rId122" o:title=""/>
            <w10:wrap type="none"/>
          </v:shape>
        </w:pict>
      </w:r>
      <w:r>
        <w:rPr/>
        <w:pict>
          <v:shape style="position:absolute;margin-left:312.97699pt;margin-top:8.509877pt;width:146.771pt;height:66.694pt;mso-position-horizontal-relative:page;mso-position-vertical-relative:paragraph;z-index:2776" type="#_x0000_t75" stroked="false">
            <v:imagedata r:id="rId123" o:title=""/>
            <w10:wrap type="none"/>
          </v:shape>
        </w:pict>
      </w:r>
      <w:r>
        <w:rPr>
          <w:color w:val="231F20"/>
        </w:rPr>
        <w:t>A)</w:t>
        <w:tab/>
        <w:t>B)</w:t>
      </w:r>
      <w:r>
        <w:rPr/>
      </w: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0"/>
        <w:rPr>
          <w:rFonts w:ascii="Arial" w:hAnsi="Arial" w:cs="Arial" w:eastAsia="Arial" w:hint="default"/>
          <w:sz w:val="22"/>
          <w:szCs w:val="22"/>
        </w:rPr>
      </w:pPr>
    </w:p>
    <w:p>
      <w:pPr>
        <w:spacing w:line="240" w:lineRule="auto" w:before="1"/>
        <w:rPr>
          <w:rFonts w:ascii="Arial" w:hAnsi="Arial" w:cs="Arial" w:eastAsia="Arial" w:hint="default"/>
          <w:sz w:val="30"/>
          <w:szCs w:val="30"/>
        </w:rPr>
      </w:pPr>
    </w:p>
    <w:p>
      <w:pPr>
        <w:pStyle w:val="BodyText"/>
        <w:tabs>
          <w:tab w:pos="5099" w:val="left" w:leader="none"/>
        </w:tabs>
        <w:spacing w:line="240" w:lineRule="auto" w:before="0"/>
        <w:ind w:right="0"/>
        <w:jc w:val="left"/>
      </w:pPr>
      <w:r>
        <w:rPr/>
        <w:pict>
          <v:shape style="position:absolute;margin-left:63.527599pt;margin-top:2.309865pt;width:146.7714pt;height:66.6947pt;mso-position-horizontal-relative:page;mso-position-vertical-relative:paragraph;z-index:-62800" type="#_x0000_t75" stroked="false">
            <v:imagedata r:id="rId124" o:title=""/>
            <w10:wrap type="none"/>
          </v:shape>
        </w:pict>
      </w:r>
      <w:r>
        <w:rPr/>
        <w:pict>
          <v:shape style="position:absolute;margin-left:312.976013pt;margin-top:2.309665pt;width:146.772pt;height:66.852pt;mso-position-horizontal-relative:page;mso-position-vertical-relative:paragraph;z-index:2824" type="#_x0000_t75" stroked="false">
            <v:imagedata r:id="rId125" o:title=""/>
            <w10:wrap type="none"/>
          </v:shape>
        </w:pict>
      </w:r>
      <w:r>
        <w:rPr>
          <w:color w:val="231F20"/>
        </w:rPr>
        <w:t>C)</w:t>
        <w:tab/>
        <w:t>D)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11" w:top="560" w:bottom="700" w:left="740" w:right="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(M031837E4) </w:t>
      </w:r>
      <w:r>
        <w:rPr>
          <w:rFonts w:ascii="Arial"/>
          <w:color w:val="231F20"/>
          <w:sz w:val="22"/>
        </w:rPr>
        <w:t>Observe a conta</w:t>
      </w:r>
      <w:r>
        <w:rPr>
          <w:rFonts w:ascii="Arial"/>
          <w:color w:val="231F20"/>
          <w:spacing w:val="7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7"/>
        <w:rPr>
          <w:rFonts w:ascii="Arial" w:hAnsi="Arial" w:cs="Arial" w:eastAsia="Arial" w:hint="default"/>
          <w:sz w:val="18"/>
          <w:szCs w:val="18"/>
        </w:rPr>
      </w:pPr>
      <w:r>
        <w:rPr/>
        <w:pict>
          <v:shape style="position:absolute;margin-left:99.462601pt;margin-top:11.918944pt;width:51.05pt;height:28.35pt;mso-position-horizontal-relative:page;mso-position-vertical-relative:paragraph;z-index:2896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pStyle w:val="BodyText"/>
                    <w:spacing w:line="240" w:lineRule="auto" w:before="152"/>
                    <w:ind w:left="196" w:right="0"/>
                    <w:jc w:val="left"/>
                  </w:pPr>
                  <w:r>
                    <w:rPr>
                      <w:color w:val="231F20"/>
                    </w:rPr>
                    <w:t>61 +</w:t>
                  </w:r>
                  <w:r>
                    <w:rPr>
                      <w:color w:val="231F20"/>
                      <w:spacing w:val="-1"/>
                    </w:rPr>
                    <w:t> </w:t>
                  </w:r>
                  <w:r>
                    <w:rPr>
                      <w:color w:val="231F20"/>
                    </w:rPr>
                    <w:t>9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line="240" w:lineRule="auto" w:before="2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spacing w:line="240" w:lineRule="auto" w:before="72"/>
        <w:ind w:right="0"/>
        <w:jc w:val="left"/>
      </w:pPr>
      <w:r>
        <w:rPr>
          <w:color w:val="231F20"/>
        </w:rPr>
        <w:t>Qual é o resultado dessa</w:t>
      </w:r>
      <w:r>
        <w:rPr>
          <w:color w:val="231F20"/>
          <w:spacing w:val="-6"/>
        </w:rPr>
        <w:t> </w:t>
      </w:r>
      <w:r>
        <w:rPr>
          <w:color w:val="231F20"/>
        </w:rPr>
        <w:t>conta?</w:t>
      </w:r>
      <w:r>
        <w:rPr/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40" w:lineRule="auto" w:before="73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52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6"/>
        </w:numPr>
        <w:tabs>
          <w:tab w:pos="392" w:val="left" w:leader="none"/>
        </w:tabs>
        <w:spacing w:line="261" w:lineRule="auto" w:before="17" w:after="0"/>
        <w:ind w:left="110" w:right="9652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70 C) 549 D)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619</w:t>
      </w:r>
      <w:r>
        <w:rPr>
          <w:rFonts w:ascii="Arial"/>
          <w:sz w:val="22"/>
        </w:rPr>
      </w:r>
    </w:p>
    <w:p>
      <w:pPr>
        <w:spacing w:line="240" w:lineRule="auto" w:before="9"/>
        <w:rPr>
          <w:rFonts w:ascii="Arial" w:hAnsi="Arial" w:cs="Arial" w:eastAsia="Arial" w:hint="default"/>
          <w:sz w:val="24"/>
          <w:szCs w:val="24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(M060020C2) </w:t>
      </w:r>
      <w:r>
        <w:rPr>
          <w:rFonts w:ascii="Arial"/>
          <w:color w:val="231F20"/>
          <w:sz w:val="22"/>
        </w:rPr>
        <w:t>Observe as figuras desenhadas</w:t>
      </w:r>
      <w:r>
        <w:rPr>
          <w:rFonts w:ascii="Arial"/>
          <w:color w:val="231F20"/>
          <w:spacing w:val="-1"/>
          <w:sz w:val="22"/>
        </w:rPr>
        <w:t> </w:t>
      </w:r>
      <w:r>
        <w:rPr>
          <w:rFonts w:ascii="Arial"/>
          <w:color w:val="231F20"/>
          <w:sz w:val="22"/>
        </w:rPr>
        <w:t>abaixo.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 w:hint="default"/>
          <w:sz w:val="18"/>
          <w:szCs w:val="18"/>
        </w:rPr>
      </w:pPr>
      <w:r>
        <w:rPr/>
        <w:pict>
          <v:group style="position:absolute;margin-left:87.937599pt;margin-top:21.309933pt;width:79.8pt;height:79.25pt;mso-position-horizontal-relative:page;mso-position-vertical-relative:paragraph;z-index:2920;mso-wrap-distance-left:0;mso-wrap-distance-right:0" coordorigin="1759,426" coordsize="1596,1585">
            <v:group style="position:absolute;left:1769;top:448;width:1576;height:1554" coordorigin="1769,448" coordsize="1576,1554">
              <v:shape style="position:absolute;left:1769;top:448;width:1576;height:1554" coordorigin="1769,448" coordsize="1576,1554" path="m1769,2001l2865,2001,3344,1543,2415,448,1769,2001xe" filled="false" stroked="true" strokeweight="1pt" strokecolor="#231f20">
                <v:path arrowok="t"/>
              </v:shape>
            </v:group>
            <v:group style="position:absolute;left:2415;top:448;width:450;height:1554" coordorigin="2415,448" coordsize="450,1554">
              <v:shape style="position:absolute;left:2415;top:448;width:450;height:1554" coordorigin="2415,448" coordsize="450,1554" path="m2415,448l2865,2001e" filled="false" stroked="true" strokeweight="1pt" strokecolor="#231f20">
                <v:path arrowok="t"/>
              </v:shape>
            </v:group>
            <v:group style="position:absolute;left:2197;top:436;width:1147;height:1107" coordorigin="2197,436" coordsize="1147,1107">
              <v:shape style="position:absolute;left:2197;top:436;width:1147;height:1107" coordorigin="2197,436" coordsize="1147,1107" path="m2415,436l2197,1542,3344,1542e" filled="false" stroked="true" strokeweight="1pt" strokecolor="#231f20">
                <v:path arrowok="t"/>
                <v:stroke dashstyle="dash"/>
              </v:shape>
            </v:group>
            <v:group style="position:absolute;left:1769;top:1542;width:429;height:459" coordorigin="1769,1542" coordsize="429,459">
              <v:shape style="position:absolute;left:1769;top:1542;width:429;height:459" coordorigin="1769,1542" coordsize="429,459" path="m2197,1542l1769,2001e" filled="false" stroked="true" strokeweight="1pt" strokecolor="#231f20">
                <v:path arrowok="t"/>
                <v:stroke dashstyle="dash"/>
              </v:shape>
            </v:group>
            <w10:wrap type="topAndBottom"/>
          </v:group>
        </w:pict>
      </w:r>
      <w:r>
        <w:rPr/>
        <w:pict>
          <v:group style="position:absolute;margin-left:198.511002pt;margin-top:16.965933pt;width:84.6pt;height:82.5pt;mso-position-horizontal-relative:page;mso-position-vertical-relative:paragraph;z-index:2944;mso-wrap-distance-left:0;mso-wrap-distance-right:0" coordorigin="3970,339" coordsize="1692,1650">
            <v:group style="position:absolute;left:3980;top:349;width:1672;height:1630" coordorigin="3980,349" coordsize="1672,1630">
              <v:shape style="position:absolute;left:3980;top:349;width:1672;height:1630" coordorigin="3980,349" coordsize="1672,1630" path="m4816,349l4892,353,4966,362,5038,378,5108,400,5175,428,5238,461,5298,498,5355,541,5407,588,5455,639,5499,694,5538,753,5572,815,5600,880,5622,947,5639,1018,5649,1090,5652,1164,5649,1238,5639,1310,5622,1381,5600,1448,5572,1513,5538,1575,5499,1634,5455,1689,5407,1740,5355,1787,5298,1830,5238,1867,5175,1900,5108,1928,5038,1950,4966,1966,4892,1975,4816,1979,4740,1975,4666,1966,4594,1950,4524,1928,4458,1900,4394,1867,4334,1830,4278,1787,4225,1740,4177,1689,4133,1634,4094,1575,4061,1513,4033,1448,4010,1381,3994,1310,3984,1238,3980,1164,3984,1090,3994,1018,4010,947,4033,880,4061,815,4094,753,4133,694,4177,639,4225,588,4278,541,4334,498,4394,461,4458,428,4524,400,4594,378,4666,362,4740,353,4816,349xe" filled="false" stroked="true" strokeweight="1pt" strokecolor="#231f20">
                <v:path arrowok="t"/>
              </v:shape>
            </v:group>
            <v:group style="position:absolute;left:3980;top:1164;width:1672;height:329" coordorigin="3980,1164" coordsize="1672,329">
              <v:shape style="position:absolute;left:3980;top:1164;width:1672;height:329" coordorigin="3980,1164" coordsize="1672,329" path="m5652,1164l5627,1245,5554,1318,5502,1352,5441,1382,5371,1409,5294,1433,5209,1454,5118,1470,5022,1482,4921,1490,4816,1492,4711,1490,4610,1482,4514,1470,4423,1454,4339,1433,4261,1409,4191,1382,4130,1352,4078,1318,4006,1245,3987,1205,3980,1164e" filled="false" stroked="true" strokeweight="1pt" strokecolor="#231f20">
                <v:path arrowok="t"/>
              </v:shape>
            </v:group>
            <v:group style="position:absolute;left:4521;top:349;width:295;height:1630" coordorigin="4521,349" coordsize="295,1630">
              <v:shape style="position:absolute;left:4521;top:349;width:295;height:1630" coordorigin="4521,349" coordsize="295,1630" path="m4816,349l4744,374,4678,445,4620,555,4596,623,4574,699,4556,781,4541,870,4530,963,4524,1062,4521,1164,4524,1266,4530,1365,4541,1458,4556,1547,4574,1629,4596,1705,4620,1773,4648,1833,4710,1924,4779,1972,4816,1979e" filled="false" stroked="true" strokeweight="1pt" strokecolor="#231f20">
                <v:path arrowok="t"/>
              </v:shape>
            </v:group>
            <v:group style="position:absolute;left:4816;top:349;width:295;height:1630" coordorigin="4816,349" coordsize="295,1630">
              <v:shape style="position:absolute;left:4816;top:349;width:295;height:1630" coordorigin="4816,349" coordsize="295,1630" path="m4816,1979l4889,1954,4955,1883,5012,1773,5037,1705,5058,1629,5076,1547,5091,1458,5102,1365,5109,1266,5111,1164,5109,1062,5102,963,5091,870,5076,781,5058,699,5037,623,5012,555,4985,495,4923,404,4853,356,4816,349e" filled="false" stroked="true" strokeweight="1pt" strokecolor="#231f20">
                <v:path arrowok="t"/>
                <v:stroke dashstyle="longDash"/>
              </v:shape>
            </v:group>
            <v:group style="position:absolute;left:3980;top:836;width:1672;height:329" coordorigin="3980,836" coordsize="1672,329">
              <v:shape style="position:absolute;left:3980;top:836;width:1672;height:329" coordorigin="3980,836" coordsize="1672,329" path="m5652,1164l5627,1083,5554,1010,5502,976,5441,946,5371,919,5294,895,5209,874,5118,858,5022,846,4921,838,4816,836,4711,838,4610,846,4514,858,4423,874,4339,895,4261,919,4191,946,4130,976,4078,1010,4006,1083,3987,1123,3980,1164e" filled="false" stroked="true" strokeweight="1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321.674011pt;margin-top:16.167934pt;width:65.9pt;height:83.45pt;mso-position-horizontal-relative:page;mso-position-vertical-relative:paragraph;z-index:2968;mso-wrap-distance-left:0;mso-wrap-distance-right:0" coordorigin="6433,323" coordsize="1318,1669">
            <v:group style="position:absolute;left:6445;top:1815;width:1297;height:169" coordorigin="6445,1815" coordsize="1297,169">
              <v:shape style="position:absolute;left:6445;top:1815;width:1297;height:169" coordorigin="6445,1815" coordsize="1297,169" path="m7742,1815l7701,1874,7589,1923,7511,1944,7420,1960,7319,1973,7210,1981,7093,1983,6977,1981,6867,1973,6766,1960,6675,1944,6597,1923,6533,1900,6455,1845,6445,1815e" filled="false" stroked="true" strokeweight=".89pt" strokecolor="#231f20">
                <v:path arrowok="t"/>
              </v:shape>
            </v:group>
            <v:group style="position:absolute;left:6445;top:332;width:642;height:1483" coordorigin="6445,332" coordsize="642,1483">
              <v:shape style="position:absolute;left:6445;top:332;width:642;height:1483" coordorigin="6445,332" coordsize="642,1483" path="m6445,1815l7086,332e" filled="false" stroked="true" strokeweight=".89pt" strokecolor="#231f20">
                <v:path arrowok="t"/>
              </v:shape>
            </v:group>
            <v:group style="position:absolute;left:7086;top:332;width:656;height:1483" coordorigin="7086,332" coordsize="656,1483">
              <v:shape style="position:absolute;left:7086;top:332;width:656;height:1483" coordorigin="7086,332" coordsize="656,1483" path="m7742,1815l7086,332e" filled="false" stroked="true" strokeweight=".89pt" strokecolor="#231f20">
                <v:path arrowok="t"/>
              </v:shape>
            </v:group>
            <v:group style="position:absolute;left:6442;top:1652;width:1297;height:169" coordorigin="6442,1652" coordsize="1297,169">
              <v:shape style="position:absolute;left:6442;top:1652;width:1297;height:169" coordorigin="6442,1652" coordsize="1297,169" path="m7739,1821l7699,1762,7587,1712,7509,1692,7418,1675,7317,1663,7207,1655,7091,1652,6974,1655,6865,1663,6764,1675,6673,1692,6595,1712,6531,1736,6453,1790,6442,1821e" filled="false" stroked="true" strokeweight=".89pt" strokecolor="#231f20">
                <v:path arrowok="t"/>
                <v:stroke dashstyle="longDash"/>
              </v:shape>
            </v:group>
            <w10:wrap type="topAndBottom"/>
          </v:group>
        </w:pict>
      </w:r>
      <w:r>
        <w:rPr/>
        <w:pict>
          <v:group style="position:absolute;margin-left:429.253998pt;margin-top:11.439934pt;width:76.55pt;height:88.65pt;mso-position-horizontal-relative:page;mso-position-vertical-relative:paragraph;z-index:2992;mso-wrap-distance-left:0;mso-wrap-distance-right:0" coordorigin="8585,229" coordsize="1531,1773">
            <v:group style="position:absolute;left:8595;top:1717;width:1511;height:275" coordorigin="8595,1717" coordsize="1511,275">
              <v:shape style="position:absolute;left:8595;top:1717;width:1511;height:275" coordorigin="8595,1717" coordsize="1511,275" path="m10106,1717l10079,1790,10003,1856,9948,1885,9885,1911,9812,1934,9732,1954,9644,1970,9551,1982,9453,1989,9350,1992,9248,1989,9150,1982,9056,1970,8969,1954,8889,1934,8816,1911,8752,1885,8698,1856,8622,1790,8602,1755,8595,1717e" filled="false" stroked="true" strokeweight="1.0pt" strokecolor="#231f20">
                <v:path arrowok="t"/>
              </v:shape>
            </v:group>
            <v:group style="position:absolute;left:8595;top:239;width:1511;height:549" coordorigin="8595,239" coordsize="1511,549">
              <v:shape style="position:absolute;left:8595;top:239;width:1511;height:549" coordorigin="8595,239" coordsize="1511,549" path="m8595,513l8622,440,8698,375,8752,345,8816,319,8889,296,8969,276,9056,260,9150,249,9248,241,9350,239,9453,241,9551,249,9644,260,9732,276,9812,296,9885,319,9948,345,10003,375,10079,440,10106,513,10099,550,10046,620,9948,680,9885,707,9812,730,9732,750,9644,765,9551,777,9453,784,9350,787,9248,784,9150,777,9056,765,8969,750,8889,730,8816,707,8752,680,8698,651,8622,586,8595,513xe" filled="false" stroked="true" strokeweight="1.0pt" strokecolor="#231f20">
                <v:path arrowok="t"/>
              </v:shape>
            </v:group>
            <v:group style="position:absolute;left:8595;top:513;width:2;height:1205" coordorigin="8595,513" coordsize="2,1205">
              <v:shape style="position:absolute;left:8595;top:513;width:2;height:1205" coordorigin="8595,513" coordsize="0,1205" path="m8595,1717l8595,513e" filled="false" stroked="true" strokeweight="1pt" strokecolor="#231f20">
                <v:path arrowok="t"/>
              </v:shape>
            </v:group>
            <v:group style="position:absolute;left:10106;top:513;width:2;height:1205" coordorigin="10106,513" coordsize="2,1205">
              <v:shape style="position:absolute;left:10106;top:513;width:2;height:1205" coordorigin="10106,513" coordsize="0,1205" path="m10106,1717l10106,513e" filled="false" stroked="true" strokeweight="1pt" strokecolor="#231f20">
                <v:path arrowok="t"/>
              </v:shape>
            </v:group>
            <v:group style="position:absolute;left:8595;top:1443;width:1511;height:275" coordorigin="8595,1443" coordsize="1511,275">
              <v:shape style="position:absolute;left:8595;top:1443;width:1511;height:275" coordorigin="8595,1443" coordsize="1511,275" path="m8595,1717l8622,1645,8698,1579,8752,1550,8816,1524,8889,1500,8969,1481,9056,1465,9150,1453,9248,1446,9350,1443,9453,1446,9551,1453,9644,1465,9732,1481,9812,1500,9885,1524,9948,1550,10003,1579,10079,1645,10099,1680,10106,1717e" filled="false" stroked="true" strokeweight="1.0pt" strokecolor="#231f20">
                <v:path arrowok="t"/>
                <v:stroke dashstyle="longDash"/>
              </v:shape>
            </v:group>
            <w10:wrap type="topAndBottom"/>
          </v:group>
        </w:pict>
      </w:r>
    </w:p>
    <w:p>
      <w:pPr>
        <w:spacing w:line="240" w:lineRule="auto" w:before="5"/>
        <w:rPr>
          <w:rFonts w:ascii="Arial" w:hAnsi="Arial" w:cs="Arial" w:eastAsia="Arial" w:hint="default"/>
          <w:sz w:val="7"/>
          <w:szCs w:val="7"/>
        </w:rPr>
      </w:pPr>
    </w:p>
    <w:p>
      <w:pPr>
        <w:pStyle w:val="BodyText"/>
        <w:tabs>
          <w:tab w:pos="3675" w:val="left" w:leader="none"/>
          <w:tab w:pos="5943" w:val="left" w:leader="none"/>
          <w:tab w:pos="8210" w:val="left" w:leader="none"/>
        </w:tabs>
        <w:spacing w:line="240" w:lineRule="auto" w:before="72"/>
        <w:ind w:left="1407" w:right="0"/>
        <w:jc w:val="left"/>
      </w:pPr>
      <w:r>
        <w:rPr>
          <w:color w:val="231F20"/>
        </w:rPr>
        <w:t>Figura  </w:t>
      </w:r>
      <w:r>
        <w:rPr>
          <w:color w:val="231F20"/>
          <w:spacing w:val="3"/>
        </w:rPr>
        <w:t> </w:t>
      </w:r>
      <w:r>
        <w:rPr>
          <w:color w:val="231F20"/>
        </w:rPr>
        <w:t>1</w:t>
        <w:tab/>
        <w:t>Figura  </w:t>
      </w:r>
      <w:r>
        <w:rPr>
          <w:color w:val="231F20"/>
          <w:spacing w:val="3"/>
        </w:rPr>
        <w:t> </w:t>
      </w:r>
      <w:r>
        <w:rPr>
          <w:color w:val="231F20"/>
        </w:rPr>
        <w:t>2</w:t>
        <w:tab/>
        <w:t>Figura  </w:t>
      </w:r>
      <w:r>
        <w:rPr>
          <w:color w:val="231F20"/>
          <w:spacing w:val="3"/>
        </w:rPr>
        <w:t> </w:t>
      </w:r>
      <w:r>
        <w:rPr>
          <w:color w:val="231F20"/>
        </w:rPr>
        <w:t>3</w:t>
        <w:tab/>
        <w:t>Figura</w:t>
      </w:r>
      <w:r>
        <w:rPr>
          <w:color w:val="231F20"/>
          <w:spacing w:val="-1"/>
        </w:rPr>
        <w:t> </w:t>
      </w:r>
      <w:r>
        <w:rPr>
          <w:color w:val="231F20"/>
        </w:rPr>
        <w:t>4</w:t>
      </w:r>
      <w:r>
        <w:rPr/>
      </w:r>
    </w:p>
    <w:p>
      <w:pPr>
        <w:spacing w:line="240" w:lineRule="auto" w:before="7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40" w:lineRule="auto" w:before="0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Qual dessas figuras é um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poliedro?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1.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2.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3.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Figura</w:t>
      </w:r>
      <w:r>
        <w:rPr>
          <w:rFonts w:ascii="Arial"/>
          <w:color w:val="231F20"/>
          <w:spacing w:val="-3"/>
          <w:sz w:val="22"/>
        </w:rPr>
        <w:t> </w:t>
      </w:r>
      <w:r>
        <w:rPr>
          <w:rFonts w:ascii="Arial"/>
          <w:color w:val="231F20"/>
          <w:sz w:val="22"/>
        </w:rPr>
        <w:t>4.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(M051456E4) </w:t>
      </w:r>
      <w:r>
        <w:rPr>
          <w:rFonts w:ascii="Arial" w:hAnsi="Arial"/>
          <w:color w:val="231F20"/>
          <w:sz w:val="22"/>
        </w:rPr>
        <w:t>Observe abaixo o preço do</w:t>
      </w:r>
      <w:r>
        <w:rPr>
          <w:rFonts w:ascii="Arial" w:hAnsi="Arial"/>
          <w:color w:val="231F20"/>
          <w:spacing w:val="-11"/>
          <w:sz w:val="22"/>
        </w:rPr>
        <w:t> </w:t>
      </w:r>
      <w:r>
        <w:rPr>
          <w:rFonts w:ascii="Arial" w:hAnsi="Arial"/>
          <w:color w:val="231F20"/>
          <w:sz w:val="22"/>
        </w:rPr>
        <w:t>sorvete.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0"/>
          <w:szCs w:val="20"/>
        </w:rPr>
      </w:pPr>
      <w:r>
        <w:rPr/>
        <w:pict>
          <v:group style="position:absolute;margin-left:99.212997pt;margin-top:12.610697pt;width:144.550pt;height:205pt;mso-position-horizontal-relative:page;mso-position-vertical-relative:paragraph;z-index:3040;mso-wrap-distance-left:0;mso-wrap-distance-right:0" coordorigin="1984,252" coordsize="2891,4100">
            <v:shape style="position:absolute;left:3615;top:858;width:137;height:128" type="#_x0000_t75" stroked="false">
              <v:imagedata r:id="rId126" o:title=""/>
            </v:shape>
            <v:group style="position:absolute;left:3615;top:960;width:420;height:104" coordorigin="3615,960" coordsize="420,104">
              <v:shape style="position:absolute;left:3615;top:960;width:420;height:104" coordorigin="3615,960" coordsize="420,104" path="m3817,960l3792,995,3737,1015,3671,1030,3615,1049,3702,1061,3793,1064,3883,1059,3965,1044,4035,1017,3985,996,3929,976,3872,961,3817,960xe" filled="true" fillcolor="#ffffff" stroked="false">
                <v:path arrowok="t"/>
                <v:fill type="solid"/>
              </v:shape>
            </v:group>
            <v:group style="position:absolute;left:3462;top:1041;width:436;height:99" coordorigin="3462,1041" coordsize="436,99">
              <v:shape style="position:absolute;left:3462;top:1041;width:436;height:99" coordorigin="3462,1041" coordsize="436,99" path="m3791,1090l3728,1090,3763,1129,3816,1140,3867,1124,3891,1091,3819,1091,3791,1090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729,1086l3636,1086,3648,1090,3648,1130,3675,1127,3693,1115,3708,1099,3728,1090,3791,1090,3745,1088,3729,1086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462,1041l3463,1072,3475,1092,3497,1103,3526,1106,3536,1097,3542,1085,3551,1076,3567,1073,3648,1073,3532,1051,3462,1041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648,1073l3567,1073,3566,1088,3572,1097,3581,1101,3591,1106,3606,1099,3621,1091,3636,1086,3729,1086,3673,1078,3648,1073xe" filled="true" fillcolor="#ffffff" stroked="false">
                <v:path arrowok="t"/>
                <v:fill type="solid"/>
              </v:shape>
              <v:shape style="position:absolute;left:3462;top:1041;width:436;height:99" coordorigin="3462,1041" coordsize="436,99" path="m3898,1082l3819,1091,3891,1091,3898,1082xe" filled="true" fillcolor="#ffffff" stroked="false">
                <v:path arrowok="t"/>
                <v:fill type="solid"/>
              </v:shape>
              <v:shape style="position:absolute;left:3866;top:1074;width:113;height:185" type="#_x0000_t75" stroked="false">
                <v:imagedata r:id="rId127" o:title=""/>
              </v:shape>
            </v:group>
            <v:group style="position:absolute;left:3525;top:1130;width:39;height:25" coordorigin="3525,1130" coordsize="39,25">
              <v:shape style="position:absolute;left:3525;top:1130;width:39;height:25" coordorigin="3525,1130" coordsize="39,25" path="m3551,1130l3546,1138,3535,1139,3525,1141,3526,1154,3547,1155,3561,1148,3564,1138,3551,1130xe" filled="true" fillcolor="#231f20" stroked="false">
                <v:path arrowok="t"/>
                <v:fill type="solid"/>
              </v:shape>
            </v:group>
            <v:group style="position:absolute;left:3608;top:1170;width:89;height:130" coordorigin="3608,1170" coordsize="89,130">
              <v:shape style="position:absolute;left:3608;top:1170;width:89;height:130" coordorigin="3608,1170" coordsize="89,130" path="m3656,1170l3619,1195,3608,1242,3625,1286,3672,1300,3690,1269,3690,1267,3648,1267,3632,1266,3625,1245,3628,1216,3639,1195,3689,1195,3687,1188,3656,1170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60,1223l3653,1224,3639,1227,3640,1238,3639,1252,3640,1263,3648,1267,3690,1267,3697,1227,3680,1227,3667,1224,3660,1223xe" filled="true" fillcolor="#231f20" stroked="false">
                <v:path arrowok="t"/>
                <v:fill type="solid"/>
              </v:shape>
              <v:shape style="position:absolute;left:3608;top:1170;width:89;height:130" coordorigin="3608,1170" coordsize="89,130" path="m3689,1195l3672,1195,3671,1209,3682,1212,3680,1227,3697,1227,3697,1226,3689,1195xe" filled="true" fillcolor="#231f20" stroked="false">
                <v:path arrowok="t"/>
                <v:fill type="solid"/>
              </v:shape>
            </v:group>
            <v:group style="position:absolute;left:3486;top:1178;width:92;height:122" coordorigin="3486,1178" coordsize="92,122">
              <v:shape style="position:absolute;left:3486;top:1178;width:92;height:122" coordorigin="3486,1178" coordsize="92,122" path="m3539,1292l3510,1292,3510,1300,3539,1292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59,1178l3517,1184,3493,1211,3486,1250,3494,1291,3500,1293,3510,1292,3539,1292,3554,1288,3557,1283,3535,1283,3504,1263,3508,1225,3531,1198,3568,1198,3559,1178xe" filled="true" fillcolor="#231f20" stroked="false">
                <v:path arrowok="t"/>
                <v:fill type="solid"/>
              </v:shape>
              <v:shape style="position:absolute;left:3486;top:1178;width:92;height:122" coordorigin="3486,1178" coordsize="92,122" path="m3568,1198l3531,1198,3559,1211,3545,1226,3532,1240,3526,1259,3535,1283,3557,1283,3576,1256,3577,1216,3568,1198xe" filled="true" fillcolor="#231f20" stroked="false">
                <v:path arrowok="t"/>
                <v:fill type="solid"/>
              </v:shape>
            </v:group>
            <v:group style="position:absolute;left:3504;top:1198;width:55;height:86" coordorigin="3504,1198" coordsize="55,86">
              <v:shape style="position:absolute;left:3504;top:1198;width:55;height:86" coordorigin="3504,1198" coordsize="55,86" path="m3531,1198l3508,1225,3504,1263,3534,1283,3526,1259,3532,1240,3545,1226,3559,1211,3531,1198xe" filled="true" fillcolor="#ffffff" stroked="false">
                <v:path arrowok="t"/>
                <v:fill type="solid"/>
              </v:shape>
            </v:group>
            <v:group style="position:absolute;left:3559;top:1302;width:114;height:96" coordorigin="3559,1302" coordsize="114,96">
              <v:shape style="position:absolute;left:3559;top:1302;width:114;height:96" coordorigin="3559,1302" coordsize="114,96" path="m3662,1316l3617,1316,3639,1316,3645,1324,3647,1336,3648,1349,3648,1364,3626,1373,3600,1377,3575,1383,3559,1396,3594,1398,3632,1387,3662,1363,3672,1324,3662,1316xe" filled="true" fillcolor="#231f20" stroked="false">
                <v:path arrowok="t"/>
                <v:fill type="solid"/>
              </v:shape>
              <v:shape style="position:absolute;left:3559;top:1302;width:114;height:96" coordorigin="3559,1302" coordsize="114,96" path="m3617,1302l3586,1310,3567,1332,3587,1330,3602,1322,3617,1316,3662,1316,3650,1306,3617,1302xe" filled="true" fillcolor="#231f20" stroked="false">
                <v:path arrowok="t"/>
                <v:fill type="solid"/>
              </v:shape>
            </v:group>
            <v:group style="position:absolute;left:3914;top:1316;width:25;height:41" coordorigin="3914,1316" coordsize="25,41">
              <v:shape style="position:absolute;left:3914;top:1316;width:25;height:41" coordorigin="3914,1316" coordsize="25,41" path="m3922,1316l3923,1329,3917,1341,3914,1350,3922,1356,3929,1346,3937,1333,3938,1320,3922,1316xe" filled="true" fillcolor="#231f20" stroked="false">
                <v:path arrowok="t"/>
                <v:fill type="solid"/>
              </v:shape>
            </v:group>
            <v:group style="position:absolute;left:3373;top:1413;width:332;height:146" coordorigin="3373,1413" coordsize="332,146">
              <v:shape style="position:absolute;left:3373;top:1413;width:332;height:146" coordorigin="3373,1413" coordsize="332,146" path="m3413,1413l3399,1416,3388,1424,3380,1434,3373,1445,3420,1450,3451,1483,3477,1525,3510,1558,3565,1548,3594,1526,3541,1526,3491,1507,3446,1453,3485,1447,3673,1447,3673,1447,3689,1446,3702,1443,3703,1433,3558,1433,3482,1431,3413,1413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64,1453l3631,1453,3590,1508,3541,1526,3594,1526,3601,1520,3630,1484,3664,1453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73,1447l3485,1447,3531,1450,3581,1455,3631,1453,3664,1453,3673,1447xe" filled="true" fillcolor="#231f20" stroked="false">
                <v:path arrowok="t"/>
                <v:fill type="solid"/>
              </v:shape>
              <v:shape style="position:absolute;left:3373;top:1413;width:332;height:146" coordorigin="3373,1413" coordsize="332,146" path="m3634,1429l3558,1433,3703,1433,3704,1429,3634,1429xe" filled="true" fillcolor="#231f20" stroked="false">
                <v:path arrowok="t"/>
                <v:fill type="solid"/>
              </v:shape>
            </v:group>
            <v:group style="position:absolute;left:3446;top:1447;width:186;height:79" coordorigin="3446,1447" coordsize="186,79">
              <v:shape style="position:absolute;left:3446;top:1447;width:186;height:79" coordorigin="3446,1447" coordsize="186,79" path="m3485,1447l3446,1453,3491,1507,3541,1526,3590,1508,3630,1455,3581,1455,3531,1450,3485,1447xe" filled="true" fillcolor="#ffffff" stroked="false">
                <v:path arrowok="t"/>
                <v:fill type="solid"/>
              </v:shape>
              <v:shape style="position:absolute;left:3446;top:1447;width:186;height:79" coordorigin="3446,1447" coordsize="186,79" path="m3631,1453l3581,1455,3630,1455,3631,1453xe" filled="true" fillcolor="#ffffff" stroked="false">
                <v:path arrowok="t"/>
                <v:fill type="solid"/>
              </v:shape>
            </v:group>
            <v:group style="position:absolute;left:3502;top:1567;width:49;height:23" coordorigin="3502,1567" coordsize="49,23">
              <v:shape style="position:absolute;left:3502;top:1567;width:49;height:23" coordorigin="3502,1567" coordsize="49,23" path="m3529,1567l3511,1575,3502,1590,3551,1590,3546,1572,3529,1567xe" filled="true" fillcolor="#231f20" stroked="false">
                <v:path arrowok="t"/>
                <v:fill type="solid"/>
              </v:shape>
            </v:group>
            <v:group style="position:absolute;left:3163;top:1308;width:45;height:57" coordorigin="3163,1308" coordsize="45,57">
              <v:shape style="position:absolute;left:3163;top:1308;width:45;height:57" coordorigin="3163,1308" coordsize="45,57" path="m3165,1315l3163,1324,3173,1334,3179,1348,3187,1361,3203,1364,3207,1351,3199,1337,3187,1323,3185,1318,3179,1318,3165,1315xe" filled="true" fillcolor="#231f20" stroked="false">
                <v:path arrowok="t"/>
                <v:fill type="solid"/>
              </v:shape>
              <v:shape style="position:absolute;left:3163;top:1308;width:45;height:57" coordorigin="3163,1308" coordsize="45,57" path="m3179,1308l3179,1318,3185,1318,3179,1308xe" filled="true" fillcolor="#231f20" stroked="false">
                <v:path arrowok="t"/>
                <v:fill type="solid"/>
              </v:shape>
            </v:group>
            <v:group style="position:absolute;left:4285;top:1525;width:122;height:118" coordorigin="4285,1525" coordsize="122,118">
              <v:shape style="position:absolute;left:4285;top:1525;width:122;height:118" coordorigin="4285,1525" coordsize="122,118" path="m4388,1525l4369,1527,4348,1532,4326,1534,4315,1559,4301,1582,4289,1606,4289,1606,4285,1639,4316,1643,4344,1633,4363,1623,4334,1623,4310,1622,4313,1606,4320,1593,4326,1579,4326,1558,4348,1558,4367,1542,4390,1542,4406,1542,4407,1534,4388,1525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406,1542l4390,1542,4384,1552,4382,1566,4382,1593,4382,1598,4359,1599,4347,1611,4334,1623,4363,1623,4371,1618,4398,1606,4397,1585,4400,1568,4404,1552,4406,1542xe" filled="true" fillcolor="#231f20" stroked="false">
                <v:path arrowok="t"/>
                <v:fill type="solid"/>
              </v:shape>
              <v:shape style="position:absolute;left:4285;top:1525;width:122;height:118" coordorigin="4285,1525" coordsize="122,118" path="m4348,1558l4326,1558,4341,1563,4348,1558xe" filled="true" fillcolor="#231f20" stroked="false">
                <v:path arrowok="t"/>
                <v:fill type="solid"/>
              </v:shape>
            </v:group>
            <v:group style="position:absolute;left:4310;top:1542;width:81;height:81" coordorigin="4310,1542" coordsize="81,81">
              <v:shape style="position:absolute;left:4310;top:1542;width:81;height:81" coordorigin="4310,1542" coordsize="81,81" path="m4326,1558l4326,1579,4320,1593,4313,1606,4310,1622,4334,1623,4347,1611,4359,1599,4382,1598,4382,1593,4382,1566,4383,1563,4341,1563,4326,1558xe" filled="true" fillcolor="#ffffff" stroked="false">
                <v:path arrowok="t"/>
                <v:fill type="solid"/>
              </v:shape>
              <v:shape style="position:absolute;left:4310;top:1542;width:81;height:81" coordorigin="4310,1542" coordsize="81,81" path="m4390,1542l4367,1542,4341,1563,4383,1563,4384,1552,4390,1542xe" filled="true" fillcolor="#ffffff" stroked="false">
                <v:path arrowok="t"/>
                <v:fill type="solid"/>
              </v:shape>
            </v:group>
            <v:group style="position:absolute;left:4277;top:1629;width:202;height:81" coordorigin="4277,1629" coordsize="202,81">
              <v:shape style="position:absolute;left:4277;top:1629;width:202;height:81" coordorigin="4277,1629" coordsize="202,81" path="m4461,1629l4447,1631,4409,1651,4314,1673,4277,1695,4329,1709,4388,1701,4442,1677,4479,1647,4472,1641,4468,1634,4461,1629xe" filled="true" fillcolor="#ffffff" stroked="false">
                <v:path arrowok="t"/>
                <v:fill type="solid"/>
              </v:shape>
            </v:group>
            <v:group style="position:absolute;left:4293;top:1695;width:194;height:87" coordorigin="4293,1695" coordsize="194,87">
              <v:shape style="position:absolute;left:4293;top:1695;width:194;height:87" coordorigin="4293,1695" coordsize="194,87" path="m4487,1695l4449,1700,4403,1714,4351,1726,4293,1727,4315,1774,4368,1782,4428,1764,4475,1731,4487,1695xe" filled="true" fillcolor="#ffffff" stroked="false">
                <v:path arrowok="t"/>
                <v:fill type="solid"/>
              </v:shape>
            </v:group>
            <v:group style="position:absolute;left:3496;top:2140;width:64;height:57" coordorigin="3496,2140" coordsize="64,57">
              <v:shape style="position:absolute;left:3496;top:2140;width:64;height:57" coordorigin="3496,2140" coordsize="64,57" path="m3535,2140l3510,2146,3496,2167,3502,2196,3527,2197,3544,2189,3551,2180,3518,2180,3518,2155,3559,2155,3535,2140xe" filled="true" fillcolor="#231f20" stroked="false">
                <v:path arrowok="t"/>
                <v:fill type="solid"/>
              </v:shape>
              <v:shape style="position:absolute;left:3496;top:2140;width:64;height:57" coordorigin="3496,2140" coordsize="64,57" path="m3559,2155l3518,2155,3532,2156,3536,2168,3532,2179,3518,2180,3551,2180,3554,2175,3559,2155xe" filled="true" fillcolor="#231f20" stroked="false">
                <v:path arrowok="t"/>
                <v:fill type="solid"/>
              </v:shape>
            </v:group>
            <v:group style="position:absolute;left:3518;top:2155;width:18;height:25" coordorigin="3518,2155" coordsize="18,25">
              <v:shape style="position:absolute;left:3518;top:2155;width:18;height:25" coordorigin="3518,2155" coordsize="18,25" path="m3518,2155l3518,2180,3532,2179,3536,2168,3532,2156,3518,2155xe" filled="true" fillcolor="#ffffff" stroked="false">
                <v:path arrowok="t"/>
                <v:fill type="solid"/>
              </v:shape>
            </v:group>
            <v:group style="position:absolute;left:3494;top:2345;width:57;height:53" coordorigin="3494,2345" coordsize="57,53">
              <v:shape style="position:absolute;left:3494;top:2345;width:57;height:53" coordorigin="3494,2345" coordsize="57,53" path="m3532,2345l3508,2348,3494,2369,3502,2398,3522,2398,3537,2392,3547,2382,3524,2382,3510,2381,3507,2364,3550,2364,3532,234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1,2365l3534,2365,3531,2375,3524,2382,3547,2382,3547,2381,3551,2365xe" filled="true" fillcolor="#231f20" stroked="false">
                <v:path arrowok="t"/>
                <v:fill type="solid"/>
              </v:shape>
              <v:shape style="position:absolute;left:3494;top:2345;width:57;height:53" coordorigin="3494,2345" coordsize="57,53" path="m3550,2364l3507,2364,3522,2366,3534,2365,3551,2365,3550,2364xe" filled="true" fillcolor="#231f20" stroked="false">
                <v:path arrowok="t"/>
                <v:fill type="solid"/>
              </v:shape>
            </v:group>
            <v:group style="position:absolute;left:3507;top:2364;width:28;height:18" coordorigin="3507,2364" coordsize="28,18">
              <v:shape style="position:absolute;left:3507;top:2364;width:28;height:18" coordorigin="3507,2364" coordsize="28,18" path="m3507,2364l3510,2382,3524,2382,3531,2375,3534,2366,3522,2366,3507,2364xe" filled="true" fillcolor="#ffffff" stroked="false">
                <v:path arrowok="t"/>
                <v:fill type="solid"/>
              </v:shape>
              <v:shape style="position:absolute;left:3507;top:2364;width:28;height:18" coordorigin="3507,2364" coordsize="28,18" path="m3535,2365l3522,2366,3534,2366,3535,2365xe" filled="true" fillcolor="#ffffff" stroked="false">
                <v:path arrowok="t"/>
                <v:fill type="solid"/>
              </v:shape>
            </v:group>
            <v:group style="position:absolute;left:3325;top:2761;width:1258;height:283" coordorigin="3325,2761" coordsize="1258,283">
              <v:shape style="position:absolute;left:3325;top:2761;width:1258;height:283" coordorigin="3325,2761" coordsize="1258,283" path="m3696,2761l3633,2801,3503,2879,3440,2919,3380,2963,3325,3011,3403,3018,3481,3022,3559,3025,3878,3032,3962,3036,4121,3043,4196,3043,4261,3036,4301,3020,4163,3020,4129,3018,4059,3011,3985,3009,3907,3007,3588,3006,3431,3005,3357,3003,3415,2962,3480,2918,3549,2874,3620,2831,3688,2793,3749,2783,4312,2783,4092,2773,3696,2761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4312,2783l3749,2783,3847,2783,4035,2793,4377,2805,4461,2810,4544,2818,4514,2845,4444,2897,4361,2953,4258,3006,4197,3019,4163,3020,4301,3020,4308,3017,4355,2988,4398,2953,4439,2922,4460,2909,4483,2895,4506,2881,4528,2866,4548,2850,4570,2832,4582,2814,4576,2801,4495,2795,4415,2789,4312,2783xe" filled="true" fillcolor="#231f20" stroked="false">
                <v:path arrowok="t"/>
                <v:fill type="solid"/>
              </v:shape>
              <v:shape style="position:absolute;left:3325;top:2761;width:1258;height:283" coordorigin="3325,2761" coordsize="1258,283" path="m3748,3006l3588,3006,3751,3006,3748,3006xe" filled="true" fillcolor="#231f20" stroked="false">
                <v:path arrowok="t"/>
                <v:fill type="solid"/>
              </v:shape>
            </v:group>
            <v:group style="position:absolute;left:3357;top:2783;width:1187;height:238" coordorigin="3357,2783" coordsize="1187,238">
              <v:shape style="position:absolute;left:3357;top:2783;width:1187;height:238" coordorigin="3357,2783" coordsize="1187,238" path="m4258,3006l3748,3006,3907,3007,3985,3009,4059,3011,4094,3014,4129,3018,4163,3020,4197,3019,4258,3006,4258,3006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3749,2783l3688,2793,3620,2831,3549,2874,3480,2918,3415,2962,3357,3003,3431,3005,3588,3006,4258,3006,4312,2982,4361,2953,4382,2939,3591,2939,3618,2889,3659,2852,3702,2846,4513,2846,4514,2845,4544,2817,4461,2810,4377,2805,4035,2793,3847,2783,3749,2783xe" filled="true" fillcolor="#ffffff" stroked="false">
                <v:path arrowok="t"/>
                <v:fill type="solid"/>
              </v:shape>
              <v:shape style="position:absolute;left:3357;top:2783;width:1187;height:238" coordorigin="3357,2783" coordsize="1187,238" path="m4513,2846l3702,2846,3736,2890,3719,2921,3684,2935,3640,2939,4382,2939,4444,2897,4480,2872,4513,2846xe" filled="true" fillcolor="#ffffff" stroked="false">
                <v:path arrowok="t"/>
                <v:fill type="solid"/>
              </v:shape>
            </v:group>
            <v:group style="position:absolute;left:2630;top:2793;width:840;height:218" coordorigin="2630,2793" coordsize="840,218">
              <v:shape style="position:absolute;left:2630;top:2793;width:840;height:218" coordorigin="2630,2793" coordsize="840,218" path="m2743,2882l2717,2908,2687,2931,2657,2953,2630,2979,2704,2988,2781,2994,2861,2997,3023,3001,3102,3005,3179,3011,3235,2966,3263,2947,2840,2947,2833,2935,2836,2923,2778,2923,2751,2922,2744,2912,2747,2901,2751,2890,2743,288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050,2850l3008,2884,2964,2917,2910,2940,2840,2947,3263,2947,3286,2931,3236,2931,3227,2919,3221,2905,3219,2889,3219,2882,3139,2882,3118,2873,3095,2865,3072,2858,3050,2850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25,2832l3307,2832,3349,2834,3339,2864,3309,2889,3271,2911,3236,2931,3286,2931,3295,2924,3357,2883,3416,2841,3425,2832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2832,2898l2818,2910,2800,2919,2778,2923,2836,2923,2841,2909,2832,2898xe" filled="true" fillcolor="#ffffff" stroked="false">
                <v:path arrowok="t"/>
                <v:fill type="solid"/>
              </v:shape>
              <v:shape style="position:absolute;left:2630;top:2793;width:840;height:218" coordorigin="2630,2793" coordsize="840,218" path="m3470,2793l3155,2793,3159,2810,3166,2823,3172,2837,3171,2858,3161,2862,3149,2878,3139,2882,3219,2882,3220,2866,3243,2849,3272,2838,3307,2832,3425,2832,3470,2793xe" filled="true" fillcolor="#ffffff" stroked="false">
                <v:path arrowok="t"/>
                <v:fill type="solid"/>
              </v:shape>
            </v:group>
            <v:group style="position:absolute;left:3219;top:2832;width:131;height:99" coordorigin="3219,2832" coordsize="131,99">
              <v:shape style="position:absolute;left:3219;top:2832;width:131;height:99" coordorigin="3219,2832" coordsize="131,99" path="m3307,2832l3272,2838,3243,2849,3220,2866,3219,2887,3221,2905,3227,2919,3236,2931,3271,2911,3294,2898,3236,2898,3242,2872,3260,2858,3286,2852,3316,2850,3343,2850,3349,2834,3307,2832xe" filled="true" fillcolor="#231f20" stroked="false">
                <v:path arrowok="t"/>
                <v:fill type="solid"/>
              </v:shape>
              <v:shape style="position:absolute;left:3219;top:2832;width:131;height:99" coordorigin="3219,2832" coordsize="131,99" path="m3343,2850l3316,2850,3302,2868,3285,2883,3263,2893,3236,2898,3294,2898,3309,2889,3339,2864,3343,2850xe" filled="true" fillcolor="#231f20" stroked="false">
                <v:path arrowok="t"/>
                <v:fill type="solid"/>
              </v:shape>
            </v:group>
            <v:group style="position:absolute;left:3591;top:2846;width:146;height:93" coordorigin="3591,2846" coordsize="146,93">
              <v:shape style="position:absolute;left:3591;top:2846;width:146;height:93" coordorigin="3591,2846" coordsize="146,93" path="m3702,2846l3659,2852,3618,2889,3591,2939,3640,2939,3684,2935,3715,2922,3615,2922,3635,2898,3661,2872,3688,2861,3713,2861,3702,2846xe" filled="true" fillcolor="#231f20" stroked="false">
                <v:path arrowok="t"/>
                <v:fill type="solid"/>
              </v:shape>
              <v:shape style="position:absolute;left:3591;top:2846;width:146;height:93" coordorigin="3591,2846" coordsize="146,93" path="m3713,2861l3688,2861,3712,2882,3700,2904,3678,2916,3648,2921,3615,2922,3715,2922,3719,2921,3736,2890,3713,2861xe" filled="true" fillcolor="#231f20" stroked="false">
                <v:path arrowok="t"/>
                <v:fill type="solid"/>
              </v:shape>
            </v:group>
            <v:group style="position:absolute;left:4390;top:2834;width:448;height:436" coordorigin="4390,2834" coordsize="448,436">
              <v:shape style="position:absolute;left:4390;top:2834;width:448;height:436" coordorigin="4390,2834" coordsize="448,436" path="m4834,2834l4770,2882,4701,2927,4630,2968,4485,3049,4415,3092,4407,3135,4399,3178,4393,3222,4390,3270,4467,3241,4541,3210,4612,3177,4681,3141,4747,3102,4810,3060,4817,3001,4829,2943,4838,2887,4834,2834xe" filled="true" fillcolor="#ffffff" stroked="false">
                <v:path arrowok="t"/>
                <v:fill type="solid"/>
              </v:shape>
            </v:group>
            <v:group style="position:absolute;left:3236;top:2850;width:81;height:49" coordorigin="3236,2850" coordsize="81,49">
              <v:shape style="position:absolute;left:3236;top:2850;width:81;height:49" coordorigin="3236,2850" coordsize="81,49" path="m3316,2850l3286,2852,3260,2858,3242,2872,3236,2898,3263,2893,3285,2883,3302,2868,3316,2850xe" filled="true" fillcolor="#ffffff" stroked="false">
                <v:path arrowok="t"/>
                <v:fill type="solid"/>
              </v:shape>
            </v:group>
            <v:group style="position:absolute;left:3615;top:2861;width:97;height:62" coordorigin="3615,2861" coordsize="97,62">
              <v:shape style="position:absolute;left:3615;top:2861;width:97;height:62" coordorigin="3615,2861" coordsize="97,62" path="m3688,2861l3661,2872,3635,2898,3615,2922,3648,2921,3678,2916,3700,2904,3712,2882,3688,2861xe" filled="true" fillcolor="#ffffff" stroked="false">
                <v:path arrowok="t"/>
                <v:fill type="solid"/>
              </v:shape>
            </v:group>
            <v:group style="position:absolute;left:4205;top:3115;width:574;height:1003" coordorigin="4205,3115" coordsize="574,1003">
              <v:shape style="position:absolute;left:4205;top:3115;width:574;height:1003" coordorigin="4205,3115" coordsize="574,1003" path="m4777,3115l4770,3116,4696,3157,4620,3196,4542,3232,4382,3302,4367,3386,4351,3469,4333,3551,4315,3632,4296,3712,4277,3792,4258,3873,4239,3953,4221,4035,4205,4117,4270,4110,4327,4095,4380,4075,4431,4053,4458,3982,4487,3913,4517,3845,4578,3709,4608,3641,4637,3572,4665,3503,4692,3431,4717,3358,4740,3283,4761,3205,4778,3124,4778,3119,4777,3115xe" filled="true" fillcolor="#ffffff" stroked="false">
                <v:path arrowok="t"/>
                <v:fill type="solid"/>
              </v:shape>
            </v:group>
            <v:group style="position:absolute;left:2404;top:3270;width:1946;height:882" coordorigin="2404,3270" coordsize="1946,882">
              <v:shape style="position:absolute;left:2404;top:3270;width:1946;height:882" coordorigin="2404,3270" coordsize="1946,882" path="m4198,4031l3705,4031,3762,4038,3812,4060,3848,4097,3866,4150,3951,4151,4033,4147,4107,4137,4172,4117,4195,4042,4198,40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539,4133l3394,4133,3468,4133,3535,4142,3539,4133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205,4006l3057,4006,3121,4015,3180,4041,3223,4081,3244,4134,3318,4134,3394,4133,3539,4133,3556,4094,3595,4060,3647,4038,3705,4031,4198,4031,4205,4006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404,3270l2426,3338,2452,3413,2480,3493,2510,3577,2542,3661,2574,3743,2607,3820,2638,3891,2672,3962,2710,4023,2757,4068,2823,4093,2913,4093,2944,4043,2995,4014,3057,4006,4205,4006,4210,3986,3368,3986,3336,3978,3334,3977,3069,3977,3011,3958,2969,3933,2944,3933,2884,3901,2845,3845,2833,3827,2795,3813,2703,3763,2661,3714,2640,3655,2650,3591,2665,3567,2685,3548,2709,3535,2736,3526,2722,3519,2709,3511,2696,3501,2683,3491,2664,3459,2664,3420,2682,3386,2715,3368,2753,3365,2790,3364,2867,3364,2875,3357,2887,3350,2901,3345,2917,3343,2950,3343,2951,3343,2952,3343,2953,3342,2871,3336,2790,3328,2710,3319,2632,3308,2555,3297,2479,3284,2404,327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09,3825l3600,3826,3592,3829,3593,3832,3594,3835,3596,3839,3607,3870,3606,3902,3589,3928,3555,3942,3509,3953,3463,3970,3416,3983,3368,3986,4210,3986,4216,3965,4236,3888,4248,3838,3922,3838,3872,3828,3865,3827,3631,3827,3619,3825,3609,3825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199,3930l3163,3960,3120,3977,3069,3977,3334,3977,3312,3964,3296,3945,3292,3933,3220,3933,3209,3933,3199,3930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965,3931l2944,3933,2969,3933,2965,393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288,3922l3245,3928,3220,3933,3292,3933,3288,3922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46,3341l4003,3341,4051,3341,4096,3351,4143,3378,4176,3417,4191,3466,4183,3521,4150,3582,4102,3631,4045,3671,3982,3704,4012,3742,4008,3790,3976,3829,3922,3838,4248,3838,4273,3730,4290,3649,4307,3567,4322,3485,4336,3402,4346,3341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3661,3788l3653,3797,3649,3810,3643,3821,3631,3827,3865,3827,3821,3820,3770,3815,3718,3814,3700,3813,3684,3808,3671,3799,3661,3788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2867,3364l2790,3364,2827,3365,2863,3367,2867,3364xe" filled="true" fillcolor="#ffffff" stroked="false">
                <v:path arrowok="t"/>
                <v:fill type="solid"/>
              </v:shape>
              <v:shape style="position:absolute;left:2404;top:3270;width:1946;height:882" coordorigin="2404,3270" coordsize="1946,882" path="m4350,3318l4281,3327,4207,3331,4130,3333,3976,3334,3901,3337,3905,3337,3909,3338,3913,3339,3956,3342,4003,3341,4346,3341,4350,3318xe" filled="true" fillcolor="#ffffff" stroked="false">
                <v:path arrowok="t"/>
                <v:fill type="solid"/>
              </v:shape>
            </v:group>
            <v:group style="position:absolute;left:2977;top:3270;width:598;height:547" coordorigin="2977,3270" coordsize="598,547">
              <v:shape style="position:absolute;left:2977;top:3270;width:598;height:547" coordorigin="2977,3270" coordsize="598,547" path="m3540,3758l3395,3758,3422,3770,3443,3790,3455,3816,3463,3813,3471,3811,3480,3809,3489,3801,3501,3795,3514,3792,3528,3790,3565,3790,3546,3766,3540,3758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565,3790l3528,3790,3542,3791,3553,3794,3564,3799,3573,3805,3574,3804,3574,3803,3575,3803,3565,379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2998,3270l2983,3274,2977,3286,3024,3308,3042,3324,3050,3350,3047,3351,3044,3352,3040,3352,3057,3364,3069,3379,3077,3397,3080,3417,3080,3420,3080,3424,3079,3427,3107,3497,3109,3517,3170,3537,3216,3579,3245,3638,3259,3707,3259,3779,3285,3775,3311,3771,3338,3766,3364,3760,3395,3758,3540,3758,3518,3730,3349,3730,3298,3670,3249,3608,3201,3545,3155,3480,3112,3413,3071,3343,3034,3270,2998,3270xe" filled="true" fillcolor="#ffffff" stroked="false">
                <v:path arrowok="t"/>
                <v:fill type="solid"/>
              </v:shape>
              <v:shape style="position:absolute;left:2977;top:3270;width:598;height:547" coordorigin="2977,3270" coordsize="598,547" path="m3454,3665l3432,3685,3407,3703,3380,3718,3349,3730,3518,3730,3488,3696,3454,3665xe" filled="true" fillcolor="#ffffff" stroked="false">
                <v:path arrowok="t"/>
                <v:fill type="solid"/>
              </v:shape>
              <v:shape style="position:absolute;left:3147;top:3286;width:291;height:283" type="#_x0000_t75" stroked="false">
                <v:imagedata r:id="rId128" o:title=""/>
              </v:shape>
              <v:shape style="position:absolute;left:1984;top:252;width:2891;height:4100" type="#_x0000_t75" stroked="false">
                <v:imagedata r:id="rId129" o:title=""/>
              </v:shape>
              <v:shape style="position:absolute;left:2579;top:3589;width:993;height:407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-14" w:firstLine="0"/>
                        <w:jc w:val="left"/>
                        <w:rPr>
                          <w:rFonts w:ascii="Arial" w:hAnsi="Arial" w:cs="Arial" w:eastAsia="Arial" w:hint="default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w w:val="105"/>
                          <w:sz w:val="13"/>
                        </w:rPr>
                        <w:t>SORVETE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spacing w:line="249" w:lineRule="exact" w:before="21"/>
                        <w:ind w:left="209" w:right="-14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R$</w:t>
                      </w:r>
                      <w:r>
                        <w:rPr>
                          <w:rFonts w:ascii="Arial"/>
                          <w:b/>
                          <w:color w:val="231F20"/>
                          <w:spacing w:val="7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1,90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line="240" w:lineRule="auto" w:before="0"/>
        <w:rPr>
          <w:rFonts w:ascii="Arial" w:hAnsi="Arial" w:cs="Arial" w:eastAsia="Arial" w:hint="default"/>
          <w:sz w:val="29"/>
          <w:szCs w:val="29"/>
        </w:rPr>
      </w:pPr>
    </w:p>
    <w:p>
      <w:pPr>
        <w:pStyle w:val="BodyText"/>
        <w:spacing w:line="266" w:lineRule="auto" w:before="72"/>
        <w:ind w:right="3830"/>
        <w:jc w:val="left"/>
      </w:pPr>
      <w:r>
        <w:rPr>
          <w:color w:val="231F20"/>
        </w:rPr>
        <w:t>Luciana comprou um sorvete e pagou com uma nota de R$ 20,00. O troco que Luciana recebeu nessa compra</w:t>
      </w:r>
      <w:r>
        <w:rPr>
          <w:color w:val="231F20"/>
          <w:spacing w:val="-15"/>
        </w:rPr>
        <w:t> </w:t>
      </w:r>
      <w:r>
        <w:rPr>
          <w:color w:val="231F20"/>
        </w:rPr>
        <w:t>foi</w:t>
      </w:r>
      <w:r>
        <w:rPr/>
      </w:r>
    </w:p>
    <w:p>
      <w:pPr>
        <w:pStyle w:val="BodyText"/>
        <w:spacing w:line="240" w:lineRule="auto" w:before="56"/>
        <w:ind w:right="0"/>
        <w:jc w:val="left"/>
      </w:pPr>
      <w:r>
        <w:rPr>
          <w:color w:val="231F20"/>
        </w:rPr>
        <w:t>A) R$</w:t>
      </w:r>
      <w:r>
        <w:rPr>
          <w:color w:val="231F20"/>
          <w:spacing w:val="-6"/>
        </w:rPr>
        <w:t> </w:t>
      </w:r>
      <w:r>
        <w:rPr>
          <w:color w:val="231F20"/>
        </w:rPr>
        <w:t>21,90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6"/>
        </w:rPr>
        <w:t> </w:t>
      </w:r>
      <w:r>
        <w:rPr>
          <w:color w:val="231F20"/>
        </w:rPr>
        <w:t>19,10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7"/>
        </w:rPr>
        <w:t> </w:t>
      </w:r>
      <w:r>
        <w:rPr>
          <w:color w:val="231F20"/>
        </w:rPr>
        <w:t>18,10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7"/>
        </w:rPr>
        <w:t> </w:t>
      </w:r>
      <w:r>
        <w:rPr>
          <w:color w:val="231F20"/>
        </w:rPr>
        <w:t>18,00</w:t>
      </w:r>
      <w:r>
        <w:rPr/>
      </w:r>
    </w:p>
    <w:p>
      <w:pPr>
        <w:spacing w:after="0" w:line="240" w:lineRule="auto"/>
        <w:jc w:val="left"/>
        <w:sectPr>
          <w:pgSz w:w="11910" w:h="16840"/>
          <w:pgMar w:header="377" w:footer="511" w:top="560" w:bottom="700" w:left="740" w:right="740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"/>
        </w:numPr>
        <w:tabs>
          <w:tab w:pos="473" w:val="left" w:leader="none"/>
        </w:tabs>
        <w:spacing w:line="266" w:lineRule="auto" w:before="72" w:after="0"/>
        <w:ind w:left="110" w:right="4167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(M051495E4) </w:t>
      </w:r>
      <w:r>
        <w:rPr>
          <w:rFonts w:ascii="Arial" w:hAnsi="Arial"/>
          <w:color w:val="231F20"/>
          <w:sz w:val="22"/>
        </w:rPr>
        <w:t>A distância da casa de Luisa ao clube é de 1</w:t>
      </w:r>
      <w:r>
        <w:rPr>
          <w:rFonts w:ascii="Arial" w:hAnsi="Arial"/>
          <w:color w:val="231F20"/>
          <w:spacing w:val="-31"/>
          <w:sz w:val="22"/>
        </w:rPr>
        <w:t> </w:t>
      </w:r>
      <w:r>
        <w:rPr>
          <w:rFonts w:ascii="Arial" w:hAnsi="Arial"/>
          <w:color w:val="231F20"/>
          <w:sz w:val="22"/>
        </w:rPr>
        <w:t>km. </w:t>
      </w:r>
      <w:r>
        <w:rPr>
          <w:rFonts w:ascii="Arial" w:hAnsi="Arial"/>
          <w:color w:val="231F20"/>
          <w:sz w:val="22"/>
        </w:rPr>
        <w:t>Essa distância, em metros, é igual</w:t>
      </w:r>
      <w:r>
        <w:rPr>
          <w:rFonts w:ascii="Arial" w:hAnsi="Arial"/>
          <w:color w:val="231F20"/>
          <w:spacing w:val="-14"/>
          <w:sz w:val="22"/>
        </w:rPr>
        <w:t> </w:t>
      </w:r>
      <w:r>
        <w:rPr>
          <w:rFonts w:ascii="Arial" w:hAnsi="Arial"/>
          <w:color w:val="231F20"/>
          <w:sz w:val="22"/>
        </w:rPr>
        <w:t>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40" w:lineRule="auto" w:before="56" w:after="0"/>
        <w:ind w:left="110" w:right="0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28"/>
        </w:numPr>
        <w:tabs>
          <w:tab w:pos="392" w:val="left" w:leader="none"/>
        </w:tabs>
        <w:spacing w:line="266" w:lineRule="auto" w:before="27" w:after="0"/>
        <w:ind w:left="110" w:right="9654" w:firstLine="0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10 C)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100</w:t>
      </w:r>
      <w:r>
        <w:rPr>
          <w:rFonts w:ascii="Arial"/>
          <w:sz w:val="22"/>
        </w:rPr>
      </w:r>
    </w:p>
    <w:p>
      <w:pPr>
        <w:pStyle w:val="BodyText"/>
        <w:spacing w:line="240" w:lineRule="auto" w:before="0"/>
        <w:ind w:right="0"/>
        <w:jc w:val="left"/>
      </w:pPr>
      <w:r>
        <w:rPr>
          <w:color w:val="231F20"/>
        </w:rPr>
        <w:t>D) 1</w:t>
      </w:r>
      <w:r>
        <w:rPr>
          <w:color w:val="231F20"/>
          <w:spacing w:val="-4"/>
        </w:rPr>
        <w:t> </w:t>
      </w:r>
      <w:r>
        <w:rPr>
          <w:color w:val="231F20"/>
        </w:rPr>
        <w:t>000</w:t>
      </w:r>
      <w:r>
        <w:rPr/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(M051505E4) </w:t>
      </w:r>
      <w:r>
        <w:rPr>
          <w:rFonts w:ascii="Arial" w:hAnsi="Arial"/>
          <w:color w:val="231F20"/>
          <w:sz w:val="22"/>
        </w:rPr>
        <w:t>Observe abaixo a tabela de preços de alguns materiais escolares vendidos em uma</w:t>
      </w:r>
      <w:r>
        <w:rPr>
          <w:rFonts w:ascii="Arial" w:hAnsi="Arial"/>
          <w:color w:val="231F20"/>
          <w:spacing w:val="-37"/>
          <w:sz w:val="22"/>
        </w:rPr>
        <w:t> </w:t>
      </w:r>
      <w:r>
        <w:rPr>
          <w:rFonts w:ascii="Arial" w:hAnsi="Arial"/>
          <w:color w:val="231F20"/>
          <w:sz w:val="22"/>
        </w:rPr>
        <w:t>loja.</w:t>
      </w:r>
      <w:r>
        <w:rPr>
          <w:rFonts w:ascii="Arial" w:hAnsi="Arial"/>
          <w:sz w:val="22"/>
        </w:rPr>
      </w:r>
    </w:p>
    <w:p>
      <w:pPr>
        <w:spacing w:line="240" w:lineRule="auto" w:before="3"/>
        <w:rPr>
          <w:rFonts w:ascii="Arial" w:hAnsi="Arial" w:cs="Arial" w:eastAsia="Arial" w:hint="default"/>
          <w:sz w:val="27"/>
          <w:szCs w:val="27"/>
        </w:rPr>
      </w:pPr>
    </w:p>
    <w:tbl>
      <w:tblPr>
        <w:tblW w:w="0" w:type="auto"/>
        <w:jc w:val="left"/>
        <w:tblInd w:w="26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8"/>
        <w:gridCol w:w="2250"/>
      </w:tblGrid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z w:val="22"/>
              </w:rPr>
              <w:t>Material</w:t>
            </w:r>
            <w:r>
              <w:rPr>
                <w:rFonts w:ascii="Arial"/>
                <w:b/>
                <w:color w:val="231F20"/>
                <w:spacing w:val="-7"/>
                <w:sz w:val="22"/>
              </w:rPr>
              <w:t> </w:t>
            </w:r>
            <w:r>
              <w:rPr>
                <w:rFonts w:ascii="Arial"/>
                <w:b/>
                <w:color w:val="231F20"/>
                <w:sz w:val="22"/>
              </w:rPr>
              <w:t>escolar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  <w:shd w:val="clear" w:color="auto" w:fill="D1D3D4"/>
          </w:tcPr>
          <w:p>
            <w:pPr>
              <w:pStyle w:val="TableParagraph"/>
              <w:spacing w:line="240" w:lineRule="auto" w:before="62"/>
              <w:ind w:left="720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b/>
                <w:color w:val="231F20"/>
                <w:sz w:val="22"/>
              </w:rPr>
              <w:t>Preço</w:t>
            </w:r>
            <w:r>
              <w:rPr>
                <w:rFonts w:ascii="Arial" w:hAns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8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Caderno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9,50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Lápis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2,50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Borracha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1,50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Apontador</w:t>
            </w:r>
            <w:r>
              <w:rPr>
                <w:rFonts w:asci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3,50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387" w:hRule="exact"/>
        </w:trPr>
        <w:tc>
          <w:tcPr>
            <w:tcW w:w="2938" w:type="dxa"/>
            <w:tcBorders>
              <w:top w:val="single" w:sz="4" w:space="0" w:color="231F20"/>
              <w:left w:val="nil" w:sz="6" w:space="0" w:color="auto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2"/>
              <w:ind w:left="622" w:right="617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Régua</w:t>
            </w:r>
            <w:r>
              <w:rPr>
                <w:rFonts w:ascii="Arial" w:hAnsi="Arial"/>
                <w:sz w:val="22"/>
              </w:rPr>
            </w:r>
          </w:p>
        </w:tc>
        <w:tc>
          <w:tcPr>
            <w:tcW w:w="225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721" w:right="723"/>
              <w:jc w:val="center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color w:val="231F20"/>
                <w:sz w:val="22"/>
              </w:rPr>
              <w:t>R$</w:t>
            </w:r>
            <w:r>
              <w:rPr>
                <w:rFonts w:ascii="Arial"/>
                <w:color w:val="231F20"/>
                <w:spacing w:val="-5"/>
                <w:sz w:val="22"/>
              </w:rPr>
              <w:t> </w:t>
            </w:r>
            <w:r>
              <w:rPr>
                <w:rFonts w:ascii="Arial"/>
                <w:color w:val="231F20"/>
                <w:sz w:val="22"/>
              </w:rPr>
              <w:t>3,90</w:t>
            </w:r>
            <w:r>
              <w:rPr>
                <w:rFonts w:ascii="Arial"/>
                <w:sz w:val="22"/>
              </w:rPr>
            </w:r>
          </w:p>
        </w:tc>
      </w:tr>
    </w:tbl>
    <w:p>
      <w:pPr>
        <w:spacing w:line="240" w:lineRule="auto" w:before="6"/>
        <w:rPr>
          <w:rFonts w:ascii="Arial" w:hAnsi="Arial" w:cs="Arial" w:eastAsia="Arial" w:hint="default"/>
          <w:sz w:val="17"/>
          <w:szCs w:val="17"/>
        </w:rPr>
      </w:pPr>
    </w:p>
    <w:p>
      <w:pPr>
        <w:pStyle w:val="BodyText"/>
        <w:spacing w:line="319" w:lineRule="auto" w:before="72"/>
        <w:ind w:right="6019"/>
        <w:jc w:val="left"/>
      </w:pPr>
      <w:r>
        <w:rPr>
          <w:color w:val="231F20"/>
        </w:rPr>
        <w:t>Nessa tabela, qual é o preço do apontador? A) R$</w:t>
      </w:r>
      <w:r>
        <w:rPr>
          <w:color w:val="231F20"/>
          <w:spacing w:val="-5"/>
        </w:rPr>
        <w:t> </w:t>
      </w:r>
      <w:r>
        <w:rPr>
          <w:color w:val="231F20"/>
        </w:rPr>
        <w:t>1,50</w:t>
      </w:r>
      <w:r>
        <w:rPr/>
      </w:r>
    </w:p>
    <w:p>
      <w:pPr>
        <w:pStyle w:val="BodyText"/>
        <w:spacing w:line="199" w:lineRule="exact" w:before="0"/>
        <w:ind w:right="0"/>
        <w:jc w:val="left"/>
      </w:pPr>
      <w:r>
        <w:rPr>
          <w:color w:val="231F20"/>
        </w:rPr>
        <w:t>B) R$</w:t>
      </w:r>
      <w:r>
        <w:rPr>
          <w:color w:val="231F20"/>
          <w:spacing w:val="-5"/>
        </w:rPr>
        <w:t> </w:t>
      </w:r>
      <w:r>
        <w:rPr>
          <w:color w:val="231F20"/>
        </w:rPr>
        <w:t>3,50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C) R$</w:t>
      </w:r>
      <w:r>
        <w:rPr>
          <w:color w:val="231F20"/>
          <w:spacing w:val="-6"/>
        </w:rPr>
        <w:t> </w:t>
      </w:r>
      <w:r>
        <w:rPr>
          <w:color w:val="231F20"/>
        </w:rPr>
        <w:t>3,90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231F20"/>
        </w:rPr>
        <w:t>D) R$</w:t>
      </w:r>
      <w:r>
        <w:rPr>
          <w:color w:val="231F20"/>
          <w:spacing w:val="-6"/>
        </w:rPr>
        <w:t> </w:t>
      </w:r>
      <w:r>
        <w:rPr>
          <w:color w:val="231F20"/>
        </w:rPr>
        <w:t>9,50</w:t>
      </w:r>
      <w:r>
        <w:rPr/>
      </w:r>
    </w:p>
    <w:p>
      <w:pPr>
        <w:spacing w:after="0" w:line="240" w:lineRule="auto"/>
        <w:jc w:val="left"/>
        <w:sectPr>
          <w:footerReference w:type="default" r:id="rId130"/>
          <w:pgSz w:w="11910" w:h="16840"/>
          <w:pgMar w:footer="524" w:header="377" w:top="56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23"/>
          <w:szCs w:val="23"/>
        </w:rPr>
      </w:pPr>
    </w:p>
    <w:p>
      <w:pPr>
        <w:spacing w:line="240" w:lineRule="auto"/>
        <w:ind w:left="100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group style="width:511.25pt;height:55.75pt;mso-position-horizontal-relative:char;mso-position-vertical-relative:line" coordorigin="0,0" coordsize="10225,1115">
            <v:group style="position:absolute;left:20;top:10;width:10185;height:379" coordorigin="20,10" coordsize="10185,379">
              <v:shape style="position:absolute;left:20;top:10;width:10185;height:379" coordorigin="20,10" coordsize="10185,379" path="m20,10l10205,10,10205,388,20,388,20,10xe" filled="true" fillcolor="#d1d3d4" stroked="false">
                <v:path arrowok="t"/>
                <v:fill type="solid"/>
              </v:shape>
            </v:group>
            <v:group style="position:absolute;left:10;top:0;width:10205;height:20" coordorigin="10,0" coordsize="10205,20">
              <v:shape style="position:absolute;left:10;top:0;width:10205;height:20" coordorigin="10,0" coordsize="10205,20" path="m10,20l10215,20,10215,0,10,0,10,20xe" filled="true" fillcolor="#231f20" stroked="false">
                <v:path arrowok="t"/>
                <v:fill type="solid"/>
              </v:shape>
            </v:group>
            <v:group style="position:absolute;left:20;top:20;width:2;height:359" coordorigin="20,20" coordsize="2,359">
              <v:shape style="position:absolute;left:20;top:20;width:2;height:359" coordorigin="20,20" coordsize="0,359" path="m20,378l20,20e" filled="false" stroked="true" strokeweight="1pt" strokecolor="#231f20">
                <v:path arrowok="t"/>
              </v:shape>
            </v:group>
            <v:group style="position:absolute;left:10205;top:20;width:2;height:359" coordorigin="10205,20" coordsize="2,359">
              <v:shape style="position:absolute;left:10205;top:20;width:2;height:359" coordorigin="10205,20" coordsize="0,359" path="m10205,378l10205,20e" filled="false" stroked="true" strokeweight="1pt" strokecolor="#231f20">
                <v:path arrowok="t"/>
              </v:shape>
            </v:group>
            <v:group style="position:absolute;left:10;top:388;width:10205;height:2" coordorigin="10,388" coordsize="10205,2">
              <v:shape style="position:absolute;left:10;top:388;width:10205;height:2" coordorigin="10,388" coordsize="10205,0" path="m10,388l10215,388e" filled="false" stroked="true" strokeweight="1pt" strokecolor="#231f20">
                <v:path arrowok="t"/>
              </v:shape>
            </v:group>
            <v:group style="position:absolute;left:20;top:398;width:2;height:697" coordorigin="20,398" coordsize="2,697">
              <v:shape style="position:absolute;left:20;top:398;width:2;height:697" coordorigin="20,398" coordsize="0,697" path="m20,1095l20,398e" filled="false" stroked="true" strokeweight="1pt" strokecolor="#231f20">
                <v:path arrowok="t"/>
              </v:shape>
            </v:group>
            <v:group style="position:absolute;left:10205;top:398;width:2;height:697" coordorigin="10205,398" coordsize="2,697">
              <v:shape style="position:absolute;left:10205;top:398;width:2;height:697" coordorigin="10205,398" coordsize="0,697" path="m10205,1095l10205,398e" filled="false" stroked="true" strokeweight="1pt" strokecolor="#231f20">
                <v:path arrowok="t"/>
              </v:shape>
            </v:group>
            <v:group style="position:absolute;left:10;top:1105;width:10205;height:2" coordorigin="10,1105" coordsize="10205,2">
              <v:shape style="position:absolute;left:10;top:1105;width:10205;height:2" coordorigin="10,1105" coordsize="10205,0" path="m10,1105l10215,1105e" filled="false" stroked="true" strokeweight="1pt" strokecolor="#231f20">
                <v:path arrowok="t"/>
              </v:shape>
              <v:shape style="position:absolute;left:20;top:10;width:10185;height:379" type="#_x0000_t202" filled="false" stroked="false">
                <v:textbox inset="0,0,0,0">
                  <w:txbxContent>
                    <w:p>
                      <w:pPr>
                        <w:spacing w:before="17"/>
                        <w:ind w:left="4292" w:right="4292" w:firstLine="0"/>
                        <w:jc w:val="center"/>
                        <w:rPr>
                          <w:rFonts w:ascii="Arial" w:hAnsi="Arial" w:cs="Arial" w:eastAsia="Arial" w:hint="default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/>
                          <w:b/>
                          <w:color w:val="231F20"/>
                          <w:spacing w:val="-3"/>
                          <w:sz w:val="30"/>
                        </w:rPr>
                        <w:t>ATENÇÃO!</w:t>
                      </w:r>
                      <w:r>
                        <w:rPr>
                          <w:rFonts w:ascii="Arial" w:hAnsi="Arial"/>
                          <w:spacing w:val="-3"/>
                          <w:sz w:val="30"/>
                        </w:rPr>
                      </w:r>
                    </w:p>
                  </w:txbxContent>
                </v:textbox>
                <w10:wrap type="none"/>
              </v:shape>
              <v:shape style="position:absolute;left:20;top:388;width:10185;height:717" type="#_x0000_t202" filled="false" stroked="false">
                <v:textbox inset="0,0,0,0">
                  <w:txbxContent>
                    <w:p>
                      <w:pPr>
                        <w:spacing w:before="197"/>
                        <w:ind w:left="1278" w:right="0" w:firstLine="0"/>
                        <w:jc w:val="left"/>
                        <w:rPr>
                          <w:rFonts w:ascii="Arial" w:hAnsi="Arial" w:cs="Arial" w:eastAsia="Arial" w:hint="default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Agora, você vai responder a questões de Língua</w:t>
                      </w:r>
                      <w:r>
                        <w:rPr>
                          <w:rFonts w:ascii="Arial" w:hAnsi="Arial"/>
                          <w:color w:val="231F20"/>
                          <w:spacing w:val="-17"/>
                          <w:sz w:val="28"/>
                        </w:rPr>
                        <w:t> </w:t>
                      </w:r>
                      <w:r>
                        <w:rPr>
                          <w:rFonts w:ascii="Arial" w:hAnsi="Arial"/>
                          <w:color w:val="231F20"/>
                          <w:sz w:val="28"/>
                        </w:rPr>
                        <w:t>Portuguesa.</w:t>
                      </w:r>
                      <w:r>
                        <w:rPr>
                          <w:rFonts w:ascii="Arial" w:hAnsi="Arial"/>
                          <w:sz w:val="2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240" w:lineRule="auto" w:before="4"/>
        <w:rPr>
          <w:rFonts w:ascii="Arial" w:hAnsi="Arial" w:cs="Arial" w:eastAsia="Arial" w:hint="default"/>
          <w:sz w:val="15"/>
          <w:szCs w:val="15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group style="position:absolute;margin-left:56.192902pt;margin-top:15.668955pt;width:482.9pt;height:173.85pt;mso-position-horizontal-relative:page;mso-position-vertical-relative:paragraph;z-index:3208;mso-wrap-distance-left:0;mso-wrap-distance-right:0" coordorigin="1124,313" coordsize="9658,3477">
            <v:group style="position:absolute;left:1129;top:318;width:572;height:2" coordorigin="1129,318" coordsize="572,2">
              <v:shape style="position:absolute;left:1129;top:318;width:572;height:2" coordorigin="1129,318" coordsize="572,0" path="m1129,318l1701,318e" filled="false" stroked="true" strokeweight=".5pt" strokecolor="#231f20">
                <v:path arrowok="t"/>
              </v:shape>
            </v:group>
            <v:group style="position:absolute;left:1134;top:323;width:2;height:3457" coordorigin="1134,323" coordsize="2,3457">
              <v:shape style="position:absolute;left:1134;top:323;width:2;height:3457" coordorigin="1134,323" coordsize="0,3457" path="m1134,3780l1134,323e" filled="false" stroked="true" strokeweight=".5pt" strokecolor="#231f20">
                <v:path arrowok="t"/>
              </v:shape>
            </v:group>
            <v:group style="position:absolute;left:1701;top:318;width:9076;height:2" coordorigin="1701,318" coordsize="9076,2">
              <v:shape style="position:absolute;left:1701;top:318;width:9076;height:2" coordorigin="1701,318" coordsize="9076,0" path="m1701,318l10777,318e" filled="false" stroked="true" strokeweight=".5pt" strokecolor="#231f20">
                <v:path arrowok="t"/>
              </v:shape>
            </v:group>
            <v:group style="position:absolute;left:1701;top:323;width:2;height:3457" coordorigin="1701,323" coordsize="2,3457">
              <v:shape style="position:absolute;left:1701;top:323;width:2;height:3457" coordorigin="1701,323" coordsize="0,3457" path="m1701,3780l1701,323e" filled="false" stroked="true" strokeweight=".5pt" strokecolor="#231f20">
                <v:path arrowok="t"/>
              </v:shape>
            </v:group>
            <v:group style="position:absolute;left:10772;top:323;width:2;height:3457" coordorigin="10772,323" coordsize="2,3457">
              <v:shape style="position:absolute;left:10772;top:323;width:2;height:3457" coordorigin="10772,323" coordsize="0,3457" path="m10772,3780l10772,323e" filled="false" stroked="true" strokeweight=".5pt" strokecolor="#231f20">
                <v:path arrowok="t"/>
              </v:shape>
            </v:group>
            <v:group style="position:absolute;left:1129;top:3785;width:572;height:2" coordorigin="1129,3785" coordsize="572,2">
              <v:shape style="position:absolute;left:1129;top:3785;width:572;height:2" coordorigin="1129,3785" coordsize="572,0" path="m1129,3785l1701,3785e" filled="false" stroked="true" strokeweight=".5pt" strokecolor="#231f20">
                <v:path arrowok="t"/>
              </v:shape>
            </v:group>
            <v:group style="position:absolute;left:1701;top:3785;width:9076;height:2" coordorigin="1701,3785" coordsize="9076,2">
              <v:shape style="position:absolute;left:1701;top:3785;width:9076;height:2" coordorigin="1701,3785" coordsize="9076,0" path="m1701,3785l10777,3785e" filled="false" stroked="true" strokeweight=".5pt" strokecolor="#231f20">
                <v:path arrowok="t"/>
              </v:shape>
              <v:shape style="position:absolute;left:1247;top:2094;width:123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5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247;top:3494;width:245;height:220" type="#_x0000_t202" filled="false" stroked="false">
                <v:textbox inset="0,0,0,0">
                  <w:txbxContent>
                    <w:p>
                      <w:pPr>
                        <w:spacing w:line="220" w:lineRule="exact" w:before="0"/>
                        <w:ind w:left="0" w:right="-18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pacing w:val="-1"/>
                          <w:sz w:val="22"/>
                        </w:rPr>
                        <w:t>10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1701;top:318;width:9071;height:3467" type="#_x0000_t202" filled="false" stroked="false">
                <v:textbox inset="0,0,0,0">
                  <w:txbxContent>
                    <w:p>
                      <w:pPr>
                        <w:spacing w:before="67"/>
                        <w:ind w:left="1560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Garoto de oito anos indica livro sobre Leonardo Da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19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231F20"/>
                          <w:sz w:val="22"/>
                        </w:rPr>
                        <w:t>Vinci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Arial" w:hAnsi="Arial" w:cs="Arial" w:eastAsia="Arial" w:hint="default"/>
                          <w:b/>
                          <w:bCs/>
                          <w:sz w:val="26"/>
                          <w:szCs w:val="26"/>
                        </w:rPr>
                      </w:pPr>
                    </w:p>
                    <w:p>
                      <w:pPr>
                        <w:spacing w:before="0"/>
                        <w:ind w:left="396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/>
                          <w:color w:val="231F20"/>
                          <w:sz w:val="22"/>
                        </w:rPr>
                        <w:t>Depois de ter ouvido falar muito sobre Leonardo da Vinci (1452-1519), Daniel </w:t>
                      </w:r>
                      <w:r>
                        <w:rPr>
                          <w:rFonts w:ascii="Arial"/>
                          <w:color w:val="231F20"/>
                          <w:spacing w:val="-3"/>
                          <w:sz w:val="22"/>
                        </w:rPr>
                        <w:t>Vasco,</w:t>
                      </w:r>
                      <w:r>
                        <w:rPr>
                          <w:rFonts w:ascii="Arial"/>
                          <w:color w:val="231F20"/>
                          <w:spacing w:val="34"/>
                          <w:sz w:val="22"/>
                        </w:rPr>
                        <w:t> </w:t>
                      </w:r>
                      <w:r>
                        <w:rPr>
                          <w:rFonts w:ascii="Arial"/>
                          <w:color w:val="231F20"/>
                          <w:sz w:val="22"/>
                        </w:rPr>
                        <w:t>8,</w:t>
                      </w:r>
                      <w:r>
                        <w:rPr>
                          <w:rFonts w:ascii="Arial"/>
                          <w:sz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396" w:right="117" w:hanging="284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ganhou de presente o “Diário das Invenções – Leonardo da Vinci”, de Jaspre Bark [...]. “Ele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mostra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ideias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invenções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dele,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como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uma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espécie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de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avião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um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barco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antigo.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before="0"/>
                        <w:ind w:left="113" w:right="0" w:firstLine="0"/>
                        <w:jc w:val="left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E as figuras ‘saem’ do livro”,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9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conta.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27"/>
                        <w:ind w:left="113" w:right="111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 obra, com imagens em alto relevo, é uma reunião de textos, anotações e esboços feitos pelo cientista, engenheiro e pintor Leonardo da Vinci, reconhecido por suas criações e também por suas obras de arte. É dele, por exemplo, o famoso quadro “Monalisa”, em exposição no museu do Louvre, em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1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Paris.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  <w:p>
                      <w:pPr>
                        <w:spacing w:line="266" w:lineRule="auto" w:before="0"/>
                        <w:ind w:left="113" w:right="112" w:firstLine="283"/>
                        <w:jc w:val="both"/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“É legal saber como ele construía as coisas. De todas as invenções mostradas no livro, a de que mais gostei foi a carruagem, porque parece que ela está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pacing w:val="-38"/>
                          <w:sz w:val="22"/>
                          <w:szCs w:val="22"/>
                        </w:rPr>
                        <w:t> </w:t>
                      </w:r>
                      <w:r>
                        <w:rPr>
                          <w:rFonts w:ascii="Arial" w:hAnsi="Arial" w:cs="Arial" w:eastAsia="Arial" w:hint="default"/>
                          <w:color w:val="231F20"/>
                          <w:sz w:val="22"/>
                          <w:szCs w:val="22"/>
                        </w:rPr>
                        <w:t>andando.”.</w:t>
                      </w:r>
                      <w:r>
                        <w:rPr>
                          <w:rFonts w:ascii="Arial" w:hAnsi="Arial" w:cs="Arial" w:eastAsia="Arial" w:hint="default"/>
                          <w:sz w:val="22"/>
                          <w:szCs w:val="22"/>
                        </w:rPr>
                      </w:r>
                    </w:p>
                  </w:txbxContent>
                </v:textbox>
                <w10:wrap type="none"/>
              </v:shape>
            </v:group>
            <w10:wrap type="topAndBottom"/>
          </v:group>
        </w:pict>
      </w:r>
    </w:p>
    <w:p>
      <w:pPr>
        <w:spacing w:before="21"/>
        <w:ind w:left="36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32"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14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&lt;http://www1.folha.uol.com.br/folhinha/2013/11/1375373-garoto-de-oito-anos-indica-livro-sobre-leonardo-da-vinci.shtml&gt;.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25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28 </w:t>
      </w:r>
      <w:r>
        <w:rPr>
          <w:rFonts w:ascii="Arial"/>
          <w:color w:val="231F20"/>
          <w:spacing w:val="-3"/>
          <w:sz w:val="16"/>
        </w:rPr>
        <w:t>nov. </w:t>
      </w:r>
      <w:r>
        <w:rPr>
          <w:rFonts w:ascii="Arial"/>
          <w:color w:val="231F20"/>
          <w:sz w:val="16"/>
        </w:rPr>
        <w:t>2013. Fragmento.</w:t>
      </w:r>
      <w:r>
        <w:rPr>
          <w:rFonts w:ascii="Arial"/>
          <w:color w:val="231F20"/>
          <w:spacing w:val="2"/>
          <w:sz w:val="16"/>
        </w:rPr>
        <w:t> </w:t>
      </w:r>
      <w:r>
        <w:rPr>
          <w:rFonts w:ascii="Arial"/>
          <w:color w:val="231F20"/>
          <w:sz w:val="16"/>
        </w:rPr>
        <w:t>(P050627E4_SUP)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(P050627E4) </w:t>
      </w:r>
      <w:r>
        <w:rPr>
          <w:rFonts w:ascii="Arial" w:hAnsi="Arial"/>
          <w:color w:val="231F20"/>
          <w:sz w:val="22"/>
        </w:rPr>
        <w:t>Qual é o assunto desse</w:t>
      </w:r>
      <w:r>
        <w:rPr>
          <w:rFonts w:ascii="Arial" w:hAnsi="Arial"/>
          <w:color w:val="231F20"/>
          <w:spacing w:val="5"/>
          <w:sz w:val="22"/>
        </w:rPr>
        <w:t> </w:t>
      </w:r>
      <w:r>
        <w:rPr>
          <w:rFonts w:ascii="Arial" w:hAnsi="Arial"/>
          <w:color w:val="231F20"/>
          <w:sz w:val="22"/>
        </w:rPr>
        <w:t>texto?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exposição no museu do Louvre em</w:t>
      </w:r>
      <w:r>
        <w:rPr>
          <w:rFonts w:ascii="Arial" w:hAnsi="Arial"/>
          <w:color w:val="231F20"/>
          <w:spacing w:val="-30"/>
          <w:sz w:val="22"/>
        </w:rPr>
        <w:t> </w:t>
      </w:r>
      <w:r>
        <w:rPr>
          <w:rFonts w:ascii="Arial" w:hAnsi="Arial"/>
          <w:color w:val="231F20"/>
          <w:sz w:val="22"/>
        </w:rPr>
        <w:t>Paris.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invenções preferidas de Daniel</w:t>
      </w:r>
      <w:r>
        <w:rPr>
          <w:rFonts w:ascii="Arial" w:hAnsi="Arial"/>
          <w:color w:val="231F20"/>
          <w:spacing w:val="-20"/>
          <w:sz w:val="22"/>
        </w:rPr>
        <w:t> </w:t>
      </w:r>
      <w:r>
        <w:rPr>
          <w:rFonts w:ascii="Arial" w:hAnsi="Arial"/>
          <w:color w:val="231F20"/>
          <w:spacing w:val="-4"/>
          <w:sz w:val="22"/>
        </w:rPr>
        <w:t>Vasco.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O livro “Diário das Invenções – Leonardo da</w:t>
      </w:r>
      <w:r>
        <w:rPr>
          <w:rFonts w:ascii="Arial" w:hAnsi="Arial" w:cs="Arial" w:eastAsia="Arial" w:hint="default"/>
          <w:color w:val="231F20"/>
          <w:spacing w:val="-26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Vinci”.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2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Os quadros famosos de Leonardo da</w:t>
      </w:r>
      <w:r>
        <w:rPr>
          <w:rFonts w:ascii="Arial"/>
          <w:color w:val="231F20"/>
          <w:spacing w:val="-25"/>
          <w:sz w:val="22"/>
        </w:rPr>
        <w:t> </w:t>
      </w:r>
      <w:r>
        <w:rPr>
          <w:rFonts w:ascii="Arial"/>
          <w:color w:val="231F20"/>
          <w:sz w:val="22"/>
        </w:rPr>
        <w:t>Vinci.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(P050628E4) </w:t>
      </w:r>
      <w:r>
        <w:rPr>
          <w:rFonts w:ascii="Arial"/>
          <w:color w:val="231F20"/>
          <w:sz w:val="22"/>
        </w:rPr>
        <w:t>Esse texto foi escrito</w:t>
      </w:r>
      <w:r>
        <w:rPr>
          <w:rFonts w:ascii="Arial"/>
          <w:color w:val="231F20"/>
          <w:spacing w:val="4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contar uma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história.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convidar para uma</w:t>
      </w:r>
      <w:r>
        <w:rPr>
          <w:rFonts w:ascii="Arial" w:hAnsi="Arial"/>
          <w:color w:val="231F20"/>
          <w:spacing w:val="-16"/>
          <w:sz w:val="22"/>
        </w:rPr>
        <w:t> </w:t>
      </w:r>
      <w:r>
        <w:rPr>
          <w:rFonts w:ascii="Arial" w:hAnsi="Arial"/>
          <w:color w:val="231F20"/>
          <w:sz w:val="22"/>
        </w:rPr>
        <w:t>exposição.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dar uma dica de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leitura.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0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um</w:t>
      </w:r>
      <w:r>
        <w:rPr>
          <w:rFonts w:ascii="Arial" w:hAnsi="Arial"/>
          <w:color w:val="231F20"/>
          <w:spacing w:val="-7"/>
          <w:sz w:val="22"/>
        </w:rPr>
        <w:t> </w:t>
      </w:r>
      <w:r>
        <w:rPr>
          <w:rFonts w:ascii="Arial" w:hAnsi="Arial"/>
          <w:color w:val="231F20"/>
          <w:sz w:val="22"/>
        </w:rPr>
        <w:t>conteúdo.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(P050630E4) </w:t>
      </w:r>
      <w:r>
        <w:rPr>
          <w:rFonts w:ascii="Arial"/>
          <w:color w:val="231F20"/>
          <w:sz w:val="22"/>
        </w:rPr>
        <w:t>Nesse texto, qual trecho apresenta ideia de</w:t>
      </w:r>
      <w:r>
        <w:rPr>
          <w:rFonts w:ascii="Arial"/>
          <w:color w:val="231F20"/>
          <w:spacing w:val="-12"/>
          <w:sz w:val="22"/>
        </w:rPr>
        <w:t> </w:t>
      </w:r>
      <w:r>
        <w:rPr>
          <w:rFonts w:ascii="Arial"/>
          <w:color w:val="231F20"/>
          <w:sz w:val="22"/>
        </w:rPr>
        <w:t>lugar?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“Depois de ter ouvido falar muito sobre Leonardo da Vinci...”. (ℓ.</w:t>
      </w:r>
      <w:r>
        <w:rPr>
          <w:rFonts w:ascii="Arial" w:hAnsi="Arial" w:cs="Arial" w:eastAsia="Arial" w:hint="default"/>
          <w:color w:val="231F20"/>
          <w:spacing w:val="-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1)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“A obra, com imagens em alto relevo,...”. (ℓ.</w:t>
      </w:r>
      <w:r>
        <w:rPr>
          <w:rFonts w:ascii="Arial" w:hAnsi="Arial" w:cs="Arial" w:eastAsia="Arial" w:hint="default"/>
          <w:color w:val="231F20"/>
          <w:spacing w:val="-14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uma reunião de textos, anotações e esboços...”.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5)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1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“... em exposição no museu do Louvre,...”. (ℓ.</w:t>
      </w:r>
      <w:r>
        <w:rPr>
          <w:rFonts w:ascii="Arial" w:hAnsi="Arial" w:cs="Arial" w:eastAsia="Arial" w:hint="default"/>
          <w:color w:val="231F20"/>
          <w:spacing w:val="-1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7-8)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(P050640E4) </w:t>
      </w:r>
      <w:r>
        <w:rPr>
          <w:rFonts w:ascii="Arial"/>
          <w:color w:val="231F20"/>
          <w:sz w:val="22"/>
        </w:rPr>
        <w:t>As aspas usadas na linha 7 servem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apresentar uma palavra</w:t>
      </w:r>
      <w:r>
        <w:rPr>
          <w:rFonts w:ascii="Arial"/>
          <w:color w:val="231F20"/>
          <w:spacing w:val="-27"/>
          <w:sz w:val="22"/>
        </w:rPr>
        <w:t> </w:t>
      </w:r>
      <w:r>
        <w:rPr>
          <w:rFonts w:ascii="Arial"/>
          <w:color w:val="231F20"/>
          <w:sz w:val="22"/>
        </w:rPr>
        <w:t>inventada.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indicar a fala do</w:t>
      </w:r>
      <w:r>
        <w:rPr>
          <w:rFonts w:ascii="Arial"/>
          <w:color w:val="231F20"/>
          <w:spacing w:val="-15"/>
          <w:sz w:val="22"/>
        </w:rPr>
        <w:t> </w:t>
      </w:r>
      <w:r>
        <w:rPr>
          <w:rFonts w:ascii="Arial"/>
          <w:color w:val="231F20"/>
          <w:sz w:val="22"/>
        </w:rPr>
        <w:t>garoto.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mostrar o nome de uma</w:t>
      </w:r>
      <w:r>
        <w:rPr>
          <w:rFonts w:ascii="Arial"/>
          <w:color w:val="231F20"/>
          <w:spacing w:val="-11"/>
          <w:sz w:val="22"/>
        </w:rPr>
        <w:t> </w:t>
      </w:r>
      <w:r>
        <w:rPr>
          <w:rFonts w:ascii="Arial"/>
          <w:color w:val="231F20"/>
          <w:sz w:val="22"/>
        </w:rPr>
        <w:t>obra.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2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usar uma palavra em outro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sentido.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footerReference w:type="default" r:id="rId131"/>
          <w:pgSz w:w="11910" w:h="16840"/>
          <w:pgMar w:footer="524" w:header="377" w:top="560" w:bottom="720" w:left="740" w:right="740"/>
          <w:pgNumType w:start="11"/>
        </w:sectPr>
      </w:pPr>
    </w:p>
    <w:p>
      <w:pPr>
        <w:spacing w:line="240" w:lineRule="auto" w:before="6"/>
        <w:rPr>
          <w:rFonts w:ascii="Arial" w:hAnsi="Arial" w:cs="Arial" w:eastAsia="Arial" w:hint="default"/>
          <w:sz w:val="13"/>
          <w:szCs w:val="13"/>
        </w:rPr>
      </w:pPr>
    </w:p>
    <w:p>
      <w:pPr>
        <w:pStyle w:val="Heading1"/>
        <w:spacing w:line="240" w:lineRule="auto" w:before="72"/>
        <w:ind w:right="0"/>
        <w:jc w:val="left"/>
        <w:rPr>
          <w:b w:val="0"/>
          <w:bCs w:val="0"/>
        </w:rPr>
      </w:pPr>
      <w:r>
        <w:rPr>
          <w:color w:val="231F20"/>
        </w:rPr>
        <w:t>Leia os textos</w:t>
      </w:r>
      <w:r>
        <w:rPr>
          <w:color w:val="231F20"/>
          <w:spacing w:val="-9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 w:hint="default"/>
          <w:b/>
          <w:bCs/>
          <w:sz w:val="27"/>
          <w:szCs w:val="27"/>
        </w:rPr>
      </w:pPr>
    </w:p>
    <w:tbl>
      <w:tblPr>
        <w:tblW w:w="0" w:type="auto"/>
        <w:jc w:val="left"/>
        <w:tblInd w:w="27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43"/>
        <w:gridCol w:w="4422"/>
      </w:tblGrid>
      <w:tr>
        <w:trPr>
          <w:trHeight w:val="320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1</w:t>
            </w:r>
            <w:r>
              <w:rPr>
                <w:rFonts w:ascii="Arial"/>
                <w:sz w:val="22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>
            <w:pPr>
              <w:pStyle w:val="TableParagraph"/>
              <w:spacing w:line="240" w:lineRule="auto" w:before="29"/>
              <w:ind w:left="75" w:right="0"/>
              <w:jc w:val="left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/>
                <w:b/>
                <w:color w:val="231F20"/>
                <w:spacing w:val="-4"/>
                <w:sz w:val="22"/>
              </w:rPr>
              <w:t>Texto</w:t>
            </w:r>
            <w:r>
              <w:rPr>
                <w:rFonts w:ascii="Arial"/>
                <w:b/>
                <w:color w:val="231F20"/>
                <w:sz w:val="22"/>
              </w:rPr>
              <w:t> 2</w:t>
            </w:r>
            <w:r>
              <w:rPr>
                <w:rFonts w:ascii="Arial"/>
                <w:sz w:val="22"/>
              </w:rPr>
            </w:r>
          </w:p>
        </w:tc>
      </w:tr>
      <w:tr>
        <w:trPr>
          <w:trHeight w:val="7447" w:hRule="exact"/>
        </w:trPr>
        <w:tc>
          <w:tcPr>
            <w:tcW w:w="544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6"/>
                <w:szCs w:val="6"/>
              </w:rPr>
            </w:pPr>
          </w:p>
          <w:p>
            <w:pPr>
              <w:pStyle w:val="TableParagraph"/>
              <w:spacing w:line="240" w:lineRule="auto"/>
              <w:ind w:left="145" w:right="0"/>
              <w:jc w:val="left"/>
              <w:rPr>
                <w:rFonts w:ascii="Arial" w:hAnsi="Arial" w:cs="Arial" w:eastAsia="Arial" w:hint="default"/>
                <w:sz w:val="20"/>
                <w:szCs w:val="20"/>
              </w:rPr>
            </w:pPr>
            <w:r>
              <w:rPr>
                <w:rFonts w:ascii="Arial" w:hAnsi="Arial" w:cs="Arial" w:eastAsia="Arial" w:hint="default"/>
                <w:sz w:val="20"/>
                <w:szCs w:val="20"/>
              </w:rPr>
              <w:drawing>
                <wp:inline distT="0" distB="0" distL="0" distR="0">
                  <wp:extent cx="3266903" cy="4507992"/>
                  <wp:effectExtent l="0" t="0" r="0" b="0"/>
                  <wp:docPr id="3" name="image11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117.pn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6903" cy="4507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 w:eastAsia="Arial" w:hint="default"/>
                <w:sz w:val="20"/>
                <w:szCs w:val="20"/>
              </w:rPr>
            </w:r>
          </w:p>
          <w:p>
            <w:pPr>
              <w:pStyle w:val="TableParagraph"/>
              <w:spacing w:line="240" w:lineRule="auto" w:before="37"/>
              <w:ind w:left="667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134">
              <w:r>
                <w:rPr>
                  <w:rFonts w:ascii="Arial" w:hAnsi="Arial"/>
                  <w:color w:val="231F20"/>
                  <w:sz w:val="16"/>
                </w:rPr>
                <w:t>em: &lt;http://migre.me/gjdOp&gt;.</w:t>
              </w:r>
            </w:hyperlink>
            <w:r>
              <w:rPr>
                <w:rFonts w:ascii="Arial" w:hAnsi="Arial"/>
                <w:color w:val="231F20"/>
                <w:sz w:val="16"/>
              </w:rPr>
              <w:t> Acesso em: 8 out.</w:t>
            </w:r>
            <w:r>
              <w:rPr>
                <w:rFonts w:ascii="Arial" w:hAnsi="Arial"/>
                <w:color w:val="231F20"/>
                <w:spacing w:val="-10"/>
                <w:sz w:val="16"/>
              </w:rPr>
              <w:t> </w:t>
            </w:r>
            <w:r>
              <w:rPr>
                <w:rFonts w:ascii="Arial" w:hAnsi="Arial"/>
                <w:color w:val="231F20"/>
                <w:sz w:val="16"/>
              </w:rPr>
              <w:t>2013.</w:t>
            </w:r>
            <w:r>
              <w:rPr>
                <w:rFonts w:ascii="Arial" w:hAnsi="Arial"/>
                <w:sz w:val="16"/>
              </w:rPr>
            </w:r>
          </w:p>
        </w:tc>
        <w:tc>
          <w:tcPr>
            <w:tcW w:w="442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line="266" w:lineRule="auto" w:before="29"/>
              <w:ind w:left="75" w:right="72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Ninguém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morre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de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amores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pelas</w:t>
            </w:r>
            <w:r>
              <w:rPr>
                <w:rFonts w:ascii="Arial" w:hAnsi="Arial"/>
                <w:color w:val="231F20"/>
                <w:spacing w:val="-10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(afinal, quem é que gosta de injeção?),</w:t>
            </w:r>
            <w:r>
              <w:rPr>
                <w:rFonts w:ascii="Arial" w:hAnsi="Arial"/>
                <w:color w:val="231F20"/>
                <w:spacing w:val="-22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mas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z w:val="22"/>
              </w:rPr>
              <w:t>pode apostar que sem elas nossa vida ia ser bem mais</w:t>
            </w:r>
            <w:r>
              <w:rPr>
                <w:rFonts w:ascii="Arial" w:hAnsi="Arial"/>
                <w:color w:val="231F20"/>
                <w:spacing w:val="-11"/>
                <w:sz w:val="22"/>
              </w:rPr>
              <w:t> </w:t>
            </w:r>
            <w:r>
              <w:rPr>
                <w:rFonts w:ascii="Arial" w:hAnsi="Arial"/>
                <w:color w:val="231F20"/>
                <w:sz w:val="22"/>
              </w:rPr>
              <w:t>difícil.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As vacinas são como “cães de guarda” da nossa saúde e trabalham bastante para manter a gente livre de doenças</w:t>
            </w:r>
            <w:r>
              <w:rPr>
                <w:rFonts w:ascii="Arial" w:hAnsi="Arial" w:cs="Arial" w:eastAsia="Arial" w:hint="default"/>
                <w:color w:val="231F20"/>
                <w:spacing w:val="-15"/>
                <w:sz w:val="22"/>
                <w:szCs w:val="22"/>
              </w:rPr>
              <w:t> </w:t>
            </w:r>
            <w:r>
              <w:rPr>
                <w:rFonts w:ascii="Arial" w:hAnsi="Arial" w:cs="Arial" w:eastAsia="Arial" w:hint="default"/>
                <w:color w:val="231F20"/>
                <w:sz w:val="22"/>
                <w:szCs w:val="22"/>
              </w:rPr>
              <w:t>chatas.</w:t>
            </w:r>
            <w:r>
              <w:rPr>
                <w:rFonts w:ascii="Arial" w:hAnsi="Arial" w:cs="Arial" w:eastAsia="Arial" w:hint="default"/>
                <w:sz w:val="22"/>
                <w:szCs w:val="22"/>
              </w:rPr>
            </w:r>
          </w:p>
          <w:p>
            <w:pPr>
              <w:pStyle w:val="TableParagraph"/>
              <w:spacing w:line="266" w:lineRule="auto"/>
              <w:ind w:left="75" w:right="73" w:firstLine="283"/>
              <w:jc w:val="both"/>
              <w:rPr>
                <w:rFonts w:ascii="Arial" w:hAnsi="Arial" w:cs="Arial" w:eastAsia="Arial" w:hint="default"/>
                <w:sz w:val="22"/>
                <w:szCs w:val="22"/>
              </w:rPr>
            </w:pPr>
            <w:r>
              <w:rPr>
                <w:rFonts w:ascii="Arial" w:hAnsi="Arial"/>
                <w:color w:val="231F20"/>
                <w:sz w:val="22"/>
              </w:rPr>
              <w:t>É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hora </w:t>
            </w:r>
            <w:r>
              <w:rPr>
                <w:rFonts w:ascii="Arial" w:hAnsi="Arial"/>
                <w:color w:val="231F20"/>
                <w:spacing w:val="-5"/>
                <w:sz w:val="22"/>
              </w:rPr>
              <w:t>de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perder </w:t>
            </w:r>
            <w:r>
              <w:rPr>
                <w:rFonts w:ascii="Arial" w:hAnsi="Arial"/>
                <w:color w:val="231F20"/>
                <w:sz w:val="22"/>
              </w:rPr>
              <w:t>o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medo </w:t>
            </w:r>
            <w:r>
              <w:rPr>
                <w:rFonts w:ascii="Arial" w:hAnsi="Arial"/>
                <w:color w:val="231F20"/>
                <w:spacing w:val="-6"/>
                <w:sz w:val="22"/>
              </w:rPr>
              <w:t>das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vacinas </w:t>
            </w:r>
            <w:r>
              <w:rPr>
                <w:rFonts w:ascii="Arial" w:hAnsi="Arial"/>
                <w:color w:val="231F20"/>
                <w:sz w:val="22"/>
              </w:rPr>
              <w:t>e </w:t>
            </w:r>
            <w:r>
              <w:rPr>
                <w:rFonts w:ascii="Arial" w:hAnsi="Arial"/>
                <w:color w:val="231F20"/>
                <w:sz w:val="22"/>
              </w:rPr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conhecer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7"/>
                <w:sz w:val="22"/>
              </w:rPr>
              <w:t>mais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sobre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essas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8"/>
                <w:sz w:val="22"/>
              </w:rPr>
              <w:t>gotinhas</w:t>
            </w:r>
            <w:r>
              <w:rPr>
                <w:rFonts w:ascii="Arial" w:hAnsi="Arial"/>
                <w:color w:val="231F20"/>
                <w:spacing w:val="-36"/>
                <w:sz w:val="22"/>
              </w:rPr>
              <w:t> </w:t>
            </w:r>
            <w:r>
              <w:rPr>
                <w:rFonts w:ascii="Arial" w:hAnsi="Arial"/>
                <w:color w:val="231F20"/>
                <w:spacing w:val="-9"/>
                <w:sz w:val="22"/>
              </w:rPr>
              <w:t>milagrosas!</w:t>
            </w:r>
            <w:r>
              <w:rPr>
                <w:rFonts w:ascii="Arial" w:hAnsi="Arial"/>
                <w:sz w:val="22"/>
              </w:rPr>
            </w: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Arial" w:hAnsi="Arial" w:cs="Arial" w:eastAsia="Arial" w:hint="default"/>
                <w:b/>
                <w:bCs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473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 w:hAnsi="Arial"/>
                <w:color w:val="231F20"/>
                <w:sz w:val="16"/>
              </w:rPr>
              <w:t>Disponível </w:t>
            </w:r>
            <w:hyperlink r:id="rId135">
              <w:r>
                <w:rPr>
                  <w:rFonts w:ascii="Arial" w:hAnsi="Arial"/>
                  <w:color w:val="231F20"/>
                  <w:sz w:val="16"/>
                </w:rPr>
                <w:t>em:</w:t>
              </w:r>
              <w:r>
                <w:rPr>
                  <w:rFonts w:ascii="Arial" w:hAnsi="Arial"/>
                  <w:color w:val="231F20"/>
                  <w:spacing w:val="-1"/>
                  <w:sz w:val="16"/>
                </w:rPr>
                <w:t> </w:t>
              </w:r>
              <w:r>
                <w:rPr>
                  <w:rFonts w:ascii="Arial" w:hAnsi="Arial"/>
                  <w:color w:val="231F20"/>
                  <w:sz w:val="16"/>
                </w:rPr>
                <w:t>&lt;http://migre.me/gjdR1&gt;.</w:t>
              </w:r>
              <w:r>
                <w:rPr>
                  <w:rFonts w:ascii="Arial" w:hAnsi="Arial"/>
                  <w:sz w:val="16"/>
                </w:rPr>
              </w:r>
            </w:hyperlink>
          </w:p>
          <w:p>
            <w:pPr>
              <w:pStyle w:val="TableParagraph"/>
              <w:spacing w:line="240" w:lineRule="auto" w:before="8"/>
              <w:ind w:left="2611" w:right="0"/>
              <w:jc w:val="left"/>
              <w:rPr>
                <w:rFonts w:ascii="Arial" w:hAnsi="Arial" w:cs="Arial" w:eastAsia="Arial" w:hint="default"/>
                <w:sz w:val="16"/>
                <w:szCs w:val="16"/>
              </w:rPr>
            </w:pPr>
            <w:r>
              <w:rPr>
                <w:rFonts w:ascii="Arial"/>
                <w:color w:val="231F20"/>
                <w:sz w:val="16"/>
              </w:rPr>
              <w:t>Acesso em: 8 out.</w:t>
            </w:r>
            <w:r>
              <w:rPr>
                <w:rFonts w:ascii="Arial"/>
                <w:color w:val="231F20"/>
                <w:spacing w:val="-11"/>
                <w:sz w:val="16"/>
              </w:rPr>
              <w:t> </w:t>
            </w:r>
            <w:r>
              <w:rPr>
                <w:rFonts w:ascii="Arial"/>
                <w:color w:val="231F20"/>
                <w:sz w:val="16"/>
              </w:rPr>
              <w:t>2013.</w:t>
            </w:r>
            <w:r>
              <w:rPr>
                <w:rFonts w:ascii="Arial"/>
                <w:sz w:val="16"/>
              </w:rPr>
            </w:r>
          </w:p>
        </w:tc>
      </w:tr>
    </w:tbl>
    <w:p>
      <w:pPr>
        <w:spacing w:before="50"/>
        <w:ind w:left="0" w:right="278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w w:val="95"/>
          <w:sz w:val="16"/>
        </w:rPr>
        <w:t>(P050632E4_SUP)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 w:hint="default"/>
          <w:sz w:val="21"/>
          <w:szCs w:val="21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72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(P050632E4) </w:t>
      </w:r>
      <w:r>
        <w:rPr>
          <w:rFonts w:ascii="Arial" w:hAnsi="Arial"/>
          <w:color w:val="231F20"/>
          <w:sz w:val="22"/>
        </w:rPr>
        <w:t>Qual é a informação comum a esses</w:t>
      </w:r>
      <w:r>
        <w:rPr>
          <w:rFonts w:ascii="Arial" w:hAnsi="Arial"/>
          <w:color w:val="231F20"/>
          <w:spacing w:val="1"/>
          <w:sz w:val="22"/>
        </w:rPr>
        <w:t> </w:t>
      </w:r>
      <w:r>
        <w:rPr>
          <w:rFonts w:ascii="Arial" w:hAnsi="Arial"/>
          <w:color w:val="231F20"/>
          <w:sz w:val="22"/>
        </w:rPr>
        <w:t>textos?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80" w:val="left" w:leader="none"/>
        </w:tabs>
        <w:spacing w:line="240" w:lineRule="auto" w:before="83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 importância da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vacinação.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80" w:val="left" w:leader="none"/>
        </w:tabs>
        <w:spacing w:line="240" w:lineRule="auto" w:before="27" w:after="0"/>
        <w:ind w:left="379" w:right="0" w:hanging="26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 luta contra a paralisia</w:t>
      </w:r>
      <w:r>
        <w:rPr>
          <w:rFonts w:ascii="Arial"/>
          <w:color w:val="231F20"/>
          <w:spacing w:val="-34"/>
          <w:sz w:val="22"/>
        </w:rPr>
        <w:t> </w:t>
      </w:r>
      <w:r>
        <w:rPr>
          <w:rFonts w:ascii="Arial"/>
          <w:color w:val="231F20"/>
          <w:sz w:val="22"/>
        </w:rPr>
        <w:t>infantil.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brincadeiras de</w:t>
      </w:r>
      <w:r>
        <w:rPr>
          <w:rFonts w:ascii="Arial" w:hAnsi="Arial"/>
          <w:color w:val="231F20"/>
          <w:spacing w:val="-12"/>
          <w:sz w:val="22"/>
        </w:rPr>
        <w:t> </w:t>
      </w:r>
      <w:r>
        <w:rPr>
          <w:rFonts w:ascii="Arial" w:hAnsi="Arial"/>
          <w:color w:val="231F20"/>
          <w:sz w:val="22"/>
        </w:rPr>
        <w:t>criança.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3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As histórias</w:t>
      </w:r>
      <w:r>
        <w:rPr>
          <w:rFonts w:ascii="Arial" w:hAnsi="Arial"/>
          <w:color w:val="231F20"/>
          <w:spacing w:val="-17"/>
          <w:sz w:val="22"/>
        </w:rPr>
        <w:t> </w:t>
      </w:r>
      <w:r>
        <w:rPr>
          <w:rFonts w:ascii="Arial" w:hAnsi="Arial"/>
          <w:color w:val="231F20"/>
          <w:sz w:val="22"/>
        </w:rPr>
        <w:t>infantis.</w:t>
      </w:r>
      <w:r>
        <w:rPr>
          <w:rFonts w:ascii="Arial" w:hAns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(P050633E4) </w:t>
      </w:r>
      <w:r>
        <w:rPr>
          <w:rFonts w:ascii="Arial"/>
          <w:color w:val="231F20"/>
          <w:sz w:val="22"/>
        </w:rPr>
        <w:t>O </w:t>
      </w:r>
      <w:r>
        <w:rPr>
          <w:rFonts w:ascii="Arial"/>
          <w:color w:val="231F20"/>
          <w:spacing w:val="-6"/>
          <w:sz w:val="22"/>
        </w:rPr>
        <w:t>Texto </w:t>
      </w:r>
      <w:r>
        <w:rPr>
          <w:rFonts w:ascii="Arial"/>
          <w:color w:val="231F20"/>
          <w:sz w:val="22"/>
        </w:rPr>
        <w:t>1 foi escrito</w:t>
      </w:r>
      <w:r>
        <w:rPr>
          <w:rFonts w:ascii="Arial"/>
          <w:color w:val="231F20"/>
          <w:spacing w:val="9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anunciar um</w:t>
      </w:r>
      <w:r>
        <w:rPr>
          <w:rFonts w:ascii="Arial"/>
          <w:color w:val="231F20"/>
          <w:spacing w:val="-16"/>
          <w:sz w:val="22"/>
        </w:rPr>
        <w:t> </w:t>
      </w:r>
      <w:r>
        <w:rPr>
          <w:rFonts w:ascii="Arial"/>
          <w:color w:val="231F20"/>
          <w:sz w:val="22"/>
        </w:rPr>
        <w:t>produto.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divertir o</w:t>
      </w:r>
      <w:r>
        <w:rPr>
          <w:rFonts w:ascii="Arial"/>
          <w:color w:val="231F20"/>
          <w:spacing w:val="-3"/>
          <w:sz w:val="22"/>
        </w:rPr>
        <w:t> leitor.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divulgar uma</w:t>
      </w:r>
      <w:r>
        <w:rPr>
          <w:rFonts w:ascii="Arial"/>
          <w:color w:val="231F20"/>
          <w:spacing w:val="-9"/>
          <w:sz w:val="22"/>
        </w:rPr>
        <w:t> </w:t>
      </w:r>
      <w:r>
        <w:rPr>
          <w:rFonts w:ascii="Arial"/>
          <w:color w:val="231F20"/>
          <w:sz w:val="22"/>
        </w:rPr>
        <w:t>campanha.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4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ensinar uma</w:t>
      </w:r>
      <w:r>
        <w:rPr>
          <w:rFonts w:ascii="Arial"/>
          <w:color w:val="231F20"/>
          <w:spacing w:val="-8"/>
          <w:sz w:val="22"/>
        </w:rPr>
        <w:t> </w:t>
      </w:r>
      <w:r>
        <w:rPr>
          <w:rFonts w:ascii="Arial"/>
          <w:color w:val="231F20"/>
          <w:sz w:val="22"/>
        </w:rPr>
        <w:t>tarefa.</w:t>
      </w:r>
      <w:r>
        <w:rPr>
          <w:rFonts w:asci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377" w:footer="524" w:top="560" w:bottom="720" w:left="740" w:right="740"/>
        </w:sectPr>
      </w:pPr>
    </w:p>
    <w:p>
      <w:pPr>
        <w:spacing w:line="240" w:lineRule="auto" w:before="0"/>
        <w:rPr>
          <w:rFonts w:ascii="Arial" w:hAnsi="Arial" w:cs="Arial" w:eastAsia="Arial" w:hint="default"/>
          <w:sz w:val="20"/>
          <w:szCs w:val="20"/>
        </w:rPr>
      </w:pPr>
    </w:p>
    <w:p>
      <w:pPr>
        <w:spacing w:line="240" w:lineRule="auto" w:before="4"/>
        <w:rPr>
          <w:rFonts w:ascii="Arial" w:hAnsi="Arial" w:cs="Arial" w:eastAsia="Arial" w:hint="default"/>
          <w:sz w:val="12"/>
          <w:szCs w:val="12"/>
        </w:rPr>
      </w:pPr>
    </w:p>
    <w:p>
      <w:pPr>
        <w:spacing w:line="240" w:lineRule="auto"/>
        <w:ind w:left="652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drawing>
          <wp:inline distT="0" distB="0" distL="0" distR="0">
            <wp:extent cx="5889190" cy="1953958"/>
            <wp:effectExtent l="0" t="0" r="0" b="0"/>
            <wp:docPr id="5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18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190" cy="1953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line="182" w:lineRule="exact" w:before="0"/>
        <w:ind w:left="192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138">
        <w:r>
          <w:rPr>
            <w:rFonts w:ascii="Arial" w:hAnsi="Arial"/>
            <w:color w:val="231F20"/>
            <w:spacing w:val="-4"/>
            <w:sz w:val="16"/>
          </w:rPr>
          <w:t>&lt;http://3.bp.blogspot.com/-Oz1Ari2_XFc/UOBzmp482LI/AAAAAAAABAI/HRbNP0S-wAI/s1600/tira31.gif&gt;.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30 </w:t>
      </w:r>
      <w:r>
        <w:rPr>
          <w:rFonts w:ascii="Arial" w:hAnsi="Arial"/>
          <w:color w:val="231F20"/>
          <w:spacing w:val="-3"/>
          <w:sz w:val="16"/>
        </w:rPr>
        <w:t>out.</w:t>
      </w:r>
      <w:r>
        <w:rPr>
          <w:rFonts w:ascii="Arial" w:hAnsi="Arial"/>
          <w:color w:val="231F20"/>
          <w:spacing w:val="-29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sz w:val="16"/>
        </w:rPr>
      </w:r>
    </w:p>
    <w:p>
      <w:pPr>
        <w:spacing w:before="36"/>
        <w:ind w:left="0" w:right="225" w:firstLine="0"/>
        <w:jc w:val="righ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pacing w:val="-4"/>
          <w:w w:val="95"/>
          <w:sz w:val="16"/>
        </w:rPr>
        <w:t>(P050635E4_SUP)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(P050637E4) </w:t>
      </w:r>
      <w:r>
        <w:rPr>
          <w:rFonts w:ascii="Arial" w:hAnsi="Arial"/>
          <w:color w:val="231F20"/>
          <w:sz w:val="22"/>
        </w:rPr>
        <w:t>No último quadrinho desse texto, o menino</w:t>
      </w:r>
      <w:r>
        <w:rPr>
          <w:rFonts w:ascii="Arial" w:hAnsi="Arial"/>
          <w:color w:val="231F20"/>
          <w:spacing w:val="-8"/>
          <w:sz w:val="22"/>
        </w:rPr>
        <w:t> </w:t>
      </w:r>
      <w:r>
        <w:rPr>
          <w:rFonts w:ascii="Arial" w:hAnsi="Arial"/>
          <w:color w:val="231F20"/>
          <w:sz w:val="22"/>
        </w:rPr>
        <w:t>está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bravo.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sonolento.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surpreso.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5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triste.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 w:hint="default"/>
          <w:b/>
          <w:bCs/>
          <w:sz w:val="25"/>
          <w:szCs w:val="25"/>
        </w:rPr>
      </w:pPr>
      <w:r>
        <w:rPr/>
        <w:pict>
          <v:shape style="position:absolute;margin-left:56.692902pt;margin-top:15.91996pt;width:481.9pt;height:117.35pt;mso-position-horizontal-relative:page;mso-position-vertical-relative:paragraph;z-index:3232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4252" w:right="4252" w:firstLine="0"/>
                    <w:jc w:val="center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Copa</w:t>
                  </w:r>
                  <w:r>
                    <w:rPr>
                      <w:rFonts w:ascii="Arial"/>
                      <w:b/>
                      <w:color w:val="231F20"/>
                      <w:spacing w:val="-7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2014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6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Fifa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anunciou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na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noite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deste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domingo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nome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mascote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oficial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Copa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Mundo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1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2014.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</w:r>
                  <w:r>
                    <w:rPr>
                      <w:color w:val="231F20"/>
                    </w:rPr>
                    <w:t>Depois de uma eleição que durou três meses e oferecia três alternativas – todas sugeridas pela própria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Fifa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–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palavra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Fuleco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foi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escolhida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1,7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milhão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brasileiros,</w:t>
                  </w:r>
                  <w:r>
                    <w:rPr>
                      <w:color w:val="231F20"/>
                      <w:spacing w:val="-11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corresponde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2"/>
                    </w:rPr>
                    <w:t> </w:t>
                  </w:r>
                  <w:r>
                    <w:rPr>
                      <w:color w:val="231F20"/>
                    </w:rPr>
                    <w:t>48% </w:t>
                  </w:r>
                  <w:r>
                    <w:rPr>
                      <w:color w:val="231F20"/>
                    </w:rPr>
                    <w:t>dos votos. O nome vencedor vem da fusão de “futebol” 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“ecologia”.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Em segundo lugar ficou Zuzeco, com 31%, que era a combinação entre “azul” e “ecologia”. O nome Amijubi, de “amizade” e “júbilo”, terminou em terceiro lugar, com 21% dos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-27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votos.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4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4"/>
          <w:sz w:val="16"/>
        </w:rPr>
        <w:t>Disponível </w:t>
      </w:r>
      <w:r>
        <w:rPr>
          <w:rFonts w:ascii="Arial" w:hAnsi="Arial"/>
          <w:color w:val="231F20"/>
          <w:spacing w:val="-3"/>
          <w:sz w:val="16"/>
        </w:rPr>
        <w:t>em: </w:t>
      </w:r>
      <w:hyperlink r:id="rId139">
        <w:r>
          <w:rPr>
            <w:rFonts w:ascii="Arial" w:hAnsi="Arial"/>
            <w:color w:val="231F20"/>
            <w:spacing w:val="-4"/>
            <w:sz w:val="16"/>
          </w:rPr>
          <w:t>&lt;http://veja.abril.com.br/noticia/esporte/mascote-da-copa-2014-ganha-nome-de-fuleco&gt;.</w:t>
        </w:r>
      </w:hyperlink>
      <w:r>
        <w:rPr>
          <w:rFonts w:ascii="Arial" w:hAnsi="Arial"/>
          <w:color w:val="231F20"/>
          <w:spacing w:val="-4"/>
          <w:sz w:val="16"/>
        </w:rPr>
        <w:t> Acesso </w:t>
      </w:r>
      <w:r>
        <w:rPr>
          <w:rFonts w:ascii="Arial" w:hAnsi="Arial"/>
          <w:color w:val="231F20"/>
          <w:spacing w:val="-3"/>
          <w:sz w:val="16"/>
        </w:rPr>
        <w:t>em: </w:t>
      </w:r>
      <w:r>
        <w:rPr>
          <w:rFonts w:ascii="Arial" w:hAnsi="Arial"/>
          <w:color w:val="231F20"/>
          <w:sz w:val="16"/>
        </w:rPr>
        <w:t>18 </w:t>
      </w:r>
      <w:r>
        <w:rPr>
          <w:rFonts w:ascii="Arial" w:hAnsi="Arial"/>
          <w:color w:val="231F20"/>
          <w:spacing w:val="-3"/>
          <w:sz w:val="16"/>
        </w:rPr>
        <w:t>jan. </w:t>
      </w:r>
      <w:r>
        <w:rPr>
          <w:rFonts w:ascii="Arial" w:hAnsi="Arial"/>
          <w:color w:val="231F20"/>
          <w:spacing w:val="-4"/>
          <w:sz w:val="16"/>
        </w:rPr>
        <w:t>2013.</w:t>
      </w:r>
      <w:r>
        <w:rPr>
          <w:rFonts w:ascii="Arial" w:hAnsi="Arial"/>
          <w:color w:val="231F20"/>
          <w:spacing w:val="-30"/>
          <w:sz w:val="16"/>
        </w:rPr>
        <w:t> </w:t>
      </w:r>
      <w:r>
        <w:rPr>
          <w:rFonts w:ascii="Arial" w:hAnsi="Arial"/>
          <w:color w:val="231F20"/>
          <w:spacing w:val="-4"/>
          <w:sz w:val="16"/>
        </w:rPr>
        <w:t>(P070070F5_SUP)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 w:hint="default"/>
          <w:sz w:val="16"/>
          <w:szCs w:val="1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135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(P070070F5) </w:t>
      </w:r>
      <w:r>
        <w:rPr>
          <w:rFonts w:ascii="Arial" w:hAnsi="Arial"/>
          <w:color w:val="231F20"/>
          <w:sz w:val="22"/>
        </w:rPr>
        <w:t>A informação principal desse texto está no</w:t>
      </w:r>
      <w:r>
        <w:rPr>
          <w:rFonts w:ascii="Arial" w:hAnsi="Arial"/>
          <w:color w:val="231F20"/>
          <w:spacing w:val="-39"/>
          <w:sz w:val="22"/>
        </w:rPr>
        <w:t> </w:t>
      </w:r>
      <w:r>
        <w:rPr>
          <w:rFonts w:ascii="Arial" w:hAnsi="Arial"/>
          <w:color w:val="231F20"/>
          <w:sz w:val="22"/>
        </w:rPr>
        <w:t>trecho:</w:t>
      </w:r>
      <w:r>
        <w:rPr>
          <w:rFonts w:ascii="Arial" w:hAns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“Depois de uma eleição que durou três meses [...] a palavra Fuleco foi</w:t>
      </w:r>
      <w:r>
        <w:rPr>
          <w:color w:val="231F20"/>
          <w:spacing w:val="-40"/>
        </w:rPr>
        <w:t> </w:t>
      </w:r>
      <w:r>
        <w:rPr>
          <w:color w:val="231F20"/>
        </w:rPr>
        <w:t>escolhida...”.</w:t>
      </w:r>
      <w:r>
        <w:rPr/>
      </w:r>
    </w:p>
    <w:p>
      <w:pPr>
        <w:pStyle w:val="ListParagraph"/>
        <w:numPr>
          <w:ilvl w:val="0"/>
          <w:numId w:val="36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nome vencedor vem da fusão de ‘futebol’ e</w:t>
      </w:r>
      <w:r>
        <w:rPr>
          <w:rFonts w:ascii="Arial" w:hAnsi="Arial" w:cs="Arial" w:eastAsia="Arial" w:hint="default"/>
          <w:color w:val="231F20"/>
          <w:spacing w:val="-9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‘ecologia’.”.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“Em segundo lugar ficou Zuzeco [...] que era a combinação entre ‘azul’ e</w:t>
      </w:r>
      <w:r>
        <w:rPr>
          <w:rFonts w:ascii="Arial" w:hAnsi="Arial" w:cs="Arial" w:eastAsia="Arial" w:hint="default"/>
          <w:color w:val="231F20"/>
          <w:spacing w:val="-10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‘ecologia’.”.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ListParagraph"/>
        <w:numPr>
          <w:ilvl w:val="0"/>
          <w:numId w:val="36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22"/>
          <w:szCs w:val="22"/>
        </w:rPr>
        <w:t>“O nome Amijubi, de ‘amizade’ e ‘júbilo’, terminou em terceiro</w:t>
      </w:r>
      <w:r>
        <w:rPr>
          <w:rFonts w:ascii="Arial" w:hAnsi="Arial" w:cs="Arial" w:eastAsia="Arial" w:hint="default"/>
          <w:color w:val="231F20"/>
          <w:spacing w:val="-35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lugar...”.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headerReference w:type="default" r:id="rId136"/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9"/>
        <w:rPr>
          <w:rFonts w:ascii="Arial" w:hAnsi="Arial" w:cs="Arial" w:eastAsia="Arial" w:hint="default"/>
          <w:sz w:val="13"/>
          <w:szCs w:val="13"/>
        </w:rPr>
      </w:pPr>
    </w:p>
    <w:p>
      <w:pPr>
        <w:spacing w:line="240" w:lineRule="auto"/>
        <w:ind w:left="388" w:right="0" w:firstLine="0"/>
        <w:rPr>
          <w:rFonts w:ascii="Arial" w:hAnsi="Arial" w:cs="Arial" w:eastAsia="Arial" w:hint="default"/>
          <w:sz w:val="20"/>
          <w:szCs w:val="20"/>
        </w:rPr>
      </w:pPr>
      <w:r>
        <w:rPr>
          <w:rFonts w:ascii="Arial" w:hAnsi="Arial" w:cs="Arial" w:eastAsia="Arial" w:hint="default"/>
          <w:sz w:val="20"/>
          <w:szCs w:val="20"/>
        </w:rPr>
        <w:pict>
          <v:shape style="width:481.9pt;height:187.35pt;mso-position-horizontal-relative:char;mso-position-vertical-relative:line" type="#_x0000_t202" filled="false" stroked="true" strokeweight=".5pt" strokecolor="#231f20">
            <w10:anchorlock/>
            <v:textbox inset="0,0,0,0">
              <w:txbxContent>
                <w:p>
                  <w:pPr>
                    <w:spacing w:before="62"/>
                    <w:ind w:left="1830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Lagartixa solta o rabo para enganar predador, conta</w:t>
                  </w:r>
                  <w:r>
                    <w:rPr>
                      <w:rFonts w:ascii="Arial"/>
                      <w:b/>
                      <w:color w:val="231F20"/>
                      <w:spacing w:val="-32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livro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lagartixa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não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muito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maior</w:t>
                  </w:r>
                  <w:r>
                    <w:rPr>
                      <w:color w:val="231F20"/>
                      <w:spacing w:val="-5"/>
                    </w:rPr>
                    <w:t> </w:t>
                  </w:r>
                  <w:r>
                    <w:rPr>
                      <w:color w:val="231F20"/>
                    </w:rPr>
                    <w:t>do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dedo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indicador,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mas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assusta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muita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gente.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No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livro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“Minha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Querida</w:t>
                  </w:r>
                  <w:r>
                    <w:rPr>
                      <w:color w:val="231F20"/>
                      <w:spacing w:val="-16"/>
                    </w:rPr>
                    <w:t> </w:t>
                  </w:r>
                  <w:r>
                    <w:rPr>
                      <w:color w:val="231F20"/>
                    </w:rPr>
                    <w:t>Lagartixa”,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Wess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garoto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vê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apuros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ao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dar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de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cara</w:t>
                  </w:r>
                  <w:r>
                    <w:rPr>
                      <w:color w:val="231F20"/>
                      <w:spacing w:val="-15"/>
                    </w:rPr>
                    <w:t> </w:t>
                  </w:r>
                  <w:r>
                    <w:rPr>
                      <w:color w:val="231F20"/>
                    </w:rPr>
                    <w:t>com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um desses répteis na cozinha de sua</w:t>
                  </w:r>
                  <w:r>
                    <w:rPr>
                      <w:rFonts w:ascii="Arial" w:hAnsi="Arial"/>
                      <w:color w:val="231F20"/>
                      <w:spacing w:val="-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casa.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Vânia,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sua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mãe,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tenta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explicar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bicho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não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faz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mal.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Ela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conta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filho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existem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300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espécies de</w:t>
                  </w:r>
                  <w:r>
                    <w:rPr>
                      <w:color w:val="231F20"/>
                      <w:spacing w:val="-18"/>
                    </w:rPr>
                    <w:t> </w:t>
                  </w:r>
                  <w:r>
                    <w:rPr>
                      <w:color w:val="231F20"/>
                    </w:rPr>
                    <w:t>lagartixa.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Elas pertencem ao mesmo grupo das cobras, das tartarugas e dos</w:t>
                  </w:r>
                  <w:r>
                    <w:rPr>
                      <w:color w:val="231F20"/>
                      <w:spacing w:val="-30"/>
                    </w:rPr>
                    <w:t> </w:t>
                  </w:r>
                  <w:r>
                    <w:rPr>
                      <w:color w:val="231F20"/>
                    </w:rPr>
                    <w:t>jacarés.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Vânia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conta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então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que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as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lagartixas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alimentam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filhotes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barata,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escorpião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e</w:t>
                  </w:r>
                  <w:r>
                    <w:rPr>
                      <w:rFonts w:ascii="Arial" w:hAnsi="Arial"/>
                      <w:color w:val="231F20"/>
                      <w:spacing w:val="21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alguns insetos que transmitem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doenças.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</w:pPr>
                  <w:r>
                    <w:rPr>
                      <w:color w:val="231F20"/>
                    </w:rPr>
                    <w:t>São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também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espertas.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Quando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sentem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ameaçadas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por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algum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  <w:spacing w:val="-3"/>
                    </w:rPr>
                    <w:t>predador,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elas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soltam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0"/>
                    </w:rPr>
                    <w:t> </w:t>
                  </w:r>
                  <w:r>
                    <w:rPr>
                      <w:color w:val="231F20"/>
                    </w:rPr>
                    <w:t>rabo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/>
                      <w:color w:val="231F20"/>
                    </w:rPr>
                    <w:t>e evitam ser capturadas. Depois, a cauda se regenera, quer dizer, cresce</w:t>
                  </w:r>
                  <w:r>
                    <w:rPr>
                      <w:rFonts w:ascii="Arial"/>
                      <w:color w:val="231F20"/>
                      <w:spacing w:val="-14"/>
                    </w:rPr>
                    <w:t> </w:t>
                  </w:r>
                  <w:r>
                    <w:rPr>
                      <w:rFonts w:ascii="Arial"/>
                      <w:color w:val="231F20"/>
                    </w:rPr>
                    <w:t>novamente.</w:t>
                  </w:r>
                  <w:r>
                    <w:rPr>
                      <w:rFonts w:asci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392" w:right="0"/>
                    <w:jc w:val="left"/>
                  </w:pP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35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aula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Vânia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dá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certo.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Wess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deixa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medo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de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lado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e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aprende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5"/>
                    </w:rPr>
                    <w:t>até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6"/>
                    </w:rPr>
                    <w:t>admirar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4"/>
                    </w:rPr>
                    <w:t>as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lagartixas</w:t>
                  </w:r>
                  <w:r>
                    <w:rPr>
                      <w:color w:val="231F20"/>
                      <w:spacing w:val="-22"/>
                    </w:rPr>
                    <w:t> </w:t>
                  </w:r>
                  <w:r>
                    <w:rPr>
                      <w:color w:val="231F20"/>
                      <w:spacing w:val="-7"/>
                    </w:rPr>
                    <w:t>magrelas.</w:t>
                  </w:r>
                  <w:r>
                    <w:rPr/>
                  </w:r>
                </w:p>
              </w:txbxContent>
            </v:textbox>
          </v:shape>
        </w:pict>
      </w:r>
      <w:r>
        <w:rPr>
          <w:rFonts w:ascii="Arial" w:hAnsi="Arial" w:cs="Arial" w:eastAsia="Arial" w:hint="default"/>
          <w:sz w:val="20"/>
          <w:szCs w:val="20"/>
        </w:rPr>
      </w:r>
    </w:p>
    <w:p>
      <w:pPr>
        <w:spacing w:before="17"/>
        <w:ind w:left="927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z w:val="16"/>
        </w:rPr>
        <w:t>Disponível </w:t>
      </w:r>
      <w:hyperlink r:id="rId140">
        <w:r>
          <w:rPr>
            <w:rFonts w:ascii="Arial" w:hAnsi="Arial"/>
            <w:color w:val="231F20"/>
            <w:sz w:val="16"/>
          </w:rPr>
          <w:t>em:</w:t>
        </w:r>
        <w:r>
          <w:rPr>
            <w:rFonts w:ascii="Arial" w:hAnsi="Arial"/>
            <w:color w:val="231F20"/>
            <w:spacing w:val="-14"/>
            <w:sz w:val="16"/>
          </w:rPr>
          <w:t> </w:t>
        </w:r>
        <w:r>
          <w:rPr>
            <w:rFonts w:ascii="Arial" w:hAnsi="Arial"/>
            <w:color w:val="231F20"/>
            <w:sz w:val="16"/>
          </w:rPr>
          <w:t>&lt;http://www1.folha.uol.com.br/folhinha/1144174-lagartixa-solta-o-rabo-para-enganar-predador-conta-livro.shtml&gt;.</w:t>
        </w:r>
        <w:r>
          <w:rPr>
            <w:rFonts w:ascii="Arial" w:hAnsi="Arial"/>
            <w:sz w:val="16"/>
          </w:rPr>
        </w:r>
      </w:hyperlink>
    </w:p>
    <w:p>
      <w:pPr>
        <w:spacing w:before="36"/>
        <w:ind w:left="590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/>
          <w:color w:val="231F20"/>
          <w:sz w:val="16"/>
        </w:rPr>
        <w:t>Acesso em: 29 ago. 2012. Fragmento.</w:t>
      </w:r>
      <w:r>
        <w:rPr>
          <w:rFonts w:ascii="Arial"/>
          <w:color w:val="231F20"/>
          <w:spacing w:val="-1"/>
          <w:sz w:val="16"/>
        </w:rPr>
        <w:t> </w:t>
      </w:r>
      <w:r>
        <w:rPr>
          <w:rFonts w:ascii="Arial"/>
          <w:color w:val="231F20"/>
          <w:sz w:val="16"/>
        </w:rPr>
        <w:t>(P030329E4_SUP)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"/>
        </w:numPr>
        <w:tabs>
          <w:tab w:pos="473" w:val="left" w:leader="none"/>
        </w:tabs>
        <w:spacing w:line="240" w:lineRule="auto" w:before="0" w:after="0"/>
        <w:ind w:left="472" w:right="0" w:hanging="362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 w:cs="Arial" w:eastAsia="Arial" w:hint="default"/>
          <w:color w:val="231F20"/>
          <w:sz w:val="16"/>
          <w:szCs w:val="16"/>
        </w:rPr>
        <w:t>(P030332E4) </w:t>
      </w:r>
      <w:r>
        <w:rPr>
          <w:rFonts w:ascii="Arial" w:hAnsi="Arial" w:cs="Arial" w:eastAsia="Arial" w:hint="default"/>
          <w:color w:val="231F20"/>
          <w:sz w:val="22"/>
          <w:szCs w:val="22"/>
        </w:rPr>
        <w:t>No trecho “Wess é um garoto que se vê em apuros ao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  <w:u w:val="thick" w:color="231F20"/>
        </w:rPr>
        <w:t>dar de cara </w:t>
      </w:r>
      <w:r>
        <w:rPr>
          <w:rFonts w:ascii="Arial" w:hAnsi="Arial" w:cs="Arial" w:eastAsia="Arial" w:hint="default"/>
          <w:b/>
          <w:bCs/>
          <w:color w:val="231F20"/>
          <w:sz w:val="22"/>
          <w:szCs w:val="22"/>
        </w:rPr>
      </w:r>
      <w:r>
        <w:rPr>
          <w:rFonts w:ascii="Arial" w:hAnsi="Arial" w:cs="Arial" w:eastAsia="Arial" w:hint="default"/>
          <w:color w:val="231F20"/>
          <w:sz w:val="22"/>
          <w:szCs w:val="22"/>
        </w:rPr>
        <w:t>com um desses</w:t>
      </w:r>
      <w:r>
        <w:rPr>
          <w:rFonts w:ascii="Arial" w:hAnsi="Arial" w:cs="Arial" w:eastAsia="Arial" w:hint="default"/>
          <w:color w:val="231F20"/>
          <w:spacing w:val="-33"/>
          <w:sz w:val="22"/>
          <w:szCs w:val="22"/>
        </w:rPr>
        <w:t> </w:t>
      </w:r>
      <w:r>
        <w:rPr>
          <w:rFonts w:ascii="Arial" w:hAnsi="Arial" w:cs="Arial" w:eastAsia="Arial" w:hint="default"/>
          <w:color w:val="231F20"/>
          <w:sz w:val="22"/>
          <w:szCs w:val="22"/>
        </w:rPr>
        <w:t>répteis</w:t>
      </w:r>
      <w:r>
        <w:rPr>
          <w:rFonts w:ascii="Arial" w:hAnsi="Arial" w:cs="Arial" w:eastAsia="Arial" w:hint="default"/>
          <w:sz w:val="22"/>
          <w:szCs w:val="22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 w:cs="Arial" w:eastAsia="Arial" w:hint="default"/>
          <w:color w:val="231F20"/>
        </w:rPr>
        <w:t>na cozinha de sua casa.”, a expressão “dar de cara”</w:t>
      </w:r>
      <w:r>
        <w:rPr>
          <w:rFonts w:ascii="Arial" w:hAnsi="Arial" w:cs="Arial" w:eastAsia="Arial" w:hint="default"/>
          <w:color w:val="231F20"/>
          <w:spacing w:val="-1"/>
        </w:rPr>
        <w:t> </w:t>
      </w:r>
      <w:r>
        <w:rPr>
          <w:rFonts w:ascii="Arial" w:hAnsi="Arial" w:cs="Arial" w:eastAsia="Arial" w:hint="default"/>
          <w:color w:val="231F20"/>
        </w:rPr>
        <w:t>significa</w:t>
      </w:r>
      <w:r>
        <w:rPr>
          <w:rFonts w:ascii="Arial" w:hAnsi="Arial" w:cs="Arial" w:eastAsia="Arial" w:hint="default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bater.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cair.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encontrar.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7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pacing w:val="-3"/>
          <w:sz w:val="22"/>
        </w:rPr>
        <w:t>observar.</w:t>
      </w:r>
      <w:r>
        <w:rPr>
          <w:rFonts w:ascii="Arial"/>
          <w:spacing w:val="-3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r>
        <w:rPr>
          <w:color w:val="231F20"/>
        </w:rPr>
        <w:t>Leia o texto</w:t>
      </w:r>
      <w:r>
        <w:rPr>
          <w:color w:val="231F20"/>
          <w:spacing w:val="-8"/>
        </w:rPr>
        <w:t> </w:t>
      </w:r>
      <w:r>
        <w:rPr>
          <w:color w:val="231F20"/>
        </w:rPr>
        <w:t>abaixo.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 w:hint="default"/>
          <w:b/>
          <w:bCs/>
          <w:sz w:val="11"/>
          <w:szCs w:val="11"/>
        </w:rPr>
      </w:pPr>
      <w:r>
        <w:rPr/>
        <w:pict>
          <v:shape style="position:absolute;margin-left:56.692902pt;margin-top:7.916955pt;width:481.9pt;height:215.35pt;mso-position-horizontal-relative:page;mso-position-vertical-relative:paragraph;z-index:3280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before="62"/>
                    <w:ind w:left="2473" w:right="0" w:firstLine="0"/>
                    <w:jc w:val="left"/>
                    <w:rPr>
                      <w:rFonts w:ascii="Arial" w:hAnsi="Arial" w:cs="Arial" w:eastAsia="Arial" w:hint="default"/>
                      <w:sz w:val="22"/>
                      <w:szCs w:val="22"/>
                    </w:rPr>
                  </w:pPr>
                  <w:r>
                    <w:rPr>
                      <w:rFonts w:ascii="Arial"/>
                      <w:b/>
                      <w:color w:val="231F20"/>
                      <w:sz w:val="22"/>
                    </w:rPr>
                    <w:t>Santos Dumont: um mineiro cheio de</w:t>
                  </w:r>
                  <w:r>
                    <w:rPr>
                      <w:rFonts w:ascii="Arial"/>
                      <w:b/>
                      <w:color w:val="231F20"/>
                      <w:spacing w:val="-18"/>
                      <w:sz w:val="22"/>
                    </w:rPr>
                    <w:t> </w:t>
                  </w:r>
                  <w:r>
                    <w:rPr>
                      <w:rFonts w:ascii="Arial"/>
                      <w:b/>
                      <w:color w:val="231F20"/>
                      <w:sz w:val="22"/>
                    </w:rPr>
                    <w:t>talento</w:t>
                  </w:r>
                  <w:r>
                    <w:rPr>
                      <w:rFonts w:ascii="Arial"/>
                      <w:sz w:val="22"/>
                    </w:rPr>
                  </w:r>
                </w:p>
                <w:p>
                  <w:pPr>
                    <w:spacing w:line="240" w:lineRule="auto" w:before="8"/>
                    <w:rPr>
                      <w:rFonts w:ascii="Arial" w:hAnsi="Arial" w:cs="Arial" w:eastAsia="Arial" w:hint="default"/>
                      <w:b/>
                      <w:bCs/>
                      <w:sz w:val="26"/>
                      <w:szCs w:val="26"/>
                    </w:rPr>
                  </w:pP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</w:pPr>
                  <w:r>
                    <w:rPr>
                      <w:color w:val="231F20"/>
                      <w:spacing w:val="-4"/>
                    </w:rPr>
                    <w:t>Vocês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sabem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quem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o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“pai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da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aviação”?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Pois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saibam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que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ele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é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um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inventor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nascido</w:t>
                  </w:r>
                  <w:r>
                    <w:rPr>
                      <w:color w:val="231F20"/>
                      <w:spacing w:val="-13"/>
                    </w:rPr>
                    <w:t> </w:t>
                  </w:r>
                  <w:r>
                    <w:rPr>
                      <w:color w:val="231F20"/>
                    </w:rPr>
                    <w:t>em</w:t>
                  </w:r>
                  <w:r>
                    <w:rPr>
                      <w:color w:val="231F20"/>
                      <w:spacing w:val="-14"/>
                    </w:rPr>
                    <w:t> </w:t>
                  </w:r>
                  <w:r>
                    <w:rPr>
                      <w:color w:val="231F20"/>
                    </w:rPr>
                    <w:t>Minas </w:t>
                  </w:r>
                  <w:r>
                    <w:rPr>
                      <w:color w:val="231F20"/>
                    </w:rPr>
                    <w:t>Gerais, chamado Alberto Santos</w:t>
                  </w:r>
                  <w:r>
                    <w:rPr>
                      <w:color w:val="231F20"/>
                      <w:spacing w:val="-23"/>
                    </w:rPr>
                    <w:t> </w:t>
                  </w:r>
                  <w:r>
                    <w:rPr>
                      <w:color w:val="231F20"/>
                    </w:rPr>
                    <w:t>Dumont.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7" w:firstLine="283"/>
                    <w:jc w:val="both"/>
                  </w:pPr>
                  <w:r>
                    <w:rPr>
                      <w:color w:val="231F20"/>
                    </w:rPr>
                    <w:t>A paixão de Santos Dumont pela aviação vem desde criança, quando ele observava os passarinhos para tentar entender como eles voavam. A maior dúvida do inventor era: “Como os pássaros conseguem </w:t>
                  </w:r>
                  <w:r>
                    <w:rPr>
                      <w:color w:val="231F20"/>
                      <w:spacing w:val="-3"/>
                    </w:rPr>
                    <w:t>voar, </w:t>
                  </w:r>
                  <w:r>
                    <w:rPr>
                      <w:color w:val="231F20"/>
                    </w:rPr>
                    <w:t>se eles são mais pesados que o</w:t>
                  </w:r>
                  <w:r>
                    <w:rPr>
                      <w:color w:val="231F20"/>
                      <w:spacing w:val="-20"/>
                    </w:rPr>
                    <w:t> </w:t>
                  </w:r>
                  <w:r>
                    <w:rPr>
                      <w:color w:val="231F20"/>
                    </w:rPr>
                    <w:t>ar?”.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 w:before="0"/>
                    <w:ind w:left="108" w:right="106" w:firstLine="283"/>
                    <w:jc w:val="both"/>
                  </w:pPr>
                  <w:r>
                    <w:rPr>
                      <w:color w:val="231F20"/>
                    </w:rPr>
                    <w:t>Seu pai notou o interesse de Santos Dumont pela aviação e o encaminhou para estudar na França. Em 1906 ele tentou um fato inédito: voar com um aparelho mais pesado que o</w:t>
                  </w:r>
                  <w:r>
                    <w:rPr>
                      <w:color w:val="231F20"/>
                      <w:spacing w:val="-36"/>
                    </w:rPr>
                    <w:t> </w:t>
                  </w:r>
                  <w:r>
                    <w:rPr>
                      <w:color w:val="231F20"/>
                    </w:rPr>
                    <w:t>ar!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 w:before="0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/>
                      <w:color w:val="231F20"/>
                    </w:rPr>
                    <w:t>Na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França,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uma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multidão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curiosos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viu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seu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primeiro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avião,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o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14-BIS,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voar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a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mais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de</w:t>
                  </w:r>
                  <w:r>
                    <w:rPr>
                      <w:rFonts w:ascii="Arial" w:hAnsi="Arial"/>
                      <w:color w:val="231F20"/>
                      <w:spacing w:val="15"/>
                    </w:rPr>
                    <w:t> </w:t>
                  </w:r>
                  <w:r>
                    <w:rPr>
                      <w:rFonts w:ascii="Arial" w:hAnsi="Arial"/>
                      <w:color w:val="231F20"/>
                    </w:rPr>
                    <w:t>dois</w:t>
                  </w:r>
                  <w:r>
                    <w:rPr>
                      <w:rFonts w:ascii="Arial" w:hAnsi="Arial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metros do solo, ao longo de 60</w:t>
                  </w:r>
                  <w:r>
                    <w:rPr>
                      <w:color w:val="231F20"/>
                      <w:spacing w:val="-9"/>
                    </w:rPr>
                    <w:t> </w:t>
                  </w:r>
                  <w:r>
                    <w:rPr>
                      <w:color w:val="231F20"/>
                    </w:rPr>
                    <w:t>metros.</w:t>
                  </w:r>
                  <w:r>
                    <w:rPr/>
                  </w:r>
                </w:p>
                <w:p>
                  <w:pPr>
                    <w:pStyle w:val="BodyText"/>
                    <w:spacing w:line="240" w:lineRule="auto"/>
                    <w:ind w:left="391" w:right="0"/>
                    <w:jc w:val="left"/>
                    <w:rPr>
                      <w:rFonts w:ascii="Arial" w:hAnsi="Arial" w:cs="Arial" w:eastAsia="Arial" w:hint="default"/>
                    </w:rPr>
                  </w:pPr>
                  <w:r>
                    <w:rPr>
                      <w:rFonts w:ascii="Arial" w:hAnsi="Arial" w:cs="Arial" w:eastAsia="Arial" w:hint="default"/>
                      <w:color w:val="231F20"/>
                    </w:rPr>
                    <w:t>Santos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Dumont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também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inventou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relógio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4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de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pulso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―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uma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forma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que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ele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encontrou</w:t>
                  </w:r>
                  <w:r>
                    <w:rPr>
                      <w:rFonts w:ascii="Arial" w:hAnsi="Arial" w:cs="Arial" w:eastAsia="Arial" w:hint="default"/>
                      <w:color w:val="231F20"/>
                      <w:spacing w:val="23"/>
                    </w:rPr>
                    <w:t> </w:t>
                  </w:r>
                  <w:r>
                    <w:rPr>
                      <w:rFonts w:ascii="Arial" w:hAnsi="Arial" w:cs="Arial" w:eastAsia="Arial" w:hint="default"/>
                      <w:color w:val="231F20"/>
                    </w:rPr>
                    <w:t>para</w:t>
                  </w:r>
                  <w:r>
                    <w:rPr>
                      <w:rFonts w:ascii="Arial" w:hAnsi="Arial" w:cs="Arial" w:eastAsia="Arial" w:hint="default"/>
                    </w:rPr>
                  </w:r>
                </w:p>
                <w:p>
                  <w:pPr>
                    <w:pStyle w:val="BodyText"/>
                    <w:spacing w:line="240" w:lineRule="auto"/>
                    <w:ind w:left="108" w:right="0"/>
                    <w:jc w:val="left"/>
                  </w:pPr>
                  <w:r>
                    <w:rPr>
                      <w:color w:val="231F20"/>
                    </w:rPr>
                    <w:t>controlar melhor o tempo de</w:t>
                  </w:r>
                  <w:r>
                    <w:rPr>
                      <w:color w:val="231F20"/>
                      <w:spacing w:val="-4"/>
                    </w:rPr>
                    <w:t> </w:t>
                  </w:r>
                  <w:r>
                    <w:rPr>
                      <w:color w:val="231F20"/>
                    </w:rPr>
                    <w:t>voo.</w:t>
                  </w:r>
                  <w:r>
                    <w:rPr/>
                  </w:r>
                </w:p>
                <w:p>
                  <w:pPr>
                    <w:pStyle w:val="BodyText"/>
                    <w:spacing w:line="266" w:lineRule="auto"/>
                    <w:ind w:left="108" w:right="107" w:firstLine="283"/>
                    <w:jc w:val="both"/>
                  </w:pPr>
                  <w:r>
                    <w:rPr>
                      <w:color w:val="231F20"/>
                    </w:rPr>
                    <w:t>Na época em que Santos Dumont estudava uma maneira de </w:t>
                  </w:r>
                  <w:r>
                    <w:rPr>
                      <w:color w:val="231F20"/>
                      <w:spacing w:val="-3"/>
                    </w:rPr>
                    <w:t>voar, </w:t>
                  </w:r>
                  <w:r>
                    <w:rPr>
                      <w:color w:val="231F20"/>
                    </w:rPr>
                    <w:t>também foram inventados </w:t>
                  </w:r>
                  <w:r>
                    <w:rPr>
                      <w:color w:val="231F20"/>
                    </w:rPr>
                    <w:t>a lâmpada e o gravador de som, por Thomas Edison, nos Estados</w:t>
                  </w:r>
                  <w:r>
                    <w:rPr>
                      <w:color w:val="231F20"/>
                      <w:spacing w:val="-32"/>
                    </w:rPr>
                    <w:t> </w:t>
                  </w:r>
                  <w:r>
                    <w:rPr>
                      <w:color w:val="231F20"/>
                    </w:rPr>
                    <w:t>Unidos.</w:t>
                  </w:r>
                  <w:r>
                    <w:rPr/>
                  </w:r>
                </w:p>
              </w:txbxContent>
            </v:textbox>
            <w10:wrap type="topAndBottom"/>
          </v:shape>
        </w:pict>
      </w:r>
    </w:p>
    <w:p>
      <w:pPr>
        <w:spacing w:before="21"/>
        <w:ind w:left="164" w:right="0" w:firstLine="0"/>
        <w:jc w:val="left"/>
        <w:rPr>
          <w:rFonts w:ascii="Arial" w:hAnsi="Arial" w:cs="Arial" w:eastAsia="Arial" w:hint="default"/>
          <w:sz w:val="16"/>
          <w:szCs w:val="16"/>
        </w:rPr>
      </w:pPr>
      <w:r>
        <w:rPr>
          <w:rFonts w:ascii="Arial" w:hAnsi="Arial"/>
          <w:color w:val="231F20"/>
          <w:spacing w:val="-7"/>
          <w:sz w:val="16"/>
        </w:rPr>
        <w:t>Disponível </w:t>
      </w:r>
      <w:r>
        <w:rPr>
          <w:rFonts w:ascii="Arial" w:hAnsi="Arial"/>
          <w:color w:val="231F20"/>
          <w:spacing w:val="-5"/>
          <w:sz w:val="16"/>
        </w:rPr>
        <w:t>em: </w:t>
      </w:r>
      <w:hyperlink r:id="rId141">
        <w:r>
          <w:rPr>
            <w:rFonts w:ascii="Arial" w:hAnsi="Arial"/>
            <w:color w:val="231F20"/>
            <w:spacing w:val="-8"/>
            <w:sz w:val="16"/>
          </w:rPr>
          <w:t>&lt;http://www.otempo.com.br/otempinho/leiamais/materiasdecapa/NOT/356500/1&gt;.</w:t>
        </w:r>
      </w:hyperlink>
      <w:r>
        <w:rPr>
          <w:rFonts w:ascii="Arial" w:hAnsi="Arial"/>
          <w:color w:val="231F20"/>
          <w:spacing w:val="-8"/>
          <w:sz w:val="16"/>
        </w:rPr>
        <w:t> </w:t>
      </w:r>
      <w:r>
        <w:rPr>
          <w:rFonts w:ascii="Arial" w:hAnsi="Arial"/>
          <w:color w:val="231F20"/>
          <w:spacing w:val="-6"/>
          <w:sz w:val="16"/>
        </w:rPr>
        <w:t>Acesso </w:t>
      </w:r>
      <w:r>
        <w:rPr>
          <w:rFonts w:ascii="Arial" w:hAnsi="Arial"/>
          <w:color w:val="231F20"/>
          <w:spacing w:val="-5"/>
          <w:sz w:val="16"/>
        </w:rPr>
        <w:t>em: </w:t>
      </w:r>
      <w:r>
        <w:rPr>
          <w:rFonts w:ascii="Arial" w:hAnsi="Arial"/>
          <w:color w:val="231F20"/>
          <w:spacing w:val="-4"/>
          <w:sz w:val="16"/>
        </w:rPr>
        <w:t>19 </w:t>
      </w:r>
      <w:r>
        <w:rPr>
          <w:rFonts w:ascii="Arial" w:hAnsi="Arial"/>
          <w:color w:val="231F20"/>
          <w:spacing w:val="-6"/>
          <w:sz w:val="16"/>
        </w:rPr>
        <w:t>set. 2013. </w:t>
      </w:r>
      <w:r>
        <w:rPr>
          <w:rFonts w:ascii="Arial" w:hAnsi="Arial"/>
          <w:color w:val="231F20"/>
          <w:spacing w:val="-7"/>
          <w:sz w:val="16"/>
        </w:rPr>
        <w:t>Fragmento.</w:t>
      </w:r>
      <w:r>
        <w:rPr>
          <w:rFonts w:ascii="Arial" w:hAnsi="Arial"/>
          <w:color w:val="231F20"/>
          <w:spacing w:val="16"/>
          <w:sz w:val="16"/>
        </w:rPr>
        <w:t> </w:t>
      </w:r>
      <w:r>
        <w:rPr>
          <w:rFonts w:ascii="Arial" w:hAnsi="Arial"/>
          <w:color w:val="231F20"/>
          <w:spacing w:val="-7"/>
          <w:sz w:val="16"/>
        </w:rPr>
        <w:t>(P040173E4_SUP)</w:t>
      </w:r>
      <w:r>
        <w:rPr>
          <w:rFonts w:ascii="Arial" w:hAnsi="Arial"/>
          <w:sz w:val="16"/>
        </w:rPr>
      </w:r>
    </w:p>
    <w:p>
      <w:pPr>
        <w:spacing w:line="240" w:lineRule="auto" w:before="10"/>
        <w:rPr>
          <w:rFonts w:ascii="Arial" w:hAnsi="Arial" w:cs="Arial" w:eastAsia="Arial" w:hint="default"/>
          <w:sz w:val="13"/>
          <w:szCs w:val="13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16"/>
        </w:rPr>
        <w:t>(P041967E4) </w:t>
      </w:r>
      <w:r>
        <w:rPr>
          <w:rFonts w:ascii="Arial" w:hAnsi="Arial"/>
          <w:color w:val="231F20"/>
          <w:sz w:val="22"/>
        </w:rPr>
        <w:t>De acordo com esse texto, Santos Dumont inventou o relógio de pulso porque</w:t>
      </w:r>
      <w:r>
        <w:rPr>
          <w:rFonts w:ascii="Arial" w:hAnsi="Arial"/>
          <w:color w:val="231F20"/>
          <w:spacing w:val="-24"/>
          <w:sz w:val="22"/>
        </w:rPr>
        <w:t> </w:t>
      </w:r>
      <w:r>
        <w:rPr>
          <w:rFonts w:ascii="Arial" w:hAnsi="Arial"/>
          <w:color w:val="231F20"/>
          <w:sz w:val="22"/>
        </w:rPr>
        <w:t>queria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83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controlar melhor o tempo de</w:t>
      </w:r>
      <w:r>
        <w:rPr>
          <w:rFonts w:ascii="Arial"/>
          <w:color w:val="231F20"/>
          <w:spacing w:val="-4"/>
          <w:sz w:val="22"/>
        </w:rPr>
        <w:t> </w:t>
      </w:r>
      <w:r>
        <w:rPr>
          <w:rFonts w:ascii="Arial"/>
          <w:color w:val="231F20"/>
          <w:sz w:val="22"/>
        </w:rPr>
        <w:t>voo.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392" w:val="left" w:leader="none"/>
        </w:tabs>
        <w:spacing w:line="240" w:lineRule="auto" w:before="27" w:after="0"/>
        <w:ind w:left="391" w:right="0" w:hanging="281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estudar uma maneira de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pacing w:val="-3"/>
          <w:sz w:val="22"/>
        </w:rPr>
        <w:t>voar.</w:t>
      </w:r>
      <w:r>
        <w:rPr>
          <w:rFonts w:ascii="Arial"/>
          <w:spacing w:val="-3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observar os passarinhos</w:t>
      </w:r>
      <w:r>
        <w:rPr>
          <w:rFonts w:ascii="Arial"/>
          <w:color w:val="231F20"/>
          <w:spacing w:val="-18"/>
          <w:sz w:val="22"/>
        </w:rPr>
        <w:t> </w:t>
      </w:r>
      <w:r>
        <w:rPr>
          <w:rFonts w:ascii="Arial"/>
          <w:color w:val="231F20"/>
          <w:sz w:val="22"/>
        </w:rPr>
        <w:t>voando.</w:t>
      </w:r>
      <w:r>
        <w:rPr>
          <w:rFonts w:ascii="Arial"/>
          <w:sz w:val="22"/>
        </w:rPr>
      </w:r>
    </w:p>
    <w:p>
      <w:pPr>
        <w:pStyle w:val="ListParagraph"/>
        <w:numPr>
          <w:ilvl w:val="0"/>
          <w:numId w:val="38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22"/>
        </w:rPr>
        <w:t>voar a mais de dois metros do</w:t>
      </w:r>
      <w:r>
        <w:rPr>
          <w:rFonts w:ascii="Arial"/>
          <w:color w:val="231F20"/>
          <w:spacing w:val="-7"/>
          <w:sz w:val="22"/>
        </w:rPr>
        <w:t> </w:t>
      </w:r>
      <w:r>
        <w:rPr>
          <w:rFonts w:ascii="Arial"/>
          <w:color w:val="231F20"/>
          <w:sz w:val="22"/>
        </w:rPr>
        <w:t>solo.</w:t>
      </w:r>
      <w:r>
        <w:rPr>
          <w:rFonts w:ascii="Arial"/>
          <w:sz w:val="22"/>
        </w:rPr>
      </w:r>
    </w:p>
    <w:p>
      <w:pPr>
        <w:spacing w:line="240" w:lineRule="auto" w:before="8"/>
        <w:rPr>
          <w:rFonts w:ascii="Arial" w:hAnsi="Arial" w:cs="Arial" w:eastAsia="Arial" w:hint="default"/>
          <w:sz w:val="26"/>
          <w:szCs w:val="26"/>
        </w:rPr>
      </w:pPr>
    </w:p>
    <w:p>
      <w:pPr>
        <w:pStyle w:val="ListParagraph"/>
        <w:numPr>
          <w:ilvl w:val="0"/>
          <w:numId w:val="4"/>
        </w:numPr>
        <w:tabs>
          <w:tab w:pos="490" w:val="left" w:leader="none"/>
        </w:tabs>
        <w:spacing w:line="240" w:lineRule="auto" w:before="0" w:after="0"/>
        <w:ind w:left="489" w:right="0" w:hanging="379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/>
          <w:color w:val="231F20"/>
          <w:sz w:val="16"/>
        </w:rPr>
        <w:t>(P041978E4) </w:t>
      </w:r>
      <w:r>
        <w:rPr>
          <w:rFonts w:ascii="Arial"/>
          <w:color w:val="231F20"/>
          <w:sz w:val="22"/>
        </w:rPr>
        <w:t>Esse texto serve</w:t>
      </w:r>
      <w:r>
        <w:rPr>
          <w:rFonts w:ascii="Arial"/>
          <w:color w:val="231F20"/>
          <w:spacing w:val="-6"/>
          <w:sz w:val="22"/>
        </w:rPr>
        <w:t> </w:t>
      </w:r>
      <w:r>
        <w:rPr>
          <w:rFonts w:ascii="Arial"/>
          <w:color w:val="231F20"/>
          <w:sz w:val="22"/>
        </w:rPr>
        <w:t>para</w:t>
      </w:r>
      <w:r>
        <w:rPr>
          <w:rFonts w:ascii="Arial"/>
          <w:sz w:val="22"/>
        </w:rPr>
      </w:r>
    </w:p>
    <w:p>
      <w:pPr>
        <w:pStyle w:val="BodyText"/>
        <w:spacing w:line="240" w:lineRule="auto" w:before="83"/>
        <w:ind w:right="0"/>
        <w:jc w:val="left"/>
      </w:pPr>
      <w:r>
        <w:rPr>
          <w:color w:val="231F20"/>
        </w:rPr>
        <w:t>A) divulgar acidentes de</w:t>
      </w:r>
      <w:r>
        <w:rPr>
          <w:color w:val="231F20"/>
          <w:spacing w:val="-22"/>
        </w:rPr>
        <w:t> </w:t>
      </w:r>
      <w:r>
        <w:rPr>
          <w:color w:val="231F20"/>
        </w:rPr>
        <w:t>avião.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 w:hint="default"/>
        </w:rPr>
      </w:pPr>
      <w:r>
        <w:rPr>
          <w:rFonts w:ascii="Arial" w:hAnsi="Arial"/>
          <w:color w:val="231F20"/>
        </w:rPr>
        <w:t>B) ensinar como fazer um</w:t>
      </w:r>
      <w:r>
        <w:rPr>
          <w:rFonts w:ascii="Arial" w:hAnsi="Arial"/>
          <w:color w:val="231F20"/>
          <w:spacing w:val="-1"/>
        </w:rPr>
        <w:t> </w:t>
      </w:r>
      <w:r>
        <w:rPr>
          <w:rFonts w:ascii="Arial" w:hAnsi="Arial"/>
          <w:color w:val="231F20"/>
        </w:rPr>
        <w:t>avião.</w:t>
      </w:r>
      <w:r>
        <w:rPr>
          <w:rFonts w:ascii="Arial" w:hAnsi="Arial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ensinar técnicas de controle de</w:t>
      </w:r>
      <w:r>
        <w:rPr>
          <w:rFonts w:ascii="Arial" w:hAnsi="Arial"/>
          <w:color w:val="231F20"/>
          <w:spacing w:val="-10"/>
          <w:sz w:val="22"/>
        </w:rPr>
        <w:t> </w:t>
      </w:r>
      <w:r>
        <w:rPr>
          <w:rFonts w:ascii="Arial" w:hAnsi="Arial"/>
          <w:color w:val="231F20"/>
          <w:sz w:val="22"/>
        </w:rPr>
        <w:t>voo.</w:t>
      </w:r>
      <w:r>
        <w:rPr>
          <w:rFonts w:ascii="Arial" w:hAnsi="Arial"/>
          <w:sz w:val="22"/>
        </w:rPr>
      </w:r>
    </w:p>
    <w:p>
      <w:pPr>
        <w:pStyle w:val="ListParagraph"/>
        <w:numPr>
          <w:ilvl w:val="0"/>
          <w:numId w:val="39"/>
        </w:numPr>
        <w:tabs>
          <w:tab w:pos="404" w:val="left" w:leader="none"/>
        </w:tabs>
        <w:spacing w:line="240" w:lineRule="auto" w:before="27" w:after="0"/>
        <w:ind w:left="403" w:right="0" w:hanging="293"/>
        <w:jc w:val="left"/>
        <w:rPr>
          <w:rFonts w:ascii="Arial" w:hAnsi="Arial" w:cs="Arial" w:eastAsia="Arial" w:hint="default"/>
          <w:sz w:val="22"/>
          <w:szCs w:val="22"/>
        </w:rPr>
      </w:pPr>
      <w:r>
        <w:rPr>
          <w:rFonts w:ascii="Arial" w:hAnsi="Arial"/>
          <w:color w:val="231F20"/>
          <w:sz w:val="22"/>
        </w:rPr>
        <w:t>informar sobre o inventor do</w:t>
      </w:r>
      <w:r>
        <w:rPr>
          <w:rFonts w:ascii="Arial" w:hAnsi="Arial"/>
          <w:color w:val="231F20"/>
          <w:spacing w:val="-22"/>
          <w:sz w:val="22"/>
        </w:rPr>
        <w:t> </w:t>
      </w:r>
      <w:r>
        <w:rPr>
          <w:rFonts w:ascii="Arial" w:hAnsi="Arial"/>
          <w:color w:val="231F20"/>
          <w:sz w:val="22"/>
        </w:rPr>
        <w:t>avião.</w:t>
      </w:r>
      <w:r>
        <w:rPr>
          <w:rFonts w:ascii="Arial" w:hAnsi="Arial"/>
          <w:sz w:val="22"/>
        </w:rPr>
      </w:r>
    </w:p>
    <w:p>
      <w:pPr>
        <w:spacing w:after="0" w:line="240" w:lineRule="auto"/>
        <w:jc w:val="left"/>
        <w:rPr>
          <w:rFonts w:ascii="Arial" w:hAnsi="Arial" w:cs="Arial" w:eastAsia="Arial" w:hint="default"/>
          <w:sz w:val="22"/>
          <w:szCs w:val="22"/>
        </w:rPr>
        <w:sectPr>
          <w:pgSz w:w="11910" w:h="16840"/>
          <w:pgMar w:header="417" w:footer="524" w:top="1040" w:bottom="720" w:left="740" w:right="74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42"/>
          <w:footerReference w:type="default" r:id="rId143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44"/>
          <w:footerReference w:type="default" r:id="rId145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5"/>
        <w:rPr>
          <w:rFonts w:ascii="Times New Roman" w:hAnsi="Times New Roman" w:cs="Times New Roman" w:eastAsia="Times New Roman" w:hint="default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 w:hint="default"/>
          <w:sz w:val="17"/>
          <w:szCs w:val="17"/>
        </w:rPr>
        <w:sectPr>
          <w:headerReference w:type="default" r:id="rId146"/>
          <w:footerReference w:type="default" r:id="rId147"/>
          <w:pgSz w:w="11910" w:h="16840"/>
          <w:pgMar w:header="0" w:footer="0" w:top="1580" w:bottom="280" w:left="1680" w:right="16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 w:hint="default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 w:hint="default"/>
          <w:sz w:val="26"/>
          <w:szCs w:val="26"/>
        </w:rPr>
      </w:pPr>
    </w:p>
    <w:p>
      <w:pPr>
        <w:spacing w:line="240" w:lineRule="auto"/>
        <w:ind w:left="3284" w:right="0" w:firstLine="0"/>
        <w:rPr>
          <w:rFonts w:ascii="Times New Roman" w:hAnsi="Times New Roman" w:cs="Times New Roman" w:eastAsia="Times New Roman" w:hint="default"/>
          <w:sz w:val="20"/>
          <w:szCs w:val="20"/>
        </w:rPr>
      </w:pPr>
      <w:r>
        <w:rPr>
          <w:rFonts w:ascii="Times New Roman"/>
          <w:position w:val="20"/>
          <w:sz w:val="20"/>
        </w:rPr>
        <w:pict>
          <v:group style="width:27.9pt;height:27.65pt;mso-position-horizontal-relative:char;mso-position-vertical-relative:line" coordorigin="0,0" coordsize="558,553">
            <v:shape style="position:absolute;left:0;top:0;width:558;height:553" type="#_x0000_t75" stroked="false">
              <v:imagedata r:id="rId150" o:title=""/>
            </v:shape>
            <v:group style="position:absolute;left:39;top:14;width:147;height:401" coordorigin="39,14" coordsize="147,401">
              <v:shape style="position:absolute;left:39;top:14;width:147;height:401" coordorigin="39,14" coordsize="147,401" path="m186,14l126,44,81,88,52,141,39,201,43,264,64,326,102,384,164,415,106,366,70,306,55,240,60,173,84,109,127,55,186,14xe" filled="true" fillcolor="#231f20" stroked="false">
                <v:path arrowok="t"/>
                <v:fill type="solid"/>
              </v:shape>
              <v:shape style="position:absolute;left:148;top:145;width:264;height:264" type="#_x0000_t75" stroked="false">
                <v:imagedata r:id="rId151" o:title=""/>
              </v:shape>
            </v:group>
          </v:group>
        </w:pict>
      </w:r>
      <w:r>
        <w:rPr>
          <w:rFonts w:ascii="Times New Roman"/>
          <w:position w:val="20"/>
          <w:sz w:val="20"/>
        </w:rPr>
      </w:r>
      <w:r>
        <w:rPr>
          <w:rFonts w:ascii="Times New Roman"/>
          <w:spacing w:val="90"/>
          <w:position w:val="20"/>
          <w:sz w:val="20"/>
        </w:rPr>
        <w:t> </w:t>
      </w:r>
      <w:r>
        <w:rPr>
          <w:rFonts w:ascii="Times New Roman"/>
          <w:spacing w:val="90"/>
          <w:sz w:val="20"/>
        </w:rPr>
        <w:drawing>
          <wp:inline distT="0" distB="0" distL="0" distR="0">
            <wp:extent cx="979197" cy="438150"/>
            <wp:effectExtent l="0" t="0" r="0" b="0"/>
            <wp:docPr id="7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21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197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0"/>
          <w:sz w:val="20"/>
        </w:rPr>
      </w:r>
    </w:p>
    <w:sectPr>
      <w:headerReference w:type="default" r:id="rId148"/>
      <w:footerReference w:type="default" r:id="rId149"/>
      <w:pgSz w:w="11910" w:h="16840"/>
      <w:pgMar w:header="0" w:footer="0" w:top="158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Tahoma">
    <w:altName w:val="Tahom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Lucida Sans Unicode">
    <w:altName w:val="Lucida Sans Unicode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455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452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450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BL04P05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4480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4432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3.411011pt;margin-top:814.215881pt;width:8.450pt;height:10pt;mso-position-horizontal-relative:page;mso-position-vertical-relative:page;z-index:-64408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7.51001pt;margin-top:804.711975pt;width:36.25pt;height:10pt;mso-position-horizontal-relative:page;mso-position-vertical-relative:page;z-index:-64384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BL05M05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2.187012pt;margin-top:814.215881pt;width:10.9pt;height:10pt;mso-position-horizontal-relative:page;mso-position-vertical-relative:page;z-index:-64360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10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18.838013pt;margin-top:804.711975pt;width:34.950pt;height:10pt;mso-position-horizontal-relative:page;mso-position-vertical-relative:page;z-index:-6433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BL05P05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91.187012pt;margin-top:814.215881pt;width:12.9pt;height:10pt;mso-position-horizontal-relative:page;mso-position-vertical-relative:page;z-index:-64312" type="#_x0000_t202" filled="false" stroked="false">
          <v:textbox inset="0,0,0,0">
            <w:txbxContent>
              <w:p>
                <w:pPr>
                  <w:spacing w:line="184" w:lineRule="exact" w:before="0"/>
                  <w:ind w:left="4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231F20"/>
                    <w:sz w:val="16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231F20"/>
                    <w:spacing w:val="-1"/>
                    <w:sz w:val="16"/>
                  </w:rPr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57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456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84.851013pt;margin-top:19.847498pt;width:25.6pt;height:10pt;mso-position-horizontal-relative:page;mso-position-vertical-relative:page;z-index:-64288" type="#_x0000_t202" filled="false" stroked="false">
          <v:textbox inset="0,0,0,0">
            <w:txbxContent>
              <w:p>
                <w:pPr>
                  <w:spacing w:line="184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16"/>
                    <w:szCs w:val="16"/>
                  </w:rPr>
                </w:pPr>
                <w:r>
                  <w:rPr>
                    <w:rFonts w:ascii="Arial"/>
                    <w:color w:val="231F20"/>
                    <w:sz w:val="16"/>
                  </w:rPr>
                  <w:t>C0504</w:t>
                </w:r>
                <w:r>
                  <w:rPr>
                    <w:rFonts w:ascii="Arial"/>
                    <w:sz w:val="16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1.519699pt;margin-top:40.614552pt;width:104.1pt;height:13pt;mso-position-horizontal-relative:page;mso-position-vertical-relative:page;z-index:-64264" type="#_x0000_t202" filled="false" stroked="false">
          <v:textbox inset="0,0,0,0">
            <w:txbxContent>
              <w:p>
                <w:pPr>
                  <w:spacing w:line="245" w:lineRule="exact" w:before="0"/>
                  <w:ind w:left="20" w:right="0" w:firstLine="0"/>
                  <w:jc w:val="left"/>
                  <w:rPr>
                    <w:rFonts w:ascii="Arial" w:hAnsi="Arial" w:cs="Arial" w:eastAsia="Arial" w:hint="default"/>
                    <w:sz w:val="22"/>
                    <w:szCs w:val="22"/>
                  </w:rPr>
                </w:pPr>
                <w:r>
                  <w:rPr>
                    <w:rFonts w:ascii="Arial"/>
                    <w:b/>
                    <w:color w:val="231F20"/>
                    <w:sz w:val="22"/>
                  </w:rPr>
                  <w:t>Leia o texto</w:t>
                </w:r>
                <w:r>
                  <w:rPr>
                    <w:rFonts w:ascii="Arial"/>
                    <w:b/>
                    <w:color w:val="231F20"/>
                    <w:spacing w:val="-8"/>
                    <w:sz w:val="22"/>
                  </w:rPr>
                  <w:t> </w:t>
                </w:r>
                <w:r>
                  <w:rPr>
                    <w:rFonts w:ascii="Arial"/>
                    <w:b/>
                    <w:color w:val="231F20"/>
                    <w:sz w:val="22"/>
                  </w:rPr>
                  <w:t>abaixo.</w:t>
                </w:r>
                <w:r>
                  <w:rPr>
                    <w:rFonts w:ascii="Arial"/>
                    <w:sz w:val="22"/>
                  </w:rPr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8">
    <w:multiLevelType w:val="hybridMultilevel"/>
    <w:lvl w:ilvl="0">
      <w:start w:val="3"/>
      <w:numFmt w:val="upperLetter"/>
      <w:lvlText w:val="%1)"/>
      <w:lvlJc w:val="left"/>
      <w:pPr>
        <w:ind w:left="403" w:hanging="294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94"/>
      </w:pPr>
      <w:rPr>
        <w:rFonts w:hint="default"/>
      </w:rPr>
    </w:lvl>
  </w:abstractNum>
  <w:abstractNum w:abstractNumId="3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3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5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8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2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3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4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8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27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6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5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2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76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29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6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5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35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12" w:hanging="282"/>
      </w:pPr>
      <w:rPr>
        <w:rFonts w:hint="default"/>
      </w:rPr>
    </w:lvl>
  </w:abstractNum>
  <w:abstractNum w:abstractNumId="23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1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20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7">
    <w:multiLevelType w:val="hybridMultilevel"/>
    <w:lvl w:ilvl="0">
      <w:start w:val="1"/>
      <w:numFmt w:val="bullet"/>
      <w:lvlText w:val="–"/>
      <w:lvlJc w:val="left"/>
      <w:pPr>
        <w:ind w:left="287" w:hanging="180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989" w:hanging="1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98" w:hanging="1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07" w:hanging="1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6" w:hanging="1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25" w:hanging="1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34" w:hanging="1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244" w:hanging="1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953" w:hanging="180"/>
      </w:pPr>
      <w:rPr>
        <w:rFonts w:hint="default"/>
      </w:rPr>
    </w:lvl>
  </w:abstractNum>
  <w:abstractNum w:abstractNumId="16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3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99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2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11">
    <w:multiLevelType w:val="hybridMultilevel"/>
    <w:lvl w:ilvl="0">
      <w:start w:val="1"/>
      <w:numFmt w:val="upperLetter"/>
      <w:lvlText w:val="%1)"/>
      <w:lvlJc w:val="left"/>
      <w:pPr>
        <w:ind w:left="379" w:hanging="269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69"/>
      </w:pPr>
      <w:rPr>
        <w:rFonts w:hint="default"/>
      </w:rPr>
    </w:lvl>
  </w:abstractNum>
  <w:abstractNum w:abstractNumId="10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9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8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7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6">
    <w:multiLevelType w:val="hybridMultilevel"/>
    <w:lvl w:ilvl="0">
      <w:start w:val="2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5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4">
    <w:multiLevelType w:val="hybridMultilevel"/>
    <w:lvl w:ilvl="0">
      <w:start w:val="1"/>
      <w:numFmt w:val="upperLetter"/>
      <w:lvlText w:val="%1)"/>
      <w:lvlJc w:val="left"/>
      <w:pPr>
        <w:ind w:left="391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402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05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0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0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15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7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20" w:hanging="282"/>
      </w:pPr>
      <w:rPr>
        <w:rFonts w:hint="default"/>
      </w:rPr>
    </w:lvl>
  </w:abstractNum>
  <w:abstractNum w:abstractNumId="3">
    <w:multiLevelType w:val="hybridMultilevel"/>
    <w:lvl w:ilvl="0">
      <w:start w:val="3"/>
      <w:numFmt w:val="decimal"/>
      <w:lvlText w:val="%1)"/>
      <w:lvlJc w:val="left"/>
      <w:pPr>
        <w:ind w:left="110" w:hanging="401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1">
      <w:start w:val="1"/>
      <w:numFmt w:val="upperLetter"/>
      <w:lvlText w:val="%2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spacing w:val="-1"/>
        <w:w w:val="100"/>
        <w:sz w:val="22"/>
        <w:szCs w:val="22"/>
      </w:rPr>
    </w:lvl>
    <w:lvl w:ilvl="2">
      <w:start w:val="1"/>
      <w:numFmt w:val="bullet"/>
      <w:lvlText w:val="•"/>
      <w:lvlJc w:val="left"/>
      <w:pPr>
        <w:ind w:left="1513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27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41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55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69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8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97" w:hanging="282"/>
      </w:pPr>
      <w:rPr>
        <w:rFonts w:hint="default"/>
      </w:rPr>
    </w:lvl>
  </w:abstractNum>
  <w:abstractNum w:abstractNumId="2">
    <w:multiLevelType w:val="hybridMultilevel"/>
    <w:lvl w:ilvl="0">
      <w:start w:val="1"/>
      <w:numFmt w:val="upperLetter"/>
      <w:lvlText w:val="%1)"/>
      <w:lvlJc w:val="left"/>
      <w:pPr>
        <w:ind w:left="110" w:hanging="282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150" w:hanging="2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1" w:hanging="2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11" w:hanging="2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2" w:hanging="2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72" w:hanging="2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03" w:hanging="2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33" w:hanging="2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64" w:hanging="282"/>
      </w:pPr>
      <w:rPr>
        <w:rFonts w:hint="default"/>
      </w:rPr>
    </w:lvl>
  </w:abstractNum>
  <w:abstractNum w:abstractNumId="1">
    <w:multiLevelType w:val="hybridMultilevel"/>
    <w:lvl w:ilvl="0">
      <w:start w:val="1"/>
      <w:numFmt w:val="upperLetter"/>
      <w:lvlText w:val="%1)"/>
      <w:lvlJc w:val="left"/>
      <w:pPr>
        <w:ind w:left="379" w:hanging="270"/>
        <w:jc w:val="left"/>
      </w:pPr>
      <w:rPr>
        <w:rFonts w:hint="default" w:ascii="Arial" w:hAnsi="Arial" w:eastAsia="Arial"/>
        <w:color w:val="231F20"/>
        <w:w w:val="100"/>
        <w:sz w:val="22"/>
        <w:szCs w:val="22"/>
      </w:rPr>
    </w:lvl>
    <w:lvl w:ilvl="1">
      <w:start w:val="1"/>
      <w:numFmt w:val="bullet"/>
      <w:lvlText w:val="•"/>
      <w:lvlJc w:val="left"/>
      <w:pPr>
        <w:ind w:left="1384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89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3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98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02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7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11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16" w:hanging="27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413" w:hanging="171"/>
      </w:pPr>
      <w:rPr>
        <w:rFonts w:hint="default" w:ascii="Tahoma" w:hAnsi="Tahoma" w:eastAsia="Tahoma"/>
        <w:color w:val="231F20"/>
        <w:w w:val="82"/>
        <w:sz w:val="22"/>
        <w:szCs w:val="22"/>
      </w:rPr>
    </w:lvl>
    <w:lvl w:ilvl="1">
      <w:start w:val="1"/>
      <w:numFmt w:val="bullet"/>
      <w:lvlText w:val="•"/>
      <w:lvlJc w:val="left"/>
      <w:pPr>
        <w:ind w:left="246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17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565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1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62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11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59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08" w:hanging="171"/>
      </w:pPr>
      <w:rPr>
        <w:rFonts w:hint="default"/>
      </w:rPr>
    </w:lvl>
  </w:abstract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27"/>
      <w:ind w:left="110"/>
    </w:pPr>
    <w:rPr>
      <w:rFonts w:ascii="Arial" w:hAnsi="Arial" w:eastAsia="Arial"/>
      <w:sz w:val="22"/>
      <w:szCs w:val="22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Arial" w:hAnsi="Arial" w:eastAsia="Arial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png"/><Relationship Id="rId58" Type="http://schemas.openxmlformats.org/officeDocument/2006/relationships/image" Target="media/image52.png"/><Relationship Id="rId59" Type="http://schemas.openxmlformats.org/officeDocument/2006/relationships/image" Target="media/image53.png"/><Relationship Id="rId60" Type="http://schemas.openxmlformats.org/officeDocument/2006/relationships/image" Target="media/image54.png"/><Relationship Id="rId61" Type="http://schemas.openxmlformats.org/officeDocument/2006/relationships/image" Target="media/image55.png"/><Relationship Id="rId62" Type="http://schemas.openxmlformats.org/officeDocument/2006/relationships/image" Target="media/image56.png"/><Relationship Id="rId63" Type="http://schemas.openxmlformats.org/officeDocument/2006/relationships/image" Target="media/image57.png"/><Relationship Id="rId64" Type="http://schemas.openxmlformats.org/officeDocument/2006/relationships/image" Target="media/image58.png"/><Relationship Id="rId65" Type="http://schemas.openxmlformats.org/officeDocument/2006/relationships/image" Target="media/image59.png"/><Relationship Id="rId66" Type="http://schemas.openxmlformats.org/officeDocument/2006/relationships/image" Target="media/image60.png"/><Relationship Id="rId67" Type="http://schemas.openxmlformats.org/officeDocument/2006/relationships/image" Target="media/image61.png"/><Relationship Id="rId68" Type="http://schemas.openxmlformats.org/officeDocument/2006/relationships/image" Target="media/image62.png"/><Relationship Id="rId69" Type="http://schemas.openxmlformats.org/officeDocument/2006/relationships/image" Target="media/image63.png"/><Relationship Id="rId70" Type="http://schemas.openxmlformats.org/officeDocument/2006/relationships/image" Target="media/image64.png"/><Relationship Id="rId71" Type="http://schemas.openxmlformats.org/officeDocument/2006/relationships/image" Target="media/image65.png"/><Relationship Id="rId72" Type="http://schemas.openxmlformats.org/officeDocument/2006/relationships/image" Target="media/image66.png"/><Relationship Id="rId73" Type="http://schemas.openxmlformats.org/officeDocument/2006/relationships/image" Target="media/image67.png"/><Relationship Id="rId74" Type="http://schemas.openxmlformats.org/officeDocument/2006/relationships/image" Target="media/image68.png"/><Relationship Id="rId75" Type="http://schemas.openxmlformats.org/officeDocument/2006/relationships/image" Target="media/image69.png"/><Relationship Id="rId76" Type="http://schemas.openxmlformats.org/officeDocument/2006/relationships/image" Target="media/image70.png"/><Relationship Id="rId77" Type="http://schemas.openxmlformats.org/officeDocument/2006/relationships/image" Target="media/image71.png"/><Relationship Id="rId78" Type="http://schemas.openxmlformats.org/officeDocument/2006/relationships/image" Target="media/image72.png"/><Relationship Id="rId79" Type="http://schemas.openxmlformats.org/officeDocument/2006/relationships/image" Target="media/image73.png"/><Relationship Id="rId80" Type="http://schemas.openxmlformats.org/officeDocument/2006/relationships/image" Target="media/image74.png"/><Relationship Id="rId81" Type="http://schemas.openxmlformats.org/officeDocument/2006/relationships/image" Target="media/image75.png"/><Relationship Id="rId82" Type="http://schemas.openxmlformats.org/officeDocument/2006/relationships/image" Target="media/image76.png"/><Relationship Id="rId83" Type="http://schemas.openxmlformats.org/officeDocument/2006/relationships/footer" Target="footer2.xml"/><Relationship Id="rId84" Type="http://schemas.openxmlformats.org/officeDocument/2006/relationships/hyperlink" Target="http://portaldoprofessor.mec.gov.br/fichaTecnicaAula.html?aula=24259" TargetMode="External"/><Relationship Id="rId85" Type="http://schemas.openxmlformats.org/officeDocument/2006/relationships/hyperlink" Target="http://sitededicas.ne10.uol.com.br/humor_piadas5a.htm" TargetMode="External"/><Relationship Id="rId86" Type="http://schemas.openxmlformats.org/officeDocument/2006/relationships/image" Target="media/image77.png"/><Relationship Id="rId87" Type="http://schemas.openxmlformats.org/officeDocument/2006/relationships/hyperlink" Target="http://osantuario.com/2013/04/13/umas-tiras-da-pesada-eu-tu-e-elas-as-tirinhas/" TargetMode="External"/><Relationship Id="rId88" Type="http://schemas.openxmlformats.org/officeDocument/2006/relationships/header" Target="header2.xml"/><Relationship Id="rId89" Type="http://schemas.openxmlformats.org/officeDocument/2006/relationships/hyperlink" Target="http://www.piadografo.sitebr.net/Juquinha2.htm" TargetMode="External"/><Relationship Id="rId90" Type="http://schemas.openxmlformats.org/officeDocument/2006/relationships/footer" Target="footer3.xml"/><Relationship Id="rId91" Type="http://schemas.openxmlformats.org/officeDocument/2006/relationships/image" Target="media/image78.png"/><Relationship Id="rId92" Type="http://schemas.openxmlformats.org/officeDocument/2006/relationships/image" Target="media/image79.png"/><Relationship Id="rId93" Type="http://schemas.openxmlformats.org/officeDocument/2006/relationships/image" Target="media/image80.png"/><Relationship Id="rId94" Type="http://schemas.openxmlformats.org/officeDocument/2006/relationships/image" Target="media/image81.png"/><Relationship Id="rId95" Type="http://schemas.openxmlformats.org/officeDocument/2006/relationships/image" Target="media/image82.png"/><Relationship Id="rId96" Type="http://schemas.openxmlformats.org/officeDocument/2006/relationships/image" Target="media/image83.png"/><Relationship Id="rId97" Type="http://schemas.openxmlformats.org/officeDocument/2006/relationships/image" Target="media/image84.png"/><Relationship Id="rId98" Type="http://schemas.openxmlformats.org/officeDocument/2006/relationships/image" Target="media/image85.png"/><Relationship Id="rId99" Type="http://schemas.openxmlformats.org/officeDocument/2006/relationships/image" Target="media/image86.png"/><Relationship Id="rId100" Type="http://schemas.openxmlformats.org/officeDocument/2006/relationships/image" Target="media/image87.png"/><Relationship Id="rId101" Type="http://schemas.openxmlformats.org/officeDocument/2006/relationships/image" Target="media/image88.png"/><Relationship Id="rId102" Type="http://schemas.openxmlformats.org/officeDocument/2006/relationships/image" Target="media/image89.png"/><Relationship Id="rId103" Type="http://schemas.openxmlformats.org/officeDocument/2006/relationships/image" Target="media/image90.png"/><Relationship Id="rId104" Type="http://schemas.openxmlformats.org/officeDocument/2006/relationships/image" Target="media/image91.png"/><Relationship Id="rId105" Type="http://schemas.openxmlformats.org/officeDocument/2006/relationships/image" Target="media/image92.png"/><Relationship Id="rId106" Type="http://schemas.openxmlformats.org/officeDocument/2006/relationships/image" Target="media/image93.png"/><Relationship Id="rId107" Type="http://schemas.openxmlformats.org/officeDocument/2006/relationships/image" Target="media/image94.png"/><Relationship Id="rId108" Type="http://schemas.openxmlformats.org/officeDocument/2006/relationships/image" Target="media/image95.png"/><Relationship Id="rId109" Type="http://schemas.openxmlformats.org/officeDocument/2006/relationships/image" Target="media/image96.png"/><Relationship Id="rId110" Type="http://schemas.openxmlformats.org/officeDocument/2006/relationships/image" Target="media/image97.png"/><Relationship Id="rId111" Type="http://schemas.openxmlformats.org/officeDocument/2006/relationships/image" Target="media/image98.png"/><Relationship Id="rId112" Type="http://schemas.openxmlformats.org/officeDocument/2006/relationships/image" Target="media/image99.png"/><Relationship Id="rId113" Type="http://schemas.openxmlformats.org/officeDocument/2006/relationships/image" Target="media/image100.png"/><Relationship Id="rId114" Type="http://schemas.openxmlformats.org/officeDocument/2006/relationships/image" Target="media/image101.png"/><Relationship Id="rId115" Type="http://schemas.openxmlformats.org/officeDocument/2006/relationships/image" Target="media/image102.png"/><Relationship Id="rId116" Type="http://schemas.openxmlformats.org/officeDocument/2006/relationships/image" Target="media/image103.png"/><Relationship Id="rId117" Type="http://schemas.openxmlformats.org/officeDocument/2006/relationships/image" Target="media/image104.png"/><Relationship Id="rId118" Type="http://schemas.openxmlformats.org/officeDocument/2006/relationships/image" Target="media/image105.png"/><Relationship Id="rId119" Type="http://schemas.openxmlformats.org/officeDocument/2006/relationships/image" Target="media/image106.png"/><Relationship Id="rId120" Type="http://schemas.openxmlformats.org/officeDocument/2006/relationships/image" Target="media/image107.png"/><Relationship Id="rId121" Type="http://schemas.openxmlformats.org/officeDocument/2006/relationships/image" Target="media/image108.png"/><Relationship Id="rId122" Type="http://schemas.openxmlformats.org/officeDocument/2006/relationships/image" Target="media/image109.png"/><Relationship Id="rId123" Type="http://schemas.openxmlformats.org/officeDocument/2006/relationships/image" Target="media/image110.png"/><Relationship Id="rId124" Type="http://schemas.openxmlformats.org/officeDocument/2006/relationships/image" Target="media/image111.png"/><Relationship Id="rId125" Type="http://schemas.openxmlformats.org/officeDocument/2006/relationships/image" Target="media/image112.pn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image" Target="media/image115.png"/><Relationship Id="rId129" Type="http://schemas.openxmlformats.org/officeDocument/2006/relationships/image" Target="media/image116.png"/><Relationship Id="rId130" Type="http://schemas.openxmlformats.org/officeDocument/2006/relationships/footer" Target="footer4.xml"/><Relationship Id="rId131" Type="http://schemas.openxmlformats.org/officeDocument/2006/relationships/footer" Target="footer5.xml"/><Relationship Id="rId132" Type="http://schemas.openxmlformats.org/officeDocument/2006/relationships/hyperlink" Target="http://www1.folha.uol.com.br/folhinha/2013/11/1375373-garoto-de-oito-anos-indica-livro-sobre-leonardo-da-vinci.shtml" TargetMode="External"/><Relationship Id="rId133" Type="http://schemas.openxmlformats.org/officeDocument/2006/relationships/image" Target="media/image117.png"/><Relationship Id="rId134" Type="http://schemas.openxmlformats.org/officeDocument/2006/relationships/hyperlink" Target="http://migre.me/gjdOp" TargetMode="External"/><Relationship Id="rId135" Type="http://schemas.openxmlformats.org/officeDocument/2006/relationships/hyperlink" Target="http://migre.me/gjdR1" TargetMode="External"/><Relationship Id="rId136" Type="http://schemas.openxmlformats.org/officeDocument/2006/relationships/header" Target="header3.xml"/><Relationship Id="rId137" Type="http://schemas.openxmlformats.org/officeDocument/2006/relationships/image" Target="media/image118.png"/><Relationship Id="rId138" Type="http://schemas.openxmlformats.org/officeDocument/2006/relationships/hyperlink" Target="http://3.bp.blogspot.com/-Oz1Ari2_XFc/UOBzmp482LI/AAAAAAAABAI/HRbNP0S-wAI/s1600/tira31.gif" TargetMode="External"/><Relationship Id="rId139" Type="http://schemas.openxmlformats.org/officeDocument/2006/relationships/hyperlink" Target="http://veja.abril.com.br/noticia/esporte/mascote-da-copa-2014-ganha-nome-de-fuleco" TargetMode="External"/><Relationship Id="rId140" Type="http://schemas.openxmlformats.org/officeDocument/2006/relationships/hyperlink" Target="http://www1.folha.uol.com.br/folhinha/1144174-lagartixa-solta-o-rabo-para-enganar-predador-conta-livro.shtml" TargetMode="External"/><Relationship Id="rId141" Type="http://schemas.openxmlformats.org/officeDocument/2006/relationships/hyperlink" Target="http://www.otempo.com.br/otempinho/leiamais/materiasdecapa/NOT/356500/1" TargetMode="External"/><Relationship Id="rId142" Type="http://schemas.openxmlformats.org/officeDocument/2006/relationships/header" Target="header4.xml"/><Relationship Id="rId143" Type="http://schemas.openxmlformats.org/officeDocument/2006/relationships/footer" Target="footer6.xml"/><Relationship Id="rId144" Type="http://schemas.openxmlformats.org/officeDocument/2006/relationships/header" Target="header5.xml"/><Relationship Id="rId145" Type="http://schemas.openxmlformats.org/officeDocument/2006/relationships/footer" Target="footer7.xml"/><Relationship Id="rId146" Type="http://schemas.openxmlformats.org/officeDocument/2006/relationships/header" Target="header6.xml"/><Relationship Id="rId147" Type="http://schemas.openxmlformats.org/officeDocument/2006/relationships/footer" Target="footer8.xml"/><Relationship Id="rId148" Type="http://schemas.openxmlformats.org/officeDocument/2006/relationships/header" Target="header7.xml"/><Relationship Id="rId149" Type="http://schemas.openxmlformats.org/officeDocument/2006/relationships/footer" Target="footer9.xml"/><Relationship Id="rId150" Type="http://schemas.openxmlformats.org/officeDocument/2006/relationships/image" Target="media/image119.png"/><Relationship Id="rId151" Type="http://schemas.openxmlformats.org/officeDocument/2006/relationships/image" Target="media/image120.png"/><Relationship Id="rId152" Type="http://schemas.openxmlformats.org/officeDocument/2006/relationships/image" Target="media/image121.png"/><Relationship Id="rId15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C0504.indb</dc:title>
  <dcterms:created xsi:type="dcterms:W3CDTF">2016-02-07T03:53:55Z</dcterms:created>
  <dcterms:modified xsi:type="dcterms:W3CDTF">2016-02-07T03:53:55Z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2014-03-19T00:00:00Z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2016-02-07T00:00:00Z</vt:filetime>
  </property>
</Properties>
</file>