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1f6de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b5d334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B5D334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B5D334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B5D334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b5d334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B5D334"/>
          <w:sz w:val="40"/>
        </w:rPr>
        <w:t>LÍNGUA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PORTUGUESA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E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B5D334"/>
          <w:sz w:val="36"/>
        </w:rPr>
        <w:t>5º ano</w:t>
      </w:r>
      <w:r>
        <w:rPr>
          <w:rFonts w:ascii="Arial" w:hAnsi="Arial"/>
          <w:b/>
          <w:color w:val="B5D334"/>
          <w:spacing w:val="16"/>
          <w:sz w:val="36"/>
        </w:rPr>
        <w:t> </w:t>
      </w:r>
      <w:r>
        <w:rPr>
          <w:rFonts w:ascii="Arial" w:hAnsi="Arial"/>
          <w:b/>
          <w:color w:val="B5D334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B5D334"/>
          <w:sz w:val="36"/>
        </w:rPr>
        <w:t>Ensino</w:t>
      </w:r>
      <w:r>
        <w:rPr>
          <w:rFonts w:ascii="Arial"/>
          <w:b/>
          <w:color w:val="B5D334"/>
          <w:spacing w:val="2"/>
          <w:sz w:val="36"/>
        </w:rPr>
        <w:t> </w:t>
      </w:r>
      <w:r>
        <w:rPr>
          <w:rFonts w:ascii="Arial"/>
          <w:b/>
          <w:color w:val="B5D334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B5D334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B5D334"/>
          <w:sz w:val="64"/>
        </w:rPr>
        <w:t>C0505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b5d334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B5D334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B5D334"/>
          <w:w w:val="105"/>
        </w:rPr>
        <w:t>Data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de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Nascimento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72208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1f6de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LM5EF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173.85pt;mso-position-horizontal-relative:page;mso-position-vertical-relative:paragraph;z-index:1456;mso-wrap-distance-left:0;mso-wrap-distance-right:0" coordorigin="1124,313" coordsize="9658,34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3457" coordorigin="1134,323" coordsize="2,3457">
              <v:shape style="position:absolute;left:1134;top:323;width:2;height:3457" coordorigin="1134,323" coordsize="0,3457" path="m1134,37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3457" coordorigin="1701,323" coordsize="2,3457">
              <v:shape style="position:absolute;left:1701;top:323;width:2;height:3457" coordorigin="1701,323" coordsize="0,3457" path="m1701,3780l1701,323e" filled="false" stroked="true" strokeweight=".5pt" strokecolor="#231f20">
                <v:path arrowok="t"/>
              </v:shape>
            </v:group>
            <v:group style="position:absolute;left:10772;top:323;width:2;height:3457" coordorigin="10772,323" coordsize="2,3457">
              <v:shape style="position:absolute;left:10772;top:323;width:2;height:3457" coordorigin="10772,323" coordsize="0,3457" path="m10772,3780l10772,323e" filled="false" stroked="true" strokeweight=".5pt" strokecolor="#231f20">
                <v:path arrowok="t"/>
              </v:shape>
            </v:group>
            <v:group style="position:absolute;left:1129;top:3785;width:572;height:2" coordorigin="1129,3785" coordsize="572,2">
              <v:shape style="position:absolute;left:1129;top:3785;width:572;height:2" coordorigin="1129,3785" coordsize="572,0" path="m1129,3785l1701,3785e" filled="false" stroked="true" strokeweight=".5pt" strokecolor="#231f20">
                <v:path arrowok="t"/>
              </v:shape>
            </v:group>
            <v:group style="position:absolute;left:1701;top:3785;width:9076;height:2" coordorigin="1701,3785" coordsize="9076,2">
              <v:shape style="position:absolute;left:1701;top:3785;width:9076;height:2" coordorigin="1701,3785" coordsize="9076,0" path="m1701,3785l10777,3785e" filled="false" stroked="true" strokeweight=".5pt" strokecolor="#231f20">
                <v:path arrowok="t"/>
              </v:shape>
              <v:shape style="position:absolute;left:1247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34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56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Garoto de oito anos indica livro sobre Leonardo Da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Vinci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Depois de ter ouvido falar muito sobre Leonardo da Vinci (1452-1519), Daniel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Vasco,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8,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ganhou de presente o “Diário das Invenções – Leonardo da Vinci”, de Jaspre Bark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mostra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ideias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invenções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espécie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avião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barco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antigo.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2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as figuras ‘saem’ do livro”,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conta.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obra, com imagens em alto relevo, é uma reunião de textos, anotações e esboços feitos pelo cientista, engenheiro e pintor Leonardo da Vinci, reconhecido por suas criações e também por suas obras de arte. É dele, por exemplo, o famoso quadro “Monalisa”, em exposição no museu do Louvre, 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“É legal saber como ele construía as coisas. De todas as invenções mostradas no livro, a de que mais gostei foi a carruagem, porque parece que ela 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andando.”.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36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1"/>
          <w:sz w:val="16"/>
        </w:rPr>
        <w:t>Disponível em</w:t>
      </w:r>
      <w:hyperlink r:id="rId19">
        <w:r>
          <w:rPr>
            <w:rFonts w:ascii="Arial" w:hAnsi="Arial"/>
            <w:color w:val="231F20"/>
            <w:spacing w:val="-1"/>
            <w:sz w:val="16"/>
          </w:rPr>
          <w:t>:</w:t>
        </w:r>
        <w:r>
          <w:rPr>
            <w:rFonts w:ascii="Arial" w:hAnsi="Arial"/>
            <w:color w:val="231F20"/>
            <w:spacing w:val="36"/>
            <w:sz w:val="16"/>
          </w:rPr>
          <w:t> </w:t>
        </w:r>
        <w:r>
          <w:rPr>
            <w:rFonts w:ascii="Arial" w:hAnsi="Arial"/>
            <w:color w:val="231F20"/>
            <w:spacing w:val="-1"/>
            <w:sz w:val="16"/>
          </w:rPr>
          <w:t>&lt;http://www1.folha.uol.com.br/folhinha/2013/11/1375373-garoto-de-oito-anos-indica-livro-sobre-leonardo-da-vinci.shtml&gt;.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92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28 </w:t>
      </w:r>
      <w:r>
        <w:rPr>
          <w:rFonts w:ascii="Arial"/>
          <w:color w:val="231F20"/>
          <w:spacing w:val="-4"/>
          <w:sz w:val="16"/>
        </w:rPr>
        <w:t>nov. </w:t>
      </w:r>
      <w:r>
        <w:rPr>
          <w:rFonts w:ascii="Arial"/>
          <w:color w:val="231F20"/>
          <w:sz w:val="16"/>
        </w:rPr>
        <w:t>2013. Fragmento.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(P050627E4_SUP)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(P050627E4)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exposição no museu do Louvre em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Paris.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invenções preferidas de Daniel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Vasco.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O livro “Diário das Invenções – Leonardo da</w:t>
      </w:r>
      <w:r>
        <w:rPr>
          <w:rFonts w:ascii="Arial" w:hAnsi="Arial" w:cs="Arial" w:eastAsia="Arial" w:hint="default"/>
          <w:color w:val="231F20"/>
          <w:spacing w:val="-2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Vinci”.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quadros famosos de Leonardo da</w:t>
      </w:r>
      <w:r>
        <w:rPr>
          <w:rFonts w:ascii="Arial"/>
          <w:color w:val="231F20"/>
          <w:spacing w:val="-25"/>
          <w:sz w:val="22"/>
        </w:rPr>
        <w:t> </w:t>
      </w:r>
      <w:r>
        <w:rPr>
          <w:rFonts w:ascii="Arial"/>
          <w:color w:val="231F20"/>
          <w:sz w:val="22"/>
        </w:rPr>
        <w:t>Vinci.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(P050628E4)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4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convidar para uma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exposição.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dar uma dica de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leitura.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ensinar um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conteúdo.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(P050630E4) </w:t>
      </w:r>
      <w:r>
        <w:rPr>
          <w:rFonts w:ascii="Arial"/>
          <w:color w:val="231F20"/>
          <w:sz w:val="22"/>
        </w:rPr>
        <w:t>Nesse texto, qual trecho apresenta ideia de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lugar?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“Depois de ter ouvido falar muito sobre Leonardo da Vinci...”. 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obra, com imagens em alto relevo,...”. (ℓ.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uma reunião de textos, anotações e esboços...”.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em exposição no museu do Louvre,...”.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7-8)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(P050640E4) </w:t>
      </w:r>
      <w:r>
        <w:rPr>
          <w:rFonts w:ascii="Arial"/>
          <w:color w:val="231F20"/>
          <w:sz w:val="22"/>
        </w:rPr>
        <w:t>As aspas usadas na linha 7 servem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uma palavra</w:t>
      </w:r>
      <w:r>
        <w:rPr>
          <w:rFonts w:ascii="Arial"/>
          <w:color w:val="231F20"/>
          <w:spacing w:val="-27"/>
          <w:sz w:val="22"/>
        </w:rPr>
        <w:t> </w:t>
      </w:r>
      <w:r>
        <w:rPr>
          <w:rFonts w:ascii="Arial"/>
          <w:color w:val="231F20"/>
          <w:sz w:val="22"/>
        </w:rPr>
        <w:t>inventada.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garoto.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o nome de uma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obra.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usar uma palavra em outro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sentido.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2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3"/>
        <w:gridCol w:w="4422"/>
      </w:tblGrid>
      <w:tr>
        <w:trPr>
          <w:trHeight w:val="320" w:hRule="exact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  <w:tc>
          <w:tcPr>
            <w:tcW w:w="44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447" w:hRule="exact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1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266903" cy="4507992"/>
                  <wp:effectExtent l="0" t="0" r="0" b="0"/>
                  <wp:docPr id="3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903" cy="450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7"/>
              <w:ind w:left="667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21">
              <w:r>
                <w:rPr>
                  <w:rFonts w:ascii="Arial" w:hAnsi="Arial"/>
                  <w:color w:val="231F20"/>
                  <w:sz w:val="16"/>
                </w:rPr>
                <w:t>: &lt;http://migre.me/gjdOp&gt;.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</w:t>
            </w:r>
            <w:r>
              <w:rPr>
                <w:rFonts w:ascii="Arial" w:hAnsi="Arial"/>
                <w:color w:val="231F20"/>
                <w:spacing w:val="-3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 8 out. 2013.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4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6" w:lineRule="auto" w:before="29"/>
              <w:ind w:left="75" w:right="72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Ninguém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morre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amores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pelas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vacinas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(afinal, quem é que gosta de injeção?),</w:t>
            </w:r>
            <w:r>
              <w:rPr>
                <w:rFonts w:ascii="Arial" w:hAnsi="Arial"/>
                <w:color w:val="231F20"/>
                <w:spacing w:val="-2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pode apostar que sem elas nossa vida ia ser bem mais</w:t>
            </w:r>
            <w:r>
              <w:rPr>
                <w:rFonts w:ascii="Arial" w:hAnsi="Arial"/>
                <w:color w:val="231F20"/>
                <w:spacing w:val="-1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difícil.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66" w:lineRule="auto"/>
              <w:ind w:left="75" w:right="73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 vacinas são como “cães de guarda” da nossa saúde e trabalham bastante para manter a gente livre de doenças</w:t>
            </w:r>
            <w:r>
              <w:rPr>
                <w:rFonts w:ascii="Arial" w:hAnsi="Arial" w:cs="Arial" w:eastAsia="Arial" w:hint="default"/>
                <w:color w:val="231F20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chatas.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75" w:right="73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É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hora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perder </w:t>
            </w:r>
            <w:r>
              <w:rPr>
                <w:rFonts w:ascii="Arial" w:hAnsi="Arial"/>
                <w:color w:val="231F20"/>
                <w:sz w:val="22"/>
              </w:rPr>
              <w:t>o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medo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das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vacinas </w:t>
            </w:r>
            <w:r>
              <w:rPr>
                <w:rFonts w:ascii="Arial" w:hAnsi="Arial"/>
                <w:color w:val="231F20"/>
                <w:sz w:val="22"/>
              </w:rPr>
              <w:t>e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conhecer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mais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essas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gotinhas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milagrosas!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473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22">
              <w:r>
                <w:rPr>
                  <w:rFonts w:ascii="Arial" w:hAnsi="Arial"/>
                  <w:color w:val="231F20"/>
                  <w:sz w:val="16"/>
                </w:rPr>
                <w:t>:</w:t>
              </w:r>
              <w:r>
                <w:rPr>
                  <w:rFonts w:ascii="Arial" w:hAnsi="Arial"/>
                  <w:color w:val="231F20"/>
                  <w:spacing w:val="-11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&lt;http://migre.me/gjdR1&gt;.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8"/>
              <w:ind w:left="2611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Acesso em: 8 out.</w:t>
            </w:r>
            <w:r>
              <w:rPr>
                <w:rFonts w:asci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2013.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before="50"/>
        <w:ind w:left="0" w:right="27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(P050632E4_SUP)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(P050632E4) </w:t>
      </w:r>
      <w:r>
        <w:rPr>
          <w:rFonts w:ascii="Arial" w:hAnsi="Arial"/>
          <w:color w:val="231F20"/>
          <w:sz w:val="22"/>
        </w:rPr>
        <w:t>Qual é a informação comum a esses</w:t>
      </w:r>
      <w:r>
        <w:rPr>
          <w:rFonts w:ascii="Arial" w:hAnsi="Arial"/>
          <w:color w:val="231F20"/>
          <w:spacing w:val="1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importância da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vacinação.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luta contra a paralisia</w:t>
      </w:r>
      <w:r>
        <w:rPr>
          <w:rFonts w:ascii="Arial"/>
          <w:color w:val="231F20"/>
          <w:spacing w:val="-34"/>
          <w:sz w:val="22"/>
        </w:rPr>
        <w:t> </w:t>
      </w:r>
      <w:r>
        <w:rPr>
          <w:rFonts w:ascii="Arial"/>
          <w:color w:val="231F20"/>
          <w:sz w:val="22"/>
        </w:rPr>
        <w:t>infantil.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brincadeiras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criança.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histórias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infantis.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(P050633E4) </w:t>
      </w:r>
      <w:r>
        <w:rPr>
          <w:rFonts w:ascii="Arial"/>
          <w:color w:val="231F20"/>
          <w:sz w:val="22"/>
        </w:rPr>
        <w:t>O </w:t>
      </w:r>
      <w:r>
        <w:rPr>
          <w:rFonts w:ascii="Arial"/>
          <w:color w:val="231F20"/>
          <w:spacing w:val="-6"/>
          <w:sz w:val="22"/>
        </w:rPr>
        <w:t>Texto </w:t>
      </w:r>
      <w:r>
        <w:rPr>
          <w:rFonts w:ascii="Arial"/>
          <w:color w:val="231F20"/>
          <w:sz w:val="22"/>
        </w:rPr>
        <w:t>1 foi escrito</w:t>
      </w:r>
      <w:r>
        <w:rPr>
          <w:rFonts w:ascii="Arial"/>
          <w:color w:val="231F20"/>
          <w:spacing w:val="9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anunciar um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produto.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divertir o</w:t>
      </w:r>
      <w:r>
        <w:rPr>
          <w:rFonts w:ascii="Arial"/>
          <w:color w:val="231F20"/>
          <w:spacing w:val="-3"/>
          <w:sz w:val="22"/>
        </w:rPr>
        <w:t> leitor.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campanha.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tarefa.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/>
        <w:ind w:left="652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889190" cy="1953958"/>
            <wp:effectExtent l="0" t="0" r="0" b="0"/>
            <wp:docPr id="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190" cy="195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182" w:lineRule="exact" w:before="0"/>
        <w:ind w:left="19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25">
        <w:r>
          <w:rPr>
            <w:rFonts w:ascii="Arial" w:hAnsi="Arial"/>
            <w:color w:val="231F20"/>
            <w:spacing w:val="-4"/>
            <w:sz w:val="16"/>
          </w:rPr>
          <w:t>&lt;http://3.bp.blogspot.com/-Oz1Ari2_XFc/UOBzmp482LI/AAAAAAAABAI/HRbNP0S-wAI/s1600/tira31.gif&gt;.</w:t>
        </w:r>
      </w:hyperlink>
      <w:r>
        <w:rPr>
          <w:rFonts w:ascii="Arial" w:hAnsi="Arial"/>
          <w:color w:val="231F20"/>
          <w:spacing w:val="-4"/>
          <w:sz w:val="16"/>
        </w:rPr>
        <w:t> 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30 </w:t>
      </w:r>
      <w:r>
        <w:rPr>
          <w:rFonts w:ascii="Arial" w:hAnsi="Arial"/>
          <w:color w:val="231F20"/>
          <w:spacing w:val="-3"/>
          <w:sz w:val="16"/>
        </w:rPr>
        <w:t>out.</w:t>
      </w:r>
      <w:r>
        <w:rPr>
          <w:rFonts w:ascii="Arial" w:hAnsi="Arial"/>
          <w:color w:val="231F20"/>
          <w:spacing w:val="-29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2013.</w:t>
      </w:r>
      <w:r>
        <w:rPr>
          <w:rFonts w:ascii="Arial" w:hAnsi="Arial"/>
          <w:sz w:val="16"/>
        </w:rPr>
      </w:r>
    </w:p>
    <w:p>
      <w:pPr>
        <w:spacing w:before="36"/>
        <w:ind w:left="0" w:right="224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4"/>
          <w:sz w:val="16"/>
        </w:rPr>
        <w:t>(P050635E4_SUP)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(P050637E4) </w:t>
      </w:r>
      <w:r>
        <w:rPr>
          <w:rFonts w:ascii="Arial" w:hAnsi="Arial"/>
          <w:color w:val="231F20"/>
          <w:sz w:val="22"/>
        </w:rPr>
        <w:t>No último quadrinho desse texto, o menino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bravo.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sonolento.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surpreso.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triste.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996pt;width:481.9pt;height:117.35pt;mso-position-horizontal-relative:page;mso-position-vertical-relative:paragraph;z-index:148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682" w:right="368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Copa</w:t>
                  </w:r>
                  <w:r>
                    <w:rPr>
                      <w:rFonts w:ascii="Arial"/>
                      <w:b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2014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Fifa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anunciou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na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noite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deste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domingo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nome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mascote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oficial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Copa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Mundo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2014.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</w:r>
                  <w:r>
                    <w:rPr>
                      <w:color w:val="231F20"/>
                    </w:rPr>
                    <w:t>Depois de uma eleição que durou três meses e oferecia três alternativas – todas sugeridas pela própria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Fifa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palavra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Fuleco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foi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escolhida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por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1,7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milhão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brasileiros,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corresponde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48% </w:t>
                  </w:r>
                  <w:r>
                    <w:rPr>
                      <w:color w:val="231F20"/>
                    </w:rPr>
                    <w:t>dos votos. O nome vencedor vem da fusão de “futebol” 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“ecologia”.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right="64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Em segundo lugar ficou Zuzeco, com 31%, que era a combinação entre “azul” e “ecologia”.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O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64"/>
                    <w:jc w:val="left"/>
                  </w:pPr>
                  <w:r>
                    <w:rPr>
                      <w:color w:val="231F20"/>
                    </w:rPr>
                    <w:t>nome Amijubi, de “amizade” e “júbilo”, terminou em terceiro </w:t>
                  </w:r>
                  <w:r>
                    <w:rPr>
                      <w:color w:val="231F20"/>
                      <w:spacing w:val="-3"/>
                    </w:rPr>
                    <w:t>lugar, </w:t>
                  </w:r>
                  <w:r>
                    <w:rPr>
                      <w:color w:val="231F20"/>
                    </w:rPr>
                    <w:t>com 21% dos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votos.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4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26">
        <w:r>
          <w:rPr>
            <w:rFonts w:ascii="Arial" w:hAnsi="Arial"/>
            <w:color w:val="231F20"/>
            <w:spacing w:val="-4"/>
            <w:sz w:val="16"/>
          </w:rPr>
          <w:t>&lt;http://veja.abril.com.br/noticia/esporte/mascote-da-copa-2014-ganha-nome-de-fuleco&gt;.</w:t>
        </w:r>
      </w:hyperlink>
      <w:r>
        <w:rPr>
          <w:rFonts w:ascii="Arial" w:hAnsi="Arial"/>
          <w:color w:val="231F20"/>
          <w:spacing w:val="-4"/>
          <w:sz w:val="16"/>
        </w:rPr>
        <w:t> 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18 </w:t>
      </w:r>
      <w:r>
        <w:rPr>
          <w:rFonts w:ascii="Arial" w:hAnsi="Arial"/>
          <w:color w:val="231F20"/>
          <w:spacing w:val="-3"/>
          <w:sz w:val="16"/>
        </w:rPr>
        <w:t>jan. </w:t>
      </w:r>
      <w:r>
        <w:rPr>
          <w:rFonts w:ascii="Arial" w:hAnsi="Arial"/>
          <w:color w:val="231F20"/>
          <w:spacing w:val="-4"/>
          <w:sz w:val="16"/>
        </w:rPr>
        <w:t>2013.</w:t>
      </w:r>
      <w:r>
        <w:rPr>
          <w:rFonts w:ascii="Arial" w:hAnsi="Arial"/>
          <w:color w:val="231F20"/>
          <w:spacing w:val="-29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(P070070F5_SUP)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(P070070F5)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39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left="110" w:right="0"/>
        <w:jc w:val="left"/>
      </w:pPr>
      <w:r>
        <w:rPr>
          <w:color w:val="231F20"/>
        </w:rPr>
        <w:t>A) “Depois de uma eleição que durou três meses [...] a palavra Fuleco foi</w:t>
      </w:r>
      <w:r>
        <w:rPr>
          <w:color w:val="231F20"/>
          <w:spacing w:val="-40"/>
        </w:rPr>
        <w:t> </w:t>
      </w:r>
      <w:r>
        <w:rPr>
          <w:color w:val="231F20"/>
        </w:rPr>
        <w:t>escolhida...”.</w:t>
      </w:r>
      <w:r>
        <w:rPr/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nome vencedor vem da fusão de ‘futebol’ e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‘ecologia’.”.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segundo lugar ficou Zuzeco [...] que era a combinação entre ‘azul’ e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‘ecologia’.”.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nome Amijubi, de ‘amizade’ e ‘júbilo’, terminou em terceiro</w:t>
      </w:r>
      <w:r>
        <w:rPr>
          <w:rFonts w:ascii="Arial" w:hAnsi="Arial" w:cs="Arial" w:eastAsia="Arial" w:hint="default"/>
          <w:color w:val="231F20"/>
          <w:spacing w:val="-3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lugar...”.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3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187.35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before="62"/>
                    <w:ind w:left="1830" w:right="64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Lagartixa solta o rabo para enganar predador, conta</w:t>
                  </w:r>
                  <w:r>
                    <w:rPr>
                      <w:rFonts w:ascii="Arial"/>
                      <w:b/>
                      <w:color w:val="231F20"/>
                      <w:spacing w:val="-32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livro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right="64"/>
                    <w:jc w:val="lef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lagartixa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não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muito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maior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dedo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indicador,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mas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assusta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muita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gente.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8" w:right="64" w:firstLine="283"/>
                    <w:jc w:val="left"/>
                  </w:pP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livro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“Minha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Querida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Lagartixa”,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Wess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garoto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vê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apuros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ao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dar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cara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com </w:t>
                  </w:r>
                  <w:r>
                    <w:rPr>
                      <w:color w:val="231F20"/>
                    </w:rPr>
                    <w:t>um desses répteis na cozinha de sua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casa.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right="64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Vânia,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sua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mãe,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tenta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explicar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que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o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bicho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não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faz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mal.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Ela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conta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ao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filho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que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existem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300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64"/>
                    <w:jc w:val="left"/>
                  </w:pPr>
                  <w:r>
                    <w:rPr>
                      <w:color w:val="231F20"/>
                    </w:rPr>
                    <w:t>espécies de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lagartixa.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right="64"/>
                    <w:jc w:val="left"/>
                  </w:pPr>
                  <w:r>
                    <w:rPr>
                      <w:color w:val="231F20"/>
                    </w:rPr>
                    <w:t>Elas pertencem ao mesmo grupo das cobras, das tartarugas e dos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</w:rPr>
                    <w:t>jacarés.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right="64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Vânia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conta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então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que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as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lagartixas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se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alimentam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filhotes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barata,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escorpião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64"/>
                    <w:jc w:val="left"/>
                  </w:pPr>
                  <w:r>
                    <w:rPr>
                      <w:color w:val="231F20"/>
                    </w:rPr>
                    <w:t>alguns insetos que transmitem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doenças.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8" w:right="64" w:firstLine="283"/>
                    <w:jc w:val="left"/>
                  </w:pPr>
                  <w:r>
                    <w:rPr>
                      <w:color w:val="231F20"/>
                    </w:rPr>
                    <w:t>São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também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espertas.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Quando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sentem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ameaçadas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por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algum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predador,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elas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soltam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rabo </w:t>
                  </w:r>
                  <w:r>
                    <w:rPr>
                      <w:color w:val="231F20"/>
                    </w:rPr>
                    <w:t>e evitam ser capturadas. Depois, a cauda se regenera, quer </w:t>
                  </w:r>
                  <w:r>
                    <w:rPr>
                      <w:color w:val="231F20"/>
                      <w:spacing w:val="-3"/>
                    </w:rPr>
                    <w:t>dizer, </w:t>
                  </w:r>
                  <w:r>
                    <w:rPr>
                      <w:color w:val="231F20"/>
                    </w:rPr>
                    <w:t>cresce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novamente.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right="64"/>
                    <w:jc w:val="lef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aula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Vânia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dá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certo.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Wess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deixa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medo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lado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aprende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até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admirar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as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lagartixas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magrelas.</w:t>
                  </w:r>
                  <w:r>
                    <w:rPr/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92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1"/>
          <w:sz w:val="16"/>
        </w:rPr>
        <w:t>Disponível em</w:t>
      </w:r>
      <w:hyperlink r:id="rId27">
        <w:r>
          <w:rPr>
            <w:rFonts w:ascii="Arial" w:hAnsi="Arial"/>
            <w:color w:val="231F20"/>
            <w:spacing w:val="-1"/>
            <w:sz w:val="16"/>
          </w:rPr>
          <w:t>:</w:t>
        </w:r>
        <w:r>
          <w:rPr>
            <w:rFonts w:ascii="Arial" w:hAnsi="Arial"/>
            <w:color w:val="231F20"/>
            <w:spacing w:val="31"/>
            <w:sz w:val="16"/>
          </w:rPr>
          <w:t> </w:t>
        </w:r>
        <w:r>
          <w:rPr>
            <w:rFonts w:ascii="Arial" w:hAnsi="Arial"/>
            <w:color w:val="231F20"/>
            <w:spacing w:val="-1"/>
            <w:sz w:val="16"/>
          </w:rPr>
          <w:t>&lt;http://www1.folha.uol.com.br/folhinha/1144174-lagartixa-solta-o-rabo-para-enganar-predador-conta-livro.shtml&gt;.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90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29 ago. 2012. Fragmento.</w:t>
      </w:r>
      <w:r>
        <w:rPr>
          <w:rFonts w:ascii="Arial"/>
          <w:color w:val="231F20"/>
          <w:spacing w:val="-12"/>
          <w:sz w:val="16"/>
        </w:rPr>
        <w:t> </w:t>
      </w:r>
      <w:r>
        <w:rPr>
          <w:rFonts w:ascii="Arial"/>
          <w:color w:val="231F20"/>
          <w:sz w:val="16"/>
        </w:rPr>
        <w:t>(P030329E4_SUP)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(P030332E4)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“Wess é um garoto que se vê em apuros ao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dar de cara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com um desses</w:t>
      </w:r>
      <w:r>
        <w:rPr>
          <w:rFonts w:ascii="Arial" w:hAnsi="Arial" w:cs="Arial" w:eastAsia="Arial" w:hint="default"/>
          <w:color w:val="231F20"/>
          <w:spacing w:val="-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répteis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na cozinha de sua casa.”, a expressão “dar de cara”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significa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bater.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cair.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observar.</w:t>
      </w:r>
      <w:r>
        <w:rPr>
          <w:rFonts w:ascii="Arial"/>
          <w:spacing w:val="-3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shape style="position:absolute;margin-left:56.692902pt;margin-top:7.916955pt;width:481.9pt;height:215.35pt;mso-position-horizontal-relative:page;mso-position-vertical-relative:paragraph;z-index:152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2473" w:right="64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Santos Dumont: um mineiro cheio de</w:t>
                  </w:r>
                  <w:r>
                    <w:rPr>
                      <w:rFonts w:ascii="Arial"/>
                      <w:b/>
                      <w:color w:val="231F20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talento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7" w:firstLine="283"/>
                    <w:jc w:val="both"/>
                  </w:pPr>
                  <w:r>
                    <w:rPr>
                      <w:color w:val="231F20"/>
                      <w:spacing w:val="-4"/>
                    </w:rPr>
                    <w:t>Vocês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sabem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quem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“pai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aviação”?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Pois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saibam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inventor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nascido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Minas </w:t>
                  </w:r>
                  <w:r>
                    <w:rPr>
                      <w:color w:val="231F20"/>
                    </w:rPr>
                    <w:t>Gerais, chamado Alberto Santos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Dumont.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7" w:firstLine="283"/>
                    <w:jc w:val="both"/>
                  </w:pPr>
                  <w:r>
                    <w:rPr>
                      <w:color w:val="231F20"/>
                    </w:rPr>
                    <w:t>A paixão de Santos Dumont pela aviação vem desde criança, quando ele observava os passarinhos para tentar entender como eles voavam. A maior dúvida do inventor era: “Como os pássaros conseguem </w:t>
                  </w:r>
                  <w:r>
                    <w:rPr>
                      <w:color w:val="231F20"/>
                      <w:spacing w:val="-3"/>
                    </w:rPr>
                    <w:t>voar, </w:t>
                  </w:r>
                  <w:r>
                    <w:rPr>
                      <w:color w:val="231F20"/>
                    </w:rPr>
                    <w:t>se eles são mais pesados que o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ar?”.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Seu pai notou o interesse de Santos Dumont pela aviação e o encaminhou para estudar na França. Em 1906 ele tentou um fato inédito: voar com um aparelho mais pesado que o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</w:rPr>
                    <w:t>ar!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Na França, uma multidão de curiosos viu seu primeiro avião, o 14-BIS, voar a mais de dois metros do solo, ao longo de 60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metros.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right="64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Santos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Dumont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também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inventou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relógio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4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pulso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―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uma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forma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que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ele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encontrou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para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64"/>
                    <w:jc w:val="left"/>
                  </w:pPr>
                  <w:r>
                    <w:rPr>
                      <w:color w:val="231F20"/>
                    </w:rPr>
                    <w:t>controlar melhor o tempo de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voo.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8" w:right="107" w:firstLine="283"/>
                    <w:jc w:val="both"/>
                  </w:pPr>
                  <w:r>
                    <w:rPr>
                      <w:color w:val="231F20"/>
                    </w:rPr>
                    <w:t>Na época em que Santos Dumont estudava uma maneira de </w:t>
                  </w:r>
                  <w:r>
                    <w:rPr>
                      <w:color w:val="231F20"/>
                      <w:spacing w:val="-3"/>
                    </w:rPr>
                    <w:t>voar, </w:t>
                  </w:r>
                  <w:r>
                    <w:rPr>
                      <w:color w:val="231F20"/>
                    </w:rPr>
                    <w:t>também foram inventados </w:t>
                  </w:r>
                  <w:r>
                    <w:rPr>
                      <w:color w:val="231F20"/>
                    </w:rPr>
                    <w:t>a lâmpada e o gravador de som, por Thomas Edison, nos Estados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Unidos.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6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28">
        <w:r>
          <w:rPr>
            <w:rFonts w:ascii="Arial" w:hAnsi="Arial"/>
            <w:color w:val="231F20"/>
            <w:spacing w:val="-8"/>
            <w:sz w:val="16"/>
          </w:rPr>
          <w:t>&lt;http://www.otempo.com.br/otempinho/leiamais/materiasdecapa/NOT/356500/1&gt;.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19 </w:t>
      </w:r>
      <w:r>
        <w:rPr>
          <w:rFonts w:ascii="Arial" w:hAnsi="Arial"/>
          <w:color w:val="231F20"/>
          <w:spacing w:val="-6"/>
          <w:sz w:val="16"/>
        </w:rPr>
        <w:t>set. 2013. </w:t>
      </w:r>
      <w:r>
        <w:rPr>
          <w:rFonts w:ascii="Arial" w:hAnsi="Arial"/>
          <w:color w:val="231F20"/>
          <w:spacing w:val="-7"/>
          <w:sz w:val="16"/>
        </w:rPr>
        <w:t>Fragmento.</w:t>
      </w:r>
      <w:r>
        <w:rPr>
          <w:rFonts w:ascii="Arial" w:hAnsi="Arial"/>
          <w:color w:val="231F20"/>
          <w:spacing w:val="12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(P040173E4_SUP)</w:t>
      </w:r>
      <w:r>
        <w:rPr>
          <w:rFonts w:ascii="Arial" w:hAns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(P041967E4) </w:t>
      </w:r>
      <w:r>
        <w:rPr>
          <w:rFonts w:ascii="Arial" w:hAnsi="Arial"/>
          <w:color w:val="231F20"/>
          <w:sz w:val="22"/>
        </w:rPr>
        <w:t>De acordo com esse texto, Santos Dumont inventou o relógio de pulso porque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queria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controlar melhor o tempo de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voo.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estudar uma maneira de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pacing w:val="-3"/>
          <w:sz w:val="22"/>
        </w:rPr>
        <w:t>voar.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observar os passarinhos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voando.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voar a mais de dois metros do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solo.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0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(P041978E4) </w:t>
      </w:r>
      <w:r>
        <w:rPr>
          <w:rFonts w:ascii="Arial"/>
          <w:color w:val="231F20"/>
          <w:sz w:val="22"/>
        </w:rPr>
        <w:t>Esse texto serve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divulgar acidentes 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avião.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ensinar como fazer um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avião.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ensinar técnicas de controle 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voo.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informar sobre o inventor do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avião.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275.811005pt;margin-top:44.202854pt;width:30.778748pt;height:16.125pt;mso-position-horizontal-relative:page;mso-position-vertical-relative:paragraph;z-index:-71704" type="#_x0000_t75" stroked="false">
            <v:imagedata r:id="rId31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(M041299E4) </w:t>
      </w:r>
      <w:r>
        <w:rPr>
          <w:rFonts w:ascii="Arial" w:hAnsi="Arial"/>
          <w:color w:val="231F20"/>
          <w:sz w:val="22"/>
        </w:rPr>
        <w:t>Ana usou 18 figuras geométricas para desenhar o elefante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tbl>
      <w:tblPr>
        <w:tblW w:w="0" w:type="auto"/>
        <w:jc w:val="left"/>
        <w:tblInd w:w="25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"/>
        <w:gridCol w:w="122"/>
        <w:gridCol w:w="303"/>
        <w:gridCol w:w="727"/>
        <w:gridCol w:w="303"/>
        <w:gridCol w:w="122"/>
        <w:gridCol w:w="298"/>
      </w:tblGrid>
      <w:tr>
        <w:trPr>
          <w:trHeight w:val="1278" w:hRule="exact"/>
        </w:trPr>
        <w:tc>
          <w:tcPr>
            <w:tcW w:w="2178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7" w:hRule="exact"/>
        </w:trPr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2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727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2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2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/>
        <w:pict>
          <v:group style="position:absolute;margin-left:99.459999pt;margin-top:-111.926147pt;width:68.650pt;height:104.4pt;mso-position-horizontal-relative:page;mso-position-vertical-relative:paragraph;z-index:-71680" coordorigin="1989,-2239" coordsize="1373,2088">
            <v:group style="position:absolute;left:2322;top:-2229;width:1030;height:1030" coordorigin="2322,-2229" coordsize="1030,1030">
              <v:shape style="position:absolute;left:2322;top:-2229;width:1030;height:1030" coordorigin="2322,-2229" coordsize="1030,1030" path="m2837,-2229l2913,-2223,2986,-2207,3054,-2181,3117,-2146,3175,-2102,3226,-2051,3269,-1994,3304,-1931,3330,-1862,3346,-1790,3352,-1714,3346,-1637,3330,-1565,3304,-1496,3269,-1433,3226,-1376,3175,-1325,3117,-1281,3054,-1246,2986,-1220,2913,-1204,2837,-1199,2761,-1204,2688,-1220,2620,-1246,2557,-1281,2499,-1325,2448,-1376,2405,-1433,2370,-1496,2344,-1565,2328,-1637,2322,-1714,2328,-1790,2344,-1862,2370,-1931,2405,-1994,2448,-2051,2499,-2102,2557,-2146,2620,-2181,2688,-2207,2761,-2223,2837,-2229xe" filled="false" stroked="true" strokeweight="1pt" strokecolor="#231f20">
                <v:path arrowok="t"/>
              </v:shape>
              <v:shape style="position:absolute;left:2547;top:-1757;width:129;height:129" type="#_x0000_t75" stroked="false">
                <v:imagedata r:id="rId32" o:title=""/>
              </v:shape>
            </v:group>
            <v:group style="position:absolute;left:2257;top:-1300;width:430;height:430" coordorigin="2257,-1300" coordsize="430,430">
              <v:shape style="position:absolute;left:2257;top:-1300;width:430;height:430" coordorigin="2257,-1300" coordsize="430,430" path="m2472,-1300l2540,-1289,2599,-1258,2645,-1212,2676,-1153,2687,-1085,2676,-1017,2645,-958,2599,-911,2540,-881,2472,-870,2404,-881,2345,-911,2298,-958,2268,-1017,2257,-1085,2268,-1153,2298,-1212,2345,-1258,2404,-1289,2472,-1300xe" filled="false" stroked="true" strokeweight="1.0pt" strokecolor="#231f20">
                <v:path arrowok="t"/>
              </v:shape>
              <v:shape style="position:absolute;left:1989;top:-902;width:777;height:751" type="#_x0000_t75" stroked="false">
                <v:imagedata r:id="rId33" o:title=""/>
              </v:shape>
            </v:group>
            <v:group style="position:absolute;left:2848;top:-1796;width:395;height:375" coordorigin="2848,-1796" coordsize="395,375">
              <v:shape style="position:absolute;left:2848;top:-1796;width:395;height:375" coordorigin="2848,-1796" coordsize="395,375" path="m3048,-1796l2848,-1656,2923,-1421,3168,-1421,3243,-1656,3048,-1796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Quantos retângulos ela usou para desenhar esse</w:t>
      </w:r>
      <w:r>
        <w:rPr>
          <w:color w:val="231F20"/>
          <w:spacing w:val="-29"/>
        </w:rPr>
        <w:t> </w:t>
      </w:r>
      <w:r>
        <w:rPr>
          <w:color w:val="231F20"/>
        </w:rPr>
        <w:t>elefante?</w:t>
      </w:r>
      <w:r>
        <w:rPr/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9" w:lineRule="auto" w:before="0" w:after="0"/>
        <w:ind w:left="110" w:right="373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(M041349E4) </w:t>
      </w:r>
      <w:r>
        <w:rPr>
          <w:rFonts w:ascii="Arial" w:hAnsi="Arial"/>
          <w:color w:val="231F20"/>
          <w:sz w:val="22"/>
        </w:rPr>
        <w:t>Letícia tem 13 lápis, Fernanda tem 7 e Camila tem 9. </w:t>
      </w:r>
      <w:r>
        <w:rPr>
          <w:rFonts w:ascii="Arial" w:hAnsi="Arial"/>
          <w:color w:val="231F20"/>
          <w:sz w:val="22"/>
        </w:rPr>
        <w:t>Quantos lápis as três têm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juntas?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58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29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(M041436E4) </w:t>
      </w:r>
      <w:r>
        <w:rPr>
          <w:rFonts w:ascii="Arial" w:hAnsi="Arial"/>
          <w:color w:val="231F20"/>
          <w:sz w:val="22"/>
        </w:rPr>
        <w:t>Observe o relógio</w:t>
      </w:r>
      <w:r>
        <w:rPr>
          <w:rFonts w:ascii="Arial" w:hAnsi="Arial"/>
          <w:color w:val="231F20"/>
          <w:spacing w:val="7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01.627998pt;margin-top:9.304951pt;width:131.15pt;height:131.15pt;mso-position-horizontal-relative:page;mso-position-vertical-relative:paragraph;z-index:1624;mso-wrap-distance-left:0;mso-wrap-distance-right:0" coordorigin="2033,186" coordsize="2623,2623">
            <v:group style="position:absolute;left:4061;top:1911;width:87;height:58" coordorigin="4061,1911" coordsize="87,58">
              <v:shape style="position:absolute;left:4061;top:1911;width:87;height:58" coordorigin="4061,1911" coordsize="87,58" path="m4061,1911l4148,1968e" filled="false" stroked="true" strokeweight="2.609pt" strokecolor="#c7c8ca">
                <v:path arrowok="t"/>
              </v:shape>
            </v:group>
            <v:group style="position:absolute;left:4049;top:1049;width:94;height:50" coordorigin="4049,1049" coordsize="94,50">
              <v:shape style="position:absolute;left:4049;top:1049;width:94;height:50" coordorigin="4049,1049" coordsize="94,50" path="m4049,1098l4142,1049e" filled="false" stroked="true" strokeweight="2.609pt" strokecolor="#c7c8ca">
                <v:path arrowok="t"/>
              </v:shape>
            </v:group>
            <v:group style="position:absolute;left:4213;top:1500;width:52;height:2" coordorigin="4213,1500" coordsize="52,2">
              <v:shape style="position:absolute;left:4213;top:1500;width:52;height:2" coordorigin="4213,1500" coordsize="52,0" path="m4213,1500l4264,1500e" filled="false" stroked="true" strokeweight="2.551pt" strokecolor="#c7c8ca">
                <v:path arrowok="t"/>
              </v:shape>
            </v:group>
            <v:group style="position:absolute;left:2166;top:324;width:2348;height:2348" coordorigin="2166,324" coordsize="2348,2348">
              <v:shape style="position:absolute;left:2166;top:324;width:2348;height:2348" coordorigin="2166,324" coordsize="2348,2348" path="m3339,324l3262,326,3186,333,3112,346,3039,362,2968,383,2899,409,2833,438,2768,472,2706,509,2646,550,2589,595,2535,642,2484,693,2437,747,2392,804,2351,864,2314,926,2280,991,2251,1057,2226,1126,2204,1197,2188,1270,2176,1344,2168,1420,2166,1497,2168,1575,2176,1650,2188,1725,2204,1798,2226,1868,2251,1937,2280,2004,2314,2069,2351,2131,2392,2191,2437,2248,2484,2302,2535,2353,2589,2400,2646,2445,2706,2486,2768,2523,2833,2557,2899,2586,2968,2611,3039,2633,3112,2649,3186,2661,3262,2669,3339,2671,3417,2669,3492,2661,3567,2649,3640,2633,3710,2611,3779,2586,3846,2557,3911,2523,3973,2486,4033,2445,4090,2400,4144,2353,4195,2302,4242,2248,4287,2191,4328,2131,4365,2069,4399,2004,4428,1937,4453,1868,4475,1798,4491,1725,4503,1650,4511,1575,4513,1497,4511,1420,4503,1344,4491,1270,4475,1197,4453,1126,4428,1057,4399,991,4365,926,4328,864,4287,804,4242,747,4195,693,4144,642,4090,595,4033,550,3973,509,3911,472,3846,438,3779,409,3710,383,3640,362,3567,346,3492,333,3417,326,3339,324xe" filled="true" fillcolor="#ffffff" stroked="false">
                <v:path arrowok="t"/>
                <v:fill type="solid"/>
              </v:shape>
            </v:group>
            <v:group style="position:absolute;left:2166;top:324;width:2348;height:2348" coordorigin="2166,324" coordsize="2348,2348">
              <v:shape style="position:absolute;left:2166;top:324;width:2348;height:2348" coordorigin="2166,324" coordsize="2348,2348" path="m4513,1497l4511,1575,4503,1650,4491,1725,4475,1798,4453,1868,4428,1937,4399,2004,4365,2069,4328,2131,4287,2191,4242,2248,4195,2302,4144,2353,4090,2400,4033,2445,3973,2486,3911,2523,3846,2557,3779,2586,3710,2611,3640,2633,3567,2649,3492,2661,3417,2669,3339,2671,3262,2669,3186,2661,3112,2649,3039,2633,2968,2611,2899,2586,2833,2557,2768,2523,2706,2486,2646,2445,2589,2400,2535,2353,2484,2302,2437,2248,2392,2191,2351,2131,2314,2069,2280,2004,2251,1937,2226,1868,2204,1798,2188,1725,2176,1650,2168,1575,2166,1497,2168,1420,2176,1344,2188,1270,2204,1197,2226,1126,2251,1057,2280,991,2314,926,2351,864,2392,804,2437,747,2484,693,2535,642,2589,595,2646,550,2706,509,2768,472,2833,438,2899,409,2968,383,3039,362,3112,346,3186,333,3262,326,3339,324,3417,326,3492,333,3567,346,3640,362,3710,383,3779,409,3846,438,3911,472,3973,509,4033,550,4090,595,4144,642,4195,693,4242,747,4287,804,4328,864,4365,926,4399,991,4428,1057,4453,1126,4475,1197,4491,1270,4503,1344,4511,1420,4513,1497xe" filled="false" stroked="true" strokeweight="1.345pt" strokecolor="#3d3c3e">
                <v:path arrowok="t"/>
              </v:shape>
            </v:group>
            <v:group style="position:absolute;left:2199;top:357;width:2281;height:2281" coordorigin="2199,357" coordsize="2281,2281">
              <v:shape style="position:absolute;left:2199;top:357;width:2281;height:2281" coordorigin="2199,357" coordsize="2281,2281" path="m3339,357l3264,359,3191,367,3119,378,3048,395,2979,415,2912,440,2847,469,2784,501,2724,537,2666,577,2611,620,2558,667,2509,716,2462,769,2419,824,2379,882,2343,942,2311,1005,2282,1070,2257,1137,2237,1206,2220,1277,2209,1349,2202,1422,2199,1497,2202,1572,2209,1646,2220,1718,2237,1789,2257,1858,2282,1925,2311,1990,2343,2053,2379,2113,2419,2171,2462,2226,2509,2279,2558,2328,2611,2375,2666,2418,2724,2458,2784,2494,2847,2526,2912,2555,2979,2580,3048,2600,3119,2616,3191,2628,3264,2635,3339,2638,3414,2635,3488,2628,3560,2616,3631,2600,3700,2580,3767,2555,3832,2526,3895,2494,3955,2458,4013,2418,4068,2375,4121,2328,4170,2279,4217,2226,4260,2171,4300,2113,4336,2053,4368,1990,4397,1925,4422,1858,4442,1789,4458,1718,4470,1646,4477,1572,4480,1497,4477,1422,4470,1349,4458,1277,4442,1206,4422,1137,4397,1070,4368,1005,4336,942,4300,882,4260,824,4217,769,4170,716,4121,667,4068,620,4013,577,3955,537,3895,501,3832,469,3767,440,3700,415,3631,395,3560,378,3488,367,3414,359,3339,357xe" filled="true" fillcolor="#e3e4e5" stroked="false">
                <v:path arrowok="t"/>
                <v:fill type="solid"/>
              </v:shape>
            </v:group>
            <v:group style="position:absolute;left:3171;top:434;width:320;height:193" coordorigin="3171,434" coordsize="320,193">
              <v:shape style="position:absolute;left:3171;top:434;width:320;height:193" coordorigin="3171,434" coordsize="320,193" path="m3487,470l3421,470,3426,472,3435,480,3437,485,3437,496,3434,502,3430,507,3426,513,3416,522,3401,534,3383,547,3343,593,3333,626,3490,626,3490,583,3408,583,3413,579,3417,575,3424,569,3431,564,3442,556,3454,547,3489,500,3489,478,3487,470xe" filled="true" fillcolor="#231f20" stroked="false">
                <v:path arrowok="t"/>
                <v:fill type="solid"/>
              </v:shape>
              <v:shape style="position:absolute;left:3171;top:434;width:320;height:193" coordorigin="3171,434" coordsize="320,193" path="m3413,434l3353,451,3336,494,3389,498,3391,488,3393,480,3398,476,3402,472,3407,470,3487,470,3486,468,3426,434,3413,434xe" filled="true" fillcolor="#231f20" stroked="false">
                <v:path arrowok="t"/>
                <v:fill type="solid"/>
              </v:shape>
              <v:shape style="position:absolute;left:3171;top:434;width:320;height:193" coordorigin="3171,434" coordsize="320,193" path="m3279,500l3226,500,3226,626,3279,626,3279,500xe" filled="true" fillcolor="#231f20" stroked="false">
                <v:path arrowok="t"/>
                <v:fill type="solid"/>
              </v:shape>
              <v:shape style="position:absolute;left:3171;top:434;width:320;height:193" coordorigin="3171,434" coordsize="320,193" path="m3279,434l3236,434,3230,446,3222,455,3171,484,3171,527,3226,500,3279,500,3279,434xe" filled="true" fillcolor="#231f20" stroked="false">
                <v:path arrowok="t"/>
                <v:fill type="solid"/>
              </v:shape>
            </v:group>
            <v:group style="position:absolute;left:3771;top:558;width:109;height:193" coordorigin="3771,558" coordsize="109,193">
              <v:shape style="position:absolute;left:3771;top:558;width:109;height:193" coordorigin="3771,558" coordsize="109,193" path="m3879,625l3826,625,3826,751,3879,751,3879,625xe" filled="true" fillcolor="#231f20" stroked="false">
                <v:path arrowok="t"/>
                <v:fill type="solid"/>
              </v:shape>
              <v:shape style="position:absolute;left:3771;top:558;width:109;height:193" coordorigin="3771,558" coordsize="109,193" path="m3879,558l3836,558,3830,570,3822,580,3771,609,3771,652,3826,625,3879,625,3879,558xe" filled="true" fillcolor="#231f20" stroked="false">
                <v:path arrowok="t"/>
                <v:fill type="solid"/>
              </v:shape>
              <v:shape style="position:absolute;left:4096;top:900;width:158;height:193" type="#_x0000_t75" stroked="false">
                <v:imagedata r:id="rId34" o:title=""/>
              </v:shape>
            </v:group>
            <v:group style="position:absolute;left:4242;top:1396;width:157;height:196" coordorigin="4242,1396" coordsize="157,196">
              <v:shape style="position:absolute;left:4242;top:1396;width:157;height:196" coordorigin="4242,1396" coordsize="157,196" path="m4295,1532l4242,1539,4245,1550,4250,1560,4310,1591,4322,1592,4335,1591,4390,1560,4314,1560,4309,1558,4300,1549,4297,1542,4295,1532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92,1504l4328,1504,4334,1506,4343,1516,4345,1522,4345,1540,4343,1547,4338,1552,4334,1557,4328,1560,4390,1560,4396,1550,4398,1540,4398,1520,4397,1512,4392,1504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06,1469l4303,1507,4310,1505,4316,1504,4392,1504,4390,1499,4385,1494,4378,1490,4375,1488,4369,1486,4362,1484,4371,1479,4378,1473,4380,1470,4311,1470,4309,1470,4306,1469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88,1429l4324,1429,4328,1430,4332,1434,4335,1437,4337,1442,4337,1454,4335,1459,4330,1463,4325,1468,4320,1470,4380,1470,4386,1460,4389,1453,4389,1430,4388,1429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19,1396l4261,1416,4245,1445,4295,1454,4296,1445,4299,1438,4306,1430,4311,1429,4388,1429,4383,1419,4372,1410,4363,1404,4351,1399,4336,1397,4319,1396xe" filled="true" fillcolor="#231f20" stroked="false">
                <v:path arrowok="t"/>
                <v:fill type="solid"/>
              </v:shape>
            </v:group>
            <v:group style="position:absolute;left:4102;top:1870;width:166;height:193" coordorigin="4102,1870" coordsize="166,193">
              <v:shape style="position:absolute;left:4102;top:1870;width:166;height:193" coordorigin="4102,1870" coordsize="166,193" path="m4244,2027l4198,2027,4198,2062,4244,2062,4244,2027xe" filled="true" fillcolor="#231f20" stroked="false">
                <v:path arrowok="t"/>
                <v:fill type="solid"/>
              </v:shape>
              <v:shape style="position:absolute;left:4102;top:1870;width:166;height:193" coordorigin="4102,1870" coordsize="166,193" path="m4244,1870l4198,1870,4102,1984,4102,2027,4268,2027,4268,1986,4147,1986,4198,1927,4244,1927,4244,1870xe" filled="true" fillcolor="#231f20" stroked="false">
                <v:path arrowok="t"/>
                <v:fill type="solid"/>
              </v:shape>
              <v:shape style="position:absolute;left:4102;top:1870;width:166;height:193" coordorigin="4102,1870" coordsize="166,193" path="m4244,1927l4198,1927,4198,1986,4244,1986,4244,1927xe" filled="true" fillcolor="#231f20" stroked="false">
                <v:path arrowok="t"/>
                <v:fill type="solid"/>
              </v:shape>
            </v:group>
            <v:group style="position:absolute;left:3760;top:2240;width:158;height:193" coordorigin="3760,2240" coordsize="158,193">
              <v:shape style="position:absolute;left:3760;top:2240;width:158;height:193" coordorigin="3760,2240" coordsize="158,193" path="m3813,2375l3760,2380,3763,2389,3766,2397,3817,2432,3827,2433,3840,2433,3902,2409,3907,2401,3833,2401,3827,2399,3822,2394,3818,2390,3815,2383,3813,2375xe" filled="true" fillcolor="#231f20" stroked="false">
                <v:path arrowok="t"/>
                <v:fill type="solid"/>
              </v:shape>
              <v:shape style="position:absolute;left:3760;top:2240;width:158;height:193" coordorigin="3760,2240" coordsize="158,193" path="m3911,2335l3846,2335,3853,2338,3862,2348,3865,2356,3865,2379,3862,2387,3858,2392,3853,2398,3847,2401,3907,2401,3915,2387,3918,2375,3918,2363,3917,2350,3913,2339,3911,2335xe" filled="true" fillcolor="#231f20" stroked="false">
                <v:path arrowok="t"/>
                <v:fill type="solid"/>
              </v:shape>
              <v:shape style="position:absolute;left:3760;top:2240;width:158;height:193" coordorigin="3760,2240" coordsize="158,193" path="m3909,2240l3784,2240,3767,2342,3812,2348,3816,2344,3820,2340,3828,2336,3833,2335,3911,2335,3908,2329,3900,2320,3890,2312,3888,2311,3820,2311,3824,2282,3909,2282,3909,2240xe" filled="true" fillcolor="#231f20" stroked="false">
                <v:path arrowok="t"/>
                <v:fill type="solid"/>
              </v:shape>
              <v:shape style="position:absolute;left:3760;top:2240;width:158;height:193" coordorigin="3760,2240" coordsize="158,193" path="m3854,2302l3848,2302,3843,2303,3831,2306,3825,2308,3820,2311,3888,2311,3880,2307,3867,2303,3854,2302xe" filled="true" fillcolor="#231f20" stroked="false">
                <v:path arrowok="t"/>
                <v:fill type="solid"/>
              </v:shape>
            </v:group>
            <v:group style="position:absolute;left:3254;top:2365;width:156;height:196" coordorigin="3254,2365" coordsize="156,196">
              <v:shape style="position:absolute;left:3254;top:2365;width:156;height:196" coordorigin="3254,2365" coordsize="156,196" path="m3350,2365l3335,2365,3317,2367,3266,2403,3254,2467,3255,2481,3276,2539,3337,2561,3349,2561,3402,2528,3328,2528,3322,2526,3317,2520,3312,2514,3309,2506,3309,2486,3312,2478,3321,2467,3328,2464,3403,2464,3400,2459,3393,2450,3307,2450,3309,2436,3326,2398,3401,2398,3399,2393,3387,2379,3380,2374,3362,2367,3350,2365xe" filled="true" fillcolor="#231f20" stroked="false">
                <v:path arrowok="t"/>
                <v:fill type="solid"/>
              </v:shape>
              <v:shape style="position:absolute;left:3254;top:2365;width:156;height:196" coordorigin="3254,2365" coordsize="156,196" path="m3403,2464l3342,2464,3348,2467,3353,2473,3358,2478,3360,2486,3360,2508,3358,2515,3348,2526,3343,2528,3402,2528,3407,2520,3410,2508,3410,2496,3409,2482,3406,2470,3403,2464xe" filled="true" fillcolor="#231f20" stroked="false">
                <v:path arrowok="t"/>
                <v:fill type="solid"/>
              </v:shape>
              <v:shape style="position:absolute;left:3254;top:2365;width:156;height:196" coordorigin="3254,2365" coordsize="156,196" path="m3350,2432l3341,2432,3333,2433,3320,2439,3314,2444,3307,2450,3393,2450,3350,2432xe" filled="true" fillcolor="#231f20" stroked="false">
                <v:path arrowok="t"/>
                <v:fill type="solid"/>
              </v:shape>
              <v:shape style="position:absolute;left:3254;top:2365;width:156;height:196" coordorigin="3254,2365" coordsize="156,196" path="m3401,2398l3340,2398,3344,2399,3350,2405,3352,2410,3354,2418,3406,2411,3403,2401,3401,2398xe" filled="true" fillcolor="#231f20" stroked="false">
                <v:path arrowok="t"/>
                <v:fill type="solid"/>
              </v:shape>
            </v:group>
            <v:group style="position:absolute;left:2783;top:2233;width:154;height:190" coordorigin="2783,2233" coordsize="154,190">
              <v:shape style="position:absolute;left:2783;top:2233;width:154;height:190" coordorigin="2783,2233" coordsize="154,190" path="m2936,2233l2783,2233,2783,2277,2876,2277,2863,2295,2828,2361,2815,2422,2867,2422,2869,2406,2871,2391,2895,2321,2936,2268,2936,2233xe" filled="true" fillcolor="#231f20" stroked="false">
                <v:path arrowok="t"/>
                <v:fill type="solid"/>
              </v:shape>
            </v:group>
            <v:group style="position:absolute;left:2422;top:1870;width:155;height:196" coordorigin="2422,1870" coordsize="155,196">
              <v:shape style="position:absolute;left:2422;top:1870;width:155;height:196" coordorigin="2422,1870" coordsize="155,196" path="m2496,1870l2433,1899,2428,1920,2428,1930,2453,1961,2443,1965,2435,1971,2424,1986,2422,1996,2422,2018,2474,2064,2500,2065,2511,2065,2570,2033,2493,2033,2487,2031,2477,2020,2474,2013,2474,1996,2477,1989,2486,1979,2492,1976,2567,1976,2564,1972,2556,1965,2546,1961,2554,1955,2559,1950,2563,1945,2493,1945,2487,1943,2479,1935,2477,1930,2477,1917,2479,1912,2487,1904,2492,1902,2566,1902,2566,1901,2514,1871,2496,1870xe" filled="true" fillcolor="#231f20" stroked="false">
                <v:path arrowok="t"/>
                <v:fill type="solid"/>
              </v:shape>
              <v:shape style="position:absolute;left:2422;top:1870;width:155;height:196" coordorigin="2422,1870" coordsize="155,196" path="m2567,1976l2505,1976,2511,1979,2521,1989,2524,1996,2524,2013,2521,2020,2511,2031,2506,2033,2570,2033,2574,2025,2576,2016,2576,1996,2574,1988,2567,1976xe" filled="true" fillcolor="#231f20" stroked="false">
                <v:path arrowok="t"/>
                <v:fill type="solid"/>
              </v:shape>
              <v:shape style="position:absolute;left:2422;top:1870;width:155;height:196" coordorigin="2422,1870" coordsize="155,196" path="m2566,1902l2505,1902,2510,1904,2514,1908,2518,1912,2520,1917,2520,1930,2518,1935,2514,1939,2510,1943,2506,1945,2563,1945,2568,1937,2570,1929,2570,1920,2569,1910,2566,1902xe" filled="true" fillcolor="#231f20" stroked="false">
                <v:path arrowok="t"/>
                <v:fill type="solid"/>
              </v:shape>
            </v:group>
            <v:group style="position:absolute;left:2281;top:1374;width:156;height:196" coordorigin="2281,1374" coordsize="156,196">
              <v:shape style="position:absolute;left:2281;top:1374;width:156;height:196" coordorigin="2281,1374" coordsize="156,196" path="m2337,1517l2285,1524,2288,1534,2292,1542,2304,1556,2311,1561,2328,1568,2340,1570,2355,1570,2415,1546,2421,1537,2351,1537,2347,1536,2344,1533,2341,1530,2338,1525,2337,1517xe" filled="true" fillcolor="#231f20" stroked="false">
                <v:path arrowok="t"/>
                <v:fill type="solid"/>
              </v:shape>
              <v:shape style="position:absolute;left:2281;top:1374;width:156;height:196" coordorigin="2281,1374" coordsize="156,196" path="m2436,1485l2383,1485,2382,1499,2380,1510,2378,1519,2376,1525,2371,1533,2364,1537,2421,1537,2424,1532,2431,1515,2435,1495,2436,1485xe" filled="true" fillcolor="#231f20" stroked="false">
                <v:path arrowok="t"/>
                <v:fill type="solid"/>
              </v:shape>
              <v:shape style="position:absolute;left:2281;top:1374;width:156;height:196" coordorigin="2281,1374" coordsize="156,196" path="m2353,1374l2295,1395,2281,1427,2281,1440,2318,1499,2341,1503,2350,1503,2357,1502,2371,1496,2377,1491,2383,1485,2436,1485,2437,1471,2348,1471,2342,1468,2333,1457,2331,1449,2331,1427,2333,1420,2342,1409,2348,1407,2422,1407,2421,1405,2367,1375,2353,1374xe" filled="true" fillcolor="#231f20" stroked="false">
                <v:path arrowok="t"/>
                <v:fill type="solid"/>
              </v:shape>
              <v:shape style="position:absolute;left:2281;top:1374;width:156;height:196" coordorigin="2281,1374" coordsize="156,196" path="m2422,1407l2362,1407,2368,1410,2379,1421,2381,1429,2381,1450,2379,1457,2369,1468,2363,1471,2437,1471,2436,1454,2434,1439,2431,1426,2426,1415,2422,1407xe" filled="true" fillcolor="#231f20" stroked="false">
                <v:path arrowok="t"/>
                <v:fill type="solid"/>
              </v:shape>
            </v:group>
            <v:group style="position:absolute;left:2408;top:918;width:321;height:196" coordorigin="2408,918" coordsize="321,196">
              <v:shape style="position:absolute;left:2408;top:918;width:321;height:196" coordorigin="2408,918" coordsize="321,196" path="m2665,918l2652,918,2634,920,2579,970,2574,1015,2574,1017,2584,1077,2588,1084,2594,1094,2602,1101,2622,1112,2635,1114,2651,1114,2711,1090,2718,1078,2643,1078,2636,1074,2626,1015,2626,999,2642,953,2717,953,2713,946,2709,940,2704,935,2699,930,2692,926,2675,920,2665,918xe" filled="true" fillcolor="#231f20" stroked="false">
                <v:path arrowok="t"/>
                <v:fill type="solid"/>
              </v:shape>
              <v:shape style="position:absolute;left:2408;top:918;width:321;height:196" coordorigin="2408,918" coordsize="321,196" path="m2717,953l2659,953,2665,958,2670,966,2676,1037,2675,1047,2671,1063,2669,1069,2665,1073,2661,1076,2656,1078,2718,1078,2719,1077,2724,1060,2727,1039,2728,1015,2728,1004,2719,957,2717,953xe" filled="true" fillcolor="#231f20" stroked="false">
                <v:path arrowok="t"/>
                <v:fill type="solid"/>
              </v:shape>
              <v:shape style="position:absolute;left:2408;top:918;width:321;height:196" coordorigin="2408,918" coordsize="321,196" path="m2516,985l2463,985,2463,1111,2516,1111,2516,985xe" filled="true" fillcolor="#231f20" stroked="false">
                <v:path arrowok="t"/>
                <v:fill type="solid"/>
              </v:shape>
              <v:shape style="position:absolute;left:2408;top:918;width:321;height:196" coordorigin="2408,918" coordsize="321,196" path="m2516,918l2473,918,2467,930,2460,940,2408,969,2408,1012,2463,985,2516,985,2516,918xe" filled="true" fillcolor="#231f20" stroked="false">
                <v:path arrowok="t"/>
                <v:fill type="solid"/>
              </v:shape>
              <v:shape style="position:absolute;left:2697;top:582;width:285;height:193" type="#_x0000_t75" stroked="false">
                <v:imagedata r:id="rId35" o:title=""/>
              </v:shape>
            </v:group>
            <v:group style="position:absolute;left:3288;top:1448;width:85;height:85" coordorigin="3288,1448" coordsize="85,85">
              <v:shape style="position:absolute;left:3288;top:1448;width:85;height:85" coordorigin="3288,1448" coordsize="85,85" path="m3330,1448l3314,1452,3301,1461,3292,1474,3288,1491,3292,1507,3301,1521,3314,1530,3330,1533,3347,1530,3360,1521,3369,1507,3373,1491,3369,1474,3360,1461,3347,1452,3330,1448xe" filled="true" fillcolor="#231f20" stroked="false">
                <v:path arrowok="t"/>
                <v:fill type="solid"/>
              </v:shape>
            </v:group>
            <v:group style="position:absolute;left:3331;top:325;width:2;height:81" coordorigin="3331,325" coordsize="2,81">
              <v:shape style="position:absolute;left:3331;top:325;width:2;height:81" coordorigin="3331,325" coordsize="0,81" path="m3331,406l3331,325e" filled="false" stroked="true" strokeweight="1.345pt" strokecolor="#3d3c3e">
                <v:path arrowok="t"/>
              </v:shape>
            </v:group>
            <v:group style="position:absolute;left:3333;top:2585;width:2;height:81" coordorigin="3333,2585" coordsize="2,81">
              <v:shape style="position:absolute;left:3333;top:2585;width:2;height:81" coordorigin="3333,2585" coordsize="0,81" path="m3333,2665l3333,2585e" filled="false" stroked="true" strokeweight="1.345pt" strokecolor="#3d3c3e">
                <v:path arrowok="t"/>
              </v:shape>
            </v:group>
            <v:group style="position:absolute;left:4427;top:1492;width:81;height:2" coordorigin="4427,1492" coordsize="81,2">
              <v:shape style="position:absolute;left:4427;top:1492;width:81;height:2" coordorigin="4427,1492" coordsize="81,0" path="m4508,1492l4427,1492e" filled="false" stroked="true" strokeweight="1.345pt" strokecolor="#3d3c3e">
                <v:path arrowok="t"/>
              </v:shape>
            </v:group>
            <v:group style="position:absolute;left:2173;top:1488;width:81;height:2" coordorigin="2173,1488" coordsize="81,2">
              <v:shape style="position:absolute;left:2173;top:1488;width:81;height:2" coordorigin="2173,1488" coordsize="81,0" path="m2254,1488l2173,1488e" filled="false" stroked="true" strokeweight="1.345pt" strokecolor="#3d3c3e">
                <v:path arrowok="t"/>
              </v:shape>
            </v:group>
            <v:group style="position:absolute;left:2764;top:2444;width:41;height:70" coordorigin="2764,2444" coordsize="41,70">
              <v:shape style="position:absolute;left:2764;top:2444;width:41;height:70" coordorigin="2764,2444" coordsize="41,70" path="m2804,2444l2764,2513e" filled="false" stroked="true" strokeweight="1.345pt" strokecolor="#3d3c3e">
                <v:path arrowok="t"/>
              </v:shape>
            </v:group>
            <v:group style="position:absolute;left:3892;top:485;width:41;height:70" coordorigin="3892,485" coordsize="41,70">
              <v:shape style="position:absolute;left:3892;top:485;width:41;height:70" coordorigin="3892,485" coordsize="41,70" path="m3932,485l3892,555e" filled="false" stroked="true" strokeweight="1.345pt" strokecolor="#3d3c3e">
                <v:path arrowok="t"/>
              </v:shape>
            </v:group>
            <v:group style="position:absolute;left:2328;top:914;width:70;height:41" coordorigin="2328,914" coordsize="70,41">
              <v:shape style="position:absolute;left:2328;top:914;width:70;height:41" coordorigin="2328,914" coordsize="70,41" path="m2328,914l2398,955e" filled="false" stroked="true" strokeweight="1.345pt" strokecolor="#3d3c3e">
                <v:path arrowok="t"/>
              </v:shape>
            </v:group>
            <v:group style="position:absolute;left:4278;top:2044;width:70;height:41" coordorigin="4278,2044" coordsize="70,41">
              <v:shape style="position:absolute;left:4278;top:2044;width:70;height:41" coordorigin="4278,2044" coordsize="70,41" path="m4278,2044l4348,2085e" filled="false" stroked="true" strokeweight="1.345pt" strokecolor="#3d3c3e">
                <v:path arrowok="t"/>
              </v:shape>
            </v:group>
            <v:group style="position:absolute;left:3893;top:2434;width:41;height:70" coordorigin="3893,2434" coordsize="41,70">
              <v:shape style="position:absolute;left:3893;top:2434;width:41;height:70" coordorigin="3893,2434" coordsize="41,70" path="m3893,2434l3934,2504e" filled="false" stroked="true" strokeweight="1.345pt" strokecolor="#3d3c3e">
                <v:path arrowok="t"/>
              </v:shape>
            </v:group>
            <v:group style="position:absolute;left:2762;top:478;width:41;height:70" coordorigin="2762,478" coordsize="41,70">
              <v:shape style="position:absolute;left:2762;top:478;width:41;height:70" coordorigin="2762,478" coordsize="41,70" path="m2762,478l2802,548e" filled="false" stroked="true" strokeweight="1.345pt" strokecolor="#3d3c3e">
                <v:path arrowok="t"/>
              </v:shape>
            </v:group>
            <v:group style="position:absolute;left:2331;top:2041;width:70;height:41" coordorigin="2331,2041" coordsize="70,41">
              <v:shape style="position:absolute;left:2331;top:2041;width:70;height:41" coordorigin="2331,2041" coordsize="70,41" path="m2331,2082l2401,2041e" filled="false" stroked="true" strokeweight="1.345pt" strokecolor="#3d3c3e">
                <v:path arrowok="t"/>
              </v:shape>
            </v:group>
            <v:group style="position:absolute;left:4285;top:917;width:70;height:41" coordorigin="4285,917" coordsize="70,41">
              <v:shape style="position:absolute;left:4285;top:917;width:70;height:41" coordorigin="4285,917" coordsize="70,41" path="m4285,958l4355,917e" filled="false" stroked="true" strokeweight="1.345pt" strokecolor="#3d3c3e">
                <v:path arrowok="t"/>
              </v:shape>
            </v:group>
            <v:group style="position:absolute;left:2046;top:200;width:2596;height:2596" coordorigin="2046,200" coordsize="2596,2596">
              <v:shape style="position:absolute;left:2046;top:200;width:2596;height:2596" coordorigin="2046,200" coordsize="2596,2596" path="m4642,1498l4640,1574,4633,1649,4622,1723,4608,1795,4589,1866,4566,1935,4540,2003,4510,2068,4477,2132,4440,2193,4400,2253,4357,2309,4311,2364,4262,2415,4210,2464,4156,2510,4099,2553,4040,2593,3978,2630,3915,2664,3849,2694,3782,2720,3713,2742,3642,2761,3569,2776,3495,2787,3420,2793,3344,2795,3268,2793,3193,2787,3119,2776,3046,2761,2976,2742,2906,2720,2839,2694,2773,2664,2710,2630,2648,2593,2589,2553,2532,2510,2478,2464,2426,2415,2377,2364,2331,2309,2288,2253,2248,2193,2211,2132,2178,2068,2148,2003,2122,1935,2099,1866,2080,1795,2066,1723,2055,1649,2048,1574,2046,1498,2048,1421,2055,1346,2066,1272,2080,1200,2099,1129,2122,1060,2148,992,2178,927,2211,863,2248,802,2288,743,2331,686,2377,631,2426,580,2478,531,2532,485,2589,442,2648,402,2710,365,2773,332,2839,302,2906,275,2976,253,3046,234,3119,219,3193,208,3268,202,3344,200,3420,202,3495,208,3569,219,3642,234,3713,253,3782,275,3849,302,3915,332,3978,365,4040,402,4099,442,4156,485,4210,531,4262,580,4311,631,4357,686,4400,743,4440,802,4477,863,4510,927,4540,992,4566,1060,4589,1129,4608,1200,4622,1272,4633,1346,4640,1421,4642,1498xe" filled="false" stroked="true" strokeweight="1.345pt" strokecolor="#3d3c3e">
                <v:path arrowok="t"/>
              </v:shape>
            </v:group>
            <v:group style="position:absolute;left:3322;top:1494;width:154;height:430" coordorigin="3322,1494" coordsize="154,430">
              <v:shape style="position:absolute;left:3322;top:1494;width:154;height:430" coordorigin="3322,1494" coordsize="154,430" path="m3322,1494l3475,1923e" filled="false" stroked="true" strokeweight="2.69pt" strokecolor="#231f20">
                <v:path arrowok="t"/>
              </v:shape>
            </v:group>
            <v:group style="position:absolute;left:3390;top:1874;width:152;height:159" coordorigin="3390,1874" coordsize="152,159">
              <v:shape style="position:absolute;left:3390;top:1874;width:152;height:159" coordorigin="3390,1874" coordsize="152,159" path="m3542,1874l3390,1928,3513,2033,3542,1874xe" filled="true" fillcolor="#231f20" stroked="false">
                <v:path arrowok="t"/>
                <v:fill type="solid"/>
              </v:shape>
            </v:group>
            <v:group style="position:absolute;left:3328;top:1498;width:2;height:666" coordorigin="3328,1498" coordsize="2,666">
              <v:shape style="position:absolute;left:3328;top:1498;width:2;height:666" coordorigin="3328,1498" coordsize="0,666" path="m3328,1498l3328,2163e" filled="false" stroked="true" strokeweight="3.188pt" strokecolor="#231f20">
                <v:path arrowok="t"/>
              </v:shape>
            </v:group>
            <v:group style="position:absolute;left:3232;top:2135;width:191;height:166" coordorigin="3232,2135" coordsize="191,166">
              <v:shape style="position:absolute;left:3232;top:2135;width:191;height:166" coordorigin="3232,2135" coordsize="191,166" path="m3423,2135l3232,2135,3328,2301,3423,213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é a hora que esse relógio está</w:t>
      </w:r>
      <w:r>
        <w:rPr>
          <w:color w:val="231F20"/>
          <w:spacing w:val="-13"/>
        </w:rPr>
        <w:t> </w:t>
      </w:r>
      <w:r>
        <w:rPr>
          <w:color w:val="231F20"/>
        </w:rPr>
        <w:t>marcando?</w:t>
      </w:r>
      <w:r>
        <w:rPr/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05h06min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05h30min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06h05min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06h27min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(M051086E4) </w:t>
      </w:r>
      <w:r>
        <w:rPr>
          <w:rFonts w:ascii="Arial" w:hAnsi="Arial"/>
          <w:color w:val="231F20"/>
          <w:sz w:val="22"/>
        </w:rPr>
        <w:t>Observe abaixo uma das decomposições de um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24"/>
          <w:szCs w:val="24"/>
        </w:rPr>
      </w:pPr>
      <w:r>
        <w:rPr/>
        <w:pict>
          <v:shape style="position:absolute;margin-left:99.462601pt;margin-top:15.115945pt;width:128.0500pt;height:19.350pt;mso-position-horizontal-relative:page;mso-position-vertical-relative:paragraph;z-index:164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02" w:right="0"/>
                    <w:jc w:val="left"/>
                  </w:pPr>
                  <w:r>
                    <w:rPr>
                      <w:color w:val="231F20"/>
                    </w:rPr>
                    <w:t>2 x 100 + 5 x 10 +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3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304" w:lineRule="auto" w:before="72"/>
        <w:ind w:left="110" w:right="6251"/>
        <w:jc w:val="left"/>
      </w:pPr>
      <w:r>
        <w:rPr>
          <w:color w:val="231F20"/>
        </w:rPr>
        <w:t>Essa é a decomposição de qual número? A)</w:t>
      </w:r>
      <w:r>
        <w:rPr>
          <w:color w:val="231F20"/>
          <w:spacing w:val="-8"/>
        </w:rPr>
        <w:t> </w:t>
      </w:r>
      <w:r>
        <w:rPr>
          <w:color w:val="231F20"/>
        </w:rPr>
        <w:t>21005103</w:t>
      </w:r>
      <w:r>
        <w:rPr/>
      </w:r>
    </w:p>
    <w:p>
      <w:pPr>
        <w:pStyle w:val="BodyText"/>
        <w:spacing w:line="198" w:lineRule="exact" w:before="0"/>
        <w:ind w:left="110" w:right="0"/>
        <w:jc w:val="left"/>
      </w:pPr>
      <w:r>
        <w:rPr>
          <w:color w:val="231F20"/>
        </w:rPr>
        <w:t>B)</w:t>
      </w:r>
      <w:r>
        <w:rPr>
          <w:color w:val="231F20"/>
          <w:spacing w:val="-6"/>
        </w:rPr>
        <w:t> </w:t>
      </w:r>
      <w:r>
        <w:rPr>
          <w:color w:val="231F20"/>
        </w:rPr>
        <w:t>215103</w:t>
      </w:r>
      <w:r>
        <w:rPr/>
      </w:r>
    </w:p>
    <w:p>
      <w:pPr>
        <w:pStyle w:val="BodyText"/>
        <w:spacing w:line="240" w:lineRule="auto" w:before="11"/>
        <w:ind w:left="110" w:right="0"/>
        <w:jc w:val="left"/>
      </w:pPr>
      <w:r>
        <w:rPr>
          <w:color w:val="231F20"/>
        </w:rPr>
        <w:t>C) 2</w:t>
      </w:r>
      <w:r>
        <w:rPr>
          <w:color w:val="231F20"/>
          <w:spacing w:val="-4"/>
        </w:rPr>
        <w:t> </w:t>
      </w:r>
      <w:r>
        <w:rPr>
          <w:color w:val="231F20"/>
        </w:rPr>
        <w:t>513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253</w:t>
      </w:r>
      <w:r>
        <w:rPr/>
      </w:r>
    </w:p>
    <w:p>
      <w:pPr>
        <w:spacing w:after="0" w:line="240" w:lineRule="auto"/>
        <w:jc w:val="left"/>
        <w:sectPr>
          <w:headerReference w:type="default" r:id="rId29"/>
          <w:footerReference w:type="default" r:id="rId30"/>
          <w:pgSz w:w="11910" w:h="16840"/>
          <w:pgMar w:header="377" w:footer="511" w:top="560" w:bottom="700" w:left="740" w:right="740"/>
          <w:pgNumType w:start="5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15" w:val="left" w:leader="none"/>
        </w:tabs>
        <w:spacing w:line="266" w:lineRule="auto" w:before="72" w:after="0"/>
        <w:ind w:left="110" w:right="8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(M041368E4) </w:t>
      </w:r>
      <w:r>
        <w:rPr>
          <w:rFonts w:ascii="Arial" w:hAnsi="Arial"/>
          <w:color w:val="231F20"/>
          <w:sz w:val="22"/>
        </w:rPr>
        <w:t>O gráfico abaixo mostra a quantidade de pessoas que visitaram alguns animais de um zoológico no último final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semana.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09"/>
        <w:ind w:left="1199" w:right="1687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 w:hAnsi="Arial"/>
          <w:color w:val="231F20"/>
        </w:rPr>
        <w:t>Visitas do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</w:rPr>
        <w:t>Zoológico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/>
        <w:pict>
          <v:shape style="position:absolute;margin-left:120.730003pt;margin-top:6.161842pt;width:401.7pt;height:162.75pt;mso-position-horizontal-relative:page;mso-position-vertical-relative:paragraph;z-index:2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9"/>
                    <w:gridCol w:w="792"/>
                    <w:gridCol w:w="1200"/>
                    <w:gridCol w:w="792"/>
                    <w:gridCol w:w="1230"/>
                    <w:gridCol w:w="792"/>
                    <w:gridCol w:w="1206"/>
                    <w:gridCol w:w="792"/>
                    <w:gridCol w:w="600"/>
                  </w:tblGrid>
                  <w:tr>
                    <w:trPr>
                      <w:trHeight w:val="459" w:hRule="exact"/>
                    </w:trPr>
                    <w:tc>
                      <w:tcPr>
                        <w:tcW w:w="8003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612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1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4620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98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6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70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60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/>
        <w:pict>
          <v:shape style="position:absolute;margin-left:72.942314pt;margin-top:12.303769pt;width:13.05pt;height:53.8pt;mso-position-horizontal-relative:page;mso-position-vertical-relative:paragraph;z-index:2080" type="#_x0000_t202" filled="false" stroked="false">
            <v:textbox inset="0,0,0,0" style="layout-flow:vertical;mso-layout-flow-alt:bottom-to-top">
              <w:txbxContent>
                <w:p>
                  <w:pPr>
                    <w:spacing w:line="237" w:lineRule="exact" w:before="0"/>
                    <w:ind w:left="20" w:right="-815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4"/>
                      <w:w w:val="100"/>
                      <w:sz w:val="22"/>
                    </w:rPr>
                    <w:t>V</w:t>
                  </w:r>
                  <w:r>
                    <w:rPr>
                      <w:rFonts w:ascii="Arial"/>
                      <w:b/>
                      <w:color w:val="231F20"/>
                      <w:w w:val="100"/>
                      <w:sz w:val="22"/>
                    </w:rPr>
                    <w:t>isitantes</w:t>
                  </w:r>
                  <w:r>
                    <w:rPr>
                      <w:rFonts w:ascii="Arial"/>
                      <w:w w:val="100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50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40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30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0" w:right="836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pStyle w:val="BodyText"/>
        <w:tabs>
          <w:tab w:pos="4406" w:val="left" w:leader="none"/>
          <w:tab w:pos="6426" w:val="left" w:leader="none"/>
          <w:tab w:pos="8315" w:val="left" w:leader="none"/>
        </w:tabs>
        <w:spacing w:line="240" w:lineRule="auto" w:before="56"/>
        <w:ind w:left="2306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macaco</w:t>
        <w:tab/>
      </w:r>
      <w:r>
        <w:rPr>
          <w:rFonts w:ascii="Arial"/>
          <w:color w:val="231F20"/>
          <w:position w:val="-1"/>
        </w:rPr>
        <w:t>zebra</w:t>
        <w:tab/>
      </w:r>
      <w:r>
        <w:rPr>
          <w:rFonts w:ascii="Arial"/>
          <w:color w:val="231F20"/>
        </w:rPr>
        <w:t>cobra</w:t>
        <w:tab/>
        <w:t>elefante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 w:hint="default"/>
          <w:sz w:val="16"/>
          <w:szCs w:val="16"/>
        </w:rPr>
      </w:pPr>
    </w:p>
    <w:p>
      <w:pPr>
        <w:pStyle w:val="Heading1"/>
        <w:spacing w:line="240" w:lineRule="auto" w:before="64"/>
        <w:ind w:left="1199" w:right="947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Animais</w:t>
      </w:r>
      <w:r>
        <w:rPr>
          <w:rFonts w:ascii="Arial"/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0"/>
          <w:szCs w:val="10"/>
        </w:rPr>
      </w:pPr>
    </w:p>
    <w:p>
      <w:pPr>
        <w:pStyle w:val="BodyText"/>
        <w:spacing w:line="240" w:lineRule="auto" w:before="72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gráfico, quantas pessoas visitaram 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elefante?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397.506012pt;margin-top:31.185886pt;width:46.65pt;height:46.65pt;mso-position-horizontal-relative:page;mso-position-vertical-relative:paragraph;z-index:-71584" coordorigin="7950,624" coordsize="933,933">
            <v:group style="position:absolute;left:7956;top:630;width:921;height:921" coordorigin="7956,630" coordsize="921,921">
              <v:shape style="position:absolute;left:7956;top:630;width:921;height:921" coordorigin="7956,630" coordsize="921,921" path="m8416,630l8342,636,8271,653,8205,681,8145,719,8091,765,8045,818,8008,879,7980,945,7962,1015,7956,1090,7962,1165,7980,1236,8008,1302,8045,1362,8091,1416,8145,1462,8205,1499,8271,1527,8342,1544,8416,1550,8491,1544,8562,1527,8628,1499,8688,1462,8742,1416,8788,1362,8825,1302,8853,1236,8871,1165,8877,1090,8871,1015,8853,945,8825,879,8788,818,8742,765,8688,719,8628,681,8562,653,8491,636,8416,630xe" filled="true" fillcolor="#d1d3d4" stroked="false">
                <v:path arrowok="t"/>
                <v:fill type="solid"/>
              </v:shape>
            </v:group>
            <v:group style="position:absolute;left:7956;top:630;width:921;height:921" coordorigin="7956,630" coordsize="921,921">
              <v:shape style="position:absolute;left:7956;top:630;width:921;height:921" coordorigin="7956,630" coordsize="921,921" path="m8416,630l8491,636,8562,653,8628,681,8688,719,8742,765,8788,818,8825,879,8853,945,8871,1015,8877,1090,8871,1165,8853,1236,8825,1302,8788,1362,8742,1416,8688,1462,8628,1499,8562,1527,8491,1544,8416,1550,8342,1544,8271,1527,8205,1499,8145,1462,8091,1416,8045,1362,8008,1302,7980,1236,7962,1165,7956,1090,7962,1015,7980,945,8008,879,8045,818,8091,765,8145,719,8205,681,8271,653,8342,636,8416,630xe" filled="false" stroked="true" strokeweight=".425pt" strokecolor="#231f20">
                <v:path arrowok="t"/>
              </v:shape>
            </v:group>
            <v:group style="position:absolute;left:8169;top:663;width:419;height:816" coordorigin="8169,663" coordsize="419,816">
              <v:shape style="position:absolute;left:8169;top:663;width:419;height:816" coordorigin="8169,663" coordsize="419,816" path="m8169,1478l8588,663e" filled="false" stroked="true" strokeweight=".306pt" strokecolor="#6d6e71">
                <v:path arrowok="t"/>
              </v:shape>
            </v:group>
            <v:group style="position:absolute;left:7966;top:779;width:112;height:217" coordorigin="7966,779" coordsize="112,217">
              <v:shape style="position:absolute;left:7966;top:779;width:112;height:217" coordorigin="7966,779" coordsize="112,217" path="m7966,996l8077,779e" filled="false" stroked="true" strokeweight=".306pt" strokecolor="#6d6e71">
                <v:path arrowok="t"/>
              </v:shape>
            </v:group>
            <v:group style="position:absolute;left:7958;top:741;width:159;height:309" coordorigin="7958,741" coordsize="159,309">
              <v:shape style="position:absolute;left:7958;top:741;width:159;height:309" coordorigin="7958,741" coordsize="159,309" path="m7958,1049l8116,741e" filled="false" stroked="true" strokeweight=".306pt" strokecolor="#6d6e71">
                <v:path arrowok="t"/>
              </v:shape>
            </v:group>
            <v:group style="position:absolute;left:7956;top:715;width:193;height:376" coordorigin="7956,715" coordsize="193,376">
              <v:shape style="position:absolute;left:7956;top:715;width:193;height:376" coordorigin="7956,715" coordsize="193,376" path="m7956,1091l8149,715e" filled="false" stroked="true" strokeweight=".306pt" strokecolor="#6d6e71">
                <v:path arrowok="t"/>
              </v:shape>
            </v:group>
            <v:group style="position:absolute;left:7958;top:696;width:222;height:431" coordorigin="7958,696" coordsize="222,431">
              <v:shape style="position:absolute;left:7958;top:696;width:222;height:431" coordorigin="7958,696" coordsize="222,431" path="m7958,1126l8179,696e" filled="false" stroked="true" strokeweight=".306pt" strokecolor="#6d6e71">
                <v:path arrowok="t"/>
              </v:shape>
            </v:group>
            <v:group style="position:absolute;left:7961;top:680;width:246;height:478" coordorigin="7961,680" coordsize="246,478">
              <v:shape style="position:absolute;left:7961;top:680;width:246;height:478" coordorigin="7961,680" coordsize="246,478" path="m7961,1158l8206,680e" filled="false" stroked="true" strokeweight=".306pt" strokecolor="#6d6e71">
                <v:path arrowok="t"/>
              </v:shape>
            </v:group>
            <v:group style="position:absolute;left:7966;top:668;width:266;height:518" coordorigin="7966,668" coordsize="266,518">
              <v:shape style="position:absolute;left:7966;top:668;width:266;height:518" coordorigin="7966,668" coordsize="266,518" path="m7966,1186l8232,668e" filled="false" stroked="true" strokeweight=".306pt" strokecolor="#6d6e71">
                <v:path arrowok="t"/>
              </v:shape>
            </v:group>
            <v:group style="position:absolute;left:7972;top:658;width:285;height:554" coordorigin="7972,658" coordsize="285,554">
              <v:shape style="position:absolute;left:7972;top:658;width:285;height:554" coordorigin="7972,658" coordsize="285,554" path="m7972,1212l8257,658e" filled="false" stroked="true" strokeweight=".306pt" strokecolor="#6d6e71">
                <v:path arrowok="t"/>
              </v:shape>
            </v:group>
            <v:group style="position:absolute;left:7980;top:650;width:301;height:586" coordorigin="7980,650" coordsize="301,586">
              <v:shape style="position:absolute;left:7980;top:650;width:301;height:586" coordorigin="7980,650" coordsize="301,586" path="m7980,1236l8281,650e" filled="false" stroked="true" strokeweight=".306pt" strokecolor="#6d6e71">
                <v:path arrowok="t"/>
              </v:shape>
            </v:group>
            <v:group style="position:absolute;left:7988;top:644;width:316;height:615" coordorigin="7988,644" coordsize="316,615">
              <v:shape style="position:absolute;left:7988;top:644;width:316;height:615" coordorigin="7988,644" coordsize="316,615" path="m7988,1258l8304,644e" filled="false" stroked="true" strokeweight=".306pt" strokecolor="#6d6e71">
                <v:path arrowok="t"/>
              </v:shape>
            </v:group>
            <v:group style="position:absolute;left:7997;top:639;width:329;height:641" coordorigin="7997,639" coordsize="329,641">
              <v:shape style="position:absolute;left:7997;top:639;width:329;height:641" coordorigin="7997,639" coordsize="329,641" path="m7997,1279l8326,639e" filled="false" stroked="true" strokeweight=".306pt" strokecolor="#6d6e71">
                <v:path arrowok="t"/>
              </v:shape>
            </v:group>
            <v:group style="position:absolute;left:8006;top:635;width:342;height:665" coordorigin="8006,635" coordsize="342,665">
              <v:shape style="position:absolute;left:8006;top:635;width:342;height:665" coordorigin="8006,635" coordsize="342,665" path="m8006,1299l8347,635e" filled="false" stroked="true" strokeweight=".306pt" strokecolor="#6d6e71">
                <v:path arrowok="t"/>
              </v:shape>
            </v:group>
            <v:group style="position:absolute;left:8016;top:632;width:352;height:686" coordorigin="8016,632" coordsize="352,686">
              <v:shape style="position:absolute;left:8016;top:632;width:352;height:686" coordorigin="8016,632" coordsize="352,686" path="m8016,1318l8368,632e" filled="false" stroked="true" strokeweight=".306pt" strokecolor="#6d6e71">
                <v:path arrowok="t"/>
              </v:shape>
            </v:group>
            <v:group style="position:absolute;left:8027;top:631;width:362;height:705" coordorigin="8027,631" coordsize="362,705">
              <v:shape style="position:absolute;left:8027;top:631;width:362;height:705" coordorigin="8027,631" coordsize="362,705" path="m8027,1335l8389,631e" filled="false" stroked="true" strokeweight=".306pt" strokecolor="#6d6e71">
                <v:path arrowok="t"/>
              </v:shape>
            </v:group>
            <v:group style="position:absolute;left:8038;top:630;width:371;height:723" coordorigin="8038,630" coordsize="371,723">
              <v:shape style="position:absolute;left:8038;top:630;width:371;height:723" coordorigin="8038,630" coordsize="371,723" path="m8038,1352l8409,630e" filled="false" stroked="true" strokeweight=".306pt" strokecolor="#6d6e71">
                <v:path arrowok="t"/>
              </v:shape>
            </v:group>
            <v:group style="position:absolute;left:8049;top:630;width:379;height:738" coordorigin="8049,630" coordsize="379,738">
              <v:shape style="position:absolute;left:8049;top:630;width:379;height:738" coordorigin="8049,630" coordsize="379,738" path="m8049,1368l8428,630e" filled="false" stroked="true" strokeweight=".306pt" strokecolor="#6d6e71">
                <v:path arrowok="t"/>
              </v:shape>
            </v:group>
            <v:group style="position:absolute;left:8061;top:631;width:387;height:752" coordorigin="8061,631" coordsize="387,752">
              <v:shape style="position:absolute;left:8061;top:631;width:387;height:752" coordorigin="8061,631" coordsize="387,752" path="m8061,1383l8447,631e" filled="false" stroked="true" strokeweight=".306pt" strokecolor="#6d6e71">
                <v:path arrowok="t"/>
              </v:shape>
            </v:group>
            <v:group style="position:absolute;left:8074;top:632;width:393;height:765" coordorigin="8074,632" coordsize="393,765">
              <v:shape style="position:absolute;left:8074;top:632;width:393;height:765" coordorigin="8074,632" coordsize="393,765" path="m8074,1397l8466,632e" filled="false" stroked="true" strokeweight=".306pt" strokecolor="#6d6e71">
                <v:path arrowok="t"/>
              </v:shape>
            </v:group>
            <v:group style="position:absolute;left:8086;top:635;width:399;height:776" coordorigin="8086,635" coordsize="399,776">
              <v:shape style="position:absolute;left:8086;top:635;width:399;height:776" coordorigin="8086,635" coordsize="399,776" path="m8086,1411l8485,635e" filled="false" stroked="true" strokeweight=".306pt" strokecolor="#6d6e71">
                <v:path arrowok="t"/>
              </v:shape>
            </v:group>
            <v:group style="position:absolute;left:8099;top:638;width:404;height:786" coordorigin="8099,638" coordsize="404,786">
              <v:shape style="position:absolute;left:8099;top:638;width:404;height:786" coordorigin="8099,638" coordsize="404,786" path="m8099,1424l8503,638e" filled="false" stroked="true" strokeweight=".306pt" strokecolor="#6d6e71">
                <v:path arrowok="t"/>
              </v:shape>
            </v:group>
            <v:group style="position:absolute;left:8113;top:642;width:408;height:795" coordorigin="8113,642" coordsize="408,795">
              <v:shape style="position:absolute;left:8113;top:642;width:408;height:795" coordorigin="8113,642" coordsize="408,795" path="m8113,1436l8520,642e" filled="false" stroked="true" strokeweight=".306pt" strokecolor="#6d6e71">
                <v:path arrowok="t"/>
              </v:shape>
            </v:group>
            <v:group style="position:absolute;left:8126;top:646;width:412;height:802" coordorigin="8126,646" coordsize="412,802">
              <v:shape style="position:absolute;left:8126;top:646;width:412;height:802" coordorigin="8126,646" coordsize="412,802" path="m8126,1447l8538,646e" filled="false" stroked="true" strokeweight=".306pt" strokecolor="#6d6e71">
                <v:path arrowok="t"/>
              </v:shape>
            </v:group>
            <v:group style="position:absolute;left:8140;top:651;width:415;height:808" coordorigin="8140,651" coordsize="415,808">
              <v:shape style="position:absolute;left:8140;top:651;width:415;height:808" coordorigin="8140,651" coordsize="415,808" path="m8140,1458l8555,651e" filled="false" stroked="true" strokeweight=".306pt" strokecolor="#6d6e71">
                <v:path arrowok="t"/>
              </v:shape>
            </v:group>
            <v:group style="position:absolute;left:8155;top:657;width:417;height:812" coordorigin="8155,657" coordsize="417,812">
              <v:shape style="position:absolute;left:8155;top:657;width:417;height:812" coordorigin="8155,657" coordsize="417,812" path="m8155,1468l8572,657e" filled="false" stroked="true" strokeweight=".306pt" strokecolor="#6d6e71">
                <v:path arrowok="t"/>
              </v:shape>
            </v:group>
            <v:group style="position:absolute;left:8006;top:774;width:293;height:412" coordorigin="8006,774" coordsize="293,412">
              <v:shape style="position:absolute;left:8006;top:774;width:293;height:412" coordorigin="8006,774" coordsize="293,412" path="m8046,1113l8030,1113,8022,1116,8010,1129,8006,1136,8006,1156,8072,1186,8096,1184,8118,1180,8140,1172,8162,1162,8176,1153,8112,1153,8101,1149,8072,1126,8062,1119,8058,1117,8053,1115,8046,1113xe" filled="true" fillcolor="#231f20" stroked="false">
                <v:path arrowok="t"/>
                <v:fill type="solid"/>
              </v:shape>
              <v:shape style="position:absolute;left:8006;top:774;width:293;height:412" coordorigin="8006,774" coordsize="293,412" path="m8298,774l8142,774,8057,943,8075,944,8091,946,8146,975,8180,1034,8184,1068,8183,1087,8154,1142,8124,1153,8176,1153,8228,1098,8250,1036,8252,1015,8251,998,8224,935,8172,895,8114,880,8133,843,8278,843,8298,774xe" filled="true" fillcolor="#231f20" stroked="false">
                <v:path arrowok="t"/>
                <v:fill type="solid"/>
              </v:shape>
            </v:group>
            <v:group style="position:absolute;left:8271;top:758;width:305;height:435" coordorigin="8271,758" coordsize="305,435">
              <v:shape style="position:absolute;left:8271;top:758;width:305;height:435" coordorigin="8271,758" coordsize="305,435" path="m8476,758l8404,781,8356,830,8311,903,8287,968,8273,1039,8271,1074,8272,1090,8290,1148,8340,1189,8366,1193,8380,1192,8361,1173,8353,1170,8341,1158,8338,1150,8339,1135,8354,1057,8371,999,8399,913,8424,842,8456,785,8472,779,8536,779,8532,775,8520,767,8506,762,8492,759,8476,758xe" filled="true" fillcolor="#231f20" stroked="false">
                <v:path arrowok="t"/>
                <v:fill type="solid"/>
              </v:shape>
              <v:shape style="position:absolute;left:8271;top:758;width:305;height:435" coordorigin="8271,758" coordsize="305,435" path="m8536,779l8487,779,8494,782,8500,787,8506,793,8509,802,8509,813,8499,878,8471,970,8436,1077,8415,1134,8378,1173,8436,1173,8483,1133,8523,1076,8554,1005,8572,928,8575,879,8575,864,8552,795,8543,784,8536,779xe" filled="true" fillcolor="#231f20" stroked="false">
                <v:path arrowok="t"/>
                <v:fill type="solid"/>
              </v:shape>
            </v:group>
            <v:group style="position:absolute;left:8038;top:1221;width:63;height:74" coordorigin="8038,1221" coordsize="63,74">
              <v:shape style="position:absolute;left:8038;top:1221;width:63;height:74" coordorigin="8038,1221" coordsize="63,74" path="m8081,1221l8062,1221,8054,1224,8041,1237,8038,1247,8038,1269,8041,1278,8053,1291,8061,1294,8079,1294,8085,1292,8095,1285,8097,1282,8066,1282,8061,1280,8055,1273,8053,1266,8053,1249,8055,1243,8061,1235,8066,1233,8098,1233,8097,1232,8088,1224,8081,1221xe" filled="true" fillcolor="#231f20" stroked="false">
                <v:path arrowok="t"/>
                <v:fill type="solid"/>
              </v:shape>
              <v:shape style="position:absolute;left:8038;top:1221;width:63;height:74" coordorigin="8038,1221" coordsize="63,74" path="m8087,1267l8086,1272,8084,1276,8078,1281,8075,1282,8097,1282,8099,1279,8101,1271,8087,1267xe" filled="true" fillcolor="#231f20" stroked="false">
                <v:path arrowok="t"/>
                <v:fill type="solid"/>
              </v:shape>
              <v:shape style="position:absolute;left:8038;top:1221;width:63;height:74" coordorigin="8038,1221" coordsize="63,74" path="m8098,1233l8075,1233,8078,1234,8084,1239,8086,1242,8086,1245,8101,1242,8099,1236,8098,1233xe" filled="true" fillcolor="#231f20" stroked="false">
                <v:path arrowok="t"/>
                <v:fill type="solid"/>
              </v:shape>
            </v:group>
            <v:group style="position:absolute;left:8114;top:1222;width:55;height:71" coordorigin="8114,1222" coordsize="55,71">
              <v:shape style="position:absolute;left:8114;top:1222;width:55;height:71" coordorigin="8114,1222" coordsize="55,71" path="m8167,1222l8114,1222,8114,1293,8169,1293,8169,1281,8128,1281,8128,1262,8164,1262,8164,1250,8128,1250,8128,1234,8167,1234,8167,1222xe" filled="true" fillcolor="#231f20" stroked="false">
                <v:path arrowok="t"/>
                <v:fill type="solid"/>
              </v:shape>
            </v:group>
            <v:group style="position:absolute;left:8181;top:1222;width:58;height:71" coordorigin="8181,1222" coordsize="58,71">
              <v:shape style="position:absolute;left:8181;top:1222;width:58;height:71" coordorigin="8181,1222" coordsize="58,71" path="m8195,1222l8181,1222,8181,1293,8195,1293,8195,1247,8211,1247,8195,1222xe" filled="true" fillcolor="#231f20" stroked="false">
                <v:path arrowok="t"/>
                <v:fill type="solid"/>
              </v:shape>
              <v:shape style="position:absolute;left:8181;top:1222;width:58;height:71" coordorigin="8181,1222" coordsize="58,71" path="m8211,1247l8195,1247,8224,1293,8239,1293,8239,1270,8225,1270,8211,1247xe" filled="true" fillcolor="#231f20" stroked="false">
                <v:path arrowok="t"/>
                <v:fill type="solid"/>
              </v:shape>
              <v:shape style="position:absolute;left:8181;top:1222;width:58;height:71" coordorigin="8181,1222" coordsize="58,71" path="m8239,1222l8225,1222,8225,1270,8239,1270,8239,1222xe" filled="true" fillcolor="#231f20" stroked="false">
                <v:path arrowok="t"/>
                <v:fill type="solid"/>
              </v:shape>
            </v:group>
            <v:group style="position:absolute;left:8249;top:1222;width:58;height:71" coordorigin="8249,1222" coordsize="58,71">
              <v:shape style="position:absolute;left:8249;top:1222;width:58;height:71" coordorigin="8249,1222" coordsize="58,71" path="m8285,1234l8270,1234,8270,1293,8285,1293,8285,1234xe" filled="true" fillcolor="#231f20" stroked="false">
                <v:path arrowok="t"/>
                <v:fill type="solid"/>
              </v:shape>
              <v:shape style="position:absolute;left:8249;top:1222;width:58;height:71" coordorigin="8249,1222" coordsize="58,71" path="m8306,1222l8249,1222,8249,1234,8306,1234,8306,1222xe" filled="true" fillcolor="#231f20" stroked="false">
                <v:path arrowok="t"/>
                <v:fill type="solid"/>
              </v:shape>
            </v:group>
            <v:group style="position:absolute;left:8301;top:1222;width:73;height:71" coordorigin="8301,1222" coordsize="73,71">
              <v:shape style="position:absolute;left:8301;top:1222;width:73;height:71" coordorigin="8301,1222" coordsize="73,71" path="m8344,1222l8329,1222,8301,1293,8316,1293,8322,1277,8367,1277,8362,1265,8327,1265,8337,1239,8351,1239,8344,1222xe" filled="true" fillcolor="#231f20" stroked="false">
                <v:path arrowok="t"/>
                <v:fill type="solid"/>
              </v:shape>
              <v:shape style="position:absolute;left:8301;top:1222;width:73;height:71" coordorigin="8301,1222" coordsize="73,71" path="m8367,1277l8351,1277,8358,1293,8373,1293,8367,1277xe" filled="true" fillcolor="#231f20" stroked="false">
                <v:path arrowok="t"/>
                <v:fill type="solid"/>
              </v:shape>
              <v:shape style="position:absolute;left:8301;top:1222;width:73;height:71" coordorigin="8301,1222" coordsize="73,71" path="m8351,1239l8337,1239,8347,1265,8362,1265,8351,1239xe" filled="true" fillcolor="#231f20" stroked="false">
                <v:path arrowok="t"/>
                <v:fill type="solid"/>
              </v:shape>
            </v:group>
            <v:group style="position:absolute;left:8366;top:1222;width:68;height:71" coordorigin="8366,1222" coordsize="68,71">
              <v:shape style="position:absolute;left:8366;top:1222;width:68;height:71" coordorigin="8366,1222" coordsize="68,71" path="m8382,1222l8366,1222,8392,1293,8408,1293,8414,1275,8400,1275,8382,1222xe" filled="true" fillcolor="#231f20" stroked="false">
                <v:path arrowok="t"/>
                <v:fill type="solid"/>
              </v:shape>
              <v:shape style="position:absolute;left:8366;top:1222;width:68;height:71" coordorigin="8366,1222" coordsize="68,71" path="m8434,1222l8418,1222,8400,1275,8414,1275,8434,1222xe" filled="true" fillcolor="#231f20" stroked="false">
                <v:path arrowok="t"/>
                <v:fill type="solid"/>
              </v:shape>
            </v:group>
            <v:group style="position:absolute;left:8438;top:1221;width:71;height:74" coordorigin="8438,1221" coordsize="71,74">
              <v:shape style="position:absolute;left:8438;top:1221;width:71;height:74" coordorigin="8438,1221" coordsize="71,74" path="m8484,1221l8467,1221,8462,1222,8438,1251,8438,1269,8441,1278,8454,1291,8463,1294,8484,1294,8492,1291,8501,1282,8467,1282,8463,1280,8455,1272,8453,1266,8453,1249,8455,1243,8462,1235,8467,1233,8501,1233,8492,1224,8484,1221xe" filled="true" fillcolor="#231f20" stroked="false">
                <v:path arrowok="t"/>
                <v:fill type="solid"/>
              </v:shape>
              <v:shape style="position:absolute;left:8438;top:1221;width:71;height:74" coordorigin="8438,1221" coordsize="71,74" path="m8501,1233l8479,1233,8484,1235,8491,1243,8493,1249,8493,1266,8491,1272,8484,1280,8479,1282,8501,1282,8505,1278,8508,1269,8508,1246,8505,1237,8501,1233xe" filled="true" fillcolor="#231f20" stroked="false">
                <v:path arrowok="t"/>
                <v:fill type="solid"/>
              </v:shape>
            </v:group>
            <v:group style="position:absolute;left:8516;top:1221;width:59;height:74" coordorigin="8516,1221" coordsize="59,74">
              <v:shape style="position:absolute;left:8516;top:1221;width:59;height:74" coordorigin="8516,1221" coordsize="59,74" path="m8530,1269l8516,1270,8517,1278,8520,1284,8530,1292,8537,1294,8552,1294,8557,1293,8566,1290,8569,1287,8572,1282,8541,1282,8538,1281,8533,1277,8531,1273,8530,1269xe" filled="true" fillcolor="#231f20" stroked="false">
                <v:path arrowok="t"/>
                <v:fill type="solid"/>
              </v:shape>
              <v:shape style="position:absolute;left:8516;top:1221;width:59;height:74" coordorigin="8516,1221" coordsize="59,74" path="m8554,1221l8539,1221,8535,1222,8519,1246,8521,1251,8528,1258,8534,1260,8548,1264,8552,1265,8556,1266,8558,1267,8560,1269,8560,1271,8560,1275,8559,1277,8554,1281,8551,1282,8572,1282,8574,1280,8575,1277,8575,1268,8574,1264,8541,1247,8537,1246,8533,1243,8533,1242,8533,1238,8533,1237,8537,1234,8541,1233,8571,1233,8570,1231,8561,1223,8554,1221xe" filled="true" fillcolor="#231f20" stroked="false">
                <v:path arrowok="t"/>
                <v:fill type="solid"/>
              </v:shape>
              <v:shape style="position:absolute;left:8516;top:1221;width:59;height:74" coordorigin="8516,1221" coordsize="59,74" path="m8571,1233l8549,1233,8552,1234,8556,1237,8557,1240,8558,1243,8573,1243,8572,1236,8571,1233xe" filled="true" fillcolor="#231f20" stroked="false">
                <v:path arrowok="t"/>
                <v:fill type="solid"/>
              </v:shape>
            </v:group>
            <v:group style="position:absolute;left:8529;top:940;width:269;height:419" coordorigin="8529,940" coordsize="269,419">
              <v:shape style="position:absolute;left:8529;top:940;width:269;height:419" coordorigin="8529,940" coordsize="269,419" path="m8529,940l8634,996,8726,1064,8780,1139,8798,1206,8785,1265,8749,1311,8696,1343,8633,1359e" filled="false" stroked="true" strokeweight=".613pt" strokecolor="#231f20">
                <v:path arrowok="t"/>
              </v:shape>
              <v:shape style="position:absolute;left:8370;top:762;width:444;height:614" type="#_x0000_t75" stroked="false">
                <v:imagedata r:id="rId36" o:title=""/>
              </v:shape>
            </v:group>
            <v:group style="position:absolute;left:8223;top:1231;width:509;height:203" coordorigin="8223,1231" coordsize="509,203">
              <v:shape style="position:absolute;left:8223;top:1231;width:509;height:203" coordorigin="8223,1231" coordsize="509,203" path="m8732,1231l8692,1298,8638,1354,8574,1397,8500,1424,8419,1434,8367,1430,8316,1418,8268,1399,8223,1373e" filled="false" stroked="true" strokeweight=".541pt" strokecolor="#231f20">
                <v:path arrowok="t"/>
              </v:shape>
            </v:group>
            <v:group style="position:absolute;left:7956;top:630;width:921;height:921" coordorigin="7956,630" coordsize="921,921">
              <v:shape style="position:absolute;left:7956;top:630;width:921;height:921" coordorigin="7956,630" coordsize="921,921" path="m8416,630l8491,636,8562,653,8628,681,8688,719,8742,765,8788,818,8825,879,8853,945,8871,1015,8877,1090,8871,1165,8853,1236,8825,1302,8788,1362,8742,1416,8688,1462,8628,1499,8562,1527,8491,1544,8416,1550,8342,1544,8271,1527,8205,1499,8145,1462,8091,1416,8045,1362,8008,1302,7980,1236,7962,1165,7956,1090,7962,1015,7980,945,8008,879,8045,818,8091,765,8145,719,8205,681,8271,653,8342,636,8416,630xe" filled="false" stroked="true" strokeweight=".567pt" strokecolor="#231f20">
                <v:path arrowok="t"/>
              </v:shape>
              <v:shape style="position:absolute;left:8274;top:1389;width:297;height:119" type="#_x0000_t75" stroked="false">
                <v:imagedata r:id="rId37" o:title=""/>
              </v:shape>
            </v:group>
            <w10:wrap type="none"/>
          </v:group>
        </w:pict>
      </w:r>
      <w:r>
        <w:rPr>
          <w:rFonts w:ascii="Arial"/>
          <w:color w:val="231F20"/>
          <w:sz w:val="16"/>
        </w:rPr>
        <w:t>(M041445E4) </w:t>
      </w:r>
      <w:r>
        <w:rPr>
          <w:rFonts w:ascii="Arial"/>
          <w:color w:val="231F20"/>
          <w:sz w:val="22"/>
        </w:rPr>
        <w:t>Observe abaixo as moedas que Marcelo tirou do cofrinho para trocar por uma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nota.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9.815102pt;margin-top:9.86946pt;width:357.2pt;height:149.7pt;mso-position-horizontal-relative:page;mso-position-vertical-relative:paragraph;z-index:1720;mso-wrap-distance-left:0;mso-wrap-distance-right:0" coordorigin="996,197" coordsize="7144,2994">
            <v:shape style="position:absolute;left:996;top:197;width:6867;height:1104" type="#_x0000_t75" stroked="false">
              <v:imagedata r:id="rId38" o:title=""/>
            </v:shape>
            <v:shape style="position:absolute;left:7353;top:509;width:444;height:614" type="#_x0000_t75" stroked="false">
              <v:imagedata r:id="rId39" o:title=""/>
            </v:shape>
            <v:group style="position:absolute;left:7206;top:978;width:509;height:203" coordorigin="7206,978" coordsize="509,203">
              <v:shape style="position:absolute;left:7206;top:978;width:509;height:203" coordorigin="7206,978" coordsize="509,203" path="m7714,978l7674,1045,7621,1101,7556,1144,7482,1171,7401,1181,7349,1177,7299,1165,7251,1146,7206,1120e" filled="false" stroked="true" strokeweight=".541pt" strokecolor="#231f20">
                <v:path arrowok="t"/>
              </v:shape>
            </v:group>
            <v:group style="position:absolute;left:6938;top:377;width:921;height:921" coordorigin="6938,377" coordsize="921,921">
              <v:shape style="position:absolute;left:6938;top:377;width:921;height:921" coordorigin="6938,377" coordsize="921,921" path="m7399,377l7473,383,7544,400,7610,428,7670,466,7724,512,7770,565,7808,626,7835,692,7853,762,7859,837,7853,912,7835,983,7808,1049,7770,1109,7724,1163,7670,1209,7610,1246,7544,1274,7473,1291,7399,1297,7324,1291,7253,1274,7187,1246,7127,1209,7073,1163,7027,1109,6990,1049,6962,983,6944,912,6938,837,6944,762,6962,692,6990,626,7027,565,7073,512,7127,466,7187,428,7253,400,7324,383,7399,377xe" filled="false" stroked="true" strokeweight=".567pt" strokecolor="#231f20">
                <v:path arrowok="t"/>
              </v:shape>
              <v:shape style="position:absolute;left:7256;top:1136;width:297;height:119" type="#_x0000_t75" stroked="false">
                <v:imagedata r:id="rId40" o:title=""/>
              </v:shape>
            </v:group>
            <v:group style="position:absolute;left:5140;top:1365;width:1005;height:1005" coordorigin="5140,1365" coordsize="1005,1005">
              <v:shape style="position:absolute;left:5140;top:1365;width:1005;height:1005" coordorigin="5140,1365" coordsize="1005,1005" path="m5643,1365l5568,1370,5497,1386,5431,1412,5369,1446,5313,1488,5264,1538,5221,1594,5187,1655,5162,1722,5146,1793,5140,1867,5146,1941,5162,2012,5187,2079,5221,2140,5264,2197,5313,2246,5369,2288,5431,2323,5497,2348,5568,2364,5643,2369,5717,2364,5788,2348,5854,2323,5916,2288,5972,2246,6021,2197,6064,2140,6098,2079,6123,2012,6139,1941,6145,1867,6139,1793,6123,1722,6098,1655,6064,1594,6021,1538,5972,1488,5916,1446,5854,1412,5788,1386,5717,1370,5643,1365xe" filled="true" fillcolor="#d1d3d4" stroked="false">
                <v:path arrowok="t"/>
                <v:fill type="solid"/>
              </v:shape>
            </v:group>
            <v:group style="position:absolute;left:5140;top:1365;width:1005;height:1005" coordorigin="5140,1365" coordsize="1005,1005">
              <v:shape style="position:absolute;left:5140;top:1365;width:1005;height:1005" coordorigin="5140,1365" coordsize="1005,1005" path="m5643,1365l5717,1370,5788,1386,5854,1412,5916,1446,5972,1488,6021,1538,6064,1594,6098,1655,6123,1722,6139,1793,6145,1867,6139,1941,6123,2012,6098,2079,6064,2140,6021,2197,5972,2246,5916,2288,5854,2323,5788,2348,5717,2364,5643,2369,5568,2364,5497,2348,5431,2323,5369,2288,5313,2246,5264,2197,5221,2140,5187,2079,5162,2012,5146,1941,5140,1867,5146,1793,5162,1722,5187,1655,5221,1594,5264,1538,5313,1488,5369,1446,5431,1412,5497,1386,5568,1370,5643,1365xe" filled="false" stroked="true" strokeweight=".425pt" strokecolor="#231f20">
                <v:path arrowok="t"/>
              </v:shape>
            </v:group>
            <v:group style="position:absolute;left:5373;top:1401;width:457;height:890" coordorigin="5373,1401" coordsize="457,890">
              <v:shape style="position:absolute;left:5373;top:1401;width:457;height:890" coordorigin="5373,1401" coordsize="457,890" path="m5373,2291l5830,1401e" filled="false" stroked="true" strokeweight=".334pt" strokecolor="#6d6e71">
                <v:path arrowok="t"/>
              </v:shape>
            </v:group>
            <v:group style="position:absolute;left:5151;top:1528;width:122;height:237" coordorigin="5151,1528" coordsize="122,237">
              <v:shape style="position:absolute;left:5151;top:1528;width:122;height:237" coordorigin="5151,1528" coordsize="122,237" path="m5151,1764l5272,1528e" filled="false" stroked="true" strokeweight=".334pt" strokecolor="#6d6e71">
                <v:path arrowok="t"/>
              </v:shape>
            </v:group>
            <v:group style="position:absolute;left:5142;top:1486;width:173;height:337" coordorigin="5142,1486" coordsize="173,337">
              <v:shape style="position:absolute;left:5142;top:1486;width:173;height:337" coordorigin="5142,1486" coordsize="173,337" path="m5142,1823l5315,1486e" filled="false" stroked="true" strokeweight=".334pt" strokecolor="#6d6e71">
                <v:path arrowok="t"/>
              </v:shape>
            </v:group>
            <v:group style="position:absolute;left:5140;top:1458;width:211;height:410" coordorigin="5140,1458" coordsize="211,410">
              <v:shape style="position:absolute;left:5140;top:1458;width:211;height:410" coordorigin="5140,1458" coordsize="211,410" path="m5140,1868l5351,1458e" filled="false" stroked="true" strokeweight=".334pt" strokecolor="#6d6e71">
                <v:path arrowok="t"/>
              </v:shape>
            </v:group>
            <v:group style="position:absolute;left:5142;top:1437;width:242;height:470" coordorigin="5142,1437" coordsize="242,470">
              <v:shape style="position:absolute;left:5142;top:1437;width:242;height:470" coordorigin="5142,1437" coordsize="242,470" path="m5142,1907l5383,1437e" filled="false" stroked="true" strokeweight=".334pt" strokecolor="#6d6e71">
                <v:path arrowok="t"/>
              </v:shape>
            </v:group>
            <v:group style="position:absolute;left:5146;top:1420;width:268;height:521" coordorigin="5146,1420" coordsize="268,521">
              <v:shape style="position:absolute;left:5146;top:1420;width:268;height:521" coordorigin="5146,1420" coordsize="268,521" path="m5146,1941l5413,1420e" filled="false" stroked="true" strokeweight=".334pt" strokecolor="#6d6e71">
                <v:path arrowok="t"/>
              </v:shape>
            </v:group>
            <v:group style="position:absolute;left:5151;top:1407;width:291;height:565" coordorigin="5151,1407" coordsize="291,565">
              <v:shape style="position:absolute;left:5151;top:1407;width:291;height:565" coordorigin="5151,1407" coordsize="291,565" path="m5151,1972l5441,1407e" filled="false" stroked="true" strokeweight=".334pt" strokecolor="#6d6e71">
                <v:path arrowok="t"/>
              </v:shape>
            </v:group>
            <v:group style="position:absolute;left:5158;top:1396;width:311;height:605" coordorigin="5158,1396" coordsize="311,605">
              <v:shape style="position:absolute;left:5158;top:1396;width:311;height:605" coordorigin="5158,1396" coordsize="311,605" path="m5158,2000l5468,1396e" filled="false" stroked="true" strokeweight=".334pt" strokecolor="#6d6e71">
                <v:path arrowok="t"/>
              </v:shape>
            </v:group>
            <v:group style="position:absolute;left:5166;top:1387;width:329;height:640" coordorigin="5166,1387" coordsize="329,640">
              <v:shape style="position:absolute;left:5166;top:1387;width:329;height:640" coordorigin="5166,1387" coordsize="329,640" path="m5166,2026l5494,1387e" filled="false" stroked="true" strokeweight=".334pt" strokecolor="#6d6e71">
                <v:path arrowok="t"/>
              </v:shape>
            </v:group>
            <v:group style="position:absolute;left:5175;top:1380;width:345;height:671" coordorigin="5175,1380" coordsize="345,671">
              <v:shape style="position:absolute;left:5175;top:1380;width:345;height:671" coordorigin="5175,1380" coordsize="345,671" path="m5175,2051l5519,1380e" filled="false" stroked="true" strokeweight=".334pt" strokecolor="#6d6e71">
                <v:path arrowok="t"/>
              </v:shape>
            </v:group>
            <v:group style="position:absolute;left:5185;top:1375;width:359;height:699" coordorigin="5185,1375" coordsize="359,699">
              <v:shape style="position:absolute;left:5185;top:1375;width:359;height:699" coordorigin="5185,1375" coordsize="359,699" path="m5185,2073l5544,1375e" filled="false" stroked="true" strokeweight=".334pt" strokecolor="#6d6e71">
                <v:path arrowok="t"/>
              </v:shape>
            </v:group>
            <v:group style="position:absolute;left:5195;top:1371;width:373;height:725" coordorigin="5195,1371" coordsize="373,725">
              <v:shape style="position:absolute;left:5195;top:1371;width:373;height:725" coordorigin="5195,1371" coordsize="373,725" path="m5195,2095l5567,1371e" filled="false" stroked="true" strokeweight=".334pt" strokecolor="#6d6e71">
                <v:path arrowok="t"/>
              </v:shape>
            </v:group>
            <v:group style="position:absolute;left:5206;top:1368;width:384;height:748" coordorigin="5206,1368" coordsize="384,748">
              <v:shape style="position:absolute;left:5206;top:1368;width:384;height:748" coordorigin="5206,1368" coordsize="384,748" path="m5206,2115l5590,1368e" filled="false" stroked="true" strokeweight=".334pt" strokecolor="#6d6e71">
                <v:path arrowok="t"/>
              </v:shape>
            </v:group>
            <v:group style="position:absolute;left:5217;top:1366;width:395;height:769" coordorigin="5217,1366" coordsize="395,769">
              <v:shape style="position:absolute;left:5217;top:1366;width:395;height:769" coordorigin="5217,1366" coordsize="395,769" path="m5217,2134l5612,1366e" filled="false" stroked="true" strokeweight=".334pt" strokecolor="#6d6e71">
                <v:path arrowok="t"/>
              </v:shape>
            </v:group>
            <v:group style="position:absolute;left:5229;top:1365;width:405;height:788" coordorigin="5229,1365" coordsize="405,788">
              <v:shape style="position:absolute;left:5229;top:1365;width:405;height:788" coordorigin="5229,1365" coordsize="405,788" path="m5229,2153l5634,1365e" filled="false" stroked="true" strokeweight=".334pt" strokecolor="#6d6e71">
                <v:path arrowok="t"/>
              </v:shape>
            </v:group>
            <v:group style="position:absolute;left:5242;top:1365;width:414;height:805" coordorigin="5242,1365" coordsize="414,805">
              <v:shape style="position:absolute;left:5242;top:1365;width:414;height:805" coordorigin="5242,1365" coordsize="414,805" path="m5242,2170l5655,1365e" filled="false" stroked="true" strokeweight=".334pt" strokecolor="#6d6e71">
                <v:path arrowok="t"/>
              </v:shape>
            </v:group>
            <v:group style="position:absolute;left:5255;top:1366;width:422;height:821" coordorigin="5255,1366" coordsize="422,821">
              <v:shape style="position:absolute;left:5255;top:1366;width:422;height:821" coordorigin="5255,1366" coordsize="422,821" path="m5255,2186l5676,1366e" filled="false" stroked="true" strokeweight=".334pt" strokecolor="#6d6e71">
                <v:path arrowok="t"/>
              </v:shape>
            </v:group>
            <v:group style="position:absolute;left:5268;top:1368;width:429;height:835" coordorigin="5268,1368" coordsize="429,835">
              <v:shape style="position:absolute;left:5268;top:1368;width:429;height:835" coordorigin="5268,1368" coordsize="429,835" path="m5268,2202l5697,1368e" filled="false" stroked="true" strokeweight=".334pt" strokecolor="#6d6e71">
                <v:path arrowok="t"/>
              </v:shape>
            </v:group>
            <v:group style="position:absolute;left:5282;top:1370;width:435;height:847" coordorigin="5282,1370" coordsize="435,847">
              <v:shape style="position:absolute;left:5282;top:1370;width:435;height:847" coordorigin="5282,1370" coordsize="435,847" path="m5282,2217l5717,1370e" filled="false" stroked="true" strokeweight=".334pt" strokecolor="#6d6e71">
                <v:path arrowok="t"/>
              </v:shape>
            </v:group>
            <v:group style="position:absolute;left:5296;top:1374;width:441;height:858" coordorigin="5296,1374" coordsize="441,858">
              <v:shape style="position:absolute;left:5296;top:1374;width:441;height:858" coordorigin="5296,1374" coordsize="441,858" path="m5296,2231l5737,1374e" filled="false" stroked="true" strokeweight=".334pt" strokecolor="#6d6e71">
                <v:path arrowok="t"/>
              </v:shape>
            </v:group>
            <v:group style="position:absolute;left:5311;top:1378;width:445;height:867" coordorigin="5311,1378" coordsize="445,867">
              <v:shape style="position:absolute;left:5311;top:1378;width:445;height:867" coordorigin="5311,1378" coordsize="445,867" path="m5311,2244l5756,1378e" filled="false" stroked="true" strokeweight=".334pt" strokecolor="#6d6e71">
                <v:path arrowok="t"/>
              </v:shape>
            </v:group>
            <v:group style="position:absolute;left:5326;top:1383;width:449;height:875" coordorigin="5326,1383" coordsize="449,875">
              <v:shape style="position:absolute;left:5326;top:1383;width:449;height:875" coordorigin="5326,1383" coordsize="449,875" path="m5326,2257l5775,1383e" filled="false" stroked="true" strokeweight=".334pt" strokecolor="#6d6e71">
                <v:path arrowok="t"/>
              </v:shape>
            </v:group>
            <v:group style="position:absolute;left:5341;top:1388;width:453;height:881" coordorigin="5341,1388" coordsize="453,881">
              <v:shape style="position:absolute;left:5341;top:1388;width:453;height:881" coordorigin="5341,1388" coordsize="453,881" path="m5341,2269l5793,1388e" filled="false" stroked="true" strokeweight=".334pt" strokecolor="#6d6e71">
                <v:path arrowok="t"/>
              </v:shape>
            </v:group>
            <v:group style="position:absolute;left:5357;top:1394;width:455;height:886" coordorigin="5357,1394" coordsize="455,886">
              <v:shape style="position:absolute;left:5357;top:1394;width:455;height:886" coordorigin="5357,1394" coordsize="455,886" path="m5357,2280l5812,1394e" filled="false" stroked="true" strokeweight=".334pt" strokecolor="#6d6e71">
                <v:path arrowok="t"/>
              </v:shape>
            </v:group>
            <v:group style="position:absolute;left:5172;top:1513;width:328;height:449" coordorigin="5172,1513" coordsize="328,449">
              <v:shape style="position:absolute;left:5172;top:1513;width:328;height:449" coordorigin="5172,1513" coordsize="328,449" path="m5493,1576l5345,1576,5359,1577,5371,1581,5411,1629,5412,1643,5411,1658,5389,1722,5330,1795,5258,1869,5172,1950,5172,1962,5412,1962,5445,1887,5272,1887,5323,1844,5398,1779,5443,1733,5484,1675,5499,1609,5497,1590,5493,1576xe" filled="true" fillcolor="#231f20" stroked="false">
                <v:path arrowok="t"/>
                <v:fill type="solid"/>
              </v:shape>
              <v:shape style="position:absolute;left:5172;top:1513;width:328;height:449" coordorigin="5172,1513" coordsize="328,449" path="m5465,1841l5449,1841,5442,1854,5434,1864,5378,1887,5359,1887,5445,1887,5465,1841xe" filled="true" fillcolor="#231f20" stroked="false">
                <v:path arrowok="t"/>
                <v:fill type="solid"/>
              </v:shape>
              <v:shape style="position:absolute;left:5172;top:1513;width:328;height:449" coordorigin="5172,1513" coordsize="328,449" path="m5388,1513l5318,1532,5273,1578,5253,1620,5265,1626,5283,1604,5302,1589,5322,1579,5345,1576,5493,1576,5492,1573,5432,1520,5411,1515,5388,1513xe" filled="true" fillcolor="#231f20" stroked="false">
                <v:path arrowok="t"/>
                <v:fill type="solid"/>
              </v:shape>
            </v:group>
            <v:group style="position:absolute;left:5471;top:1514;width:349;height:466" coordorigin="5471,1514" coordsize="349,466">
              <v:shape style="position:absolute;left:5471;top:1514;width:349;height:466" coordorigin="5471,1514" coordsize="349,466" path="m5519,1898l5499,1898,5490,1901,5475,1915,5471,1924,5471,1945,5531,1978,5550,1979,5578,1978,5605,1973,5631,1964,5657,1953,5674,1942,5611,1942,5601,1941,5591,1939,5580,1934,5570,1928,5557,1917,5546,1909,5538,1904,5533,1902,5526,1899,5519,1898xe" filled="true" fillcolor="#231f20" stroked="false">
                <v:path arrowok="t"/>
                <v:fill type="solid"/>
              </v:shape>
              <v:shape style="position:absolute;left:5471;top:1514;width:349;height:466" coordorigin="5471,1514" coordsize="349,466" path="m5820,1514l5633,1514,5532,1705,5553,1706,5572,1709,5637,1741,5678,1808,5684,1847,5682,1868,5648,1930,5611,1942,5674,1942,5720,1902,5757,1834,5764,1787,5763,1767,5731,1696,5669,1651,5600,1633,5622,1592,5795,1592,5820,1514xe" filled="true" fillcolor="#231f20" stroked="false">
                <v:path arrowok="t"/>
                <v:fill type="solid"/>
              </v:shape>
            </v:group>
            <v:group style="position:absolute;left:5230;top:2010;width:69;height:80" coordorigin="5230,2010" coordsize="69,80">
              <v:shape style="position:absolute;left:5230;top:2010;width:69;height:80" coordorigin="5230,2010" coordsize="69,80" path="m5276,2010l5256,2010,5247,2014,5233,2028,5230,2038,5230,2063,5233,2072,5247,2086,5255,2090,5274,2090,5281,2088,5292,2080,5294,2077,5260,2077,5255,2074,5252,2070,5248,2066,5246,2059,5246,2040,5248,2034,5255,2025,5260,2023,5295,2023,5294,2022,5284,2013,5276,2010xe" filled="true" fillcolor="#231f20" stroked="false">
                <v:path arrowok="t"/>
                <v:fill type="solid"/>
              </v:shape>
              <v:shape style="position:absolute;left:5230;top:2010;width:69;height:80" coordorigin="5230,2010" coordsize="69,80" path="m5283,2060l5282,2066,5279,2070,5273,2075,5270,2077,5294,2077,5296,2073,5298,2065,5283,2060xe" filled="true" fillcolor="#231f20" stroked="false">
                <v:path arrowok="t"/>
                <v:fill type="solid"/>
              </v:shape>
              <v:shape style="position:absolute;left:5230;top:2010;width:69;height:80" coordorigin="5230,2010" coordsize="69,80" path="m5295,2023l5270,2023,5274,2025,5280,2029,5282,2032,5282,2036,5298,2033,5296,2026,5295,2023xe" filled="true" fillcolor="#231f20" stroked="false">
                <v:path arrowok="t"/>
                <v:fill type="solid"/>
              </v:shape>
            </v:group>
            <v:group style="position:absolute;left:5312;top:2011;width:60;height:78" coordorigin="5312,2011" coordsize="60,78">
              <v:shape style="position:absolute;left:5312;top:2011;width:60;height:78" coordorigin="5312,2011" coordsize="60,78" path="m5371,2011l5312,2011,5312,2088,5372,2088,5372,2075,5328,2075,5328,2054,5368,2054,5368,2042,5328,2042,5328,2024,5371,2024,5371,2011xe" filled="true" fillcolor="#231f20" stroked="false">
                <v:path arrowok="t"/>
                <v:fill type="solid"/>
              </v:shape>
            </v:group>
            <v:group style="position:absolute;left:5386;top:2011;width:63;height:78" coordorigin="5386,2011" coordsize="63,78">
              <v:shape style="position:absolute;left:5386;top:2011;width:63;height:78" coordorigin="5386,2011" coordsize="63,78" path="m5401,2011l5386,2011,5386,2088,5401,2088,5401,2038,5418,2038,5401,2011xe" filled="true" fillcolor="#231f20" stroked="false">
                <v:path arrowok="t"/>
                <v:fill type="solid"/>
              </v:shape>
              <v:shape style="position:absolute;left:5386;top:2011;width:63;height:78" coordorigin="5386,2011" coordsize="63,78" path="m5418,2038l5401,2038,5432,2088,5448,2088,5448,2063,5434,2063,5418,2038xe" filled="true" fillcolor="#231f20" stroked="false">
                <v:path arrowok="t"/>
                <v:fill type="solid"/>
              </v:shape>
              <v:shape style="position:absolute;left:5386;top:2011;width:63;height:78" coordorigin="5386,2011" coordsize="63,78" path="m5448,2011l5434,2011,5434,2063,5448,2063,5448,2011xe" filled="true" fillcolor="#231f20" stroked="false">
                <v:path arrowok="t"/>
                <v:fill type="solid"/>
              </v:shape>
            </v:group>
            <v:group style="position:absolute;left:5460;top:2011;width:63;height:78" coordorigin="5460,2011" coordsize="63,78">
              <v:shape style="position:absolute;left:5460;top:2011;width:63;height:78" coordorigin="5460,2011" coordsize="63,78" path="m5499,2024l5483,2024,5483,2088,5499,2088,5499,2024xe" filled="true" fillcolor="#231f20" stroked="false">
                <v:path arrowok="t"/>
                <v:fill type="solid"/>
              </v:shape>
              <v:shape style="position:absolute;left:5460;top:2011;width:63;height:78" coordorigin="5460,2011" coordsize="63,78" path="m5522,2011l5460,2011,5460,2024,5522,2024,5522,2011xe" filled="true" fillcolor="#231f20" stroked="false">
                <v:path arrowok="t"/>
                <v:fill type="solid"/>
              </v:shape>
            </v:group>
            <v:group style="position:absolute;left:5516;top:2011;width:80;height:78" coordorigin="5516,2011" coordsize="80,78">
              <v:shape style="position:absolute;left:5516;top:2011;width:80;height:78" coordorigin="5516,2011" coordsize="80,78" path="m5564,2011l5547,2011,5516,2088,5533,2088,5540,2071,5588,2071,5583,2058,5545,2058,5555,2029,5571,2029,5564,2011xe" filled="true" fillcolor="#231f20" stroked="false">
                <v:path arrowok="t"/>
                <v:fill type="solid"/>
              </v:shape>
              <v:shape style="position:absolute;left:5516;top:2011;width:80;height:78" coordorigin="5516,2011" coordsize="80,78" path="m5588,2071l5571,2071,5578,2088,5596,2088,5588,2071xe" filled="true" fillcolor="#231f20" stroked="false">
                <v:path arrowok="t"/>
                <v:fill type="solid"/>
              </v:shape>
              <v:shape style="position:absolute;left:5516;top:2011;width:80;height:78" coordorigin="5516,2011" coordsize="80,78" path="m5571,2029l5555,2029,5566,2058,5583,2058,5571,2029xe" filled="true" fillcolor="#231f20" stroked="false">
                <v:path arrowok="t"/>
                <v:fill type="solid"/>
              </v:shape>
            </v:group>
            <v:group style="position:absolute;left:5588;top:2011;width:74;height:78" coordorigin="5588,2011" coordsize="74,78">
              <v:shape style="position:absolute;left:5588;top:2011;width:74;height:78" coordorigin="5588,2011" coordsize="74,78" path="m5605,2011l5588,2011,5616,2088,5633,2088,5640,2068,5625,2068,5605,2011xe" filled="true" fillcolor="#231f20" stroked="false">
                <v:path arrowok="t"/>
                <v:fill type="solid"/>
              </v:shape>
              <v:shape style="position:absolute;left:5588;top:2011;width:74;height:78" coordorigin="5588,2011" coordsize="74,78" path="m5661,2011l5644,2011,5625,2068,5640,2068,5661,2011xe" filled="true" fillcolor="#231f20" stroked="false">
                <v:path arrowok="t"/>
                <v:fill type="solid"/>
              </v:shape>
            </v:group>
            <v:group style="position:absolute;left:5666;top:2010;width:77;height:80" coordorigin="5666,2010" coordsize="77,80">
              <v:shape style="position:absolute;left:5666;top:2010;width:77;height:80" coordorigin="5666,2010" coordsize="77,80" path="m5716,2010l5698,2010,5692,2011,5666,2043,5666,2063,5670,2072,5683,2086,5693,2090,5716,2090,5725,2086,5735,2076,5698,2076,5693,2074,5685,2065,5683,2059,5683,2041,5685,2034,5693,2026,5698,2023,5735,2023,5725,2014,5716,2010xe" filled="true" fillcolor="#231f20" stroked="false">
                <v:path arrowok="t"/>
                <v:fill type="solid"/>
              </v:shape>
              <v:shape style="position:absolute;left:5666;top:2010;width:77;height:80" coordorigin="5666,2010" coordsize="77,80" path="m5735,2023l5711,2023,5716,2026,5724,2034,5726,2041,5726,2059,5724,2065,5716,2074,5711,2076,5735,2076,5739,2072,5743,2063,5743,2037,5739,2028,5735,2023xe" filled="true" fillcolor="#231f20" stroked="false">
                <v:path arrowok="t"/>
                <v:fill type="solid"/>
              </v:shape>
            </v:group>
            <v:group style="position:absolute;left:5751;top:2010;width:65;height:80" coordorigin="5751,2010" coordsize="65,80">
              <v:shape style="position:absolute;left:5751;top:2010;width:65;height:80" coordorigin="5751,2010" coordsize="65,80" path="m5767,2062l5751,2063,5752,2072,5755,2079,5766,2088,5774,2090,5790,2090,5796,2089,5805,2085,5809,2082,5813,2077,5779,2077,5775,2076,5769,2071,5767,2067,5767,2062xe" filled="true" fillcolor="#231f20" stroked="false">
                <v:path arrowok="t"/>
                <v:fill type="solid"/>
              </v:shape>
              <v:shape style="position:absolute;left:5751;top:2010;width:65;height:80" coordorigin="5751,2010" coordsize="65,80" path="m5793,2010l5777,2010,5771,2011,5754,2038,5756,2043,5765,2050,5771,2053,5786,2056,5790,2057,5795,2059,5797,2060,5799,2063,5799,2064,5799,2069,5798,2071,5793,2076,5789,2077,5813,2077,5814,2075,5815,2071,5815,2061,5814,2057,5778,2039,5773,2037,5770,2034,5769,2032,5769,2029,5770,2027,5774,2024,5778,2023,5811,2023,5810,2021,5805,2016,5800,2012,5793,2010xe" filled="true" fillcolor="#231f20" stroked="false">
                <v:path arrowok="t"/>
                <v:fill type="solid"/>
              </v:shape>
              <v:shape style="position:absolute;left:5751;top:2010;width:65;height:80" coordorigin="5751,2010" coordsize="65,80" path="m5811,2023l5787,2023,5790,2024,5795,2027,5796,2030,5797,2034,5813,2033,5813,2026,5811,2023xe" filled="true" fillcolor="#231f20" stroked="false">
                <v:path arrowok="t"/>
                <v:fill type="solid"/>
              </v:shape>
            </v:group>
            <v:group style="position:absolute;left:5765;top:1703;width:292;height:457" coordorigin="5765,1703" coordsize="292,457">
              <v:shape style="position:absolute;left:5765;top:1703;width:292;height:457" coordorigin="5765,1703" coordsize="292,457" path="m5765,1703l5822,1733,5880,1764,5934,1799,5980,1838,6034,1909,6057,1974,6054,2032,6030,2081,5990,2120,5938,2147,5878,2160e" filled="false" stroked="true" strokeweight=".669pt" strokecolor="#231f20">
                <v:path arrowok="t"/>
              </v:shape>
              <v:shape style="position:absolute;left:5592;top:1508;width:484;height:671" type="#_x0000_t75" stroked="false">
                <v:imagedata r:id="rId41" o:title=""/>
              </v:shape>
            </v:group>
            <v:group style="position:absolute;left:5432;top:2021;width:555;height:221" coordorigin="5432,2021" coordsize="555,221">
              <v:shape style="position:absolute;left:5432;top:2021;width:555;height:221" coordorigin="5432,2021" coordsize="555,221" path="m5987,2021l5951,2083,5906,2136,5851,2180,5788,2214,5719,2235,5645,2242,5588,2238,5533,2225,5481,2204,5432,2175e" filled="false" stroked="true" strokeweight=".717pt" strokecolor="#231f20">
                <v:path arrowok="t"/>
              </v:shape>
            </v:group>
            <v:group style="position:absolute;left:5140;top:1365;width:1005;height:1005" coordorigin="5140,1365" coordsize="1005,1005">
              <v:shape style="position:absolute;left:5140;top:1365;width:1005;height:1005" coordorigin="5140,1365" coordsize="1005,1005" path="m5643,1365l5717,1370,5788,1386,5854,1412,5916,1446,5972,1488,6021,1538,6064,1594,6098,1655,6123,1722,6139,1793,6145,1867,6139,1941,6123,2012,6098,2079,6064,2140,6021,2197,5972,2246,5916,2288,5854,2323,5788,2348,5717,2364,5643,2369,5568,2364,5497,2348,5431,2323,5369,2288,5313,2246,5264,2197,5221,2140,5187,2079,5162,2012,5146,1941,5140,1867,5146,1793,5162,1722,5187,1655,5221,1594,5264,1538,5313,1488,5369,1446,5431,1412,5497,1386,5568,1370,5643,1365xe" filled="false" stroked="true" strokeweight=".567pt" strokecolor="#231f20">
                <v:path arrowok="t"/>
              </v:shape>
              <v:shape style="position:absolute;left:5485;top:2192;width:326;height:132" type="#_x0000_t75" stroked="false">
                <v:imagedata r:id="rId42" o:title=""/>
              </v:shape>
            </v:group>
            <v:group style="position:absolute;left:6238;top:1365;width:1005;height:1005" coordorigin="6238,1365" coordsize="1005,1005">
              <v:shape style="position:absolute;left:6238;top:1365;width:1005;height:1005" coordorigin="6238,1365" coordsize="1005,1005" path="m6740,1365l6666,1370,6595,1386,6529,1412,6467,1446,6411,1488,6361,1538,6319,1594,6285,1655,6259,1722,6244,1793,6238,1867,6244,1941,6259,2012,6285,2079,6319,2140,6361,2197,6411,2246,6467,2288,6529,2323,6595,2348,6666,2364,6740,2369,6814,2364,6885,2348,6952,2323,7014,2288,7070,2246,7119,2197,7162,2140,7196,2079,7221,2012,7237,1941,7242,1867,7237,1793,7221,1722,7196,1655,7162,1594,7119,1538,7070,1488,7014,1446,6952,1412,6885,1386,6814,1370,6740,1365xe" filled="true" fillcolor="#d1d3d4" stroked="false">
                <v:path arrowok="t"/>
                <v:fill type="solid"/>
              </v:shape>
            </v:group>
            <v:group style="position:absolute;left:6238;top:1365;width:1005;height:1005" coordorigin="6238,1365" coordsize="1005,1005">
              <v:shape style="position:absolute;left:6238;top:1365;width:1005;height:1005" coordorigin="6238,1365" coordsize="1005,1005" path="m6740,1365l6814,1370,6885,1386,6952,1412,7014,1446,7070,1488,7119,1538,7162,1594,7196,1655,7221,1722,7237,1793,7242,1867,7237,1941,7221,2012,7196,2079,7162,2140,7119,2197,7070,2246,7014,2288,6952,2323,6885,2348,6814,2364,6740,2369,6666,2364,6595,2348,6529,2323,6467,2288,6411,2246,6361,2197,6319,2140,6285,2079,6259,2012,6244,1941,6238,1867,6244,1793,6259,1722,6285,1655,6319,1594,6361,1538,6411,1488,6467,1446,6529,1412,6595,1386,6666,1370,6740,1365xe" filled="false" stroked="true" strokeweight=".425pt" strokecolor="#231f20">
                <v:path arrowok="t"/>
              </v:shape>
            </v:group>
            <v:group style="position:absolute;left:6470;top:1401;width:457;height:890" coordorigin="6470,1401" coordsize="457,890">
              <v:shape style="position:absolute;left:6470;top:1401;width:457;height:890" coordorigin="6470,1401" coordsize="457,890" path="m6470,2291l6927,1401e" filled="false" stroked="true" strokeweight=".334pt" strokecolor="#6d6e71">
                <v:path arrowok="t"/>
              </v:shape>
            </v:group>
            <v:group style="position:absolute;left:6249;top:1528;width:122;height:237" coordorigin="6249,1528" coordsize="122,237">
              <v:shape style="position:absolute;left:6249;top:1528;width:122;height:237" coordorigin="6249,1528" coordsize="122,237" path="m6249,1764l6370,1528e" filled="false" stroked="true" strokeweight=".334pt" strokecolor="#6d6e71">
                <v:path arrowok="t"/>
              </v:shape>
            </v:group>
            <v:group style="position:absolute;left:6240;top:1486;width:173;height:337" coordorigin="6240,1486" coordsize="173,337">
              <v:shape style="position:absolute;left:6240;top:1486;width:173;height:337" coordorigin="6240,1486" coordsize="173,337" path="m6240,1823l6413,1486e" filled="false" stroked="true" strokeweight=".334pt" strokecolor="#6d6e71">
                <v:path arrowok="t"/>
              </v:shape>
            </v:group>
            <v:group style="position:absolute;left:6238;top:1458;width:211;height:410" coordorigin="6238,1458" coordsize="211,410">
              <v:shape style="position:absolute;left:6238;top:1458;width:211;height:410" coordorigin="6238,1458" coordsize="211,410" path="m6238,1868l6449,1458e" filled="false" stroked="true" strokeweight=".334pt" strokecolor="#6d6e71">
                <v:path arrowok="t"/>
              </v:shape>
            </v:group>
            <v:group style="position:absolute;left:6240;top:1437;width:242;height:470" coordorigin="6240,1437" coordsize="242,470">
              <v:shape style="position:absolute;left:6240;top:1437;width:242;height:470" coordorigin="6240,1437" coordsize="242,470" path="m6240,1907l6481,1437e" filled="false" stroked="true" strokeweight=".334pt" strokecolor="#6d6e71">
                <v:path arrowok="t"/>
              </v:shape>
            </v:group>
            <v:group style="position:absolute;left:6244;top:1420;width:268;height:521" coordorigin="6244,1420" coordsize="268,521">
              <v:shape style="position:absolute;left:6244;top:1420;width:268;height:521" coordorigin="6244,1420" coordsize="268,521" path="m6244,1941l6511,1420e" filled="false" stroked="true" strokeweight=".334pt" strokecolor="#6d6e71">
                <v:path arrowok="t"/>
              </v:shape>
            </v:group>
            <v:group style="position:absolute;left:6249;top:1407;width:291;height:565" coordorigin="6249,1407" coordsize="291,565">
              <v:shape style="position:absolute;left:6249;top:1407;width:291;height:565" coordorigin="6249,1407" coordsize="291,565" path="m6249,1972l6539,1407e" filled="false" stroked="true" strokeweight=".334pt" strokecolor="#6d6e71">
                <v:path arrowok="t"/>
              </v:shape>
            </v:group>
            <v:group style="position:absolute;left:6256;top:1396;width:311;height:605" coordorigin="6256,1396" coordsize="311,605">
              <v:shape style="position:absolute;left:6256;top:1396;width:311;height:605" coordorigin="6256,1396" coordsize="311,605" path="m6256,2000l6566,1396e" filled="false" stroked="true" strokeweight=".334pt" strokecolor="#6d6e71">
                <v:path arrowok="t"/>
              </v:shape>
            </v:group>
            <v:group style="position:absolute;left:6264;top:1387;width:329;height:640" coordorigin="6264,1387" coordsize="329,640">
              <v:shape style="position:absolute;left:6264;top:1387;width:329;height:640" coordorigin="6264,1387" coordsize="329,640" path="m6264,2026l6592,1387e" filled="false" stroked="true" strokeweight=".334pt" strokecolor="#6d6e71">
                <v:path arrowok="t"/>
              </v:shape>
            </v:group>
            <v:group style="position:absolute;left:6273;top:1380;width:345;height:671" coordorigin="6273,1380" coordsize="345,671">
              <v:shape style="position:absolute;left:6273;top:1380;width:345;height:671" coordorigin="6273,1380" coordsize="345,671" path="m6273,2051l6617,1380e" filled="false" stroked="true" strokeweight=".334pt" strokecolor="#6d6e71">
                <v:path arrowok="t"/>
              </v:shape>
            </v:group>
            <v:group style="position:absolute;left:6282;top:1375;width:359;height:699" coordorigin="6282,1375" coordsize="359,699">
              <v:shape style="position:absolute;left:6282;top:1375;width:359;height:699" coordorigin="6282,1375" coordsize="359,699" path="m6282,2073l6641,1375e" filled="false" stroked="true" strokeweight=".334pt" strokecolor="#6d6e71">
                <v:path arrowok="t"/>
              </v:shape>
            </v:group>
            <v:group style="position:absolute;left:6293;top:1371;width:373;height:725" coordorigin="6293,1371" coordsize="373,725">
              <v:shape style="position:absolute;left:6293;top:1371;width:373;height:725" coordorigin="6293,1371" coordsize="373,725" path="m6293,2095l6665,1371e" filled="false" stroked="true" strokeweight=".334pt" strokecolor="#6d6e71">
                <v:path arrowok="t"/>
              </v:shape>
            </v:group>
            <v:group style="position:absolute;left:6304;top:1368;width:384;height:748" coordorigin="6304,1368" coordsize="384,748">
              <v:shape style="position:absolute;left:6304;top:1368;width:384;height:748" coordorigin="6304,1368" coordsize="384,748" path="m6304,2115l6688,1368e" filled="false" stroked="true" strokeweight=".334pt" strokecolor="#6d6e71">
                <v:path arrowok="t"/>
              </v:shape>
            </v:group>
            <v:group style="position:absolute;left:6315;top:1366;width:395;height:769" coordorigin="6315,1366" coordsize="395,769">
              <v:shape style="position:absolute;left:6315;top:1366;width:395;height:769" coordorigin="6315,1366" coordsize="395,769" path="m6315,2134l6710,1366e" filled="false" stroked="true" strokeweight=".334pt" strokecolor="#6d6e71">
                <v:path arrowok="t"/>
              </v:shape>
            </v:group>
            <v:group style="position:absolute;left:6327;top:1365;width:405;height:788" coordorigin="6327,1365" coordsize="405,788">
              <v:shape style="position:absolute;left:6327;top:1365;width:405;height:788" coordorigin="6327,1365" coordsize="405,788" path="m6327,2153l6732,1365e" filled="false" stroked="true" strokeweight=".334pt" strokecolor="#6d6e71">
                <v:path arrowok="t"/>
              </v:shape>
            </v:group>
            <v:group style="position:absolute;left:6340;top:1365;width:414;height:805" coordorigin="6340,1365" coordsize="414,805">
              <v:shape style="position:absolute;left:6340;top:1365;width:414;height:805" coordorigin="6340,1365" coordsize="414,805" path="m6340,2170l6753,1365e" filled="false" stroked="true" strokeweight=".334pt" strokecolor="#6d6e71">
                <v:path arrowok="t"/>
              </v:shape>
            </v:group>
            <v:group style="position:absolute;left:6353;top:1366;width:422;height:821" coordorigin="6353,1366" coordsize="422,821">
              <v:shape style="position:absolute;left:6353;top:1366;width:422;height:821" coordorigin="6353,1366" coordsize="422,821" path="m6353,2186l6774,1366e" filled="false" stroked="true" strokeweight=".334pt" strokecolor="#6d6e71">
                <v:path arrowok="t"/>
              </v:shape>
            </v:group>
            <v:group style="position:absolute;left:6366;top:1368;width:429;height:835" coordorigin="6366,1368" coordsize="429,835">
              <v:shape style="position:absolute;left:6366;top:1368;width:429;height:835" coordorigin="6366,1368" coordsize="429,835" path="m6366,2202l6795,1368e" filled="false" stroked="true" strokeweight=".334pt" strokecolor="#6d6e71">
                <v:path arrowok="t"/>
              </v:shape>
            </v:group>
            <v:group style="position:absolute;left:6380;top:1370;width:435;height:847" coordorigin="6380,1370" coordsize="435,847">
              <v:shape style="position:absolute;left:6380;top:1370;width:435;height:847" coordorigin="6380,1370" coordsize="435,847" path="m6380,2217l6815,1370e" filled="false" stroked="true" strokeweight=".334pt" strokecolor="#6d6e71">
                <v:path arrowok="t"/>
              </v:shape>
            </v:group>
            <v:group style="position:absolute;left:6394;top:1374;width:441;height:858" coordorigin="6394,1374" coordsize="441,858">
              <v:shape style="position:absolute;left:6394;top:1374;width:441;height:858" coordorigin="6394,1374" coordsize="441,858" path="m6394,2231l6834,1374e" filled="false" stroked="true" strokeweight=".334pt" strokecolor="#6d6e71">
                <v:path arrowok="t"/>
              </v:shape>
            </v:group>
            <v:group style="position:absolute;left:6409;top:1378;width:445;height:867" coordorigin="6409,1378" coordsize="445,867">
              <v:shape style="position:absolute;left:6409;top:1378;width:445;height:867" coordorigin="6409,1378" coordsize="445,867" path="m6409,2244l6854,1378e" filled="false" stroked="true" strokeweight=".334pt" strokecolor="#6d6e71">
                <v:path arrowok="t"/>
              </v:shape>
            </v:group>
            <v:group style="position:absolute;left:6424;top:1383;width:449;height:875" coordorigin="6424,1383" coordsize="449,875">
              <v:shape style="position:absolute;left:6424;top:1383;width:449;height:875" coordorigin="6424,1383" coordsize="449,875" path="m6424,2257l6873,1383e" filled="false" stroked="true" strokeweight=".334pt" strokecolor="#6d6e71">
                <v:path arrowok="t"/>
              </v:shape>
            </v:group>
            <v:group style="position:absolute;left:6439;top:1388;width:453;height:881" coordorigin="6439,1388" coordsize="453,881">
              <v:shape style="position:absolute;left:6439;top:1388;width:453;height:881" coordorigin="6439,1388" coordsize="453,881" path="m6439,2269l6891,1388e" filled="false" stroked="true" strokeweight=".334pt" strokecolor="#6d6e71">
                <v:path arrowok="t"/>
              </v:shape>
            </v:group>
            <v:group style="position:absolute;left:6455;top:1394;width:455;height:886" coordorigin="6455,1394" coordsize="455,886">
              <v:shape style="position:absolute;left:6455;top:1394;width:455;height:886" coordorigin="6455,1394" coordsize="455,886" path="m6455,2280l6909,1394e" filled="false" stroked="true" strokeweight=".334pt" strokecolor="#6d6e71">
                <v:path arrowok="t"/>
              </v:shape>
            </v:group>
            <v:group style="position:absolute;left:6270;top:1513;width:328;height:449" coordorigin="6270,1513" coordsize="328,449">
              <v:shape style="position:absolute;left:6270;top:1513;width:328;height:449" coordorigin="6270,1513" coordsize="328,449" path="m6590,1576l6443,1576,6456,1577,6469,1581,6509,1629,6510,1643,6509,1658,6486,1722,6428,1795,6356,1869,6270,1950,6270,1962,6510,1962,6543,1887,6369,1887,6421,1844,6495,1779,6540,1733,6582,1675,6597,1609,6595,1590,6590,1576xe" filled="true" fillcolor="#231f20" stroked="false">
                <v:path arrowok="t"/>
                <v:fill type="solid"/>
              </v:shape>
              <v:shape style="position:absolute;left:6270;top:1513;width:328;height:449" coordorigin="6270,1513" coordsize="328,449" path="m6563,1841l6547,1841,6540,1854,6532,1864,6476,1887,6457,1887,6543,1887,6563,1841xe" filled="true" fillcolor="#231f20" stroked="false">
                <v:path arrowok="t"/>
                <v:fill type="solid"/>
              </v:shape>
              <v:shape style="position:absolute;left:6270;top:1513;width:328;height:449" coordorigin="6270,1513" coordsize="328,449" path="m6486,1513l6416,1532,6371,1578,6351,1620,6363,1626,6380,1604,6400,1589,6420,1579,6443,1576,6590,1576,6589,1573,6530,1520,6509,1515,6486,1513xe" filled="true" fillcolor="#231f20" stroked="false">
                <v:path arrowok="t"/>
                <v:fill type="solid"/>
              </v:shape>
            </v:group>
            <v:group style="position:absolute;left:6569;top:1514;width:349;height:466" coordorigin="6569,1514" coordsize="349,466">
              <v:shape style="position:absolute;left:6569;top:1514;width:349;height:466" coordorigin="6569,1514" coordsize="349,466" path="m6616,1898l6597,1898,6588,1901,6573,1915,6569,1924,6569,1945,6629,1978,6648,1979,6676,1978,6703,1973,6729,1964,6755,1953,6771,1942,6709,1942,6699,1941,6688,1939,6678,1934,6668,1928,6654,1917,6643,1909,6636,1904,6631,1902,6624,1899,6616,1898xe" filled="true" fillcolor="#231f20" stroked="false">
                <v:path arrowok="t"/>
                <v:fill type="solid"/>
              </v:shape>
              <v:shape style="position:absolute;left:6569;top:1514;width:349;height:466" coordorigin="6569,1514" coordsize="349,466" path="m6918,1514l6730,1514,6630,1705,6651,1706,6670,1709,6735,1741,6776,1808,6781,1847,6780,1868,6746,1930,6709,1942,6771,1942,6818,1902,6855,1834,6862,1787,6860,1767,6829,1696,6766,1651,6698,1633,6720,1592,6893,1592,6918,1514xe" filled="true" fillcolor="#231f20" stroked="false">
                <v:path arrowok="t"/>
                <v:fill type="solid"/>
              </v:shape>
            </v:group>
            <v:group style="position:absolute;left:6327;top:2010;width:69;height:80" coordorigin="6327,2010" coordsize="69,80">
              <v:shape style="position:absolute;left:6327;top:2010;width:69;height:80" coordorigin="6327,2010" coordsize="69,80" path="m6374,2010l6353,2010,6344,2014,6331,2028,6327,2038,6327,2063,6331,2072,6344,2086,6353,2090,6372,2090,6379,2088,6390,2080,6392,2077,6358,2077,6353,2074,6349,2070,6346,2066,6344,2059,6344,2040,6346,2034,6353,2025,6358,2023,6392,2023,6391,2022,6382,2013,6374,2010xe" filled="true" fillcolor="#231f20" stroked="false">
                <v:path arrowok="t"/>
                <v:fill type="solid"/>
              </v:shape>
              <v:shape style="position:absolute;left:6327;top:2010;width:69;height:80" coordorigin="6327,2010" coordsize="69,80" path="m6381,2060l6379,2066,6377,2070,6371,2075,6367,2077,6392,2077,6394,2073,6396,2065,6381,2060xe" filled="true" fillcolor="#231f20" stroked="false">
                <v:path arrowok="t"/>
                <v:fill type="solid"/>
              </v:shape>
              <v:shape style="position:absolute;left:6327;top:2010;width:69;height:80" coordorigin="6327,2010" coordsize="69,80" path="m6392,2023l6368,2023,6371,2025,6377,2029,6379,2032,6380,2036,6396,2033,6394,2026,6392,2023xe" filled="true" fillcolor="#231f20" stroked="false">
                <v:path arrowok="t"/>
                <v:fill type="solid"/>
              </v:shape>
            </v:group>
            <v:group style="position:absolute;left:6410;top:2011;width:60;height:78" coordorigin="6410,2011" coordsize="60,78">
              <v:shape style="position:absolute;left:6410;top:2011;width:60;height:78" coordorigin="6410,2011" coordsize="60,78" path="m6468,2011l6410,2011,6410,2088,6470,2088,6470,2075,6426,2075,6426,2054,6465,2054,6465,2042,6426,2042,6426,2024,6468,2024,6468,2011xe" filled="true" fillcolor="#231f20" stroked="false">
                <v:path arrowok="t"/>
                <v:fill type="solid"/>
              </v:shape>
            </v:group>
            <v:group style="position:absolute;left:6484;top:2011;width:63;height:78" coordorigin="6484,2011" coordsize="63,78">
              <v:shape style="position:absolute;left:6484;top:2011;width:63;height:78" coordorigin="6484,2011" coordsize="63,78" path="m6499,2011l6484,2011,6484,2088,6498,2088,6498,2038,6516,2038,6499,2011xe" filled="true" fillcolor="#231f20" stroked="false">
                <v:path arrowok="t"/>
                <v:fill type="solid"/>
              </v:shape>
              <v:shape style="position:absolute;left:6484;top:2011;width:63;height:78" coordorigin="6484,2011" coordsize="63,78" path="m6516,2038l6498,2038,6530,2088,6546,2088,6546,2063,6531,2063,6516,2038xe" filled="true" fillcolor="#231f20" stroked="false">
                <v:path arrowok="t"/>
                <v:fill type="solid"/>
              </v:shape>
              <v:shape style="position:absolute;left:6484;top:2011;width:63;height:78" coordorigin="6484,2011" coordsize="63,78" path="m6546,2011l6531,2011,6531,2063,6546,2063,6546,2011xe" filled="true" fillcolor="#231f20" stroked="false">
                <v:path arrowok="t"/>
                <v:fill type="solid"/>
              </v:shape>
            </v:group>
            <v:group style="position:absolute;left:6557;top:2011;width:63;height:78" coordorigin="6557,2011" coordsize="63,78">
              <v:shape style="position:absolute;left:6557;top:2011;width:63;height:78" coordorigin="6557,2011" coordsize="63,78" path="m6597,2024l6581,2024,6581,2088,6597,2088,6597,2024xe" filled="true" fillcolor="#231f20" stroked="false">
                <v:path arrowok="t"/>
                <v:fill type="solid"/>
              </v:shape>
              <v:shape style="position:absolute;left:6557;top:2011;width:63;height:78" coordorigin="6557,2011" coordsize="63,78" path="m6620,2011l6557,2011,6557,2024,6620,2024,6620,2011xe" filled="true" fillcolor="#231f20" stroked="false">
                <v:path arrowok="t"/>
                <v:fill type="solid"/>
              </v:shape>
            </v:group>
            <v:group style="position:absolute;left:6614;top:2011;width:80;height:78" coordorigin="6614,2011" coordsize="80,78">
              <v:shape style="position:absolute;left:6614;top:2011;width:80;height:78" coordorigin="6614,2011" coordsize="80,78" path="m6662,2011l6645,2011,6614,2088,6631,2088,6638,2071,6686,2071,6681,2058,6642,2058,6653,2029,6669,2029,6662,2011xe" filled="true" fillcolor="#231f20" stroked="false">
                <v:path arrowok="t"/>
                <v:fill type="solid"/>
              </v:shape>
              <v:shape style="position:absolute;left:6614;top:2011;width:80;height:78" coordorigin="6614,2011" coordsize="80,78" path="m6686,2071l6669,2071,6676,2088,6693,2088,6686,2071xe" filled="true" fillcolor="#231f20" stroked="false">
                <v:path arrowok="t"/>
                <v:fill type="solid"/>
              </v:shape>
              <v:shape style="position:absolute;left:6614;top:2011;width:80;height:78" coordorigin="6614,2011" coordsize="80,78" path="m6669,2029l6653,2029,6664,2058,6681,2058,6669,2029xe" filled="true" fillcolor="#231f20" stroked="false">
                <v:path arrowok="t"/>
                <v:fill type="solid"/>
              </v:shape>
            </v:group>
            <v:group style="position:absolute;left:6686;top:2011;width:74;height:78" coordorigin="6686,2011" coordsize="74,78">
              <v:shape style="position:absolute;left:6686;top:2011;width:74;height:78" coordorigin="6686,2011" coordsize="74,78" path="m6703,2011l6686,2011,6714,2088,6731,2088,6738,2068,6723,2068,6703,2011xe" filled="true" fillcolor="#231f20" stroked="false">
                <v:path arrowok="t"/>
                <v:fill type="solid"/>
              </v:shape>
              <v:shape style="position:absolute;left:6686;top:2011;width:74;height:78" coordorigin="6686,2011" coordsize="74,78" path="m6759,2011l6742,2011,6723,2068,6738,2068,6759,2011xe" filled="true" fillcolor="#231f20" stroked="false">
                <v:path arrowok="t"/>
                <v:fill type="solid"/>
              </v:shape>
            </v:group>
            <v:group style="position:absolute;left:6764;top:2010;width:77;height:80" coordorigin="6764,2010" coordsize="77,80">
              <v:shape style="position:absolute;left:6764;top:2010;width:77;height:80" coordorigin="6764,2010" coordsize="77,80" path="m6814,2010l6796,2010,6790,2011,6764,2043,6764,2063,6767,2072,6781,2086,6791,2090,6814,2090,6823,2086,6833,2076,6796,2076,6791,2074,6782,2065,6780,2059,6780,2041,6782,2034,6790,2026,6796,2023,6833,2023,6823,2014,6814,2010xe" filled="true" fillcolor="#231f20" stroked="false">
                <v:path arrowok="t"/>
                <v:fill type="solid"/>
              </v:shape>
              <v:shape style="position:absolute;left:6764;top:2010;width:77;height:80" coordorigin="6764,2010" coordsize="77,80" path="m6833,2023l6809,2023,6814,2026,6822,2034,6824,2041,6824,2059,6822,2065,6814,2074,6809,2076,6833,2076,6837,2072,6840,2063,6840,2037,6837,2028,6833,2023xe" filled="true" fillcolor="#231f20" stroked="false">
                <v:path arrowok="t"/>
                <v:fill type="solid"/>
              </v:shape>
            </v:group>
            <v:group style="position:absolute;left:6849;top:2010;width:65;height:80" coordorigin="6849,2010" coordsize="65,80">
              <v:shape style="position:absolute;left:6849;top:2010;width:65;height:80" coordorigin="6849,2010" coordsize="65,80" path="m6864,2062l6849,2063,6850,2072,6853,2079,6864,2088,6871,2090,6888,2090,6894,2089,6903,2085,6907,2082,6910,2077,6877,2077,6873,2076,6867,2071,6865,2067,6864,2062xe" filled="true" fillcolor="#231f20" stroked="false">
                <v:path arrowok="t"/>
                <v:fill type="solid"/>
              </v:shape>
              <v:shape style="position:absolute;left:6849;top:2010;width:65;height:80" coordorigin="6849,2010" coordsize="65,80" path="m6890,2010l6874,2010,6869,2011,6852,2038,6854,2043,6862,2050,6868,2053,6884,2056,6888,2057,6892,2059,6894,2060,6897,2063,6897,2064,6897,2069,6896,2071,6891,2076,6887,2077,6910,2077,6912,2075,6913,2071,6913,2061,6912,2057,6876,2039,6871,2037,6868,2034,6867,2032,6867,2029,6868,2027,6872,2024,6876,2023,6909,2023,6908,2021,6903,2016,6898,2012,6890,2010xe" filled="true" fillcolor="#231f20" stroked="false">
                <v:path arrowok="t"/>
                <v:fill type="solid"/>
              </v:shape>
              <v:shape style="position:absolute;left:6849;top:2010;width:65;height:80" coordorigin="6849,2010" coordsize="65,80" path="m6909,2023l6885,2023,6888,2024,6893,2027,6894,2030,6895,2034,6911,2033,6910,2026,6909,2023xe" filled="true" fillcolor="#231f20" stroked="false">
                <v:path arrowok="t"/>
                <v:fill type="solid"/>
              </v:shape>
            </v:group>
            <v:group style="position:absolute;left:6863;top:1703;width:292;height:457" coordorigin="6863,1703" coordsize="292,457">
              <v:shape style="position:absolute;left:6863;top:1703;width:292;height:457" coordorigin="6863,1703" coordsize="292,457" path="m6863,1703l6920,1733,6977,1764,7032,1799,7078,1838,7132,1909,7155,1974,7152,2032,7128,2081,7088,2120,7036,2147,6976,2160e" filled="false" stroked="true" strokeweight=".669pt" strokecolor="#231f20">
                <v:path arrowok="t"/>
              </v:shape>
              <v:shape style="position:absolute;left:6690;top:1508;width:484;height:671" type="#_x0000_t75" stroked="false">
                <v:imagedata r:id="rId43" o:title=""/>
              </v:shape>
            </v:group>
            <v:group style="position:absolute;left:6530;top:2021;width:555;height:221" coordorigin="6530,2021" coordsize="555,221">
              <v:shape style="position:absolute;left:6530;top:2021;width:555;height:221" coordorigin="6530,2021" coordsize="555,221" path="m7084,2021l7049,2083,7003,2136,6948,2180,6886,2214,6817,2235,6743,2242,6686,2238,6631,2225,6579,2204,6530,2175e" filled="false" stroked="true" strokeweight=".717pt" strokecolor="#231f20">
                <v:path arrowok="t"/>
              </v:shape>
            </v:group>
            <v:group style="position:absolute;left:6238;top:1365;width:1005;height:1005" coordorigin="6238,1365" coordsize="1005,1005">
              <v:shape style="position:absolute;left:6238;top:1365;width:1005;height:1005" coordorigin="6238,1365" coordsize="1005,1005" path="m6740,1365l6814,1370,6885,1386,6952,1412,7014,1446,7070,1488,7119,1538,7162,1594,7196,1655,7221,1722,7237,1793,7242,1867,7237,1941,7221,2012,7196,2079,7162,2140,7119,2197,7070,2246,7014,2288,6952,2323,6885,2348,6814,2364,6740,2369,6666,2364,6595,2348,6529,2323,6467,2288,6411,2246,6361,2197,6319,2140,6285,2079,6259,2012,6244,1941,6238,1867,6244,1793,6259,1722,6285,1655,6319,1594,6361,1538,6411,1488,6467,1446,6529,1412,6595,1386,6666,1370,6740,1365xe" filled="false" stroked="true" strokeweight=".567pt" strokecolor="#231f20">
                <v:path arrowok="t"/>
              </v:shape>
              <v:shape style="position:absolute;left:6583;top:2192;width:326;height:132" type="#_x0000_t75" stroked="false">
                <v:imagedata r:id="rId44" o:title=""/>
              </v:shape>
            </v:group>
            <v:group style="position:absolute;left:7339;top:1580;width:796;height:796" coordorigin="7339,1580" coordsize="796,796">
              <v:shape style="position:absolute;left:7339;top:1580;width:796;height:796" coordorigin="7339,1580" coordsize="796,796" path="m7736,1580l7665,1586,7598,1604,7536,1634,7480,1673,7432,1721,7393,1776,7364,1838,7345,1906,7339,1977,7345,2049,7364,2116,7393,2178,7432,2233,7480,2281,7536,2320,7598,2350,7665,2368,7736,2375,7808,2368,7875,2350,7937,2320,7993,2281,8040,2233,8080,2178,8109,2116,8128,2049,8134,1977,8128,1906,8109,1838,8080,1776,8040,1721,7993,1673,7937,1634,7875,1604,7808,1586,7736,1580xe" filled="true" fillcolor="#d1d3d4" stroked="false">
                <v:path arrowok="t"/>
                <v:fill type="solid"/>
              </v:shape>
            </v:group>
            <v:group style="position:absolute;left:7339;top:1580;width:796;height:796" coordorigin="7339,1580" coordsize="796,796">
              <v:shape style="position:absolute;left:7339;top:1580;width:796;height:796" coordorigin="7339,1580" coordsize="796,796" path="m7736,1580l7808,1586,7875,1604,7937,1634,7993,1673,8040,1721,8080,1776,8109,1838,8128,1906,8134,1977,8128,2049,8109,2116,8080,2178,8040,2233,7993,2281,7937,2320,7875,2350,7808,2368,7736,2375,7665,2368,7598,2350,7536,2320,7480,2281,7432,2233,7393,2178,7364,2116,7345,2049,7339,1977,7345,1906,7364,1838,7393,1776,7432,1721,7480,1673,7536,1634,7598,1604,7665,1586,7736,1580xe" filled="false" stroked="true" strokeweight=".425pt" strokecolor="#231f20">
                <v:path arrowok="t"/>
              </v:shape>
            </v:group>
            <v:group style="position:absolute;left:7523;top:1608;width:362;height:705" coordorigin="7523,1608" coordsize="362,705">
              <v:shape style="position:absolute;left:7523;top:1608;width:362;height:705" coordorigin="7523,1608" coordsize="362,705" path="m7523,2312l7885,1608e" filled="false" stroked="true" strokeweight=".283pt" strokecolor="#6d6e71">
                <v:path arrowok="t"/>
              </v:shape>
            </v:group>
            <v:group style="position:absolute;left:7347;top:1709;width:97;height:188" coordorigin="7347,1709" coordsize="97,188">
              <v:shape style="position:absolute;left:7347;top:1709;width:97;height:188" coordorigin="7347,1709" coordsize="97,188" path="m7347,1896l7443,1709e" filled="false" stroked="true" strokeweight=".283pt" strokecolor="#6d6e71">
                <v:path arrowok="t"/>
              </v:shape>
            </v:group>
            <v:group style="position:absolute;left:7340;top:1676;width:137;height:266" coordorigin="7340,1676" coordsize="137,266">
              <v:shape style="position:absolute;left:7340;top:1676;width:137;height:266" coordorigin="7340,1676" coordsize="137,266" path="m7340,1942l7477,1676e" filled="false" stroked="true" strokeweight=".283pt" strokecolor="#6d6e71">
                <v:path arrowok="t"/>
              </v:shape>
            </v:group>
            <v:group style="position:absolute;left:7339;top:1653;width:167;height:325" coordorigin="7339,1653" coordsize="167,325">
              <v:shape style="position:absolute;left:7339;top:1653;width:167;height:325" coordorigin="7339,1653" coordsize="167,325" path="m7339,1978l7505,1653e" filled="false" stroked="true" strokeweight=".283pt" strokecolor="#6d6e71">
                <v:path arrowok="t"/>
              </v:shape>
            </v:group>
            <v:group style="position:absolute;left:7340;top:1637;width:191;height:372" coordorigin="7340,1637" coordsize="191,372">
              <v:shape style="position:absolute;left:7340;top:1637;width:191;height:372" coordorigin="7340,1637" coordsize="191,372" path="m7340,2008l7531,1637e" filled="false" stroked="true" strokeweight=".283pt" strokecolor="#6d6e71">
                <v:path arrowok="t"/>
              </v:shape>
            </v:group>
            <v:group style="position:absolute;left:7343;top:1623;width:212;height:413" coordorigin="7343,1623" coordsize="212,413">
              <v:shape style="position:absolute;left:7343;top:1623;width:212;height:413" coordorigin="7343,1623" coordsize="212,413" path="m7343,2035l7555,1623e" filled="false" stroked="true" strokeweight=".283pt" strokecolor="#6d6e71">
                <v:path arrowok="t"/>
              </v:shape>
            </v:group>
            <v:group style="position:absolute;left:7348;top:1613;width:230;height:448" coordorigin="7348,1613" coordsize="230,448">
              <v:shape style="position:absolute;left:7348;top:1613;width:230;height:448" coordorigin="7348,1613" coordsize="230,448" path="m7348,2060l7577,1613e" filled="false" stroked="true" strokeweight=".283pt" strokecolor="#6d6e71">
                <v:path arrowok="t"/>
              </v:shape>
            </v:group>
            <v:group style="position:absolute;left:7353;top:1604;width:246;height:479" coordorigin="7353,1604" coordsize="246,479">
              <v:shape style="position:absolute;left:7353;top:1604;width:246;height:479" coordorigin="7353,1604" coordsize="246,479" path="m7353,2082l7599,1604e" filled="false" stroked="true" strokeweight=".283pt" strokecolor="#6d6e71">
                <v:path arrowok="t"/>
              </v:shape>
            </v:group>
            <v:group style="position:absolute;left:7359;top:1597;width:260;height:506" coordorigin="7359,1597" coordsize="260,506">
              <v:shape style="position:absolute;left:7359;top:1597;width:260;height:506" coordorigin="7359,1597" coordsize="260,506" path="m7359,2103l7619,1597e" filled="false" stroked="true" strokeweight=".283pt" strokecolor="#6d6e71">
                <v:path arrowok="t"/>
              </v:shape>
            </v:group>
            <v:group style="position:absolute;left:7366;top:1592;width:273;height:531" coordorigin="7366,1592" coordsize="273,531">
              <v:shape style="position:absolute;left:7366;top:1592;width:273;height:531" coordorigin="7366,1592" coordsize="273,531" path="m7366,2122l7639,1592e" filled="false" stroked="true" strokeweight=".283pt" strokecolor="#6d6e71">
                <v:path arrowok="t"/>
              </v:shape>
            </v:group>
            <v:group style="position:absolute;left:7374;top:1587;width:285;height:554" coordorigin="7374,1587" coordsize="285,554">
              <v:shape style="position:absolute;left:7374;top:1587;width:285;height:554" coordorigin="7374,1587" coordsize="285,554" path="m7374,2140l7658,1587e" filled="false" stroked="true" strokeweight=".283pt" strokecolor="#6d6e71">
                <v:path arrowok="t"/>
              </v:shape>
            </v:group>
            <v:group style="position:absolute;left:7382;top:1584;width:295;height:574" coordorigin="7382,1584" coordsize="295,574">
              <v:shape style="position:absolute;left:7382;top:1584;width:295;height:574" coordorigin="7382,1584" coordsize="295,574" path="m7382,2157l7677,1584e" filled="false" stroked="true" strokeweight=".283pt" strokecolor="#6d6e71">
                <v:path arrowok="t"/>
              </v:shape>
            </v:group>
            <v:group style="position:absolute;left:7391;top:1582;width:304;height:592" coordorigin="7391,1582" coordsize="304,592">
              <v:shape style="position:absolute;left:7391;top:1582;width:304;height:592" coordorigin="7391,1582" coordsize="304,592" path="m7391,2174l7695,1582e" filled="false" stroked="true" strokeweight=".283pt" strokecolor="#6d6e71">
                <v:path arrowok="t"/>
              </v:shape>
            </v:group>
            <v:group style="position:absolute;left:7400;top:1580;width:313;height:609" coordorigin="7400,1580" coordsize="313,609">
              <v:shape style="position:absolute;left:7400;top:1580;width:313;height:609" coordorigin="7400,1580" coordsize="313,609" path="m7400,2189l7712,1580e" filled="false" stroked="true" strokeweight=".283pt" strokecolor="#6d6e71">
                <v:path arrowok="t"/>
              </v:shape>
            </v:group>
            <v:group style="position:absolute;left:7409;top:1580;width:321;height:624" coordorigin="7409,1580" coordsize="321,624">
              <v:shape style="position:absolute;left:7409;top:1580;width:321;height:624" coordorigin="7409,1580" coordsize="321,624" path="m7409,2203l7730,1580e" filled="false" stroked="true" strokeweight=".283pt" strokecolor="#6d6e71">
                <v:path arrowok="t"/>
              </v:shape>
            </v:group>
            <v:group style="position:absolute;left:7419;top:1580;width:328;height:638" coordorigin="7419,1580" coordsize="328,638">
              <v:shape style="position:absolute;left:7419;top:1580;width:328;height:638" coordorigin="7419,1580" coordsize="328,638" path="m7419,2217l7747,1580e" filled="false" stroked="true" strokeweight=".283pt" strokecolor="#6d6e71">
                <v:path arrowok="t"/>
              </v:shape>
            </v:group>
            <v:group style="position:absolute;left:7430;top:1580;width:334;height:650" coordorigin="7430,1580" coordsize="334,650">
              <v:shape style="position:absolute;left:7430;top:1580;width:334;height:650" coordorigin="7430,1580" coordsize="334,650" path="m7430,2230l7763,1580e" filled="false" stroked="true" strokeweight=".283pt" strokecolor="#6d6e71">
                <v:path arrowok="t"/>
              </v:shape>
            </v:group>
            <v:group style="position:absolute;left:7440;top:1582;width:340;height:661" coordorigin="7440,1582" coordsize="340,661">
              <v:shape style="position:absolute;left:7440;top:1582;width:340;height:661" coordorigin="7440,1582" coordsize="340,661" path="m7440,2242l7779,1582e" filled="false" stroked="true" strokeweight=".283pt" strokecolor="#6d6e71">
                <v:path arrowok="t"/>
              </v:shape>
            </v:group>
            <v:group style="position:absolute;left:7451;top:1584;width:345;height:671" coordorigin="7451,1584" coordsize="345,671">
              <v:shape style="position:absolute;left:7451;top:1584;width:345;height:671" coordorigin="7451,1584" coordsize="345,671" path="m7451,2254l7795,1584e" filled="false" stroked="true" strokeweight=".283pt" strokecolor="#6d6e71">
                <v:path arrowok="t"/>
              </v:shape>
            </v:group>
            <v:group style="position:absolute;left:7462;top:1586;width:349;height:679" coordorigin="7462,1586" coordsize="349,679">
              <v:shape style="position:absolute;left:7462;top:1586;width:349;height:679" coordorigin="7462,1586" coordsize="349,679" path="m7462,2265l7811,1586e" filled="false" stroked="true" strokeweight=".283pt" strokecolor="#6d6e71">
                <v:path arrowok="t"/>
              </v:shape>
            </v:group>
            <v:group style="position:absolute;left:7474;top:1590;width:353;height:686" coordorigin="7474,1590" coordsize="353,686">
              <v:shape style="position:absolute;left:7474;top:1590;width:353;height:686" coordorigin="7474,1590" coordsize="353,686" path="m7474,2276l7826,1590e" filled="false" stroked="true" strokeweight=".283pt" strokecolor="#6d6e71">
                <v:path arrowok="t"/>
              </v:shape>
            </v:group>
            <v:group style="position:absolute;left:7486;top:1593;width:356;height:693" coordorigin="7486,1593" coordsize="356,693">
              <v:shape style="position:absolute;left:7486;top:1593;width:356;height:693" coordorigin="7486,1593" coordsize="356,693" path="m7486,2286l7841,1593e" filled="false" stroked="true" strokeweight=".283pt" strokecolor="#6d6e71">
                <v:path arrowok="t"/>
              </v:shape>
            </v:group>
            <v:group style="position:absolute;left:7498;top:1598;width:359;height:698" coordorigin="7498,1598" coordsize="359,698">
              <v:shape style="position:absolute;left:7498;top:1598;width:359;height:698" coordorigin="7498,1598" coordsize="359,698" path="m7498,2295l7856,1598e" filled="false" stroked="true" strokeweight=".283pt" strokecolor="#6d6e71">
                <v:path arrowok="t"/>
              </v:shape>
            </v:group>
            <v:group style="position:absolute;left:7510;top:1603;width:361;height:702" coordorigin="7510,1603" coordsize="361,702">
              <v:shape style="position:absolute;left:7510;top:1603;width:361;height:702" coordorigin="7510,1603" coordsize="361,702" path="m7510,2304l7870,1603e" filled="false" stroked="true" strokeweight=".283pt" strokecolor="#6d6e71">
                <v:path arrowok="t"/>
              </v:shape>
              <v:shape style="position:absolute;left:7374;top:1690;width:705;height:534" type="#_x0000_t75" stroked="false">
                <v:imagedata r:id="rId45" o:title=""/>
              </v:shape>
            </v:group>
            <v:group style="position:absolute;left:7570;top:2099;width:439;height:175" coordorigin="7570,2099" coordsize="439,175">
              <v:shape style="position:absolute;left:7570;top:2099;width:439;height:175" coordorigin="7570,2099" coordsize="439,175" path="m8009,2099l7964,2170,7901,2225,7825,2261,7738,2274,7694,2270,7650,2260,7608,2244,7570,2221e" filled="false" stroked="true" strokeweight=".568pt" strokecolor="#231f20">
                <v:path arrowok="t"/>
              </v:shape>
            </v:group>
            <v:group style="position:absolute;left:7339;top:1580;width:796;height:796" coordorigin="7339,1580" coordsize="796,796">
              <v:shape style="position:absolute;left:7339;top:1580;width:796;height:796" coordorigin="7339,1580" coordsize="796,796" path="m7736,1580l7808,1586,7875,1604,7937,1634,7993,1673,8040,1721,8080,1776,8109,1838,8128,1906,8134,1977,8128,2049,8109,2116,8080,2178,8040,2233,7993,2281,7937,2320,7875,2350,7808,2368,7736,2375,7665,2368,7598,2350,7536,2320,7480,2281,7432,2233,7393,2178,7364,2116,7345,2049,7339,1977,7345,1906,7364,1838,7393,1776,7432,1721,7480,1673,7536,1634,7598,1604,7665,1586,7736,1580xe" filled="false" stroked="true" strokeweight=".567pt" strokecolor="#231f20">
                <v:path arrowok="t"/>
              </v:shape>
              <v:shape style="position:absolute;left:7612;top:2234;width:258;height:105" type="#_x0000_t75" stroked="false">
                <v:imagedata r:id="rId46" o:title=""/>
              </v:shape>
            </v:group>
            <v:group style="position:absolute;left:5552;top:2390;width:796;height:796" coordorigin="5552,2390" coordsize="796,796">
              <v:shape style="position:absolute;left:5552;top:2390;width:796;height:796" coordorigin="5552,2390" coordsize="796,796" path="m5950,2390l5878,2396,5811,2414,5749,2444,5694,2483,5646,2531,5606,2586,5577,2648,5559,2716,5552,2787,5559,2859,5577,2926,5606,2988,5646,3043,5694,3091,5749,3130,5811,3160,5878,3178,5950,3185,6021,3178,6088,3160,6150,3130,6206,3091,6254,3043,6293,2988,6322,2926,6341,2859,6347,2787,6341,2716,6322,2648,6293,2586,6254,2531,6206,2483,6150,2444,6088,2414,6021,2396,5950,2390xe" filled="true" fillcolor="#d1d3d4" stroked="false">
                <v:path arrowok="t"/>
                <v:fill type="solid"/>
              </v:shape>
            </v:group>
            <v:group style="position:absolute;left:5552;top:2390;width:796;height:796" coordorigin="5552,2390" coordsize="796,796">
              <v:shape style="position:absolute;left:5552;top:2390;width:796;height:796" coordorigin="5552,2390" coordsize="796,796" path="m5950,2390l6021,2396,6088,2414,6150,2444,6206,2483,6254,2531,6293,2586,6322,2648,6341,2716,6347,2787,6341,2859,6322,2926,6293,2988,6254,3043,6206,3091,6150,3130,6088,3160,6021,3178,5950,3185,5878,3178,5811,3160,5749,3130,5694,3091,5646,3043,5606,2988,5577,2926,5559,2859,5552,2787,5559,2716,5577,2648,5606,2586,5646,2531,5694,2483,5749,2444,5811,2414,5878,2396,5950,2390xe" filled="false" stroked="true" strokeweight=".425pt" strokecolor="#231f20">
                <v:path arrowok="t"/>
              </v:shape>
            </v:group>
            <v:group style="position:absolute;left:5736;top:2418;width:362;height:705" coordorigin="5736,2418" coordsize="362,705">
              <v:shape style="position:absolute;left:5736;top:2418;width:362;height:705" coordorigin="5736,2418" coordsize="362,705" path="m5736,3122l6098,2418e" filled="false" stroked="true" strokeweight=".283pt" strokecolor="#6d6e71">
                <v:path arrowok="t"/>
              </v:shape>
            </v:group>
            <v:group style="position:absolute;left:5561;top:2519;width:97;height:188" coordorigin="5561,2519" coordsize="97,188">
              <v:shape style="position:absolute;left:5561;top:2519;width:97;height:188" coordorigin="5561,2519" coordsize="97,188" path="m5561,2706l5657,2519e" filled="false" stroked="true" strokeweight=".283pt" strokecolor="#6d6e71">
                <v:path arrowok="t"/>
              </v:shape>
            </v:group>
            <v:group style="position:absolute;left:5554;top:2486;width:137;height:266" coordorigin="5554,2486" coordsize="137,266">
              <v:shape style="position:absolute;left:5554;top:2486;width:137;height:266" coordorigin="5554,2486" coordsize="137,266" path="m5554,2752l5690,2486e" filled="false" stroked="true" strokeweight=".283pt" strokecolor="#6d6e71">
                <v:path arrowok="t"/>
              </v:shape>
            </v:group>
            <v:group style="position:absolute;left:5552;top:2463;width:167;height:325" coordorigin="5552,2463" coordsize="167,325">
              <v:shape style="position:absolute;left:5552;top:2463;width:167;height:325" coordorigin="5552,2463" coordsize="167,325" path="m5552,2788l5719,2463e" filled="false" stroked="true" strokeweight=".283pt" strokecolor="#6d6e71">
                <v:path arrowok="t"/>
              </v:shape>
            </v:group>
            <v:group style="position:absolute;left:5553;top:2447;width:191;height:372" coordorigin="5553,2447" coordsize="191,372">
              <v:shape style="position:absolute;left:5553;top:2447;width:191;height:372" coordorigin="5553,2447" coordsize="191,372" path="m5553,2818l5744,2447e" filled="false" stroked="true" strokeweight=".283pt" strokecolor="#6d6e71">
                <v:path arrowok="t"/>
              </v:shape>
            </v:group>
            <v:group style="position:absolute;left:5556;top:2433;width:212;height:413" coordorigin="5556,2433" coordsize="212,413">
              <v:shape style="position:absolute;left:5556;top:2433;width:212;height:413" coordorigin="5556,2433" coordsize="212,413" path="m5556,2845l5768,2433e" filled="false" stroked="true" strokeweight=".283pt" strokecolor="#6d6e71">
                <v:path arrowok="t"/>
              </v:shape>
            </v:group>
            <v:group style="position:absolute;left:5561;top:2423;width:230;height:448" coordorigin="5561,2423" coordsize="230,448">
              <v:shape style="position:absolute;left:5561;top:2423;width:230;height:448" coordorigin="5561,2423" coordsize="230,448" path="m5561,2870l5791,2423e" filled="false" stroked="true" strokeweight=".283pt" strokecolor="#6d6e71">
                <v:path arrowok="t"/>
              </v:shape>
            </v:group>
            <v:group style="position:absolute;left:5566;top:2414;width:246;height:479" coordorigin="5566,2414" coordsize="246,479">
              <v:shape style="position:absolute;left:5566;top:2414;width:246;height:479" coordorigin="5566,2414" coordsize="246,479" path="m5566,2892l5812,2414e" filled="false" stroked="true" strokeweight=".283pt" strokecolor="#6d6e71">
                <v:path arrowok="t"/>
              </v:shape>
            </v:group>
            <v:group style="position:absolute;left:5573;top:2407;width:260;height:506" coordorigin="5573,2407" coordsize="260,506">
              <v:shape style="position:absolute;left:5573;top:2407;width:260;height:506" coordorigin="5573,2407" coordsize="260,506" path="m5573,2913l5832,2407e" filled="false" stroked="true" strokeweight=".283pt" strokecolor="#6d6e71">
                <v:path arrowok="t"/>
              </v:shape>
            </v:group>
            <v:group style="position:absolute;left:5580;top:2402;width:273;height:531" coordorigin="5580,2402" coordsize="273,531">
              <v:shape style="position:absolute;left:5580;top:2402;width:273;height:531" coordorigin="5580,2402" coordsize="273,531" path="m5580,2932l5852,2402e" filled="false" stroked="true" strokeweight=".283pt" strokecolor="#6d6e71">
                <v:path arrowok="t"/>
              </v:shape>
            </v:group>
            <v:group style="position:absolute;left:5587;top:2397;width:285;height:554" coordorigin="5587,2397" coordsize="285,554">
              <v:shape style="position:absolute;left:5587;top:2397;width:285;height:554" coordorigin="5587,2397" coordsize="285,554" path="m5587,2950l5871,2397e" filled="false" stroked="true" strokeweight=".283pt" strokecolor="#6d6e71">
                <v:path arrowok="t"/>
              </v:shape>
            </v:group>
            <v:group style="position:absolute;left:5595;top:2394;width:295;height:574" coordorigin="5595,2394" coordsize="295,574">
              <v:shape style="position:absolute;left:5595;top:2394;width:295;height:574" coordorigin="5595,2394" coordsize="295,574" path="m5595,2967l5890,2394e" filled="false" stroked="true" strokeweight=".283pt" strokecolor="#6d6e71">
                <v:path arrowok="t"/>
              </v:shape>
            </v:group>
            <v:group style="position:absolute;left:5604;top:2392;width:304;height:592" coordorigin="5604,2392" coordsize="304,592">
              <v:shape style="position:absolute;left:5604;top:2392;width:304;height:592" coordorigin="5604,2392" coordsize="304,592" path="m5604,2984l5908,2392e" filled="false" stroked="true" strokeweight=".283pt" strokecolor="#6d6e71">
                <v:path arrowok="t"/>
              </v:shape>
            </v:group>
            <v:group style="position:absolute;left:5613;top:2390;width:313;height:609" coordorigin="5613,2390" coordsize="313,609">
              <v:shape style="position:absolute;left:5613;top:2390;width:313;height:609" coordorigin="5613,2390" coordsize="313,609" path="m5613,2999l5926,2390e" filled="false" stroked="true" strokeweight=".283pt" strokecolor="#6d6e71">
                <v:path arrowok="t"/>
              </v:shape>
            </v:group>
            <v:group style="position:absolute;left:5623;top:2390;width:321;height:624" coordorigin="5623,2390" coordsize="321,624">
              <v:shape style="position:absolute;left:5623;top:2390;width:321;height:624" coordorigin="5623,2390" coordsize="321,624" path="m5623,3013l5943,2390e" filled="false" stroked="true" strokeweight=".283pt" strokecolor="#6d6e71">
                <v:path arrowok="t"/>
              </v:shape>
            </v:group>
            <v:group style="position:absolute;left:5633;top:2390;width:328;height:638" coordorigin="5633,2390" coordsize="328,638">
              <v:shape style="position:absolute;left:5633;top:2390;width:328;height:638" coordorigin="5633,2390" coordsize="328,638" path="m5633,3027l5960,2390e" filled="false" stroked="true" strokeweight=".283pt" strokecolor="#6d6e71">
                <v:path arrowok="t"/>
              </v:shape>
            </v:group>
            <v:group style="position:absolute;left:5643;top:2390;width:334;height:650" coordorigin="5643,2390" coordsize="334,650">
              <v:shape style="position:absolute;left:5643;top:2390;width:334;height:650" coordorigin="5643,2390" coordsize="334,650" path="m5643,3040l5976,2390e" filled="false" stroked="true" strokeweight=".283pt" strokecolor="#6d6e71">
                <v:path arrowok="t"/>
              </v:shape>
            </v:group>
            <v:group style="position:absolute;left:5654;top:2392;width:340;height:661" coordorigin="5654,2392" coordsize="340,661">
              <v:shape style="position:absolute;left:5654;top:2392;width:340;height:661" coordorigin="5654,2392" coordsize="340,661" path="m5654,3052l5993,2392e" filled="false" stroked="true" strokeweight=".283pt" strokecolor="#6d6e71">
                <v:path arrowok="t"/>
              </v:shape>
            </v:group>
            <v:group style="position:absolute;left:5664;top:2394;width:345;height:671" coordorigin="5664,2394" coordsize="345,671">
              <v:shape style="position:absolute;left:5664;top:2394;width:345;height:671" coordorigin="5664,2394" coordsize="345,671" path="m5664,3064l6009,2394e" filled="false" stroked="true" strokeweight=".283pt" strokecolor="#6d6e71">
                <v:path arrowok="t"/>
              </v:shape>
            </v:group>
            <v:group style="position:absolute;left:5676;top:2396;width:349;height:679" coordorigin="5676,2396" coordsize="349,679">
              <v:shape style="position:absolute;left:5676;top:2396;width:349;height:679" coordorigin="5676,2396" coordsize="349,679" path="m5676,3075l6024,2396e" filled="false" stroked="true" strokeweight=".283pt" strokecolor="#6d6e71">
                <v:path arrowok="t"/>
              </v:shape>
            </v:group>
            <v:group style="position:absolute;left:5687;top:2400;width:353;height:686" coordorigin="5687,2400" coordsize="353,686">
              <v:shape style="position:absolute;left:5687;top:2400;width:353;height:686" coordorigin="5687,2400" coordsize="353,686" path="m5687,3086l6040,2400e" filled="false" stroked="true" strokeweight=".283pt" strokecolor="#6d6e71">
                <v:path arrowok="t"/>
              </v:shape>
            </v:group>
            <v:group style="position:absolute;left:5699;top:2403;width:356;height:693" coordorigin="5699,2403" coordsize="356,693">
              <v:shape style="position:absolute;left:5699;top:2403;width:356;height:693" coordorigin="5699,2403" coordsize="356,693" path="m5699,3096l6054,2403e" filled="false" stroked="true" strokeweight=".283pt" strokecolor="#6d6e71">
                <v:path arrowok="t"/>
              </v:shape>
            </v:group>
            <v:group style="position:absolute;left:5711;top:2408;width:359;height:698" coordorigin="5711,2408" coordsize="359,698">
              <v:shape style="position:absolute;left:5711;top:2408;width:359;height:698" coordorigin="5711,2408" coordsize="359,698" path="m5711,3105l6069,2408e" filled="false" stroked="true" strokeweight=".283pt" strokecolor="#6d6e71">
                <v:path arrowok="t"/>
              </v:shape>
            </v:group>
            <v:group style="position:absolute;left:5724;top:2413;width:361;height:702" coordorigin="5724,2413" coordsize="361,702">
              <v:shape style="position:absolute;left:5724;top:2413;width:361;height:702" coordorigin="5724,2413" coordsize="361,702" path="m5724,3114l6084,2413e" filled="false" stroked="true" strokeweight=".283pt" strokecolor="#6d6e71">
                <v:path arrowok="t"/>
              </v:shape>
              <v:shape style="position:absolute;left:5588;top:2500;width:705;height:534" type="#_x0000_t75" stroked="false">
                <v:imagedata r:id="rId47" o:title=""/>
              </v:shape>
            </v:group>
            <v:group style="position:absolute;left:5783;top:2909;width:439;height:175" coordorigin="5783,2909" coordsize="439,175">
              <v:shape style="position:absolute;left:5783;top:2909;width:439;height:175" coordorigin="5783,2909" coordsize="439,175" path="m6222,2909l6177,2980,6114,3035,6038,3071,5952,3084,5907,3080,5863,3070,5822,3054,5783,3031e" filled="false" stroked="true" strokeweight=".568pt" strokecolor="#231f20">
                <v:path arrowok="t"/>
              </v:shape>
            </v:group>
            <v:group style="position:absolute;left:5552;top:2390;width:796;height:796" coordorigin="5552,2390" coordsize="796,796">
              <v:shape style="position:absolute;left:5552;top:2390;width:796;height:796" coordorigin="5552,2390" coordsize="796,796" path="m5950,2390l6021,2396,6088,2414,6150,2444,6206,2483,6254,2531,6293,2586,6322,2648,6341,2716,6347,2787,6341,2859,6322,2926,6293,2988,6254,3043,6206,3091,6150,3130,6088,3160,6021,3178,5950,3185,5878,3178,5811,3160,5749,3130,5694,3091,5646,3043,5606,2988,5577,2926,5559,2859,5552,2787,5559,2716,5577,2648,5606,2586,5646,2531,5694,2483,5749,2444,5811,2414,5878,2396,5950,2390xe" filled="false" stroked="true" strokeweight=".567pt" strokecolor="#231f20">
                <v:path arrowok="t"/>
              </v:shape>
              <v:shape style="position:absolute;left:5825;top:3044;width:258;height:105" type="#_x0000_t75" stroked="false">
                <v:imagedata r:id="rId48" o:title=""/>
              </v:shape>
            </v:group>
            <w10:wrap type="topAndBottom"/>
          </v:group>
        </w:pict>
      </w:r>
      <w:r>
        <w:rPr/>
        <w:pict>
          <v:group style="position:absolute;margin-left:448.395996pt;margin-top:18.536961pt;width:46.65pt;height:46.65pt;mso-position-horizontal-relative:page;mso-position-vertical-relative:paragraph;z-index:1744;mso-wrap-distance-left:0;mso-wrap-distance-right:0" coordorigin="8968,371" coordsize="933,933">
            <v:group style="position:absolute;left:8974;top:377;width:921;height:921" coordorigin="8974,377" coordsize="921,921">
              <v:shape style="position:absolute;left:8974;top:377;width:921;height:921" coordorigin="8974,377" coordsize="921,921" path="m9434,377l9360,383,9289,400,9223,428,9162,466,9109,512,9063,565,9025,626,8997,692,8980,762,8974,837,8980,912,8997,983,9025,1049,9063,1109,9109,1163,9162,1209,9223,1246,9289,1274,9360,1291,9434,1297,9509,1291,9580,1274,9646,1246,9706,1209,9760,1163,9806,1109,9843,1049,9871,983,9889,912,9895,837,9889,762,9871,692,9843,626,9806,565,9760,512,9706,466,9646,428,9580,400,9509,383,9434,377xe" filled="true" fillcolor="#d1d3d4" stroked="false">
                <v:path arrowok="t"/>
                <v:fill type="solid"/>
              </v:shape>
            </v:group>
            <v:group style="position:absolute;left:8974;top:377;width:921;height:921" coordorigin="8974,377" coordsize="921,921">
              <v:shape style="position:absolute;left:8974;top:377;width:921;height:921" coordorigin="8974,377" coordsize="921,921" path="m9434,377l9509,383,9580,400,9646,428,9706,466,9760,512,9806,565,9843,626,9871,692,9889,762,9895,837,9889,912,9871,983,9843,1049,9806,1109,9760,1163,9706,1209,9646,1246,9580,1274,9509,1291,9434,1297,9360,1291,9289,1274,9223,1246,9162,1209,9109,1163,9063,1109,9025,1049,8997,983,8980,912,8974,837,8980,762,8997,692,9025,626,9063,565,9109,512,9162,466,9223,428,9289,400,9360,383,9434,377xe" filled="false" stroked="true" strokeweight=".425pt" strokecolor="#231f20">
                <v:path arrowok="t"/>
              </v:shape>
            </v:group>
            <v:group style="position:absolute;left:9187;top:410;width:419;height:816" coordorigin="9187,410" coordsize="419,816">
              <v:shape style="position:absolute;left:9187;top:410;width:419;height:816" coordorigin="9187,410" coordsize="419,816" path="m9187,1225l9606,410e" filled="false" stroked="true" strokeweight=".306pt" strokecolor="#6d6e71">
                <v:path arrowok="t"/>
              </v:shape>
            </v:group>
            <v:group style="position:absolute;left:8984;top:526;width:112;height:217" coordorigin="8984,526" coordsize="112,217">
              <v:shape style="position:absolute;left:8984;top:526;width:112;height:217" coordorigin="8984,526" coordsize="112,217" path="m8984,743l9095,526e" filled="false" stroked="true" strokeweight=".306pt" strokecolor="#6d6e71">
                <v:path arrowok="t"/>
              </v:shape>
            </v:group>
            <v:group style="position:absolute;left:8976;top:488;width:159;height:309" coordorigin="8976,488" coordsize="159,309">
              <v:shape style="position:absolute;left:8976;top:488;width:159;height:309" coordorigin="8976,488" coordsize="159,309" path="m8976,796l9134,488e" filled="false" stroked="true" strokeweight=".306pt" strokecolor="#6d6e71">
                <v:path arrowok="t"/>
              </v:shape>
            </v:group>
            <v:group style="position:absolute;left:8974;top:462;width:193;height:376" coordorigin="8974,462" coordsize="193,376">
              <v:shape style="position:absolute;left:8974;top:462;width:193;height:376" coordorigin="8974,462" coordsize="193,376" path="m8974,838l9167,462e" filled="false" stroked="true" strokeweight=".306pt" strokecolor="#6d6e71">
                <v:path arrowok="t"/>
              </v:shape>
            </v:group>
            <v:group style="position:absolute;left:8975;top:443;width:222;height:431" coordorigin="8975,443" coordsize="222,431">
              <v:shape style="position:absolute;left:8975;top:443;width:222;height:431" coordorigin="8975,443" coordsize="222,431" path="m8975,873l9196,443e" filled="false" stroked="true" strokeweight=".306pt" strokecolor="#6d6e71">
                <v:path arrowok="t"/>
              </v:shape>
            </v:group>
            <v:group style="position:absolute;left:8979;top:427;width:246;height:478" coordorigin="8979,427" coordsize="246,478">
              <v:shape style="position:absolute;left:8979;top:427;width:246;height:478" coordorigin="8979,427" coordsize="246,478" path="m8979,905l9224,427e" filled="false" stroked="true" strokeweight=".306pt" strokecolor="#6d6e71">
                <v:path arrowok="t"/>
              </v:shape>
            </v:group>
            <v:group style="position:absolute;left:8984;top:415;width:266;height:518" coordorigin="8984,415" coordsize="266,518">
              <v:shape style="position:absolute;left:8984;top:415;width:266;height:518" coordorigin="8984,415" coordsize="266,518" path="m8984,933l9250,415e" filled="false" stroked="true" strokeweight=".306pt" strokecolor="#6d6e71">
                <v:path arrowok="t"/>
              </v:shape>
            </v:group>
            <v:group style="position:absolute;left:8990;top:405;width:285;height:554" coordorigin="8990,405" coordsize="285,554">
              <v:shape style="position:absolute;left:8990;top:405;width:285;height:554" coordorigin="8990,405" coordsize="285,554" path="m8990,959l9275,405e" filled="false" stroked="true" strokeweight=".306pt" strokecolor="#6d6e71">
                <v:path arrowok="t"/>
              </v:shape>
            </v:group>
            <v:group style="position:absolute;left:8998;top:397;width:301;height:586" coordorigin="8998,397" coordsize="301,586">
              <v:shape style="position:absolute;left:8998;top:397;width:301;height:586" coordorigin="8998,397" coordsize="301,586" path="m8998,983l9298,397e" filled="false" stroked="true" strokeweight=".306pt" strokecolor="#6d6e71">
                <v:path arrowok="t"/>
              </v:shape>
            </v:group>
            <v:group style="position:absolute;left:9006;top:391;width:316;height:615" coordorigin="9006,391" coordsize="316,615">
              <v:shape style="position:absolute;left:9006;top:391;width:316;height:615" coordorigin="9006,391" coordsize="316,615" path="m9006,1005l9321,391e" filled="false" stroked="true" strokeweight=".306pt" strokecolor="#6d6e71">
                <v:path arrowok="t"/>
              </v:shape>
            </v:group>
            <v:group style="position:absolute;left:9014;top:386;width:329;height:641" coordorigin="9014,386" coordsize="329,641">
              <v:shape style="position:absolute;left:9014;top:386;width:329;height:641" coordorigin="9014,386" coordsize="329,641" path="m9014,1026l9343,386e" filled="false" stroked="true" strokeweight=".306pt" strokecolor="#6d6e71">
                <v:path arrowok="t"/>
              </v:shape>
            </v:group>
            <v:group style="position:absolute;left:9024;top:382;width:342;height:665" coordorigin="9024,382" coordsize="342,665">
              <v:shape style="position:absolute;left:9024;top:382;width:342;height:665" coordorigin="9024,382" coordsize="342,665" path="m9024,1046l9365,382e" filled="false" stroked="true" strokeweight=".306pt" strokecolor="#6d6e71">
                <v:path arrowok="t"/>
              </v:shape>
            </v:group>
            <v:group style="position:absolute;left:9034;top:379;width:352;height:686" coordorigin="9034,379" coordsize="352,686">
              <v:shape style="position:absolute;left:9034;top:379;width:352;height:686" coordorigin="9034,379" coordsize="352,686" path="m9034,1065l9386,379e" filled="false" stroked="true" strokeweight=".306pt" strokecolor="#6d6e71">
                <v:path arrowok="t"/>
              </v:shape>
            </v:group>
            <v:group style="position:absolute;left:9045;top:378;width:362;height:705" coordorigin="9045,378" coordsize="362,705">
              <v:shape style="position:absolute;left:9045;top:378;width:362;height:705" coordorigin="9045,378" coordsize="362,705" path="m9045,1082l9407,378e" filled="false" stroked="true" strokeweight=".306pt" strokecolor="#6d6e71">
                <v:path arrowok="t"/>
              </v:shape>
            </v:group>
            <v:group style="position:absolute;left:9056;top:377;width:371;height:723" coordorigin="9056,377" coordsize="371,723">
              <v:shape style="position:absolute;left:9056;top:377;width:371;height:723" coordorigin="9056,377" coordsize="371,723" path="m9056,1099l9427,377e" filled="false" stroked="true" strokeweight=".306pt" strokecolor="#6d6e71">
                <v:path arrowok="t"/>
              </v:shape>
            </v:group>
            <v:group style="position:absolute;left:9067;top:377;width:379;height:738" coordorigin="9067,377" coordsize="379,738">
              <v:shape style="position:absolute;left:9067;top:377;width:379;height:738" coordorigin="9067,377" coordsize="379,738" path="m9067,1115l9446,377e" filled="false" stroked="true" strokeweight=".306pt" strokecolor="#6d6e71">
                <v:path arrowok="t"/>
              </v:shape>
            </v:group>
            <v:group style="position:absolute;left:9079;top:378;width:387;height:752" coordorigin="9079,378" coordsize="387,752">
              <v:shape style="position:absolute;left:9079;top:378;width:387;height:752" coordorigin="9079,378" coordsize="387,752" path="m9079,1130l9465,378e" filled="false" stroked="true" strokeweight=".306pt" strokecolor="#6d6e71">
                <v:path arrowok="t"/>
              </v:shape>
            </v:group>
            <v:group style="position:absolute;left:9091;top:379;width:393;height:765" coordorigin="9091,379" coordsize="393,765">
              <v:shape style="position:absolute;left:9091;top:379;width:393;height:765" coordorigin="9091,379" coordsize="393,765" path="m9091,1144l9484,379e" filled="false" stroked="true" strokeweight=".306pt" strokecolor="#6d6e71">
                <v:path arrowok="t"/>
              </v:shape>
            </v:group>
            <v:group style="position:absolute;left:9104;top:382;width:399;height:776" coordorigin="9104,382" coordsize="399,776">
              <v:shape style="position:absolute;left:9104;top:382;width:399;height:776" coordorigin="9104,382" coordsize="399,776" path="m9104,1158l9502,382e" filled="false" stroked="true" strokeweight=".306pt" strokecolor="#6d6e71">
                <v:path arrowok="t"/>
              </v:shape>
            </v:group>
            <v:group style="position:absolute;left:9117;top:385;width:404;height:786" coordorigin="9117,385" coordsize="404,786">
              <v:shape style="position:absolute;left:9117;top:385;width:404;height:786" coordorigin="9117,385" coordsize="404,786" path="m9117,1171l9520,385e" filled="false" stroked="true" strokeweight=".306pt" strokecolor="#6d6e71">
                <v:path arrowok="t"/>
              </v:shape>
            </v:group>
            <v:group style="position:absolute;left:9130;top:389;width:408;height:795" coordorigin="9130,389" coordsize="408,795">
              <v:shape style="position:absolute;left:9130;top:389;width:408;height:795" coordorigin="9130,389" coordsize="408,795" path="m9130,1183l9538,389e" filled="false" stroked="true" strokeweight=".306pt" strokecolor="#6d6e71">
                <v:path arrowok="t"/>
              </v:shape>
            </v:group>
            <v:group style="position:absolute;left:9144;top:393;width:412;height:802" coordorigin="9144,393" coordsize="412,802">
              <v:shape style="position:absolute;left:9144;top:393;width:412;height:802" coordorigin="9144,393" coordsize="412,802" path="m9144,1194l9556,393e" filled="false" stroked="true" strokeweight=".306pt" strokecolor="#6d6e71">
                <v:path arrowok="t"/>
              </v:shape>
            </v:group>
            <v:group style="position:absolute;left:9158;top:398;width:415;height:808" coordorigin="9158,398" coordsize="415,808">
              <v:shape style="position:absolute;left:9158;top:398;width:415;height:808" coordorigin="9158,398" coordsize="415,808" path="m9158,1205l9573,398e" filled="false" stroked="true" strokeweight=".306pt" strokecolor="#6d6e71">
                <v:path arrowok="t"/>
              </v:shape>
            </v:group>
            <v:group style="position:absolute;left:9172;top:404;width:417;height:812" coordorigin="9172,404" coordsize="417,812">
              <v:shape style="position:absolute;left:9172;top:404;width:417;height:812" coordorigin="9172,404" coordsize="417,812" path="m9172,1215l9589,404e" filled="false" stroked="true" strokeweight=".306pt" strokecolor="#6d6e71">
                <v:path arrowok="t"/>
              </v:shape>
            </v:group>
            <v:group style="position:absolute;left:9024;top:521;width:293;height:412" coordorigin="9024,521" coordsize="293,412">
              <v:shape style="position:absolute;left:9024;top:521;width:293;height:412" coordorigin="9024,521" coordsize="293,412" path="m9064,860l9048,860,9040,864,9027,876,9024,884,9024,903,9090,933,9114,931,9136,927,9158,919,9180,909,9194,900,9130,900,9118,896,9090,873,9080,866,9076,864,9070,862,9064,860xe" filled="true" fillcolor="#231f20" stroked="false">
                <v:path arrowok="t"/>
                <v:fill type="solid"/>
              </v:shape>
              <v:shape style="position:absolute;left:9024;top:521;width:293;height:412" coordorigin="9024,521" coordsize="293,412" path="m9316,521l9159,521,9075,690,9093,691,9109,693,9163,722,9198,781,9202,815,9201,834,9172,889,9141,900,9194,900,9246,845,9268,783,9269,762,9268,745,9242,682,9190,642,9132,627,9150,590,9296,590,9316,521xe" filled="true" fillcolor="#231f20" stroked="false">
                <v:path arrowok="t"/>
                <v:fill type="solid"/>
              </v:shape>
            </v:group>
            <v:group style="position:absolute;left:9289;top:505;width:305;height:435" coordorigin="9289,505" coordsize="305,435">
              <v:shape style="position:absolute;left:9289;top:505;width:305;height:435" coordorigin="9289,505" coordsize="305,435" path="m9494,505l9422,528,9374,577,9329,650,9304,715,9291,786,9289,821,9290,837,9308,895,9358,936,9383,940,9398,939,9378,920,9371,917,9359,905,9356,897,9356,882,9371,804,9389,746,9417,660,9442,589,9474,532,9490,526,9554,526,9550,522,9537,514,9524,509,9510,506,9494,505xe" filled="true" fillcolor="#231f20" stroked="false">
                <v:path arrowok="t"/>
                <v:fill type="solid"/>
              </v:shape>
              <v:shape style="position:absolute;left:9289;top:505;width:305;height:435" coordorigin="9289,505" coordsize="305,435" path="m9554,526l9505,526,9512,529,9518,534,9524,540,9527,549,9527,560,9516,625,9488,717,9454,824,9433,881,9396,920,9453,920,9500,880,9540,823,9572,752,9590,675,9593,626,9592,612,9569,542,9560,531,9554,526xe" filled="true" fillcolor="#231f20" stroked="false">
                <v:path arrowok="t"/>
                <v:fill type="solid"/>
              </v:shape>
            </v:group>
            <v:group style="position:absolute;left:9056;top:968;width:63;height:74" coordorigin="9056,968" coordsize="63,74">
              <v:shape style="position:absolute;left:9056;top:968;width:63;height:74" coordorigin="9056,968" coordsize="63,74" path="m9099,968l9080,968,9071,971,9059,984,9056,994,9056,1016,9059,1025,9071,1038,9079,1041,9097,1041,9103,1039,9113,1032,9115,1029,9083,1029,9079,1027,9073,1020,9071,1013,9071,996,9073,990,9079,982,9084,980,9115,980,9115,979,9106,971,9099,968xe" filled="true" fillcolor="#231f20" stroked="false">
                <v:path arrowok="t"/>
                <v:fill type="solid"/>
              </v:shape>
              <v:shape style="position:absolute;left:9056;top:968;width:63;height:74" coordorigin="9056,968" coordsize="63,74" path="m9105,1014l9103,1019,9101,1023,9096,1028,9093,1029,9115,1029,9117,1026,9119,1018,9105,1014xe" filled="true" fillcolor="#231f20" stroked="false">
                <v:path arrowok="t"/>
                <v:fill type="solid"/>
              </v:shape>
              <v:shape style="position:absolute;left:9056;top:968;width:63;height:74" coordorigin="9056,968" coordsize="63,74" path="m9115,980l9093,980,9096,981,9102,986,9103,989,9104,992,9119,989,9117,983,9115,980xe" filled="true" fillcolor="#231f20" stroked="false">
                <v:path arrowok="t"/>
                <v:fill type="solid"/>
              </v:shape>
            </v:group>
            <v:group style="position:absolute;left:9131;top:969;width:55;height:71" coordorigin="9131,969" coordsize="55,71">
              <v:shape style="position:absolute;left:9131;top:969;width:55;height:71" coordorigin="9131,969" coordsize="55,71" path="m9185,969l9131,969,9131,1040,9186,1040,9186,1028,9146,1028,9146,1009,9182,1009,9182,997,9146,997,9146,981,9185,981,9185,969xe" filled="true" fillcolor="#231f20" stroked="false">
                <v:path arrowok="t"/>
                <v:fill type="solid"/>
              </v:shape>
            </v:group>
            <v:group style="position:absolute;left:9199;top:969;width:58;height:71" coordorigin="9199,969" coordsize="58,71">
              <v:shape style="position:absolute;left:9199;top:969;width:58;height:71" coordorigin="9199,969" coordsize="58,71" path="m9213,969l9199,969,9199,1040,9212,1040,9212,994,9229,994,9213,969xe" filled="true" fillcolor="#231f20" stroked="false">
                <v:path arrowok="t"/>
                <v:fill type="solid"/>
              </v:shape>
              <v:shape style="position:absolute;left:9199;top:969;width:58;height:71" coordorigin="9199,969" coordsize="58,71" path="m9229,994l9212,994,9242,1040,9256,1040,9256,1017,9243,1017,9229,994xe" filled="true" fillcolor="#231f20" stroked="false">
                <v:path arrowok="t"/>
                <v:fill type="solid"/>
              </v:shape>
              <v:shape style="position:absolute;left:9199;top:969;width:58;height:71" coordorigin="9199,969" coordsize="58,71" path="m9256,969l9243,969,9243,1017,9256,1017,9256,969xe" filled="true" fillcolor="#231f20" stroked="false">
                <v:path arrowok="t"/>
                <v:fill type="solid"/>
              </v:shape>
            </v:group>
            <v:group style="position:absolute;left:9267;top:969;width:58;height:71" coordorigin="9267,969" coordsize="58,71">
              <v:shape style="position:absolute;left:9267;top:969;width:58;height:71" coordorigin="9267,969" coordsize="58,71" path="m9303,981l9288,981,9288,1040,9303,1040,9303,981xe" filled="true" fillcolor="#231f20" stroked="false">
                <v:path arrowok="t"/>
                <v:fill type="solid"/>
              </v:shape>
              <v:shape style="position:absolute;left:9267;top:969;width:58;height:71" coordorigin="9267,969" coordsize="58,71" path="m9324,969l9267,969,9267,981,9324,981,9324,969xe" filled="true" fillcolor="#231f20" stroked="false">
                <v:path arrowok="t"/>
                <v:fill type="solid"/>
              </v:shape>
            </v:group>
            <v:group style="position:absolute;left:9319;top:969;width:73;height:71" coordorigin="9319,969" coordsize="73,71">
              <v:shape style="position:absolute;left:9319;top:969;width:73;height:71" coordorigin="9319,969" coordsize="73,71" path="m9362,969l9347,969,9319,1040,9334,1040,9340,1024,9385,1024,9380,1012,9345,1012,9354,986,9369,986,9362,969xe" filled="true" fillcolor="#231f20" stroked="false">
                <v:path arrowok="t"/>
                <v:fill type="solid"/>
              </v:shape>
              <v:shape style="position:absolute;left:9319;top:969;width:73;height:71" coordorigin="9319,969" coordsize="73,71" path="m9385,1024l9369,1024,9375,1040,9391,1040,9385,1024xe" filled="true" fillcolor="#231f20" stroked="false">
                <v:path arrowok="t"/>
                <v:fill type="solid"/>
              </v:shape>
              <v:shape style="position:absolute;left:9319;top:969;width:73;height:71" coordorigin="9319,969" coordsize="73,71" path="m9369,986l9354,986,9364,1012,9380,1012,9369,986xe" filled="true" fillcolor="#231f20" stroked="false">
                <v:path arrowok="t"/>
                <v:fill type="solid"/>
              </v:shape>
            </v:group>
            <v:group style="position:absolute;left:9384;top:969;width:68;height:71" coordorigin="9384,969" coordsize="68,71">
              <v:shape style="position:absolute;left:9384;top:969;width:68;height:71" coordorigin="9384,969" coordsize="68,71" path="m9400,969l9384,969,9410,1040,9425,1040,9432,1022,9418,1022,9400,969xe" filled="true" fillcolor="#231f20" stroked="false">
                <v:path arrowok="t"/>
                <v:fill type="solid"/>
              </v:shape>
              <v:shape style="position:absolute;left:9384;top:969;width:68;height:71" coordorigin="9384,969" coordsize="68,71" path="m9451,969l9436,969,9418,1022,9432,1022,9451,969xe" filled="true" fillcolor="#231f20" stroked="false">
                <v:path arrowok="t"/>
                <v:fill type="solid"/>
              </v:shape>
            </v:group>
            <v:group style="position:absolute;left:9456;top:968;width:71;height:74" coordorigin="9456,968" coordsize="71,74">
              <v:shape style="position:absolute;left:9456;top:968;width:71;height:74" coordorigin="9456,968" coordsize="71,74" path="m9502,968l9485,968,9480,969,9456,998,9456,1016,9459,1025,9472,1038,9480,1041,9502,1041,9510,1038,9519,1029,9485,1029,9480,1027,9473,1019,9471,1013,9471,996,9473,990,9480,982,9485,980,9519,980,9510,971,9502,968xe" filled="true" fillcolor="#231f20" stroked="false">
                <v:path arrowok="t"/>
                <v:fill type="solid"/>
              </v:shape>
              <v:shape style="position:absolute;left:9456;top:968;width:71;height:74" coordorigin="9456,968" coordsize="71,74" path="m9519,980l9497,980,9502,982,9509,990,9511,996,9511,1013,9509,1019,9502,1027,9497,1029,9519,1029,9523,1025,9526,1016,9526,993,9523,984,9519,980xe" filled="true" fillcolor="#231f20" stroked="false">
                <v:path arrowok="t"/>
                <v:fill type="solid"/>
              </v:shape>
            </v:group>
            <v:group style="position:absolute;left:9534;top:968;width:59;height:74" coordorigin="9534,968" coordsize="59,74">
              <v:shape style="position:absolute;left:9534;top:968;width:59;height:74" coordorigin="9534,968" coordsize="59,74" path="m9548,1016l9534,1017,9535,1025,9538,1031,9547,1039,9554,1041,9570,1041,9575,1040,9584,1037,9587,1034,9590,1029,9559,1029,9556,1028,9550,1024,9549,1020,9548,1016xe" filled="true" fillcolor="#231f20" stroked="false">
                <v:path arrowok="t"/>
                <v:fill type="solid"/>
              </v:shape>
              <v:shape style="position:absolute;left:9534;top:968;width:59;height:74" coordorigin="9534,968" coordsize="59,74" path="m9572,968l9557,968,9552,969,9536,993,9539,998,9546,1005,9552,1007,9566,1011,9569,1012,9574,1013,9575,1014,9577,1016,9578,1018,9578,1022,9577,1024,9572,1028,9568,1029,9590,1029,9591,1027,9592,1024,9593,1015,9592,1011,9559,994,9554,993,9551,990,9550,989,9550,985,9551,984,9555,981,9558,980,9589,980,9588,978,9579,970,9572,968xe" filled="true" fillcolor="#231f20" stroked="false">
                <v:path arrowok="t"/>
                <v:fill type="solid"/>
              </v:shape>
              <v:shape style="position:absolute;left:9534;top:968;width:59;height:74" coordorigin="9534,968" coordsize="59,74" path="m9589,980l9567,980,9570,981,9574,984,9575,987,9576,990,9590,990,9590,983,9589,980xe" filled="true" fillcolor="#231f20" stroked="false">
                <v:path arrowok="t"/>
                <v:fill type="solid"/>
              </v:shape>
            </v:group>
            <v:group style="position:absolute;left:9547;top:687;width:269;height:419" coordorigin="9547,687" coordsize="269,419">
              <v:shape style="position:absolute;left:9547;top:687;width:269;height:419" coordorigin="9547,687" coordsize="269,419" path="m9547,687l9652,743,9744,811,9798,886,9816,953,9803,1012,9766,1058,9713,1090,9651,1106e" filled="false" stroked="true" strokeweight=".613pt" strokecolor="#231f20">
                <v:path arrowok="t"/>
              </v:shape>
              <v:shape style="position:absolute;left:9388;top:509;width:444;height:614" type="#_x0000_t75" stroked="false">
                <v:imagedata r:id="rId49" o:title=""/>
              </v:shape>
            </v:group>
            <v:group style="position:absolute;left:9241;top:978;width:509;height:203" coordorigin="9241,978" coordsize="509,203">
              <v:shape style="position:absolute;left:9241;top:978;width:509;height:203" coordorigin="9241,978" coordsize="509,203" path="m9750,978l9710,1045,9656,1101,9591,1144,9517,1171,9436,1181,9385,1177,9334,1165,9286,1146,9241,1120e" filled="false" stroked="true" strokeweight=".541pt" strokecolor="#231f20">
                <v:path arrowok="t"/>
              </v:shape>
            </v:group>
            <v:group style="position:absolute;left:8974;top:377;width:921;height:921" coordorigin="8974,377" coordsize="921,921">
              <v:shape style="position:absolute;left:8974;top:377;width:921;height:921" coordorigin="8974,377" coordsize="921,921" path="m9434,377l9509,383,9580,400,9646,428,9706,466,9760,512,9806,565,9843,626,9871,692,9889,762,9895,837,9889,912,9871,983,9843,1049,9806,1109,9760,1163,9706,1209,9646,1246,9580,1274,9509,1291,9434,1297,9360,1291,9289,1274,9223,1246,9162,1209,9109,1163,9063,1109,9025,1049,8997,983,8980,912,8974,837,8980,762,8997,692,9025,626,9063,565,9109,512,9162,466,9223,428,9289,400,9360,383,9434,377xe" filled="false" stroked="true" strokeweight=".567pt" strokecolor="#231f20">
                <v:path arrowok="t"/>
              </v:shape>
              <v:shape style="position:absolute;left:9291;top:1136;width:297;height:119" type="#_x0000_t75" stroked="false">
                <v:imagedata r:id="rId50" o:title=""/>
              </v:shape>
            </v:group>
            <w10:wrap type="topAndBottom"/>
          </v:group>
        </w:pict>
      </w:r>
      <w:r>
        <w:rPr/>
        <w:pict>
          <v:group style="position:absolute;margin-left:499.285004pt;margin-top:18.536961pt;width:46.65pt;height:46.65pt;mso-position-horizontal-relative:page;mso-position-vertical-relative:paragraph;z-index:1768;mso-wrap-distance-left:0;mso-wrap-distance-right:0" coordorigin="9986,371" coordsize="933,933">
            <v:group style="position:absolute;left:9992;top:377;width:921;height:921" coordorigin="9992,377" coordsize="921,921">
              <v:shape style="position:absolute;left:9992;top:377;width:921;height:921" coordorigin="9992,377" coordsize="921,921" path="m10452,377l10377,383,10307,400,10240,428,10180,466,10127,512,10081,565,10043,626,10015,692,9998,762,9992,837,9998,912,10015,983,10043,1049,10081,1109,10127,1163,10180,1209,10240,1246,10307,1274,10377,1291,10452,1297,10527,1291,10597,1274,10664,1246,10724,1209,10777,1163,10824,1109,10861,1049,10889,983,10906,912,10912,837,10906,762,10889,692,10861,626,10824,565,10777,512,10724,466,10664,428,10597,400,10527,383,10452,377xe" filled="true" fillcolor="#d1d3d4" stroked="false">
                <v:path arrowok="t"/>
                <v:fill type="solid"/>
              </v:shape>
            </v:group>
            <v:group style="position:absolute;left:9992;top:377;width:921;height:921" coordorigin="9992,377" coordsize="921,921">
              <v:shape style="position:absolute;left:9992;top:377;width:921;height:921" coordorigin="9992,377" coordsize="921,921" path="m10452,377l10527,383,10597,400,10664,428,10724,466,10777,512,10824,565,10861,626,10889,692,10906,762,10912,837,10906,912,10889,983,10861,1049,10824,1109,10777,1163,10724,1209,10664,1246,10597,1274,10527,1291,10452,1297,10377,1291,10307,1274,10240,1246,10180,1209,10127,1163,10081,1109,10043,1049,10015,983,9998,912,9992,837,9998,762,10015,692,10043,626,10081,565,10127,512,10180,466,10240,428,10307,400,10377,383,10452,377xe" filled="false" stroked="true" strokeweight=".425pt" strokecolor="#231f20">
                <v:path arrowok="t"/>
              </v:shape>
            </v:group>
            <v:group style="position:absolute;left:10205;top:410;width:419;height:816" coordorigin="10205,410" coordsize="419,816">
              <v:shape style="position:absolute;left:10205;top:410;width:419;height:816" coordorigin="10205,410" coordsize="419,816" path="m10205,1225l10624,410e" filled="false" stroked="true" strokeweight=".306pt" strokecolor="#6d6e71">
                <v:path arrowok="t"/>
              </v:shape>
            </v:group>
            <v:group style="position:absolute;left:10001;top:526;width:112;height:217" coordorigin="10001,526" coordsize="112,217">
              <v:shape style="position:absolute;left:10001;top:526;width:112;height:217" coordorigin="10001,526" coordsize="112,217" path="m10001,743l10113,526e" filled="false" stroked="true" strokeweight=".306pt" strokecolor="#6d6e71">
                <v:path arrowok="t"/>
              </v:shape>
            </v:group>
            <v:group style="position:absolute;left:9994;top:488;width:159;height:309" coordorigin="9994,488" coordsize="159,309">
              <v:shape style="position:absolute;left:9994;top:488;width:159;height:309" coordorigin="9994,488" coordsize="159,309" path="m9994,796l10152,488e" filled="false" stroked="true" strokeweight=".306pt" strokecolor="#6d6e71">
                <v:path arrowok="t"/>
              </v:shape>
            </v:group>
            <v:group style="position:absolute;left:9992;top:462;width:193;height:376" coordorigin="9992,462" coordsize="193,376">
              <v:shape style="position:absolute;left:9992;top:462;width:193;height:376" coordorigin="9992,462" coordsize="193,376" path="m9992,838l10185,462e" filled="false" stroked="true" strokeweight=".306pt" strokecolor="#6d6e71">
                <v:path arrowok="t"/>
              </v:shape>
            </v:group>
            <v:group style="position:absolute;left:9993;top:443;width:222;height:431" coordorigin="9993,443" coordsize="222,431">
              <v:shape style="position:absolute;left:9993;top:443;width:222;height:431" coordorigin="9993,443" coordsize="222,431" path="m9993,873l10214,443e" filled="false" stroked="true" strokeweight=".306pt" strokecolor="#6d6e71">
                <v:path arrowok="t"/>
              </v:shape>
            </v:group>
            <v:group style="position:absolute;left:9997;top:427;width:246;height:478" coordorigin="9997,427" coordsize="246,478">
              <v:shape style="position:absolute;left:9997;top:427;width:246;height:478" coordorigin="9997,427" coordsize="246,478" path="m9997,905l10242,427e" filled="false" stroked="true" strokeweight=".306pt" strokecolor="#6d6e71">
                <v:path arrowok="t"/>
              </v:shape>
            </v:group>
            <v:group style="position:absolute;left:10002;top:415;width:266;height:518" coordorigin="10002,415" coordsize="266,518">
              <v:shape style="position:absolute;left:10002;top:415;width:266;height:518" coordorigin="10002,415" coordsize="266,518" path="m10002,933l10268,415e" filled="false" stroked="true" strokeweight=".306pt" strokecolor="#6d6e71">
                <v:path arrowok="t"/>
              </v:shape>
            </v:group>
            <v:group style="position:absolute;left:10008;top:405;width:285;height:554" coordorigin="10008,405" coordsize="285,554">
              <v:shape style="position:absolute;left:10008;top:405;width:285;height:554" coordorigin="10008,405" coordsize="285,554" path="m10008,959l10292,405e" filled="false" stroked="true" strokeweight=".306pt" strokecolor="#6d6e71">
                <v:path arrowok="t"/>
              </v:shape>
            </v:group>
            <v:group style="position:absolute;left:10015;top:397;width:301;height:586" coordorigin="10015,397" coordsize="301,586">
              <v:shape style="position:absolute;left:10015;top:397;width:301;height:586" coordorigin="10015,397" coordsize="301,586" path="m10015,983l10316,397e" filled="false" stroked="true" strokeweight=".306pt" strokecolor="#6d6e71">
                <v:path arrowok="t"/>
              </v:shape>
            </v:group>
            <v:group style="position:absolute;left:10023;top:391;width:316;height:615" coordorigin="10023,391" coordsize="316,615">
              <v:shape style="position:absolute;left:10023;top:391;width:316;height:615" coordorigin="10023,391" coordsize="316,615" path="m10023,1005l10339,391e" filled="false" stroked="true" strokeweight=".306pt" strokecolor="#6d6e71">
                <v:path arrowok="t"/>
              </v:shape>
            </v:group>
            <v:group style="position:absolute;left:10032;top:386;width:329;height:641" coordorigin="10032,386" coordsize="329,641">
              <v:shape style="position:absolute;left:10032;top:386;width:329;height:641" coordorigin="10032,386" coordsize="329,641" path="m10032,1026l10361,386e" filled="false" stroked="true" strokeweight=".306pt" strokecolor="#6d6e71">
                <v:path arrowok="t"/>
              </v:shape>
            </v:group>
            <v:group style="position:absolute;left:10042;top:382;width:342;height:665" coordorigin="10042,382" coordsize="342,665">
              <v:shape style="position:absolute;left:10042;top:382;width:342;height:665" coordorigin="10042,382" coordsize="342,665" path="m10042,1046l10383,382e" filled="false" stroked="true" strokeweight=".306pt" strokecolor="#6d6e71">
                <v:path arrowok="t"/>
              </v:shape>
            </v:group>
            <v:group style="position:absolute;left:10052;top:379;width:352;height:686" coordorigin="10052,379" coordsize="352,686">
              <v:shape style="position:absolute;left:10052;top:379;width:352;height:686" coordorigin="10052,379" coordsize="352,686" path="m10052,1065l10404,379e" filled="false" stroked="true" strokeweight=".306pt" strokecolor="#6d6e71">
                <v:path arrowok="t"/>
              </v:shape>
            </v:group>
            <v:group style="position:absolute;left:10062;top:378;width:362;height:705" coordorigin="10062,378" coordsize="362,705">
              <v:shape style="position:absolute;left:10062;top:378;width:362;height:705" coordorigin="10062,378" coordsize="362,705" path="m10062,1082l10424,378e" filled="false" stroked="true" strokeweight=".306pt" strokecolor="#6d6e71">
                <v:path arrowok="t"/>
              </v:shape>
            </v:group>
            <v:group style="position:absolute;left:10073;top:377;width:371;height:723" coordorigin="10073,377" coordsize="371,723">
              <v:shape style="position:absolute;left:10073;top:377;width:371;height:723" coordorigin="10073,377" coordsize="371,723" path="m10073,1099l10444,377e" filled="false" stroked="true" strokeweight=".306pt" strokecolor="#6d6e71">
                <v:path arrowok="t"/>
              </v:shape>
            </v:group>
            <v:group style="position:absolute;left:10085;top:377;width:379;height:738" coordorigin="10085,377" coordsize="379,738">
              <v:shape style="position:absolute;left:10085;top:377;width:379;height:738" coordorigin="10085,377" coordsize="379,738" path="m10085,1115l10464,377e" filled="false" stroked="true" strokeweight=".306pt" strokecolor="#6d6e71">
                <v:path arrowok="t"/>
              </v:shape>
            </v:group>
            <v:group style="position:absolute;left:10097;top:378;width:387;height:752" coordorigin="10097,378" coordsize="387,752">
              <v:shape style="position:absolute;left:10097;top:378;width:387;height:752" coordorigin="10097,378" coordsize="387,752" path="m10097,1130l10483,378e" filled="false" stroked="true" strokeweight=".306pt" strokecolor="#6d6e71">
                <v:path arrowok="t"/>
              </v:shape>
            </v:group>
            <v:group style="position:absolute;left:10109;top:379;width:393;height:765" coordorigin="10109,379" coordsize="393,765">
              <v:shape style="position:absolute;left:10109;top:379;width:393;height:765" coordorigin="10109,379" coordsize="393,765" path="m10109,1144l10502,379e" filled="false" stroked="true" strokeweight=".306pt" strokecolor="#6d6e71">
                <v:path arrowok="t"/>
              </v:shape>
            </v:group>
            <v:group style="position:absolute;left:10122;top:382;width:399;height:776" coordorigin="10122,382" coordsize="399,776">
              <v:shape style="position:absolute;left:10122;top:382;width:399;height:776" coordorigin="10122,382" coordsize="399,776" path="m10122,1158l10520,382e" filled="false" stroked="true" strokeweight=".306pt" strokecolor="#6d6e71">
                <v:path arrowok="t"/>
              </v:shape>
            </v:group>
            <v:group style="position:absolute;left:10135;top:385;width:404;height:786" coordorigin="10135,385" coordsize="404,786">
              <v:shape style="position:absolute;left:10135;top:385;width:404;height:786" coordorigin="10135,385" coordsize="404,786" path="m10135,1171l10538,385e" filled="false" stroked="true" strokeweight=".306pt" strokecolor="#6d6e71">
                <v:path arrowok="t"/>
              </v:shape>
            </v:group>
            <v:group style="position:absolute;left:10148;top:389;width:408;height:795" coordorigin="10148,389" coordsize="408,795">
              <v:shape style="position:absolute;left:10148;top:389;width:408;height:795" coordorigin="10148,389" coordsize="408,795" path="m10148,1183l10556,389e" filled="false" stroked="true" strokeweight=".306pt" strokecolor="#6d6e71">
                <v:path arrowok="t"/>
              </v:shape>
            </v:group>
            <v:group style="position:absolute;left:10162;top:393;width:412;height:802" coordorigin="10162,393" coordsize="412,802">
              <v:shape style="position:absolute;left:10162;top:393;width:412;height:802" coordorigin="10162,393" coordsize="412,802" path="m10162,1194l10573,393e" filled="false" stroked="true" strokeweight=".306pt" strokecolor="#6d6e71">
                <v:path arrowok="t"/>
              </v:shape>
            </v:group>
            <v:group style="position:absolute;left:10176;top:398;width:415;height:808" coordorigin="10176,398" coordsize="415,808">
              <v:shape style="position:absolute;left:10176;top:398;width:415;height:808" coordorigin="10176,398" coordsize="415,808" path="m10176,1205l10590,398e" filled="false" stroked="true" strokeweight=".306pt" strokecolor="#6d6e71">
                <v:path arrowok="t"/>
              </v:shape>
            </v:group>
            <v:group style="position:absolute;left:10190;top:404;width:417;height:812" coordorigin="10190,404" coordsize="417,812">
              <v:shape style="position:absolute;left:10190;top:404;width:417;height:812" coordorigin="10190,404" coordsize="417,812" path="m10190,1215l10607,404e" filled="false" stroked="true" strokeweight=".306pt" strokecolor="#6d6e71">
                <v:path arrowok="t"/>
              </v:shape>
            </v:group>
            <v:group style="position:absolute;left:10042;top:521;width:293;height:412" coordorigin="10042,521" coordsize="293,412">
              <v:shape style="position:absolute;left:10042;top:521;width:293;height:412" coordorigin="10042,521" coordsize="293,412" path="m10082,860l10066,860,10058,864,10045,876,10042,884,10042,903,10108,933,10131,931,10154,927,10176,919,10198,909,10212,900,10148,900,10136,896,10108,873,10097,866,10094,864,10088,862,10082,860xe" filled="true" fillcolor="#231f20" stroked="false">
                <v:path arrowok="t"/>
                <v:fill type="solid"/>
              </v:shape>
              <v:shape style="position:absolute;left:10042;top:521;width:293;height:412" coordorigin="10042,521" coordsize="293,412" path="m10334,521l10177,521,10093,690,10111,691,10127,693,10181,722,10215,781,10220,815,10219,834,10190,889,10159,900,10212,900,10263,845,10286,783,10287,762,10286,745,10260,682,10207,642,10150,627,10168,590,10314,590,10334,521xe" filled="true" fillcolor="#231f20" stroked="false">
                <v:path arrowok="t"/>
                <v:fill type="solid"/>
              </v:shape>
            </v:group>
            <v:group style="position:absolute;left:10307;top:505;width:305;height:435" coordorigin="10307,505" coordsize="305,435">
              <v:shape style="position:absolute;left:10307;top:505;width:305;height:435" coordorigin="10307,505" coordsize="305,435" path="m10512,505l10440,528,10392,577,10347,650,10322,715,10308,786,10307,821,10307,837,10326,895,10376,936,10401,940,10415,939,10396,920,10389,917,10377,905,10374,897,10374,882,10389,804,10407,746,10434,660,10459,589,10492,532,10507,526,10571,526,10567,522,10555,514,10542,509,10527,506,10512,505xe" filled="true" fillcolor="#231f20" stroked="false">
                <v:path arrowok="t"/>
                <v:fill type="solid"/>
              </v:shape>
              <v:shape style="position:absolute;left:10307;top:505;width:305;height:435" coordorigin="10307,505" coordsize="305,435" path="m10571,526l10523,526,10530,529,10536,534,10542,540,10545,549,10544,560,10534,625,10506,717,10471,824,10451,881,10414,920,10471,920,10518,880,10558,823,10589,752,10607,675,10611,626,10610,612,10587,542,10578,531,10571,526xe" filled="true" fillcolor="#231f20" stroked="false">
                <v:path arrowok="t"/>
                <v:fill type="solid"/>
              </v:shape>
            </v:group>
            <v:group style="position:absolute;left:10074;top:968;width:63;height:74" coordorigin="10074,968" coordsize="63,74">
              <v:shape style="position:absolute;left:10074;top:968;width:63;height:74" coordorigin="10074,968" coordsize="63,74" path="m10116,968l10097,968,10089,971,10077,984,10074,994,10074,1016,10077,1025,10089,1038,10097,1041,10114,1041,10121,1039,10131,1032,10133,1029,10101,1029,10097,1027,10090,1020,10089,1013,10089,996,10090,990,10097,982,10101,980,10133,980,10132,979,10124,971,10116,968xe" filled="true" fillcolor="#231f20" stroked="false">
                <v:path arrowok="t"/>
                <v:fill type="solid"/>
              </v:shape>
              <v:shape style="position:absolute;left:10074;top:968;width:63;height:74" coordorigin="10074,968" coordsize="63,74" path="m10122,1014l10121,1019,10119,1023,10114,1028,10110,1029,10133,1029,10134,1026,10137,1018,10122,1014xe" filled="true" fillcolor="#231f20" stroked="false">
                <v:path arrowok="t"/>
                <v:fill type="solid"/>
              </v:shape>
              <v:shape style="position:absolute;left:10074;top:968;width:63;height:74" coordorigin="10074,968" coordsize="63,74" path="m10133,980l10111,980,10114,981,10119,986,10121,989,10122,992,10136,989,10135,983,10133,980xe" filled="true" fillcolor="#231f20" stroked="false">
                <v:path arrowok="t"/>
                <v:fill type="solid"/>
              </v:shape>
            </v:group>
            <v:group style="position:absolute;left:10149;top:969;width:55;height:71" coordorigin="10149,969" coordsize="55,71">
              <v:shape style="position:absolute;left:10149;top:969;width:55;height:71" coordorigin="10149,969" coordsize="55,71" path="m10203,969l10149,969,10149,1040,10204,1040,10204,1028,10164,1028,10164,1009,10200,1009,10200,997,10164,997,10164,981,10203,981,10203,969xe" filled="true" fillcolor="#231f20" stroked="false">
                <v:path arrowok="t"/>
                <v:fill type="solid"/>
              </v:shape>
            </v:group>
            <v:group style="position:absolute;left:10217;top:969;width:58;height:71" coordorigin="10217,969" coordsize="58,71">
              <v:shape style="position:absolute;left:10217;top:969;width:58;height:71" coordorigin="10217,969" coordsize="58,71" path="m10231,969l10217,969,10217,1040,10230,1040,10230,994,10246,994,10231,969xe" filled="true" fillcolor="#231f20" stroked="false">
                <v:path arrowok="t"/>
                <v:fill type="solid"/>
              </v:shape>
              <v:shape style="position:absolute;left:10217;top:969;width:58;height:71" coordorigin="10217,969" coordsize="58,71" path="m10246,994l10230,994,10259,1040,10274,1040,10274,1017,10261,1017,10246,994xe" filled="true" fillcolor="#231f20" stroked="false">
                <v:path arrowok="t"/>
                <v:fill type="solid"/>
              </v:shape>
              <v:shape style="position:absolute;left:10217;top:969;width:58;height:71" coordorigin="10217,969" coordsize="58,71" path="m10274,969l10261,969,10261,1017,10274,1017,10274,969xe" filled="true" fillcolor="#231f20" stroked="false">
                <v:path arrowok="t"/>
                <v:fill type="solid"/>
              </v:shape>
            </v:group>
            <v:group style="position:absolute;left:10284;top:969;width:58;height:71" coordorigin="10284,969" coordsize="58,71">
              <v:shape style="position:absolute;left:10284;top:969;width:58;height:71" coordorigin="10284,969" coordsize="58,71" path="m10320,981l10306,981,10306,1040,10320,1040,10320,981xe" filled="true" fillcolor="#231f20" stroked="false">
                <v:path arrowok="t"/>
                <v:fill type="solid"/>
              </v:shape>
              <v:shape style="position:absolute;left:10284;top:969;width:58;height:71" coordorigin="10284,969" coordsize="58,71" path="m10342,969l10284,969,10284,981,10342,981,10342,969xe" filled="true" fillcolor="#231f20" stroked="false">
                <v:path arrowok="t"/>
                <v:fill type="solid"/>
              </v:shape>
            </v:group>
            <v:group style="position:absolute;left:10336;top:969;width:73;height:71" coordorigin="10336,969" coordsize="73,71">
              <v:shape style="position:absolute;left:10336;top:969;width:73;height:71" coordorigin="10336,969" coordsize="73,71" path="m10380,969l10365,969,10336,1040,10352,1040,10358,1024,10402,1024,10398,1012,10362,1012,10372,986,10387,986,10380,969xe" filled="true" fillcolor="#231f20" stroked="false">
                <v:path arrowok="t"/>
                <v:fill type="solid"/>
              </v:shape>
              <v:shape style="position:absolute;left:10336;top:969;width:73;height:71" coordorigin="10336,969" coordsize="73,71" path="m10402,1024l10387,1024,10393,1040,10409,1040,10402,1024xe" filled="true" fillcolor="#231f20" stroked="false">
                <v:path arrowok="t"/>
                <v:fill type="solid"/>
              </v:shape>
              <v:shape style="position:absolute;left:10336;top:969;width:73;height:71" coordorigin="10336,969" coordsize="73,71" path="m10387,986l10372,986,10382,1012,10398,1012,10387,986xe" filled="true" fillcolor="#231f20" stroked="false">
                <v:path arrowok="t"/>
                <v:fill type="solid"/>
              </v:shape>
            </v:group>
            <v:group style="position:absolute;left:10402;top:969;width:68;height:71" coordorigin="10402,969" coordsize="68,71">
              <v:shape style="position:absolute;left:10402;top:969;width:68;height:71" coordorigin="10402,969" coordsize="68,71" path="m10418,969l10402,969,10428,1040,10443,1040,10450,1022,10436,1022,10418,969xe" filled="true" fillcolor="#231f20" stroked="false">
                <v:path arrowok="t"/>
                <v:fill type="solid"/>
              </v:shape>
              <v:shape style="position:absolute;left:10402;top:969;width:68;height:71" coordorigin="10402,969" coordsize="68,71" path="m10469,969l10454,969,10436,1022,10450,1022,10469,969xe" filled="true" fillcolor="#231f20" stroked="false">
                <v:path arrowok="t"/>
                <v:fill type="solid"/>
              </v:shape>
            </v:group>
            <v:group style="position:absolute;left:10474;top:968;width:71;height:74" coordorigin="10474,968" coordsize="71,74">
              <v:shape style="position:absolute;left:10474;top:968;width:71;height:74" coordorigin="10474,968" coordsize="71,74" path="m10519,968l10503,968,10498,969,10474,998,10474,1016,10477,1025,10490,1038,10498,1041,10519,1041,10528,1038,10537,1029,10503,1029,10498,1027,10491,1019,10489,1013,10489,996,10491,990,10498,982,10503,980,10537,980,10528,971,10519,968xe" filled="true" fillcolor="#231f20" stroked="false">
                <v:path arrowok="t"/>
                <v:fill type="solid"/>
              </v:shape>
              <v:shape style="position:absolute;left:10474;top:968;width:71;height:74" coordorigin="10474,968" coordsize="71,74" path="m10537,980l10515,980,10520,982,10527,990,10529,996,10529,1013,10527,1019,10519,1027,10515,1029,10537,1029,10541,1025,10544,1016,10544,993,10541,984,10537,980xe" filled="true" fillcolor="#231f20" stroked="false">
                <v:path arrowok="t"/>
                <v:fill type="solid"/>
              </v:shape>
            </v:group>
            <v:group style="position:absolute;left:10552;top:968;width:59;height:74" coordorigin="10552,968" coordsize="59,74">
              <v:shape style="position:absolute;left:10552;top:968;width:59;height:74" coordorigin="10552,968" coordsize="59,74" path="m10566,1016l10552,1017,10552,1025,10555,1031,10565,1039,10572,1041,10588,1041,10593,1040,10601,1037,10605,1034,10608,1029,10577,1029,10574,1028,10568,1024,10567,1020,10566,1016xe" filled="true" fillcolor="#231f20" stroked="false">
                <v:path arrowok="t"/>
                <v:fill type="solid"/>
              </v:shape>
              <v:shape style="position:absolute;left:10552;top:968;width:59;height:74" coordorigin="10552,968" coordsize="59,74" path="m10590,968l10575,968,10570,969,10554,993,10556,998,10564,1005,10569,1007,10583,1011,10587,1012,10591,1013,10593,1014,10595,1016,10596,1018,10596,1022,10595,1024,10590,1028,10586,1029,10608,1029,10609,1027,10610,1024,10610,1015,10609,1011,10577,994,10572,993,10569,990,10568,989,10568,985,10569,984,10573,981,10576,980,10607,980,10606,978,10596,970,10590,968xe" filled="true" fillcolor="#231f20" stroked="false">
                <v:path arrowok="t"/>
                <v:fill type="solid"/>
              </v:shape>
              <v:shape style="position:absolute;left:10552;top:968;width:59;height:74" coordorigin="10552,968" coordsize="59,74" path="m10607,980l10585,980,10588,981,10592,984,10593,987,10594,990,10608,990,10608,983,10607,980xe" filled="true" fillcolor="#231f20" stroked="false">
                <v:path arrowok="t"/>
                <v:fill type="solid"/>
              </v:shape>
            </v:group>
            <v:group style="position:absolute;left:10565;top:687;width:269;height:419" coordorigin="10565,687" coordsize="269,419">
              <v:shape style="position:absolute;left:10565;top:687;width:269;height:419" coordorigin="10565,687" coordsize="269,419" path="m10565,687l10669,743,10762,811,10816,886,10833,953,10821,1012,10784,1058,10731,1090,10668,1106e" filled="false" stroked="true" strokeweight=".613pt" strokecolor="#231f20">
                <v:path arrowok="t"/>
              </v:shape>
              <v:shape style="position:absolute;left:10406;top:509;width:444;height:614" type="#_x0000_t75" stroked="false">
                <v:imagedata r:id="rId51" o:title=""/>
              </v:shape>
            </v:group>
            <v:group style="position:absolute;left:10259;top:978;width:509;height:203" coordorigin="10259,978" coordsize="509,203">
              <v:shape style="position:absolute;left:10259;top:978;width:509;height:203" coordorigin="10259,978" coordsize="509,203" path="m10767,978l10727,1045,10674,1101,10609,1144,10535,1171,10454,1181,10402,1177,10352,1165,10304,1146,10259,1120e" filled="false" stroked="true" strokeweight=".541pt" strokecolor="#231f20">
                <v:path arrowok="t"/>
              </v:shape>
            </v:group>
            <v:group style="position:absolute;left:9992;top:377;width:921;height:921" coordorigin="9992,377" coordsize="921,921">
              <v:shape style="position:absolute;left:9992;top:377;width:921;height:921" coordorigin="9992,377" coordsize="921,921" path="m10452,377l10527,383,10597,400,10664,428,10724,466,10777,512,10824,565,10861,626,10889,692,10906,762,10912,837,10906,912,10889,983,10861,1049,10824,1109,10777,1163,10724,1209,10664,1246,10597,1274,10527,1291,10452,1297,10377,1291,10307,1274,10240,1246,10180,1209,10127,1163,10081,1109,10043,1049,10015,983,9998,912,9992,837,9998,762,10015,692,10043,626,10081,565,10127,512,10180,466,10240,428,10307,400,10377,383,10452,377xe" filled="false" stroked="true" strokeweight=".567pt" strokecolor="#231f20">
                <v:path arrowok="t"/>
              </v:shape>
              <v:shape style="position:absolute;left:10309;top:1136;width:297;height:119" type="#_x0000_t75" stroked="false">
                <v:imagedata r:id="rId52" o:title="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/>
        <w:pict>
          <v:group style="position:absolute;margin-left:53.4734pt;margin-top:-100.215134pt;width:46.65pt;height:46.65pt;mso-position-horizontal-relative:page;mso-position-vertical-relative:paragraph;z-index:-71560" coordorigin="1069,-2004" coordsize="933,933">
            <v:group style="position:absolute;left:1075;top:-1998;width:921;height:921" coordorigin="1075,-1998" coordsize="921,921">
              <v:shape style="position:absolute;left:1075;top:-1998;width:921;height:921" coordorigin="1075,-1998" coordsize="921,921" path="m1536,-1998l1461,-1992,1390,-1975,1324,-1947,1264,-1909,1210,-1863,1164,-1810,1127,-1750,1099,-1683,1081,-1613,1075,-1538,1081,-1463,1099,-1393,1127,-1326,1164,-1266,1210,-1213,1264,-1166,1324,-1129,1390,-1101,1461,-1084,1536,-1078,1610,-1084,1681,-1101,1747,-1129,1808,-1166,1861,-1213,1907,-1266,1945,-1326,1973,-1393,1990,-1463,1996,-1538,1990,-1613,1973,-1683,1945,-1750,1907,-1810,1861,-1863,1808,-1909,1747,-1947,1681,-1975,1610,-1992,1536,-1998xe" filled="true" fillcolor="#d1d3d4" stroked="false">
                <v:path arrowok="t"/>
                <v:fill type="solid"/>
              </v:shape>
            </v:group>
            <v:group style="position:absolute;left:1075;top:-1998;width:921;height:921" coordorigin="1075,-1998" coordsize="921,921">
              <v:shape style="position:absolute;left:1075;top:-1998;width:921;height:921" coordorigin="1075,-1998" coordsize="921,921" path="m1536,-1998l1610,-1992,1681,-1975,1747,-1947,1808,-1909,1861,-1863,1907,-1810,1945,-1750,1973,-1683,1990,-1613,1996,-1538,1990,-1463,1973,-1393,1945,-1326,1907,-1266,1861,-1213,1808,-1166,1747,-1129,1681,-1101,1610,-1084,1536,-1078,1461,-1084,1390,-1101,1324,-1129,1264,-1166,1210,-1213,1164,-1266,1127,-1326,1099,-1393,1081,-1463,1075,-1538,1081,-1613,1099,-1683,1127,-1750,1164,-1810,1210,-1863,1264,-1909,1324,-1947,1390,-1975,1461,-1992,1536,-1998xe" filled="false" stroked="true" strokeweight=".425pt" strokecolor="#231f20">
                <v:path arrowok="t"/>
              </v:shape>
            </v:group>
            <v:group style="position:absolute;left:1288;top:-1965;width:419;height:816" coordorigin="1288,-1965" coordsize="419,816">
              <v:shape style="position:absolute;left:1288;top:-1965;width:419;height:816" coordorigin="1288,-1965" coordsize="419,816" path="m1288,-1150l1707,-1965e" filled="false" stroked="true" strokeweight=".306pt" strokecolor="#6d6e71">
                <v:path arrowok="t"/>
              </v:shape>
            </v:group>
            <v:group style="position:absolute;left:1085;top:-1849;width:112;height:217" coordorigin="1085,-1849" coordsize="112,217">
              <v:shape style="position:absolute;left:1085;top:-1849;width:112;height:217" coordorigin="1085,-1849" coordsize="112,217" path="m1085,-1632l1196,-1849e" filled="false" stroked="true" strokeweight=".306pt" strokecolor="#6d6e71">
                <v:path arrowok="t"/>
              </v:shape>
            </v:group>
            <v:group style="position:absolute;left:1077;top:-1887;width:159;height:309" coordorigin="1077,-1887" coordsize="159,309">
              <v:shape style="position:absolute;left:1077;top:-1887;width:159;height:309" coordorigin="1077,-1887" coordsize="159,309" path="m1077,-1579l1235,-1887e" filled="false" stroked="true" strokeweight=".306pt" strokecolor="#6d6e71">
                <v:path arrowok="t"/>
              </v:shape>
            </v:group>
            <v:group style="position:absolute;left:1075;top:-1913;width:193;height:376" coordorigin="1075,-1913" coordsize="193,376">
              <v:shape style="position:absolute;left:1075;top:-1913;width:193;height:376" coordorigin="1075,-1913" coordsize="193,376" path="m1075,-1537l1268,-1913e" filled="false" stroked="true" strokeweight=".306pt" strokecolor="#6d6e71">
                <v:path arrowok="t"/>
              </v:shape>
            </v:group>
            <v:group style="position:absolute;left:1077;top:-1932;width:222;height:431" coordorigin="1077,-1932" coordsize="222,431">
              <v:shape style="position:absolute;left:1077;top:-1932;width:222;height:431" coordorigin="1077,-1932" coordsize="222,431" path="m1077,-1502l1298,-1932e" filled="false" stroked="true" strokeweight=".306pt" strokecolor="#6d6e71">
                <v:path arrowok="t"/>
              </v:shape>
            </v:group>
            <v:group style="position:absolute;left:1080;top:-1948;width:246;height:478" coordorigin="1080,-1948" coordsize="246,478">
              <v:shape style="position:absolute;left:1080;top:-1948;width:246;height:478" coordorigin="1080,-1948" coordsize="246,478" path="m1080,-1470l1326,-1948e" filled="false" stroked="true" strokeweight=".306pt" strokecolor="#6d6e71">
                <v:path arrowok="t"/>
              </v:shape>
            </v:group>
            <v:group style="position:absolute;left:1086;top:-1960;width:266;height:518" coordorigin="1086,-1960" coordsize="266,518">
              <v:shape style="position:absolute;left:1086;top:-1960;width:266;height:518" coordorigin="1086,-1960" coordsize="266,518" path="m1086,-1442l1351,-1960e" filled="false" stroked="true" strokeweight=".306pt" strokecolor="#6d6e71">
                <v:path arrowok="t"/>
              </v:shape>
            </v:group>
            <v:group style="position:absolute;left:1092;top:-1970;width:285;height:554" coordorigin="1092,-1970" coordsize="285,554">
              <v:shape style="position:absolute;left:1092;top:-1970;width:285;height:554" coordorigin="1092,-1970" coordsize="285,554" path="m1092,-1416l1376,-1970e" filled="false" stroked="true" strokeweight=".306pt" strokecolor="#6d6e71">
                <v:path arrowok="t"/>
              </v:shape>
            </v:group>
            <v:group style="position:absolute;left:1099;top:-1978;width:301;height:586" coordorigin="1099,-1978" coordsize="301,586">
              <v:shape style="position:absolute;left:1099;top:-1978;width:301;height:586" coordorigin="1099,-1978" coordsize="301,586" path="m1099,-1392l1400,-1978e" filled="false" stroked="true" strokeweight=".306pt" strokecolor="#6d6e71">
                <v:path arrowok="t"/>
              </v:shape>
            </v:group>
            <v:group style="position:absolute;left:1107;top:-1984;width:316;height:615" coordorigin="1107,-1984" coordsize="316,615">
              <v:shape style="position:absolute;left:1107;top:-1984;width:316;height:615" coordorigin="1107,-1984" coordsize="316,615" path="m1107,-1370l1423,-1984e" filled="false" stroked="true" strokeweight=".306pt" strokecolor="#6d6e71">
                <v:path arrowok="t"/>
              </v:shape>
            </v:group>
            <v:group style="position:absolute;left:1116;top:-1989;width:329;height:641" coordorigin="1116,-1989" coordsize="329,641">
              <v:shape style="position:absolute;left:1116;top:-1989;width:329;height:641" coordorigin="1116,-1989" coordsize="329,641" path="m1116,-1349l1445,-1989e" filled="false" stroked="true" strokeweight=".306pt" strokecolor="#6d6e71">
                <v:path arrowok="t"/>
              </v:shape>
            </v:group>
            <v:group style="position:absolute;left:1126;top:-1993;width:342;height:665" coordorigin="1126,-1993" coordsize="342,665">
              <v:shape style="position:absolute;left:1126;top:-1993;width:342;height:665" coordorigin="1126,-1993" coordsize="342,665" path="m1126,-1329l1467,-1993e" filled="false" stroked="true" strokeweight=".306pt" strokecolor="#6d6e71">
                <v:path arrowok="t"/>
              </v:shape>
            </v:group>
            <v:group style="position:absolute;left:1136;top:-1996;width:352;height:686" coordorigin="1136,-1996" coordsize="352,686">
              <v:shape style="position:absolute;left:1136;top:-1996;width:352;height:686" coordorigin="1136,-1996" coordsize="352,686" path="m1136,-1310l1488,-1996e" filled="false" stroked="true" strokeweight=".306pt" strokecolor="#6d6e71">
                <v:path arrowok="t"/>
              </v:shape>
            </v:group>
            <v:group style="position:absolute;left:1146;top:-1997;width:362;height:705" coordorigin="1146,-1997" coordsize="362,705">
              <v:shape style="position:absolute;left:1146;top:-1997;width:362;height:705" coordorigin="1146,-1997" coordsize="362,705" path="m1146,-1293l1508,-1997e" filled="false" stroked="true" strokeweight=".306pt" strokecolor="#6d6e71">
                <v:path arrowok="t"/>
              </v:shape>
            </v:group>
            <v:group style="position:absolute;left:1157;top:-1998;width:371;height:723" coordorigin="1157,-1998" coordsize="371,723">
              <v:shape style="position:absolute;left:1157;top:-1998;width:371;height:723" coordorigin="1157,-1998" coordsize="371,723" path="m1157,-1276l1528,-1998e" filled="false" stroked="true" strokeweight=".306pt" strokecolor="#6d6e71">
                <v:path arrowok="t"/>
              </v:shape>
            </v:group>
            <v:group style="position:absolute;left:1169;top:-1998;width:379;height:738" coordorigin="1169,-1998" coordsize="379,738">
              <v:shape style="position:absolute;left:1169;top:-1998;width:379;height:738" coordorigin="1169,-1998" coordsize="379,738" path="m1169,-1260l1548,-1998e" filled="false" stroked="true" strokeweight=".306pt" strokecolor="#6d6e71">
                <v:path arrowok="t"/>
              </v:shape>
            </v:group>
            <v:group style="position:absolute;left:1181;top:-1997;width:387;height:752" coordorigin="1181,-1997" coordsize="387,752">
              <v:shape style="position:absolute;left:1181;top:-1997;width:387;height:752" coordorigin="1181,-1997" coordsize="387,752" path="m1181,-1245l1567,-1997e" filled="false" stroked="true" strokeweight=".306pt" strokecolor="#6d6e71">
                <v:path arrowok="t"/>
              </v:shape>
            </v:group>
            <v:group style="position:absolute;left:1193;top:-1996;width:393;height:765" coordorigin="1193,-1996" coordsize="393,765">
              <v:shape style="position:absolute;left:1193;top:-1996;width:393;height:765" coordorigin="1193,-1996" coordsize="393,765" path="m1193,-1231l1586,-1996e" filled="false" stroked="true" strokeweight=".306pt" strokecolor="#6d6e71">
                <v:path arrowok="t"/>
              </v:shape>
            </v:group>
            <v:group style="position:absolute;left:1206;top:-1993;width:399;height:776" coordorigin="1206,-1993" coordsize="399,776">
              <v:shape style="position:absolute;left:1206;top:-1993;width:399;height:776" coordorigin="1206,-1993" coordsize="399,776" path="m1206,-1217l1604,-1993e" filled="false" stroked="true" strokeweight=".306pt" strokecolor="#6d6e71">
                <v:path arrowok="t"/>
              </v:shape>
            </v:group>
            <v:group style="position:absolute;left:1218;top:-1990;width:404;height:786" coordorigin="1218,-1990" coordsize="404,786">
              <v:shape style="position:absolute;left:1218;top:-1990;width:404;height:786" coordorigin="1218,-1990" coordsize="404,786" path="m1218,-1205l1622,-1990e" filled="false" stroked="true" strokeweight=".306pt" strokecolor="#6d6e71">
                <v:path arrowok="t"/>
              </v:shape>
            </v:group>
            <v:group style="position:absolute;left:1232;top:-1987;width:408;height:795" coordorigin="1232,-1987" coordsize="408,795">
              <v:shape style="position:absolute;left:1232;top:-1987;width:408;height:795" coordorigin="1232,-1987" coordsize="408,795" path="m1232,-1192l1640,-1987e" filled="false" stroked="true" strokeweight=".306pt" strokecolor="#6d6e71">
                <v:path arrowok="t"/>
              </v:shape>
            </v:group>
            <v:group style="position:absolute;left:1246;top:-1982;width:412;height:802" coordorigin="1246,-1982" coordsize="412,802">
              <v:shape style="position:absolute;left:1246;top:-1982;width:412;height:802" coordorigin="1246,-1982" coordsize="412,802" path="m1246,-1181l1657,-1982e" filled="false" stroked="true" strokeweight=".306pt" strokecolor="#6d6e71">
                <v:path arrowok="t"/>
              </v:shape>
            </v:group>
            <v:group style="position:absolute;left:1260;top:-1977;width:415;height:808" coordorigin="1260,-1977" coordsize="415,808">
              <v:shape style="position:absolute;left:1260;top:-1977;width:415;height:808" coordorigin="1260,-1977" coordsize="415,808" path="m1260,-1170l1674,-1977e" filled="false" stroked="true" strokeweight=".306pt" strokecolor="#6d6e71">
                <v:path arrowok="t"/>
              </v:shape>
            </v:group>
            <v:group style="position:absolute;left:1274;top:-1971;width:417;height:812" coordorigin="1274,-1971" coordsize="417,812">
              <v:shape style="position:absolute;left:1274;top:-1971;width:417;height:812" coordorigin="1274,-1971" coordsize="417,812" path="m1274,-1160l1691,-1971e" filled="false" stroked="true" strokeweight=".306pt" strokecolor="#6d6e71">
                <v:path arrowok="t"/>
              </v:shape>
            </v:group>
            <v:group style="position:absolute;left:1126;top:-1854;width:293;height:412" coordorigin="1126,-1854" coordsize="293,412">
              <v:shape style="position:absolute;left:1126;top:-1854;width:293;height:412" coordorigin="1126,-1854" coordsize="293,412" path="m1165,-1515l1149,-1515,1142,-1512,1129,-1499,1126,-1492,1126,-1472,1192,-1442,1215,-1444,1238,-1448,1260,-1456,1281,-1466,1295,-1475,1231,-1475,1220,-1479,1192,-1502,1181,-1509,1178,-1511,1172,-1513,1165,-1515xe" filled="true" fillcolor="#231f20" stroked="false">
                <v:path arrowok="t"/>
                <v:fill type="solid"/>
              </v:shape>
              <v:shape style="position:absolute;left:1126;top:-1854;width:293;height:412" coordorigin="1126,-1854" coordsize="293,412" path="m1418,-1854l1261,-1854,1177,-1685,1194,-1684,1210,-1682,1265,-1653,1299,-1594,1304,-1560,1302,-1541,1274,-1486,1243,-1475,1295,-1475,1347,-1530,1369,-1592,1371,-1613,1370,-1630,1344,-1693,1291,-1733,1234,-1748,1252,-1785,1397,-1785,1418,-1854xe" filled="true" fillcolor="#231f20" stroked="false">
                <v:path arrowok="t"/>
                <v:fill type="solid"/>
              </v:shape>
            </v:group>
            <v:group style="position:absolute;left:1390;top:-1870;width:305;height:435" coordorigin="1390,-1870" coordsize="305,435">
              <v:shape style="position:absolute;left:1390;top:-1870;width:305;height:435" coordorigin="1390,-1870" coordsize="305,435" path="m1595,-1870l1524,-1847,1476,-1798,1430,-1725,1406,-1660,1392,-1589,1390,-1554,1391,-1538,1410,-1480,1460,-1439,1485,-1435,1499,-1436,1480,-1455,1473,-1458,1461,-1470,1458,-1478,1458,-1493,1473,-1571,1491,-1629,1518,-1715,1543,-1786,1575,-1844,1591,-1849,1655,-1849,1651,-1853,1639,-1861,1626,-1866,1611,-1869,1595,-1870xe" filled="true" fillcolor="#231f20" stroked="false">
                <v:path arrowok="t"/>
                <v:fill type="solid"/>
              </v:shape>
              <v:shape style="position:absolute;left:1390;top:-1870;width:305;height:435" coordorigin="1390,-1870" coordsize="305,435" path="m1655,-1849l1606,-1849,1614,-1846,1620,-1841,1625,-1835,1628,-1826,1628,-1815,1618,-1750,1590,-1658,1555,-1551,1534,-1494,1498,-1455,1555,-1455,1602,-1495,1642,-1552,1673,-1623,1691,-1700,1695,-1749,1694,-1764,1671,-1833,1662,-1844,1655,-1849xe" filled="true" fillcolor="#231f20" stroked="false">
                <v:path arrowok="t"/>
                <v:fill type="solid"/>
              </v:shape>
            </v:group>
            <v:group style="position:absolute;left:1157;top:-1407;width:63;height:74" coordorigin="1157,-1407" coordsize="63,74">
              <v:shape style="position:absolute;left:1157;top:-1407;width:63;height:74" coordorigin="1157,-1407" coordsize="63,74" path="m1200,-1407l1181,-1407,1173,-1404,1160,-1391,1157,-1381,1157,-1359,1160,-1350,1173,-1337,1181,-1334,1198,-1334,1205,-1336,1215,-1343,1216,-1346,1185,-1346,1181,-1348,1174,-1355,1172,-1362,1172,-1379,1174,-1385,1181,-1393,1185,-1395,1217,-1395,1216,-1396,1207,-1404,1200,-1407xe" filled="true" fillcolor="#231f20" stroked="false">
                <v:path arrowok="t"/>
                <v:fill type="solid"/>
              </v:shape>
              <v:shape style="position:absolute;left:1157;top:-1407;width:63;height:74" coordorigin="1157,-1407" coordsize="63,74" path="m1206,-1361l1205,-1356,1203,-1352,1197,-1347,1194,-1346,1216,-1346,1218,-1349,1220,-1357,1206,-1361xe" filled="true" fillcolor="#231f20" stroked="false">
                <v:path arrowok="t"/>
                <v:fill type="solid"/>
              </v:shape>
              <v:shape style="position:absolute;left:1157;top:-1407;width:63;height:74" coordorigin="1157,-1407" coordsize="63,74" path="m1217,-1395l1194,-1395,1198,-1394,1203,-1389,1205,-1387,1206,-1383,1220,-1386,1219,-1392,1217,-1395xe" filled="true" fillcolor="#231f20" stroked="false">
                <v:path arrowok="t"/>
                <v:fill type="solid"/>
              </v:shape>
            </v:group>
            <v:group style="position:absolute;left:1233;top:-1406;width:55;height:71" coordorigin="1233,-1406" coordsize="55,71">
              <v:shape style="position:absolute;left:1233;top:-1406;width:55;height:71" coordorigin="1233,-1406" coordsize="55,71" path="m1287,-1406l1233,-1406,1233,-1335,1288,-1335,1288,-1347,1248,-1347,1248,-1366,1284,-1366,1284,-1378,1248,-1378,1248,-1394,1287,-1394,1287,-1406xe" filled="true" fillcolor="#231f20" stroked="false">
                <v:path arrowok="t"/>
                <v:fill type="solid"/>
              </v:shape>
            </v:group>
            <v:group style="position:absolute;left:1300;top:-1406;width:58;height:71" coordorigin="1300,-1406" coordsize="58,71">
              <v:shape style="position:absolute;left:1300;top:-1406;width:58;height:71" coordorigin="1300,-1406" coordsize="58,71" path="m1315,-1406l1300,-1406,1300,-1335,1314,-1335,1314,-1381,1330,-1381,1315,-1406xe" filled="true" fillcolor="#231f20" stroked="false">
                <v:path arrowok="t"/>
                <v:fill type="solid"/>
              </v:shape>
              <v:shape style="position:absolute;left:1300;top:-1406;width:58;height:71" coordorigin="1300,-1406" coordsize="58,71" path="m1330,-1381l1314,-1381,1343,-1335,1358,-1335,1358,-1358,1344,-1358,1330,-1381xe" filled="true" fillcolor="#231f20" stroked="false">
                <v:path arrowok="t"/>
                <v:fill type="solid"/>
              </v:shape>
              <v:shape style="position:absolute;left:1300;top:-1406;width:58;height:71" coordorigin="1300,-1406" coordsize="58,71" path="m1358,-1406l1344,-1406,1344,-1358,1358,-1358,1358,-1406xe" filled="true" fillcolor="#231f20" stroked="false">
                <v:path arrowok="t"/>
                <v:fill type="solid"/>
              </v:shape>
            </v:group>
            <v:group style="position:absolute;left:1368;top:-1406;width:58;height:71" coordorigin="1368,-1406" coordsize="58,71">
              <v:shape style="position:absolute;left:1368;top:-1406;width:58;height:71" coordorigin="1368,-1406" coordsize="58,71" path="m1404,-1394l1390,-1394,1390,-1335,1404,-1335,1404,-1394xe" filled="true" fillcolor="#231f20" stroked="false">
                <v:path arrowok="t"/>
                <v:fill type="solid"/>
              </v:shape>
              <v:shape style="position:absolute;left:1368;top:-1406;width:58;height:71" coordorigin="1368,-1406" coordsize="58,71" path="m1426,-1406l1368,-1406,1368,-1394,1426,-1394,1426,-1406xe" filled="true" fillcolor="#231f20" stroked="false">
                <v:path arrowok="t"/>
                <v:fill type="solid"/>
              </v:shape>
            </v:group>
            <v:group style="position:absolute;left:1420;top:-1406;width:73;height:71" coordorigin="1420,-1406" coordsize="73,71">
              <v:shape style="position:absolute;left:1420;top:-1406;width:73;height:71" coordorigin="1420,-1406" coordsize="73,71" path="m1464,-1406l1448,-1406,1420,-1335,1436,-1335,1442,-1351,1486,-1351,1481,-1363,1446,-1363,1456,-1389,1471,-1389,1464,-1406xe" filled="true" fillcolor="#231f20" stroked="false">
                <v:path arrowok="t"/>
                <v:fill type="solid"/>
              </v:shape>
              <v:shape style="position:absolute;left:1420;top:-1406;width:73;height:71" coordorigin="1420,-1406" coordsize="73,71" path="m1486,-1351l1471,-1351,1477,-1335,1493,-1335,1486,-1351xe" filled="true" fillcolor="#231f20" stroked="false">
                <v:path arrowok="t"/>
                <v:fill type="solid"/>
              </v:shape>
              <v:shape style="position:absolute;left:1420;top:-1406;width:73;height:71" coordorigin="1420,-1406" coordsize="73,71" path="m1471,-1389l1456,-1389,1466,-1363,1481,-1363,1471,-1389xe" filled="true" fillcolor="#231f20" stroked="false">
                <v:path arrowok="t"/>
                <v:fill type="solid"/>
              </v:shape>
            </v:group>
            <v:group style="position:absolute;left:1486;top:-1406;width:68;height:71" coordorigin="1486,-1406" coordsize="68,71">
              <v:shape style="position:absolute;left:1486;top:-1406;width:68;height:71" coordorigin="1486,-1406" coordsize="68,71" path="m1501,-1406l1486,-1406,1511,-1335,1527,-1335,1534,-1353,1520,-1353,1501,-1406xe" filled="true" fillcolor="#231f20" stroked="false">
                <v:path arrowok="t"/>
                <v:fill type="solid"/>
              </v:shape>
              <v:shape style="position:absolute;left:1486;top:-1406;width:68;height:71" coordorigin="1486,-1406" coordsize="68,71" path="m1553,-1406l1537,-1406,1520,-1353,1534,-1353,1553,-1406xe" filled="true" fillcolor="#231f20" stroked="false">
                <v:path arrowok="t"/>
                <v:fill type="solid"/>
              </v:shape>
            </v:group>
            <v:group style="position:absolute;left:1557;top:-1407;width:71;height:74" coordorigin="1557,-1407" coordsize="71,74">
              <v:shape style="position:absolute;left:1557;top:-1407;width:71;height:74" coordorigin="1557,-1407" coordsize="71,74" path="m1603,-1407l1587,-1407,1581,-1406,1557,-1377,1557,-1359,1561,-1350,1573,-1337,1582,-1334,1603,-1334,1612,-1337,1621,-1346,1587,-1346,1582,-1348,1574,-1356,1572,-1362,1573,-1379,1574,-1385,1582,-1393,1587,-1395,1620,-1395,1612,-1404,1603,-1407xe" filled="true" fillcolor="#231f20" stroked="false">
                <v:path arrowok="t"/>
                <v:fill type="solid"/>
              </v:shape>
              <v:shape style="position:absolute;left:1557;top:-1407;width:71;height:74" coordorigin="1557,-1407" coordsize="71,74" path="m1620,-1395l1599,-1395,1603,-1393,1611,-1385,1612,-1379,1612,-1362,1611,-1356,1603,-1348,1598,-1346,1621,-1346,1624,-1350,1628,-1359,1628,-1382,1624,-1391,1620,-1395xe" filled="true" fillcolor="#231f20" stroked="false">
                <v:path arrowok="t"/>
                <v:fill type="solid"/>
              </v:shape>
            </v:group>
            <v:group style="position:absolute;left:1635;top:-1407;width:59;height:74" coordorigin="1635,-1407" coordsize="59,74">
              <v:shape style="position:absolute;left:1635;top:-1407;width:59;height:74" coordorigin="1635,-1407" coordsize="59,74" path="m1649,-1359l1635,-1358,1636,-1350,1639,-1344,1649,-1336,1656,-1334,1671,-1334,1677,-1335,1685,-1338,1688,-1341,1692,-1346,1661,-1346,1657,-1347,1652,-1351,1650,-1355,1649,-1359xe" filled="true" fillcolor="#231f20" stroked="false">
                <v:path arrowok="t"/>
                <v:fill type="solid"/>
              </v:shape>
              <v:shape style="position:absolute;left:1635;top:-1407;width:59;height:74" coordorigin="1635,-1407" coordsize="59,74" path="m1673,-1407l1659,-1407,1654,-1406,1638,-1382,1640,-1377,1648,-1370,1653,-1368,1667,-1364,1671,-1363,1675,-1362,1677,-1361,1679,-1359,1679,-1357,1679,-1353,1678,-1351,1674,-1347,1670,-1346,1692,-1346,1693,-1348,1694,-1351,1694,-1360,1693,-1364,1660,-1381,1656,-1382,1653,-1385,1652,-1386,1652,-1390,1653,-1391,1657,-1394,1660,-1395,1690,-1395,1689,-1397,1680,-1405,1673,-1407xe" filled="true" fillcolor="#231f20" stroked="false">
                <v:path arrowok="t"/>
                <v:fill type="solid"/>
              </v:shape>
              <v:shape style="position:absolute;left:1635;top:-1407;width:59;height:74" coordorigin="1635,-1407" coordsize="59,74" path="m1690,-1395l1668,-1395,1671,-1394,1675,-1391,1677,-1388,1677,-1385,1692,-1385,1692,-1392,1690,-1395xe" filled="true" fillcolor="#231f20" stroked="false">
                <v:path arrowok="t"/>
                <v:fill type="solid"/>
              </v:shape>
            </v:group>
            <v:group style="position:absolute;left:1648;top:-1688;width:269;height:419" coordorigin="1648,-1688" coordsize="269,419">
              <v:shape style="position:absolute;left:1648;top:-1688;width:269;height:419" coordorigin="1648,-1688" coordsize="269,419" path="m1648,-1688l1753,-1632,1845,-1564,1900,-1490,1917,-1422,1904,-1363,1868,-1317,1815,-1285,1752,-1269e" filled="false" stroked="true" strokeweight=".613pt" strokecolor="#231f20">
                <v:path arrowok="t"/>
              </v:shape>
              <v:shape style="position:absolute;left:1490;top:-1866;width:444;height:614" type="#_x0000_t75" stroked="false">
                <v:imagedata r:id="rId53" o:title=""/>
              </v:shape>
            </v:group>
            <v:group style="position:absolute;left:1343;top:-1397;width:509;height:203" coordorigin="1343,-1397" coordsize="509,203">
              <v:shape style="position:absolute;left:1343;top:-1397;width:509;height:203" coordorigin="1343,-1397" coordsize="509,203" path="m1851,-1397l1811,-1330,1758,-1274,1693,-1231,1619,-1204,1538,-1194,1486,-1198,1436,-1210,1388,-1229,1343,-1255e" filled="false" stroked="true" strokeweight=".541pt" strokecolor="#231f20">
                <v:path arrowok="t"/>
              </v:shape>
            </v:group>
            <v:group style="position:absolute;left:1075;top:-1998;width:921;height:921" coordorigin="1075,-1998" coordsize="921,921">
              <v:shape style="position:absolute;left:1075;top:-1998;width:921;height:921" coordorigin="1075,-1998" coordsize="921,921" path="m1536,-1998l1610,-1992,1681,-1975,1747,-1947,1808,-1909,1861,-1863,1907,-1810,1945,-1750,1973,-1683,1990,-1613,1996,-1538,1990,-1463,1973,-1393,1945,-1326,1907,-1266,1861,-1213,1808,-1166,1747,-1129,1681,-1101,1610,-1084,1536,-1078,1461,-1084,1390,-1101,1324,-1129,1264,-1166,1210,-1213,1164,-1266,1127,-1326,1099,-1393,1081,-1463,1075,-1538,1081,-1613,1099,-1683,1127,-1750,1164,-1810,1210,-1863,1264,-1909,1324,-1947,1390,-1975,1461,-1992,1536,-1998xe" filled="false" stroked="true" strokeweight=".567pt" strokecolor="#231f20">
                <v:path arrowok="t"/>
              </v:shape>
              <v:shape style="position:absolute;left:1393;top:-1239;width:297;height:119" type="#_x0000_t75" stroked="false">
                <v:imagedata r:id="rId54" o:title=""/>
              </v:shape>
            </v:group>
            <w10:wrap type="none"/>
          </v:group>
        </w:pict>
      </w:r>
      <w:r>
        <w:rPr/>
        <w:pict>
          <v:group style="position:absolute;margin-left:104.362999pt;margin-top:-100.215134pt;width:46.65pt;height:46.65pt;mso-position-horizontal-relative:page;mso-position-vertical-relative:paragraph;z-index:-71536" coordorigin="2087,-2004" coordsize="933,933">
            <v:group style="position:absolute;left:2093;top:-1998;width:921;height:921" coordorigin="2093,-1998" coordsize="921,921">
              <v:shape style="position:absolute;left:2093;top:-1998;width:921;height:921" coordorigin="2093,-1998" coordsize="921,921" path="m2554,-1998l2479,-1992,2408,-1975,2342,-1947,2282,-1909,2228,-1863,2182,-1810,2145,-1750,2117,-1683,2099,-1613,2093,-1538,2099,-1463,2117,-1393,2145,-1326,2182,-1266,2228,-1213,2282,-1166,2342,-1129,2408,-1101,2479,-1084,2554,-1078,2628,-1084,2699,-1101,2765,-1129,2825,-1166,2879,-1213,2925,-1266,2963,-1326,2990,-1393,3008,-1463,3014,-1538,3008,-1613,2990,-1683,2963,-1750,2925,-1810,2879,-1863,2825,-1909,2765,-1947,2699,-1975,2628,-1992,2554,-1998xe" filled="true" fillcolor="#d1d3d4" stroked="false">
                <v:path arrowok="t"/>
                <v:fill type="solid"/>
              </v:shape>
            </v:group>
            <v:group style="position:absolute;left:2093;top:-1998;width:921;height:921" coordorigin="2093,-1998" coordsize="921,921">
              <v:shape style="position:absolute;left:2093;top:-1998;width:921;height:921" coordorigin="2093,-1998" coordsize="921,921" path="m2554,-1998l2628,-1992,2699,-1975,2765,-1947,2825,-1909,2879,-1863,2925,-1810,2963,-1750,2990,-1683,3008,-1613,3014,-1538,3008,-1463,2990,-1393,2963,-1326,2925,-1266,2879,-1213,2825,-1166,2765,-1129,2699,-1101,2628,-1084,2554,-1078,2479,-1084,2408,-1101,2342,-1129,2282,-1166,2228,-1213,2182,-1266,2145,-1326,2117,-1393,2099,-1463,2093,-1538,2099,-1613,2117,-1683,2145,-1750,2182,-1810,2228,-1863,2282,-1909,2342,-1947,2408,-1975,2479,-1992,2554,-1998xe" filled="false" stroked="true" strokeweight=".425pt" strokecolor="#231f20">
                <v:path arrowok="t"/>
              </v:shape>
            </v:group>
            <v:group style="position:absolute;left:2306;top:-1965;width:419;height:816" coordorigin="2306,-1965" coordsize="419,816">
              <v:shape style="position:absolute;left:2306;top:-1965;width:419;height:816" coordorigin="2306,-1965" coordsize="419,816" path="m2306,-1150l2725,-1965e" filled="false" stroked="true" strokeweight=".306pt" strokecolor="#6d6e71">
                <v:path arrowok="t"/>
              </v:shape>
            </v:group>
            <v:group style="position:absolute;left:2103;top:-1849;width:112;height:217" coordorigin="2103,-1849" coordsize="112,217">
              <v:shape style="position:absolute;left:2103;top:-1849;width:112;height:217" coordorigin="2103,-1849" coordsize="112,217" path="m2103,-1632l2214,-1849e" filled="false" stroked="true" strokeweight=".306pt" strokecolor="#6d6e71">
                <v:path arrowok="t"/>
              </v:shape>
            </v:group>
            <v:group style="position:absolute;left:2095;top:-1887;width:159;height:309" coordorigin="2095,-1887" coordsize="159,309">
              <v:shape style="position:absolute;left:2095;top:-1887;width:159;height:309" coordorigin="2095,-1887" coordsize="159,309" path="m2095,-1579l2253,-1887e" filled="false" stroked="true" strokeweight=".306pt" strokecolor="#6d6e71">
                <v:path arrowok="t"/>
              </v:shape>
            </v:group>
            <v:group style="position:absolute;left:2093;top:-1913;width:193;height:376" coordorigin="2093,-1913" coordsize="193,376">
              <v:shape style="position:absolute;left:2093;top:-1913;width:193;height:376" coordorigin="2093,-1913" coordsize="193,376" path="m2093,-1537l2286,-1913e" filled="false" stroked="true" strokeweight=".306pt" strokecolor="#6d6e71">
                <v:path arrowok="t"/>
              </v:shape>
            </v:group>
            <v:group style="position:absolute;left:2095;top:-1932;width:222;height:431" coordorigin="2095,-1932" coordsize="222,431">
              <v:shape style="position:absolute;left:2095;top:-1932;width:222;height:431" coordorigin="2095,-1932" coordsize="222,431" path="m2095,-1502l2316,-1932e" filled="false" stroked="true" strokeweight=".306pt" strokecolor="#6d6e71">
                <v:path arrowok="t"/>
              </v:shape>
            </v:group>
            <v:group style="position:absolute;left:2098;top:-1948;width:246;height:478" coordorigin="2098,-1948" coordsize="246,478">
              <v:shape style="position:absolute;left:2098;top:-1948;width:246;height:478" coordorigin="2098,-1948" coordsize="246,478" path="m2098,-1470l2343,-1948e" filled="false" stroked="true" strokeweight=".306pt" strokecolor="#6d6e71">
                <v:path arrowok="t"/>
              </v:shape>
            </v:group>
            <v:group style="position:absolute;left:2103;top:-1960;width:266;height:518" coordorigin="2103,-1960" coordsize="266,518">
              <v:shape style="position:absolute;left:2103;top:-1960;width:266;height:518" coordorigin="2103,-1960" coordsize="266,518" path="m2103,-1442l2369,-1960e" filled="false" stroked="true" strokeweight=".306pt" strokecolor="#6d6e71">
                <v:path arrowok="t"/>
              </v:shape>
            </v:group>
            <v:group style="position:absolute;left:2110;top:-1970;width:285;height:554" coordorigin="2110,-1970" coordsize="285,554">
              <v:shape style="position:absolute;left:2110;top:-1970;width:285;height:554" coordorigin="2110,-1970" coordsize="285,554" path="m2110,-1416l2394,-1970e" filled="false" stroked="true" strokeweight=".306pt" strokecolor="#6d6e71">
                <v:path arrowok="t"/>
              </v:shape>
            </v:group>
            <v:group style="position:absolute;left:2117;top:-1978;width:301;height:586" coordorigin="2117,-1978" coordsize="301,586">
              <v:shape style="position:absolute;left:2117;top:-1978;width:301;height:586" coordorigin="2117,-1978" coordsize="301,586" path="m2117,-1392l2418,-1978e" filled="false" stroked="true" strokeweight=".306pt" strokecolor="#6d6e71">
                <v:path arrowok="t"/>
              </v:shape>
            </v:group>
            <v:group style="position:absolute;left:2125;top:-1984;width:316;height:615" coordorigin="2125,-1984" coordsize="316,615">
              <v:shape style="position:absolute;left:2125;top:-1984;width:316;height:615" coordorigin="2125,-1984" coordsize="316,615" path="m2125,-1370l2441,-1984e" filled="false" stroked="true" strokeweight=".306pt" strokecolor="#6d6e71">
                <v:path arrowok="t"/>
              </v:shape>
            </v:group>
            <v:group style="position:absolute;left:2134;top:-1989;width:329;height:641" coordorigin="2134,-1989" coordsize="329,641">
              <v:shape style="position:absolute;left:2134;top:-1989;width:329;height:641" coordorigin="2134,-1989" coordsize="329,641" path="m2134,-1349l2463,-1989e" filled="false" stroked="true" strokeweight=".306pt" strokecolor="#6d6e71">
                <v:path arrowok="t"/>
              </v:shape>
            </v:group>
            <v:group style="position:absolute;left:2143;top:-1993;width:342;height:665" coordorigin="2143,-1993" coordsize="342,665">
              <v:shape style="position:absolute;left:2143;top:-1993;width:342;height:665" coordorigin="2143,-1993" coordsize="342,665" path="m2143,-1329l2484,-1993e" filled="false" stroked="true" strokeweight=".306pt" strokecolor="#6d6e71">
                <v:path arrowok="t"/>
              </v:shape>
            </v:group>
            <v:group style="position:absolute;left:2153;top:-1996;width:352;height:686" coordorigin="2153,-1996" coordsize="352,686">
              <v:shape style="position:absolute;left:2153;top:-1996;width:352;height:686" coordorigin="2153,-1996" coordsize="352,686" path="m2153,-1310l2505,-1996e" filled="false" stroked="true" strokeweight=".306pt" strokecolor="#6d6e71">
                <v:path arrowok="t"/>
              </v:shape>
            </v:group>
            <v:group style="position:absolute;left:2164;top:-1997;width:362;height:705" coordorigin="2164,-1997" coordsize="362,705">
              <v:shape style="position:absolute;left:2164;top:-1997;width:362;height:705" coordorigin="2164,-1997" coordsize="362,705" path="m2164,-1293l2526,-1997e" filled="false" stroked="true" strokeweight=".306pt" strokecolor="#6d6e71">
                <v:path arrowok="t"/>
              </v:shape>
            </v:group>
            <v:group style="position:absolute;left:2175;top:-1998;width:371;height:723" coordorigin="2175,-1998" coordsize="371,723">
              <v:shape style="position:absolute;left:2175;top:-1998;width:371;height:723" coordorigin="2175,-1998" coordsize="371,723" path="m2175,-1276l2546,-1998e" filled="false" stroked="true" strokeweight=".306pt" strokecolor="#6d6e71">
                <v:path arrowok="t"/>
              </v:shape>
            </v:group>
            <v:group style="position:absolute;left:2186;top:-1998;width:379;height:738" coordorigin="2186,-1998" coordsize="379,738">
              <v:shape style="position:absolute;left:2186;top:-1998;width:379;height:738" coordorigin="2186,-1998" coordsize="379,738" path="m2186,-1260l2565,-1998e" filled="false" stroked="true" strokeweight=".306pt" strokecolor="#6d6e71">
                <v:path arrowok="t"/>
              </v:shape>
            </v:group>
            <v:group style="position:absolute;left:2198;top:-1997;width:387;height:752" coordorigin="2198,-1997" coordsize="387,752">
              <v:shape style="position:absolute;left:2198;top:-1997;width:387;height:752" coordorigin="2198,-1997" coordsize="387,752" path="m2198,-1245l2585,-1997e" filled="false" stroked="true" strokeweight=".306pt" strokecolor="#6d6e71">
                <v:path arrowok="t"/>
              </v:shape>
            </v:group>
            <v:group style="position:absolute;left:2211;top:-1996;width:393;height:765" coordorigin="2211,-1996" coordsize="393,765">
              <v:shape style="position:absolute;left:2211;top:-1996;width:393;height:765" coordorigin="2211,-1996" coordsize="393,765" path="m2211,-1231l2603,-1996e" filled="false" stroked="true" strokeweight=".306pt" strokecolor="#6d6e71">
                <v:path arrowok="t"/>
              </v:shape>
            </v:group>
            <v:group style="position:absolute;left:2223;top:-1993;width:399;height:776" coordorigin="2223,-1993" coordsize="399,776">
              <v:shape style="position:absolute;left:2223;top:-1993;width:399;height:776" coordorigin="2223,-1993" coordsize="399,776" path="m2223,-1217l2622,-1993e" filled="false" stroked="true" strokeweight=".306pt" strokecolor="#6d6e71">
                <v:path arrowok="t"/>
              </v:shape>
            </v:group>
            <v:group style="position:absolute;left:2236;top:-1990;width:404;height:786" coordorigin="2236,-1990" coordsize="404,786">
              <v:shape style="position:absolute;left:2236;top:-1990;width:404;height:786" coordorigin="2236,-1990" coordsize="404,786" path="m2236,-1205l2640,-1990e" filled="false" stroked="true" strokeweight=".306pt" strokecolor="#6d6e71">
                <v:path arrowok="t"/>
              </v:shape>
            </v:group>
            <v:group style="position:absolute;left:2250;top:-1987;width:408;height:795" coordorigin="2250,-1987" coordsize="408,795">
              <v:shape style="position:absolute;left:2250;top:-1987;width:408;height:795" coordorigin="2250,-1987" coordsize="408,795" path="m2250,-1192l2658,-1987e" filled="false" stroked="true" strokeweight=".306pt" strokecolor="#6d6e71">
                <v:path arrowok="t"/>
              </v:shape>
            </v:group>
            <v:group style="position:absolute;left:2263;top:-1982;width:412;height:802" coordorigin="2263,-1982" coordsize="412,802">
              <v:shape style="position:absolute;left:2263;top:-1982;width:412;height:802" coordorigin="2263,-1982" coordsize="412,802" path="m2263,-1181l2675,-1982e" filled="false" stroked="true" strokeweight=".306pt" strokecolor="#6d6e71">
                <v:path arrowok="t"/>
              </v:shape>
            </v:group>
            <v:group style="position:absolute;left:2277;top:-1977;width:415;height:808" coordorigin="2277,-1977" coordsize="415,808">
              <v:shape style="position:absolute;left:2277;top:-1977;width:415;height:808" coordorigin="2277,-1977" coordsize="415,808" path="m2277,-1170l2692,-1977e" filled="false" stroked="true" strokeweight=".306pt" strokecolor="#6d6e71">
                <v:path arrowok="t"/>
              </v:shape>
            </v:group>
            <v:group style="position:absolute;left:2292;top:-1971;width:417;height:812" coordorigin="2292,-1971" coordsize="417,812">
              <v:shape style="position:absolute;left:2292;top:-1971;width:417;height:812" coordorigin="2292,-1971" coordsize="417,812" path="m2292,-1160l2709,-1971e" filled="false" stroked="true" strokeweight=".306pt" strokecolor="#6d6e71">
                <v:path arrowok="t"/>
              </v:shape>
            </v:group>
            <v:group style="position:absolute;left:2144;top:-1854;width:293;height:412" coordorigin="2144,-1854" coordsize="293,412">
              <v:shape style="position:absolute;left:2144;top:-1854;width:293;height:412" coordorigin="2144,-1854" coordsize="293,412" path="m2183,-1515l2167,-1515,2160,-1512,2147,-1499,2144,-1492,2144,-1472,2210,-1442,2233,-1444,2256,-1448,2278,-1456,2299,-1466,2313,-1475,2249,-1475,2238,-1479,2209,-1502,2199,-1509,2196,-1511,2190,-1513,2183,-1515xe" filled="true" fillcolor="#231f20" stroked="false">
                <v:path arrowok="t"/>
                <v:fill type="solid"/>
              </v:shape>
              <v:shape style="position:absolute;left:2144;top:-1854;width:293;height:412" coordorigin="2144,-1854" coordsize="293,412" path="m2436,-1854l2279,-1854,2194,-1685,2212,-1684,2228,-1682,2283,-1653,2317,-1594,2321,-1560,2320,-1541,2292,-1486,2261,-1475,2313,-1475,2365,-1530,2387,-1592,2389,-1613,2388,-1630,2361,-1693,2309,-1733,2251,-1748,2270,-1785,2415,-1785,2436,-1854xe" filled="true" fillcolor="#231f20" stroked="false">
                <v:path arrowok="t"/>
                <v:fill type="solid"/>
              </v:shape>
            </v:group>
            <v:group style="position:absolute;left:2408;top:-1870;width:305;height:435" coordorigin="2408,-1870" coordsize="305,435">
              <v:shape style="position:absolute;left:2408;top:-1870;width:305;height:435" coordorigin="2408,-1870" coordsize="305,435" path="m2613,-1870l2542,-1847,2494,-1798,2448,-1725,2424,-1660,2410,-1589,2408,-1554,2409,-1538,2427,-1480,2477,-1439,2503,-1435,2517,-1436,2498,-1455,2490,-1458,2479,-1470,2476,-1478,2476,-1493,2491,-1571,2508,-1629,2536,-1715,2561,-1786,2593,-1844,2609,-1849,2673,-1849,2669,-1853,2657,-1861,2643,-1866,2629,-1869,2613,-1870xe" filled="true" fillcolor="#231f20" stroked="false">
                <v:path arrowok="t"/>
                <v:fill type="solid"/>
              </v:shape>
              <v:shape style="position:absolute;left:2408;top:-1870;width:305;height:435" coordorigin="2408,-1870" coordsize="305,435" path="m2673,-1849l2624,-1849,2631,-1846,2637,-1841,2643,-1835,2646,-1826,2646,-1815,2636,-1750,2608,-1658,2573,-1551,2552,-1494,2516,-1455,2573,-1455,2620,-1495,2660,-1552,2691,-1623,2709,-1700,2712,-1749,2712,-1764,2689,-1833,2680,-1844,2673,-1849xe" filled="true" fillcolor="#231f20" stroked="false">
                <v:path arrowok="t"/>
                <v:fill type="solid"/>
              </v:shape>
            </v:group>
            <v:group style="position:absolute;left:2175;top:-1407;width:63;height:74" coordorigin="2175,-1407" coordsize="63,74">
              <v:shape style="position:absolute;left:2175;top:-1407;width:63;height:74" coordorigin="2175,-1407" coordsize="63,74" path="m2218,-1407l2199,-1407,2191,-1404,2178,-1391,2175,-1381,2175,-1359,2178,-1350,2191,-1337,2199,-1334,2216,-1334,2222,-1336,2232,-1343,2234,-1346,2203,-1346,2198,-1348,2192,-1355,2190,-1362,2190,-1379,2192,-1385,2199,-1393,2203,-1395,2235,-1395,2234,-1396,2225,-1404,2218,-1407xe" filled="true" fillcolor="#231f20" stroked="false">
                <v:path arrowok="t"/>
                <v:fill type="solid"/>
              </v:shape>
              <v:shape style="position:absolute;left:2175;top:-1407;width:63;height:74" coordorigin="2175,-1407" coordsize="63,74" path="m2224,-1361l2223,-1356,2221,-1352,2215,-1347,2212,-1346,2234,-1346,2236,-1349,2238,-1357,2224,-1361xe" filled="true" fillcolor="#231f20" stroked="false">
                <v:path arrowok="t"/>
                <v:fill type="solid"/>
              </v:shape>
              <v:shape style="position:absolute;left:2175;top:-1407;width:63;height:74" coordorigin="2175,-1407" coordsize="63,74" path="m2235,-1395l2212,-1395,2215,-1394,2221,-1389,2223,-1387,2224,-1383,2238,-1386,2236,-1392,2235,-1395xe" filled="true" fillcolor="#231f20" stroked="false">
                <v:path arrowok="t"/>
                <v:fill type="solid"/>
              </v:shape>
            </v:group>
            <v:group style="position:absolute;left:2251;top:-1406;width:55;height:71" coordorigin="2251,-1406" coordsize="55,71">
              <v:shape style="position:absolute;left:2251;top:-1406;width:55;height:71" coordorigin="2251,-1406" coordsize="55,71" path="m2304,-1406l2251,-1406,2251,-1335,2306,-1335,2306,-1347,2265,-1347,2265,-1366,2302,-1366,2302,-1378,2265,-1378,2265,-1394,2304,-1394,2304,-1406xe" filled="true" fillcolor="#231f20" stroked="false">
                <v:path arrowok="t"/>
                <v:fill type="solid"/>
              </v:shape>
            </v:group>
            <v:group style="position:absolute;left:2318;top:-1406;width:58;height:71" coordorigin="2318,-1406" coordsize="58,71">
              <v:shape style="position:absolute;left:2318;top:-1406;width:58;height:71" coordorigin="2318,-1406" coordsize="58,71" path="m2332,-1406l2318,-1406,2318,-1335,2332,-1335,2332,-1381,2348,-1381,2332,-1406xe" filled="true" fillcolor="#231f20" stroked="false">
                <v:path arrowok="t"/>
                <v:fill type="solid"/>
              </v:shape>
              <v:shape style="position:absolute;left:2318;top:-1406;width:58;height:71" coordorigin="2318,-1406" coordsize="58,71" path="m2348,-1381l2332,-1381,2361,-1335,2376,-1335,2376,-1358,2362,-1358,2348,-1381xe" filled="true" fillcolor="#231f20" stroked="false">
                <v:path arrowok="t"/>
                <v:fill type="solid"/>
              </v:shape>
              <v:shape style="position:absolute;left:2318;top:-1406;width:58;height:71" coordorigin="2318,-1406" coordsize="58,71" path="m2376,-1406l2362,-1406,2362,-1358,2376,-1358,2376,-1406xe" filled="true" fillcolor="#231f20" stroked="false">
                <v:path arrowok="t"/>
                <v:fill type="solid"/>
              </v:shape>
            </v:group>
            <v:group style="position:absolute;left:2386;top:-1406;width:58;height:71" coordorigin="2386,-1406" coordsize="58,71">
              <v:shape style="position:absolute;left:2386;top:-1406;width:58;height:71" coordorigin="2386,-1406" coordsize="58,71" path="m2422,-1394l2407,-1394,2407,-1335,2422,-1335,2422,-1394xe" filled="true" fillcolor="#231f20" stroked="false">
                <v:path arrowok="t"/>
                <v:fill type="solid"/>
              </v:shape>
              <v:shape style="position:absolute;left:2386;top:-1406;width:58;height:71" coordorigin="2386,-1406" coordsize="58,71" path="m2443,-1406l2386,-1406,2386,-1394,2443,-1394,2443,-1406xe" filled="true" fillcolor="#231f20" stroked="false">
                <v:path arrowok="t"/>
                <v:fill type="solid"/>
              </v:shape>
            </v:group>
            <v:group style="position:absolute;left:2438;top:-1406;width:73;height:71" coordorigin="2438,-1406" coordsize="73,71">
              <v:shape style="position:absolute;left:2438;top:-1406;width:73;height:71" coordorigin="2438,-1406" coordsize="73,71" path="m2482,-1406l2466,-1406,2438,-1335,2453,-1335,2459,-1351,2504,-1351,2499,-1363,2464,-1363,2474,-1389,2488,-1389,2482,-1406xe" filled="true" fillcolor="#231f20" stroked="false">
                <v:path arrowok="t"/>
                <v:fill type="solid"/>
              </v:shape>
              <v:shape style="position:absolute;left:2438;top:-1406;width:73;height:71" coordorigin="2438,-1406" coordsize="73,71" path="m2504,-1351l2488,-1351,2495,-1335,2511,-1335,2504,-1351xe" filled="true" fillcolor="#231f20" stroked="false">
                <v:path arrowok="t"/>
                <v:fill type="solid"/>
              </v:shape>
              <v:shape style="position:absolute;left:2438;top:-1406;width:73;height:71" coordorigin="2438,-1406" coordsize="73,71" path="m2488,-1389l2474,-1389,2484,-1363,2499,-1363,2488,-1389xe" filled="true" fillcolor="#231f20" stroked="false">
                <v:path arrowok="t"/>
                <v:fill type="solid"/>
              </v:shape>
            </v:group>
            <v:group style="position:absolute;left:2503;top:-1406;width:68;height:71" coordorigin="2503,-1406" coordsize="68,71">
              <v:shape style="position:absolute;left:2503;top:-1406;width:68;height:71" coordorigin="2503,-1406" coordsize="68,71" path="m2519,-1406l2503,-1406,2529,-1335,2545,-1335,2552,-1353,2538,-1353,2519,-1406xe" filled="true" fillcolor="#231f20" stroked="false">
                <v:path arrowok="t"/>
                <v:fill type="solid"/>
              </v:shape>
              <v:shape style="position:absolute;left:2503;top:-1406;width:68;height:71" coordorigin="2503,-1406" coordsize="68,71" path="m2571,-1406l2555,-1406,2538,-1353,2552,-1353,2571,-1406xe" filled="true" fillcolor="#231f20" stroked="false">
                <v:path arrowok="t"/>
                <v:fill type="solid"/>
              </v:shape>
            </v:group>
            <v:group style="position:absolute;left:2575;top:-1407;width:71;height:74" coordorigin="2575,-1407" coordsize="71,74">
              <v:shape style="position:absolute;left:2575;top:-1407;width:71;height:74" coordorigin="2575,-1407" coordsize="71,74" path="m2621,-1407l2604,-1407,2599,-1406,2575,-1377,2575,-1359,2578,-1350,2591,-1337,2600,-1334,2621,-1334,2629,-1337,2638,-1346,2605,-1346,2600,-1348,2592,-1356,2590,-1362,2590,-1379,2592,-1385,2599,-1393,2604,-1395,2638,-1395,2629,-1404,2621,-1407xe" filled="true" fillcolor="#231f20" stroked="false">
                <v:path arrowok="t"/>
                <v:fill type="solid"/>
              </v:shape>
              <v:shape style="position:absolute;left:2575;top:-1407;width:71;height:74" coordorigin="2575,-1407" coordsize="71,74" path="m2638,-1395l2616,-1395,2621,-1393,2628,-1385,2630,-1379,2630,-1362,2628,-1356,2621,-1348,2616,-1346,2638,-1346,2642,-1350,2645,-1359,2645,-1382,2642,-1391,2638,-1395xe" filled="true" fillcolor="#231f20" stroked="false">
                <v:path arrowok="t"/>
                <v:fill type="solid"/>
              </v:shape>
            </v:group>
            <v:group style="position:absolute;left:2653;top:-1407;width:59;height:74" coordorigin="2653,-1407" coordsize="59,74">
              <v:shape style="position:absolute;left:2653;top:-1407;width:59;height:74" coordorigin="2653,-1407" coordsize="59,74" path="m2667,-1359l2653,-1358,2654,-1350,2657,-1344,2667,-1336,2674,-1334,2689,-1334,2694,-1335,2703,-1338,2706,-1341,2709,-1346,2679,-1346,2675,-1347,2670,-1351,2668,-1355,2667,-1359xe" filled="true" fillcolor="#231f20" stroked="false">
                <v:path arrowok="t"/>
                <v:fill type="solid"/>
              </v:shape>
              <v:shape style="position:absolute;left:2653;top:-1407;width:59;height:74" coordorigin="2653,-1407" coordsize="59,74" path="m2691,-1407l2677,-1407,2672,-1406,2656,-1382,2658,-1377,2666,-1370,2671,-1368,2685,-1364,2689,-1363,2693,-1362,2695,-1361,2697,-1359,2697,-1357,2697,-1353,2696,-1351,2691,-1347,2688,-1346,2709,-1346,2711,-1348,2712,-1351,2712,-1360,2711,-1364,2678,-1381,2674,-1382,2670,-1385,2670,-1386,2670,-1390,2670,-1391,2674,-1394,2678,-1395,2708,-1395,2707,-1397,2698,-1405,2691,-1407xe" filled="true" fillcolor="#231f20" stroked="false">
                <v:path arrowok="t"/>
                <v:fill type="solid"/>
              </v:shape>
              <v:shape style="position:absolute;left:2653;top:-1407;width:59;height:74" coordorigin="2653,-1407" coordsize="59,74" path="m2708,-1395l2686,-1395,2689,-1394,2693,-1391,2695,-1388,2695,-1385,2710,-1385,2710,-1392,2708,-1395xe" filled="true" fillcolor="#231f20" stroked="false">
                <v:path arrowok="t"/>
                <v:fill type="solid"/>
              </v:shape>
            </v:group>
            <v:group style="position:absolute;left:2666;top:-1688;width:269;height:419" coordorigin="2666,-1688" coordsize="269,419">
              <v:shape style="position:absolute;left:2666;top:-1688;width:269;height:419" coordorigin="2666,-1688" coordsize="269,419" path="m2666,-1688l2771,-1632,2863,-1564,2918,-1490,2935,-1422,2922,-1363,2886,-1317,2833,-1285,2770,-1269e" filled="false" stroked="true" strokeweight=".613pt" strokecolor="#231f20">
                <v:path arrowok="t"/>
              </v:shape>
              <v:shape style="position:absolute;left:2508;top:-1866;width:444;height:614" type="#_x0000_t75" stroked="false">
                <v:imagedata r:id="rId36" o:title=""/>
              </v:shape>
            </v:group>
            <v:group style="position:absolute;left:2361;top:-1397;width:509;height:203" coordorigin="2361,-1397" coordsize="509,203">
              <v:shape style="position:absolute;left:2361;top:-1397;width:509;height:203" coordorigin="2361,-1397" coordsize="509,203" path="m2869,-1397l2829,-1330,2776,-1274,2711,-1231,2637,-1204,2556,-1194,2504,-1198,2454,-1210,2405,-1229,2361,-1255e" filled="false" stroked="true" strokeweight=".541pt" strokecolor="#231f20">
                <v:path arrowok="t"/>
              </v:shape>
            </v:group>
            <v:group style="position:absolute;left:2093;top:-1998;width:921;height:921" coordorigin="2093,-1998" coordsize="921,921">
              <v:shape style="position:absolute;left:2093;top:-1998;width:921;height:921" coordorigin="2093,-1998" coordsize="921,921" path="m2554,-1998l2628,-1992,2699,-1975,2765,-1947,2825,-1909,2879,-1863,2925,-1810,2963,-1750,2990,-1683,3008,-1613,3014,-1538,3008,-1463,2990,-1393,2963,-1326,2925,-1266,2879,-1213,2825,-1166,2765,-1129,2699,-1101,2628,-1084,2554,-1078,2479,-1084,2408,-1101,2342,-1129,2282,-1166,2228,-1213,2182,-1266,2145,-1326,2117,-1393,2099,-1463,2093,-1538,2099,-1613,2117,-1683,2145,-1750,2182,-1810,2228,-1863,2282,-1909,2342,-1947,2408,-1975,2479,-1992,2554,-1998xe" filled="false" stroked="true" strokeweight=".567pt" strokecolor="#231f20">
                <v:path arrowok="t"/>
              </v:shape>
              <v:shape style="position:absolute;left:2411;top:-1239;width:297;height:119" type="#_x0000_t75" stroked="false">
                <v:imagedata r:id="rId55" o:title=""/>
              </v:shape>
            </v:group>
            <w10:wrap type="none"/>
          </v:group>
        </w:pict>
      </w:r>
      <w:r>
        <w:rPr/>
        <w:pict>
          <v:group style="position:absolute;margin-left:155.253006pt;margin-top:-100.215134pt;width:46.65pt;height:46.65pt;mso-position-horizontal-relative:page;mso-position-vertical-relative:paragraph;z-index:-71512" coordorigin="3105,-2004" coordsize="933,933">
            <v:group style="position:absolute;left:3111;top:-1998;width:921;height:921" coordorigin="3111,-1998" coordsize="921,921">
              <v:shape style="position:absolute;left:3111;top:-1998;width:921;height:921" coordorigin="3111,-1998" coordsize="921,921" path="m3571,-1998l3497,-1992,3426,-1975,3360,-1947,3300,-1909,3246,-1863,3200,-1810,3162,-1750,3135,-1683,3117,-1613,3111,-1538,3117,-1463,3135,-1393,3162,-1326,3200,-1266,3246,-1213,3300,-1166,3360,-1129,3426,-1101,3497,-1084,3571,-1078,3646,-1084,3717,-1101,3783,-1129,3843,-1166,3897,-1213,3943,-1266,3980,-1326,4008,-1393,4026,-1463,4032,-1538,4026,-1613,4008,-1683,3980,-1750,3943,-1810,3897,-1863,3843,-1909,3783,-1947,3717,-1975,3646,-1992,3571,-1998xe" filled="true" fillcolor="#d1d3d4" stroked="false">
                <v:path arrowok="t"/>
                <v:fill type="solid"/>
              </v:shape>
            </v:group>
            <v:group style="position:absolute;left:3111;top:-1998;width:921;height:921" coordorigin="3111,-1998" coordsize="921,921">
              <v:shape style="position:absolute;left:3111;top:-1998;width:921;height:921" coordorigin="3111,-1998" coordsize="921,921" path="m3571,-1998l3646,-1992,3717,-1975,3783,-1947,3843,-1909,3897,-1863,3943,-1810,3980,-1750,4008,-1683,4026,-1613,4032,-1538,4026,-1463,4008,-1393,3980,-1326,3943,-1266,3897,-1213,3843,-1166,3783,-1129,3717,-1101,3646,-1084,3571,-1078,3497,-1084,3426,-1101,3360,-1129,3300,-1166,3246,-1213,3200,-1266,3162,-1326,3135,-1393,3117,-1463,3111,-1538,3117,-1613,3135,-1683,3162,-1750,3200,-1810,3246,-1863,3300,-1909,3360,-1947,3426,-1975,3497,-1992,3571,-1998xe" filled="false" stroked="true" strokeweight=".425pt" strokecolor="#231f20">
                <v:path arrowok="t"/>
              </v:shape>
            </v:group>
            <v:group style="position:absolute;left:3324;top:-1965;width:419;height:816" coordorigin="3324,-1965" coordsize="419,816">
              <v:shape style="position:absolute;left:3324;top:-1965;width:419;height:816" coordorigin="3324,-1965" coordsize="419,816" path="m3324,-1150l3743,-1965e" filled="false" stroked="true" strokeweight=".306pt" strokecolor="#6d6e71">
                <v:path arrowok="t"/>
              </v:shape>
            </v:group>
            <v:group style="position:absolute;left:3121;top:-1849;width:112;height:217" coordorigin="3121,-1849" coordsize="112,217">
              <v:shape style="position:absolute;left:3121;top:-1849;width:112;height:217" coordorigin="3121,-1849" coordsize="112,217" path="m3121,-1632l3232,-1849e" filled="false" stroked="true" strokeweight=".306pt" strokecolor="#6d6e71">
                <v:path arrowok="t"/>
              </v:shape>
            </v:group>
            <v:group style="position:absolute;left:3113;top:-1887;width:159;height:309" coordorigin="3113,-1887" coordsize="159,309">
              <v:shape style="position:absolute;left:3113;top:-1887;width:159;height:309" coordorigin="3113,-1887" coordsize="159,309" path="m3113,-1579l3271,-1887e" filled="false" stroked="true" strokeweight=".306pt" strokecolor="#6d6e71">
                <v:path arrowok="t"/>
              </v:shape>
            </v:group>
            <v:group style="position:absolute;left:3111;top:-1913;width:193;height:376" coordorigin="3111,-1913" coordsize="193,376">
              <v:shape style="position:absolute;left:3111;top:-1913;width:193;height:376" coordorigin="3111,-1913" coordsize="193,376" path="m3111,-1537l3304,-1913e" filled="false" stroked="true" strokeweight=".306pt" strokecolor="#6d6e71">
                <v:path arrowok="t"/>
              </v:shape>
            </v:group>
            <v:group style="position:absolute;left:3112;top:-1932;width:222;height:431" coordorigin="3112,-1932" coordsize="222,431">
              <v:shape style="position:absolute;left:3112;top:-1932;width:222;height:431" coordorigin="3112,-1932" coordsize="222,431" path="m3112,-1502l3334,-1932e" filled="false" stroked="true" strokeweight=".306pt" strokecolor="#6d6e71">
                <v:path arrowok="t"/>
              </v:shape>
            </v:group>
            <v:group style="position:absolute;left:3116;top:-1948;width:246;height:478" coordorigin="3116,-1948" coordsize="246,478">
              <v:shape style="position:absolute;left:3116;top:-1948;width:246;height:478" coordorigin="3116,-1948" coordsize="246,478" path="m3116,-1470l3361,-1948e" filled="false" stroked="true" strokeweight=".306pt" strokecolor="#6d6e71">
                <v:path arrowok="t"/>
              </v:shape>
            </v:group>
            <v:group style="position:absolute;left:3121;top:-1960;width:266;height:518" coordorigin="3121,-1960" coordsize="266,518">
              <v:shape style="position:absolute;left:3121;top:-1960;width:266;height:518" coordorigin="3121,-1960" coordsize="266,518" path="m3121,-1442l3387,-1960e" filled="false" stroked="true" strokeweight=".306pt" strokecolor="#6d6e71">
                <v:path arrowok="t"/>
              </v:shape>
            </v:group>
            <v:group style="position:absolute;left:3127;top:-1970;width:285;height:554" coordorigin="3127,-1970" coordsize="285,554">
              <v:shape style="position:absolute;left:3127;top:-1970;width:285;height:554" coordorigin="3127,-1970" coordsize="285,554" path="m3127,-1416l3412,-1970e" filled="false" stroked="true" strokeweight=".306pt" strokecolor="#6d6e71">
                <v:path arrowok="t"/>
              </v:shape>
            </v:group>
            <v:group style="position:absolute;left:3135;top:-1978;width:301;height:586" coordorigin="3135,-1978" coordsize="301,586">
              <v:shape style="position:absolute;left:3135;top:-1978;width:301;height:586" coordorigin="3135,-1978" coordsize="301,586" path="m3135,-1392l3436,-1978e" filled="false" stroked="true" strokeweight=".306pt" strokecolor="#6d6e71">
                <v:path arrowok="t"/>
              </v:shape>
            </v:group>
            <v:group style="position:absolute;left:3143;top:-1984;width:316;height:615" coordorigin="3143,-1984" coordsize="316,615">
              <v:shape style="position:absolute;left:3143;top:-1984;width:316;height:615" coordorigin="3143,-1984" coordsize="316,615" path="m3143,-1370l3458,-1984e" filled="false" stroked="true" strokeweight=".306pt" strokecolor="#6d6e71">
                <v:path arrowok="t"/>
              </v:shape>
            </v:group>
            <v:group style="position:absolute;left:3152;top:-1989;width:329;height:641" coordorigin="3152,-1989" coordsize="329,641">
              <v:shape style="position:absolute;left:3152;top:-1989;width:329;height:641" coordorigin="3152,-1989" coordsize="329,641" path="m3152,-1349l3481,-1989e" filled="false" stroked="true" strokeweight=".306pt" strokecolor="#6d6e71">
                <v:path arrowok="t"/>
              </v:shape>
            </v:group>
            <v:group style="position:absolute;left:3161;top:-1993;width:342;height:665" coordorigin="3161,-1993" coordsize="342,665">
              <v:shape style="position:absolute;left:3161;top:-1993;width:342;height:665" coordorigin="3161,-1993" coordsize="342,665" path="m3161,-1329l3502,-1993e" filled="false" stroked="true" strokeweight=".306pt" strokecolor="#6d6e71">
                <v:path arrowok="t"/>
              </v:shape>
            </v:group>
            <v:group style="position:absolute;left:3171;top:-1996;width:352;height:686" coordorigin="3171,-1996" coordsize="352,686">
              <v:shape style="position:absolute;left:3171;top:-1996;width:352;height:686" coordorigin="3171,-1996" coordsize="352,686" path="m3171,-1310l3523,-1996e" filled="false" stroked="true" strokeweight=".306pt" strokecolor="#6d6e71">
                <v:path arrowok="t"/>
              </v:shape>
            </v:group>
            <v:group style="position:absolute;left:3182;top:-1997;width:362;height:705" coordorigin="3182,-1997" coordsize="362,705">
              <v:shape style="position:absolute;left:3182;top:-1997;width:362;height:705" coordorigin="3182,-1997" coordsize="362,705" path="m3182,-1293l3544,-1997e" filled="false" stroked="true" strokeweight=".306pt" strokecolor="#6d6e71">
                <v:path arrowok="t"/>
              </v:shape>
            </v:group>
            <v:group style="position:absolute;left:3193;top:-1998;width:371;height:723" coordorigin="3193,-1998" coordsize="371,723">
              <v:shape style="position:absolute;left:3193;top:-1998;width:371;height:723" coordorigin="3193,-1998" coordsize="371,723" path="m3193,-1276l3564,-1998e" filled="false" stroked="true" strokeweight=".306pt" strokecolor="#6d6e71">
                <v:path arrowok="t"/>
              </v:shape>
            </v:group>
            <v:group style="position:absolute;left:3204;top:-1998;width:379;height:738" coordorigin="3204,-1998" coordsize="379,738">
              <v:shape style="position:absolute;left:3204;top:-1998;width:379;height:738" coordorigin="3204,-1998" coordsize="379,738" path="m3204,-1260l3583,-1998e" filled="false" stroked="true" strokeweight=".306pt" strokecolor="#6d6e71">
                <v:path arrowok="t"/>
              </v:shape>
            </v:group>
            <v:group style="position:absolute;left:3216;top:-1997;width:387;height:752" coordorigin="3216,-1997" coordsize="387,752">
              <v:shape style="position:absolute;left:3216;top:-1997;width:387;height:752" coordorigin="3216,-1997" coordsize="387,752" path="m3216,-1245l3602,-1997e" filled="false" stroked="true" strokeweight=".306pt" strokecolor="#6d6e71">
                <v:path arrowok="t"/>
              </v:shape>
            </v:group>
            <v:group style="position:absolute;left:3228;top:-1996;width:393;height:765" coordorigin="3228,-1996" coordsize="393,765">
              <v:shape style="position:absolute;left:3228;top:-1996;width:393;height:765" coordorigin="3228,-1996" coordsize="393,765" path="m3228,-1231l3621,-1996e" filled="false" stroked="true" strokeweight=".306pt" strokecolor="#6d6e71">
                <v:path arrowok="t"/>
              </v:shape>
            </v:group>
            <v:group style="position:absolute;left:3241;top:-1993;width:399;height:776" coordorigin="3241,-1993" coordsize="399,776">
              <v:shape style="position:absolute;left:3241;top:-1993;width:399;height:776" coordorigin="3241,-1993" coordsize="399,776" path="m3241,-1217l3640,-1993e" filled="false" stroked="true" strokeweight=".306pt" strokecolor="#6d6e71">
                <v:path arrowok="t"/>
              </v:shape>
            </v:group>
            <v:group style="position:absolute;left:3254;top:-1990;width:404;height:786" coordorigin="3254,-1990" coordsize="404,786">
              <v:shape style="position:absolute;left:3254;top:-1990;width:404;height:786" coordorigin="3254,-1990" coordsize="404,786" path="m3254,-1205l3658,-1990e" filled="false" stroked="true" strokeweight=".306pt" strokecolor="#6d6e71">
                <v:path arrowok="t"/>
              </v:shape>
            </v:group>
            <v:group style="position:absolute;left:3267;top:-1987;width:408;height:795" coordorigin="3267,-1987" coordsize="408,795">
              <v:shape style="position:absolute;left:3267;top:-1987;width:408;height:795" coordorigin="3267,-1987" coordsize="408,795" path="m3267,-1192l3675,-1987e" filled="false" stroked="true" strokeweight=".306pt" strokecolor="#6d6e71">
                <v:path arrowok="t"/>
              </v:shape>
            </v:group>
            <v:group style="position:absolute;left:3281;top:-1982;width:412;height:802" coordorigin="3281,-1982" coordsize="412,802">
              <v:shape style="position:absolute;left:3281;top:-1982;width:412;height:802" coordorigin="3281,-1982" coordsize="412,802" path="m3281,-1181l3693,-1982e" filled="false" stroked="true" strokeweight=".306pt" strokecolor="#6d6e71">
                <v:path arrowok="t"/>
              </v:shape>
            </v:group>
            <v:group style="position:absolute;left:3295;top:-1977;width:415;height:808" coordorigin="3295,-1977" coordsize="415,808">
              <v:shape style="position:absolute;left:3295;top:-1977;width:415;height:808" coordorigin="3295,-1977" coordsize="415,808" path="m3295,-1170l3710,-1977e" filled="false" stroked="true" strokeweight=".306pt" strokecolor="#6d6e71">
                <v:path arrowok="t"/>
              </v:shape>
            </v:group>
            <v:group style="position:absolute;left:3310;top:-1971;width:417;height:812" coordorigin="3310,-1971" coordsize="417,812">
              <v:shape style="position:absolute;left:3310;top:-1971;width:417;height:812" coordorigin="3310,-1971" coordsize="417,812" path="m3310,-1160l3726,-1971e" filled="false" stroked="true" strokeweight=".306pt" strokecolor="#6d6e71">
                <v:path arrowok="t"/>
              </v:shape>
            </v:group>
            <v:group style="position:absolute;left:3161;top:-1854;width:293;height:412" coordorigin="3161,-1854" coordsize="293,412">
              <v:shape style="position:absolute;left:3161;top:-1854;width:293;height:412" coordorigin="3161,-1854" coordsize="293,412" path="m3201,-1515l3185,-1515,3177,-1512,3164,-1499,3161,-1492,3161,-1472,3227,-1442,3251,-1444,3273,-1448,3295,-1456,3317,-1466,3331,-1475,3267,-1475,3256,-1479,3227,-1502,3217,-1509,3213,-1511,3208,-1513,3201,-1515xe" filled="true" fillcolor="#231f20" stroked="false">
                <v:path arrowok="t"/>
                <v:fill type="solid"/>
              </v:shape>
              <v:shape style="position:absolute;left:3161;top:-1854;width:293;height:412" coordorigin="3161,-1854" coordsize="293,412" path="m3453,-1854l3297,-1854,3212,-1685,3230,-1684,3246,-1682,3300,-1653,3335,-1594,3339,-1560,3338,-1541,3309,-1486,3279,-1475,3331,-1475,3383,-1530,3405,-1592,3407,-1613,3405,-1630,3379,-1693,3327,-1733,3269,-1748,3288,-1785,3433,-1785,3453,-1854xe" filled="true" fillcolor="#231f20" stroked="false">
                <v:path arrowok="t"/>
                <v:fill type="solid"/>
              </v:shape>
            </v:group>
            <v:group style="position:absolute;left:3426;top:-1870;width:305;height:435" coordorigin="3426,-1870" coordsize="305,435">
              <v:shape style="position:absolute;left:3426;top:-1870;width:305;height:435" coordorigin="3426,-1870" coordsize="305,435" path="m3631,-1870l3559,-1847,3511,-1798,3466,-1725,3442,-1660,3428,-1589,3426,-1554,3427,-1538,3445,-1480,3495,-1439,3520,-1435,3535,-1436,3515,-1455,3508,-1458,3496,-1470,3493,-1478,3494,-1493,3509,-1571,3526,-1629,3554,-1715,3579,-1786,3611,-1844,3627,-1849,3691,-1849,3687,-1853,3675,-1861,3661,-1866,3647,-1869,3631,-1870xe" filled="true" fillcolor="#231f20" stroked="false">
                <v:path arrowok="t"/>
                <v:fill type="solid"/>
              </v:shape>
              <v:shape style="position:absolute;left:3426;top:-1870;width:305;height:435" coordorigin="3426,-1870" coordsize="305,435" path="m3691,-1849l3642,-1849,3649,-1846,3655,-1841,3661,-1835,3664,-1826,3664,-1815,3654,-1750,3625,-1658,3591,-1551,3570,-1494,3533,-1455,3591,-1455,3637,-1495,3678,-1552,3709,-1623,3727,-1700,3730,-1749,3730,-1764,3707,-1833,3697,-1844,3691,-1849xe" filled="true" fillcolor="#231f20" stroked="false">
                <v:path arrowok="t"/>
                <v:fill type="solid"/>
              </v:shape>
            </v:group>
            <v:group style="position:absolute;left:3193;top:-1407;width:63;height:74" coordorigin="3193,-1407" coordsize="63,74">
              <v:shape style="position:absolute;left:3193;top:-1407;width:63;height:74" coordorigin="3193,-1407" coordsize="63,74" path="m3236,-1407l3217,-1407,3209,-1404,3196,-1391,3193,-1381,3193,-1359,3196,-1350,3208,-1337,3216,-1334,3234,-1334,3240,-1336,3250,-1343,3252,-1346,3221,-1346,3216,-1348,3210,-1355,3208,-1362,3208,-1379,3210,-1385,3216,-1393,3221,-1395,3253,-1395,3252,-1396,3243,-1404,3236,-1407xe" filled="true" fillcolor="#231f20" stroked="false">
                <v:path arrowok="t"/>
                <v:fill type="solid"/>
              </v:shape>
              <v:shape style="position:absolute;left:3193;top:-1407;width:63;height:74" coordorigin="3193,-1407" coordsize="63,74" path="m3242,-1361l3241,-1356,3239,-1352,3233,-1347,3230,-1346,3252,-1346,3254,-1349,3256,-1357,3242,-1361xe" filled="true" fillcolor="#231f20" stroked="false">
                <v:path arrowok="t"/>
                <v:fill type="solid"/>
              </v:shape>
              <v:shape style="position:absolute;left:3193;top:-1407;width:63;height:74" coordorigin="3193,-1407" coordsize="63,74" path="m3253,-1395l3230,-1395,3233,-1394,3239,-1389,3240,-1387,3241,-1383,3256,-1386,3254,-1392,3253,-1395xe" filled="true" fillcolor="#231f20" stroked="false">
                <v:path arrowok="t"/>
                <v:fill type="solid"/>
              </v:shape>
            </v:group>
            <v:group style="position:absolute;left:3269;top:-1406;width:55;height:71" coordorigin="3269,-1406" coordsize="55,71">
              <v:shape style="position:absolute;left:3269;top:-1406;width:55;height:71" coordorigin="3269,-1406" coordsize="55,71" path="m3322,-1406l3269,-1406,3269,-1335,3324,-1335,3324,-1347,3283,-1347,3283,-1366,3319,-1366,3319,-1378,3283,-1378,3283,-1394,3322,-1394,3322,-1406xe" filled="true" fillcolor="#231f20" stroked="false">
                <v:path arrowok="t"/>
                <v:fill type="solid"/>
              </v:shape>
            </v:group>
            <v:group style="position:absolute;left:3336;top:-1406;width:58;height:71" coordorigin="3336,-1406" coordsize="58,71">
              <v:shape style="position:absolute;left:3336;top:-1406;width:58;height:71" coordorigin="3336,-1406" coordsize="58,71" path="m3350,-1406l3336,-1406,3336,-1335,3350,-1335,3350,-1381,3366,-1381,3350,-1406xe" filled="true" fillcolor="#231f20" stroked="false">
                <v:path arrowok="t"/>
                <v:fill type="solid"/>
              </v:shape>
              <v:shape style="position:absolute;left:3336;top:-1406;width:58;height:71" coordorigin="3336,-1406" coordsize="58,71" path="m3366,-1381l3350,-1381,3379,-1335,3393,-1335,3393,-1358,3380,-1358,3366,-1381xe" filled="true" fillcolor="#231f20" stroked="false">
                <v:path arrowok="t"/>
                <v:fill type="solid"/>
              </v:shape>
              <v:shape style="position:absolute;left:3336;top:-1406;width:58;height:71" coordorigin="3336,-1406" coordsize="58,71" path="m3393,-1406l3380,-1406,3380,-1358,3393,-1358,3393,-1406xe" filled="true" fillcolor="#231f20" stroked="false">
                <v:path arrowok="t"/>
                <v:fill type="solid"/>
              </v:shape>
            </v:group>
            <v:group style="position:absolute;left:3404;top:-1406;width:58;height:71" coordorigin="3404,-1406" coordsize="58,71">
              <v:shape style="position:absolute;left:3404;top:-1406;width:58;height:71" coordorigin="3404,-1406" coordsize="58,71" path="m3440,-1394l3425,-1394,3425,-1335,3440,-1335,3440,-1394xe" filled="true" fillcolor="#231f20" stroked="false">
                <v:path arrowok="t"/>
                <v:fill type="solid"/>
              </v:shape>
              <v:shape style="position:absolute;left:3404;top:-1406;width:58;height:71" coordorigin="3404,-1406" coordsize="58,71" path="m3461,-1406l3404,-1406,3404,-1394,3461,-1394,3461,-1406xe" filled="true" fillcolor="#231f20" stroked="false">
                <v:path arrowok="t"/>
                <v:fill type="solid"/>
              </v:shape>
            </v:group>
            <v:group style="position:absolute;left:3456;top:-1406;width:73;height:71" coordorigin="3456,-1406" coordsize="73,71">
              <v:shape style="position:absolute;left:3456;top:-1406;width:73;height:71" coordorigin="3456,-1406" coordsize="73,71" path="m3499,-1406l3484,-1406,3456,-1335,3471,-1335,3477,-1351,3522,-1351,3517,-1363,3482,-1363,3491,-1389,3506,-1389,3499,-1406xe" filled="true" fillcolor="#231f20" stroked="false">
                <v:path arrowok="t"/>
                <v:fill type="solid"/>
              </v:shape>
              <v:shape style="position:absolute;left:3456;top:-1406;width:73;height:71" coordorigin="3456,-1406" coordsize="73,71" path="m3522,-1351l3506,-1351,3512,-1335,3528,-1335,3522,-1351xe" filled="true" fillcolor="#231f20" stroked="false">
                <v:path arrowok="t"/>
                <v:fill type="solid"/>
              </v:shape>
              <v:shape style="position:absolute;left:3456;top:-1406;width:73;height:71" coordorigin="3456,-1406" coordsize="73,71" path="m3506,-1389l3491,-1389,3501,-1363,3517,-1363,3506,-1389xe" filled="true" fillcolor="#231f20" stroked="false">
                <v:path arrowok="t"/>
                <v:fill type="solid"/>
              </v:shape>
            </v:group>
            <v:group style="position:absolute;left:3521;top:-1406;width:68;height:71" coordorigin="3521,-1406" coordsize="68,71">
              <v:shape style="position:absolute;left:3521;top:-1406;width:68;height:71" coordorigin="3521,-1406" coordsize="68,71" path="m3537,-1406l3521,-1406,3547,-1335,3563,-1335,3569,-1353,3555,-1353,3537,-1406xe" filled="true" fillcolor="#231f20" stroked="false">
                <v:path arrowok="t"/>
                <v:fill type="solid"/>
              </v:shape>
              <v:shape style="position:absolute;left:3521;top:-1406;width:68;height:71" coordorigin="3521,-1406" coordsize="68,71" path="m3589,-1406l3573,-1406,3555,-1353,3569,-1353,3589,-1406xe" filled="true" fillcolor="#231f20" stroked="false">
                <v:path arrowok="t"/>
                <v:fill type="solid"/>
              </v:shape>
            </v:group>
            <v:group style="position:absolute;left:3593;top:-1407;width:71;height:74" coordorigin="3593,-1407" coordsize="71,74">
              <v:shape style="position:absolute;left:3593;top:-1407;width:71;height:74" coordorigin="3593,-1407" coordsize="71,74" path="m3639,-1407l3622,-1407,3617,-1406,3593,-1377,3593,-1359,3596,-1350,3609,-1337,3617,-1334,3639,-1334,3647,-1337,3656,-1346,3622,-1346,3618,-1348,3610,-1356,3608,-1362,3608,-1379,3610,-1385,3617,-1393,3622,-1395,3656,-1395,3647,-1404,3639,-1407xe" filled="true" fillcolor="#231f20" stroked="false">
                <v:path arrowok="t"/>
                <v:fill type="solid"/>
              </v:shape>
              <v:shape style="position:absolute;left:3593;top:-1407;width:71;height:74" coordorigin="3593,-1407" coordsize="71,74" path="m3656,-1395l3634,-1395,3639,-1393,3646,-1385,3648,-1379,3648,-1362,3646,-1356,3639,-1348,3634,-1346,3656,-1346,3660,-1350,3663,-1359,3663,-1382,3660,-1391,3656,-1395xe" filled="true" fillcolor="#231f20" stroked="false">
                <v:path arrowok="t"/>
                <v:fill type="solid"/>
              </v:shape>
            </v:group>
            <v:group style="position:absolute;left:3671;top:-1407;width:59;height:74" coordorigin="3671,-1407" coordsize="59,74">
              <v:shape style="position:absolute;left:3671;top:-1407;width:59;height:74" coordorigin="3671,-1407" coordsize="59,74" path="m3685,-1359l3671,-1358,3672,-1350,3675,-1344,3685,-1336,3692,-1334,3707,-1334,3712,-1335,3721,-1338,3724,-1341,3727,-1346,3696,-1346,3693,-1347,3688,-1351,3686,-1355,3685,-1359xe" filled="true" fillcolor="#231f20" stroked="false">
                <v:path arrowok="t"/>
                <v:fill type="solid"/>
              </v:shape>
              <v:shape style="position:absolute;left:3671;top:-1407;width:59;height:74" coordorigin="3671,-1407" coordsize="59,74" path="m3709,-1407l3694,-1407,3690,-1406,3673,-1382,3676,-1377,3683,-1370,3689,-1368,3703,-1364,3707,-1363,3711,-1362,3713,-1361,3715,-1359,3715,-1357,3715,-1353,3714,-1351,3709,-1347,3706,-1346,3727,-1346,3729,-1348,3730,-1351,3730,-1360,3729,-1364,3696,-1381,3691,-1382,3688,-1385,3687,-1386,3687,-1390,3688,-1391,3692,-1394,3695,-1395,3726,-1395,3725,-1397,3716,-1405,3709,-1407xe" filled="true" fillcolor="#231f20" stroked="false">
                <v:path arrowok="t"/>
                <v:fill type="solid"/>
              </v:shape>
              <v:shape style="position:absolute;left:3671;top:-1407;width:59;height:74" coordorigin="3671,-1407" coordsize="59,74" path="m3726,-1395l3704,-1395,3707,-1394,3711,-1391,3712,-1388,3713,-1385,3728,-1385,3727,-1392,3726,-1395xe" filled="true" fillcolor="#231f20" stroked="false">
                <v:path arrowok="t"/>
                <v:fill type="solid"/>
              </v:shape>
            </v:group>
            <v:group style="position:absolute;left:3684;top:-1688;width:269;height:419" coordorigin="3684,-1688" coordsize="269,419">
              <v:shape style="position:absolute;left:3684;top:-1688;width:269;height:419" coordorigin="3684,-1688" coordsize="269,419" path="m3684,-1688l3789,-1632,3881,-1564,3935,-1490,3953,-1422,3940,-1363,3904,-1317,3851,-1285,3788,-1269e" filled="false" stroked="true" strokeweight=".613pt" strokecolor="#231f20">
                <v:path arrowok="t"/>
              </v:shape>
              <v:shape style="position:absolute;left:3525;top:-1866;width:444;height:614" type="#_x0000_t75" stroked="false">
                <v:imagedata r:id="rId56" o:title=""/>
              </v:shape>
            </v:group>
            <v:group style="position:absolute;left:3378;top:-1397;width:509;height:203" coordorigin="3378,-1397" coordsize="509,203">
              <v:shape style="position:absolute;left:3378;top:-1397;width:509;height:203" coordorigin="3378,-1397" coordsize="509,203" path="m3887,-1397l3847,-1330,3793,-1274,3728,-1231,3654,-1204,3574,-1194,3522,-1198,3471,-1210,3423,-1229,3378,-1255e" filled="false" stroked="true" strokeweight=".541pt" strokecolor="#231f20">
                <v:path arrowok="t"/>
              </v:shape>
            </v:group>
            <v:group style="position:absolute;left:3111;top:-1998;width:921;height:921" coordorigin="3111,-1998" coordsize="921,921">
              <v:shape style="position:absolute;left:3111;top:-1998;width:921;height:921" coordorigin="3111,-1998" coordsize="921,921" path="m3571,-1998l3646,-1992,3717,-1975,3783,-1947,3843,-1909,3897,-1863,3943,-1810,3980,-1750,4008,-1683,4026,-1613,4032,-1538,4026,-1463,4008,-1393,3980,-1326,3943,-1266,3897,-1213,3843,-1166,3783,-1129,3717,-1101,3646,-1084,3571,-1078,3497,-1084,3426,-1101,3360,-1129,3300,-1166,3246,-1213,3200,-1266,3162,-1326,3135,-1393,3117,-1463,3111,-1538,3117,-1613,3135,-1683,3162,-1750,3200,-1810,3246,-1863,3300,-1909,3360,-1947,3426,-1975,3497,-1992,3571,-1998xe" filled="false" stroked="true" strokeweight=".567pt" strokecolor="#231f20">
                <v:path arrowok="t"/>
              </v:shape>
              <v:shape style="position:absolute;left:3428;top:-1239;width:297;height:119" type="#_x0000_t75" stroked="false">
                <v:imagedata r:id="rId55" o:title=""/>
              </v:shape>
            </v:group>
            <w10:wrap type="none"/>
          </v:group>
        </w:pict>
      </w:r>
      <w:r>
        <w:rPr/>
        <w:pict>
          <v:group style="position:absolute;margin-left:206.141998pt;margin-top:-100.215134pt;width:46.65pt;height:46.65pt;mso-position-horizontal-relative:page;mso-position-vertical-relative:paragraph;z-index:-71488" coordorigin="4123,-2004" coordsize="933,933">
            <v:group style="position:absolute;left:4129;top:-1998;width:921;height:921" coordorigin="4129,-1998" coordsize="921,921">
              <v:shape style="position:absolute;left:4129;top:-1998;width:921;height:921" coordorigin="4129,-1998" coordsize="921,921" path="m4589,-1998l4515,-1992,4444,-1975,4378,-1947,4317,-1909,4264,-1863,4218,-1810,4180,-1750,4152,-1683,4135,-1613,4129,-1538,4135,-1463,4152,-1393,4180,-1326,4218,-1266,4264,-1213,4317,-1166,4378,-1129,4444,-1101,4515,-1084,4589,-1078,4664,-1084,4735,-1101,4801,-1129,4861,-1166,4915,-1213,4961,-1266,4998,-1326,5026,-1393,5043,-1463,5049,-1538,5043,-1613,5026,-1683,4998,-1750,4961,-1810,4915,-1863,4861,-1909,4801,-1947,4735,-1975,4664,-1992,4589,-1998xe" filled="true" fillcolor="#d1d3d4" stroked="false">
                <v:path arrowok="t"/>
                <v:fill type="solid"/>
              </v:shape>
            </v:group>
            <v:group style="position:absolute;left:4129;top:-1998;width:921;height:921" coordorigin="4129,-1998" coordsize="921,921">
              <v:shape style="position:absolute;left:4129;top:-1998;width:921;height:921" coordorigin="4129,-1998" coordsize="921,921" path="m4589,-1998l4664,-1992,4735,-1975,4801,-1947,4861,-1909,4915,-1863,4961,-1810,4998,-1750,5026,-1683,5043,-1613,5049,-1538,5043,-1463,5026,-1393,4998,-1326,4961,-1266,4915,-1213,4861,-1166,4801,-1129,4735,-1101,4664,-1084,4589,-1078,4515,-1084,4444,-1101,4378,-1129,4317,-1166,4264,-1213,4218,-1266,4180,-1326,4152,-1393,4135,-1463,4129,-1538,4135,-1613,4152,-1683,4180,-1750,4218,-1810,4264,-1863,4317,-1909,4378,-1947,4444,-1975,4515,-1992,4589,-1998xe" filled="false" stroked="true" strokeweight=".425pt" strokecolor="#231f20">
                <v:path arrowok="t"/>
              </v:shape>
            </v:group>
            <v:group style="position:absolute;left:4342;top:-1965;width:419;height:816" coordorigin="4342,-1965" coordsize="419,816">
              <v:shape style="position:absolute;left:4342;top:-1965;width:419;height:816" coordorigin="4342,-1965" coordsize="419,816" path="m4342,-1150l4761,-1965e" filled="false" stroked="true" strokeweight=".306pt" strokecolor="#6d6e71">
                <v:path arrowok="t"/>
              </v:shape>
            </v:group>
            <v:group style="position:absolute;left:4139;top:-1849;width:112;height:217" coordorigin="4139,-1849" coordsize="112,217">
              <v:shape style="position:absolute;left:4139;top:-1849;width:112;height:217" coordorigin="4139,-1849" coordsize="112,217" path="m4139,-1632l4250,-1849e" filled="false" stroked="true" strokeweight=".306pt" strokecolor="#6d6e71">
                <v:path arrowok="t"/>
              </v:shape>
            </v:group>
            <v:group style="position:absolute;left:4131;top:-1887;width:159;height:309" coordorigin="4131,-1887" coordsize="159,309">
              <v:shape style="position:absolute;left:4131;top:-1887;width:159;height:309" coordorigin="4131,-1887" coordsize="159,309" path="m4131,-1579l4289,-1887e" filled="false" stroked="true" strokeweight=".306pt" strokecolor="#6d6e71">
                <v:path arrowok="t"/>
              </v:shape>
            </v:group>
            <v:group style="position:absolute;left:4129;top:-1913;width:193;height:376" coordorigin="4129,-1913" coordsize="193,376">
              <v:shape style="position:absolute;left:4129;top:-1913;width:193;height:376" coordorigin="4129,-1913" coordsize="193,376" path="m4129,-1537l4322,-1913e" filled="false" stroked="true" strokeweight=".306pt" strokecolor="#6d6e71">
                <v:path arrowok="t"/>
              </v:shape>
            </v:group>
            <v:group style="position:absolute;left:4130;top:-1932;width:222;height:431" coordorigin="4130,-1932" coordsize="222,431">
              <v:shape style="position:absolute;left:4130;top:-1932;width:222;height:431" coordorigin="4130,-1932" coordsize="222,431" path="m4130,-1502l4351,-1932e" filled="false" stroked="true" strokeweight=".306pt" strokecolor="#6d6e71">
                <v:path arrowok="t"/>
              </v:shape>
            </v:group>
            <v:group style="position:absolute;left:4134;top:-1948;width:246;height:478" coordorigin="4134,-1948" coordsize="246,478">
              <v:shape style="position:absolute;left:4134;top:-1948;width:246;height:478" coordorigin="4134,-1948" coordsize="246,478" path="m4134,-1470l4379,-1948e" filled="false" stroked="true" strokeweight=".306pt" strokecolor="#6d6e71">
                <v:path arrowok="t"/>
              </v:shape>
            </v:group>
            <v:group style="position:absolute;left:4139;top:-1960;width:266;height:518" coordorigin="4139,-1960" coordsize="266,518">
              <v:shape style="position:absolute;left:4139;top:-1960;width:266;height:518" coordorigin="4139,-1960" coordsize="266,518" path="m4139,-1442l4405,-1960e" filled="false" stroked="true" strokeweight=".306pt" strokecolor="#6d6e71">
                <v:path arrowok="t"/>
              </v:shape>
            </v:group>
            <v:group style="position:absolute;left:4145;top:-1970;width:285;height:554" coordorigin="4145,-1970" coordsize="285,554">
              <v:shape style="position:absolute;left:4145;top:-1970;width:285;height:554" coordorigin="4145,-1970" coordsize="285,554" path="m4145,-1416l4430,-1970e" filled="false" stroked="true" strokeweight=".306pt" strokecolor="#6d6e71">
                <v:path arrowok="t"/>
              </v:shape>
            </v:group>
            <v:group style="position:absolute;left:4152;top:-1978;width:301;height:586" coordorigin="4152,-1978" coordsize="301,586">
              <v:shape style="position:absolute;left:4152;top:-1978;width:301;height:586" coordorigin="4152,-1978" coordsize="301,586" path="m4152,-1392l4453,-1978e" filled="false" stroked="true" strokeweight=".306pt" strokecolor="#6d6e71">
                <v:path arrowok="t"/>
              </v:shape>
            </v:group>
            <v:group style="position:absolute;left:4161;top:-1984;width:316;height:615" coordorigin="4161,-1984" coordsize="316,615">
              <v:shape style="position:absolute;left:4161;top:-1984;width:316;height:615" coordorigin="4161,-1984" coordsize="316,615" path="m4161,-1370l4476,-1984e" filled="false" stroked="true" strokeweight=".306pt" strokecolor="#6d6e71">
                <v:path arrowok="t"/>
              </v:shape>
            </v:group>
            <v:group style="position:absolute;left:4169;top:-1989;width:329;height:641" coordorigin="4169,-1989" coordsize="329,641">
              <v:shape style="position:absolute;left:4169;top:-1989;width:329;height:641" coordorigin="4169,-1989" coordsize="329,641" path="m4169,-1349l4498,-1989e" filled="false" stroked="true" strokeweight=".306pt" strokecolor="#6d6e71">
                <v:path arrowok="t"/>
              </v:shape>
            </v:group>
            <v:group style="position:absolute;left:4179;top:-1993;width:342;height:665" coordorigin="4179,-1993" coordsize="342,665">
              <v:shape style="position:absolute;left:4179;top:-1993;width:342;height:665" coordorigin="4179,-1993" coordsize="342,665" path="m4179,-1329l4520,-1993e" filled="false" stroked="true" strokeweight=".306pt" strokecolor="#6d6e71">
                <v:path arrowok="t"/>
              </v:shape>
            </v:group>
            <v:group style="position:absolute;left:4189;top:-1996;width:352;height:686" coordorigin="4189,-1996" coordsize="352,686">
              <v:shape style="position:absolute;left:4189;top:-1996;width:352;height:686" coordorigin="4189,-1996" coordsize="352,686" path="m4189,-1310l4541,-1996e" filled="false" stroked="true" strokeweight=".306pt" strokecolor="#6d6e71">
                <v:path arrowok="t"/>
              </v:shape>
            </v:group>
            <v:group style="position:absolute;left:4200;top:-1997;width:362;height:705" coordorigin="4200,-1997" coordsize="362,705">
              <v:shape style="position:absolute;left:4200;top:-1997;width:362;height:705" coordorigin="4200,-1997" coordsize="362,705" path="m4200,-1293l4561,-1997e" filled="false" stroked="true" strokeweight=".306pt" strokecolor="#6d6e71">
                <v:path arrowok="t"/>
              </v:shape>
            </v:group>
            <v:group style="position:absolute;left:4211;top:-1998;width:371;height:723" coordorigin="4211,-1998" coordsize="371,723">
              <v:shape style="position:absolute;left:4211;top:-1998;width:371;height:723" coordorigin="4211,-1998" coordsize="371,723" path="m4211,-1276l4581,-1998e" filled="false" stroked="true" strokeweight=".306pt" strokecolor="#6d6e71">
                <v:path arrowok="t"/>
              </v:shape>
            </v:group>
            <v:group style="position:absolute;left:4222;top:-1998;width:379;height:738" coordorigin="4222,-1998" coordsize="379,738">
              <v:shape style="position:absolute;left:4222;top:-1998;width:379;height:738" coordorigin="4222,-1998" coordsize="379,738" path="m4222,-1260l4601,-1998e" filled="false" stroked="true" strokeweight=".306pt" strokecolor="#6d6e71">
                <v:path arrowok="t"/>
              </v:shape>
            </v:group>
            <v:group style="position:absolute;left:4234;top:-1997;width:387;height:752" coordorigin="4234,-1997" coordsize="387,752">
              <v:shape style="position:absolute;left:4234;top:-1997;width:387;height:752" coordorigin="4234,-1997" coordsize="387,752" path="m4234,-1245l4620,-1997e" filled="false" stroked="true" strokeweight=".306pt" strokecolor="#6d6e71">
                <v:path arrowok="t"/>
              </v:shape>
            </v:group>
            <v:group style="position:absolute;left:4246;top:-1996;width:393;height:765" coordorigin="4246,-1996" coordsize="393,765">
              <v:shape style="position:absolute;left:4246;top:-1996;width:393;height:765" coordorigin="4246,-1996" coordsize="393,765" path="m4246,-1231l4639,-1996e" filled="false" stroked="true" strokeweight=".306pt" strokecolor="#6d6e71">
                <v:path arrowok="t"/>
              </v:shape>
            </v:group>
            <v:group style="position:absolute;left:4259;top:-1993;width:399;height:776" coordorigin="4259,-1993" coordsize="399,776">
              <v:shape style="position:absolute;left:4259;top:-1993;width:399;height:776" coordorigin="4259,-1993" coordsize="399,776" path="m4259,-1217l4657,-1993e" filled="false" stroked="true" strokeweight=".306pt" strokecolor="#6d6e71">
                <v:path arrowok="t"/>
              </v:shape>
            </v:group>
            <v:group style="position:absolute;left:4272;top:-1990;width:404;height:786" coordorigin="4272,-1990" coordsize="404,786">
              <v:shape style="position:absolute;left:4272;top:-1990;width:404;height:786" coordorigin="4272,-1990" coordsize="404,786" path="m4272,-1205l4675,-1990e" filled="false" stroked="true" strokeweight=".306pt" strokecolor="#6d6e71">
                <v:path arrowok="t"/>
              </v:shape>
            </v:group>
            <v:group style="position:absolute;left:4285;top:-1987;width:408;height:795" coordorigin="4285,-1987" coordsize="408,795">
              <v:shape style="position:absolute;left:4285;top:-1987;width:408;height:795" coordorigin="4285,-1987" coordsize="408,795" path="m4285,-1192l4693,-1987e" filled="false" stroked="true" strokeweight=".306pt" strokecolor="#6d6e71">
                <v:path arrowok="t"/>
              </v:shape>
            </v:group>
            <v:group style="position:absolute;left:4299;top:-1982;width:412;height:802" coordorigin="4299,-1982" coordsize="412,802">
              <v:shape style="position:absolute;left:4299;top:-1982;width:412;height:802" coordorigin="4299,-1982" coordsize="412,802" path="m4299,-1181l4710,-1982e" filled="false" stroked="true" strokeweight=".306pt" strokecolor="#6d6e71">
                <v:path arrowok="t"/>
              </v:shape>
            </v:group>
            <v:group style="position:absolute;left:4313;top:-1977;width:415;height:808" coordorigin="4313,-1977" coordsize="415,808">
              <v:shape style="position:absolute;left:4313;top:-1977;width:415;height:808" coordorigin="4313,-1977" coordsize="415,808" path="m4313,-1170l4728,-1977e" filled="false" stroked="true" strokeweight=".306pt" strokecolor="#6d6e71">
                <v:path arrowok="t"/>
              </v:shape>
            </v:group>
            <v:group style="position:absolute;left:4327;top:-1971;width:417;height:812" coordorigin="4327,-1971" coordsize="417,812">
              <v:shape style="position:absolute;left:4327;top:-1971;width:417;height:812" coordorigin="4327,-1971" coordsize="417,812" path="m4327,-1160l4744,-1971e" filled="false" stroked="true" strokeweight=".306pt" strokecolor="#6d6e71">
                <v:path arrowok="t"/>
              </v:shape>
            </v:group>
            <v:group style="position:absolute;left:4179;top:-1854;width:293;height:412" coordorigin="4179,-1854" coordsize="293,412">
              <v:shape style="position:absolute;left:4179;top:-1854;width:293;height:412" coordorigin="4179,-1854" coordsize="293,412" path="m4219,-1515l4203,-1515,4195,-1512,4182,-1499,4179,-1492,4179,-1472,4245,-1442,4268,-1444,4291,-1448,4313,-1456,4335,-1466,4349,-1475,4285,-1475,4273,-1479,4245,-1502,4235,-1509,4231,-1511,4225,-1513,4219,-1515xe" filled="true" fillcolor="#231f20" stroked="false">
                <v:path arrowok="t"/>
                <v:fill type="solid"/>
              </v:shape>
              <v:shape style="position:absolute;left:4179;top:-1854;width:293;height:412" coordorigin="4179,-1854" coordsize="293,412" path="m4471,-1854l4314,-1854,4230,-1685,4248,-1684,4264,-1682,4318,-1653,4353,-1594,4357,-1560,4356,-1541,4327,-1486,4296,-1475,4349,-1475,4401,-1530,4423,-1592,4424,-1613,4423,-1630,4397,-1693,4345,-1733,4287,-1748,4305,-1785,4451,-1785,4471,-1854xe" filled="true" fillcolor="#231f20" stroked="false">
                <v:path arrowok="t"/>
                <v:fill type="solid"/>
              </v:shape>
            </v:group>
            <v:group style="position:absolute;left:4444;top:-1870;width:305;height:435" coordorigin="4444,-1870" coordsize="305,435">
              <v:shape style="position:absolute;left:4444;top:-1870;width:305;height:435" coordorigin="4444,-1870" coordsize="305,435" path="m4649,-1870l4577,-1847,4529,-1798,4484,-1725,4459,-1660,4446,-1589,4444,-1554,4445,-1538,4463,-1480,4513,-1439,4538,-1435,4552,-1436,4533,-1455,4526,-1458,4514,-1470,4511,-1478,4511,-1493,4526,-1571,4544,-1629,4572,-1715,4597,-1786,4629,-1844,4645,-1849,4709,-1849,4704,-1853,4692,-1861,4679,-1866,4665,-1869,4649,-1870xe" filled="true" fillcolor="#231f20" stroked="false">
                <v:path arrowok="t"/>
                <v:fill type="solid"/>
              </v:shape>
              <v:shape style="position:absolute;left:4444;top:-1870;width:305;height:435" coordorigin="4444,-1870" coordsize="305,435" path="m4709,-1849l4660,-1849,4667,-1846,4673,-1841,4679,-1835,4682,-1826,4682,-1815,4671,-1750,4643,-1658,4609,-1551,4588,-1494,4551,-1455,4608,-1455,4655,-1495,4695,-1552,4727,-1623,4745,-1700,4748,-1749,4747,-1764,4724,-1833,4715,-1844,4709,-1849xe" filled="true" fillcolor="#231f20" stroked="false">
                <v:path arrowok="t"/>
                <v:fill type="solid"/>
              </v:shape>
            </v:group>
            <v:group style="position:absolute;left:4211;top:-1407;width:63;height:74" coordorigin="4211,-1407" coordsize="63,74">
              <v:shape style="position:absolute;left:4211;top:-1407;width:63;height:74" coordorigin="4211,-1407" coordsize="63,74" path="m4253,-1407l4234,-1407,4226,-1404,4214,-1391,4211,-1381,4211,-1359,4214,-1350,4226,-1337,4234,-1334,4251,-1334,4258,-1336,4268,-1343,4270,-1346,4238,-1346,4234,-1348,4227,-1355,4226,-1362,4226,-1379,4227,-1385,4234,-1393,4238,-1395,4270,-1395,4269,-1396,4261,-1404,4253,-1407xe" filled="true" fillcolor="#231f20" stroked="false">
                <v:path arrowok="t"/>
                <v:fill type="solid"/>
              </v:shape>
              <v:shape style="position:absolute;left:4211;top:-1407;width:63;height:74" coordorigin="4211,-1407" coordsize="63,74" path="m4260,-1361l4258,-1356,4256,-1352,4251,-1347,4247,-1346,4270,-1346,4272,-1349,4274,-1357,4260,-1361xe" filled="true" fillcolor="#231f20" stroked="false">
                <v:path arrowok="t"/>
                <v:fill type="solid"/>
              </v:shape>
              <v:shape style="position:absolute;left:4211;top:-1407;width:63;height:74" coordorigin="4211,-1407" coordsize="63,74" path="m4270,-1395l4248,-1395,4251,-1394,4256,-1389,4258,-1387,4259,-1383,4274,-1386,4272,-1392,4270,-1395xe" filled="true" fillcolor="#231f20" stroked="false">
                <v:path arrowok="t"/>
                <v:fill type="solid"/>
              </v:shape>
            </v:group>
            <v:group style="position:absolute;left:4286;top:-1406;width:55;height:71" coordorigin="4286,-1406" coordsize="55,71">
              <v:shape style="position:absolute;left:4286;top:-1406;width:55;height:71" coordorigin="4286,-1406" coordsize="55,71" path="m4340,-1406l4286,-1406,4286,-1335,4341,-1335,4341,-1347,4301,-1347,4301,-1366,4337,-1366,4337,-1378,4301,-1378,4301,-1394,4340,-1394,4340,-1406xe" filled="true" fillcolor="#231f20" stroked="false">
                <v:path arrowok="t"/>
                <v:fill type="solid"/>
              </v:shape>
            </v:group>
            <v:group style="position:absolute;left:4354;top:-1406;width:58;height:71" coordorigin="4354,-1406" coordsize="58,71">
              <v:shape style="position:absolute;left:4354;top:-1406;width:58;height:71" coordorigin="4354,-1406" coordsize="58,71" path="m4368,-1406l4354,-1406,4354,-1335,4367,-1335,4367,-1381,4383,-1381,4368,-1406xe" filled="true" fillcolor="#231f20" stroked="false">
                <v:path arrowok="t"/>
                <v:fill type="solid"/>
              </v:shape>
              <v:shape style="position:absolute;left:4354;top:-1406;width:58;height:71" coordorigin="4354,-1406" coordsize="58,71" path="m4383,-1381l4367,-1381,4397,-1335,4411,-1335,4411,-1358,4398,-1358,4383,-1381xe" filled="true" fillcolor="#231f20" stroked="false">
                <v:path arrowok="t"/>
                <v:fill type="solid"/>
              </v:shape>
              <v:shape style="position:absolute;left:4354;top:-1406;width:58;height:71" coordorigin="4354,-1406" coordsize="58,71" path="m4411,-1406l4398,-1406,4398,-1358,4411,-1358,4411,-1406xe" filled="true" fillcolor="#231f20" stroked="false">
                <v:path arrowok="t"/>
                <v:fill type="solid"/>
              </v:shape>
            </v:group>
            <v:group style="position:absolute;left:4421;top:-1406;width:58;height:71" coordorigin="4421,-1406" coordsize="58,71">
              <v:shape style="position:absolute;left:4421;top:-1406;width:58;height:71" coordorigin="4421,-1406" coordsize="58,71" path="m4458,-1394l4443,-1394,4443,-1335,4458,-1335,4458,-1394xe" filled="true" fillcolor="#231f20" stroked="false">
                <v:path arrowok="t"/>
                <v:fill type="solid"/>
              </v:shape>
              <v:shape style="position:absolute;left:4421;top:-1406;width:58;height:71" coordorigin="4421,-1406" coordsize="58,71" path="m4479,-1406l4421,-1406,4421,-1394,4479,-1394,4479,-1406xe" filled="true" fillcolor="#231f20" stroked="false">
                <v:path arrowok="t"/>
                <v:fill type="solid"/>
              </v:shape>
            </v:group>
            <v:group style="position:absolute;left:4474;top:-1406;width:73;height:71" coordorigin="4474,-1406" coordsize="73,71">
              <v:shape style="position:absolute;left:4474;top:-1406;width:73;height:71" coordorigin="4474,-1406" coordsize="73,71" path="m4517,-1406l4502,-1406,4474,-1335,4489,-1335,4495,-1351,4540,-1351,4535,-1363,4499,-1363,4509,-1389,4524,-1389,4517,-1406xe" filled="true" fillcolor="#231f20" stroked="false">
                <v:path arrowok="t"/>
                <v:fill type="solid"/>
              </v:shape>
              <v:shape style="position:absolute;left:4474;top:-1406;width:73;height:71" coordorigin="4474,-1406" coordsize="73,71" path="m4540,-1351l4524,-1351,4530,-1335,4546,-1335,4540,-1351xe" filled="true" fillcolor="#231f20" stroked="false">
                <v:path arrowok="t"/>
                <v:fill type="solid"/>
              </v:shape>
              <v:shape style="position:absolute;left:4474;top:-1406;width:73;height:71" coordorigin="4474,-1406" coordsize="73,71" path="m4524,-1389l4509,-1389,4519,-1363,4535,-1363,4524,-1389xe" filled="true" fillcolor="#231f20" stroked="false">
                <v:path arrowok="t"/>
                <v:fill type="solid"/>
              </v:shape>
            </v:group>
            <v:group style="position:absolute;left:4539;top:-1406;width:68;height:71" coordorigin="4539,-1406" coordsize="68,71">
              <v:shape style="position:absolute;left:4539;top:-1406;width:68;height:71" coordorigin="4539,-1406" coordsize="68,71" path="m4555,-1406l4539,-1406,4565,-1335,4580,-1335,4587,-1353,4573,-1353,4555,-1406xe" filled="true" fillcolor="#231f20" stroked="false">
                <v:path arrowok="t"/>
                <v:fill type="solid"/>
              </v:shape>
              <v:shape style="position:absolute;left:4539;top:-1406;width:68;height:71" coordorigin="4539,-1406" coordsize="68,71" path="m4606,-1406l4591,-1406,4573,-1353,4587,-1353,4606,-1406xe" filled="true" fillcolor="#231f20" stroked="false">
                <v:path arrowok="t"/>
                <v:fill type="solid"/>
              </v:shape>
            </v:group>
            <v:group style="position:absolute;left:4611;top:-1407;width:71;height:74" coordorigin="4611,-1407" coordsize="71,74">
              <v:shape style="position:absolute;left:4611;top:-1407;width:71;height:74" coordorigin="4611,-1407" coordsize="71,74" path="m4656,-1407l4640,-1407,4635,-1406,4611,-1377,4611,-1359,4614,-1350,4627,-1337,4635,-1334,4657,-1334,4665,-1337,4674,-1346,4640,-1346,4635,-1348,4628,-1356,4626,-1362,4626,-1379,4628,-1385,4635,-1393,4640,-1395,4674,-1395,4665,-1404,4656,-1407xe" filled="true" fillcolor="#231f20" stroked="false">
                <v:path arrowok="t"/>
                <v:fill type="solid"/>
              </v:shape>
              <v:shape style="position:absolute;left:4611;top:-1407;width:71;height:74" coordorigin="4611,-1407" coordsize="71,74" path="m4674,-1395l4652,-1395,4657,-1393,4664,-1385,4666,-1379,4666,-1362,4664,-1356,4657,-1348,4652,-1346,4674,-1346,4678,-1350,4681,-1359,4681,-1382,4678,-1391,4674,-1395xe" filled="true" fillcolor="#231f20" stroked="false">
                <v:path arrowok="t"/>
                <v:fill type="solid"/>
              </v:shape>
            </v:group>
            <v:group style="position:absolute;left:4689;top:-1407;width:59;height:74" coordorigin="4689,-1407" coordsize="59,74">
              <v:shape style="position:absolute;left:4689;top:-1407;width:59;height:74" coordorigin="4689,-1407" coordsize="59,74" path="m4703,-1359l4689,-1358,4690,-1350,4693,-1344,4702,-1336,4709,-1334,4725,-1334,4730,-1335,4738,-1338,4742,-1341,4745,-1346,4714,-1346,4711,-1347,4705,-1351,4704,-1355,4703,-1359xe" filled="true" fillcolor="#231f20" stroked="false">
                <v:path arrowok="t"/>
                <v:fill type="solid"/>
              </v:shape>
              <v:shape style="position:absolute;left:4689;top:-1407;width:59;height:74" coordorigin="4689,-1407" coordsize="59,74" path="m4727,-1407l4712,-1407,4707,-1406,4691,-1382,4693,-1377,4701,-1370,4707,-1368,4720,-1364,4724,-1363,4729,-1362,4730,-1361,4732,-1359,4733,-1357,4733,-1353,4732,-1351,4727,-1347,4723,-1346,4745,-1346,4746,-1348,4747,-1351,4747,-1360,4746,-1364,4714,-1381,4709,-1382,4706,-1385,4705,-1386,4705,-1390,4706,-1391,4710,-1394,4713,-1395,4744,-1395,4743,-1397,4734,-1405,4727,-1407xe" filled="true" fillcolor="#231f20" stroked="false">
                <v:path arrowok="t"/>
                <v:fill type="solid"/>
              </v:shape>
              <v:shape style="position:absolute;left:4689;top:-1407;width:59;height:74" coordorigin="4689,-1407" coordsize="59,74" path="m4744,-1395l4722,-1395,4725,-1394,4729,-1391,4730,-1388,4731,-1385,4745,-1385,4745,-1392,4744,-1395xe" filled="true" fillcolor="#231f20" stroked="false">
                <v:path arrowok="t"/>
                <v:fill type="solid"/>
              </v:shape>
            </v:group>
            <v:group style="position:absolute;left:4702;top:-1688;width:269;height:419" coordorigin="4702,-1688" coordsize="269,419">
              <v:shape style="position:absolute;left:4702;top:-1688;width:269;height:419" coordorigin="4702,-1688" coordsize="269,419" path="m4702,-1688l4807,-1632,4899,-1564,4953,-1490,4971,-1422,4958,-1363,4921,-1317,4868,-1285,4805,-1269e" filled="false" stroked="true" strokeweight=".613pt" strokecolor="#231f20">
                <v:path arrowok="t"/>
              </v:shape>
              <v:shape style="position:absolute;left:4543;top:-1866;width:444;height:614" type="#_x0000_t75" stroked="false">
                <v:imagedata r:id="rId57" o:title=""/>
              </v:shape>
            </v:group>
            <v:group style="position:absolute;left:4396;top:-1397;width:509;height:203" coordorigin="4396,-1397" coordsize="509,203">
              <v:shape style="position:absolute;left:4396;top:-1397;width:509;height:203" coordorigin="4396,-1397" coordsize="509,203" path="m4904,-1397l4865,-1330,4811,-1274,4746,-1231,4672,-1204,4591,-1194,4540,-1198,4489,-1210,4441,-1229,4396,-1255e" filled="false" stroked="true" strokeweight=".541pt" strokecolor="#231f20">
                <v:path arrowok="t"/>
              </v:shape>
            </v:group>
            <v:group style="position:absolute;left:4129;top:-1998;width:921;height:921" coordorigin="4129,-1998" coordsize="921,921">
              <v:shape style="position:absolute;left:4129;top:-1998;width:921;height:921" coordorigin="4129,-1998" coordsize="921,921" path="m4589,-1998l4664,-1992,4735,-1975,4801,-1947,4861,-1909,4915,-1863,4961,-1810,4998,-1750,5026,-1683,5043,-1613,5049,-1538,5043,-1463,5026,-1393,4998,-1326,4961,-1266,4915,-1213,4861,-1166,4801,-1129,4735,-1101,4664,-1084,4589,-1078,4515,-1084,4444,-1101,4378,-1129,4317,-1166,4264,-1213,4218,-1266,4180,-1326,4152,-1393,4135,-1463,4129,-1538,4135,-1613,4152,-1683,4180,-1750,4218,-1810,4264,-1863,4317,-1909,4378,-1947,4444,-1975,4515,-1992,4589,-1998xe" filled="false" stroked="true" strokeweight=".567pt" strokecolor="#231f20">
                <v:path arrowok="t"/>
              </v:shape>
              <v:shape style="position:absolute;left:4446;top:-1239;width:297;height:119" type="#_x0000_t75" stroked="false">
                <v:imagedata r:id="rId54" o:title=""/>
              </v:shape>
            </v:group>
            <w10:wrap type="none"/>
          </v:group>
        </w:pict>
      </w:r>
      <w:r>
        <w:rPr/>
        <w:pict>
          <v:group style="position:absolute;margin-left:411.531006pt;margin-top:-94.076134pt;width:40.4pt;height:40.4pt;mso-position-horizontal-relative:page;mso-position-vertical-relative:paragraph;z-index:1912" coordorigin="8231,-1882" coordsize="808,808">
            <v:group style="position:absolute;left:8237;top:-1876;width:796;height:796" coordorigin="8237,-1876" coordsize="796,796">
              <v:shape style="position:absolute;left:8237;top:-1876;width:796;height:796" coordorigin="8237,-1876" coordsize="796,796" path="m8634,-1876l8563,-1869,8495,-1851,8434,-1821,8378,-1782,8330,-1734,8291,-1679,8261,-1617,8243,-1549,8237,-1478,8243,-1407,8261,-1339,8291,-1277,8330,-1222,8378,-1174,8434,-1135,8495,-1105,8563,-1087,8634,-1080,8706,-1087,8773,-1105,8835,-1135,8890,-1174,8938,-1222,8977,-1277,9007,-1339,9025,-1407,9032,-1478,9025,-1549,9007,-1617,8977,-1679,8938,-1734,8890,-1782,8835,-1821,8773,-1851,8706,-1869,8634,-1876xe" filled="true" fillcolor="#d1d3d4" stroked="false">
                <v:path arrowok="t"/>
                <v:fill type="solid"/>
              </v:shape>
            </v:group>
            <v:group style="position:absolute;left:8237;top:-1876;width:796;height:796" coordorigin="8237,-1876" coordsize="796,796">
              <v:shape style="position:absolute;left:8237;top:-1876;width:796;height:796" coordorigin="8237,-1876" coordsize="796,796" path="m8634,-1876l8706,-1869,8773,-1851,8835,-1821,8890,-1782,8938,-1734,8977,-1679,9007,-1617,9025,-1549,9032,-1478,9025,-1407,9007,-1339,8977,-1277,8938,-1222,8890,-1174,8835,-1135,8773,-1105,8706,-1087,8634,-1080,8563,-1087,8495,-1105,8434,-1135,8378,-1174,8330,-1222,8291,-1277,8261,-1339,8243,-1407,8237,-1478,8243,-1549,8261,-1617,8291,-1679,8330,-1734,8378,-1782,8434,-1821,8495,-1851,8563,-1869,8634,-1876xe" filled="false" stroked="true" strokeweight=".425pt" strokecolor="#231f20">
                <v:path arrowok="t"/>
              </v:shape>
            </v:group>
            <v:group style="position:absolute;left:8421;top:-1847;width:362;height:705" coordorigin="8421,-1847" coordsize="362,705">
              <v:shape style="position:absolute;left:8421;top:-1847;width:362;height:705" coordorigin="8421,-1847" coordsize="362,705" path="m8421,-1143l8782,-1847e" filled="false" stroked="true" strokeweight=".283pt" strokecolor="#6d6e71">
                <v:path arrowok="t"/>
              </v:shape>
            </v:group>
            <v:group style="position:absolute;left:8245;top:-1747;width:97;height:188" coordorigin="8245,-1747" coordsize="97,188">
              <v:shape style="position:absolute;left:8245;top:-1747;width:97;height:188" coordorigin="8245,-1747" coordsize="97,188" path="m8245,-1559l8341,-1747e" filled="false" stroked="true" strokeweight=".283pt" strokecolor="#6d6e71">
                <v:path arrowok="t"/>
              </v:shape>
            </v:group>
            <v:group style="position:absolute;left:8238;top:-1779;width:137;height:266" coordorigin="8238,-1779" coordsize="137,266">
              <v:shape style="position:absolute;left:8238;top:-1779;width:137;height:266" coordorigin="8238,-1779" coordsize="137,266" path="m8238,-1513l8375,-1779e" filled="false" stroked="true" strokeweight=".283pt" strokecolor="#6d6e71">
                <v:path arrowok="t"/>
              </v:shape>
            </v:group>
            <v:group style="position:absolute;left:8237;top:-1802;width:167;height:325" coordorigin="8237,-1802" coordsize="167,325">
              <v:shape style="position:absolute;left:8237;top:-1802;width:167;height:325" coordorigin="8237,-1802" coordsize="167,325" path="m8237,-1477l8403,-1802e" filled="false" stroked="true" strokeweight=".283pt" strokecolor="#6d6e71">
                <v:path arrowok="t"/>
              </v:shape>
            </v:group>
            <v:group style="position:absolute;left:8238;top:-1818;width:191;height:372" coordorigin="8238,-1818" coordsize="191,372">
              <v:shape style="position:absolute;left:8238;top:-1818;width:191;height:372" coordorigin="8238,-1818" coordsize="191,372" path="m8238,-1447l8429,-1818e" filled="false" stroked="true" strokeweight=".283pt" strokecolor="#6d6e71">
                <v:path arrowok="t"/>
              </v:shape>
            </v:group>
            <v:group style="position:absolute;left:8241;top:-1832;width:212;height:413" coordorigin="8241,-1832" coordsize="212,413">
              <v:shape style="position:absolute;left:8241;top:-1832;width:212;height:413" coordorigin="8241,-1832" coordsize="212,413" path="m8241,-1420l8453,-1832e" filled="false" stroked="true" strokeweight=".283pt" strokecolor="#6d6e71">
                <v:path arrowok="t"/>
              </v:shape>
            </v:group>
            <v:group style="position:absolute;left:8245;top:-1842;width:230;height:448" coordorigin="8245,-1842" coordsize="230,448">
              <v:shape style="position:absolute;left:8245;top:-1842;width:230;height:448" coordorigin="8245,-1842" coordsize="230,448" path="m8245,-1395l8475,-1842e" filled="false" stroked="true" strokeweight=".283pt" strokecolor="#6d6e71">
                <v:path arrowok="t"/>
              </v:shape>
            </v:group>
            <v:group style="position:absolute;left:8251;top:-1851;width:246;height:479" coordorigin="8251,-1851" coordsize="246,479">
              <v:shape style="position:absolute;left:8251;top:-1851;width:246;height:479" coordorigin="8251,-1851" coordsize="246,479" path="m8251,-1373l8496,-1851e" filled="false" stroked="true" strokeweight=".283pt" strokecolor="#6d6e71">
                <v:path arrowok="t"/>
              </v:shape>
            </v:group>
            <v:group style="position:absolute;left:8257;top:-1858;width:260;height:506" coordorigin="8257,-1858" coordsize="260,506">
              <v:shape style="position:absolute;left:8257;top:-1858;width:260;height:506" coordorigin="8257,-1858" coordsize="260,506" path="m8257,-1352l8517,-1858e" filled="false" stroked="true" strokeweight=".283pt" strokecolor="#6d6e71">
                <v:path arrowok="t"/>
              </v:shape>
            </v:group>
            <v:group style="position:absolute;left:8264;top:-1863;width:273;height:531" coordorigin="8264,-1863" coordsize="273,531">
              <v:shape style="position:absolute;left:8264;top:-1863;width:273;height:531" coordorigin="8264,-1863" coordsize="273,531" path="m8264,-1333l8537,-1863e" filled="false" stroked="true" strokeweight=".283pt" strokecolor="#6d6e71">
                <v:path arrowok="t"/>
              </v:shape>
            </v:group>
            <v:group style="position:absolute;left:8272;top:-1868;width:285;height:554" coordorigin="8272,-1868" coordsize="285,554">
              <v:shape style="position:absolute;left:8272;top:-1868;width:285;height:554" coordorigin="8272,-1868" coordsize="285,554" path="m8272,-1315l8556,-1868e" filled="false" stroked="true" strokeweight=".283pt" strokecolor="#6d6e71">
                <v:path arrowok="t"/>
              </v:shape>
            </v:group>
            <v:group style="position:absolute;left:8280;top:-1871;width:295;height:574" coordorigin="8280,-1871" coordsize="295,574">
              <v:shape style="position:absolute;left:8280;top:-1871;width:295;height:574" coordorigin="8280,-1871" coordsize="295,574" path="m8280,-1298l8574,-1871e" filled="false" stroked="true" strokeweight=".283pt" strokecolor="#6d6e71">
                <v:path arrowok="t"/>
              </v:shape>
            </v:group>
            <v:group style="position:absolute;left:8289;top:-1873;width:304;height:592" coordorigin="8289,-1873" coordsize="304,592">
              <v:shape style="position:absolute;left:8289;top:-1873;width:304;height:592" coordorigin="8289,-1873" coordsize="304,592" path="m8289,-1281l8593,-1873e" filled="false" stroked="true" strokeweight=".283pt" strokecolor="#6d6e71">
                <v:path arrowok="t"/>
              </v:shape>
            </v:group>
            <v:group style="position:absolute;left:8298;top:-1875;width:313;height:609" coordorigin="8298,-1875" coordsize="313,609">
              <v:shape style="position:absolute;left:8298;top:-1875;width:313;height:609" coordorigin="8298,-1875" coordsize="313,609" path="m8298,-1266l8610,-1875e" filled="false" stroked="true" strokeweight=".283pt" strokecolor="#6d6e71">
                <v:path arrowok="t"/>
              </v:shape>
            </v:group>
            <v:group style="position:absolute;left:8307;top:-1875;width:321;height:624" coordorigin="8307,-1875" coordsize="321,624">
              <v:shape style="position:absolute;left:8307;top:-1875;width:321;height:624" coordorigin="8307,-1875" coordsize="321,624" path="m8307,-1252l8628,-1875e" filled="false" stroked="true" strokeweight=".283pt" strokecolor="#6d6e71">
                <v:path arrowok="t"/>
              </v:shape>
            </v:group>
            <v:group style="position:absolute;left:8317;top:-1875;width:328;height:638" coordorigin="8317,-1875" coordsize="328,638">
              <v:shape style="position:absolute;left:8317;top:-1875;width:328;height:638" coordorigin="8317,-1875" coordsize="328,638" path="m8317,-1238l8644,-1875e" filled="false" stroked="true" strokeweight=".283pt" strokecolor="#6d6e71">
                <v:path arrowok="t"/>
              </v:shape>
            </v:group>
            <v:group style="position:absolute;left:8327;top:-1875;width:334;height:650" coordorigin="8327,-1875" coordsize="334,650">
              <v:shape style="position:absolute;left:8327;top:-1875;width:334;height:650" coordorigin="8327,-1875" coordsize="334,650" path="m8327,-1225l8661,-1875e" filled="false" stroked="true" strokeweight=".283pt" strokecolor="#6d6e71">
                <v:path arrowok="t"/>
              </v:shape>
            </v:group>
            <v:group style="position:absolute;left:8338;top:-1873;width:340;height:661" coordorigin="8338,-1873" coordsize="340,661">
              <v:shape style="position:absolute;left:8338;top:-1873;width:340;height:661" coordorigin="8338,-1873" coordsize="340,661" path="m8338,-1213l8677,-1873e" filled="false" stroked="true" strokeweight=".283pt" strokecolor="#6d6e71">
                <v:path arrowok="t"/>
              </v:shape>
            </v:group>
            <v:group style="position:absolute;left:8349;top:-1871;width:345;height:671" coordorigin="8349,-1871" coordsize="345,671">
              <v:shape style="position:absolute;left:8349;top:-1871;width:345;height:671" coordorigin="8349,-1871" coordsize="345,671" path="m8349,-1201l8693,-1871e" filled="false" stroked="true" strokeweight=".283pt" strokecolor="#6d6e71">
                <v:path arrowok="t"/>
              </v:shape>
            </v:group>
            <v:group style="position:absolute;left:8360;top:-1869;width:349;height:679" coordorigin="8360,-1869" coordsize="349,679">
              <v:shape style="position:absolute;left:8360;top:-1869;width:349;height:679" coordorigin="8360,-1869" coordsize="349,679" path="m8360,-1190l8709,-1869e" filled="false" stroked="true" strokeweight=".283pt" strokecolor="#6d6e71">
                <v:path arrowok="t"/>
              </v:shape>
            </v:group>
            <v:group style="position:absolute;left:8372;top:-1865;width:353;height:686" coordorigin="8372,-1865" coordsize="353,686">
              <v:shape style="position:absolute;left:8372;top:-1865;width:353;height:686" coordorigin="8372,-1865" coordsize="353,686" path="m8372,-1179l8724,-1865e" filled="false" stroked="true" strokeweight=".283pt" strokecolor="#6d6e71">
                <v:path arrowok="t"/>
              </v:shape>
            </v:group>
            <v:group style="position:absolute;left:8384;top:-1862;width:356;height:693" coordorigin="8384,-1862" coordsize="356,693">
              <v:shape style="position:absolute;left:8384;top:-1862;width:356;height:693" coordorigin="8384,-1862" coordsize="356,693" path="m8384,-1169l8739,-1862e" filled="false" stroked="true" strokeweight=".283pt" strokecolor="#6d6e71">
                <v:path arrowok="t"/>
              </v:shape>
            </v:group>
            <v:group style="position:absolute;left:8396;top:-1857;width:359;height:698" coordorigin="8396,-1857" coordsize="359,698">
              <v:shape style="position:absolute;left:8396;top:-1857;width:359;height:698" coordorigin="8396,-1857" coordsize="359,698" path="m8396,-1160l8754,-1857e" filled="false" stroked="true" strokeweight=".283pt" strokecolor="#6d6e71">
                <v:path arrowok="t"/>
              </v:shape>
            </v:group>
            <v:group style="position:absolute;left:8408;top:-1852;width:361;height:702" coordorigin="8408,-1852" coordsize="361,702">
              <v:shape style="position:absolute;left:8408;top:-1852;width:361;height:702" coordorigin="8408,-1852" coordsize="361,702" path="m8408,-1151l8768,-1852e" filled="false" stroked="true" strokeweight=".283pt" strokecolor="#6d6e71">
                <v:path arrowok="t"/>
              </v:shape>
              <v:shape style="position:absolute;left:8272;top:-1765;width:705;height:534" type="#_x0000_t75" stroked="false">
                <v:imagedata r:id="rId58" o:title=""/>
              </v:shape>
            </v:group>
            <v:group style="position:absolute;left:8468;top:-1356;width:439;height:175" coordorigin="8468,-1356" coordsize="439,175">
              <v:shape style="position:absolute;left:8468;top:-1356;width:439;height:175" coordorigin="8468,-1356" coordsize="439,175" path="m8907,-1356l8862,-1285,8799,-1230,8723,-1194,8636,-1181,8591,-1185,8548,-1195,8506,-1211,8468,-1234e" filled="false" stroked="true" strokeweight=".568pt" strokecolor="#231f20">
                <v:path arrowok="t"/>
              </v:shape>
            </v:group>
            <v:group style="position:absolute;left:8237;top:-1876;width:796;height:796" coordorigin="8237,-1876" coordsize="796,796">
              <v:shape style="position:absolute;left:8237;top:-1876;width:796;height:796" coordorigin="8237,-1876" coordsize="796,796" path="m8634,-1876l8706,-1869,8773,-1851,8835,-1821,8890,-1782,8938,-1734,8977,-1679,9007,-1617,9025,-1549,9032,-1478,9025,-1407,9007,-1339,8977,-1277,8938,-1222,8890,-1174,8835,-1135,8773,-1105,8706,-1087,8634,-1080,8563,-1087,8495,-1105,8434,-1135,8378,-1174,8330,-1222,8291,-1277,8261,-1339,8243,-1407,8237,-1478,8243,-1549,8261,-1617,8291,-1679,8330,-1734,8378,-1782,8434,-1821,8495,-1851,8563,-1869,8634,-1876xe" filled="false" stroked="true" strokeweight=".567pt" strokecolor="#231f20">
                <v:path arrowok="t"/>
              </v:shape>
              <v:shape style="position:absolute;left:8510;top:-1221;width:258;height:105" type="#_x0000_t75" stroked="false">
                <v:imagedata r:id="rId48" o:title=""/>
              </v:shape>
            </v:group>
            <w10:wrap type="none"/>
          </v:group>
        </w:pict>
      </w:r>
      <w:r>
        <w:rPr/>
        <w:pict>
          <v:group style="position:absolute;margin-left:456.42099pt;margin-top:-94.076134pt;width:40.4pt;height:40.4pt;mso-position-horizontal-relative:page;mso-position-vertical-relative:paragraph;z-index:1936" coordorigin="9128,-1882" coordsize="808,808">
            <v:group style="position:absolute;left:9134;top:-1876;width:796;height:796" coordorigin="9134,-1876" coordsize="796,796">
              <v:shape style="position:absolute;left:9134;top:-1876;width:796;height:796" coordorigin="9134,-1876" coordsize="796,796" path="m9532,-1876l9461,-1869,9393,-1851,9331,-1821,9276,-1782,9228,-1734,9189,-1679,9159,-1617,9141,-1549,9134,-1478,9141,-1407,9159,-1339,9189,-1277,9228,-1222,9276,-1174,9331,-1135,9393,-1105,9461,-1087,9532,-1080,9603,-1087,9671,-1105,9733,-1135,9788,-1174,9836,-1222,9875,-1277,9905,-1339,9923,-1407,9930,-1478,9923,-1549,9905,-1617,9875,-1679,9836,-1734,9788,-1782,9733,-1821,9671,-1851,9603,-1869,9532,-1876xe" filled="true" fillcolor="#d1d3d4" stroked="false">
                <v:path arrowok="t"/>
                <v:fill type="solid"/>
              </v:shape>
            </v:group>
            <v:group style="position:absolute;left:9134;top:-1876;width:796;height:796" coordorigin="9134,-1876" coordsize="796,796">
              <v:shape style="position:absolute;left:9134;top:-1876;width:796;height:796" coordorigin="9134,-1876" coordsize="796,796" path="m9532,-1876l9603,-1869,9671,-1851,9733,-1821,9788,-1782,9836,-1734,9875,-1679,9905,-1617,9923,-1549,9930,-1478,9923,-1407,9905,-1339,9875,-1277,9836,-1222,9788,-1174,9733,-1135,9671,-1105,9603,-1087,9532,-1080,9461,-1087,9393,-1105,9331,-1135,9276,-1174,9228,-1222,9189,-1277,9159,-1339,9141,-1407,9134,-1478,9141,-1549,9159,-1617,9189,-1679,9228,-1734,9276,-1782,9331,-1821,9393,-1851,9461,-1869,9532,-1876xe" filled="false" stroked="true" strokeweight=".425pt" strokecolor="#231f20">
                <v:path arrowok="t"/>
              </v:shape>
            </v:group>
            <v:group style="position:absolute;left:9318;top:-1847;width:362;height:705" coordorigin="9318,-1847" coordsize="362,705">
              <v:shape style="position:absolute;left:9318;top:-1847;width:362;height:705" coordorigin="9318,-1847" coordsize="362,705" path="m9318,-1143l9680,-1847e" filled="false" stroked="true" strokeweight=".283pt" strokecolor="#6d6e71">
                <v:path arrowok="t"/>
              </v:shape>
            </v:group>
            <v:group style="position:absolute;left:9143;top:-1747;width:97;height:188" coordorigin="9143,-1747" coordsize="97,188">
              <v:shape style="position:absolute;left:9143;top:-1747;width:97;height:188" coordorigin="9143,-1747" coordsize="97,188" path="m9143,-1559l9239,-1747e" filled="false" stroked="true" strokeweight=".283pt" strokecolor="#6d6e71">
                <v:path arrowok="t"/>
              </v:shape>
            </v:group>
            <v:group style="position:absolute;left:9136;top:-1779;width:137;height:266" coordorigin="9136,-1779" coordsize="137,266">
              <v:shape style="position:absolute;left:9136;top:-1779;width:137;height:266" coordorigin="9136,-1779" coordsize="137,266" path="m9136,-1513l9273,-1779e" filled="false" stroked="true" strokeweight=".283pt" strokecolor="#6d6e71">
                <v:path arrowok="t"/>
              </v:shape>
            </v:group>
            <v:group style="position:absolute;left:9134;top:-1802;width:167;height:325" coordorigin="9134,-1802" coordsize="167,325">
              <v:shape style="position:absolute;left:9134;top:-1802;width:167;height:325" coordorigin="9134,-1802" coordsize="167,325" path="m9134,-1477l9301,-1802e" filled="false" stroked="true" strokeweight=".283pt" strokecolor="#6d6e71">
                <v:path arrowok="t"/>
              </v:shape>
            </v:group>
            <v:group style="position:absolute;left:9136;top:-1818;width:191;height:372" coordorigin="9136,-1818" coordsize="191,372">
              <v:shape style="position:absolute;left:9136;top:-1818;width:191;height:372" coordorigin="9136,-1818" coordsize="191,372" path="m9136,-1447l9327,-1818e" filled="false" stroked="true" strokeweight=".283pt" strokecolor="#6d6e71">
                <v:path arrowok="t"/>
              </v:shape>
            </v:group>
            <v:group style="position:absolute;left:9139;top:-1832;width:212;height:413" coordorigin="9139,-1832" coordsize="212,413">
              <v:shape style="position:absolute;left:9139;top:-1832;width:212;height:413" coordorigin="9139,-1832" coordsize="212,413" path="m9139,-1420l9350,-1832e" filled="false" stroked="true" strokeweight=".283pt" strokecolor="#6d6e71">
                <v:path arrowok="t"/>
              </v:shape>
            </v:group>
            <v:group style="position:absolute;left:9143;top:-1842;width:230;height:448" coordorigin="9143,-1842" coordsize="230,448">
              <v:shape style="position:absolute;left:9143;top:-1842;width:230;height:448" coordorigin="9143,-1842" coordsize="230,448" path="m9143,-1395l9373,-1842e" filled="false" stroked="true" strokeweight=".283pt" strokecolor="#6d6e71">
                <v:path arrowok="t"/>
              </v:shape>
            </v:group>
            <v:group style="position:absolute;left:9149;top:-1851;width:246;height:479" coordorigin="9149,-1851" coordsize="246,479">
              <v:shape style="position:absolute;left:9149;top:-1851;width:246;height:479" coordorigin="9149,-1851" coordsize="246,479" path="m9149,-1373l9394,-1851e" filled="false" stroked="true" strokeweight=".283pt" strokecolor="#6d6e71">
                <v:path arrowok="t"/>
              </v:shape>
            </v:group>
            <v:group style="position:absolute;left:9155;top:-1858;width:260;height:506" coordorigin="9155,-1858" coordsize="260,506">
              <v:shape style="position:absolute;left:9155;top:-1858;width:260;height:506" coordorigin="9155,-1858" coordsize="260,506" path="m9155,-1352l9415,-1858e" filled="false" stroked="true" strokeweight=".283pt" strokecolor="#6d6e71">
                <v:path arrowok="t"/>
              </v:shape>
            </v:group>
            <v:group style="position:absolute;left:9162;top:-1863;width:273;height:531" coordorigin="9162,-1863" coordsize="273,531">
              <v:shape style="position:absolute;left:9162;top:-1863;width:273;height:531" coordorigin="9162,-1863" coordsize="273,531" path="m9162,-1333l9434,-1863e" filled="false" stroked="true" strokeweight=".283pt" strokecolor="#6d6e71">
                <v:path arrowok="t"/>
              </v:shape>
            </v:group>
            <v:group style="position:absolute;left:9169;top:-1868;width:285;height:554" coordorigin="9169,-1868" coordsize="285,554">
              <v:shape style="position:absolute;left:9169;top:-1868;width:285;height:554" coordorigin="9169,-1868" coordsize="285,554" path="m9169,-1315l9454,-1868e" filled="false" stroked="true" strokeweight=".283pt" strokecolor="#6d6e71">
                <v:path arrowok="t"/>
              </v:shape>
            </v:group>
            <v:group style="position:absolute;left:9178;top:-1871;width:295;height:574" coordorigin="9178,-1871" coordsize="295,574">
              <v:shape style="position:absolute;left:9178;top:-1871;width:295;height:574" coordorigin="9178,-1871" coordsize="295,574" path="m9178,-1298l9472,-1871e" filled="false" stroked="true" strokeweight=".283pt" strokecolor="#6d6e71">
                <v:path arrowok="t"/>
              </v:shape>
            </v:group>
            <v:group style="position:absolute;left:9186;top:-1873;width:304;height:592" coordorigin="9186,-1873" coordsize="304,592">
              <v:shape style="position:absolute;left:9186;top:-1873;width:304;height:592" coordorigin="9186,-1873" coordsize="304,592" path="m9186,-1281l9490,-1873e" filled="false" stroked="true" strokeweight=".283pt" strokecolor="#6d6e71">
                <v:path arrowok="t"/>
              </v:shape>
            </v:group>
            <v:group style="position:absolute;left:9195;top:-1875;width:313;height:609" coordorigin="9195,-1875" coordsize="313,609">
              <v:shape style="position:absolute;left:9195;top:-1875;width:313;height:609" coordorigin="9195,-1875" coordsize="313,609" path="m9195,-1266l9508,-1875e" filled="false" stroked="true" strokeweight=".283pt" strokecolor="#6d6e71">
                <v:path arrowok="t"/>
              </v:shape>
            </v:group>
            <v:group style="position:absolute;left:9205;top:-1875;width:321;height:624" coordorigin="9205,-1875" coordsize="321,624">
              <v:shape style="position:absolute;left:9205;top:-1875;width:321;height:624" coordorigin="9205,-1875" coordsize="321,624" path="m9205,-1252l9525,-1875e" filled="false" stroked="true" strokeweight=".283pt" strokecolor="#6d6e71">
                <v:path arrowok="t"/>
              </v:shape>
            </v:group>
            <v:group style="position:absolute;left:9215;top:-1875;width:328;height:638" coordorigin="9215,-1875" coordsize="328,638">
              <v:shape style="position:absolute;left:9215;top:-1875;width:328;height:638" coordorigin="9215,-1875" coordsize="328,638" path="m9215,-1238l9542,-1875e" filled="false" stroked="true" strokeweight=".283pt" strokecolor="#6d6e71">
                <v:path arrowok="t"/>
              </v:shape>
            </v:group>
            <v:group style="position:absolute;left:9225;top:-1875;width:334;height:650" coordorigin="9225,-1875" coordsize="334,650">
              <v:shape style="position:absolute;left:9225;top:-1875;width:334;height:650" coordorigin="9225,-1875" coordsize="334,650" path="m9225,-1225l9559,-1875e" filled="false" stroked="true" strokeweight=".283pt" strokecolor="#6d6e71">
                <v:path arrowok="t"/>
              </v:shape>
            </v:group>
            <v:group style="position:absolute;left:9236;top:-1873;width:340;height:661" coordorigin="9236,-1873" coordsize="340,661">
              <v:shape style="position:absolute;left:9236;top:-1873;width:340;height:661" coordorigin="9236,-1873" coordsize="340,661" path="m9236,-1213l9575,-1873e" filled="false" stroked="true" strokeweight=".283pt" strokecolor="#6d6e71">
                <v:path arrowok="t"/>
              </v:shape>
            </v:group>
            <v:group style="position:absolute;left:9247;top:-1871;width:345;height:671" coordorigin="9247,-1871" coordsize="345,671">
              <v:shape style="position:absolute;left:9247;top:-1871;width:345;height:671" coordorigin="9247,-1871" coordsize="345,671" path="m9247,-1201l9591,-1871e" filled="false" stroked="true" strokeweight=".283pt" strokecolor="#6d6e71">
                <v:path arrowok="t"/>
              </v:shape>
            </v:group>
            <v:group style="position:absolute;left:9258;top:-1869;width:349;height:679" coordorigin="9258,-1869" coordsize="349,679">
              <v:shape style="position:absolute;left:9258;top:-1869;width:349;height:679" coordorigin="9258,-1869" coordsize="349,679" path="m9258,-1190l9606,-1869e" filled="false" stroked="true" strokeweight=".283pt" strokecolor="#6d6e71">
                <v:path arrowok="t"/>
              </v:shape>
            </v:group>
            <v:group style="position:absolute;left:9269;top:-1865;width:353;height:686" coordorigin="9269,-1865" coordsize="353,686">
              <v:shape style="position:absolute;left:9269;top:-1865;width:353;height:686" coordorigin="9269,-1865" coordsize="353,686" path="m9269,-1179l9622,-1865e" filled="false" stroked="true" strokeweight=".283pt" strokecolor="#6d6e71">
                <v:path arrowok="t"/>
              </v:shape>
            </v:group>
            <v:group style="position:absolute;left:9281;top:-1862;width:356;height:693" coordorigin="9281,-1862" coordsize="356,693">
              <v:shape style="position:absolute;left:9281;top:-1862;width:356;height:693" coordorigin="9281,-1862" coordsize="356,693" path="m9281,-1169l9637,-1862e" filled="false" stroked="true" strokeweight=".283pt" strokecolor="#6d6e71">
                <v:path arrowok="t"/>
              </v:shape>
            </v:group>
            <v:group style="position:absolute;left:9293;top:-1857;width:359;height:698" coordorigin="9293,-1857" coordsize="359,698">
              <v:shape style="position:absolute;left:9293;top:-1857;width:359;height:698" coordorigin="9293,-1857" coordsize="359,698" path="m9293,-1160l9651,-1857e" filled="false" stroked="true" strokeweight=".283pt" strokecolor="#6d6e71">
                <v:path arrowok="t"/>
              </v:shape>
            </v:group>
            <v:group style="position:absolute;left:9306;top:-1852;width:361;height:702" coordorigin="9306,-1852" coordsize="361,702">
              <v:shape style="position:absolute;left:9306;top:-1852;width:361;height:702" coordorigin="9306,-1852" coordsize="361,702" path="m9306,-1151l9666,-1852e" filled="false" stroked="true" strokeweight=".283pt" strokecolor="#6d6e71">
                <v:path arrowok="t"/>
              </v:shape>
              <v:shape style="position:absolute;left:9170;top:-1765;width:705;height:534" type="#_x0000_t75" stroked="false">
                <v:imagedata r:id="rId59" o:title=""/>
              </v:shape>
            </v:group>
            <v:group style="position:absolute;left:9365;top:-1356;width:439;height:175" coordorigin="9365,-1356" coordsize="439,175">
              <v:shape style="position:absolute;left:9365;top:-1356;width:439;height:175" coordorigin="9365,-1356" coordsize="439,175" path="m9804,-1356l9759,-1285,9697,-1230,9620,-1194,9534,-1181,9489,-1185,9446,-1195,9404,-1211,9365,-1234e" filled="false" stroked="true" strokeweight=".568pt" strokecolor="#231f20">
                <v:path arrowok="t"/>
              </v:shape>
            </v:group>
            <v:group style="position:absolute;left:9134;top:-1876;width:796;height:796" coordorigin="9134,-1876" coordsize="796,796">
              <v:shape style="position:absolute;left:9134;top:-1876;width:796;height:796" coordorigin="9134,-1876" coordsize="796,796" path="m9532,-1876l9603,-1869,9671,-1851,9733,-1821,9788,-1782,9836,-1734,9875,-1679,9905,-1617,9923,-1549,9930,-1478,9923,-1407,9905,-1339,9875,-1277,9836,-1222,9788,-1174,9733,-1135,9671,-1105,9603,-1087,9532,-1080,9461,-1087,9393,-1105,9331,-1135,9276,-1174,9228,-1222,9189,-1277,9159,-1339,9141,-1407,9134,-1478,9141,-1549,9159,-1617,9189,-1679,9228,-1734,9276,-1782,9331,-1821,9393,-1851,9461,-1869,9532,-1876xe" filled="false" stroked="true" strokeweight=".567pt" strokecolor="#231f20">
                <v:path arrowok="t"/>
              </v:shape>
              <v:shape style="position:absolute;left:9408;top:-1221;width:258;height:105" type="#_x0000_t75" stroked="false">
                <v:imagedata r:id="rId60" o:title=""/>
              </v:shape>
            </v:group>
            <w10:wrap type="none"/>
          </v:group>
        </w:pict>
      </w:r>
      <w:r>
        <w:rPr/>
        <w:pict>
          <v:group style="position:absolute;margin-left:501.311005pt;margin-top:-94.076134pt;width:40.4pt;height:40.4pt;mso-position-horizontal-relative:page;mso-position-vertical-relative:paragraph;z-index:1960" coordorigin="10026,-1882" coordsize="808,808">
            <v:group style="position:absolute;left:10032;top:-1876;width:796;height:796" coordorigin="10032,-1876" coordsize="796,796">
              <v:shape style="position:absolute;left:10032;top:-1876;width:796;height:796" coordorigin="10032,-1876" coordsize="796,796" path="m10430,-1876l10358,-1869,10291,-1851,10229,-1821,10174,-1782,10126,-1734,10087,-1679,10057,-1617,10039,-1549,10032,-1478,10039,-1407,10057,-1339,10087,-1277,10126,-1222,10174,-1174,10229,-1135,10291,-1105,10358,-1087,10430,-1080,10501,-1087,10568,-1105,10630,-1135,10686,-1174,10734,-1222,10773,-1277,10802,-1339,10821,-1407,10827,-1478,10821,-1549,10802,-1617,10773,-1679,10734,-1734,10686,-1782,10630,-1821,10568,-1851,10501,-1869,10430,-1876xe" filled="true" fillcolor="#d1d3d4" stroked="false">
                <v:path arrowok="t"/>
                <v:fill type="solid"/>
              </v:shape>
            </v:group>
            <v:group style="position:absolute;left:10032;top:-1876;width:796;height:796" coordorigin="10032,-1876" coordsize="796,796">
              <v:shape style="position:absolute;left:10032;top:-1876;width:796;height:796" coordorigin="10032,-1876" coordsize="796,796" path="m10430,-1876l10501,-1869,10568,-1851,10630,-1821,10686,-1782,10734,-1734,10773,-1679,10802,-1617,10821,-1549,10827,-1478,10821,-1407,10802,-1339,10773,-1277,10734,-1222,10686,-1174,10630,-1135,10568,-1105,10501,-1087,10430,-1080,10358,-1087,10291,-1105,10229,-1135,10174,-1174,10126,-1222,10087,-1277,10057,-1339,10039,-1407,10032,-1478,10039,-1549,10057,-1617,10087,-1679,10126,-1734,10174,-1782,10229,-1821,10291,-1851,10358,-1869,10430,-1876xe" filled="false" stroked="true" strokeweight=".425pt" strokecolor="#231f20">
                <v:path arrowok="t"/>
              </v:shape>
            </v:group>
            <v:group style="position:absolute;left:10216;top:-1847;width:362;height:705" coordorigin="10216,-1847" coordsize="362,705">
              <v:shape style="position:absolute;left:10216;top:-1847;width:362;height:705" coordorigin="10216,-1847" coordsize="362,705" path="m10216,-1143l10578,-1847e" filled="false" stroked="true" strokeweight=".283pt" strokecolor="#6d6e71">
                <v:path arrowok="t"/>
              </v:shape>
            </v:group>
            <v:group style="position:absolute;left:10041;top:-1747;width:97;height:188" coordorigin="10041,-1747" coordsize="97,188">
              <v:shape style="position:absolute;left:10041;top:-1747;width:97;height:188" coordorigin="10041,-1747" coordsize="97,188" path="m10041,-1559l10137,-1747e" filled="false" stroked="true" strokeweight=".283pt" strokecolor="#6d6e71">
                <v:path arrowok="t"/>
              </v:shape>
            </v:group>
            <v:group style="position:absolute;left:10034;top:-1779;width:137;height:266" coordorigin="10034,-1779" coordsize="137,266">
              <v:shape style="position:absolute;left:10034;top:-1779;width:137;height:266" coordorigin="10034,-1779" coordsize="137,266" path="m10034,-1513l10170,-1779e" filled="false" stroked="true" strokeweight=".283pt" strokecolor="#6d6e71">
                <v:path arrowok="t"/>
              </v:shape>
            </v:group>
            <v:group style="position:absolute;left:10032;top:-1802;width:167;height:325" coordorigin="10032,-1802" coordsize="167,325">
              <v:shape style="position:absolute;left:10032;top:-1802;width:167;height:325" coordorigin="10032,-1802" coordsize="167,325" path="m10032,-1477l10199,-1802e" filled="false" stroked="true" strokeweight=".283pt" strokecolor="#6d6e71">
                <v:path arrowok="t"/>
              </v:shape>
            </v:group>
            <v:group style="position:absolute;left:10033;top:-1818;width:191;height:372" coordorigin="10033,-1818" coordsize="191,372">
              <v:shape style="position:absolute;left:10033;top:-1818;width:191;height:372" coordorigin="10033,-1818" coordsize="191,372" path="m10033,-1447l10224,-1818e" filled="false" stroked="true" strokeweight=".283pt" strokecolor="#6d6e71">
                <v:path arrowok="t"/>
              </v:shape>
            </v:group>
            <v:group style="position:absolute;left:10037;top:-1832;width:212;height:413" coordorigin="10037,-1832" coordsize="212,413">
              <v:shape style="position:absolute;left:10037;top:-1832;width:212;height:413" coordorigin="10037,-1832" coordsize="212,413" path="m10037,-1420l10248,-1832e" filled="false" stroked="true" strokeweight=".283pt" strokecolor="#6d6e71">
                <v:path arrowok="t"/>
              </v:shape>
            </v:group>
            <v:group style="position:absolute;left:10041;top:-1842;width:230;height:448" coordorigin="10041,-1842" coordsize="230,448">
              <v:shape style="position:absolute;left:10041;top:-1842;width:230;height:448" coordorigin="10041,-1842" coordsize="230,448" path="m10041,-1395l10271,-1842e" filled="false" stroked="true" strokeweight=".283pt" strokecolor="#6d6e71">
                <v:path arrowok="t"/>
              </v:shape>
            </v:group>
            <v:group style="position:absolute;left:10046;top:-1851;width:246;height:479" coordorigin="10046,-1851" coordsize="246,479">
              <v:shape style="position:absolute;left:10046;top:-1851;width:246;height:479" coordorigin="10046,-1851" coordsize="246,479" path="m10046,-1373l10292,-1851e" filled="false" stroked="true" strokeweight=".283pt" strokecolor="#6d6e71">
                <v:path arrowok="t"/>
              </v:shape>
            </v:group>
            <v:group style="position:absolute;left:10053;top:-1858;width:260;height:506" coordorigin="10053,-1858" coordsize="260,506">
              <v:shape style="position:absolute;left:10053;top:-1858;width:260;height:506" coordorigin="10053,-1858" coordsize="260,506" path="m10053,-1352l10312,-1858e" filled="false" stroked="true" strokeweight=".283pt" strokecolor="#6d6e71">
                <v:path arrowok="t"/>
              </v:shape>
            </v:group>
            <v:group style="position:absolute;left:10060;top:-1863;width:273;height:531" coordorigin="10060,-1863" coordsize="273,531">
              <v:shape style="position:absolute;left:10060;top:-1863;width:273;height:531" coordorigin="10060,-1863" coordsize="273,531" path="m10060,-1333l10332,-1863e" filled="false" stroked="true" strokeweight=".283pt" strokecolor="#6d6e71">
                <v:path arrowok="t"/>
              </v:shape>
            </v:group>
            <v:group style="position:absolute;left:10067;top:-1868;width:285;height:554" coordorigin="10067,-1868" coordsize="285,554">
              <v:shape style="position:absolute;left:10067;top:-1868;width:285;height:554" coordorigin="10067,-1868" coordsize="285,554" path="m10067,-1315l10351,-1868e" filled="false" stroked="true" strokeweight=".283pt" strokecolor="#6d6e71">
                <v:path arrowok="t"/>
              </v:shape>
            </v:group>
            <v:group style="position:absolute;left:10075;top:-1871;width:295;height:574" coordorigin="10075,-1871" coordsize="295,574">
              <v:shape style="position:absolute;left:10075;top:-1871;width:295;height:574" coordorigin="10075,-1871" coordsize="295,574" path="m10075,-1298l10370,-1871e" filled="false" stroked="true" strokeweight=".283pt" strokecolor="#6d6e71">
                <v:path arrowok="t"/>
              </v:shape>
            </v:group>
            <v:group style="position:absolute;left:10084;top:-1873;width:304;height:592" coordorigin="10084,-1873" coordsize="304,592">
              <v:shape style="position:absolute;left:10084;top:-1873;width:304;height:592" coordorigin="10084,-1873" coordsize="304,592" path="m10084,-1281l10388,-1873e" filled="false" stroked="true" strokeweight=".283pt" strokecolor="#6d6e71">
                <v:path arrowok="t"/>
              </v:shape>
            </v:group>
            <v:group style="position:absolute;left:10093;top:-1875;width:313;height:609" coordorigin="10093,-1875" coordsize="313,609">
              <v:shape style="position:absolute;left:10093;top:-1875;width:313;height:609" coordorigin="10093,-1875" coordsize="313,609" path="m10093,-1266l10406,-1875e" filled="false" stroked="true" strokeweight=".283pt" strokecolor="#6d6e71">
                <v:path arrowok="t"/>
              </v:shape>
            </v:group>
            <v:group style="position:absolute;left:10103;top:-1875;width:321;height:624" coordorigin="10103,-1875" coordsize="321,624">
              <v:shape style="position:absolute;left:10103;top:-1875;width:321;height:624" coordorigin="10103,-1875" coordsize="321,624" path="m10103,-1252l10423,-1875e" filled="false" stroked="true" strokeweight=".283pt" strokecolor="#6d6e71">
                <v:path arrowok="t"/>
              </v:shape>
            </v:group>
            <v:group style="position:absolute;left:10113;top:-1875;width:328;height:638" coordorigin="10113,-1875" coordsize="328,638">
              <v:shape style="position:absolute;left:10113;top:-1875;width:328;height:638" coordorigin="10113,-1875" coordsize="328,638" path="m10113,-1238l10440,-1875e" filled="false" stroked="true" strokeweight=".283pt" strokecolor="#6d6e71">
                <v:path arrowok="t"/>
              </v:shape>
            </v:group>
            <v:group style="position:absolute;left:10123;top:-1875;width:334;height:650" coordorigin="10123,-1875" coordsize="334,650">
              <v:shape style="position:absolute;left:10123;top:-1875;width:334;height:650" coordorigin="10123,-1875" coordsize="334,650" path="m10123,-1225l10457,-1875e" filled="false" stroked="true" strokeweight=".283pt" strokecolor="#6d6e71">
                <v:path arrowok="t"/>
              </v:shape>
            </v:group>
            <v:group style="position:absolute;left:10134;top:-1873;width:340;height:661" coordorigin="10134,-1873" coordsize="340,661">
              <v:shape style="position:absolute;left:10134;top:-1873;width:340;height:661" coordorigin="10134,-1873" coordsize="340,661" path="m10134,-1213l10473,-1873e" filled="false" stroked="true" strokeweight=".283pt" strokecolor="#6d6e71">
                <v:path arrowok="t"/>
              </v:shape>
            </v:group>
            <v:group style="position:absolute;left:10145;top:-1871;width:345;height:671" coordorigin="10145,-1871" coordsize="345,671">
              <v:shape style="position:absolute;left:10145;top:-1871;width:345;height:671" coordorigin="10145,-1871" coordsize="345,671" path="m10145,-1201l10489,-1871e" filled="false" stroked="true" strokeweight=".283pt" strokecolor="#6d6e71">
                <v:path arrowok="t"/>
              </v:shape>
            </v:group>
            <v:group style="position:absolute;left:10156;top:-1869;width:349;height:679" coordorigin="10156,-1869" coordsize="349,679">
              <v:shape style="position:absolute;left:10156;top:-1869;width:349;height:679" coordorigin="10156,-1869" coordsize="349,679" path="m10156,-1190l10504,-1869e" filled="false" stroked="true" strokeweight=".283pt" strokecolor="#6d6e71">
                <v:path arrowok="t"/>
              </v:shape>
            </v:group>
            <v:group style="position:absolute;left:10167;top:-1865;width:353;height:686" coordorigin="10167,-1865" coordsize="353,686">
              <v:shape style="position:absolute;left:10167;top:-1865;width:353;height:686" coordorigin="10167,-1865" coordsize="353,686" path="m10167,-1179l10520,-1865e" filled="false" stroked="true" strokeweight=".283pt" strokecolor="#6d6e71">
                <v:path arrowok="t"/>
              </v:shape>
            </v:group>
            <v:group style="position:absolute;left:10179;top:-1862;width:356;height:693" coordorigin="10179,-1862" coordsize="356,693">
              <v:shape style="position:absolute;left:10179;top:-1862;width:356;height:693" coordorigin="10179,-1862" coordsize="356,693" path="m10179,-1169l10535,-1862e" filled="false" stroked="true" strokeweight=".283pt" strokecolor="#6d6e71">
                <v:path arrowok="t"/>
              </v:shape>
            </v:group>
            <v:group style="position:absolute;left:10191;top:-1857;width:359;height:698" coordorigin="10191,-1857" coordsize="359,698">
              <v:shape style="position:absolute;left:10191;top:-1857;width:359;height:698" coordorigin="10191,-1857" coordsize="359,698" path="m10191,-1160l10549,-1857e" filled="false" stroked="true" strokeweight=".283pt" strokecolor="#6d6e71">
                <v:path arrowok="t"/>
              </v:shape>
            </v:group>
            <v:group style="position:absolute;left:10204;top:-1852;width:361;height:702" coordorigin="10204,-1852" coordsize="361,702">
              <v:shape style="position:absolute;left:10204;top:-1852;width:361;height:702" coordorigin="10204,-1852" coordsize="361,702" path="m10204,-1151l10564,-1852e" filled="false" stroked="true" strokeweight=".283pt" strokecolor="#6d6e71">
                <v:path arrowok="t"/>
              </v:shape>
              <v:shape style="position:absolute;left:10068;top:-1765;width:705;height:534" type="#_x0000_t75" stroked="false">
                <v:imagedata r:id="rId61" o:title=""/>
              </v:shape>
            </v:group>
            <v:group style="position:absolute;left:10263;top:-1356;width:439;height:175" coordorigin="10263,-1356" coordsize="439,175">
              <v:shape style="position:absolute;left:10263;top:-1356;width:439;height:175" coordorigin="10263,-1356" coordsize="439,175" path="m10702,-1356l10657,-1285,10595,-1230,10518,-1194,10432,-1181,10387,-1185,10343,-1195,10302,-1211,10263,-1234e" filled="false" stroked="true" strokeweight=".568pt" strokecolor="#231f20">
                <v:path arrowok="t"/>
              </v:shape>
            </v:group>
            <v:group style="position:absolute;left:10032;top:-1876;width:796;height:796" coordorigin="10032,-1876" coordsize="796,796">
              <v:shape style="position:absolute;left:10032;top:-1876;width:796;height:796" coordorigin="10032,-1876" coordsize="796,796" path="m10430,-1876l10501,-1869,10568,-1851,10630,-1821,10686,-1782,10734,-1734,10773,-1679,10802,-1617,10821,-1549,10827,-1478,10821,-1407,10802,-1339,10773,-1277,10734,-1222,10686,-1174,10630,-1135,10568,-1105,10501,-1087,10430,-1080,10358,-1087,10291,-1105,10229,-1135,10174,-1174,10126,-1222,10087,-1277,10057,-1339,10039,-1407,10032,-1478,10039,-1549,10057,-1617,10087,-1679,10126,-1734,10174,-1782,10229,-1821,10291,-1851,10358,-1869,10430,-1876xe" filled="false" stroked="true" strokeweight=".567pt" strokecolor="#231f20">
                <v:path arrowok="t"/>
              </v:shape>
              <v:shape style="position:absolute;left:10305;top:-1221;width:258;height:105" type="#_x0000_t75" stroked="false">
                <v:imagedata r:id="rId48" o:title=""/>
              </v:shape>
            </v:group>
            <w10:wrap type="none"/>
          </v:group>
        </w:pict>
      </w:r>
      <w:r>
        <w:rPr>
          <w:color w:val="231F20"/>
        </w:rPr>
        <w:t>Qual nota Marcelo recebeu nessa</w:t>
      </w:r>
      <w:r>
        <w:rPr>
          <w:color w:val="231F20"/>
          <w:spacing w:val="-10"/>
        </w:rPr>
        <w:t> </w:t>
      </w:r>
      <w:r>
        <w:rPr>
          <w:color w:val="231F20"/>
        </w:rPr>
        <w:t>troca?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left="110" w:right="0"/>
        <w:jc w:val="left"/>
      </w:pPr>
      <w:r>
        <w:rPr/>
        <w:pict>
          <v:shape style="position:absolute;margin-left:63.527599pt;margin-top:8.509877pt;width:146.7714pt;height:66.851pt;mso-position-horizontal-relative:page;mso-position-vertical-relative:paragraph;z-index:-71392" type="#_x0000_t75" stroked="false">
            <v:imagedata r:id="rId62" o:title=""/>
            <w10:wrap type="none"/>
          </v:shape>
        </w:pict>
      </w:r>
      <w:r>
        <w:rPr/>
        <w:pict>
          <v:shape style="position:absolute;margin-left:312.97699pt;margin-top:8.509877pt;width:146.771pt;height:66.694pt;mso-position-horizontal-relative:page;mso-position-vertical-relative:paragraph;z-index:2008" type="#_x0000_t75" stroked="false">
            <v:imagedata r:id="rId63" o:title=""/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left="110" w:right="0"/>
        <w:jc w:val="left"/>
      </w:pPr>
      <w:r>
        <w:rPr/>
        <w:pict>
          <v:shape style="position:absolute;margin-left:63.527599pt;margin-top:2.309865pt;width:146.7714pt;height:66.6947pt;mso-position-horizontal-relative:page;mso-position-vertical-relative:paragraph;z-index:-71344" type="#_x0000_t75" stroked="false">
            <v:imagedata r:id="rId64" o:title=""/>
            <w10:wrap type="none"/>
          </v:shape>
        </w:pict>
      </w:r>
      <w:r>
        <w:rPr/>
        <w:pict>
          <v:shape style="position:absolute;margin-left:312.976013pt;margin-top:2.309665pt;width:146.772pt;height:66.852pt;mso-position-horizontal-relative:page;mso-position-vertical-relative:paragraph;z-index:2056" type="#_x0000_t75" stroked="false">
            <v:imagedata r:id="rId65" o:title=""/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11" w:top="560" w:bottom="700" w:left="740" w:right="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(M031837E4)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462601pt;margin-top:11.918944pt;width:51.05pt;height:28.35pt;mso-position-horizontal-relative:page;mso-position-vertical-relative:paragraph;z-index:212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52"/>
                    <w:ind w:left="196" w:right="0"/>
                    <w:jc w:val="left"/>
                  </w:pPr>
                  <w:r>
                    <w:rPr>
                      <w:color w:val="231F20"/>
                    </w:rPr>
                    <w:t>61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9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7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61" w:lineRule="auto" w:before="1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C) 549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619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(M060020C2) </w:t>
      </w:r>
      <w:r>
        <w:rPr>
          <w:rFonts w:ascii="Arial"/>
          <w:color w:val="231F20"/>
          <w:sz w:val="22"/>
        </w:rPr>
        <w:t>Observe as figuras desenhadas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87.937599pt;margin-top:21.309933pt;width:79.8pt;height:79.25pt;mso-position-horizontal-relative:page;mso-position-vertical-relative:paragraph;z-index:2152;mso-wrap-distance-left:0;mso-wrap-distance-right:0" coordorigin="1759,426" coordsize="1596,1585">
            <v:group style="position:absolute;left:1769;top:448;width:1576;height:1554" coordorigin="1769,448" coordsize="1576,1554">
              <v:shape style="position:absolute;left:1769;top:448;width:1576;height:1554" coordorigin="1769,448" coordsize="1576,1554" path="m1769,2001l2865,2001,3344,1543,2415,448,1769,2001xe" filled="false" stroked="true" strokeweight="1pt" strokecolor="#231f20">
                <v:path arrowok="t"/>
              </v:shape>
            </v:group>
            <v:group style="position:absolute;left:2415;top:448;width:450;height:1554" coordorigin="2415,448" coordsize="450,1554">
              <v:shape style="position:absolute;left:2415;top:448;width:450;height:1554" coordorigin="2415,448" coordsize="450,1554" path="m2415,448l2865,2001e" filled="false" stroked="true" strokeweight="1pt" strokecolor="#231f20">
                <v:path arrowok="t"/>
              </v:shape>
            </v:group>
            <v:group style="position:absolute;left:2197;top:436;width:1147;height:1107" coordorigin="2197,436" coordsize="1147,1107">
              <v:shape style="position:absolute;left:2197;top:436;width:1147;height:1107" coordorigin="2197,436" coordsize="1147,1107" path="m2415,436l2197,1542,3344,1542e" filled="false" stroked="true" strokeweight="1pt" strokecolor="#231f20">
                <v:path arrowok="t"/>
                <v:stroke dashstyle="dash"/>
              </v:shape>
            </v:group>
            <v:group style="position:absolute;left:1769;top:1542;width:429;height:459" coordorigin="1769,1542" coordsize="429,459">
              <v:shape style="position:absolute;left:1769;top:1542;width:429;height:459" coordorigin="1769,1542" coordsize="429,459" path="m2197,1542l1769,2001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98.511002pt;margin-top:16.965933pt;width:84.6pt;height:82.5pt;mso-position-horizontal-relative:page;mso-position-vertical-relative:paragraph;z-index:2176;mso-wrap-distance-left:0;mso-wrap-distance-right:0" coordorigin="3970,339" coordsize="1692,1650">
            <v:group style="position:absolute;left:3980;top:349;width:1672;height:1630" coordorigin="3980,349" coordsize="1672,1630">
              <v:shape style="position:absolute;left:3980;top:349;width:1672;height:1630" coordorigin="3980,349" coordsize="1672,1630" path="m4816,349l4892,353,4966,362,5038,378,5108,400,5175,428,5238,461,5298,498,5355,541,5407,588,5455,639,5499,694,5538,753,5572,815,5600,880,5622,947,5639,1018,5649,1090,5652,1164,5649,1238,5639,1310,5622,1381,5600,1448,5572,1513,5538,1575,5499,1634,5455,1689,5407,1740,5355,1787,5298,1830,5238,1867,5175,1900,5108,1928,5038,1950,4966,1966,4892,1975,4816,1979,4740,1975,4666,1966,4594,1950,4524,1928,4458,1900,4394,1867,4334,1830,4278,1787,4225,1740,4177,1689,4133,1634,4094,1575,4061,1513,4033,1448,4010,1381,3994,1310,3984,1238,3980,1164,3984,1090,3994,1018,4010,947,4033,880,4061,815,4094,753,4133,694,4177,639,4225,588,4278,541,4334,498,4394,461,4458,428,4524,400,4594,378,4666,362,4740,353,4816,349xe" filled="false" stroked="true" strokeweight="1pt" strokecolor="#231f20">
                <v:path arrowok="t"/>
              </v:shape>
            </v:group>
            <v:group style="position:absolute;left:3980;top:1164;width:1672;height:329" coordorigin="3980,1164" coordsize="1672,329">
              <v:shape style="position:absolute;left:3980;top:1164;width:1672;height:329" coordorigin="3980,1164" coordsize="1672,329" path="m5652,1164l5627,1245,5554,1318,5502,1352,5441,1382,5371,1409,5294,1433,5209,1454,5118,1470,5022,1482,4921,1490,4816,1492,4711,1490,4610,1482,4514,1470,4423,1454,4339,1433,4261,1409,4191,1382,4130,1352,4078,1318,4006,1245,3987,1205,3980,1164e" filled="false" stroked="true" strokeweight="1pt" strokecolor="#231f20">
                <v:path arrowok="t"/>
              </v:shape>
            </v:group>
            <v:group style="position:absolute;left:4521;top:349;width:295;height:1630" coordorigin="4521,349" coordsize="295,1630">
              <v:shape style="position:absolute;left:4521;top:349;width:295;height:1630" coordorigin="4521,349" coordsize="295,1630" path="m4816,349l4744,374,4678,445,4620,555,4596,623,4574,699,4556,781,4541,870,4530,963,4524,1062,4521,1164,4524,1266,4530,1365,4541,1458,4556,1547,4574,1629,4596,1705,4620,1773,4648,1833,4710,1924,4779,1972,4816,1979e" filled="false" stroked="true" strokeweight="1pt" strokecolor="#231f20">
                <v:path arrowok="t"/>
              </v:shape>
            </v:group>
            <v:group style="position:absolute;left:4816;top:349;width:295;height:1630" coordorigin="4816,349" coordsize="295,1630">
              <v:shape style="position:absolute;left:4816;top:349;width:295;height:1630" coordorigin="4816,349" coordsize="295,1630" path="m4816,1979l4889,1954,4955,1883,5012,1773,5037,1705,5058,1629,5076,1547,5091,1458,5102,1365,5109,1266,5111,1164,5109,1062,5102,963,5091,870,5076,781,5058,699,5037,623,5012,555,4985,495,4923,404,4853,356,4816,349e" filled="false" stroked="true" strokeweight="1pt" strokecolor="#231f20">
                <v:path arrowok="t"/>
                <v:stroke dashstyle="longDash"/>
              </v:shape>
            </v:group>
            <v:group style="position:absolute;left:3980;top:836;width:1672;height:329" coordorigin="3980,836" coordsize="1672,329">
              <v:shape style="position:absolute;left:3980;top:836;width:1672;height:329" coordorigin="3980,836" coordsize="1672,329" path="m5652,1164l5627,1083,5554,1010,5502,976,5441,946,5371,919,5294,895,5209,874,5118,858,5022,846,4921,838,4816,836,4711,838,4610,846,4514,858,4423,874,4339,895,4261,919,4191,946,4130,976,4078,1010,4006,1083,3987,1123,3980,1164e" filled="false" stroked="true" strokeweight="1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321.674011pt;margin-top:16.167934pt;width:65.9pt;height:83.45pt;mso-position-horizontal-relative:page;mso-position-vertical-relative:paragraph;z-index:2200;mso-wrap-distance-left:0;mso-wrap-distance-right:0" coordorigin="6433,323" coordsize="1318,1669">
            <v:group style="position:absolute;left:6445;top:1815;width:1297;height:169" coordorigin="6445,1815" coordsize="1297,169">
              <v:shape style="position:absolute;left:6445;top:1815;width:1297;height:169" coordorigin="6445,1815" coordsize="1297,169" path="m7742,1815l7701,1874,7589,1923,7511,1944,7420,1960,7319,1973,7210,1981,7093,1983,6977,1981,6867,1973,6766,1960,6675,1944,6597,1923,6533,1900,6455,1845,6445,1815e" filled="false" stroked="true" strokeweight=".89pt" strokecolor="#231f20">
                <v:path arrowok="t"/>
              </v:shape>
            </v:group>
            <v:group style="position:absolute;left:6445;top:332;width:642;height:1483" coordorigin="6445,332" coordsize="642,1483">
              <v:shape style="position:absolute;left:6445;top:332;width:642;height:1483" coordorigin="6445,332" coordsize="642,1483" path="m6445,1815l7086,332e" filled="false" stroked="true" strokeweight=".89pt" strokecolor="#231f20">
                <v:path arrowok="t"/>
              </v:shape>
            </v:group>
            <v:group style="position:absolute;left:7086;top:332;width:656;height:1483" coordorigin="7086,332" coordsize="656,1483">
              <v:shape style="position:absolute;left:7086;top:332;width:656;height:1483" coordorigin="7086,332" coordsize="656,1483" path="m7742,1815l7086,332e" filled="false" stroked="true" strokeweight=".89pt" strokecolor="#231f20">
                <v:path arrowok="t"/>
              </v:shape>
            </v:group>
            <v:group style="position:absolute;left:6442;top:1652;width:1297;height:169" coordorigin="6442,1652" coordsize="1297,169">
              <v:shape style="position:absolute;left:6442;top:1652;width:1297;height:169" coordorigin="6442,1652" coordsize="1297,169" path="m7739,1821l7699,1762,7587,1712,7509,1692,7418,1675,7317,1663,7207,1655,7091,1652,6974,1655,6865,1663,6764,1675,6673,1692,6595,1712,6531,1736,6453,1790,6442,1821e" filled="false" stroked="true" strokeweight=".89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429.253998pt;margin-top:11.439934pt;width:76.55pt;height:88.65pt;mso-position-horizontal-relative:page;mso-position-vertical-relative:paragraph;z-index:2224;mso-wrap-distance-left:0;mso-wrap-distance-right:0" coordorigin="8585,229" coordsize="1531,1773">
            <v:group style="position:absolute;left:8595;top:1717;width:1511;height:275" coordorigin="8595,1717" coordsize="1511,275">
              <v:shape style="position:absolute;left:8595;top:1717;width:1511;height:275" coordorigin="8595,1717" coordsize="1511,275" path="m10106,1717l10079,1790,10003,1856,9948,1885,9885,1911,9812,1934,9732,1954,9644,1970,9551,1982,9453,1989,9350,1992,9248,1989,9150,1982,9056,1970,8969,1954,8889,1934,8816,1911,8752,1885,8698,1856,8622,1790,8602,1755,8595,1717e" filled="false" stroked="true" strokeweight="1.0pt" strokecolor="#231f20">
                <v:path arrowok="t"/>
              </v:shape>
            </v:group>
            <v:group style="position:absolute;left:8595;top:239;width:1511;height:549" coordorigin="8595,239" coordsize="1511,549">
              <v:shape style="position:absolute;left:8595;top:239;width:1511;height:549" coordorigin="8595,239" coordsize="1511,549" path="m8595,513l8622,440,8698,375,8752,345,8816,319,8889,296,8969,276,9056,260,9150,249,9248,241,9350,239,9453,241,9551,249,9644,260,9732,276,9812,296,9885,319,9948,345,10003,375,10079,440,10106,513,10099,550,10046,620,9948,680,9885,707,9812,730,9732,750,9644,765,9551,777,9453,784,9350,787,9248,784,9150,777,9056,765,8969,750,8889,730,8816,707,8752,680,8698,651,8622,586,8595,513xe" filled="false" stroked="true" strokeweight="1.0pt" strokecolor="#231f20">
                <v:path arrowok="t"/>
              </v:shape>
            </v:group>
            <v:group style="position:absolute;left:8595;top:513;width:2;height:1205" coordorigin="8595,513" coordsize="2,1205">
              <v:shape style="position:absolute;left:8595;top:513;width:2;height:1205" coordorigin="8595,513" coordsize="0,1205" path="m8595,1717l8595,513e" filled="false" stroked="true" strokeweight="1pt" strokecolor="#231f20">
                <v:path arrowok="t"/>
              </v:shape>
            </v:group>
            <v:group style="position:absolute;left:10106;top:513;width:2;height:1205" coordorigin="10106,513" coordsize="2,1205">
              <v:shape style="position:absolute;left:10106;top:513;width:2;height:1205" coordorigin="10106,513" coordsize="0,1205" path="m10106,1717l10106,513e" filled="false" stroked="true" strokeweight="1pt" strokecolor="#231f20">
                <v:path arrowok="t"/>
              </v:shape>
            </v:group>
            <v:group style="position:absolute;left:8595;top:1443;width:1511;height:275" coordorigin="8595,1443" coordsize="1511,275">
              <v:shape style="position:absolute;left:8595;top:1443;width:1511;height:275" coordorigin="8595,1443" coordsize="1511,275" path="m8595,1717l8622,1645,8698,1579,8752,1550,8816,1524,8889,1500,8969,1481,9056,1465,9150,1453,9248,1446,9350,1443,9453,1446,9551,1453,9644,1465,9732,1481,9812,1500,9885,1524,9948,1550,10003,1579,10079,1645,10099,1680,10106,1717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tabs>
          <w:tab w:pos="3675" w:val="left" w:leader="none"/>
          <w:tab w:pos="5943" w:val="left" w:leader="none"/>
          <w:tab w:pos="8210" w:val="left" w:leader="none"/>
        </w:tabs>
        <w:spacing w:line="240" w:lineRule="auto" w:before="72"/>
        <w:ind w:left="1407" w:right="0"/>
        <w:jc w:val="left"/>
      </w:pPr>
      <w:r>
        <w:rPr>
          <w:color w:val="231F20"/>
        </w:rPr>
        <w:t>Figura  </w:t>
      </w:r>
      <w:r>
        <w:rPr>
          <w:color w:val="231F20"/>
          <w:spacing w:val="3"/>
        </w:rPr>
        <w:t> </w:t>
      </w:r>
      <w:r>
        <w:rPr>
          <w:color w:val="231F20"/>
        </w:rPr>
        <w:t>1</w:t>
        <w:tab/>
        <w:t>Figura  </w:t>
      </w:r>
      <w:r>
        <w:rPr>
          <w:color w:val="231F20"/>
          <w:spacing w:val="3"/>
        </w:rPr>
        <w:t> </w:t>
      </w:r>
      <w:r>
        <w:rPr>
          <w:color w:val="231F20"/>
        </w:rPr>
        <w:t>2</w:t>
        <w:tab/>
        <w:t>Figura  </w:t>
      </w:r>
      <w:r>
        <w:rPr>
          <w:color w:val="231F20"/>
          <w:spacing w:val="3"/>
        </w:rPr>
        <w:t> </w:t>
      </w:r>
      <w:r>
        <w:rPr>
          <w:color w:val="231F20"/>
        </w:rPr>
        <w:t>3</w:t>
        <w:tab/>
        <w:t>Figura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dessas figuras é um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poliedro?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1.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2.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3.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4.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(M051456E4) </w:t>
      </w:r>
      <w:r>
        <w:rPr>
          <w:rFonts w:ascii="Arial" w:hAnsi="Arial"/>
          <w:color w:val="231F20"/>
          <w:sz w:val="22"/>
        </w:rPr>
        <w:t>Observe abaixo o preço do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sorvete.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212997pt;margin-top:12.610697pt;width:144.550pt;height:205pt;mso-position-horizontal-relative:page;mso-position-vertical-relative:paragraph;z-index:2272;mso-wrap-distance-left:0;mso-wrap-distance-right:0" coordorigin="1984,252" coordsize="2891,4100">
            <v:shape style="position:absolute;left:3615;top:858;width:137;height:128" type="#_x0000_t75" stroked="false">
              <v:imagedata r:id="rId66" o:title=""/>
            </v:shape>
            <v:group style="position:absolute;left:3615;top:960;width:420;height:104" coordorigin="3615,960" coordsize="420,104">
              <v:shape style="position:absolute;left:3615;top:960;width:420;height:104" coordorigin="3615,960" coordsize="420,104" path="m3817,960l3792,995,3737,1015,3671,1030,3615,1049,3702,1061,3793,1064,3883,1059,3965,1044,4035,1017,3985,996,3929,976,3872,961,3817,960xe" filled="true" fillcolor="#ffffff" stroked="false">
                <v:path arrowok="t"/>
                <v:fill type="solid"/>
              </v:shape>
            </v:group>
            <v:group style="position:absolute;left:3462;top:1041;width:436;height:99" coordorigin="3462,1041" coordsize="436,99">
              <v:shape style="position:absolute;left:3462;top:1041;width:436;height:99" coordorigin="3462,1041" coordsize="436,99" path="m3791,1090l3728,1090,3763,1129,3816,1140,3867,1124,3891,1091,3819,1091,3791,1090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729,1086l3636,1086,3648,1090,3648,1130,3675,1127,3693,1115,3708,1099,3728,1090,3791,1090,3745,1088,3729,1086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462,1041l3463,1072,3475,1092,3497,1103,3526,1106,3536,1097,3542,1085,3551,1076,3567,1073,3648,1073,3532,1051,3462,1041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648,1073l3567,1073,3566,1088,3572,1097,3581,1101,3591,1106,3606,1099,3621,1091,3636,1086,3729,1086,3673,1078,3648,1073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898,1082l3819,1091,3891,1091,3898,1082xe" filled="true" fillcolor="#ffffff" stroked="false">
                <v:path arrowok="t"/>
                <v:fill type="solid"/>
              </v:shape>
              <v:shape style="position:absolute;left:3866;top:1074;width:113;height:185" type="#_x0000_t75" stroked="false">
                <v:imagedata r:id="rId67" o:title=""/>
              </v:shape>
            </v:group>
            <v:group style="position:absolute;left:3525;top:1130;width:39;height:25" coordorigin="3525,1130" coordsize="39,25">
              <v:shape style="position:absolute;left:3525;top:1130;width:39;height:25" coordorigin="3525,1130" coordsize="39,25" path="m3551,1130l3546,1138,3535,1139,3525,1141,3526,1154,3547,1155,3561,1148,3564,1138,3551,1130xe" filled="true" fillcolor="#231f20" stroked="false">
                <v:path arrowok="t"/>
                <v:fill type="solid"/>
              </v:shape>
            </v:group>
            <v:group style="position:absolute;left:3608;top:1170;width:89;height:130" coordorigin="3608,1170" coordsize="89,130">
              <v:shape style="position:absolute;left:3608;top:1170;width:89;height:130" coordorigin="3608,1170" coordsize="89,130" path="m3656,1170l3619,1195,3608,1242,3625,1286,3672,1300,3690,1269,3690,1267,3648,1267,3632,1266,3625,1245,3628,1216,3639,1195,3689,1195,3687,1188,3656,1170xe" filled="true" fillcolor="#231f20" stroked="false">
                <v:path arrowok="t"/>
                <v:fill type="solid"/>
              </v:shape>
              <v:shape style="position:absolute;left:3608;top:1170;width:89;height:130" coordorigin="3608,1170" coordsize="89,130" path="m3660,1223l3653,1224,3639,1227,3640,1238,3639,1252,3640,1263,3648,1267,3690,1267,3697,1227,3680,1227,3667,1224,3660,1223xe" filled="true" fillcolor="#231f20" stroked="false">
                <v:path arrowok="t"/>
                <v:fill type="solid"/>
              </v:shape>
              <v:shape style="position:absolute;left:3608;top:1170;width:89;height:130" coordorigin="3608,1170" coordsize="89,130" path="m3689,1195l3672,1195,3671,1209,3682,1212,3680,1227,3697,1227,3697,1226,3689,1195xe" filled="true" fillcolor="#231f20" stroked="false">
                <v:path arrowok="t"/>
                <v:fill type="solid"/>
              </v:shape>
            </v:group>
            <v:group style="position:absolute;left:3486;top:1178;width:92;height:122" coordorigin="3486,1178" coordsize="92,122">
              <v:shape style="position:absolute;left:3486;top:1178;width:92;height:122" coordorigin="3486,1178" coordsize="92,122" path="m3539,1292l3510,1292,3510,1300,3539,1292xe" filled="true" fillcolor="#231f20" stroked="false">
                <v:path arrowok="t"/>
                <v:fill type="solid"/>
              </v:shape>
              <v:shape style="position:absolute;left:3486;top:1178;width:92;height:122" coordorigin="3486,1178" coordsize="92,122" path="m3559,1178l3517,1184,3493,1211,3486,1250,3494,1291,3500,1293,3510,1292,3539,1292,3554,1288,3557,1283,3535,1283,3504,1263,3508,1225,3531,1198,3568,1198,3559,1178xe" filled="true" fillcolor="#231f20" stroked="false">
                <v:path arrowok="t"/>
                <v:fill type="solid"/>
              </v:shape>
              <v:shape style="position:absolute;left:3486;top:1178;width:92;height:122" coordorigin="3486,1178" coordsize="92,122" path="m3568,1198l3531,1198,3559,1211,3545,1226,3532,1240,3526,1259,3535,1283,3557,1283,3576,1256,3577,1216,3568,1198xe" filled="true" fillcolor="#231f20" stroked="false">
                <v:path arrowok="t"/>
                <v:fill type="solid"/>
              </v:shape>
            </v:group>
            <v:group style="position:absolute;left:3504;top:1198;width:55;height:86" coordorigin="3504,1198" coordsize="55,86">
              <v:shape style="position:absolute;left:3504;top:1198;width:55;height:86" coordorigin="3504,1198" coordsize="55,86" path="m3531,1198l3508,1225,3504,1263,3534,1283,3526,1259,3532,1240,3545,1226,3559,1211,3531,1198xe" filled="true" fillcolor="#ffffff" stroked="false">
                <v:path arrowok="t"/>
                <v:fill type="solid"/>
              </v:shape>
            </v:group>
            <v:group style="position:absolute;left:3559;top:1302;width:114;height:96" coordorigin="3559,1302" coordsize="114,96">
              <v:shape style="position:absolute;left:3559;top:1302;width:114;height:96" coordorigin="3559,1302" coordsize="114,96" path="m3662,1316l3617,1316,3639,1316,3645,1324,3647,1336,3648,1349,3648,1364,3626,1373,3600,1377,3575,1383,3559,1396,3594,1398,3632,1387,3662,1363,3672,1324,3662,1316xe" filled="true" fillcolor="#231f20" stroked="false">
                <v:path arrowok="t"/>
                <v:fill type="solid"/>
              </v:shape>
              <v:shape style="position:absolute;left:3559;top:1302;width:114;height:96" coordorigin="3559,1302" coordsize="114,96" path="m3617,1302l3586,1310,3567,1332,3587,1330,3602,1322,3617,1316,3662,1316,3650,1306,3617,1302xe" filled="true" fillcolor="#231f20" stroked="false">
                <v:path arrowok="t"/>
                <v:fill type="solid"/>
              </v:shape>
            </v:group>
            <v:group style="position:absolute;left:3914;top:1316;width:25;height:41" coordorigin="3914,1316" coordsize="25,41">
              <v:shape style="position:absolute;left:3914;top:1316;width:25;height:41" coordorigin="3914,1316" coordsize="25,41" path="m3922,1316l3923,1329,3917,1341,3914,1350,3922,1356,3929,1346,3937,1333,3938,1320,3922,1316xe" filled="true" fillcolor="#231f20" stroked="false">
                <v:path arrowok="t"/>
                <v:fill type="solid"/>
              </v:shape>
            </v:group>
            <v:group style="position:absolute;left:3373;top:1413;width:332;height:146" coordorigin="3373,1413" coordsize="332,146">
              <v:shape style="position:absolute;left:3373;top:1413;width:332;height:146" coordorigin="3373,1413" coordsize="332,146" path="m3413,1413l3399,1416,3388,1424,3380,1434,3373,1445,3420,1450,3451,1483,3477,1525,3510,1558,3565,1548,3594,1526,3541,1526,3491,1507,3446,1453,3485,1447,3673,1447,3673,1447,3689,1446,3702,1443,3703,1433,3558,1433,3482,1431,3413,1413xe" filled="true" fillcolor="#231f20" stroked="false">
                <v:path arrowok="t"/>
                <v:fill type="solid"/>
              </v:shape>
              <v:shape style="position:absolute;left:3373;top:1413;width:332;height:146" coordorigin="3373,1413" coordsize="332,146" path="m3664,1453l3631,1453,3590,1508,3541,1526,3594,1526,3601,1520,3630,1484,3664,1453xe" filled="true" fillcolor="#231f20" stroked="false">
                <v:path arrowok="t"/>
                <v:fill type="solid"/>
              </v:shape>
              <v:shape style="position:absolute;left:3373;top:1413;width:332;height:146" coordorigin="3373,1413" coordsize="332,146" path="m3673,1447l3485,1447,3531,1450,3581,1455,3631,1453,3664,1453,3673,1447xe" filled="true" fillcolor="#231f20" stroked="false">
                <v:path arrowok="t"/>
                <v:fill type="solid"/>
              </v:shape>
              <v:shape style="position:absolute;left:3373;top:1413;width:332;height:146" coordorigin="3373,1413" coordsize="332,146" path="m3634,1429l3558,1433,3703,1433,3704,1429,3634,1429xe" filled="true" fillcolor="#231f20" stroked="false">
                <v:path arrowok="t"/>
                <v:fill type="solid"/>
              </v:shape>
            </v:group>
            <v:group style="position:absolute;left:3446;top:1447;width:186;height:79" coordorigin="3446,1447" coordsize="186,79">
              <v:shape style="position:absolute;left:3446;top:1447;width:186;height:79" coordorigin="3446,1447" coordsize="186,79" path="m3485,1447l3446,1453,3491,1507,3541,1526,3590,1508,3630,1455,3581,1455,3531,1450,3485,1447xe" filled="true" fillcolor="#ffffff" stroked="false">
                <v:path arrowok="t"/>
                <v:fill type="solid"/>
              </v:shape>
              <v:shape style="position:absolute;left:3446;top:1447;width:186;height:79" coordorigin="3446,1447" coordsize="186,79" path="m3631,1453l3581,1455,3630,1455,3631,1453xe" filled="true" fillcolor="#ffffff" stroked="false">
                <v:path arrowok="t"/>
                <v:fill type="solid"/>
              </v:shape>
            </v:group>
            <v:group style="position:absolute;left:3502;top:1567;width:49;height:23" coordorigin="3502,1567" coordsize="49,23">
              <v:shape style="position:absolute;left:3502;top:1567;width:49;height:23" coordorigin="3502,1567" coordsize="49,23" path="m3529,1567l3511,1575,3502,1590,3551,1590,3546,1572,3529,1567xe" filled="true" fillcolor="#231f20" stroked="false">
                <v:path arrowok="t"/>
                <v:fill type="solid"/>
              </v:shape>
            </v:group>
            <v:group style="position:absolute;left:3163;top:1308;width:45;height:57" coordorigin="3163,1308" coordsize="45,57">
              <v:shape style="position:absolute;left:3163;top:1308;width:45;height:57" coordorigin="3163,1308" coordsize="45,57" path="m3165,1315l3163,1324,3173,1334,3179,1348,3187,1361,3203,1364,3207,1351,3199,1337,3187,1323,3185,1318,3179,1318,3165,1315xe" filled="true" fillcolor="#231f20" stroked="false">
                <v:path arrowok="t"/>
                <v:fill type="solid"/>
              </v:shape>
              <v:shape style="position:absolute;left:3163;top:1308;width:45;height:57" coordorigin="3163,1308" coordsize="45,57" path="m3179,1308l3179,1318,3185,1318,3179,1308xe" filled="true" fillcolor="#231f20" stroked="false">
                <v:path arrowok="t"/>
                <v:fill type="solid"/>
              </v:shape>
            </v:group>
            <v:group style="position:absolute;left:4285;top:1525;width:122;height:118" coordorigin="4285,1525" coordsize="122,118">
              <v:shape style="position:absolute;left:4285;top:1525;width:122;height:118" coordorigin="4285,1525" coordsize="122,118" path="m4388,1525l4369,1527,4348,1532,4326,1534,4315,1559,4301,1582,4289,1606,4289,1606,4285,1639,4316,1643,4344,1633,4363,1623,4334,1623,4310,1622,4313,1606,4320,1593,4326,1579,4326,1558,4348,1558,4367,1542,4390,1542,4406,1542,4407,1534,4388,1525xe" filled="true" fillcolor="#231f20" stroked="false">
                <v:path arrowok="t"/>
                <v:fill type="solid"/>
              </v:shape>
              <v:shape style="position:absolute;left:4285;top:1525;width:122;height:118" coordorigin="4285,1525" coordsize="122,118" path="m4406,1542l4390,1542,4384,1552,4382,1566,4382,1593,4382,1598,4359,1599,4347,1611,4334,1623,4363,1623,4371,1618,4398,1606,4397,1585,4400,1568,4404,1552,4406,1542xe" filled="true" fillcolor="#231f20" stroked="false">
                <v:path arrowok="t"/>
                <v:fill type="solid"/>
              </v:shape>
              <v:shape style="position:absolute;left:4285;top:1525;width:122;height:118" coordorigin="4285,1525" coordsize="122,118" path="m4348,1558l4326,1558,4341,1563,4348,1558xe" filled="true" fillcolor="#231f20" stroked="false">
                <v:path arrowok="t"/>
                <v:fill type="solid"/>
              </v:shape>
            </v:group>
            <v:group style="position:absolute;left:4310;top:1542;width:81;height:81" coordorigin="4310,1542" coordsize="81,81">
              <v:shape style="position:absolute;left:4310;top:1542;width:81;height:81" coordorigin="4310,1542" coordsize="81,81" path="m4326,1558l4326,1579,4320,1593,4313,1606,4310,1622,4334,1623,4347,1611,4359,1599,4382,1598,4382,1593,4382,1566,4383,1563,4341,1563,4326,1558xe" filled="true" fillcolor="#ffffff" stroked="false">
                <v:path arrowok="t"/>
                <v:fill type="solid"/>
              </v:shape>
              <v:shape style="position:absolute;left:4310;top:1542;width:81;height:81" coordorigin="4310,1542" coordsize="81,81" path="m4390,1542l4367,1542,4341,1563,4383,1563,4384,1552,4390,1542xe" filled="true" fillcolor="#ffffff" stroked="false">
                <v:path arrowok="t"/>
                <v:fill type="solid"/>
              </v:shape>
            </v:group>
            <v:group style="position:absolute;left:4277;top:1629;width:202;height:81" coordorigin="4277,1629" coordsize="202,81">
              <v:shape style="position:absolute;left:4277;top:1629;width:202;height:81" coordorigin="4277,1629" coordsize="202,81" path="m4461,1629l4447,1631,4409,1651,4314,1673,4277,1695,4329,1709,4388,1701,4442,1677,4479,1647,4472,1641,4468,1634,4461,1629xe" filled="true" fillcolor="#ffffff" stroked="false">
                <v:path arrowok="t"/>
                <v:fill type="solid"/>
              </v:shape>
            </v:group>
            <v:group style="position:absolute;left:4293;top:1695;width:194;height:87" coordorigin="4293,1695" coordsize="194,87">
              <v:shape style="position:absolute;left:4293;top:1695;width:194;height:87" coordorigin="4293,1695" coordsize="194,87" path="m4487,1695l4449,1700,4403,1714,4351,1726,4293,1727,4315,1774,4368,1782,4428,1764,4475,1731,4487,1695xe" filled="true" fillcolor="#ffffff" stroked="false">
                <v:path arrowok="t"/>
                <v:fill type="solid"/>
              </v:shape>
            </v:group>
            <v:group style="position:absolute;left:3496;top:2140;width:64;height:57" coordorigin="3496,2140" coordsize="64,57">
              <v:shape style="position:absolute;left:3496;top:2140;width:64;height:57" coordorigin="3496,2140" coordsize="64,57" path="m3535,2140l3510,2146,3496,2167,3502,2196,3527,2197,3544,2189,3551,2180,3518,2180,3518,2155,3559,2155,3535,2140xe" filled="true" fillcolor="#231f20" stroked="false">
                <v:path arrowok="t"/>
                <v:fill type="solid"/>
              </v:shape>
              <v:shape style="position:absolute;left:3496;top:2140;width:64;height:57" coordorigin="3496,2140" coordsize="64,57" path="m3559,2155l3518,2155,3532,2156,3536,2168,3532,2179,3518,2180,3551,2180,3554,2175,3559,2155xe" filled="true" fillcolor="#231f20" stroked="false">
                <v:path arrowok="t"/>
                <v:fill type="solid"/>
              </v:shape>
            </v:group>
            <v:group style="position:absolute;left:3518;top:2155;width:18;height:25" coordorigin="3518,2155" coordsize="18,25">
              <v:shape style="position:absolute;left:3518;top:2155;width:18;height:25" coordorigin="3518,2155" coordsize="18,25" path="m3518,2155l3518,2180,3532,2179,3536,2168,3532,2156,3518,2155xe" filled="true" fillcolor="#ffffff" stroked="false">
                <v:path arrowok="t"/>
                <v:fill type="solid"/>
              </v:shape>
            </v:group>
            <v:group style="position:absolute;left:3494;top:2345;width:57;height:53" coordorigin="3494,2345" coordsize="57,53">
              <v:shape style="position:absolute;left:3494;top:2345;width:57;height:53" coordorigin="3494,2345" coordsize="57,53" path="m3532,2345l3508,2348,3494,2369,3502,2398,3522,2398,3537,2392,3547,2382,3524,2382,3510,2381,3507,2364,3550,2364,3532,2345xe" filled="true" fillcolor="#231f20" stroked="false">
                <v:path arrowok="t"/>
                <v:fill type="solid"/>
              </v:shape>
              <v:shape style="position:absolute;left:3494;top:2345;width:57;height:53" coordorigin="3494,2345" coordsize="57,53" path="m3551,2365l3534,2365,3531,2375,3524,2382,3547,2382,3547,2381,3551,2365xe" filled="true" fillcolor="#231f20" stroked="false">
                <v:path arrowok="t"/>
                <v:fill type="solid"/>
              </v:shape>
              <v:shape style="position:absolute;left:3494;top:2345;width:57;height:53" coordorigin="3494,2345" coordsize="57,53" path="m3550,2364l3507,2364,3522,2366,3534,2365,3551,2365,3550,2364xe" filled="true" fillcolor="#231f20" stroked="false">
                <v:path arrowok="t"/>
                <v:fill type="solid"/>
              </v:shape>
            </v:group>
            <v:group style="position:absolute;left:3507;top:2364;width:28;height:18" coordorigin="3507,2364" coordsize="28,18">
              <v:shape style="position:absolute;left:3507;top:2364;width:28;height:18" coordorigin="3507,2364" coordsize="28,18" path="m3507,2364l3510,2382,3524,2382,3531,2375,3534,2366,3522,2366,3507,2364xe" filled="true" fillcolor="#ffffff" stroked="false">
                <v:path arrowok="t"/>
                <v:fill type="solid"/>
              </v:shape>
              <v:shape style="position:absolute;left:3507;top:2364;width:28;height:18" coordorigin="3507,2364" coordsize="28,18" path="m3535,2365l3522,2366,3534,2366,3535,2365xe" filled="true" fillcolor="#ffffff" stroked="false">
                <v:path arrowok="t"/>
                <v:fill type="solid"/>
              </v:shape>
            </v:group>
            <v:group style="position:absolute;left:3325;top:2761;width:1258;height:283" coordorigin="3325,2761" coordsize="1258,283">
              <v:shape style="position:absolute;left:3325;top:2761;width:1258;height:283" coordorigin="3325,2761" coordsize="1258,283" path="m3696,2761l3633,2801,3503,2879,3440,2919,3380,2963,3325,3011,3403,3018,3481,3022,3559,3025,3878,3032,3962,3036,4121,3043,4196,3043,4261,3036,4301,3020,4163,3020,4129,3018,4059,3011,3985,3009,3907,3007,3588,3006,3431,3005,3357,3003,3415,2962,3480,2918,3549,2874,3620,2831,3688,2793,3749,2783,4312,2783,4092,2773,3696,2761xe" filled="true" fillcolor="#231f20" stroked="false">
                <v:path arrowok="t"/>
                <v:fill type="solid"/>
              </v:shape>
              <v:shape style="position:absolute;left:3325;top:2761;width:1258;height:283" coordorigin="3325,2761" coordsize="1258,283" path="m4312,2783l3749,2783,3847,2783,4035,2793,4377,2805,4461,2810,4544,2818,4514,2845,4444,2897,4361,2953,4258,3006,4197,3019,4163,3020,4301,3020,4308,3017,4355,2988,4398,2953,4439,2922,4460,2909,4483,2895,4506,2881,4528,2866,4548,2850,4570,2832,4582,2814,4576,2801,4495,2795,4415,2789,4312,2783xe" filled="true" fillcolor="#231f20" stroked="false">
                <v:path arrowok="t"/>
                <v:fill type="solid"/>
              </v:shape>
              <v:shape style="position:absolute;left:3325;top:2761;width:1258;height:283" coordorigin="3325,2761" coordsize="1258,283" path="m3748,3006l3588,3006,3751,3006,3748,3006xe" filled="true" fillcolor="#231f20" stroked="false">
                <v:path arrowok="t"/>
                <v:fill type="solid"/>
              </v:shape>
            </v:group>
            <v:group style="position:absolute;left:3357;top:2783;width:1187;height:238" coordorigin="3357,2783" coordsize="1187,238">
              <v:shape style="position:absolute;left:3357;top:2783;width:1187;height:238" coordorigin="3357,2783" coordsize="1187,238" path="m4258,3006l3748,3006,3907,3007,3985,3009,4059,3011,4094,3014,4129,3018,4163,3020,4197,3019,4258,3006,4258,3006xe" filled="true" fillcolor="#ffffff" stroked="false">
                <v:path arrowok="t"/>
                <v:fill type="solid"/>
              </v:shape>
              <v:shape style="position:absolute;left:3357;top:2783;width:1187;height:238" coordorigin="3357,2783" coordsize="1187,238" path="m3749,2783l3688,2793,3620,2831,3549,2874,3480,2918,3415,2962,3357,3003,3431,3005,3588,3006,4258,3006,4312,2982,4361,2953,4382,2939,3591,2939,3618,2889,3659,2852,3702,2846,4513,2846,4514,2845,4544,2817,4461,2810,4377,2805,4035,2793,3847,2783,3749,2783xe" filled="true" fillcolor="#ffffff" stroked="false">
                <v:path arrowok="t"/>
                <v:fill type="solid"/>
              </v:shape>
              <v:shape style="position:absolute;left:3357;top:2783;width:1187;height:238" coordorigin="3357,2783" coordsize="1187,238" path="m4513,2846l3702,2846,3736,2890,3719,2921,3684,2935,3640,2939,4382,2939,4444,2897,4480,2872,4513,2846xe" filled="true" fillcolor="#ffffff" stroked="false">
                <v:path arrowok="t"/>
                <v:fill type="solid"/>
              </v:shape>
            </v:group>
            <v:group style="position:absolute;left:2630;top:2793;width:840;height:218" coordorigin="2630,2793" coordsize="840,218">
              <v:shape style="position:absolute;left:2630;top:2793;width:840;height:218" coordorigin="2630,2793" coordsize="840,218" path="m2743,2882l2717,2908,2687,2931,2657,2953,2630,2979,2704,2988,2781,2994,2861,2997,3023,3001,3102,3005,3179,3011,3235,2966,3263,2947,2840,2947,2833,2935,2836,2923,2778,2923,2751,2922,2744,2912,2747,2901,2751,2890,2743,2882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050,2850l3008,2884,2964,2917,2910,2940,2840,2947,3263,2947,3286,2931,3236,2931,3227,2919,3221,2905,3219,2889,3219,2882,3139,2882,3118,2873,3095,2865,3072,2858,3050,2850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425,2832l3307,2832,3349,2834,3339,2864,3309,2889,3271,2911,3236,2931,3286,2931,3295,2924,3357,2883,3416,2841,3425,2832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2832,2898l2818,2910,2800,2919,2778,2923,2836,2923,2841,2909,2832,2898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470,2793l3155,2793,3159,2810,3166,2823,3172,2837,3171,2858,3161,2862,3149,2878,3139,2882,3219,2882,3220,2866,3243,2849,3272,2838,3307,2832,3425,2832,3470,2793xe" filled="true" fillcolor="#ffffff" stroked="false">
                <v:path arrowok="t"/>
                <v:fill type="solid"/>
              </v:shape>
            </v:group>
            <v:group style="position:absolute;left:3219;top:2832;width:131;height:99" coordorigin="3219,2832" coordsize="131,99">
              <v:shape style="position:absolute;left:3219;top:2832;width:131;height:99" coordorigin="3219,2832" coordsize="131,99" path="m3307,2832l3272,2838,3243,2849,3220,2866,3219,2887,3221,2905,3227,2919,3236,2931,3271,2911,3294,2898,3236,2898,3242,2872,3260,2858,3286,2852,3316,2850,3343,2850,3349,2834,3307,2832xe" filled="true" fillcolor="#231f20" stroked="false">
                <v:path arrowok="t"/>
                <v:fill type="solid"/>
              </v:shape>
              <v:shape style="position:absolute;left:3219;top:2832;width:131;height:99" coordorigin="3219,2832" coordsize="131,99" path="m3343,2850l3316,2850,3302,2868,3285,2883,3263,2893,3236,2898,3294,2898,3309,2889,3339,2864,3343,2850xe" filled="true" fillcolor="#231f20" stroked="false">
                <v:path arrowok="t"/>
                <v:fill type="solid"/>
              </v:shape>
            </v:group>
            <v:group style="position:absolute;left:3591;top:2846;width:146;height:93" coordorigin="3591,2846" coordsize="146,93">
              <v:shape style="position:absolute;left:3591;top:2846;width:146;height:93" coordorigin="3591,2846" coordsize="146,93" path="m3702,2846l3659,2852,3618,2889,3591,2939,3640,2939,3684,2935,3715,2922,3615,2922,3635,2898,3661,2872,3688,2861,3713,2861,3702,2846xe" filled="true" fillcolor="#231f20" stroked="false">
                <v:path arrowok="t"/>
                <v:fill type="solid"/>
              </v:shape>
              <v:shape style="position:absolute;left:3591;top:2846;width:146;height:93" coordorigin="3591,2846" coordsize="146,93" path="m3713,2861l3688,2861,3712,2882,3700,2904,3678,2916,3648,2921,3615,2922,3715,2922,3719,2921,3736,2890,3713,2861xe" filled="true" fillcolor="#231f20" stroked="false">
                <v:path arrowok="t"/>
                <v:fill type="solid"/>
              </v:shape>
            </v:group>
            <v:group style="position:absolute;left:4390;top:2834;width:448;height:436" coordorigin="4390,2834" coordsize="448,436">
              <v:shape style="position:absolute;left:4390;top:2834;width:448;height:436" coordorigin="4390,2834" coordsize="448,436" path="m4834,2834l4770,2882,4701,2927,4630,2968,4485,3049,4415,3092,4407,3135,4399,3178,4393,3222,4390,3270,4467,3241,4541,3210,4612,3177,4681,3141,4747,3102,4810,3060,4817,3001,4829,2943,4838,2887,4834,2834xe" filled="true" fillcolor="#ffffff" stroked="false">
                <v:path arrowok="t"/>
                <v:fill type="solid"/>
              </v:shape>
            </v:group>
            <v:group style="position:absolute;left:3236;top:2850;width:81;height:49" coordorigin="3236,2850" coordsize="81,49">
              <v:shape style="position:absolute;left:3236;top:2850;width:81;height:49" coordorigin="3236,2850" coordsize="81,49" path="m3316,2850l3286,2852,3260,2858,3242,2872,3236,2898,3263,2893,3285,2883,3302,2868,3316,2850xe" filled="true" fillcolor="#ffffff" stroked="false">
                <v:path arrowok="t"/>
                <v:fill type="solid"/>
              </v:shape>
            </v:group>
            <v:group style="position:absolute;left:3615;top:2861;width:97;height:62" coordorigin="3615,2861" coordsize="97,62">
              <v:shape style="position:absolute;left:3615;top:2861;width:97;height:62" coordorigin="3615,2861" coordsize="97,62" path="m3688,2861l3661,2872,3635,2898,3615,2922,3648,2921,3678,2916,3700,2904,3712,2882,3688,2861xe" filled="true" fillcolor="#ffffff" stroked="false">
                <v:path arrowok="t"/>
                <v:fill type="solid"/>
              </v:shape>
            </v:group>
            <v:group style="position:absolute;left:4205;top:3115;width:574;height:1003" coordorigin="4205,3115" coordsize="574,1003">
              <v:shape style="position:absolute;left:4205;top:3115;width:574;height:1003" coordorigin="4205,3115" coordsize="574,1003" path="m4777,3115l4770,3116,4696,3157,4620,3196,4542,3232,4382,3302,4367,3386,4351,3469,4333,3551,4315,3632,4296,3712,4277,3792,4258,3873,4239,3953,4221,4035,4205,4117,4270,4110,4327,4095,4380,4075,4431,4053,4458,3982,4487,3913,4517,3845,4578,3709,4608,3641,4637,3572,4665,3503,4692,3431,4717,3358,4740,3283,4761,3205,4778,3124,4778,3119,4777,3115xe" filled="true" fillcolor="#ffffff" stroked="false">
                <v:path arrowok="t"/>
                <v:fill type="solid"/>
              </v:shape>
            </v:group>
            <v:group style="position:absolute;left:2404;top:3270;width:1946;height:882" coordorigin="2404,3270" coordsize="1946,882">
              <v:shape style="position:absolute;left:2404;top:3270;width:1946;height:882" coordorigin="2404,3270" coordsize="1946,882" path="m4198,4031l3705,4031,3762,4038,3812,4060,3848,4097,3866,4150,3951,4151,4033,4147,4107,4137,4172,4117,4195,4042,4198,403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539,4133l3394,4133,3468,4133,3535,4142,3539,4133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205,4006l3057,4006,3121,4015,3180,4041,3223,4081,3244,4134,3318,4134,3394,4133,3539,4133,3556,4094,3595,4060,3647,4038,3705,4031,4198,4031,4205,4006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404,3270l2426,3338,2452,3413,2480,3493,2510,3577,2542,3661,2574,3743,2607,3820,2638,3891,2672,3962,2710,4023,2757,4068,2823,4093,2913,4093,2944,4043,2995,4014,3057,4006,4205,4006,4210,3986,3368,3986,3336,3978,3334,3977,3069,3977,3011,3958,2969,3933,2944,3933,2884,3901,2845,3845,2833,3827,2795,3813,2703,3763,2661,3714,2640,3655,2650,3591,2665,3567,2685,3548,2709,3535,2736,3526,2722,3519,2709,3511,2696,3501,2683,3491,2664,3459,2664,3420,2682,3386,2715,3368,2753,3365,2790,3364,2867,3364,2875,3357,2887,3350,2901,3345,2917,3343,2950,3343,2951,3343,2952,3343,2953,3342,2871,3336,2790,3328,2710,3319,2632,3308,2555,3297,2479,3284,2404,3270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609,3825l3600,3826,3592,3829,3593,3832,3594,3835,3596,3839,3607,3870,3606,3902,3589,3928,3555,3942,3509,3953,3463,3970,3416,3983,3368,3986,4210,3986,4216,3965,4236,3888,4248,3838,3922,3838,3872,3828,3865,3827,3631,3827,3619,3825,3609,3825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199,3930l3163,3960,3120,3977,3069,3977,3334,3977,3312,3964,3296,3945,3292,3933,3220,3933,3209,3933,3199,3930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965,3931l2944,3933,2969,3933,2965,393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288,3922l3245,3928,3220,3933,3292,3933,3288,3922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346,3341l4003,3341,4051,3341,4096,3351,4143,3378,4176,3417,4191,3466,4183,3521,4150,3582,4102,3631,4045,3671,3982,3704,4012,3742,4008,3790,3976,3829,3922,3838,4248,3838,4273,3730,4290,3649,4307,3567,4322,3485,4336,3402,4346,334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661,3788l3653,3797,3649,3810,3643,3821,3631,3827,3865,3827,3821,3820,3770,3815,3718,3814,3700,3813,3684,3808,3671,3799,3661,3788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867,3364l2790,3364,2827,3365,2863,3367,2867,3364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350,3318l4281,3327,4207,3331,4130,3333,3976,3334,3901,3337,3905,3337,3909,3338,3913,3339,3956,3342,4003,3341,4346,3341,4350,3318xe" filled="true" fillcolor="#ffffff" stroked="false">
                <v:path arrowok="t"/>
                <v:fill type="solid"/>
              </v:shape>
            </v:group>
            <v:group style="position:absolute;left:2977;top:3270;width:598;height:547" coordorigin="2977,3270" coordsize="598,547">
              <v:shape style="position:absolute;left:2977;top:3270;width:598;height:547" coordorigin="2977,3270" coordsize="598,547" path="m3540,3758l3395,3758,3422,3770,3443,3790,3455,3816,3463,3813,3471,3811,3480,3809,3489,3801,3501,3795,3514,3792,3528,3790,3565,3790,3546,3766,3540,3758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3565,3790l3528,3790,3542,3791,3553,3794,3564,3799,3573,3805,3574,3804,3574,3803,3575,3803,3565,3790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2998,3270l2983,3274,2977,3286,3024,3308,3042,3324,3050,3350,3047,3351,3044,3352,3040,3352,3057,3364,3069,3379,3077,3397,3080,3417,3080,3420,3080,3424,3079,3427,3107,3497,3109,3517,3170,3537,3216,3579,3245,3638,3259,3707,3259,3779,3285,3775,3311,3771,3338,3766,3364,3760,3395,3758,3540,3758,3518,3730,3349,3730,3298,3670,3249,3608,3201,3545,3155,3480,3112,3413,3071,3343,3034,3270,2998,3270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3454,3665l3432,3685,3407,3703,3380,3718,3349,3730,3518,3730,3488,3696,3454,3665xe" filled="true" fillcolor="#ffffff" stroked="false">
                <v:path arrowok="t"/>
                <v:fill type="solid"/>
              </v:shape>
              <v:shape style="position:absolute;left:3147;top:3286;width:291;height:283" type="#_x0000_t75" stroked="false">
                <v:imagedata r:id="rId68" o:title=""/>
              </v:shape>
              <v:shape style="position:absolute;left:1984;top:252;width:2891;height:4100" type="#_x0000_t75" stroked="false">
                <v:imagedata r:id="rId69" o:title=""/>
              </v:shape>
              <v:shape style="position:absolute;left:2579;top:3589;width:993;height:40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-14" w:firstLine="0"/>
                        <w:jc w:val="left"/>
                        <w:rPr>
                          <w:rFonts w:ascii="Arial" w:hAnsi="Arial" w:cs="Arial" w:eastAsia="Arial" w:hint="default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5"/>
                          <w:sz w:val="13"/>
                        </w:rPr>
                        <w:t>SORVETE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49" w:lineRule="exact" w:before="21"/>
                        <w:ind w:left="209" w:right="-1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R$</w:t>
                      </w:r>
                      <w:r>
                        <w:rPr>
                          <w:rFonts w:ascii="Arial"/>
                          <w:b/>
                          <w:color w:val="231F2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1,90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66" w:lineRule="auto" w:before="72"/>
        <w:ind w:left="110" w:right="3830"/>
        <w:jc w:val="left"/>
      </w:pPr>
      <w:r>
        <w:rPr>
          <w:color w:val="231F20"/>
        </w:rPr>
        <w:t>Luciana comprou um sorvete e pagou com uma nota de R$ 20,00. O troco que Luciana recebeu nessa compra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/>
      </w:r>
    </w:p>
    <w:p>
      <w:pPr>
        <w:pStyle w:val="BodyText"/>
        <w:spacing w:line="240" w:lineRule="auto" w:before="56"/>
        <w:ind w:left="110" w:right="0"/>
        <w:jc w:val="left"/>
      </w:pPr>
      <w:r>
        <w:rPr>
          <w:color w:val="231F20"/>
        </w:rPr>
        <w:t>A) R$</w:t>
      </w:r>
      <w:r>
        <w:rPr>
          <w:color w:val="231F20"/>
          <w:spacing w:val="-6"/>
        </w:rPr>
        <w:t> </w:t>
      </w:r>
      <w:r>
        <w:rPr>
          <w:color w:val="231F20"/>
        </w:rPr>
        <w:t>21,90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B) R$</w:t>
      </w:r>
      <w:r>
        <w:rPr>
          <w:color w:val="231F20"/>
          <w:spacing w:val="-6"/>
        </w:rPr>
        <w:t> </w:t>
      </w:r>
      <w:r>
        <w:rPr>
          <w:color w:val="231F20"/>
        </w:rPr>
        <w:t>19,10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 R$</w:t>
      </w:r>
      <w:r>
        <w:rPr>
          <w:color w:val="231F20"/>
          <w:spacing w:val="-7"/>
        </w:rPr>
        <w:t> </w:t>
      </w:r>
      <w:r>
        <w:rPr>
          <w:color w:val="231F20"/>
        </w:rPr>
        <w:t>18,10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 R$</w:t>
      </w:r>
      <w:r>
        <w:rPr>
          <w:color w:val="231F20"/>
          <w:spacing w:val="-7"/>
        </w:rPr>
        <w:t> </w:t>
      </w:r>
      <w:r>
        <w:rPr>
          <w:color w:val="231F20"/>
        </w:rPr>
        <w:t>18,00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11" w:top="560" w:bottom="70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66" w:lineRule="auto" w:before="72" w:after="0"/>
        <w:ind w:left="110" w:right="416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(M051495E4) </w:t>
      </w:r>
      <w:r>
        <w:rPr>
          <w:rFonts w:ascii="Arial" w:hAnsi="Arial"/>
          <w:color w:val="231F20"/>
          <w:sz w:val="22"/>
        </w:rPr>
        <w:t>A distância da casa de Luisa ao clube é de 1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km. </w:t>
      </w:r>
      <w:r>
        <w:rPr>
          <w:rFonts w:ascii="Arial" w:hAnsi="Arial"/>
          <w:color w:val="231F20"/>
          <w:sz w:val="22"/>
        </w:rPr>
        <w:t>Essa distância, em metros, é igual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66" w:lineRule="auto" w:before="27" w:after="0"/>
        <w:ind w:left="110" w:right="96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 C)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D) 1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(M051505E4) </w:t>
      </w:r>
      <w:r>
        <w:rPr>
          <w:rFonts w:ascii="Arial" w:hAnsi="Arial"/>
          <w:color w:val="231F20"/>
          <w:sz w:val="22"/>
        </w:rPr>
        <w:t>Observe abaixo a tabela de preços de alguns materiais escolares vendidos em uma</w:t>
      </w:r>
      <w:r>
        <w:rPr>
          <w:rFonts w:ascii="Arial" w:hAnsi="Arial"/>
          <w:color w:val="231F20"/>
          <w:spacing w:val="-37"/>
          <w:sz w:val="22"/>
        </w:rPr>
        <w:t> </w:t>
      </w:r>
      <w:r>
        <w:rPr>
          <w:rFonts w:ascii="Arial" w:hAnsi="Arial"/>
          <w:color w:val="231F20"/>
          <w:sz w:val="22"/>
        </w:rPr>
        <w:t>loja.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26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8"/>
        <w:gridCol w:w="2250"/>
      </w:tblGrid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Material</w:t>
            </w:r>
            <w:r>
              <w:rPr>
                <w:rFonts w:ascii="Arial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escolar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720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Preço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Caderno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9,50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Borracha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Apontador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Régua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3,90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319" w:lineRule="auto" w:before="72"/>
        <w:ind w:left="110" w:right="6019"/>
        <w:jc w:val="left"/>
      </w:pPr>
      <w:r>
        <w:rPr>
          <w:color w:val="231F20"/>
        </w:rPr>
        <w:t>Nessa tabela, qual é o preço do apontador? A) R$</w:t>
      </w:r>
      <w:r>
        <w:rPr>
          <w:color w:val="231F20"/>
          <w:spacing w:val="-5"/>
        </w:rPr>
        <w:t> </w:t>
      </w:r>
      <w:r>
        <w:rPr>
          <w:color w:val="231F20"/>
        </w:rPr>
        <w:t>1,50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 R$</w:t>
      </w:r>
      <w:r>
        <w:rPr>
          <w:color w:val="231F20"/>
          <w:spacing w:val="-5"/>
        </w:rPr>
        <w:t> </w:t>
      </w:r>
      <w:r>
        <w:rPr>
          <w:color w:val="231F20"/>
        </w:rPr>
        <w:t>3,50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 R$</w:t>
      </w:r>
      <w:r>
        <w:rPr>
          <w:color w:val="231F20"/>
          <w:spacing w:val="-6"/>
        </w:rPr>
        <w:t> </w:t>
      </w:r>
      <w:r>
        <w:rPr>
          <w:color w:val="231F20"/>
        </w:rPr>
        <w:t>3,90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 R$</w:t>
      </w:r>
      <w:r>
        <w:rPr>
          <w:color w:val="231F20"/>
          <w:spacing w:val="-6"/>
        </w:rPr>
        <w:t> </w:t>
      </w:r>
      <w:r>
        <w:rPr>
          <w:color w:val="231F20"/>
        </w:rPr>
        <w:t>9,50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11" w:top="560" w:bottom="70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23"/>
          <w:szCs w:val="23"/>
        </w:rPr>
      </w:pPr>
      <w:r>
        <w:rPr/>
        <w:pict>
          <v:group style="position:absolute;margin-left:225.576996pt;margin-top:14.668955pt;width:144.15pt;height:458.55pt;mso-position-horizontal-relative:page;mso-position-vertical-relative:paragraph;z-index:2512;mso-wrap-distance-left:0;mso-wrap-distance-right:0" coordorigin="4512,293" coordsize="2883,9171">
            <v:group style="position:absolute;left:4517;top:298;width:572;height:2" coordorigin="4517,298" coordsize="572,2">
              <v:shape style="position:absolute;left:4517;top:298;width:572;height:2" coordorigin="4517,298" coordsize="572,0" path="m4517,298l5088,298e" filled="false" stroked="true" strokeweight=".5pt" strokecolor="#231f20">
                <v:path arrowok="t"/>
              </v:shape>
            </v:group>
            <v:group style="position:absolute;left:4522;top:303;width:2;height:9151" coordorigin="4522,303" coordsize="2,9151">
              <v:shape style="position:absolute;left:4522;top:303;width:2;height:9151" coordorigin="4522,303" coordsize="0,9151" path="m4522,9454l4522,303e" filled="false" stroked="true" strokeweight=".5pt" strokecolor="#231f20">
                <v:path arrowok="t"/>
              </v:shape>
            </v:group>
            <v:group style="position:absolute;left:5088;top:298;width:2301;height:2" coordorigin="5088,298" coordsize="2301,2">
              <v:shape style="position:absolute;left:5088;top:298;width:2301;height:2" coordorigin="5088,298" coordsize="2301,0" path="m5088,298l7389,298e" filled="false" stroked="true" strokeweight=".5pt" strokecolor="#231f20">
                <v:path arrowok="t"/>
              </v:shape>
            </v:group>
            <v:group style="position:absolute;left:5088;top:303;width:2;height:9151" coordorigin="5088,303" coordsize="2,9151">
              <v:shape style="position:absolute;left:5088;top:303;width:2;height:9151" coordorigin="5088,303" coordsize="0,9151" path="m5088,9454l5088,303e" filled="false" stroked="true" strokeweight=".5pt" strokecolor="#231f20">
                <v:path arrowok="t"/>
              </v:shape>
            </v:group>
            <v:group style="position:absolute;left:7384;top:303;width:2;height:9151" coordorigin="7384,303" coordsize="2,9151">
              <v:shape style="position:absolute;left:7384;top:303;width:2;height:9151" coordorigin="7384,303" coordsize="0,9151" path="m7384,9454l7384,303e" filled="false" stroked="true" strokeweight=".5pt" strokecolor="#231f20">
                <v:path arrowok="t"/>
              </v:shape>
            </v:group>
            <v:group style="position:absolute;left:4517;top:9459;width:572;height:2" coordorigin="4517,9459" coordsize="572,2">
              <v:shape style="position:absolute;left:4517;top:9459;width:572;height:2" coordorigin="4517,9459" coordsize="572,0" path="m4517,9459l5088,9459e" filled="false" stroked="true" strokeweight=".5pt" strokecolor="#231f20">
                <v:path arrowok="t"/>
              </v:shape>
            </v:group>
            <v:group style="position:absolute;left:5088;top:9459;width:2301;height:2" coordorigin="5088,9459" coordsize="2301,2">
              <v:shape style="position:absolute;left:5088;top:9459;width:2301;height:2" coordorigin="5088,9459" coordsize="2301,0" path="m5088,9459l7389,9459e" filled="false" stroked="true" strokeweight=".5pt" strokecolor="#231f20">
                <v:path arrowok="t"/>
              </v:shape>
              <v:shape style="position:absolute;left:4744;top:192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374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530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686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20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842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25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088;top:298;width:2296;height:9161" type="#_x0000_t202" filled="false" stroked="false">
                <v:textbox inset="0,0,0,0">
                  <w:txbxContent>
                    <w:p>
                      <w:pPr>
                        <w:spacing w:before="34"/>
                        <w:ind w:left="475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Grilo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Grilado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94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 grilo coitado, anda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grilado.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129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eu sei o que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há.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85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Salta pra aqui salta pra ali Cri-cri pra cá cri-cri pra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lá.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99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 grilo coitado, anda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grilado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79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não quer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contar.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125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fundo não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ilude.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76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só reparar em sua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atitude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79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pra se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desconfiar.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100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 grilo coitado anda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grilado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 quer um analista e quer um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doutor.</w:t>
                      </w:r>
                      <w:r>
                        <w:rPr>
                          <w:rFonts w:ascii="Arial"/>
                          <w:spacing w:val="-3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126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Seu grilo, eu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sei: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1198" w:firstLine="0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seu grilo é um grilo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amor.</w:t>
                      </w:r>
                      <w:r>
                        <w:rPr>
                          <w:rFonts w:ascii="Arial" w:hAnsi="Arial"/>
                          <w:spacing w:val="-3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"/>
        <w:ind w:left="15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JOSÉ, Elias. 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71">
        <w:r>
          <w:rPr>
            <w:rFonts w:ascii="Arial" w:hAnsi="Arial"/>
            <w:color w:val="231F20"/>
            <w:spacing w:val="-5"/>
            <w:sz w:val="16"/>
          </w:rPr>
          <w:t>&lt;http://ler-com-prazer.blogspot.com/2009/10/o-grilo-grilado-elias-jose.html&gt;.</w:t>
        </w:r>
      </w:hyperlink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6 </w:t>
      </w:r>
      <w:r>
        <w:rPr>
          <w:rFonts w:ascii="Arial" w:hAnsi="Arial"/>
          <w:color w:val="231F20"/>
          <w:spacing w:val="-6"/>
          <w:sz w:val="16"/>
        </w:rPr>
        <w:t>fev. </w:t>
      </w:r>
      <w:r>
        <w:rPr>
          <w:rFonts w:ascii="Arial" w:hAnsi="Arial"/>
          <w:color w:val="231F20"/>
          <w:spacing w:val="-4"/>
          <w:sz w:val="16"/>
        </w:rPr>
        <w:t>2013. </w:t>
      </w:r>
      <w:r>
        <w:rPr>
          <w:rFonts w:ascii="Arial" w:hAnsi="Arial"/>
          <w:color w:val="231F20"/>
          <w:spacing w:val="6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(P050563E4_SUP)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9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(P050563E4)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verso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Cri-cri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pra cá”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8), a palavra em destaque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representa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conversa do grilo com o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doutor.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dança de amor do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grilo.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choro de tristeza do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grilo.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som feito pelo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grilo.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510" w:val="left" w:leader="none"/>
        </w:tabs>
        <w:spacing w:line="247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(P050604E4)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Nos versos “O grilo [...] /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anda grilado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10-12), a expressão em destaque apresenta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linguagem usada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conversas com amigos 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familiares.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determinada região do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país.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livros 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Ciências.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notícias 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jornal.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70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</w:t>
      </w:r>
      <w:r>
        <w:rPr>
          <w:color w:val="010202"/>
        </w:rPr>
        <w:t>Grilo Grilado” para responder às questões</w:t>
      </w:r>
      <w:r>
        <w:rPr>
          <w:color w:val="010202"/>
          <w:spacing w:val="-22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(P050602E4)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Nos versos “o seu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grilo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/ é um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grilo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/ de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amor.”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26-28), a palavra em destaque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confusão.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inseto.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médico.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preocupação.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(P050603E4) </w:t>
      </w:r>
      <w:r>
        <w:rPr>
          <w:rFonts w:ascii="Arial" w:hAnsi="Arial"/>
          <w:color w:val="231F20"/>
          <w:sz w:val="22"/>
        </w:rPr>
        <w:t>De acordo com esse texto, o grilo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apaixonado.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cansado.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distraído.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doente.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9938pt;width:482.9pt;height:215.85pt;mso-position-horizontal-relative:page;mso-position-vertical-relative:paragraph;z-index:2608;mso-wrap-distance-left:0;mso-wrap-distance-right:0" coordorigin="1124,313" coordsize="9658,431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297" coordorigin="1134,323" coordsize="2,4297">
              <v:shape style="position:absolute;left:1134;top:323;width:2;height:4297" coordorigin="1134,323" coordsize="0,4297" path="m1134,462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297" coordorigin="1701,323" coordsize="2,4297">
              <v:shape style="position:absolute;left:1701;top:323;width:2;height:4297" coordorigin="1701,323" coordsize="0,4297" path="m1701,4620l1701,323e" filled="false" stroked="true" strokeweight=".5pt" strokecolor="#231f20">
                <v:path arrowok="t"/>
              </v:shape>
            </v:group>
            <v:group style="position:absolute;left:10772;top:323;width:2;height:4297" coordorigin="10772,323" coordsize="2,4297">
              <v:shape style="position:absolute;left:10772;top:323;width:2;height:4297" coordorigin="10772,323" coordsize="0,4297" path="m10772,4620l10772,323e" filled="false" stroked="true" strokeweight=".5pt" strokecolor="#231f20">
                <v:path arrowok="t"/>
              </v:shape>
            </v:group>
            <v:group style="position:absolute;left:1129;top:4625;width:572;height:2" coordorigin="1129,4625" coordsize="572,2">
              <v:shape style="position:absolute;left:1129;top:4625;width:572;height:2" coordorigin="1129,4625" coordsize="572,0" path="m1129,4625l1701,4625e" filled="false" stroked="true" strokeweight=".5pt" strokecolor="#231f20">
                <v:path arrowok="t"/>
              </v:shape>
            </v:group>
            <v:group style="position:absolute;left:1701;top:4625;width:9076;height:2" coordorigin="1701,4625" coordsize="9076,2">
              <v:shape style="position:absolute;left:1701;top:4625;width:9076;height:2" coordorigin="1701,4625" coordsize="9076,0" path="m1701,4625l10777,4625e" filled="false" stroked="true" strokeweight=".5pt" strokecolor="#231f20">
                <v:path arrowok="t"/>
              </v:shape>
              <v:shape style="position:absolute;left:1247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3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479" w:right="3197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mal-assombrado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 é um pai superprotetor e todo meiguinho com a filha Mavis, dá para acreditar?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Acredite! Na animação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Hotel Transilvânia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 o vampiro chama sua filha com todos os diminutivos carinhosos possíveis. [...] Sua principal missão na vida é proteger a filha dos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humanos.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constrói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numa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região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homens,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onde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monstros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 relaxar sem precisar se esconder nas</w:t>
                      </w:r>
                      <w:r>
                        <w:rPr>
                          <w:rFonts w:ascii="Arial" w:hAnsi="Arial"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sombras.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adolescente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Mavis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completa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118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anos,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festão!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Chama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Frankenstein, Lobisomem, Múmia, Homem Invisível e todo tipo de fera, acompanhado de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esposa e filhos, para comemorar. Acontece que, no meio da festa, um humano aparece.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Jonathan é um mochileiro que pode levar o hotel à falência se descobrirem que ele não    é totalmente livre de humanos. Drácula vai fazer de tudo para sumir com o rapaz. Mas nada dá certo e Jonathan acaba se fantasiando de monstro para não ser descoberto pelas assombrações verdadeiras. E Mavis, que só queria sair do castelo e conhecer o mundo, acaba se apaixonando pelo rapaz.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Vai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confusão na certa com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95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73">
        <w:r>
          <w:rPr>
            <w:rFonts w:ascii="Arial" w:hAnsi="Arial"/>
            <w:color w:val="231F20"/>
            <w:sz w:val="16"/>
          </w:rPr>
          <w:t>: &lt;http://blogs.estadao.com.br/estadinho/&gt;.</w:t>
        </w:r>
      </w:hyperlink>
      <w:r>
        <w:rPr>
          <w:rFonts w:ascii="Arial" w:hAnsi="Arial"/>
          <w:color w:val="231F20"/>
          <w:spacing w:val="-31"/>
          <w:sz w:val="16"/>
        </w:rPr>
        <w:t> </w:t>
      </w:r>
      <w:r>
        <w:rPr>
          <w:rFonts w:ascii="Arial" w:hAnsi="Arial"/>
          <w:color w:val="231F20"/>
          <w:sz w:val="16"/>
        </w:rPr>
        <w:t>Acesso em: 1 out. 2012. Fragmento. (P050564E4_SUP)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(P050564E4) </w:t>
      </w:r>
      <w:r>
        <w:rPr>
          <w:rFonts w:ascii="Arial" w:hAnsi="Arial"/>
          <w:color w:val="231F20"/>
          <w:sz w:val="22"/>
        </w:rPr>
        <w:t>De acordo com esse texto, a principal missão na vida de Drácula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left="110" w:right="0"/>
        <w:jc w:val="left"/>
      </w:pPr>
      <w:r>
        <w:rPr>
          <w:color w:val="231F20"/>
        </w:rPr>
        <w:t>A) construir um hotel em uma região sem</w:t>
      </w:r>
      <w:r>
        <w:rPr>
          <w:color w:val="231F20"/>
          <w:spacing w:val="-18"/>
        </w:rPr>
        <w:t> </w:t>
      </w:r>
      <w:r>
        <w:rPr>
          <w:color w:val="231F20"/>
        </w:rPr>
        <w:t>humanos.</w:t>
      </w:r>
      <w:r>
        <w:rPr/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 festa de aniversário para sua filha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Mavis.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proteger sua filha Mavis dos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humanos.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 sumir com o rapaz que aparece no</w:t>
      </w:r>
      <w:r>
        <w:rPr>
          <w:color w:val="231F20"/>
          <w:spacing w:val="-18"/>
        </w:rPr>
        <w:t> </w:t>
      </w:r>
      <w:r>
        <w:rPr>
          <w:color w:val="231F20"/>
        </w:rPr>
        <w:t>hotel.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40" w:lineRule="auto" w:before="0" w:after="0"/>
        <w:ind w:left="484" w:right="0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(P050605E4)</w:t>
      </w:r>
      <w:r>
        <w:rPr>
          <w:rFonts w:ascii="Arial" w:hAnsi="Arial" w:cs="Arial" w:eastAsia="Arial" w:hint="default"/>
          <w:color w:val="231F20"/>
          <w:spacing w:val="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Nesse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texto,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descobrirem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ele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não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totalmente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livre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humanos.”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9-10),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o </w:t>
      </w:r>
      <w:r>
        <w:rPr>
          <w:color w:val="231F20"/>
          <w:spacing w:val="-3"/>
        </w:rPr>
        <w:t>termo </w:t>
      </w:r>
      <w:r>
        <w:rPr>
          <w:color w:val="231F20"/>
        </w:rPr>
        <w:t>em </w:t>
      </w:r>
      <w:r>
        <w:rPr>
          <w:color w:val="231F20"/>
          <w:spacing w:val="-3"/>
        </w:rPr>
        <w:t>destaque refere-se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palavra</w:t>
      </w:r>
      <w:r>
        <w:rPr/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Drácula.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hotel.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Jonathan.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mundo.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(P050606E4) </w:t>
      </w:r>
      <w:r>
        <w:rPr>
          <w:rFonts w:ascii="Arial" w:hAnsi="Arial"/>
          <w:color w:val="231F20"/>
          <w:sz w:val="22"/>
        </w:rPr>
        <w:t>Nesse texto, o trecho que marca a ideia de lugar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“Quando a adolescente Mavis completa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118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anos,...”.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que ele não é totalmente livre de humanos.”.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Jonathan acaba se fantasiando de monstro...”.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Mavis, que só queria sair do castelo...”.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72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“Hotel mal-assombrado</w:t>
      </w:r>
      <w:r>
        <w:rPr>
          <w:color w:val="010202"/>
        </w:rPr>
        <w:t>” para responder à questão</w:t>
      </w:r>
      <w:r>
        <w:rPr>
          <w:color w:val="010202"/>
          <w:spacing w:val="-32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(P050639E4) </w:t>
      </w:r>
      <w:r>
        <w:rPr>
          <w:rFonts w:ascii="Arial" w:hAnsi="Arial"/>
          <w:color w:val="231F20"/>
          <w:sz w:val="22"/>
        </w:rPr>
        <w:t>Nesse texto, o trecho que apresenta uma opinião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ele constrói um hotel numa região livre de homens,...”.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no meio da festa, um humano aparece.”.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“Jonathan é um mochileiro que pode levar o hotel à falência...”.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“Vai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ser confusão na certa com Drácula!”.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a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91.477798pt;margin-top:15.829961pt;width:412.32pt;height:219.84pt;mso-position-horizontal-relative:page;mso-position-vertical-relative:paragraph;z-index:2632;mso-wrap-distance-left:0;mso-wrap-distance-right:0" type="#_x0000_t75" stroked="false">
            <v:imagedata r:id="rId76" o:title=""/>
            <w10:wrap type="topAndBottom"/>
          </v:shape>
        </w:pict>
      </w:r>
    </w:p>
    <w:p>
      <w:pPr>
        <w:spacing w:before="1"/>
        <w:ind w:left="442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Folha de São Paulo. </w:t>
      </w:r>
      <w:r>
        <w:rPr>
          <w:rFonts w:ascii="Arial" w:hAnsi="Arial"/>
          <w:i/>
          <w:color w:val="231F20"/>
          <w:sz w:val="16"/>
        </w:rPr>
        <w:t>Folhinha</w:t>
      </w:r>
      <w:r>
        <w:rPr>
          <w:rFonts w:ascii="Arial" w:hAnsi="Arial"/>
          <w:color w:val="231F20"/>
          <w:sz w:val="16"/>
        </w:rPr>
        <w:t>. p. 8, 12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2005.</w:t>
      </w:r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z w:val="16"/>
        </w:rPr>
        <w:t>(P041681E4_SUP)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(P041681E4) </w:t>
      </w:r>
      <w:r>
        <w:rPr>
          <w:rFonts w:ascii="Arial" w:hAnsi="Arial"/>
          <w:color w:val="231F20"/>
          <w:sz w:val="22"/>
        </w:rPr>
        <w:t>Nesse texto, no alto da árvore, a mamãe passarinho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brincando com seu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filhote.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dando aula de voo ao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filhote.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ensinando os perigos da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mata.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mostrando como fazer um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avião.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74"/>
          <w:footerReference w:type="default" r:id="rId75"/>
          <w:pgSz w:w="11910" w:h="16840"/>
          <w:pgMar w:header="377" w:footer="524" w:top="560" w:bottom="720" w:left="740" w:right="740"/>
          <w:pgNumType w:start="1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8944pt;width:481.9pt;height:145.35pt;mso-position-horizontal-relative:page;mso-position-vertical-relative:paragraph;z-index:265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742" w:right="368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Bichos de</w:t>
                  </w:r>
                  <w:r>
                    <w:rPr>
                      <w:rFonts w:ascii="Arial" w:hAnsi="Arial"/>
                      <w:b/>
                      <w:color w:val="231F20"/>
                      <w:spacing w:val="-1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estimação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13" w:firstLine="283"/>
                    <w:jc w:val="both"/>
                  </w:pPr>
                  <w:r>
                    <w:rPr>
                      <w:color w:val="231F20"/>
                    </w:rPr>
                    <w:t>Sem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essa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cãozinho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ou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gatinho.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Algumas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crianças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escolhem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criar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casa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bichinhos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estranhos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como iguana, rato 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perereca.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É assim com Rodrigo </w:t>
                  </w:r>
                  <w:r>
                    <w:rPr>
                      <w:color w:val="231F20"/>
                      <w:spacing w:val="-4"/>
                    </w:rPr>
                    <w:t>Yuzo, </w:t>
                  </w:r>
                  <w:r>
                    <w:rPr>
                      <w:color w:val="231F20"/>
                    </w:rPr>
                    <w:t>10, que tem uma iguana – a sensação do prédio. </w:t>
                  </w:r>
                  <w:r>
                    <w:rPr>
                      <w:color w:val="231F20"/>
                      <w:spacing w:val="-7"/>
                    </w:rPr>
                    <w:t>Toda </w:t>
                  </w:r>
                  <w:r>
                    <w:rPr>
                      <w:color w:val="231F20"/>
                    </w:rPr>
                    <w:t>vez que </w:t>
                  </w:r>
                  <w:r>
                    <w:rPr>
                      <w:color w:val="231F20"/>
                    </w:rPr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ele desce com o réptil para o térreo, os amigos ficam curiosos. Ele gosta de colocar a iguana no </w:t>
                  </w:r>
                  <w:r>
                    <w:rPr>
                      <w:color w:val="231F20"/>
                    </w:rPr>
                    <w:t>pescoço e na cabeça. E jura que o animal o reconhece: “Ela me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lambe”.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Rodrigo resolveu comprar a iguana porque mora em apartamento e, principalmente por ter alergia a pelos de gato e cachorro. Ele explica que o réptil não dá muito trabalho. “Não precisa nem dar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banho.”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11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VALE, </w:t>
      </w:r>
      <w:r>
        <w:rPr>
          <w:rFonts w:ascii="Arial" w:hAnsi="Arial"/>
          <w:color w:val="231F20"/>
          <w:sz w:val="16"/>
        </w:rPr>
        <w:t>Maristela. </w:t>
      </w:r>
      <w:r>
        <w:rPr>
          <w:rFonts w:ascii="Arial" w:hAnsi="Arial"/>
          <w:i/>
          <w:color w:val="231F20"/>
          <w:sz w:val="16"/>
        </w:rPr>
        <w:t>Folha de São Paulo. Folhinha</w:t>
      </w:r>
      <w:r>
        <w:rPr>
          <w:rFonts w:ascii="Arial" w:hAnsi="Arial"/>
          <w:color w:val="231F20"/>
          <w:sz w:val="16"/>
        </w:rPr>
        <w:t>. 10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2007. p.2. Fragmento.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16"/>
        </w:rPr>
        <w:t>(P041931E4_SUP)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(P041932E4)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“E jura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 animal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reconhece:”, a expressão destacada</w:t>
      </w:r>
      <w:r>
        <w:rPr>
          <w:rFonts w:ascii="Arial" w:hAnsi="Arial" w:cs="Arial" w:eastAsia="Arial" w:hint="default"/>
          <w:color w:val="231F20"/>
          <w:spacing w:val="-2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substitui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iguana.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perereca.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cãozinho.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gatinho.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12" w:val="left" w:leader="none"/>
        </w:tabs>
        <w:spacing w:line="266" w:lineRule="auto" w:before="0" w:after="0"/>
        <w:ind w:left="110" w:right="10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2"/>
          <w:sz w:val="16"/>
        </w:rPr>
        <w:t>(P041931E4) </w:t>
      </w:r>
      <w:r>
        <w:rPr>
          <w:rFonts w:ascii="Arial" w:hAnsi="Arial"/>
          <w:color w:val="231F20"/>
          <w:sz w:val="22"/>
        </w:rPr>
        <w:t>De </w:t>
      </w:r>
      <w:r>
        <w:rPr>
          <w:rFonts w:ascii="Arial" w:hAnsi="Arial"/>
          <w:color w:val="231F20"/>
          <w:spacing w:val="3"/>
          <w:sz w:val="22"/>
        </w:rPr>
        <w:t>acordo </w:t>
      </w:r>
      <w:r>
        <w:rPr>
          <w:rFonts w:ascii="Arial" w:hAnsi="Arial"/>
          <w:color w:val="231F20"/>
          <w:spacing w:val="2"/>
          <w:sz w:val="22"/>
        </w:rPr>
        <w:t>com </w:t>
      </w:r>
      <w:r>
        <w:rPr>
          <w:rFonts w:ascii="Arial" w:hAnsi="Arial"/>
          <w:color w:val="231F20"/>
          <w:spacing w:val="3"/>
          <w:sz w:val="22"/>
        </w:rPr>
        <w:t>esse texto, Rodrigo escolheu </w:t>
      </w:r>
      <w:r>
        <w:rPr>
          <w:rFonts w:ascii="Arial" w:hAnsi="Arial"/>
          <w:color w:val="231F20"/>
          <w:spacing w:val="2"/>
          <w:sz w:val="22"/>
        </w:rPr>
        <w:t>uma </w:t>
      </w:r>
      <w:r>
        <w:rPr>
          <w:rFonts w:ascii="Arial" w:hAnsi="Arial"/>
          <w:color w:val="231F20"/>
          <w:spacing w:val="3"/>
          <w:sz w:val="22"/>
        </w:rPr>
        <w:t>iguana para bicho </w:t>
      </w:r>
      <w:r>
        <w:rPr>
          <w:rFonts w:ascii="Arial" w:hAnsi="Arial"/>
          <w:color w:val="231F20"/>
          <w:sz w:val="22"/>
        </w:rPr>
        <w:t>de </w:t>
      </w:r>
      <w:r>
        <w:rPr>
          <w:rFonts w:ascii="Arial" w:hAnsi="Arial"/>
          <w:color w:val="231F20"/>
          <w:spacing w:val="4"/>
          <w:sz w:val="22"/>
        </w:rPr>
        <w:t>estimação </w:t>
      </w:r>
      <w:r>
        <w:rPr>
          <w:rFonts w:ascii="Arial" w:hAnsi="Arial"/>
          <w:color w:val="231F20"/>
          <w:spacing w:val="4"/>
          <w:sz w:val="22"/>
        </w:rPr>
      </w:r>
      <w:r>
        <w:rPr>
          <w:rFonts w:ascii="Arial" w:hAnsi="Arial"/>
          <w:color w:val="231F20"/>
          <w:sz w:val="22"/>
        </w:rPr>
        <w:t>principalmente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ela era um bichinho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incomum.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ela podia ser carregada no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pescoço.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ele tinha alergia a pelo de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animais.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ele queria ser famoso no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prédio.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77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(M051062E4) </w:t>
      </w:r>
      <w:r>
        <w:rPr>
          <w:rFonts w:ascii="Arial"/>
          <w:color w:val="231F20"/>
          <w:sz w:val="22"/>
        </w:rPr>
        <w:t>Observe abaixo os objetos na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estante.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104.712997pt;margin-top:14.448955pt;width:199.3pt;height:201.85pt;mso-position-horizontal-relative:page;mso-position-vertical-relative:paragraph;z-index:2752;mso-wrap-distance-left:0;mso-wrap-distance-right:0" coordorigin="2094,289" coordsize="3986,4037">
            <v:group style="position:absolute;left:2797;top:3765;width:2528;height:2" coordorigin="2797,3765" coordsize="2528,2">
              <v:shape style="position:absolute;left:2797;top:3765;width:2528;height:2" coordorigin="2797,3765" coordsize="2528,0" path="m2797,3765l5324,3765e" filled="false" stroked="true" strokeweight="1pt" strokecolor="#231f20">
                <v:path arrowok="t"/>
              </v:shape>
            </v:group>
            <v:group style="position:absolute;left:2324;top:3765;width:485;height:292" coordorigin="2324,3765" coordsize="485,292">
              <v:shape style="position:absolute;left:2324;top:3765;width:485;height:292" coordorigin="2324,3765" coordsize="485,292" path="m2324,4056l2809,3765e" filled="false" stroked="true" strokeweight="1pt" strokecolor="#231f20">
                <v:path arrowok="t"/>
              </v:shape>
            </v:group>
            <v:group style="position:absolute;left:2312;top:3375;width:3012;height:10" coordorigin="2312,3375" coordsize="3012,10">
              <v:shape style="position:absolute;left:2312;top:3375;width:3012;height:10" coordorigin="2312,3375" coordsize="3012,10" path="m2312,3375l5324,3385e" filled="false" stroked="true" strokeweight="1pt" strokecolor="#231f20">
                <v:path arrowok="t"/>
              </v:shape>
            </v:group>
            <v:group style="position:absolute;left:2312;top:2995;width:489;height:380" coordorigin="2312,2995" coordsize="489,380">
              <v:shape style="position:absolute;left:2312;top:2995;width:489;height:380" coordorigin="2312,2995" coordsize="489,380" path="m2312,3375l2801,2995e" filled="false" stroked="true" strokeweight="1pt" strokecolor="#231f20">
                <v:path arrowok="t"/>
              </v:shape>
            </v:group>
            <v:group style="position:absolute;left:2789;top:2995;width:344;height:2" coordorigin="2789,2995" coordsize="344,2">
              <v:shape style="position:absolute;left:2789;top:2995;width:344;height:2" coordorigin="2789,2995" coordsize="344,0" path="m2789,2995l3132,2995e" filled="false" stroked="true" strokeweight="1pt" strokecolor="#231f20">
                <v:path arrowok="t"/>
              </v:shape>
            </v:group>
            <v:group style="position:absolute;left:2593;top:299;width:3478;height:2" coordorigin="2593,299" coordsize="3478,2">
              <v:shape style="position:absolute;left:2593;top:299;width:3478;height:2" coordorigin="2593,299" coordsize="3478,0" path="m2593,299l6070,299e" filled="false" stroked="true" strokeweight="1pt" strokecolor="#231f20">
                <v:path arrowok="t"/>
              </v:shape>
            </v:group>
            <v:group style="position:absolute;left:2104;top:299;width:489;height:380" coordorigin="2104,299" coordsize="489,380">
              <v:shape style="position:absolute;left:2104;top:299;width:489;height:380" coordorigin="2104,299" coordsize="489,380" path="m2104,679l2593,299e" filled="false" stroked="true" strokeweight="1pt" strokecolor="#231f20">
                <v:path arrowok="t"/>
              </v:shape>
            </v:group>
            <v:group style="position:absolute;left:5544;top:299;width:526;height:390" coordorigin="5544,299" coordsize="526,390">
              <v:shape style="position:absolute;left:5544;top:299;width:526;height:390" coordorigin="5544,299" coordsize="526,390" path="m5544,688l6070,299e" filled="false" stroked="true" strokeweight="1pt" strokecolor="#231f20">
                <v:path arrowok="t"/>
              </v:shape>
            </v:group>
            <v:group style="position:absolute;left:6070;top:299;width:2;height:3492" coordorigin="6070,299" coordsize="2,3492">
              <v:shape style="position:absolute;left:6070;top:299;width:2;height:3492" coordorigin="6070,299" coordsize="0,3492" path="m6070,299l6070,3791e" filled="false" stroked="true" strokeweight="1pt" strokecolor="#231f20">
                <v:path arrowok="t"/>
              </v:shape>
            </v:group>
            <v:group style="position:absolute;left:5544;top:3784;width:526;height:532" coordorigin="5544,3784" coordsize="526,532">
              <v:shape style="position:absolute;left:5544;top:3784;width:526;height:532" coordorigin="5544,3784" coordsize="526,532" path="m5544,4316l6070,3784e" filled="false" stroked="true" strokeweight="1pt" strokecolor="#231f20">
                <v:path arrowok="t"/>
              </v:shape>
            </v:group>
            <v:group style="position:absolute;left:2821;top:3376;width:2;height:389" coordorigin="2821,3376" coordsize="2,389">
              <v:shape style="position:absolute;left:2821;top:3376;width:2;height:389" coordorigin="2821,3376" coordsize="2,389" path="m2823,3376l2821,3765e" filled="false" stroked="true" strokeweight="1pt" strokecolor="#231f20">
                <v:path arrowok="t"/>
              </v:shape>
            </v:group>
            <v:group style="position:absolute;left:2814;top:926;width:4;height:518" coordorigin="2814,926" coordsize="4,518">
              <v:shape style="position:absolute;left:2814;top:926;width:4;height:518" coordorigin="2814,926" coordsize="4,518" path="m2814,926l2817,1444e" filled="false" stroked="true" strokeweight="1pt" strokecolor="#231f20">
                <v:path arrowok="t"/>
              </v:shape>
            </v:group>
            <v:group style="position:absolute;left:2822;top:1444;width:407;height:2" coordorigin="2822,1444" coordsize="407,2">
              <v:shape style="position:absolute;left:2822;top:1444;width:407;height:2" coordorigin="2822,1444" coordsize="407,0" path="m2822,1444l3228,1444e" filled="false" stroked="true" strokeweight="1pt" strokecolor="#231f20">
                <v:path arrowok="t"/>
              </v:shape>
            </v:group>
            <v:group style="position:absolute;left:2317;top:1835;width:3008;height:10" coordorigin="2317,1835" coordsize="3008,10">
              <v:shape style="position:absolute;left:2317;top:1835;width:3008;height:10" coordorigin="2317,1835" coordsize="3008,10" path="m2317,1835l5324,1845e" filled="false" stroked="true" strokeweight="1pt" strokecolor="#231f20">
                <v:path arrowok="t"/>
              </v:shape>
            </v:group>
            <v:group style="position:absolute;left:2334;top:1444;width:489;height:380" coordorigin="2334,1444" coordsize="489,380">
              <v:shape style="position:absolute;left:2334;top:1444;width:489;height:380" coordorigin="2334,1444" coordsize="489,380" path="m2334,1824l2822,1444e" filled="false" stroked="true" strokeweight="1pt" strokecolor="#231f20">
                <v:path arrowok="t"/>
              </v:shape>
            </v:group>
            <v:group style="position:absolute;left:4326;top:1444;width:998;height:2" coordorigin="4326,1444" coordsize="998,2">
              <v:shape style="position:absolute;left:4326;top:1444;width:998;height:2" coordorigin="4326,1444" coordsize="998,0" path="m4326,1444l5324,1444e" filled="false" stroked="true" strokeweight="1pt" strokecolor="#231f20">
                <v:path arrowok="t"/>
              </v:shape>
              <v:shape style="position:absolute;left:4440;top:3485;width:459;height:528" type="#_x0000_t75" stroked="false">
                <v:imagedata r:id="rId79" o:title=""/>
              </v:shape>
              <v:shape style="position:absolute;left:3645;top:3573;width:387;height:413" type="#_x0000_t75" stroked="false">
                <v:imagedata r:id="rId80" o:title=""/>
              </v:shape>
              <v:shape style="position:absolute;left:3639;top:3495;width:400;height:554" type="#_x0000_t75" stroked="false">
                <v:imagedata r:id="rId81" o:title=""/>
              </v:shape>
            </v:group>
            <v:group style="position:absolute;left:2104;top:688;width:3440;height:2" coordorigin="2104,688" coordsize="3440,2">
              <v:shape style="position:absolute;left:2104;top:688;width:3440;height:2" coordorigin="2104,688" coordsize="3440,0" path="m2104,688l5544,688e" filled="false" stroked="true" strokeweight="1pt" strokecolor="#231f20">
                <v:path arrowok="t"/>
              </v:shape>
            </v:group>
            <v:group style="position:absolute;left:2104;top:936;width:3440;height:2" coordorigin="2104,936" coordsize="3440,2">
              <v:shape style="position:absolute;left:2104;top:936;width:3440;height:2" coordorigin="2104,936" coordsize="3440,0" path="m2104,936l5544,936e" filled="false" stroked="true" strokeweight="1pt" strokecolor="#231f20">
                <v:path arrowok="t"/>
              </v:shape>
            </v:group>
            <v:group style="position:absolute;left:2104;top:688;width:2;height:3628" coordorigin="2104,688" coordsize="2,3628">
              <v:shape style="position:absolute;left:2104;top:688;width:2;height:3628" coordorigin="2104,688" coordsize="0,3628" path="m2104,688l2104,4316e" filled="false" stroked="true" strokeweight="1pt" strokecolor="#231f20">
                <v:path arrowok="t"/>
              </v:shape>
            </v:group>
            <v:group style="position:absolute;left:5544;top:688;width:2;height:3628" coordorigin="5544,688" coordsize="2,3628">
              <v:shape style="position:absolute;left:5544;top:688;width:2;height:3628" coordorigin="5544,688" coordsize="0,3628" path="m5544,688l5544,4316e" filled="false" stroked="true" strokeweight="1pt" strokecolor="#231f20">
                <v:path arrowok="t"/>
              </v:shape>
            </v:group>
            <v:group style="position:absolute;left:2324;top:936;width:2;height:3380" coordorigin="2324,936" coordsize="2,3380">
              <v:shape style="position:absolute;left:2324;top:936;width:2;height:3380" coordorigin="2324,936" coordsize="0,3380" path="m2324,936l2324,4316e" filled="false" stroked="true" strokeweight="1pt" strokecolor="#231f20">
                <v:path arrowok="t"/>
              </v:shape>
            </v:group>
            <v:group style="position:absolute;left:5324;top:936;width:2;height:3380" coordorigin="5324,936" coordsize="2,3380">
              <v:shape style="position:absolute;left:5324;top:936;width:2;height:3380" coordorigin="5324,936" coordsize="0,3380" path="m5324,936l5324,4316e" filled="false" stroked="true" strokeweight="1pt" strokecolor="#231f20">
                <v:path arrowok="t"/>
              </v:shape>
            </v:group>
            <v:group style="position:absolute;left:2324;top:4056;width:3000;height:2" coordorigin="2324,4056" coordsize="3000,2">
              <v:shape style="position:absolute;left:2324;top:4056;width:3000;height:2" coordorigin="2324,4056" coordsize="3000,0" path="m2324,4056l5324,4056e" filled="false" stroked="true" strokeweight="1pt" strokecolor="#231f20">
                <v:path arrowok="t"/>
              </v:shape>
            </v:group>
            <v:group style="position:absolute;left:2104;top:4316;width:220;height:2" coordorigin="2104,4316" coordsize="220,2">
              <v:shape style="position:absolute;left:2104;top:4316;width:220;height:2" coordorigin="2104,4316" coordsize="220,0" path="m2104,4316l2324,4316e" filled="false" stroked="true" strokeweight="1pt" strokecolor="#231f20">
                <v:path arrowok="t"/>
              </v:shape>
            </v:group>
            <v:group style="position:absolute;left:5314;top:4316;width:239;height:2" coordorigin="5314,4316" coordsize="239,2">
              <v:shape style="position:absolute;left:5314;top:4316;width:239;height:2" coordorigin="5314,4316" coordsize="239,0" path="m5314,4316l5553,4316e" filled="false" stroked="true" strokeweight="1pt" strokecolor="#231f20">
                <v:path arrowok="t"/>
              </v:shape>
            </v:group>
            <v:group style="position:absolute;left:4257;top:2995;width:1062;height:2" coordorigin="4257,2995" coordsize="1062,2">
              <v:shape style="position:absolute;left:4257;top:2995;width:1062;height:2" coordorigin="4257,2995" coordsize="1062,0" path="m4257,2995l5318,2995e" filled="false" stroked="true" strokeweight="1pt" strokecolor="#231f20">
                <v:path arrowok="t"/>
              </v:shape>
            </v:group>
            <v:group style="position:absolute;left:2821;top:1837;width:2;height:1148" coordorigin="2821,1837" coordsize="2,1148">
              <v:shape style="position:absolute;left:2821;top:1837;width:2;height:1148" coordorigin="2821,1837" coordsize="2,1148" path="m2823,1837l2821,2984e" filled="false" stroked="true" strokeweight="1pt" strokecolor="#231f20">
                <v:path arrowok="t"/>
              </v:shape>
            </v:group>
            <v:group style="position:absolute;left:3114;top:2995;width:881;height:2" coordorigin="3114,2995" coordsize="881,2">
              <v:shape style="position:absolute;left:3114;top:2995;width:881;height:2" coordorigin="3114,2995" coordsize="881,0" path="m3114,2995l3995,2995e" filled="false" stroked="true" strokeweight="1pt" strokecolor="#231f20">
                <v:path arrowok="t"/>
              </v:shape>
              <v:shape style="position:absolute;left:3218;top:1017;width:174;height:661" type="#_x0000_t75" stroked="false">
                <v:imagedata r:id="rId82" o:title=""/>
              </v:shape>
              <v:shape style="position:absolute;left:2735;top:3034;width:451;height:246" type="#_x0000_t75" stroked="false">
                <v:imagedata r:id="rId83" o:title=""/>
              </v:shape>
            </v:group>
            <v:group style="position:absolute;left:4705;top:2729;width:498;height:487" coordorigin="4705,2729" coordsize="498,487">
              <v:shape style="position:absolute;left:4705;top:2729;width:498;height:487" coordorigin="4705,2729" coordsize="498,487" path="m5202,2729l4871,2729,4705,3215,5036,3215,5202,2729xe" filled="true" fillcolor="#231f20" stroked="false">
                <v:path arrowok="t"/>
                <v:fill type="solid"/>
              </v:shape>
            </v:group>
            <v:group style="position:absolute;left:4705;top:2729;width:498;height:487" coordorigin="4705,2729" coordsize="498,487">
              <v:shape style="position:absolute;left:4705;top:2729;width:498;height:487" coordorigin="4705,2729" coordsize="498,487" path="m5202,2729l4871,2729,4705,3215,5036,3215,5202,2729xe" filled="false" stroked="true" strokeweight="1pt" strokecolor="#231f20">
                <v:path arrowok="t"/>
              </v:shape>
            </v:group>
            <v:group style="position:absolute;left:4731;top:2755;width:445;height:436" coordorigin="4731,2755" coordsize="445,436">
              <v:shape style="position:absolute;left:4731;top:2755;width:445;height:436" coordorigin="4731,2755" coordsize="445,436" path="m5176,2755l4880,2755,4731,3190,5027,3190,5176,2755xe" filled="true" fillcolor="#ffffff" stroked="false">
                <v:path arrowok="t"/>
                <v:fill type="solid"/>
              </v:shape>
            </v:group>
            <v:group style="position:absolute;left:4731;top:2755;width:445;height:436" coordorigin="4731,2755" coordsize="445,436">
              <v:shape style="position:absolute;left:4731;top:2755;width:445;height:436" coordorigin="4731,2755" coordsize="445,436" path="m5027,3190l5176,2755,4880,2755,4731,3190e" filled="false" stroked="true" strokeweight="1pt" strokecolor="#231f20">
                <v:path arrowok="t"/>
              </v:shape>
              <v:shape style="position:absolute;left:4808;top:2931;width:355;height:318" type="#_x0000_t75" stroked="false">
                <v:imagedata r:id="rId84" o:title=""/>
              </v:shape>
            </v:group>
            <v:group style="position:absolute;left:3382;top:1444;width:626;height:2" coordorigin="3382,1444" coordsize="626,2">
              <v:shape style="position:absolute;left:3382;top:1444;width:626;height:2" coordorigin="3382,1444" coordsize="626,0" path="m3382,1444l4008,1444e" filled="false" stroked="true" strokeweight="1pt" strokecolor="#231f20">
                <v:path arrowok="t"/>
              </v:shape>
            </v:group>
            <v:group style="position:absolute;left:3993;top:1263;width:444;height:530" coordorigin="3993,1263" coordsize="444,530">
              <v:shape style="position:absolute;left:3993;top:1263;width:444;height:530" coordorigin="3993,1263" coordsize="444,530" path="m4070,1779l4062,1779,4065,1783,4065,1789,4069,1793,4070,1783,4070,1779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9,1745l4021,1745,4037,1747,4045,1747,4053,1749,4054,1761,4050,1775,4049,1789,4057,1781,4062,1779,4070,1779,4072,1761,4073,1749,4146,1749,4099,174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46,1749l4073,1749,4138,1757,4203,1763,4331,1771,4343,1771,4356,1773,4367,1769,4368,1767,4358,1767,4146,1749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418,1713l4408,1713,4408,1715,4407,1715,4392,1723,4376,1733,4364,1749,4358,1767,4368,1767,4369,1765,4361,1761,4362,1757,4374,1741,4388,1729,4418,171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40,1263l4006,1321,4006,1327,4007,1333,4005,1341,4003,1343,4002,1351,4004,1359,4004,1365,4004,1371,4005,1379,4003,1393,4000,1399,4001,1411,4003,1415,4003,1419,4002,1429,3999,1439,3997,1449,3997,1461,4002,1463,4002,1467,4003,1477,3997,1491,3996,1511,3999,1515,4000,1521,4001,1527,4000,1537,3999,1543,3996,1547,3993,1561,3995,1571,3999,1579,3998,1589,4000,1599,3998,1609,3996,1619,3993,1629,3994,1639,3998,1649,3998,1699,3997,1707,3997,1721,3998,1733,4004,1741,4009,1747,4021,1745,4099,1745,4075,1743,4075,1741,4047,1741,4041,1739,4020,1739,4008,1729,4052,1687,4064,1687,4076,1685,4161,1685,4141,1683,4137,1681,4138,1675,4132,1643,3999,1643,3996,1631,4039,1573,4000,1573,4001,1543,4020,1517,4002,1517,3999,1511,4000,1499,4010,1473,4021,1461,4002,1461,4004,1433,4016,1413,4006,1413,4006,1387,4020,1363,4022,1361,4008,1361,4008,1343,4016,1323,4020,1320,4020,1319,4021,1318,4031,1307,4034,1307,4036,1305,4046,1303,4091,1303,4089,1275,4104,1275,4087,1271,4072,1269,4055,1265,4040,126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44,1709l4043,1713,4050,1715,4051,1719,4052,1725,4053,1733,4053,1739,4047,1741,4075,1741,4072,1733,4073,1721,4068,1711,4044,1709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61,1685l4088,1685,4100,1687,4112,1687,4137,1689,4161,1689,4209,1693,4361,1709,4406,1713,4418,1713,4424,1715,4436,1715,4433,1707,4386,1707,4161,168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04,1275l4089,1275,4132,1285,4176,1299,4261,1333,4308,1385,4311,1399,4315,1413,4338,1475,4362,1539,4388,1603,4412,1663,4406,1675,4400,1685,4393,1697,4386,1707,4433,1707,4409,1647,4381,1579,4354,1511,4329,1441,4306,1373,4303,1365,4301,1351,4298,1349,4296,1347,4292,1347,4288,1345,4236,1319,4186,1299,4136,1283,4104,127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75,1571l4072,1571,4052,1573,4030,1581,4012,1597,4001,1621,3999,1629,4002,1637,3999,1643,4132,1643,4124,1593,4121,1577,4080,1577,4075,1571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20,1567l4063,1567,4081,1569,4082,1571,4083,1571,4080,1577,4121,1577,4120,1567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64,1503l4002,1551,4001,1555,4001,1559,4001,1567,4002,1571,4000,1573,4039,1573,4044,1571,4063,1567,4120,1567,4112,1515,4111,1507,4074,1507,4068,1505,4064,1503,4064,150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62,1445l4049,1445,4033,1453,4019,1465,4008,1483,4003,1493,4002,1493,4003,1501,4003,1507,4002,1517,4020,1517,4049,1501,4110,1501,4103,1451,4071,1451,4068,1446,4062,144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10,1503l4064,1503,4078,1505,4074,1507,4111,1507,4110,150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10,1501l4049,1501,4064,1503,4064,1503,4110,1503,4110,1501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56,1393l4052,1393,4035,1399,4003,1450,4004,1455,4002,1461,4021,1461,4028,1453,4050,1443,4102,1443,4101,1435,4097,1395,4062,1395,4059,1394,4056,139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02,1443l4050,1443,4062,1445,4067,1445,4068,1446,4074,1447,4071,1451,4103,1451,4102,144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3,1347l4053,1347,4065,1349,4041,1349,4006,1401,4006,1413,4016,1413,4019,1407,4043,1391,4097,1391,4094,1357,4093,1349,4065,1349,4049,1348,4093,1348,4093,1347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7,1391l4043,1391,4056,1393,4058,1393,4059,1394,4070,1395,4097,1395,4097,1391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1,1303l4048,1303,4034,1307,4008,1361,4022,1361,4028,1357,4030,1355,4031,1354,4041,1347,4093,1347,4091,130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53,1347l4041,1347,4049,1348,4053,1347xe" filled="true" fillcolor="#231f20" stroked="false">
                <v:path arrowok="t"/>
                <v:fill type="solid"/>
              </v:shape>
            </v:group>
            <v:group style="position:absolute;left:3672;top:2709;width:646;height:448" coordorigin="3672,2709" coordsize="646,448">
              <v:shape style="position:absolute;left:3672;top:2709;width:646;height:448" coordorigin="3672,2709" coordsize="646,448" path="m3838,3104l3828,3104,3834,3113,3838,3124,3848,3129,3918,3144,3995,3154,4075,3157,4155,3153,4181,3148,4064,3148,3980,3144,3903,3131,3838,3109,3838,3104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138,2771l4113,2771,4124,2775,4138,2778,4151,2781,4162,2786,4161,2830,4172,2861,4195,2881,4230,2889,4254,2936,4278,2986,4293,3043,4293,3043,4289,3109,4224,3131,4147,3144,4064,3148,4181,3148,4229,3140,4294,3119,4301,3053,4289,2992,4266,2938,4240,2889,4282,2879,4241,2879,4199,2870,4171,2849,4171,2781,4138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09,2908l3789,2914,3769,2919,3748,2924,3726,2928,3716,2940,3672,2998,3672,2999,3673,3028,3724,3094,3792,3108,3828,3104,3838,3104,3837,3096,3794,3096,3772,3093,3750,3087,3721,3085,3721,3075,3701,3075,3702,3062,3703,3055,3686,3055,3687,3045,3701,3045,3695,3034,3686,3031,3681,3031,3681,3025,3691,3023,3692,3016,3682,2999,3681,2996,3684,2996,3688,2991,3690,2982,3686,2972,3701,2972,3705,2968,3709,2958,3711,2952,3719,2951,3732,2951,3730,2938,3759,2938,3760,2928,3789,2928,3795,2925,3814,2925,3814,2918,3844,2918,3848,2910,3826,2910,3809,290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35,3055l3814,3055,3828,3056,3823,3076,3824,3089,3794,3096,3837,3096,3835,3055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16,3071l3709,3073,3701,3075,3721,3075,3721,3074,3716,30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11,3030l3711,3031,3717,3044,3728,3050,3742,3055,3755,3065,3773,3059,3806,3059,3814,3055,3835,3055,3835,3047,3766,3047,3744,3043,3726,3031,3722,3031,3711,3030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06,3059l3773,3059,3801,3062,3806,305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03,3050l3686,3055,3703,3055,3703,3050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98,2888l3890,2888,3883,2892,3882,2898,3864,2932,3847,2966,3832,3003,3824,3045,3792,3046,3766,3047,3835,3047,3834,3043,3849,2986,3873,2936,3897,2889,3898,288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01,3045l3687,3045,3701,3047,3701,3045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27,3023l3720,3023,3722,3031,3726,3031,3726,3031,3727,3023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681,3029l3681,3031,3686,3031,3681,302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02,2952l3779,2956,3754,2966,3726,2977,3721,2979,3720,2986,3719,2992,3711,2992,3715,2999,3712,3006,3707,3013,3706,3021,3708,3026,3720,3023,3727,3023,3733,2994,3736,2992,3719,2992,3711,2992,3736,2992,3758,2975,3794,2967,3833,2962,3837,2957,3828,2957,3802,2952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684,2996l3681,2996,3684,2997,3684,2996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01,2972l3686,2972,3698,2975,3701,2972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44,2918l3814,2918,3829,2921,3837,2932,3836,2946,3828,2957,3837,2957,3847,2946,3857,2928,3848,2928,3844,2919,3844,291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32,2951l3719,2951,3727,2954,3732,2952,3732,295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59,2938l3730,2938,3742,2938,3753,2941,3759,2940,3759,293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14,2925l3795,2925,3804,2928,3807,2932,3815,2938,3814,2925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89,2928l3760,2928,3773,2935,3785,2931,3789,292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77,2889l3858,2889,3861,2897,3857,2906,3850,2916,3848,2928,3857,2928,3857,2927,3867,2907,3877,288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916,2709l3882,2712,3847,2729,3820,2761,3806,2801,3809,2845,3817,2858,3828,2867,3839,2876,3848,2894,3841,2904,3835,2909,3826,2910,3848,2910,3848,2909,3855,2899,3858,2889,3877,2889,3890,2888,3898,2888,3919,2884,3931,2878,3889,2878,3850,2872,3824,2849,3820,2827,3820,2800,3824,2773,3833,2752,3865,2731,3916,2723,3979,2721,4084,2721,4181,2720,4263,2720,4257,2717,4222,2712,4064,2712,4011,2711,3960,2710,3916,270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263,2720l4181,2720,4240,2724,4279,2737,4296,2758,4305,2787,4308,2818,4304,2845,4280,2871,4241,2879,4282,2879,4293,2876,4317,2834,4316,2781,4294,2737,4263,2720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69,2764l3961,2776,3955,2810,3956,2827,3956,2834,3956,2849,3929,2870,3889,2878,3931,2878,3938,2876,3954,2864,3966,2849,3966,2786,3978,2780,3993,2777,4007,2774,4015,2771,4060,2771,4071,2771,4137,2771,4127,2768,4069,2764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34,2771l4015,2771,4024,2774,4025,2785,4024,2799,4024,2810,4108,2810,4112,2805,4034,2805,4034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137,2771l4071,2771,4089,2771,4103,2776,4103,2805,4112,2805,4113,2804,4113,2794,4112,2782,4113,2771,4138,2771,4137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60,2771l4034,2771,4052,2771,4060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84,2721l3979,2721,4049,2722,4084,272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205,2710l4139,2711,4064,2712,4222,2712,4205,2710xe" filled="true" fillcolor="#231f20" stroked="false">
                <v:path arrowok="t"/>
                <v:fill type="solid"/>
              </v:shape>
              <v:shape style="position:absolute;left:3678;top:2886;width:214;height:212" type="#_x0000_t75" stroked="false">
                <v:imagedata r:id="rId85" o:title=""/>
              </v:shape>
            </v:group>
            <v:group style="position:absolute;left:4034;top:2771;width:69;height:35" coordorigin="4034,2771" coordsize="69,35">
              <v:shape style="position:absolute;left:4034;top:2771;width:69;height:35" coordorigin="4034,2771" coordsize="69,35" path="m4034,2805l4103,2805,4103,2776,4089,2771,4071,2771,4052,2771,4034,2771,4034,2805xe" filled="false" stroked="true" strokeweight=".25pt" strokecolor="#231f20">
                <v:path arrowok="t"/>
              </v:shape>
            </v:group>
            <v:group style="position:absolute;left:3834;top:2771;width:459;height:378" coordorigin="3834,2771" coordsize="459,378">
              <v:shape style="position:absolute;left:3834;top:2771;width:459;height:378" coordorigin="3834,2771" coordsize="459,378" path="m3966,2786l3966,2849,3954,2864,3938,2876,3919,2884,3897,2889,3873,2936,3849,2986,3834,3043,3838,3109,3904,3131,3981,3144,4064,3148,4147,3144,4224,3131,4289,3109,4293,3043,4278,2986,4254,2936,4230,2889,4195,2881,4172,2861,4161,2830,4162,2786,4151,2781,4138,2778,4124,2775,4113,2771,4112,2782,4113,2794,4113,2804,4108,2810,4024,2810,4024,2799,4025,2785,4024,2774,4015,2771,4007,2774,3993,2777,3978,2780,3966,2786xe" filled="false" stroked="true" strokeweight=".25pt" strokecolor="#231f20">
                <v:path arrowok="t"/>
              </v:shape>
            </v:group>
            <v:group style="position:absolute;left:3820;top:2720;width:488;height:159" coordorigin="3820,2720" coordsize="488,159">
              <v:shape style="position:absolute;left:3820;top:2720;width:488;height:159" coordorigin="3820,2720" coordsize="488,159" path="m4279,2737l4240,2724,4181,2720,4113,2721,4049,2722,3979,2721,3916,2723,3833,2752,3820,2800,3820,2827,3824,2849,3850,2872,3889,2878,3929,2870,3956,2849,3956,2830,3955,2810,3956,2791,3961,2776,4009,2767,4069,2764,4127,2768,4171,2781,4171,2849,4199,2870,4241,2879,4280,2871,4304,2845,4308,2818,4305,2787,4296,2758,4279,2737xe" filled="false" stroked="true" strokeweight=".25pt" strokecolor="#231f20">
                <v:path arrowok="t"/>
              </v:shape>
            </v:group>
            <v:group style="position:absolute;left:3672;top:2709;width:646;height:448" coordorigin="3672,2709" coordsize="646,448">
              <v:shape style="position:absolute;left:3672;top:2709;width:646;height:448" coordorigin="3672,2709" coordsize="646,448" path="m4240,2889l4266,2938,4289,2992,4301,3053,4294,3119,4229,3140,4155,3153,4075,3157,3995,3154,3918,3144,3848,3129,3838,3124,3834,3113,3828,3104,3757,3104,3691,3080,3672,2999,3681,2972,3690,2959,3703,2949,3716,2940,3726,2928,3748,2924,3769,2919,3789,2914,3809,2908,3826,2910,3835,2909,3841,2904,3848,2894,3839,2876,3828,2867,3817,2858,3809,2845,3820,2761,3882,2712,3916,2709,3960,2710,4011,2711,4064,2712,4139,2711,4205,2710,4257,2717,4294,2737,4316,2781,4317,2834,4293,2876,4240,2889xe" filled="false" stroked="true" strokeweight=".25pt" strokecolor="#231f20">
                <v:path arrowok="t"/>
              </v:shape>
            </v:group>
            <v:group style="position:absolute;left:3820;top:2720;width:488;height:159" coordorigin="3820,2720" coordsize="488,159">
              <v:shape style="position:absolute;left:3820;top:2720;width:488;height:159" coordorigin="3820,2720" coordsize="488,159" path="m4298,2764l4069,2764,4127,2768,4171,2781,4171,2849,4199,2870,4241,2879,4280,2871,4304,2845,4308,2818,4305,2787,4298,2764xe" filled="true" fillcolor="#ffffff" stroked="false">
                <v:path arrowok="t"/>
                <v:fill type="solid"/>
              </v:shape>
              <v:shape style="position:absolute;left:3820;top:2720;width:488;height:159" coordorigin="3820,2720" coordsize="488,159" path="m3979,2721l3916,2723,3833,2752,3820,2800,3820,2827,3824,2849,3850,2872,3889,2878,3929,2870,3956,2849,3956,2845,3956,2827,3955,2810,3956,2791,3961,2776,4009,2767,4069,2764,4298,2764,4296,2758,4279,2737,4240,2724,4215,2722,4049,2722,3979,2721xe" filled="true" fillcolor="#ffffff" stroked="false">
                <v:path arrowok="t"/>
                <v:fill type="solid"/>
              </v:shape>
              <v:shape style="position:absolute;left:3820;top:2720;width:488;height:159" coordorigin="3820,2720" coordsize="488,159" path="m4181,2720l4049,2722,4215,2722,4181,2720xe" filled="true" fillcolor="#ffffff" stroked="false">
                <v:path arrowok="t"/>
                <v:fill type="solid"/>
              </v:shape>
            </v:group>
            <v:group style="position:absolute;left:3820;top:2720;width:488;height:159" coordorigin="3820,2720" coordsize="488,159">
              <v:shape style="position:absolute;left:3820;top:2720;width:488;height:159" coordorigin="3820,2720" coordsize="488,159" path="m4304,2845l4280,2871,4241,2879,4199,2870,4171,2849,4171,2781,4127,2768,4069,2764,4009,2767,3961,2776,3956,2791,3955,2810,3956,2830,3956,2849,3929,2870,3889,2878,3850,2872,3824,2849,3820,2827,3820,2800,3824,2773,3833,2752,3865,2731,3916,2723,3979,2721,4049,2722,4113,2721,4181,2720,4279,2737,4308,2818,4304,2845xe" filled="false" stroked="true" strokeweight=".25pt" strokecolor="#231f20">
                <v:path arrowok="t"/>
              </v:shape>
            </v:group>
            <v:group style="position:absolute;left:3834;top:2771;width:459;height:378" coordorigin="3834,2771" coordsize="459,378">
              <v:shape style="position:absolute;left:3834;top:2771;width:459;height:378" coordorigin="3834,2771" coordsize="459,378" path="m4015,2771l4007,2774,3993,2777,3978,2780,3966,2786,3966,2849,3954,2864,3938,2876,3919,2884,3897,2889,3873,2936,3849,2986,3834,3043,3838,3109,3904,3131,3981,3144,4064,3148,4147,3144,4224,3131,4289,3109,4293,3045,3975,3045,3975,2992,4279,2992,4278,2986,4276,2982,3975,2982,3975,2933,4252,2933,4247,2923,3975,2923,3975,2874,4187,2874,4172,2861,4161,2830,4161,2810,4024,2810,4024,2799,4025,2785,4024,2774,4015,2771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39,2992l4029,2992,4029,3045,4039,3045,4039,2992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98,2992l4088,2992,4088,3045,4098,3045,4098,2992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279,2992l4147,2992,4147,3045,4293,3045,4293,3043,4279,2992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39,2933l4029,2933,4029,2982,4039,2982,4039,2933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98,2933l4088,2933,4088,2982,4098,2982,4098,2933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252,2933l4147,2933,4147,2982,4276,2982,4254,2936,4252,2933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39,2874l4029,2874,4029,2923,4039,2923,4039,2874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98,2874l4088,2874,4088,2923,4098,2923,4098,2874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187,2874l4147,2874,4147,2923,4247,2923,4230,2889,4195,2881,4187,2874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113,2771l4112,2782,4113,2794,4113,2804,4108,2810,4161,2810,4162,2786,4151,2781,4138,2778,4124,2775,4113,2771xe" filled="true" fillcolor="#ffffff" stroked="false">
                <v:path arrowok="t"/>
                <v:fill type="solid"/>
              </v:shape>
              <v:shape style="position:absolute;left:3973;top:2871;width:176;height:176" type="#_x0000_t75" stroked="false">
                <v:imagedata r:id="rId86" o:title=""/>
              </v:shape>
            </v:group>
            <v:group style="position:absolute;left:3834;top:2771;width:459;height:378" coordorigin="3834,2771" coordsize="459,378">
              <v:shape style="position:absolute;left:3834;top:2771;width:459;height:378" coordorigin="3834,2771" coordsize="459,378" path="m4015,2771l4024,2774,4025,2785,4024,2799,4024,2810,4108,2810,4113,2804,4113,2794,4112,2782,4113,2771,4124,2775,4138,2778,4151,2781,4162,2786,4161,2830,4172,2861,4195,2881,4230,2889,4254,2936,4278,2986,4293,3043,4289,3109,4224,3131,4147,3144,4064,3148,3981,3144,3904,3131,3838,3109,3834,3043,3849,2986,3873,2936,3897,2889,3919,2884,3938,2876,3954,2864,3966,2849,3966,2786,3978,2780,3993,2777,4007,2774,4015,2771xe" filled="false" stroked="true" strokeweight=".25pt" strokecolor="#231f20">
                <v:path arrowok="t"/>
              </v:shape>
            </v:group>
            <v:group style="position:absolute;left:4034;top:2771;width:69;height:35" coordorigin="4034,2771" coordsize="69,35">
              <v:shape style="position:absolute;left:4034;top:2771;width:69;height:35" coordorigin="4034,2771" coordsize="69,35" path="m4034,2771l4034,2805,4103,2805,4103,2776,4089,2771,4052,2771,4034,2771xe" filled="true" fillcolor="#ffffff" stroked="false">
                <v:path arrowok="t"/>
                <v:fill type="solid"/>
              </v:shape>
              <v:shape style="position:absolute;left:4034;top:2771;width:69;height:35" coordorigin="4034,2771" coordsize="69,35" path="m4071,2771l4052,2771,4089,2771,4071,2771xe" filled="true" fillcolor="#ffffff" stroked="false">
                <v:path arrowok="t"/>
                <v:fill type="solid"/>
              </v:shape>
            </v:group>
            <v:group style="position:absolute;left:4034;top:2771;width:69;height:35" coordorigin="4034,2771" coordsize="69,35">
              <v:shape style="position:absolute;left:4034;top:2771;width:69;height:35" coordorigin="4034,2771" coordsize="69,35" path="m4034,2771l4052,2771,4071,2771,4089,2771,4103,2776,4103,2805,4034,2805,4034,2771xe" filled="false" stroked="true" strokeweight=".25pt" strokecolor="#231f20">
                <v:path arrowok="t"/>
              </v:shape>
            </v:group>
            <v:group style="position:absolute;left:3975;top:2874;width:54;height:49" coordorigin="3975,2874" coordsize="54,49">
              <v:shape style="position:absolute;left:3975;top:2874;width:54;height:49" coordorigin="3975,2874" coordsize="54,49" path="m4029,2874l3975,2874,3975,2923,4029,2923,4029,2918,3985,2918,3985,2879,4029,2879,4029,2874xe" filled="true" fillcolor="#231f20" stroked="false">
                <v:path arrowok="t"/>
                <v:fill type="solid"/>
              </v:shape>
              <v:shape style="position:absolute;left:3975;top:2874;width:54;height:49" coordorigin="3975,2874" coordsize="54,49" path="m4029,2879l4024,2879,4024,2918,4029,2918,4029,2879xe" filled="true" fillcolor="#231f20" stroked="false">
                <v:path arrowok="t"/>
                <v:fill type="solid"/>
              </v:shape>
            </v:group>
            <v:group style="position:absolute;left:3985;top:2879;width:40;height:40" coordorigin="3985,2879" coordsize="40,40">
              <v:shape style="position:absolute;left:3985;top:2879;width:40;height:40" coordorigin="3985,2879" coordsize="40,40" path="m3985,2918l4024,2918,4024,2879,3985,2879,3985,2918xe" filled="false" stroked="true" strokeweight=".25pt" strokecolor="#231f20">
                <v:path arrowok="t"/>
              </v:shape>
            </v:group>
            <v:group style="position:absolute;left:3975;top:2874;width:54;height:49" coordorigin="3975,2874" coordsize="54,49">
              <v:shape style="position:absolute;left:3975;top:2874;width:54;height:49" coordorigin="3975,2874" coordsize="54,49" path="m3975,2874l4029,2874,4029,2923,3975,2923,3975,2874xe" filled="false" stroked="true" strokeweight=".25pt" strokecolor="#231f20">
                <v:path arrowok="t"/>
              </v:shape>
            </v:group>
            <v:group style="position:absolute;left:4039;top:2874;width:49;height:49" coordorigin="4039,2874" coordsize="49,49">
              <v:shape style="position:absolute;left:4039;top:2874;width:49;height:49" coordorigin="4039,2874" coordsize="49,49" path="m4088,2874l4039,2874,4039,2923,4088,2923,4088,2918,4044,2918,4044,2879,4088,2879,4088,2874xe" filled="true" fillcolor="#231f20" stroked="false">
                <v:path arrowok="t"/>
                <v:fill type="solid"/>
              </v:shape>
              <v:shape style="position:absolute;left:4039;top:2874;width:49;height:49" coordorigin="4039,2874" coordsize="49,49" path="m4088,2879l4083,2879,4083,2918,4088,2918,4088,2879xe" filled="true" fillcolor="#231f20" stroked="false">
                <v:path arrowok="t"/>
                <v:fill type="solid"/>
              </v:shape>
            </v:group>
            <v:group style="position:absolute;left:4044;top:2879;width:40;height:40" coordorigin="4044,2879" coordsize="40,40">
              <v:shape style="position:absolute;left:4044;top:2879;width:40;height:40" coordorigin="4044,2879" coordsize="40,40" path="m4044,2918l4083,2918,4083,2879,4044,2879,4044,2918xe" filled="false" stroked="true" strokeweight=".25pt" strokecolor="#231f20">
                <v:path arrowok="t"/>
              </v:shape>
            </v:group>
            <v:group style="position:absolute;left:4039;top:2874;width:49;height:49" coordorigin="4039,2874" coordsize="49,49">
              <v:shape style="position:absolute;left:4039;top:2874;width:49;height:49" coordorigin="4039,2874" coordsize="49,49" path="m4039,2874l4088,2874,4088,2923,4039,2923,4039,2874xe" filled="false" stroked="true" strokeweight=".25pt" strokecolor="#231f20">
                <v:path arrowok="t"/>
              </v:shape>
            </v:group>
            <v:group style="position:absolute;left:4098;top:2874;width:49;height:49" coordorigin="4098,2874" coordsize="49,49">
              <v:shape style="position:absolute;left:4098;top:2874;width:49;height:49" coordorigin="4098,2874" coordsize="49,49" path="m4147,2874l4098,2874,4098,2923,4147,2923,4147,2918,4103,2918,4103,2879,4147,2879,4147,2874xe" filled="true" fillcolor="#231f20" stroked="false">
                <v:path arrowok="t"/>
                <v:fill type="solid"/>
              </v:shape>
              <v:shape style="position:absolute;left:4098;top:2874;width:49;height:49" coordorigin="4098,2874" coordsize="49,49" path="m4147,2879l4142,2879,4142,2918,4147,2918,4147,2879xe" filled="true" fillcolor="#231f20" stroked="false">
                <v:path arrowok="t"/>
                <v:fill type="solid"/>
              </v:shape>
            </v:group>
            <v:group style="position:absolute;left:4103;top:2879;width:40;height:40" coordorigin="4103,2879" coordsize="40,40">
              <v:shape style="position:absolute;left:4103;top:2879;width:40;height:40" coordorigin="4103,2879" coordsize="40,40" path="m4103,2918l4142,2918,4142,2879,4103,2879,4103,2918xe" filled="false" stroked="true" strokeweight=".25pt" strokecolor="#231f20">
                <v:path arrowok="t"/>
              </v:shape>
            </v:group>
            <v:group style="position:absolute;left:4098;top:2874;width:49;height:49" coordorigin="4098,2874" coordsize="49,49">
              <v:shape style="position:absolute;left:4098;top:2874;width:49;height:49" coordorigin="4098,2874" coordsize="49,49" path="m4098,2874l4147,2874,4147,2923,4098,2923,4098,2874xe" filled="false" stroked="true" strokeweight=".25pt" strokecolor="#231f20">
                <v:path arrowok="t"/>
              </v:shape>
            </v:group>
            <v:group style="position:absolute;left:3985;top:2898;width:40;height:2" coordorigin="3985,2898" coordsize="40,2">
              <v:shape style="position:absolute;left:3985;top:2898;width:40;height:2" coordorigin="3985,2898" coordsize="40,0" path="m3985,2898l4024,2898e" filled="false" stroked="true" strokeweight="1.959pt" strokecolor="#ffffff">
                <v:path arrowok="t"/>
              </v:shape>
            </v:group>
            <v:group style="position:absolute;left:3985;top:2879;width:40;height:40" coordorigin="3985,2879" coordsize="40,40">
              <v:shape style="position:absolute;left:3985;top:2879;width:40;height:40" coordorigin="3985,2879" coordsize="40,40" path="m3985,2879l4024,2879,4024,2918,3985,2918,3985,2879xe" filled="false" stroked="true" strokeweight=".25pt" strokecolor="#231f20">
                <v:path arrowok="t"/>
              </v:shape>
            </v:group>
            <v:group style="position:absolute;left:4044;top:2898;width:40;height:2" coordorigin="4044,2898" coordsize="40,2">
              <v:shape style="position:absolute;left:4044;top:2898;width:40;height:2" coordorigin="4044,2898" coordsize="40,0" path="m4044,2898l4083,2898e" filled="false" stroked="true" strokeweight="1.959pt" strokecolor="#ffffff">
                <v:path arrowok="t"/>
              </v:shape>
            </v:group>
            <v:group style="position:absolute;left:4044;top:2879;width:40;height:40" coordorigin="4044,2879" coordsize="40,40">
              <v:shape style="position:absolute;left:4044;top:2879;width:40;height:40" coordorigin="4044,2879" coordsize="40,40" path="m4044,2879l4083,2879,4083,2918,4044,2918,4044,2879xe" filled="false" stroked="true" strokeweight=".25pt" strokecolor="#231f20">
                <v:path arrowok="t"/>
              </v:shape>
            </v:group>
            <v:group style="position:absolute;left:4103;top:2898;width:40;height:2" coordorigin="4103,2898" coordsize="40,2">
              <v:shape style="position:absolute;left:4103;top:2898;width:40;height:2" coordorigin="4103,2898" coordsize="40,0" path="m4103,2898l4142,2898e" filled="false" stroked="true" strokeweight="1.959pt" strokecolor="#ffffff">
                <v:path arrowok="t"/>
              </v:shape>
            </v:group>
            <v:group style="position:absolute;left:4103;top:2879;width:40;height:40" coordorigin="4103,2879" coordsize="40,40">
              <v:shape style="position:absolute;left:4103;top:2879;width:40;height:40" coordorigin="4103,2879" coordsize="40,40" path="m4103,2879l4142,2879,4142,2918,4103,2918,4103,2879xe" filled="false" stroked="true" strokeweight=".25pt" strokecolor="#231f20">
                <v:path arrowok="t"/>
              </v:shape>
            </v:group>
            <v:group style="position:absolute;left:3681;top:2918;width:156;height:178" coordorigin="3681,2918" coordsize="156,178">
              <v:shape style="position:absolute;left:3681;top:2918;width:156;height:178" coordorigin="3681,2918" coordsize="156,178" path="m3824,3071l3716,3071,3721,3074,3721,3085,3750,3087,3772,3093,3794,3096,3824,3089,3823,3076,3824,3071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28,3050l3703,3050,3702,3062,3701,3075,3709,3073,3716,3071,3824,3071,3825,3065,3755,3065,3742,3055,3728,3050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73,3059l3755,3065,3825,3065,3826,3062,3801,3062,3773,3059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814,3055l3801,3062,3826,3062,3828,3056,3814,3055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681,2996l3681,2998,3692,3016,3691,3023,3681,3025,3681,3029,3695,3034,3701,3047,3687,3047,3686,3055,3703,3050,3728,3050,3728,3050,3721,3047,3701,3047,3687,3045,3719,3045,3717,3044,3711,3031,3711,3030,3722,3030,3721,3026,3708,3026,3706,3021,3707,3013,3712,3006,3715,2999,3714,2997,3684,2997,3681,2996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22,3030l3711,3030,3722,3031,3722,3030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20,3023l3708,3026,3721,3026,3720,3023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686,2972l3690,2982,3688,2992,3684,2997,3714,2997,3711,2992,3719,2992,3720,2986,3721,2979,3726,2977,3729,2975,3698,2975,3686,2972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19,2992l3711,2992,3719,2992,3719,2992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19,2951l3711,2952,3709,2958,3705,2968,3698,2975,3729,2975,3754,2966,3778,2956,3790,2954,3727,2954,3719,2951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832,2952l3802,2952,3828,2957,3832,2952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30,2938l3732,2952,3727,2954,3790,2954,3802,2952,3832,2952,3836,2946,3836,2941,3753,2941,3742,2938,3730,2938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60,2928l3759,2940,3753,2941,3836,2941,3836,2938,3815,2938,3812,2935,3773,2935,3760,2928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814,2918l3815,2938,3836,2938,3836,2932,3829,2921,3814,2918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95,2925l3785,2931,3773,2935,3812,2935,3807,2932,3804,2928,3795,2925xe" filled="true" fillcolor="#ffffff" stroked="false">
                <v:path arrowok="t"/>
                <v:fill type="solid"/>
              </v:shape>
            </v:group>
            <v:group style="position:absolute;left:3681;top:2918;width:156;height:178" coordorigin="3681,2918" coordsize="156,178">
              <v:shape style="position:absolute;left:3681;top:2918;width:156;height:178" coordorigin="3681,2918" coordsize="156,178" path="m3814,2918l3829,2921,3836,2932,3836,2946,3828,2957,3802,2952,3778,2956,3754,2966,3726,2977,3721,2979,3720,2986,3719,2992,3711,2992,3715,2999,3712,3006,3707,3013,3706,3021,3708,3026,3720,3023,3721,3026,3722,3031,3711,3030,3711,3031,3717,3044,3728,3050,3742,3055,3755,3065,3773,3059,3788,3060,3801,3062,3814,3055,3828,3056,3823,3076,3824,3089,3794,3096,3772,3093,3750,3087,3721,3085,3721,3074,3716,3071,3709,3073,3701,3075,3702,3062,3703,3050,3686,3055,3687,3045,3701,3047,3696,3036,3695,3034,3681,3029,3681,3031,3681,3025,3691,3023,3691,3021,3692,3016,3681,2998,3681,2996,3684,2997,3688,2992,3690,2982,3686,2972,3698,2975,3705,2968,3709,2958,3711,2952,3719,2951,3727,2954,3732,2952,3730,2938,3742,2938,3753,2941,3759,2940,3760,2928,3773,2935,3785,2931,3795,2925,3804,2928,3807,2932,3815,2938,3814,2918xe" filled="false" stroked="true" strokeweight=".25pt" strokecolor="#231f20">
                <v:path arrowok="t"/>
              </v:shape>
            </v:group>
            <v:group style="position:absolute;left:3975;top:2933;width:54;height:49" coordorigin="3975,2933" coordsize="54,49">
              <v:shape style="position:absolute;left:3975;top:2933;width:54;height:49" coordorigin="3975,2933" coordsize="54,49" path="m4029,2933l3975,2933,3975,2982,4029,2982,4029,2977,3985,2977,3985,2938,4029,2938,4029,2933xe" filled="true" fillcolor="#231f20" stroked="false">
                <v:path arrowok="t"/>
                <v:fill type="solid"/>
              </v:shape>
              <v:shape style="position:absolute;left:3975;top:2933;width:54;height:49" coordorigin="3975,2933" coordsize="54,49" path="m4029,2938l4024,2938,4024,2977,4029,2977,4029,2938xe" filled="true" fillcolor="#231f20" stroked="false">
                <v:path arrowok="t"/>
                <v:fill type="solid"/>
              </v:shape>
            </v:group>
            <v:group style="position:absolute;left:3985;top:2938;width:40;height:40" coordorigin="3985,2938" coordsize="40,40">
              <v:shape style="position:absolute;left:3985;top:2938;width:40;height:40" coordorigin="3985,2938" coordsize="40,40" path="m3985,2977l4024,2977,4024,2938,3985,2938,3985,2977xe" filled="false" stroked="true" strokeweight=".25pt" strokecolor="#231f20">
                <v:path arrowok="t"/>
              </v:shape>
            </v:group>
            <v:group style="position:absolute;left:3975;top:2933;width:54;height:49" coordorigin="3975,2933" coordsize="54,49">
              <v:shape style="position:absolute;left:3975;top:2933;width:54;height:49" coordorigin="3975,2933" coordsize="54,49" path="m3975,2933l4029,2933,4029,2982,3975,2982,3975,2933xe" filled="false" stroked="true" strokeweight=".25pt" strokecolor="#231f20">
                <v:path arrowok="t"/>
              </v:shape>
            </v:group>
            <v:group style="position:absolute;left:4039;top:2933;width:49;height:49" coordorigin="4039,2933" coordsize="49,49">
              <v:shape style="position:absolute;left:4039;top:2933;width:49;height:49" coordorigin="4039,2933" coordsize="49,49" path="m4088,2933l4039,2933,4039,2982,4088,2982,4088,2977,4044,2977,4044,2938,4088,2938,4088,2933xe" filled="true" fillcolor="#231f20" stroked="false">
                <v:path arrowok="t"/>
                <v:fill type="solid"/>
              </v:shape>
              <v:shape style="position:absolute;left:4039;top:2933;width:49;height:49" coordorigin="4039,2933" coordsize="49,49" path="m4088,2938l4083,2938,4083,2977,4088,2977,4088,2938xe" filled="true" fillcolor="#231f20" stroked="false">
                <v:path arrowok="t"/>
                <v:fill type="solid"/>
              </v:shape>
            </v:group>
            <v:group style="position:absolute;left:4044;top:2938;width:40;height:40" coordorigin="4044,2938" coordsize="40,40">
              <v:shape style="position:absolute;left:4044;top:2938;width:40;height:40" coordorigin="4044,2938" coordsize="40,40" path="m4044,2977l4083,2977,4083,2938,4044,2938,4044,2977xe" filled="false" stroked="true" strokeweight=".25pt" strokecolor="#231f20">
                <v:path arrowok="t"/>
              </v:shape>
            </v:group>
            <v:group style="position:absolute;left:4039;top:2933;width:49;height:49" coordorigin="4039,2933" coordsize="49,49">
              <v:shape style="position:absolute;left:4039;top:2933;width:49;height:49" coordorigin="4039,2933" coordsize="49,49" path="m4039,2933l4088,2933,4088,2982,4039,2982,4039,2933xe" filled="false" stroked="true" strokeweight=".25pt" strokecolor="#231f20">
                <v:path arrowok="t"/>
              </v:shape>
            </v:group>
            <v:group style="position:absolute;left:4098;top:2933;width:49;height:49" coordorigin="4098,2933" coordsize="49,49">
              <v:shape style="position:absolute;left:4098;top:2933;width:49;height:49" coordorigin="4098,2933" coordsize="49,49" path="m4147,2933l4098,2933,4098,2982,4147,2982,4147,2977,4103,2977,4103,2938,4147,2938,4147,2933xe" filled="true" fillcolor="#231f20" stroked="false">
                <v:path arrowok="t"/>
                <v:fill type="solid"/>
              </v:shape>
              <v:shape style="position:absolute;left:4098;top:2933;width:49;height:49" coordorigin="4098,2933" coordsize="49,49" path="m4147,2938l4142,2938,4142,2977,4147,2977,4147,2938xe" filled="true" fillcolor="#231f20" stroked="false">
                <v:path arrowok="t"/>
                <v:fill type="solid"/>
              </v:shape>
            </v:group>
            <v:group style="position:absolute;left:4103;top:2938;width:40;height:40" coordorigin="4103,2938" coordsize="40,40">
              <v:shape style="position:absolute;left:4103;top:2938;width:40;height:40" coordorigin="4103,2938" coordsize="40,40" path="m4103,2977l4142,2977,4142,2938,4103,2938,4103,2977xe" filled="false" stroked="true" strokeweight=".25pt" strokecolor="#231f20">
                <v:path arrowok="t"/>
              </v:shape>
            </v:group>
            <v:group style="position:absolute;left:4098;top:2933;width:49;height:49" coordorigin="4098,2933" coordsize="49,49">
              <v:shape style="position:absolute;left:4098;top:2933;width:49;height:49" coordorigin="4098,2933" coordsize="49,49" path="m4098,2933l4147,2933,4147,2982,4098,2982,4098,2933xe" filled="false" stroked="true" strokeweight=".25pt" strokecolor="#231f20">
                <v:path arrowok="t"/>
              </v:shape>
            </v:group>
            <v:group style="position:absolute;left:3985;top:2957;width:40;height:2" coordorigin="3985,2957" coordsize="40,2">
              <v:shape style="position:absolute;left:3985;top:2957;width:40;height:2" coordorigin="3985,2957" coordsize="40,0" path="m3985,2957l4024,2957e" filled="false" stroked="true" strokeweight="1.959pt" strokecolor="#ffffff">
                <v:path arrowok="t"/>
              </v:shape>
            </v:group>
            <v:group style="position:absolute;left:3985;top:2938;width:40;height:40" coordorigin="3985,2938" coordsize="40,40">
              <v:shape style="position:absolute;left:3985;top:2938;width:40;height:40" coordorigin="3985,2938" coordsize="40,40" path="m3985,2938l4024,2938,4024,2977,3985,2977,3985,2938xe" filled="false" stroked="true" strokeweight=".25pt" strokecolor="#231f20">
                <v:path arrowok="t"/>
              </v:shape>
            </v:group>
            <v:group style="position:absolute;left:4044;top:2957;width:40;height:2" coordorigin="4044,2957" coordsize="40,2">
              <v:shape style="position:absolute;left:4044;top:2957;width:40;height:2" coordorigin="4044,2957" coordsize="40,0" path="m4044,2957l4083,2957e" filled="false" stroked="true" strokeweight="1.959pt" strokecolor="#ffffff">
                <v:path arrowok="t"/>
              </v:shape>
            </v:group>
            <v:group style="position:absolute;left:4044;top:2938;width:40;height:40" coordorigin="4044,2938" coordsize="40,40">
              <v:shape style="position:absolute;left:4044;top:2938;width:40;height:40" coordorigin="4044,2938" coordsize="40,40" path="m4044,2938l4083,2938,4083,2977,4044,2977,4044,2938xe" filled="false" stroked="true" strokeweight=".25pt" strokecolor="#231f20">
                <v:path arrowok="t"/>
              </v:shape>
            </v:group>
            <v:group style="position:absolute;left:4103;top:2957;width:40;height:2" coordorigin="4103,2957" coordsize="40,2">
              <v:shape style="position:absolute;left:4103;top:2957;width:40;height:2" coordorigin="4103,2957" coordsize="40,0" path="m4103,2957l4142,2957e" filled="false" stroked="true" strokeweight="1.959pt" strokecolor="#ffffff">
                <v:path arrowok="t"/>
              </v:shape>
            </v:group>
            <v:group style="position:absolute;left:4103;top:2938;width:40;height:40" coordorigin="4103,2938" coordsize="40,40">
              <v:shape style="position:absolute;left:4103;top:2938;width:40;height:40" coordorigin="4103,2938" coordsize="40,40" path="m4103,2938l4142,2938,4142,2977,4103,2977,4103,2938xe" filled="false" stroked="true" strokeweight=".25pt" strokecolor="#231f20">
                <v:path arrowok="t"/>
              </v:shape>
            </v:group>
            <v:group style="position:absolute;left:3975;top:2992;width:54;height:54" coordorigin="3975,2992" coordsize="54,54">
              <v:shape style="position:absolute;left:3975;top:2992;width:54;height:54" coordorigin="3975,2992" coordsize="54,54" path="m4029,2992l3975,2992,3975,3045,4029,3045,4029,3036,3985,3036,3985,2996,4029,2996,4029,2992xe" filled="true" fillcolor="#231f20" stroked="false">
                <v:path arrowok="t"/>
                <v:fill type="solid"/>
              </v:shape>
              <v:shape style="position:absolute;left:3975;top:2992;width:54;height:54" coordorigin="3975,2992" coordsize="54,54" path="m4029,2996l4024,2996,4024,3036,4029,3036,4029,2996xe" filled="true" fillcolor="#231f20" stroked="false">
                <v:path arrowok="t"/>
                <v:fill type="solid"/>
              </v:shape>
            </v:group>
            <v:group style="position:absolute;left:3985;top:2996;width:40;height:40" coordorigin="3985,2996" coordsize="40,40">
              <v:shape style="position:absolute;left:3985;top:2996;width:40;height:40" coordorigin="3985,2996" coordsize="40,40" path="m3985,3036l4024,3036,4024,2996,3985,2996,3985,3036xe" filled="false" stroked="true" strokeweight=".25pt" strokecolor="#231f20">
                <v:path arrowok="t"/>
              </v:shape>
            </v:group>
            <v:group style="position:absolute;left:3975;top:2992;width:54;height:54" coordorigin="3975,2992" coordsize="54,54">
              <v:shape style="position:absolute;left:3975;top:2992;width:54;height:54" coordorigin="3975,2992" coordsize="54,54" path="m3975,2992l4029,2992,4029,3045,3975,3045,3975,2992xe" filled="false" stroked="true" strokeweight=".25pt" strokecolor="#231f20">
                <v:path arrowok="t"/>
              </v:shape>
            </v:group>
            <v:group style="position:absolute;left:4039;top:2992;width:49;height:54" coordorigin="4039,2992" coordsize="49,54">
              <v:shape style="position:absolute;left:4039;top:2992;width:49;height:54" coordorigin="4039,2992" coordsize="49,54" path="m4088,2992l4039,2992,4039,3045,4088,3045,4088,3036,4044,3036,4044,2996,4088,2996,4088,2992xe" filled="true" fillcolor="#231f20" stroked="false">
                <v:path arrowok="t"/>
                <v:fill type="solid"/>
              </v:shape>
              <v:shape style="position:absolute;left:4039;top:2992;width:49;height:54" coordorigin="4039,2992" coordsize="49,54" path="m4088,2996l4083,2996,4083,3036,4088,3036,4088,2996xe" filled="true" fillcolor="#231f20" stroked="false">
                <v:path arrowok="t"/>
                <v:fill type="solid"/>
              </v:shape>
            </v:group>
            <v:group style="position:absolute;left:4044;top:2996;width:40;height:40" coordorigin="4044,2996" coordsize="40,40">
              <v:shape style="position:absolute;left:4044;top:2996;width:40;height:40" coordorigin="4044,2996" coordsize="40,40" path="m4044,3036l4083,3036,4083,2996,4044,2996,4044,3036xe" filled="false" stroked="true" strokeweight=".25pt" strokecolor="#231f20">
                <v:path arrowok="t"/>
              </v:shape>
            </v:group>
            <v:group style="position:absolute;left:4039;top:2992;width:49;height:54" coordorigin="4039,2992" coordsize="49,54">
              <v:shape style="position:absolute;left:4039;top:2992;width:49;height:54" coordorigin="4039,2992" coordsize="49,54" path="m4039,2992l4088,2992,4088,3045,4039,3045,4039,2992xe" filled="false" stroked="true" strokeweight=".25pt" strokecolor="#231f20">
                <v:path arrowok="t"/>
              </v:shape>
            </v:group>
            <v:group style="position:absolute;left:4098;top:2992;width:49;height:54" coordorigin="4098,2992" coordsize="49,54">
              <v:shape style="position:absolute;left:4098;top:2992;width:49;height:54" coordorigin="4098,2992" coordsize="49,54" path="m4147,2992l4098,2992,4098,3045,4147,3045,4147,3036,4103,3036,4103,2996,4147,2996,4147,2992xe" filled="true" fillcolor="#231f20" stroked="false">
                <v:path arrowok="t"/>
                <v:fill type="solid"/>
              </v:shape>
              <v:shape style="position:absolute;left:4098;top:2992;width:49;height:54" coordorigin="4098,2992" coordsize="49,54" path="m4147,2996l4142,2996,4142,3036,4147,3036,4147,2996xe" filled="true" fillcolor="#231f20" stroked="false">
                <v:path arrowok="t"/>
                <v:fill type="solid"/>
              </v:shape>
            </v:group>
            <v:group style="position:absolute;left:4103;top:2996;width:40;height:40" coordorigin="4103,2996" coordsize="40,40">
              <v:shape style="position:absolute;left:4103;top:2996;width:40;height:40" coordorigin="4103,2996" coordsize="40,40" path="m4103,3036l4142,3036,4142,2996,4103,2996,4103,3036xe" filled="false" stroked="true" strokeweight=".25pt" strokecolor="#231f20">
                <v:path arrowok="t"/>
              </v:shape>
            </v:group>
            <v:group style="position:absolute;left:4098;top:2992;width:49;height:54" coordorigin="4098,2992" coordsize="49,54">
              <v:shape style="position:absolute;left:4098;top:2992;width:49;height:54" coordorigin="4098,2992" coordsize="49,54" path="m4098,2992l4147,2992,4147,3045,4098,3045,4098,2992xe" filled="false" stroked="true" strokeweight=".25pt" strokecolor="#231f20">
                <v:path arrowok="t"/>
              </v:shape>
            </v:group>
            <v:group style="position:absolute;left:3985;top:3016;width:40;height:2" coordorigin="3985,3016" coordsize="40,2">
              <v:shape style="position:absolute;left:3985;top:3016;width:40;height:2" coordorigin="3985,3016" coordsize="40,0" path="m3985,3016l4024,3016e" filled="false" stroked="true" strokeweight="1.959pt" strokecolor="#ffffff">
                <v:path arrowok="t"/>
              </v:shape>
            </v:group>
            <v:group style="position:absolute;left:3985;top:2996;width:40;height:40" coordorigin="3985,2996" coordsize="40,40">
              <v:shape style="position:absolute;left:3985;top:2996;width:40;height:40" coordorigin="3985,2996" coordsize="40,40" path="m3985,2996l4024,2996,4024,3036,3985,3036,3985,2996xe" filled="false" stroked="true" strokeweight=".25pt" strokecolor="#231f20">
                <v:path arrowok="t"/>
              </v:shape>
            </v:group>
            <v:group style="position:absolute;left:4044;top:3016;width:40;height:2" coordorigin="4044,3016" coordsize="40,2">
              <v:shape style="position:absolute;left:4044;top:3016;width:40;height:2" coordorigin="4044,3016" coordsize="40,0" path="m4044,3016l4083,3016e" filled="false" stroked="true" strokeweight="1.959pt" strokecolor="#ffffff">
                <v:path arrowok="t"/>
              </v:shape>
            </v:group>
            <v:group style="position:absolute;left:4044;top:2996;width:40;height:40" coordorigin="4044,2996" coordsize="40,40">
              <v:shape style="position:absolute;left:4044;top:2996;width:40;height:40" coordorigin="4044,2996" coordsize="40,40" path="m4044,2996l4083,2996,4083,3036,4044,3036,4044,2996xe" filled="false" stroked="true" strokeweight=".25pt" strokecolor="#231f20">
                <v:path arrowok="t"/>
              </v:shape>
            </v:group>
            <v:group style="position:absolute;left:4103;top:3016;width:40;height:2" coordorigin="4103,3016" coordsize="40,2">
              <v:shape style="position:absolute;left:4103;top:3016;width:40;height:2" coordorigin="4103,3016" coordsize="40,0" path="m4103,3016l4142,3016e" filled="false" stroked="true" strokeweight="1.959pt" strokecolor="#ffffff">
                <v:path arrowok="t"/>
              </v:shape>
            </v:group>
            <v:group style="position:absolute;left:4103;top:2996;width:40;height:40" coordorigin="4103,2996" coordsize="40,40">
              <v:shape style="position:absolute;left:4103;top:2996;width:40;height:40" coordorigin="4103,2996" coordsize="40,40" path="m4103,2996l4142,2996,4142,3036,4103,3036,4103,2996xe" filled="false" stroked="true" strokeweight=".25pt" strokecolor="#231f20">
                <v:path arrowok="t"/>
              </v:shape>
            </v:group>
            <v:group style="position:absolute;left:3844;top:2889;width:18;height:40" coordorigin="3844,2889" coordsize="18,40">
              <v:shape style="position:absolute;left:3844;top:2889;width:18;height:40" coordorigin="3844,2889" coordsize="18,40" path="m3858,2889l3855,2899,3848,2909,3844,2919,3848,2928,3850,2916,3857,2906,3861,2897,3858,2889xe" filled="true" fillcolor="#ffffff" stroked="false">
                <v:path arrowok="t"/>
                <v:fill type="solid"/>
              </v:shape>
            </v:group>
            <v:group style="position:absolute;left:3844;top:2889;width:18;height:40" coordorigin="3844,2889" coordsize="18,40">
              <v:shape style="position:absolute;left:3844;top:2889;width:18;height:40" coordorigin="3844,2889" coordsize="18,40" path="m3858,2889l3861,2897,3857,2906,3850,2916,3848,2928,3844,2919,3848,2909,3855,2899,3858,2889xe" filled="false" stroked="true" strokeweight=".2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Qual objeto encontra-se à esquerda do</w:t>
      </w:r>
      <w:r>
        <w:rPr>
          <w:color w:val="231F20"/>
          <w:spacing w:val="-24"/>
        </w:rPr>
        <w:t> </w:t>
      </w:r>
      <w:r>
        <w:rPr>
          <w:color w:val="231F20"/>
        </w:rPr>
        <w:t>telefone?</w:t>
      </w:r>
      <w:r>
        <w:rPr/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Boneca.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Grampeador.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Porta-retratos.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0" w:lineRule="auto" w:before="0" w:after="0"/>
        <w:ind w:left="492" w:right="0" w:hanging="38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(M051426E4) </w:t>
      </w:r>
      <w:r>
        <w:rPr>
          <w:rFonts w:ascii="Arial" w:hAnsi="Arial"/>
          <w:color w:val="231F20"/>
          <w:sz w:val="22"/>
        </w:rPr>
        <w:t>Célia comprou um carrinho para seu filho por R$ 21,30. Ela pagou essa compra com</w:t>
      </w:r>
      <w:r>
        <w:rPr>
          <w:rFonts w:ascii="Arial" w:hAnsi="Arial"/>
          <w:color w:val="231F20"/>
          <w:spacing w:val="44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nota de R$</w:t>
      </w:r>
      <w:r>
        <w:rPr>
          <w:color w:val="231F20"/>
          <w:spacing w:val="-11"/>
        </w:rPr>
        <w:t> </w:t>
      </w:r>
      <w:r>
        <w:rPr>
          <w:color w:val="231F20"/>
        </w:rPr>
        <w:t>50,00.</w:t>
      </w:r>
      <w:r>
        <w:rPr/>
      </w:r>
    </w:p>
    <w:p>
      <w:pPr>
        <w:pStyle w:val="BodyText"/>
        <w:spacing w:line="319" w:lineRule="auto"/>
        <w:ind w:left="110" w:right="5481"/>
        <w:jc w:val="left"/>
      </w:pPr>
      <w:r>
        <w:rPr>
          <w:color w:val="231F20"/>
        </w:rPr>
        <w:t>Quanto Célia recebeu de troco por essa compra? A) R$</w:t>
      </w:r>
      <w:r>
        <w:rPr>
          <w:color w:val="231F20"/>
          <w:spacing w:val="-6"/>
        </w:rPr>
        <w:t> </w:t>
      </w:r>
      <w:r>
        <w:rPr>
          <w:color w:val="231F20"/>
        </w:rPr>
        <w:t>21,30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 R$</w:t>
      </w:r>
      <w:r>
        <w:rPr>
          <w:color w:val="231F20"/>
          <w:spacing w:val="-6"/>
        </w:rPr>
        <w:t> </w:t>
      </w:r>
      <w:r>
        <w:rPr>
          <w:color w:val="231F20"/>
        </w:rPr>
        <w:t>28,70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 R$</w:t>
      </w:r>
      <w:r>
        <w:rPr>
          <w:color w:val="231F20"/>
          <w:spacing w:val="-7"/>
        </w:rPr>
        <w:t> </w:t>
      </w:r>
      <w:r>
        <w:rPr>
          <w:color w:val="231F20"/>
        </w:rPr>
        <w:t>29,70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 R$</w:t>
      </w:r>
      <w:r>
        <w:rPr>
          <w:color w:val="231F20"/>
          <w:spacing w:val="-7"/>
        </w:rPr>
        <w:t> </w:t>
      </w:r>
      <w:r>
        <w:rPr>
          <w:color w:val="231F20"/>
        </w:rPr>
        <w:t>39,30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(M041347E4)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2936pt;width:64.7pt;height:19.350pt;mso-position-horizontal-relative:page;mso-position-vertical-relative:paragraph;z-index:277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81" w:right="0"/>
                    <w:jc w:val="left"/>
                  </w:pPr>
                  <w:r>
                    <w:rPr>
                      <w:color w:val="231F20"/>
                    </w:rPr>
                    <w:t>79 x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10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79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89 C) 709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790</w:t>
      </w:r>
      <w:r>
        <w:rPr>
          <w:rFonts w:ascii="Arial"/>
          <w:sz w:val="22"/>
        </w:rPr>
      </w:r>
    </w:p>
    <w:p>
      <w:pPr>
        <w:spacing w:after="0" w:line="266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78"/>
          <w:pgSz w:w="11910" w:h="16840"/>
          <w:pgMar w:footer="524" w:header="377" w:top="560" w:bottom="720" w:left="740" w:right="740"/>
          <w:pgNumType w:start="13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(M041485E4) </w:t>
      </w:r>
      <w:r>
        <w:rPr>
          <w:rFonts w:ascii="Arial"/>
          <w:color w:val="231F20"/>
          <w:sz w:val="22"/>
        </w:rPr>
        <w:t>Observe abaixo as moedas que Lucas ganhou de seu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tio.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  <w:r>
        <w:rPr/>
        <w:pict>
          <v:shape style="position:absolute;margin-left:151.594498pt;margin-top:12.368444pt;width:291.361554pt;height:54.75pt;mso-position-horizontal-relative:page;mso-position-vertical-relative:paragraph;z-index:2800;mso-wrap-distance-left:0;mso-wrap-distance-right:0" type="#_x0000_t75" stroked="false">
            <v:imagedata r:id="rId87" o:title=""/>
            <w10:wrap type="topAndBottom"/>
          </v:shape>
        </w:pict>
      </w:r>
      <w:r>
        <w:rPr/>
        <w:pict>
          <v:group style="position:absolute;margin-left:147.253006pt;margin-top:73.036942pt;width:46.65pt;height:46.65pt;mso-position-horizontal-relative:page;mso-position-vertical-relative:paragraph;z-index:2824;mso-wrap-distance-left:0;mso-wrap-distance-right:0" coordorigin="2945,1461" coordsize="933,933">
            <v:group style="position:absolute;left:2951;top:1467;width:921;height:921" coordorigin="2951,1467" coordsize="921,921">
              <v:shape style="position:absolute;left:2951;top:1467;width:921;height:921" coordorigin="2951,1467" coordsize="921,921" path="m3411,1467l3337,1473,3266,1490,3200,1518,3140,1556,3086,1602,3040,1655,3002,1716,2975,1782,2957,1852,2951,1927,2957,2002,2975,2073,3002,2139,3040,2199,3086,2253,3140,2299,3200,2336,3266,2364,3337,2381,3411,2387,3486,2381,3557,2364,3623,2336,3683,2299,3737,2253,3783,2199,3820,2139,3848,2073,3866,2002,3872,1927,3866,1852,3848,1782,3820,1716,3783,1655,3737,1602,3683,1556,3623,1518,3557,1490,3486,1473,3411,1467xe" filled="true" fillcolor="#d1d3d4" stroked="false">
                <v:path arrowok="t"/>
                <v:fill type="solid"/>
              </v:shape>
            </v:group>
            <v:group style="position:absolute;left:2951;top:1467;width:921;height:921" coordorigin="2951,1467" coordsize="921,921">
              <v:shape style="position:absolute;left:2951;top:1467;width:921;height:921" coordorigin="2951,1467" coordsize="921,921" path="m3411,1467l3486,1473,3557,1490,3623,1518,3683,1556,3737,1602,3783,1655,3820,1716,3848,1782,3866,1852,3872,1927,3866,2002,3848,2073,3820,2139,3783,2199,3737,2253,3683,2299,3623,2336,3557,2364,3486,2381,3411,2387,3337,2381,3266,2364,3200,2336,3140,2299,3086,2253,3040,2199,3002,2139,2975,2073,2957,2002,2951,1927,2957,1852,2975,1782,3002,1716,3040,1655,3086,1602,3140,1556,3200,1518,3266,1490,3337,1473,3411,1467xe" filled="false" stroked="true" strokeweight=".425pt" strokecolor="#231f20">
                <v:path arrowok="t"/>
              </v:shape>
            </v:group>
            <v:group style="position:absolute;left:3164;top:1500;width:419;height:816" coordorigin="3164,1500" coordsize="419,816">
              <v:shape style="position:absolute;left:3164;top:1500;width:419;height:816" coordorigin="3164,1500" coordsize="419,816" path="m3164,2315l3583,1500e" filled="false" stroked="true" strokeweight=".306pt" strokecolor="#6d6e71">
                <v:path arrowok="t"/>
              </v:shape>
            </v:group>
            <v:group style="position:absolute;left:2961;top:1616;width:112;height:217" coordorigin="2961,1616" coordsize="112,217">
              <v:shape style="position:absolute;left:2961;top:1616;width:112;height:217" coordorigin="2961,1616" coordsize="112,217" path="m2961,1833l3072,1616e" filled="false" stroked="true" strokeweight=".306pt" strokecolor="#6d6e71">
                <v:path arrowok="t"/>
              </v:shape>
            </v:group>
            <v:group style="position:absolute;left:2953;top:1578;width:159;height:309" coordorigin="2953,1578" coordsize="159,309">
              <v:shape style="position:absolute;left:2953;top:1578;width:159;height:309" coordorigin="2953,1578" coordsize="159,309" path="m2953,1886l3111,1578e" filled="false" stroked="true" strokeweight=".306pt" strokecolor="#6d6e71">
                <v:path arrowok="t"/>
              </v:shape>
            </v:group>
            <v:group style="position:absolute;left:2951;top:1552;width:193;height:376" coordorigin="2951,1552" coordsize="193,376">
              <v:shape style="position:absolute;left:2951;top:1552;width:193;height:376" coordorigin="2951,1552" coordsize="193,376" path="m2951,1928l3144,1552e" filled="false" stroked="true" strokeweight=".306pt" strokecolor="#6d6e71">
                <v:path arrowok="t"/>
              </v:shape>
            </v:group>
            <v:group style="position:absolute;left:2952;top:1533;width:222;height:431" coordorigin="2952,1533" coordsize="222,431">
              <v:shape style="position:absolute;left:2952;top:1533;width:222;height:431" coordorigin="2952,1533" coordsize="222,431" path="m2952,1963l3174,1533e" filled="false" stroked="true" strokeweight=".306pt" strokecolor="#6d6e71">
                <v:path arrowok="t"/>
              </v:shape>
            </v:group>
            <v:group style="position:absolute;left:2956;top:1517;width:246;height:478" coordorigin="2956,1517" coordsize="246,478">
              <v:shape style="position:absolute;left:2956;top:1517;width:246;height:478" coordorigin="2956,1517" coordsize="246,478" path="m2956,1995l3201,1517e" filled="false" stroked="true" strokeweight=".306pt" strokecolor="#6d6e71">
                <v:path arrowok="t"/>
              </v:shape>
            </v:group>
            <v:group style="position:absolute;left:2961;top:1505;width:266;height:518" coordorigin="2961,1505" coordsize="266,518">
              <v:shape style="position:absolute;left:2961;top:1505;width:266;height:518" coordorigin="2961,1505" coordsize="266,518" path="m2961,2023l3227,1505e" filled="false" stroked="true" strokeweight=".306pt" strokecolor="#6d6e71">
                <v:path arrowok="t"/>
              </v:shape>
            </v:group>
            <v:group style="position:absolute;left:2967;top:1495;width:285;height:554" coordorigin="2967,1495" coordsize="285,554">
              <v:shape style="position:absolute;left:2967;top:1495;width:285;height:554" coordorigin="2967,1495" coordsize="285,554" path="m2967,2049l3252,1495e" filled="false" stroked="true" strokeweight=".306pt" strokecolor="#6d6e71">
                <v:path arrowok="t"/>
              </v:shape>
            </v:group>
            <v:group style="position:absolute;left:2975;top:1487;width:301;height:586" coordorigin="2975,1487" coordsize="301,586">
              <v:shape style="position:absolute;left:2975;top:1487;width:301;height:586" coordorigin="2975,1487" coordsize="301,586" path="m2975,2073l3276,1487e" filled="false" stroked="true" strokeweight=".306pt" strokecolor="#6d6e71">
                <v:path arrowok="t"/>
              </v:shape>
            </v:group>
            <v:group style="position:absolute;left:2983;top:1481;width:316;height:615" coordorigin="2983,1481" coordsize="316,615">
              <v:shape style="position:absolute;left:2983;top:1481;width:316;height:615" coordorigin="2983,1481" coordsize="316,615" path="m2983,2095l3298,1481e" filled="false" stroked="true" strokeweight=".306pt" strokecolor="#6d6e71">
                <v:path arrowok="t"/>
              </v:shape>
            </v:group>
            <v:group style="position:absolute;left:2992;top:1476;width:329;height:641" coordorigin="2992,1476" coordsize="329,641">
              <v:shape style="position:absolute;left:2992;top:1476;width:329;height:641" coordorigin="2992,1476" coordsize="329,641" path="m2992,2116l3321,1476e" filled="false" stroked="true" strokeweight=".306pt" strokecolor="#6d6e71">
                <v:path arrowok="t"/>
              </v:shape>
            </v:group>
            <v:group style="position:absolute;left:3001;top:1472;width:342;height:665" coordorigin="3001,1472" coordsize="342,665">
              <v:shape style="position:absolute;left:3001;top:1472;width:342;height:665" coordorigin="3001,1472" coordsize="342,665" path="m3001,2136l3342,1472e" filled="false" stroked="true" strokeweight=".306pt" strokecolor="#6d6e71">
                <v:path arrowok="t"/>
              </v:shape>
            </v:group>
            <v:group style="position:absolute;left:3011;top:1469;width:352;height:686" coordorigin="3011,1469" coordsize="352,686">
              <v:shape style="position:absolute;left:3011;top:1469;width:352;height:686" coordorigin="3011,1469" coordsize="352,686" path="m3011,2155l3363,1469e" filled="false" stroked="true" strokeweight=".306pt" strokecolor="#6d6e71">
                <v:path arrowok="t"/>
              </v:shape>
            </v:group>
            <v:group style="position:absolute;left:3022;top:1468;width:362;height:705" coordorigin="3022,1468" coordsize="362,705">
              <v:shape style="position:absolute;left:3022;top:1468;width:362;height:705" coordorigin="3022,1468" coordsize="362,705" path="m3022,2172l3384,1468e" filled="false" stroked="true" strokeweight=".306pt" strokecolor="#6d6e71">
                <v:path arrowok="t"/>
              </v:shape>
            </v:group>
            <v:group style="position:absolute;left:3033;top:1467;width:371;height:723" coordorigin="3033,1467" coordsize="371,723">
              <v:shape style="position:absolute;left:3033;top:1467;width:371;height:723" coordorigin="3033,1467" coordsize="371,723" path="m3033,2189l3404,1467e" filled="false" stroked="true" strokeweight=".306pt" strokecolor="#6d6e71">
                <v:path arrowok="t"/>
              </v:shape>
            </v:group>
            <v:group style="position:absolute;left:3044;top:1467;width:379;height:738" coordorigin="3044,1467" coordsize="379,738">
              <v:shape style="position:absolute;left:3044;top:1467;width:379;height:738" coordorigin="3044,1467" coordsize="379,738" path="m3044,2205l3423,1467e" filled="false" stroked="true" strokeweight=".306pt" strokecolor="#6d6e71">
                <v:path arrowok="t"/>
              </v:shape>
            </v:group>
            <v:group style="position:absolute;left:3056;top:1468;width:387;height:752" coordorigin="3056,1468" coordsize="387,752">
              <v:shape style="position:absolute;left:3056;top:1468;width:387;height:752" coordorigin="3056,1468" coordsize="387,752" path="m3056,2220l3442,1468e" filled="false" stroked="true" strokeweight=".306pt" strokecolor="#6d6e71">
                <v:path arrowok="t"/>
              </v:shape>
            </v:group>
            <v:group style="position:absolute;left:3068;top:1469;width:393;height:765" coordorigin="3068,1469" coordsize="393,765">
              <v:shape style="position:absolute;left:3068;top:1469;width:393;height:765" coordorigin="3068,1469" coordsize="393,765" path="m3068,2234l3461,1469e" filled="false" stroked="true" strokeweight=".306pt" strokecolor="#6d6e71">
                <v:path arrowok="t"/>
              </v:shape>
            </v:group>
            <v:group style="position:absolute;left:3081;top:1472;width:399;height:776" coordorigin="3081,1472" coordsize="399,776">
              <v:shape style="position:absolute;left:3081;top:1472;width:399;height:776" coordorigin="3081,1472" coordsize="399,776" path="m3081,2248l3480,1472e" filled="false" stroked="true" strokeweight=".306pt" strokecolor="#6d6e71">
                <v:path arrowok="t"/>
              </v:shape>
            </v:group>
            <v:group style="position:absolute;left:3094;top:1475;width:404;height:786" coordorigin="3094,1475" coordsize="404,786">
              <v:shape style="position:absolute;left:3094;top:1475;width:404;height:786" coordorigin="3094,1475" coordsize="404,786" path="m3094,2261l3498,1475e" filled="false" stroked="true" strokeweight=".306pt" strokecolor="#6d6e71">
                <v:path arrowok="t"/>
              </v:shape>
            </v:group>
            <v:group style="position:absolute;left:3107;top:1479;width:408;height:795" coordorigin="3107,1479" coordsize="408,795">
              <v:shape style="position:absolute;left:3107;top:1479;width:408;height:795" coordorigin="3107,1479" coordsize="408,795" path="m3107,2273l3515,1479e" filled="false" stroked="true" strokeweight=".306pt" strokecolor="#6d6e71">
                <v:path arrowok="t"/>
              </v:shape>
            </v:group>
            <v:group style="position:absolute;left:3121;top:1483;width:412;height:802" coordorigin="3121,1483" coordsize="412,802">
              <v:shape style="position:absolute;left:3121;top:1483;width:412;height:802" coordorigin="3121,1483" coordsize="412,802" path="m3121,2284l3533,1483e" filled="false" stroked="true" strokeweight=".306pt" strokecolor="#6d6e71">
                <v:path arrowok="t"/>
              </v:shape>
            </v:group>
            <v:group style="position:absolute;left:3135;top:1488;width:415;height:808" coordorigin="3135,1488" coordsize="415,808">
              <v:shape style="position:absolute;left:3135;top:1488;width:415;height:808" coordorigin="3135,1488" coordsize="415,808" path="m3135,2295l3550,1488e" filled="false" stroked="true" strokeweight=".306pt" strokecolor="#6d6e71">
                <v:path arrowok="t"/>
              </v:shape>
            </v:group>
            <v:group style="position:absolute;left:3150;top:1494;width:417;height:812" coordorigin="3150,1494" coordsize="417,812">
              <v:shape style="position:absolute;left:3150;top:1494;width:417;height:812" coordorigin="3150,1494" coordsize="417,812" path="m3150,2305l3566,1494e" filled="false" stroked="true" strokeweight=".306pt" strokecolor="#6d6e71">
                <v:path arrowok="t"/>
              </v:shape>
            </v:group>
            <v:group style="position:absolute;left:3001;top:1611;width:293;height:412" coordorigin="3001,1611" coordsize="293,412">
              <v:shape style="position:absolute;left:3001;top:1611;width:293;height:412" coordorigin="3001,1611" coordsize="293,412" path="m3041,1950l3025,1950,3017,1954,3004,1966,3001,1974,3001,1993,3067,2023,3091,2021,3113,2017,3135,2009,3157,1999,3171,1990,3107,1990,3096,1986,3067,1963,3057,1956,3053,1954,3048,1952,3041,1950xe" filled="true" fillcolor="#231f20" stroked="false">
                <v:path arrowok="t"/>
                <v:fill type="solid"/>
              </v:shape>
              <v:shape style="position:absolute;left:3001;top:1611;width:293;height:412" coordorigin="3001,1611" coordsize="293,412" path="m3293,1611l3137,1611,3052,1780,3070,1781,3086,1783,3140,1812,3175,1871,3179,1905,3178,1924,3149,1979,3119,1990,3171,1990,3223,1935,3245,1873,3247,1852,3245,1835,3219,1772,3167,1732,3109,1717,3128,1680,3273,1680,3293,1611xe" filled="true" fillcolor="#231f20" stroked="false">
                <v:path arrowok="t"/>
                <v:fill type="solid"/>
              </v:shape>
            </v:group>
            <v:group style="position:absolute;left:3266;top:1595;width:305;height:435" coordorigin="3266,1595" coordsize="305,435">
              <v:shape style="position:absolute;left:3266;top:1595;width:305;height:435" coordorigin="3266,1595" coordsize="305,435" path="m3471,1595l3399,1618,3351,1667,3306,1740,3282,1805,3268,1876,3266,1911,3267,1927,3285,1985,3335,2026,3360,2030,3375,2029,3355,2010,3348,2007,3336,1995,3333,1987,3334,1972,3349,1894,3366,1836,3394,1750,3419,1679,3451,1622,3467,1616,3531,1616,3527,1612,3515,1604,3501,1599,3487,1596,3471,1595xe" filled="true" fillcolor="#231f20" stroked="false">
                <v:path arrowok="t"/>
                <v:fill type="solid"/>
              </v:shape>
              <v:shape style="position:absolute;left:3266;top:1595;width:305;height:435" coordorigin="3266,1595" coordsize="305,435" path="m3531,1616l3482,1616,3489,1619,3495,1624,3501,1630,3504,1639,3504,1650,3494,1715,3465,1807,3431,1914,3410,1971,3373,2010,3431,2010,3477,1970,3518,1913,3549,1842,3567,1765,3570,1716,3570,1702,3547,1632,3537,1621,3531,1616xe" filled="true" fillcolor="#231f20" stroked="false">
                <v:path arrowok="t"/>
                <v:fill type="solid"/>
              </v:shape>
            </v:group>
            <v:group style="position:absolute;left:3033;top:2058;width:63;height:74" coordorigin="3033,2058" coordsize="63,74">
              <v:shape style="position:absolute;left:3033;top:2058;width:63;height:74" coordorigin="3033,2058" coordsize="63,74" path="m3076,2058l3057,2058,3049,2061,3036,2074,3033,2084,3033,2106,3036,2115,3048,2128,3056,2131,3074,2131,3080,2129,3090,2122,3092,2119,3061,2119,3056,2117,3050,2110,3048,2103,3048,2086,3050,2080,3056,2072,3061,2070,3093,2070,3092,2069,3083,2061,3076,2058xe" filled="true" fillcolor="#231f20" stroked="false">
                <v:path arrowok="t"/>
                <v:fill type="solid"/>
              </v:shape>
              <v:shape style="position:absolute;left:3033;top:2058;width:63;height:74" coordorigin="3033,2058" coordsize="63,74" path="m3082,2104l3081,2109,3079,2113,3073,2118,3070,2119,3092,2119,3094,2116,3096,2108,3082,2104xe" filled="true" fillcolor="#231f20" stroked="false">
                <v:path arrowok="t"/>
                <v:fill type="solid"/>
              </v:shape>
              <v:shape style="position:absolute;left:3033;top:2058;width:63;height:74" coordorigin="3033,2058" coordsize="63,74" path="m3093,2070l3070,2070,3073,2071,3079,2076,3080,2079,3081,2082,3096,2079,3094,2073,3093,2070xe" filled="true" fillcolor="#231f20" stroked="false">
                <v:path arrowok="t"/>
                <v:fill type="solid"/>
              </v:shape>
            </v:group>
            <v:group style="position:absolute;left:3109;top:2059;width:55;height:71" coordorigin="3109,2059" coordsize="55,71">
              <v:shape style="position:absolute;left:3109;top:2059;width:55;height:71" coordorigin="3109,2059" coordsize="55,71" path="m3162,2059l3109,2059,3109,2130,3164,2130,3164,2118,3123,2118,3123,2099,3159,2099,3159,2087,3123,2087,3123,2071,3162,2071,3162,2059xe" filled="true" fillcolor="#231f20" stroked="false">
                <v:path arrowok="t"/>
                <v:fill type="solid"/>
              </v:shape>
            </v:group>
            <v:group style="position:absolute;left:3176;top:2059;width:58;height:71" coordorigin="3176,2059" coordsize="58,71">
              <v:shape style="position:absolute;left:3176;top:2059;width:58;height:71" coordorigin="3176,2059" coordsize="58,71" path="m3190,2059l3176,2059,3176,2130,3190,2130,3190,2084,3206,2084,3190,2059xe" filled="true" fillcolor="#231f20" stroked="false">
                <v:path arrowok="t"/>
                <v:fill type="solid"/>
              </v:shape>
              <v:shape style="position:absolute;left:3176;top:2059;width:58;height:71" coordorigin="3176,2059" coordsize="58,71" path="m3206,2084l3190,2084,3219,2130,3233,2130,3233,2107,3220,2107,3206,2084xe" filled="true" fillcolor="#231f20" stroked="false">
                <v:path arrowok="t"/>
                <v:fill type="solid"/>
              </v:shape>
              <v:shape style="position:absolute;left:3176;top:2059;width:58;height:71" coordorigin="3176,2059" coordsize="58,71" path="m3233,2059l3220,2059,3220,2107,3233,2107,3233,2059xe" filled="true" fillcolor="#231f20" stroked="false">
                <v:path arrowok="t"/>
                <v:fill type="solid"/>
              </v:shape>
            </v:group>
            <v:group style="position:absolute;left:3244;top:2059;width:58;height:71" coordorigin="3244,2059" coordsize="58,71">
              <v:shape style="position:absolute;left:3244;top:2059;width:58;height:71" coordorigin="3244,2059" coordsize="58,71" path="m3280,2071l3265,2071,3265,2130,3280,2130,3280,2071xe" filled="true" fillcolor="#231f20" stroked="false">
                <v:path arrowok="t"/>
                <v:fill type="solid"/>
              </v:shape>
              <v:shape style="position:absolute;left:3244;top:2059;width:58;height:71" coordorigin="3244,2059" coordsize="58,71" path="m3301,2059l3244,2059,3244,2071,3301,2071,3301,2059xe" filled="true" fillcolor="#231f20" stroked="false">
                <v:path arrowok="t"/>
                <v:fill type="solid"/>
              </v:shape>
            </v:group>
            <v:group style="position:absolute;left:3296;top:2059;width:73;height:71" coordorigin="3296,2059" coordsize="73,71">
              <v:shape style="position:absolute;left:3296;top:2059;width:73;height:71" coordorigin="3296,2059" coordsize="73,71" path="m3339,2059l3324,2059,3296,2130,3311,2130,3317,2114,3362,2114,3357,2102,3322,2102,3331,2076,3346,2076,3339,2059xe" filled="true" fillcolor="#231f20" stroked="false">
                <v:path arrowok="t"/>
                <v:fill type="solid"/>
              </v:shape>
              <v:shape style="position:absolute;left:3296;top:2059;width:73;height:71" coordorigin="3296,2059" coordsize="73,71" path="m3362,2114l3346,2114,3352,2130,3368,2130,3362,2114xe" filled="true" fillcolor="#231f20" stroked="false">
                <v:path arrowok="t"/>
                <v:fill type="solid"/>
              </v:shape>
              <v:shape style="position:absolute;left:3296;top:2059;width:73;height:71" coordorigin="3296,2059" coordsize="73,71" path="m3346,2076l3331,2076,3341,2102,3357,2102,3346,2076xe" filled="true" fillcolor="#231f20" stroked="false">
                <v:path arrowok="t"/>
                <v:fill type="solid"/>
              </v:shape>
            </v:group>
            <v:group style="position:absolute;left:3361;top:2059;width:68;height:71" coordorigin="3361,2059" coordsize="68,71">
              <v:shape style="position:absolute;left:3361;top:2059;width:68;height:71" coordorigin="3361,2059" coordsize="68,71" path="m3377,2059l3361,2059,3387,2130,3403,2130,3409,2112,3395,2112,3377,2059xe" filled="true" fillcolor="#231f20" stroked="false">
                <v:path arrowok="t"/>
                <v:fill type="solid"/>
              </v:shape>
              <v:shape style="position:absolute;left:3361;top:2059;width:68;height:71" coordorigin="3361,2059" coordsize="68,71" path="m3429,2059l3413,2059,3395,2112,3409,2112,3429,2059xe" filled="true" fillcolor="#231f20" stroked="false">
                <v:path arrowok="t"/>
                <v:fill type="solid"/>
              </v:shape>
            </v:group>
            <v:group style="position:absolute;left:3433;top:2058;width:71;height:74" coordorigin="3433,2058" coordsize="71,74">
              <v:shape style="position:absolute;left:3433;top:2058;width:71;height:74" coordorigin="3433,2058" coordsize="71,74" path="m3479,2058l3462,2058,3457,2059,3433,2088,3433,2106,3436,2115,3449,2128,3457,2131,3479,2131,3487,2128,3496,2119,3462,2119,3458,2117,3450,2109,3448,2103,3448,2086,3450,2080,3457,2072,3462,2070,3496,2070,3487,2061,3479,2058xe" filled="true" fillcolor="#231f20" stroked="false">
                <v:path arrowok="t"/>
                <v:fill type="solid"/>
              </v:shape>
              <v:shape style="position:absolute;left:3433;top:2058;width:71;height:74" coordorigin="3433,2058" coordsize="71,74" path="m3496,2070l3474,2070,3479,2072,3486,2080,3488,2086,3488,2103,3486,2109,3479,2117,3474,2119,3496,2119,3500,2115,3503,2106,3503,2083,3500,2074,3496,2070xe" filled="true" fillcolor="#231f20" stroked="false">
                <v:path arrowok="t"/>
                <v:fill type="solid"/>
              </v:shape>
            </v:group>
            <v:group style="position:absolute;left:3511;top:2058;width:59;height:74" coordorigin="3511,2058" coordsize="59,74">
              <v:shape style="position:absolute;left:3511;top:2058;width:59;height:74" coordorigin="3511,2058" coordsize="59,74" path="m3525,2106l3511,2107,3512,2115,3515,2121,3525,2129,3532,2131,3547,2131,3552,2130,3561,2127,3564,2124,3567,2119,3536,2119,3533,2118,3528,2114,3526,2110,3525,2106xe" filled="true" fillcolor="#231f20" stroked="false">
                <v:path arrowok="t"/>
                <v:fill type="solid"/>
              </v:shape>
              <v:shape style="position:absolute;left:3511;top:2058;width:59;height:74" coordorigin="3511,2058" coordsize="59,74" path="m3549,2058l3534,2058,3530,2059,3513,2083,3516,2088,3523,2095,3529,2097,3543,2101,3547,2102,3551,2103,3553,2104,3555,2106,3555,2108,3555,2112,3554,2114,3549,2118,3546,2119,3567,2119,3569,2117,3570,2114,3570,2105,3569,2101,3536,2084,3531,2083,3528,2080,3527,2079,3527,2075,3528,2074,3532,2071,3535,2070,3566,2070,3565,2068,3556,2060,3549,2058xe" filled="true" fillcolor="#231f20" stroked="false">
                <v:path arrowok="t"/>
                <v:fill type="solid"/>
              </v:shape>
              <v:shape style="position:absolute;left:3511;top:2058;width:59;height:74" coordorigin="3511,2058" coordsize="59,74" path="m3566,2070l3544,2070,3547,2071,3551,2074,3552,2077,3553,2080,3568,2080,3567,2073,3566,2070xe" filled="true" fillcolor="#231f20" stroked="false">
                <v:path arrowok="t"/>
                <v:fill type="solid"/>
              </v:shape>
            </v:group>
            <v:group style="position:absolute;left:3524;top:1777;width:269;height:419" coordorigin="3524,1777" coordsize="269,419">
              <v:shape style="position:absolute;left:3524;top:1777;width:269;height:419" coordorigin="3524,1777" coordsize="269,419" path="m3524,1777l3629,1833,3721,1901,3775,1976,3793,2043,3780,2102,3744,2148,3691,2180,3628,2196e" filled="false" stroked="true" strokeweight=".613pt" strokecolor="#231f20">
                <v:path arrowok="t"/>
              </v:shape>
              <v:shape style="position:absolute;left:3365;top:1599;width:444;height:614" type="#_x0000_t75" stroked="false">
                <v:imagedata r:id="rId88" o:title=""/>
              </v:shape>
            </v:group>
            <v:group style="position:absolute;left:3218;top:2068;width:509;height:203" coordorigin="3218,2068" coordsize="509,203">
              <v:shape style="position:absolute;left:3218;top:2068;width:509;height:203" coordorigin="3218,2068" coordsize="509,203" path="m3727,2068l3687,2135,3633,2191,3568,2234,3494,2261,3414,2271,3362,2267,3311,2255,3263,2236,3218,2210e" filled="false" stroked="true" strokeweight=".541pt" strokecolor="#231f20">
                <v:path arrowok="t"/>
              </v:shape>
            </v:group>
            <v:group style="position:absolute;left:2951;top:1467;width:921;height:921" coordorigin="2951,1467" coordsize="921,921">
              <v:shape style="position:absolute;left:2951;top:1467;width:921;height:921" coordorigin="2951,1467" coordsize="921,921" path="m3411,1467l3486,1473,3557,1490,3623,1518,3683,1556,3737,1602,3783,1655,3820,1716,3848,1782,3866,1852,3872,1927,3866,2002,3848,2073,3820,2139,3783,2199,3737,2253,3683,2299,3623,2336,3557,2364,3486,2381,3411,2387,3337,2381,3266,2364,3200,2336,3140,2299,3086,2253,3040,2199,3002,2139,2975,2073,2957,2002,2951,1927,2957,1852,2975,1782,3002,1716,3040,1655,3086,1602,3140,1556,3200,1518,3266,1490,3337,1473,3411,1467xe" filled="false" stroked="true" strokeweight=".567pt" strokecolor="#231f20">
                <v:path arrowok="t"/>
              </v:shape>
              <v:shape style="position:absolute;left:3268;top:2226;width:297;height:119" type="#_x0000_t75" stroked="false">
                <v:imagedata r:id="rId89" o:title=""/>
              </v:shape>
            </v:group>
            <w10:wrap type="topAndBottom"/>
          </v:group>
        </w:pict>
      </w:r>
      <w:r>
        <w:rPr/>
        <w:pict>
          <v:group style="position:absolute;margin-left:198.141998pt;margin-top:73.036942pt;width:46.65pt;height:46.65pt;mso-position-horizontal-relative:page;mso-position-vertical-relative:paragraph;z-index:2848;mso-wrap-distance-left:0;mso-wrap-distance-right:0" coordorigin="3963,1461" coordsize="933,933">
            <v:group style="position:absolute;left:3969;top:1467;width:921;height:921" coordorigin="3969,1467" coordsize="921,921">
              <v:shape style="position:absolute;left:3969;top:1467;width:921;height:921" coordorigin="3969,1467" coordsize="921,921" path="m4429,1467l4355,1473,4284,1490,4218,1518,4157,1556,4104,1602,4058,1655,4020,1716,3992,1782,3975,1852,3969,1927,3975,2002,3992,2073,4020,2139,4058,2199,4104,2253,4157,2299,4218,2336,4284,2364,4355,2381,4429,2387,4504,2381,4575,2364,4641,2336,4701,2299,4755,2253,4801,2199,4838,2139,4866,2073,4883,2002,4889,1927,4883,1852,4866,1782,4838,1716,4801,1655,4755,1602,4701,1556,4641,1518,4575,1490,4504,1473,4429,1467xe" filled="true" fillcolor="#d1d3d4" stroked="false">
                <v:path arrowok="t"/>
                <v:fill type="solid"/>
              </v:shape>
            </v:group>
            <v:group style="position:absolute;left:3969;top:1467;width:921;height:921" coordorigin="3969,1467" coordsize="921,921">
              <v:shape style="position:absolute;left:3969;top:1467;width:921;height:921" coordorigin="3969,1467" coordsize="921,921" path="m4429,1467l4504,1473,4575,1490,4641,1518,4701,1556,4755,1602,4801,1655,4838,1716,4866,1782,4883,1852,4889,1927,4883,2002,4866,2073,4838,2139,4801,2199,4755,2253,4701,2299,4641,2336,4575,2364,4504,2381,4429,2387,4355,2381,4284,2364,4218,2336,4157,2299,4104,2253,4058,2199,4020,2139,3992,2073,3975,2002,3969,1927,3975,1852,3992,1782,4020,1716,4058,1655,4104,1602,4157,1556,4218,1518,4284,1490,4355,1473,4429,1467xe" filled="false" stroked="true" strokeweight=".425pt" strokecolor="#231f20">
                <v:path arrowok="t"/>
              </v:shape>
            </v:group>
            <v:group style="position:absolute;left:4182;top:1500;width:419;height:816" coordorigin="4182,1500" coordsize="419,816">
              <v:shape style="position:absolute;left:4182;top:1500;width:419;height:816" coordorigin="4182,1500" coordsize="419,816" path="m4182,2315l4601,1500e" filled="false" stroked="true" strokeweight=".306pt" strokecolor="#6d6e71">
                <v:path arrowok="t"/>
              </v:shape>
            </v:group>
            <v:group style="position:absolute;left:3979;top:1616;width:112;height:217" coordorigin="3979,1616" coordsize="112,217">
              <v:shape style="position:absolute;left:3979;top:1616;width:112;height:217" coordorigin="3979,1616" coordsize="112,217" path="m3979,1833l4090,1616e" filled="false" stroked="true" strokeweight=".306pt" strokecolor="#6d6e71">
                <v:path arrowok="t"/>
              </v:shape>
            </v:group>
            <v:group style="position:absolute;left:3971;top:1578;width:159;height:309" coordorigin="3971,1578" coordsize="159,309">
              <v:shape style="position:absolute;left:3971;top:1578;width:159;height:309" coordorigin="3971,1578" coordsize="159,309" path="m3971,1886l4129,1578e" filled="false" stroked="true" strokeweight=".306pt" strokecolor="#6d6e71">
                <v:path arrowok="t"/>
              </v:shape>
            </v:group>
            <v:group style="position:absolute;left:3969;top:1552;width:193;height:376" coordorigin="3969,1552" coordsize="193,376">
              <v:shape style="position:absolute;left:3969;top:1552;width:193;height:376" coordorigin="3969,1552" coordsize="193,376" path="m3969,1928l4162,1552e" filled="false" stroked="true" strokeweight=".306pt" strokecolor="#6d6e71">
                <v:path arrowok="t"/>
              </v:shape>
            </v:group>
            <v:group style="position:absolute;left:3970;top:1533;width:222;height:431" coordorigin="3970,1533" coordsize="222,431">
              <v:shape style="position:absolute;left:3970;top:1533;width:222;height:431" coordorigin="3970,1533" coordsize="222,431" path="m3970,1963l4191,1533e" filled="false" stroked="true" strokeweight=".306pt" strokecolor="#6d6e71">
                <v:path arrowok="t"/>
              </v:shape>
            </v:group>
            <v:group style="position:absolute;left:3974;top:1517;width:246;height:478" coordorigin="3974,1517" coordsize="246,478">
              <v:shape style="position:absolute;left:3974;top:1517;width:246;height:478" coordorigin="3974,1517" coordsize="246,478" path="m3974,1995l4219,1517e" filled="false" stroked="true" strokeweight=".306pt" strokecolor="#6d6e71">
                <v:path arrowok="t"/>
              </v:shape>
            </v:group>
            <v:group style="position:absolute;left:3979;top:1505;width:266;height:518" coordorigin="3979,1505" coordsize="266,518">
              <v:shape style="position:absolute;left:3979;top:1505;width:266;height:518" coordorigin="3979,1505" coordsize="266,518" path="m3979,2023l4245,1505e" filled="false" stroked="true" strokeweight=".306pt" strokecolor="#6d6e71">
                <v:path arrowok="t"/>
              </v:shape>
            </v:group>
            <v:group style="position:absolute;left:3985;top:1495;width:285;height:554" coordorigin="3985,1495" coordsize="285,554">
              <v:shape style="position:absolute;left:3985;top:1495;width:285;height:554" coordorigin="3985,1495" coordsize="285,554" path="m3985,2049l4270,1495e" filled="false" stroked="true" strokeweight=".306pt" strokecolor="#6d6e71">
                <v:path arrowok="t"/>
              </v:shape>
            </v:group>
            <v:group style="position:absolute;left:3992;top:1487;width:301;height:586" coordorigin="3992,1487" coordsize="301,586">
              <v:shape style="position:absolute;left:3992;top:1487;width:301;height:586" coordorigin="3992,1487" coordsize="301,586" path="m3992,2073l4293,1487e" filled="false" stroked="true" strokeweight=".306pt" strokecolor="#6d6e71">
                <v:path arrowok="t"/>
              </v:shape>
            </v:group>
            <v:group style="position:absolute;left:4001;top:1481;width:316;height:615" coordorigin="4001,1481" coordsize="316,615">
              <v:shape style="position:absolute;left:4001;top:1481;width:316;height:615" coordorigin="4001,1481" coordsize="316,615" path="m4001,2095l4316,1481e" filled="false" stroked="true" strokeweight=".306pt" strokecolor="#6d6e71">
                <v:path arrowok="t"/>
              </v:shape>
            </v:group>
            <v:group style="position:absolute;left:4009;top:1476;width:329;height:641" coordorigin="4009,1476" coordsize="329,641">
              <v:shape style="position:absolute;left:4009;top:1476;width:329;height:641" coordorigin="4009,1476" coordsize="329,641" path="m4009,2116l4338,1476e" filled="false" stroked="true" strokeweight=".306pt" strokecolor="#6d6e71">
                <v:path arrowok="t"/>
              </v:shape>
            </v:group>
            <v:group style="position:absolute;left:4019;top:1472;width:342;height:665" coordorigin="4019,1472" coordsize="342,665">
              <v:shape style="position:absolute;left:4019;top:1472;width:342;height:665" coordorigin="4019,1472" coordsize="342,665" path="m4019,2136l4360,1472e" filled="false" stroked="true" strokeweight=".306pt" strokecolor="#6d6e71">
                <v:path arrowok="t"/>
              </v:shape>
            </v:group>
            <v:group style="position:absolute;left:4029;top:1469;width:352;height:686" coordorigin="4029,1469" coordsize="352,686">
              <v:shape style="position:absolute;left:4029;top:1469;width:352;height:686" coordorigin="4029,1469" coordsize="352,686" path="m4029,2155l4381,1469e" filled="false" stroked="true" strokeweight=".306pt" strokecolor="#6d6e71">
                <v:path arrowok="t"/>
              </v:shape>
            </v:group>
            <v:group style="position:absolute;left:4040;top:1468;width:362;height:705" coordorigin="4040,1468" coordsize="362,705">
              <v:shape style="position:absolute;left:4040;top:1468;width:362;height:705" coordorigin="4040,1468" coordsize="362,705" path="m4040,2172l4401,1468e" filled="false" stroked="true" strokeweight=".306pt" strokecolor="#6d6e71">
                <v:path arrowok="t"/>
              </v:shape>
            </v:group>
            <v:group style="position:absolute;left:4051;top:1467;width:371;height:723" coordorigin="4051,1467" coordsize="371,723">
              <v:shape style="position:absolute;left:4051;top:1467;width:371;height:723" coordorigin="4051,1467" coordsize="371,723" path="m4051,2189l4421,1467e" filled="false" stroked="true" strokeweight=".306pt" strokecolor="#6d6e71">
                <v:path arrowok="t"/>
              </v:shape>
            </v:group>
            <v:group style="position:absolute;left:4062;top:1467;width:379;height:738" coordorigin="4062,1467" coordsize="379,738">
              <v:shape style="position:absolute;left:4062;top:1467;width:379;height:738" coordorigin="4062,1467" coordsize="379,738" path="m4062,2205l4441,1467e" filled="false" stroked="true" strokeweight=".306pt" strokecolor="#6d6e71">
                <v:path arrowok="t"/>
              </v:shape>
            </v:group>
            <v:group style="position:absolute;left:4074;top:1468;width:387;height:752" coordorigin="4074,1468" coordsize="387,752">
              <v:shape style="position:absolute;left:4074;top:1468;width:387;height:752" coordorigin="4074,1468" coordsize="387,752" path="m4074,2220l4460,1468e" filled="false" stroked="true" strokeweight=".306pt" strokecolor="#6d6e71">
                <v:path arrowok="t"/>
              </v:shape>
            </v:group>
            <v:group style="position:absolute;left:4086;top:1469;width:393;height:765" coordorigin="4086,1469" coordsize="393,765">
              <v:shape style="position:absolute;left:4086;top:1469;width:393;height:765" coordorigin="4086,1469" coordsize="393,765" path="m4086,2234l4479,1469e" filled="false" stroked="true" strokeweight=".306pt" strokecolor="#6d6e71">
                <v:path arrowok="t"/>
              </v:shape>
            </v:group>
            <v:group style="position:absolute;left:4099;top:1472;width:399;height:776" coordorigin="4099,1472" coordsize="399,776">
              <v:shape style="position:absolute;left:4099;top:1472;width:399;height:776" coordorigin="4099,1472" coordsize="399,776" path="m4099,2248l4497,1472e" filled="false" stroked="true" strokeweight=".306pt" strokecolor="#6d6e71">
                <v:path arrowok="t"/>
              </v:shape>
            </v:group>
            <v:group style="position:absolute;left:4112;top:1475;width:404;height:786" coordorigin="4112,1475" coordsize="404,786">
              <v:shape style="position:absolute;left:4112;top:1475;width:404;height:786" coordorigin="4112,1475" coordsize="404,786" path="m4112,2261l4515,1475e" filled="false" stroked="true" strokeweight=".306pt" strokecolor="#6d6e71">
                <v:path arrowok="t"/>
              </v:shape>
            </v:group>
            <v:group style="position:absolute;left:4125;top:1479;width:408;height:795" coordorigin="4125,1479" coordsize="408,795">
              <v:shape style="position:absolute;left:4125;top:1479;width:408;height:795" coordorigin="4125,1479" coordsize="408,795" path="m4125,2273l4533,1479e" filled="false" stroked="true" strokeweight=".306pt" strokecolor="#6d6e71">
                <v:path arrowok="t"/>
              </v:shape>
            </v:group>
            <v:group style="position:absolute;left:4139;top:1483;width:412;height:802" coordorigin="4139,1483" coordsize="412,802">
              <v:shape style="position:absolute;left:4139;top:1483;width:412;height:802" coordorigin="4139,1483" coordsize="412,802" path="m4139,2284l4550,1483e" filled="false" stroked="true" strokeweight=".306pt" strokecolor="#6d6e71">
                <v:path arrowok="t"/>
              </v:shape>
            </v:group>
            <v:group style="position:absolute;left:4153;top:1488;width:415;height:808" coordorigin="4153,1488" coordsize="415,808">
              <v:shape style="position:absolute;left:4153;top:1488;width:415;height:808" coordorigin="4153,1488" coordsize="415,808" path="m4153,2295l4568,1488e" filled="false" stroked="true" strokeweight=".306pt" strokecolor="#6d6e71">
                <v:path arrowok="t"/>
              </v:shape>
            </v:group>
            <v:group style="position:absolute;left:4167;top:1494;width:417;height:812" coordorigin="4167,1494" coordsize="417,812">
              <v:shape style="position:absolute;left:4167;top:1494;width:417;height:812" coordorigin="4167,1494" coordsize="417,812" path="m4167,2305l4584,1494e" filled="false" stroked="true" strokeweight=".306pt" strokecolor="#6d6e71">
                <v:path arrowok="t"/>
              </v:shape>
            </v:group>
            <v:group style="position:absolute;left:4019;top:1611;width:293;height:412" coordorigin="4019,1611" coordsize="293,412">
              <v:shape style="position:absolute;left:4019;top:1611;width:293;height:412" coordorigin="4019,1611" coordsize="293,412" path="m4059,1950l4043,1950,4035,1954,4022,1966,4019,1974,4019,1993,4085,2023,4108,2021,4131,2017,4153,2009,4175,1999,4189,1990,4125,1990,4113,1986,4085,1963,4075,1956,4071,1954,4065,1952,4059,1950xe" filled="true" fillcolor="#231f20" stroked="false">
                <v:path arrowok="t"/>
                <v:fill type="solid"/>
              </v:shape>
              <v:shape style="position:absolute;left:4019;top:1611;width:293;height:412" coordorigin="4019,1611" coordsize="293,412" path="m4311,1611l4154,1611,4070,1780,4088,1781,4104,1783,4158,1812,4193,1871,4197,1905,4196,1924,4167,1979,4136,1990,4189,1990,4241,1935,4263,1873,4264,1852,4263,1835,4237,1772,4185,1732,4127,1717,4145,1680,4291,1680,4311,1611xe" filled="true" fillcolor="#231f20" stroked="false">
                <v:path arrowok="t"/>
                <v:fill type="solid"/>
              </v:shape>
            </v:group>
            <v:group style="position:absolute;left:4284;top:1595;width:305;height:435" coordorigin="4284,1595" coordsize="305,435">
              <v:shape style="position:absolute;left:4284;top:1595;width:305;height:435" coordorigin="4284,1595" coordsize="305,435" path="m4489,1595l4417,1618,4369,1667,4324,1740,4299,1805,4286,1876,4284,1911,4285,1927,4303,1985,4353,2026,4378,2030,4392,2029,4373,2010,4366,2007,4354,1995,4351,1987,4351,1972,4366,1894,4384,1836,4412,1750,4437,1679,4469,1622,4485,1616,4549,1616,4544,1612,4532,1604,4519,1599,4505,1596,4489,1595xe" filled="true" fillcolor="#231f20" stroked="false">
                <v:path arrowok="t"/>
                <v:fill type="solid"/>
              </v:shape>
              <v:shape style="position:absolute;left:4284;top:1595;width:305;height:435" coordorigin="4284,1595" coordsize="305,435" path="m4549,1616l4500,1616,4507,1619,4513,1624,4519,1630,4522,1639,4522,1650,4511,1715,4483,1807,4449,1914,4428,1971,4391,2010,4448,2010,4495,1970,4535,1913,4567,1842,4585,1765,4588,1716,4587,1702,4564,1632,4555,1621,4549,1616xe" filled="true" fillcolor="#231f20" stroked="false">
                <v:path arrowok="t"/>
                <v:fill type="solid"/>
              </v:shape>
            </v:group>
            <v:group style="position:absolute;left:4051;top:2058;width:63;height:74" coordorigin="4051,2058" coordsize="63,74">
              <v:shape style="position:absolute;left:4051;top:2058;width:63;height:74" coordorigin="4051,2058" coordsize="63,74" path="m4093,2058l4074,2058,4066,2061,4054,2074,4051,2084,4051,2106,4054,2115,4066,2128,4074,2131,4091,2131,4098,2129,4108,2122,4110,2119,4078,2119,4074,2117,4067,2110,4066,2103,4066,2086,4067,2080,4074,2072,4078,2070,4110,2070,4109,2069,4101,2061,4093,2058xe" filled="true" fillcolor="#231f20" stroked="false">
                <v:path arrowok="t"/>
                <v:fill type="solid"/>
              </v:shape>
              <v:shape style="position:absolute;left:4051;top:2058;width:63;height:74" coordorigin="4051,2058" coordsize="63,74" path="m4100,2104l4098,2109,4096,2113,4091,2118,4087,2119,4110,2119,4112,2116,4114,2108,4100,2104xe" filled="true" fillcolor="#231f20" stroked="false">
                <v:path arrowok="t"/>
                <v:fill type="solid"/>
              </v:shape>
              <v:shape style="position:absolute;left:4051;top:2058;width:63;height:74" coordorigin="4051,2058" coordsize="63,74" path="m4110,2070l4088,2070,4091,2071,4096,2076,4098,2079,4099,2082,4114,2079,4112,2073,4110,2070xe" filled="true" fillcolor="#231f20" stroked="false">
                <v:path arrowok="t"/>
                <v:fill type="solid"/>
              </v:shape>
            </v:group>
            <v:group style="position:absolute;left:4126;top:2059;width:55;height:71" coordorigin="4126,2059" coordsize="55,71">
              <v:shape style="position:absolute;left:4126;top:2059;width:55;height:71" coordorigin="4126,2059" coordsize="55,71" path="m4180,2059l4126,2059,4126,2130,4181,2130,4181,2118,4141,2118,4141,2099,4177,2099,4177,2087,4141,2087,4141,2071,4180,2071,4180,2059xe" filled="true" fillcolor="#231f20" stroked="false">
                <v:path arrowok="t"/>
                <v:fill type="solid"/>
              </v:shape>
            </v:group>
            <v:group style="position:absolute;left:4194;top:2059;width:58;height:71" coordorigin="4194,2059" coordsize="58,71">
              <v:shape style="position:absolute;left:4194;top:2059;width:58;height:71" coordorigin="4194,2059" coordsize="58,71" path="m4208,2059l4194,2059,4194,2130,4207,2130,4207,2084,4223,2084,4208,2059xe" filled="true" fillcolor="#231f20" stroked="false">
                <v:path arrowok="t"/>
                <v:fill type="solid"/>
              </v:shape>
              <v:shape style="position:absolute;left:4194;top:2059;width:58;height:71" coordorigin="4194,2059" coordsize="58,71" path="m4223,2084l4207,2084,4237,2130,4251,2130,4251,2107,4238,2107,4223,2084xe" filled="true" fillcolor="#231f20" stroked="false">
                <v:path arrowok="t"/>
                <v:fill type="solid"/>
              </v:shape>
              <v:shape style="position:absolute;left:4194;top:2059;width:58;height:71" coordorigin="4194,2059" coordsize="58,71" path="m4251,2059l4238,2059,4238,2107,4251,2107,4251,2059xe" filled="true" fillcolor="#231f20" stroked="false">
                <v:path arrowok="t"/>
                <v:fill type="solid"/>
              </v:shape>
            </v:group>
            <v:group style="position:absolute;left:4261;top:2059;width:58;height:71" coordorigin="4261,2059" coordsize="58,71">
              <v:shape style="position:absolute;left:4261;top:2059;width:58;height:71" coordorigin="4261,2059" coordsize="58,71" path="m4298,2071l4283,2071,4283,2130,4298,2130,4298,2071xe" filled="true" fillcolor="#231f20" stroked="false">
                <v:path arrowok="t"/>
                <v:fill type="solid"/>
              </v:shape>
              <v:shape style="position:absolute;left:4261;top:2059;width:58;height:71" coordorigin="4261,2059" coordsize="58,71" path="m4319,2059l4261,2059,4261,2071,4319,2071,4319,2059xe" filled="true" fillcolor="#231f20" stroked="false">
                <v:path arrowok="t"/>
                <v:fill type="solid"/>
              </v:shape>
            </v:group>
            <v:group style="position:absolute;left:4314;top:2059;width:73;height:71" coordorigin="4314,2059" coordsize="73,71">
              <v:shape style="position:absolute;left:4314;top:2059;width:73;height:71" coordorigin="4314,2059" coordsize="73,71" path="m4357,2059l4342,2059,4314,2130,4329,2130,4335,2114,4380,2114,4375,2102,4339,2102,4349,2076,4364,2076,4357,2059xe" filled="true" fillcolor="#231f20" stroked="false">
                <v:path arrowok="t"/>
                <v:fill type="solid"/>
              </v:shape>
              <v:shape style="position:absolute;left:4314;top:2059;width:73;height:71" coordorigin="4314,2059" coordsize="73,71" path="m4380,2114l4364,2114,4370,2130,4386,2130,4380,2114xe" filled="true" fillcolor="#231f20" stroked="false">
                <v:path arrowok="t"/>
                <v:fill type="solid"/>
              </v:shape>
              <v:shape style="position:absolute;left:4314;top:2059;width:73;height:71" coordorigin="4314,2059" coordsize="73,71" path="m4364,2076l4349,2076,4359,2102,4375,2102,4364,2076xe" filled="true" fillcolor="#231f20" stroked="false">
                <v:path arrowok="t"/>
                <v:fill type="solid"/>
              </v:shape>
            </v:group>
            <v:group style="position:absolute;left:4379;top:2059;width:68;height:71" coordorigin="4379,2059" coordsize="68,71">
              <v:shape style="position:absolute;left:4379;top:2059;width:68;height:71" coordorigin="4379,2059" coordsize="68,71" path="m4395,2059l4379,2059,4405,2130,4420,2130,4427,2112,4413,2112,4395,2059xe" filled="true" fillcolor="#231f20" stroked="false">
                <v:path arrowok="t"/>
                <v:fill type="solid"/>
              </v:shape>
              <v:shape style="position:absolute;left:4379;top:2059;width:68;height:71" coordorigin="4379,2059" coordsize="68,71" path="m4446,2059l4431,2059,4413,2112,4427,2112,4446,2059xe" filled="true" fillcolor="#231f20" stroked="false">
                <v:path arrowok="t"/>
                <v:fill type="solid"/>
              </v:shape>
            </v:group>
            <v:group style="position:absolute;left:4451;top:2058;width:71;height:74" coordorigin="4451,2058" coordsize="71,74">
              <v:shape style="position:absolute;left:4451;top:2058;width:71;height:74" coordorigin="4451,2058" coordsize="71,74" path="m4496,2058l4480,2058,4475,2059,4451,2088,4451,2106,4454,2115,4467,2128,4475,2131,4497,2131,4505,2128,4514,2119,4480,2119,4475,2117,4468,2109,4466,2103,4466,2086,4468,2080,4475,2072,4480,2070,4514,2070,4505,2061,4496,2058xe" filled="true" fillcolor="#231f20" stroked="false">
                <v:path arrowok="t"/>
                <v:fill type="solid"/>
              </v:shape>
              <v:shape style="position:absolute;left:4451;top:2058;width:71;height:74" coordorigin="4451,2058" coordsize="71,74" path="m4514,2070l4492,2070,4497,2072,4504,2080,4506,2086,4506,2103,4504,2109,4497,2117,4492,2119,4514,2119,4518,2115,4521,2106,4521,2083,4518,2074,4514,2070xe" filled="true" fillcolor="#231f20" stroked="false">
                <v:path arrowok="t"/>
                <v:fill type="solid"/>
              </v:shape>
            </v:group>
            <v:group style="position:absolute;left:4529;top:2058;width:59;height:74" coordorigin="4529,2058" coordsize="59,74">
              <v:shape style="position:absolute;left:4529;top:2058;width:59;height:74" coordorigin="4529,2058" coordsize="59,74" path="m4543,2106l4529,2107,4530,2115,4533,2121,4542,2129,4549,2131,4565,2131,4570,2130,4578,2127,4582,2124,4585,2119,4554,2119,4551,2118,4545,2114,4544,2110,4543,2106xe" filled="true" fillcolor="#231f20" stroked="false">
                <v:path arrowok="t"/>
                <v:fill type="solid"/>
              </v:shape>
              <v:shape style="position:absolute;left:4529;top:2058;width:59;height:74" coordorigin="4529,2058" coordsize="59,74" path="m4567,2058l4552,2058,4547,2059,4531,2083,4533,2088,4541,2095,4547,2097,4560,2101,4564,2102,4569,2103,4570,2104,4572,2106,4573,2108,4573,2112,4572,2114,4567,2118,4563,2119,4585,2119,4586,2117,4587,2114,4587,2105,4586,2101,4554,2084,4549,2083,4546,2080,4545,2079,4545,2075,4546,2074,4550,2071,4553,2070,4584,2070,4583,2068,4574,2060,4567,2058xe" filled="true" fillcolor="#231f20" stroked="false">
                <v:path arrowok="t"/>
                <v:fill type="solid"/>
              </v:shape>
              <v:shape style="position:absolute;left:4529;top:2058;width:59;height:74" coordorigin="4529,2058" coordsize="59,74" path="m4584,2070l4562,2070,4565,2071,4569,2074,4570,2077,4571,2080,4585,2080,4585,2073,4584,2070xe" filled="true" fillcolor="#231f20" stroked="false">
                <v:path arrowok="t"/>
                <v:fill type="solid"/>
              </v:shape>
            </v:group>
            <v:group style="position:absolute;left:4542;top:1777;width:269;height:419" coordorigin="4542,1777" coordsize="269,419">
              <v:shape style="position:absolute;left:4542;top:1777;width:269;height:419" coordorigin="4542,1777" coordsize="269,419" path="m4542,1777l4647,1833,4739,1901,4793,1976,4811,2043,4798,2102,4761,2148,4708,2180,4645,2196e" filled="false" stroked="true" strokeweight=".613pt" strokecolor="#231f20">
                <v:path arrowok="t"/>
              </v:shape>
              <v:shape style="position:absolute;left:4383;top:1599;width:444;height:614" type="#_x0000_t75" stroked="false">
                <v:imagedata r:id="rId90" o:title=""/>
              </v:shape>
            </v:group>
            <v:group style="position:absolute;left:4236;top:2068;width:509;height:203" coordorigin="4236,2068" coordsize="509,203">
              <v:shape style="position:absolute;left:4236;top:2068;width:509;height:203" coordorigin="4236,2068" coordsize="509,203" path="m4744,2068l4705,2135,4651,2191,4586,2234,4512,2261,4431,2271,4380,2267,4329,2255,4281,2236,4236,2210e" filled="false" stroked="true" strokeweight=".541pt" strokecolor="#231f20">
                <v:path arrowok="t"/>
              </v:shape>
            </v:group>
            <v:group style="position:absolute;left:3969;top:1467;width:921;height:921" coordorigin="3969,1467" coordsize="921,921">
              <v:shape style="position:absolute;left:3969;top:1467;width:921;height:921" coordorigin="3969,1467" coordsize="921,921" path="m4429,1467l4504,1473,4575,1490,4641,1518,4701,1556,4755,1602,4801,1655,4838,1716,4866,1782,4883,1852,4889,1927,4883,2002,4866,2073,4838,2139,4801,2199,4755,2253,4701,2299,4641,2336,4575,2364,4504,2381,4429,2387,4355,2381,4284,2364,4218,2336,4157,2299,4104,2253,4058,2199,4020,2139,3992,2073,3975,2002,3969,1927,3975,1852,3992,1782,4020,1716,4058,1655,4104,1602,4157,1556,4218,1518,4284,1490,4355,1473,4429,1467xe" filled="false" stroked="true" strokeweight=".567pt" strokecolor="#231f20">
                <v:path arrowok="t"/>
              </v:shape>
              <v:shape style="position:absolute;left:4286;top:2226;width:297;height:119" type="#_x0000_t75" stroked="false">
                <v:imagedata r:id="rId91" o:title=""/>
              </v:shape>
            </v:group>
            <w10:wrap type="topAndBottom"/>
          </v:group>
        </w:pict>
      </w:r>
      <w:r>
        <w:rPr/>
        <w:pict>
          <v:group style="position:absolute;margin-left:249.031998pt;margin-top:73.036942pt;width:46.65pt;height:46.65pt;mso-position-horizontal-relative:page;mso-position-vertical-relative:paragraph;z-index:2872;mso-wrap-distance-left:0;mso-wrap-distance-right:0" coordorigin="4981,1461" coordsize="933,933">
            <v:group style="position:absolute;left:4987;top:1467;width:921;height:921" coordorigin="4987,1467" coordsize="921,921">
              <v:shape style="position:absolute;left:4987;top:1467;width:921;height:921" coordorigin="4987,1467" coordsize="921,921" path="m5447,1467l5372,1473,5301,1490,5235,1518,5175,1556,5121,1602,5075,1655,5038,1716,5010,1782,4993,1852,4987,1927,4993,2002,5010,2073,5038,2139,5075,2199,5121,2253,5175,2299,5235,2336,5301,2364,5372,2381,5447,2387,5522,2381,5592,2364,5658,2336,5719,2299,5772,2253,5818,2199,5856,2139,5884,2073,5901,2002,5907,1927,5901,1852,5884,1782,5856,1716,5818,1655,5772,1602,5719,1556,5658,1518,5592,1490,5522,1473,5447,1467xe" filled="true" fillcolor="#d1d3d4" stroked="false">
                <v:path arrowok="t"/>
                <v:fill type="solid"/>
              </v:shape>
            </v:group>
            <v:group style="position:absolute;left:4987;top:1467;width:921;height:921" coordorigin="4987,1467" coordsize="921,921">
              <v:shape style="position:absolute;left:4987;top:1467;width:921;height:921" coordorigin="4987,1467" coordsize="921,921" path="m5447,1467l5522,1473,5592,1490,5658,1518,5719,1556,5772,1602,5818,1655,5856,1716,5884,1782,5901,1852,5907,1927,5901,2002,5884,2073,5856,2139,5818,2199,5772,2253,5719,2299,5658,2336,5592,2364,5522,2381,5447,2387,5372,2381,5301,2364,5235,2336,5175,2299,5121,2253,5075,2199,5038,2139,5010,2073,4993,2002,4987,1927,4993,1852,5010,1782,5038,1716,5075,1655,5121,1602,5175,1556,5235,1518,5301,1490,5372,1473,5447,1467xe" filled="false" stroked="true" strokeweight=".425pt" strokecolor="#231f20">
                <v:path arrowok="t"/>
              </v:shape>
            </v:group>
            <v:group style="position:absolute;left:5200;top:1500;width:419;height:816" coordorigin="5200,1500" coordsize="419,816">
              <v:shape style="position:absolute;left:5200;top:1500;width:419;height:816" coordorigin="5200,1500" coordsize="419,816" path="m5200,2315l5618,1500e" filled="false" stroked="true" strokeweight=".306pt" strokecolor="#6d6e71">
                <v:path arrowok="t"/>
              </v:shape>
            </v:group>
            <v:group style="position:absolute;left:4996;top:1616;width:112;height:217" coordorigin="4996,1616" coordsize="112,217">
              <v:shape style="position:absolute;left:4996;top:1616;width:112;height:217" coordorigin="4996,1616" coordsize="112,217" path="m4996,1833l5108,1616e" filled="false" stroked="true" strokeweight=".306pt" strokecolor="#6d6e71">
                <v:path arrowok="t"/>
              </v:shape>
            </v:group>
            <v:group style="position:absolute;left:4988;top:1578;width:159;height:309" coordorigin="4988,1578" coordsize="159,309">
              <v:shape style="position:absolute;left:4988;top:1578;width:159;height:309" coordorigin="4988,1578" coordsize="159,309" path="m4988,1886l5147,1578e" filled="false" stroked="true" strokeweight=".306pt" strokecolor="#6d6e71">
                <v:path arrowok="t"/>
              </v:shape>
            </v:group>
            <v:group style="position:absolute;left:4987;top:1552;width:193;height:376" coordorigin="4987,1552" coordsize="193,376">
              <v:shape style="position:absolute;left:4987;top:1552;width:193;height:376" coordorigin="4987,1552" coordsize="193,376" path="m4987,1928l5180,1552e" filled="false" stroked="true" strokeweight=".306pt" strokecolor="#6d6e71">
                <v:path arrowok="t"/>
              </v:shape>
            </v:group>
            <v:group style="position:absolute;left:4988;top:1533;width:222;height:431" coordorigin="4988,1533" coordsize="222,431">
              <v:shape style="position:absolute;left:4988;top:1533;width:222;height:431" coordorigin="4988,1533" coordsize="222,431" path="m4988,1963l5209,1533e" filled="false" stroked="true" strokeweight=".306pt" strokecolor="#6d6e71">
                <v:path arrowok="t"/>
              </v:shape>
            </v:group>
            <v:group style="position:absolute;left:4992;top:1517;width:246;height:478" coordorigin="4992,1517" coordsize="246,478">
              <v:shape style="position:absolute;left:4992;top:1517;width:246;height:478" coordorigin="4992,1517" coordsize="246,478" path="m4992,1995l5237,1517e" filled="false" stroked="true" strokeweight=".306pt" strokecolor="#6d6e71">
                <v:path arrowok="t"/>
              </v:shape>
            </v:group>
            <v:group style="position:absolute;left:4997;top:1505;width:266;height:518" coordorigin="4997,1505" coordsize="266,518">
              <v:shape style="position:absolute;left:4997;top:1505;width:266;height:518" coordorigin="4997,1505" coordsize="266,518" path="m4997,2023l5263,1505e" filled="false" stroked="true" strokeweight=".306pt" strokecolor="#6d6e71">
                <v:path arrowok="t"/>
              </v:shape>
            </v:group>
            <v:group style="position:absolute;left:5003;top:1495;width:285;height:554" coordorigin="5003,1495" coordsize="285,554">
              <v:shape style="position:absolute;left:5003;top:1495;width:285;height:554" coordorigin="5003,1495" coordsize="285,554" path="m5003,2049l5287,1495e" filled="false" stroked="true" strokeweight=".306pt" strokecolor="#6d6e71">
                <v:path arrowok="t"/>
              </v:shape>
            </v:group>
            <v:group style="position:absolute;left:5010;top:1487;width:301;height:586" coordorigin="5010,1487" coordsize="301,586">
              <v:shape style="position:absolute;left:5010;top:1487;width:301;height:586" coordorigin="5010,1487" coordsize="301,586" path="m5010,2073l5311,1487e" filled="false" stroked="true" strokeweight=".306pt" strokecolor="#6d6e71">
                <v:path arrowok="t"/>
              </v:shape>
            </v:group>
            <v:group style="position:absolute;left:5018;top:1481;width:316;height:615" coordorigin="5018,1481" coordsize="316,615">
              <v:shape style="position:absolute;left:5018;top:1481;width:316;height:615" coordorigin="5018,1481" coordsize="316,615" path="m5018,2095l5334,1481e" filled="false" stroked="true" strokeweight=".306pt" strokecolor="#6d6e71">
                <v:path arrowok="t"/>
              </v:shape>
            </v:group>
            <v:group style="position:absolute;left:5027;top:1476;width:329;height:641" coordorigin="5027,1476" coordsize="329,641">
              <v:shape style="position:absolute;left:5027;top:1476;width:329;height:641" coordorigin="5027,1476" coordsize="329,641" path="m5027,2116l5356,1476e" filled="false" stroked="true" strokeweight=".306pt" strokecolor="#6d6e71">
                <v:path arrowok="t"/>
              </v:shape>
            </v:group>
            <v:group style="position:absolute;left:5037;top:1472;width:342;height:665" coordorigin="5037,1472" coordsize="342,665">
              <v:shape style="position:absolute;left:5037;top:1472;width:342;height:665" coordorigin="5037,1472" coordsize="342,665" path="m5037,2136l5378,1472e" filled="false" stroked="true" strokeweight=".306pt" strokecolor="#6d6e71">
                <v:path arrowok="t"/>
              </v:shape>
            </v:group>
            <v:group style="position:absolute;left:5047;top:1469;width:352;height:686" coordorigin="5047,1469" coordsize="352,686">
              <v:shape style="position:absolute;left:5047;top:1469;width:352;height:686" coordorigin="5047,1469" coordsize="352,686" path="m5047,2155l5399,1469e" filled="false" stroked="true" strokeweight=".306pt" strokecolor="#6d6e71">
                <v:path arrowok="t"/>
              </v:shape>
            </v:group>
            <v:group style="position:absolute;left:5057;top:1468;width:362;height:705" coordorigin="5057,1468" coordsize="362,705">
              <v:shape style="position:absolute;left:5057;top:1468;width:362;height:705" coordorigin="5057,1468" coordsize="362,705" path="m5057,2172l5419,1468e" filled="false" stroked="true" strokeweight=".306pt" strokecolor="#6d6e71">
                <v:path arrowok="t"/>
              </v:shape>
            </v:group>
            <v:group style="position:absolute;left:5068;top:1467;width:371;height:723" coordorigin="5068,1467" coordsize="371,723">
              <v:shape style="position:absolute;left:5068;top:1467;width:371;height:723" coordorigin="5068,1467" coordsize="371,723" path="m5068,2189l5439,1467e" filled="false" stroked="true" strokeweight=".306pt" strokecolor="#6d6e71">
                <v:path arrowok="t"/>
              </v:shape>
            </v:group>
            <v:group style="position:absolute;left:5080;top:1467;width:379;height:738" coordorigin="5080,1467" coordsize="379,738">
              <v:shape style="position:absolute;left:5080;top:1467;width:379;height:738" coordorigin="5080,1467" coordsize="379,738" path="m5080,2205l5459,1467e" filled="false" stroked="true" strokeweight=".306pt" strokecolor="#6d6e71">
                <v:path arrowok="t"/>
              </v:shape>
            </v:group>
            <v:group style="position:absolute;left:5092;top:1468;width:387;height:752" coordorigin="5092,1468" coordsize="387,752">
              <v:shape style="position:absolute;left:5092;top:1468;width:387;height:752" coordorigin="5092,1468" coordsize="387,752" path="m5092,2220l5478,1468e" filled="false" stroked="true" strokeweight=".306pt" strokecolor="#6d6e71">
                <v:path arrowok="t"/>
              </v:shape>
            </v:group>
            <v:group style="position:absolute;left:5104;top:1469;width:393;height:765" coordorigin="5104,1469" coordsize="393,765">
              <v:shape style="position:absolute;left:5104;top:1469;width:393;height:765" coordorigin="5104,1469" coordsize="393,765" path="m5104,2234l5497,1469e" filled="false" stroked="true" strokeweight=".306pt" strokecolor="#6d6e71">
                <v:path arrowok="t"/>
              </v:shape>
            </v:group>
            <v:group style="position:absolute;left:5117;top:1472;width:399;height:776" coordorigin="5117,1472" coordsize="399,776">
              <v:shape style="position:absolute;left:5117;top:1472;width:399;height:776" coordorigin="5117,1472" coordsize="399,776" path="m5117,2248l5515,1472e" filled="false" stroked="true" strokeweight=".306pt" strokecolor="#6d6e71">
                <v:path arrowok="t"/>
              </v:shape>
            </v:group>
            <v:group style="position:absolute;left:5130;top:1475;width:404;height:786" coordorigin="5130,1475" coordsize="404,786">
              <v:shape style="position:absolute;left:5130;top:1475;width:404;height:786" coordorigin="5130,1475" coordsize="404,786" path="m5130,2261l5533,1475e" filled="false" stroked="true" strokeweight=".306pt" strokecolor="#6d6e71">
                <v:path arrowok="t"/>
              </v:shape>
            </v:group>
            <v:group style="position:absolute;left:5143;top:1479;width:408;height:795" coordorigin="5143,1479" coordsize="408,795">
              <v:shape style="position:absolute;left:5143;top:1479;width:408;height:795" coordorigin="5143,1479" coordsize="408,795" path="m5143,2273l5551,1479e" filled="false" stroked="true" strokeweight=".306pt" strokecolor="#6d6e71">
                <v:path arrowok="t"/>
              </v:shape>
            </v:group>
            <v:group style="position:absolute;left:5157;top:1483;width:412;height:802" coordorigin="5157,1483" coordsize="412,802">
              <v:shape style="position:absolute;left:5157;top:1483;width:412;height:802" coordorigin="5157,1483" coordsize="412,802" path="m5157,2284l5568,1483e" filled="false" stroked="true" strokeweight=".306pt" strokecolor="#6d6e71">
                <v:path arrowok="t"/>
              </v:shape>
            </v:group>
            <v:group style="position:absolute;left:5171;top:1488;width:415;height:808" coordorigin="5171,1488" coordsize="415,808">
              <v:shape style="position:absolute;left:5171;top:1488;width:415;height:808" coordorigin="5171,1488" coordsize="415,808" path="m5171,2295l5585,1488e" filled="false" stroked="true" strokeweight=".306pt" strokecolor="#6d6e71">
                <v:path arrowok="t"/>
              </v:shape>
            </v:group>
            <v:group style="position:absolute;left:5185;top:1494;width:417;height:812" coordorigin="5185,1494" coordsize="417,812">
              <v:shape style="position:absolute;left:5185;top:1494;width:417;height:812" coordorigin="5185,1494" coordsize="417,812" path="m5185,2305l5602,1494e" filled="false" stroked="true" strokeweight=".306pt" strokecolor="#6d6e71">
                <v:path arrowok="t"/>
              </v:shape>
            </v:group>
            <v:group style="position:absolute;left:5037;top:1611;width:293;height:412" coordorigin="5037,1611" coordsize="293,412">
              <v:shape style="position:absolute;left:5037;top:1611;width:293;height:412" coordorigin="5037,1611" coordsize="293,412" path="m5077,1950l5061,1950,5053,1954,5040,1966,5037,1974,5037,1993,5103,2023,5126,2021,5149,2017,5171,2009,5192,1999,5206,1990,5142,1990,5131,1986,5103,1963,5092,1956,5089,1954,5083,1952,5077,1950xe" filled="true" fillcolor="#231f20" stroked="false">
                <v:path arrowok="t"/>
                <v:fill type="solid"/>
              </v:shape>
              <v:shape style="position:absolute;left:5037;top:1611;width:293;height:412" coordorigin="5037,1611" coordsize="293,412" path="m5329,1611l5172,1611,5088,1780,5106,1781,5122,1783,5176,1812,5210,1871,5215,1905,5213,1924,5185,1979,5154,1990,5206,1990,5258,1935,5281,1873,5282,1852,5281,1835,5255,1772,5202,1732,5145,1717,5163,1680,5308,1680,5329,1611xe" filled="true" fillcolor="#231f20" stroked="false">
                <v:path arrowok="t"/>
                <v:fill type="solid"/>
              </v:shape>
            </v:group>
            <v:group style="position:absolute;left:5302;top:1595;width:305;height:435" coordorigin="5302,1595" coordsize="305,435">
              <v:shape style="position:absolute;left:5302;top:1595;width:305;height:435" coordorigin="5302,1595" coordsize="305,435" path="m5507,1595l5435,1618,5387,1667,5342,1740,5317,1805,5303,1876,5302,1911,5302,1927,5321,1985,5371,2026,5396,2030,5410,2029,5391,2010,5384,2007,5372,1995,5369,1987,5369,1972,5384,1894,5402,1836,5429,1750,5454,1679,5487,1622,5502,1616,5566,1616,5562,1612,5550,1604,5537,1599,5522,1596,5507,1595xe" filled="true" fillcolor="#231f20" stroked="false">
                <v:path arrowok="t"/>
                <v:fill type="solid"/>
              </v:shape>
              <v:shape style="position:absolute;left:5302;top:1595;width:305;height:435" coordorigin="5302,1595" coordsize="305,435" path="m5566,1616l5518,1616,5525,1619,5531,1624,5537,1630,5539,1639,5539,1650,5529,1715,5501,1807,5466,1914,5445,1971,5409,2010,5466,2010,5513,1970,5553,1913,5584,1842,5602,1765,5606,1716,5605,1702,5582,1632,5573,1621,5566,1616xe" filled="true" fillcolor="#231f20" stroked="false">
                <v:path arrowok="t"/>
                <v:fill type="solid"/>
              </v:shape>
            </v:group>
            <v:group style="position:absolute;left:5069;top:2058;width:63;height:74" coordorigin="5069,2058" coordsize="63,74">
              <v:shape style="position:absolute;left:5069;top:2058;width:63;height:74" coordorigin="5069,2058" coordsize="63,74" path="m5111,2058l5092,2058,5084,2061,5072,2074,5069,2084,5069,2106,5072,2115,5084,2128,5092,2131,5109,2131,5116,2129,5126,2122,5128,2119,5096,2119,5092,2117,5085,2110,5084,2103,5084,2086,5085,2080,5092,2072,5096,2070,5128,2070,5127,2069,5118,2061,5111,2058xe" filled="true" fillcolor="#231f20" stroked="false">
                <v:path arrowok="t"/>
                <v:fill type="solid"/>
              </v:shape>
              <v:shape style="position:absolute;left:5069;top:2058;width:63;height:74" coordorigin="5069,2058" coordsize="63,74" path="m5117,2104l5116,2109,5114,2113,5109,2118,5105,2119,5128,2119,5129,2116,5132,2108,5117,2104xe" filled="true" fillcolor="#231f20" stroked="false">
                <v:path arrowok="t"/>
                <v:fill type="solid"/>
              </v:shape>
              <v:shape style="position:absolute;left:5069;top:2058;width:63;height:74" coordorigin="5069,2058" coordsize="63,74" path="m5128,2070l5106,2070,5109,2071,5114,2076,5116,2079,5117,2082,5131,2079,5130,2073,5128,2070xe" filled="true" fillcolor="#231f20" stroked="false">
                <v:path arrowok="t"/>
                <v:fill type="solid"/>
              </v:shape>
            </v:group>
            <v:group style="position:absolute;left:5144;top:2059;width:55;height:71" coordorigin="5144,2059" coordsize="55,71">
              <v:shape style="position:absolute;left:5144;top:2059;width:55;height:71" coordorigin="5144,2059" coordsize="55,71" path="m5198,2059l5144,2059,5144,2130,5199,2130,5199,2118,5159,2118,5159,2099,5195,2099,5195,2087,5159,2087,5159,2071,5198,2071,5198,2059xe" filled="true" fillcolor="#231f20" stroked="false">
                <v:path arrowok="t"/>
                <v:fill type="solid"/>
              </v:shape>
            </v:group>
            <v:group style="position:absolute;left:5212;top:2059;width:58;height:71" coordorigin="5212,2059" coordsize="58,71">
              <v:shape style="position:absolute;left:5212;top:2059;width:58;height:71" coordorigin="5212,2059" coordsize="58,71" path="m5226,2059l5212,2059,5212,2130,5225,2130,5225,2084,5241,2084,5226,2059xe" filled="true" fillcolor="#231f20" stroked="false">
                <v:path arrowok="t"/>
                <v:fill type="solid"/>
              </v:shape>
              <v:shape style="position:absolute;left:5212;top:2059;width:58;height:71" coordorigin="5212,2059" coordsize="58,71" path="m5241,2084l5225,2084,5254,2130,5269,2130,5269,2107,5255,2107,5241,2084xe" filled="true" fillcolor="#231f20" stroked="false">
                <v:path arrowok="t"/>
                <v:fill type="solid"/>
              </v:shape>
              <v:shape style="position:absolute;left:5212;top:2059;width:58;height:71" coordorigin="5212,2059" coordsize="58,71" path="m5269,2059l5255,2059,5255,2107,5269,2107,5269,2059xe" filled="true" fillcolor="#231f20" stroked="false">
                <v:path arrowok="t"/>
                <v:fill type="solid"/>
              </v:shape>
            </v:group>
            <v:group style="position:absolute;left:5279;top:2059;width:58;height:71" coordorigin="5279,2059" coordsize="58,71">
              <v:shape style="position:absolute;left:5279;top:2059;width:58;height:71" coordorigin="5279,2059" coordsize="58,71" path="m5315,2071l5301,2071,5301,2130,5315,2130,5315,2071xe" filled="true" fillcolor="#231f20" stroked="false">
                <v:path arrowok="t"/>
                <v:fill type="solid"/>
              </v:shape>
              <v:shape style="position:absolute;left:5279;top:2059;width:58;height:71" coordorigin="5279,2059" coordsize="58,71" path="m5337,2059l5279,2059,5279,2071,5337,2071,5337,2059xe" filled="true" fillcolor="#231f20" stroked="false">
                <v:path arrowok="t"/>
                <v:fill type="solid"/>
              </v:shape>
            </v:group>
            <v:group style="position:absolute;left:5331;top:2059;width:73;height:71" coordorigin="5331,2059" coordsize="73,71">
              <v:shape style="position:absolute;left:5331;top:2059;width:73;height:71" coordorigin="5331,2059" coordsize="73,71" path="m5375,2059l5360,2059,5331,2130,5347,2130,5353,2114,5397,2114,5392,2102,5357,2102,5367,2076,5382,2076,5375,2059xe" filled="true" fillcolor="#231f20" stroked="false">
                <v:path arrowok="t"/>
                <v:fill type="solid"/>
              </v:shape>
              <v:shape style="position:absolute;left:5331;top:2059;width:73;height:71" coordorigin="5331,2059" coordsize="73,71" path="m5397,2114l5382,2114,5388,2130,5404,2130,5397,2114xe" filled="true" fillcolor="#231f20" stroked="false">
                <v:path arrowok="t"/>
                <v:fill type="solid"/>
              </v:shape>
              <v:shape style="position:absolute;left:5331;top:2059;width:73;height:71" coordorigin="5331,2059" coordsize="73,71" path="m5382,2076l5367,2076,5377,2102,5392,2102,5382,2076xe" filled="true" fillcolor="#231f20" stroked="false">
                <v:path arrowok="t"/>
                <v:fill type="solid"/>
              </v:shape>
            </v:group>
            <v:group style="position:absolute;left:5397;top:2059;width:68;height:71" coordorigin="5397,2059" coordsize="68,71">
              <v:shape style="position:absolute;left:5397;top:2059;width:68;height:71" coordorigin="5397,2059" coordsize="68,71" path="m5413,2059l5397,2059,5423,2130,5438,2130,5445,2112,5431,2112,5413,2059xe" filled="true" fillcolor="#231f20" stroked="false">
                <v:path arrowok="t"/>
                <v:fill type="solid"/>
              </v:shape>
              <v:shape style="position:absolute;left:5397;top:2059;width:68;height:71" coordorigin="5397,2059" coordsize="68,71" path="m5464,2059l5449,2059,5431,2112,5445,2112,5464,2059xe" filled="true" fillcolor="#231f20" stroked="false">
                <v:path arrowok="t"/>
                <v:fill type="solid"/>
              </v:shape>
            </v:group>
            <v:group style="position:absolute;left:5469;top:2058;width:71;height:74" coordorigin="5469,2058" coordsize="71,74">
              <v:shape style="position:absolute;left:5469;top:2058;width:71;height:74" coordorigin="5469,2058" coordsize="71,74" path="m5514,2058l5498,2058,5492,2059,5469,2088,5469,2106,5472,2115,5484,2128,5493,2131,5514,2131,5523,2128,5532,2119,5498,2119,5493,2117,5486,2109,5484,2103,5484,2086,5485,2080,5493,2072,5498,2070,5532,2070,5523,2061,5514,2058xe" filled="true" fillcolor="#231f20" stroked="false">
                <v:path arrowok="t"/>
                <v:fill type="solid"/>
              </v:shape>
              <v:shape style="position:absolute;left:5469;top:2058;width:71;height:74" coordorigin="5469,2058" coordsize="71,74" path="m5532,2070l5510,2070,5515,2072,5522,2080,5524,2086,5524,2103,5522,2109,5514,2117,5510,2119,5532,2119,5536,2115,5539,2106,5539,2083,5536,2074,5532,2070xe" filled="true" fillcolor="#231f20" stroked="false">
                <v:path arrowok="t"/>
                <v:fill type="solid"/>
              </v:shape>
            </v:group>
            <v:group style="position:absolute;left:5546;top:2058;width:59;height:74" coordorigin="5546,2058" coordsize="59,74">
              <v:shape style="position:absolute;left:5546;top:2058;width:59;height:74" coordorigin="5546,2058" coordsize="59,74" path="m5561,2106l5546,2107,5547,2115,5550,2121,5560,2129,5567,2131,5583,2131,5588,2130,5596,2127,5599,2124,5603,2119,5572,2119,5568,2118,5563,2114,5561,2110,5561,2106xe" filled="true" fillcolor="#231f20" stroked="false">
                <v:path arrowok="t"/>
                <v:fill type="solid"/>
              </v:shape>
              <v:shape style="position:absolute;left:5546;top:2058;width:59;height:74" coordorigin="5546,2058" coordsize="59,74" path="m5585,2058l5570,2058,5565,2059,5549,2083,5551,2088,5559,2095,5564,2097,5578,2101,5582,2102,5586,2103,5588,2104,5590,2106,5591,2108,5591,2112,5589,2114,5585,2118,5581,2119,5603,2119,5604,2117,5605,2114,5605,2105,5604,2101,5571,2084,5567,2083,5564,2080,5563,2079,5563,2075,5564,2074,5568,2071,5571,2070,5602,2070,5601,2068,5591,2060,5585,2058xe" filled="true" fillcolor="#231f20" stroked="false">
                <v:path arrowok="t"/>
                <v:fill type="solid"/>
              </v:shape>
              <v:shape style="position:absolute;left:5546;top:2058;width:59;height:74" coordorigin="5546,2058" coordsize="59,74" path="m5602,2070l5579,2070,5582,2071,5587,2074,5588,2077,5589,2080,5603,2080,5603,2073,5602,2070xe" filled="true" fillcolor="#231f20" stroked="false">
                <v:path arrowok="t"/>
                <v:fill type="solid"/>
              </v:shape>
            </v:group>
            <v:group style="position:absolute;left:5559;top:1777;width:269;height:419" coordorigin="5559,1777" coordsize="269,419">
              <v:shape style="position:absolute;left:5559;top:1777;width:269;height:419" coordorigin="5559,1777" coordsize="269,419" path="m5559,1777l5664,1833,5757,1901,5811,1976,5828,2043,5815,2102,5779,2148,5726,2180,5663,2196e" filled="false" stroked="true" strokeweight=".613pt" strokecolor="#231f20">
                <v:path arrowok="t"/>
              </v:shape>
              <v:shape style="position:absolute;left:5401;top:1599;width:444;height:614" type="#_x0000_t75" stroked="false">
                <v:imagedata r:id="rId92" o:title=""/>
              </v:shape>
            </v:group>
            <v:group style="position:absolute;left:5254;top:2068;width:509;height:203" coordorigin="5254,2068" coordsize="509,203">
              <v:shape style="position:absolute;left:5254;top:2068;width:509;height:203" coordorigin="5254,2068" coordsize="509,203" path="m5762,2068l5722,2135,5669,2191,5604,2234,5530,2261,5449,2271,5397,2267,5347,2255,5299,2236,5254,2210e" filled="false" stroked="true" strokeweight=".541pt" strokecolor="#231f20">
                <v:path arrowok="t"/>
              </v:shape>
            </v:group>
            <v:group style="position:absolute;left:4987;top:1467;width:921;height:921" coordorigin="4987,1467" coordsize="921,921">
              <v:shape style="position:absolute;left:4987;top:1467;width:921;height:921" coordorigin="4987,1467" coordsize="921,921" path="m5447,1467l5522,1473,5592,1490,5658,1518,5719,1556,5772,1602,5818,1655,5856,1716,5884,1782,5901,1852,5907,1927,5901,2002,5884,2073,5856,2139,5818,2199,5772,2253,5719,2299,5658,2336,5592,2364,5522,2381,5447,2387,5372,2381,5301,2364,5235,2336,5175,2299,5121,2253,5075,2199,5038,2139,5010,2073,4993,2002,4987,1927,4993,1852,5010,1782,5038,1716,5075,1655,5121,1602,5175,1556,5235,1518,5301,1490,5372,1473,5447,1467xe" filled="false" stroked="true" strokeweight=".567pt" strokecolor="#231f20">
                <v:path arrowok="t"/>
              </v:shape>
              <v:shape style="position:absolute;left:5304;top:2226;width:297;height:119" type="#_x0000_t75" stroked="false">
                <v:imagedata r:id="rId91" o:title=""/>
              </v:shape>
            </v:group>
            <w10:wrap type="topAndBottom"/>
          </v:group>
        </w:pict>
      </w:r>
      <w:r>
        <w:rPr/>
        <w:pict>
          <v:group style="position:absolute;margin-left:299.92099pt;margin-top:73.036942pt;width:46.65pt;height:46.65pt;mso-position-horizontal-relative:page;mso-position-vertical-relative:paragraph;z-index:2896;mso-wrap-distance-left:0;mso-wrap-distance-right:0" coordorigin="5998,1461" coordsize="933,933">
            <v:group style="position:absolute;left:6004;top:1467;width:921;height:921" coordorigin="6004,1467" coordsize="921,921">
              <v:shape style="position:absolute;left:6004;top:1467;width:921;height:921" coordorigin="6004,1467" coordsize="921,921" path="m6465,1467l6390,1473,6319,1490,6253,1518,6193,1556,6139,1602,6093,1655,6056,1716,6028,1782,6010,1852,6004,1927,6010,2002,6028,2073,6056,2139,6093,2199,6139,2253,6193,2299,6253,2336,6319,2364,6390,2381,6465,2387,6539,2381,6610,2364,6676,2336,6737,2299,6790,2253,6836,2199,6874,2139,6902,2073,6919,2002,6925,1927,6919,1852,6902,1782,6874,1716,6836,1655,6790,1602,6737,1556,6676,1518,6610,1490,6539,1473,6465,1467xe" filled="true" fillcolor="#d1d3d4" stroked="false">
                <v:path arrowok="t"/>
                <v:fill type="solid"/>
              </v:shape>
            </v:group>
            <v:group style="position:absolute;left:6004;top:1467;width:921;height:921" coordorigin="6004,1467" coordsize="921,921">
              <v:shape style="position:absolute;left:6004;top:1467;width:921;height:921" coordorigin="6004,1467" coordsize="921,921" path="m6465,1467l6539,1473,6610,1490,6676,1518,6737,1556,6790,1602,6836,1655,6874,1716,6902,1782,6919,1852,6925,1927,6919,2002,6902,2073,6874,2139,6836,2199,6790,2253,6737,2299,6676,2336,6610,2364,6539,2381,6465,2387,6390,2381,6319,2364,6253,2336,6193,2299,6139,2253,6093,2199,6056,2139,6028,2073,6010,2002,6004,1927,6010,1852,6028,1782,6056,1716,6093,1655,6139,1602,6193,1556,6253,1518,6319,1490,6390,1473,6465,1467xe" filled="false" stroked="true" strokeweight=".425pt" strokecolor="#231f20">
                <v:path arrowok="t"/>
              </v:shape>
            </v:group>
            <v:group style="position:absolute;left:6217;top:1500;width:419;height:816" coordorigin="6217,1500" coordsize="419,816">
              <v:shape style="position:absolute;left:6217;top:1500;width:419;height:816" coordorigin="6217,1500" coordsize="419,816" path="m6217,2315l6636,1500e" filled="false" stroked="true" strokeweight=".306pt" strokecolor="#6d6e71">
                <v:path arrowok="t"/>
              </v:shape>
            </v:group>
            <v:group style="position:absolute;left:6014;top:1616;width:112;height:217" coordorigin="6014,1616" coordsize="112,217">
              <v:shape style="position:absolute;left:6014;top:1616;width:112;height:217" coordorigin="6014,1616" coordsize="112,217" path="m6014,1833l6125,1616e" filled="false" stroked="true" strokeweight=".306pt" strokecolor="#6d6e71">
                <v:path arrowok="t"/>
              </v:shape>
            </v:group>
            <v:group style="position:absolute;left:6006;top:1578;width:159;height:309" coordorigin="6006,1578" coordsize="159,309">
              <v:shape style="position:absolute;left:6006;top:1578;width:159;height:309" coordorigin="6006,1578" coordsize="159,309" path="m6006,1886l6164,1578e" filled="false" stroked="true" strokeweight=".306pt" strokecolor="#6d6e71">
                <v:path arrowok="t"/>
              </v:shape>
            </v:group>
            <v:group style="position:absolute;left:6004;top:1552;width:193;height:376" coordorigin="6004,1552" coordsize="193,376">
              <v:shape style="position:absolute;left:6004;top:1552;width:193;height:376" coordorigin="6004,1552" coordsize="193,376" path="m6004,1928l6197,1552e" filled="false" stroked="true" strokeweight=".306pt" strokecolor="#6d6e71">
                <v:path arrowok="t"/>
              </v:shape>
            </v:group>
            <v:group style="position:absolute;left:6006;top:1533;width:222;height:431" coordorigin="6006,1533" coordsize="222,431">
              <v:shape style="position:absolute;left:6006;top:1533;width:222;height:431" coordorigin="6006,1533" coordsize="222,431" path="m6006,1963l6227,1533e" filled="false" stroked="true" strokeweight=".306pt" strokecolor="#6d6e71">
                <v:path arrowok="t"/>
              </v:shape>
            </v:group>
            <v:group style="position:absolute;left:6009;top:1517;width:246;height:478" coordorigin="6009,1517" coordsize="246,478">
              <v:shape style="position:absolute;left:6009;top:1517;width:246;height:478" coordorigin="6009,1517" coordsize="246,478" path="m6009,1995l6254,1517e" filled="false" stroked="true" strokeweight=".306pt" strokecolor="#6d6e71">
                <v:path arrowok="t"/>
              </v:shape>
            </v:group>
            <v:group style="position:absolute;left:6014;top:1505;width:266;height:518" coordorigin="6014,1505" coordsize="266,518">
              <v:shape style="position:absolute;left:6014;top:1505;width:266;height:518" coordorigin="6014,1505" coordsize="266,518" path="m6014,2023l6280,1505e" filled="false" stroked="true" strokeweight=".306pt" strokecolor="#6d6e71">
                <v:path arrowok="t"/>
              </v:shape>
            </v:group>
            <v:group style="position:absolute;left:6021;top:1495;width:285;height:554" coordorigin="6021,1495" coordsize="285,554">
              <v:shape style="position:absolute;left:6021;top:1495;width:285;height:554" coordorigin="6021,1495" coordsize="285,554" path="m6021,2049l6305,1495e" filled="false" stroked="true" strokeweight=".306pt" strokecolor="#6d6e71">
                <v:path arrowok="t"/>
              </v:shape>
            </v:group>
            <v:group style="position:absolute;left:6028;top:1487;width:301;height:586" coordorigin="6028,1487" coordsize="301,586">
              <v:shape style="position:absolute;left:6028;top:1487;width:301;height:586" coordorigin="6028,1487" coordsize="301,586" path="m6028,2073l6329,1487e" filled="false" stroked="true" strokeweight=".306pt" strokecolor="#6d6e71">
                <v:path arrowok="t"/>
              </v:shape>
            </v:group>
            <v:group style="position:absolute;left:6036;top:1481;width:316;height:615" coordorigin="6036,1481" coordsize="316,615">
              <v:shape style="position:absolute;left:6036;top:1481;width:316;height:615" coordorigin="6036,1481" coordsize="316,615" path="m6036,2095l6352,1481e" filled="false" stroked="true" strokeweight=".306pt" strokecolor="#6d6e71">
                <v:path arrowok="t"/>
              </v:shape>
            </v:group>
            <v:group style="position:absolute;left:6045;top:1476;width:329;height:641" coordorigin="6045,1476" coordsize="329,641">
              <v:shape style="position:absolute;left:6045;top:1476;width:329;height:641" coordorigin="6045,1476" coordsize="329,641" path="m6045,2116l6374,1476e" filled="false" stroked="true" strokeweight=".306pt" strokecolor="#6d6e71">
                <v:path arrowok="t"/>
              </v:shape>
            </v:group>
            <v:group style="position:absolute;left:6054;top:1472;width:342;height:665" coordorigin="6054,1472" coordsize="342,665">
              <v:shape style="position:absolute;left:6054;top:1472;width:342;height:665" coordorigin="6054,1472" coordsize="342,665" path="m6054,2136l6396,1472e" filled="false" stroked="true" strokeweight=".306pt" strokecolor="#6d6e71">
                <v:path arrowok="t"/>
              </v:shape>
            </v:group>
            <v:group style="position:absolute;left:6065;top:1469;width:352;height:686" coordorigin="6065,1469" coordsize="352,686">
              <v:shape style="position:absolute;left:6065;top:1469;width:352;height:686" coordorigin="6065,1469" coordsize="352,686" path="m6065,2155l6417,1469e" filled="false" stroked="true" strokeweight=".306pt" strokecolor="#6d6e71">
                <v:path arrowok="t"/>
              </v:shape>
            </v:group>
            <v:group style="position:absolute;left:6075;top:1468;width:362;height:705" coordorigin="6075,1468" coordsize="362,705">
              <v:shape style="position:absolute;left:6075;top:1468;width:362;height:705" coordorigin="6075,1468" coordsize="362,705" path="m6075,2172l6437,1468e" filled="false" stroked="true" strokeweight=".306pt" strokecolor="#6d6e71">
                <v:path arrowok="t"/>
              </v:shape>
            </v:group>
            <v:group style="position:absolute;left:6086;top:1467;width:371;height:723" coordorigin="6086,1467" coordsize="371,723">
              <v:shape style="position:absolute;left:6086;top:1467;width:371;height:723" coordorigin="6086,1467" coordsize="371,723" path="m6086,2189l6457,1467e" filled="false" stroked="true" strokeweight=".306pt" strokecolor="#6d6e71">
                <v:path arrowok="t"/>
              </v:shape>
            </v:group>
            <v:group style="position:absolute;left:6098;top:1467;width:379;height:738" coordorigin="6098,1467" coordsize="379,738">
              <v:shape style="position:absolute;left:6098;top:1467;width:379;height:738" coordorigin="6098,1467" coordsize="379,738" path="m6098,2205l6477,1467e" filled="false" stroked="true" strokeweight=".306pt" strokecolor="#6d6e71">
                <v:path arrowok="t"/>
              </v:shape>
            </v:group>
            <v:group style="position:absolute;left:6110;top:1468;width:387;height:752" coordorigin="6110,1468" coordsize="387,752">
              <v:shape style="position:absolute;left:6110;top:1468;width:387;height:752" coordorigin="6110,1468" coordsize="387,752" path="m6110,2220l6496,1468e" filled="false" stroked="true" strokeweight=".306pt" strokecolor="#6d6e71">
                <v:path arrowok="t"/>
              </v:shape>
            </v:group>
            <v:group style="position:absolute;left:6122;top:1469;width:393;height:765" coordorigin="6122,1469" coordsize="393,765">
              <v:shape style="position:absolute;left:6122;top:1469;width:393;height:765" coordorigin="6122,1469" coordsize="393,765" path="m6122,2234l6515,1469e" filled="false" stroked="true" strokeweight=".306pt" strokecolor="#6d6e71">
                <v:path arrowok="t"/>
              </v:shape>
            </v:group>
            <v:group style="position:absolute;left:6134;top:1472;width:399;height:776" coordorigin="6134,1472" coordsize="399,776">
              <v:shape style="position:absolute;left:6134;top:1472;width:399;height:776" coordorigin="6134,1472" coordsize="399,776" path="m6134,2248l6533,1472e" filled="false" stroked="true" strokeweight=".306pt" strokecolor="#6d6e71">
                <v:path arrowok="t"/>
              </v:shape>
            </v:group>
            <v:group style="position:absolute;left:6147;top:1475;width:404;height:786" coordorigin="6147,1475" coordsize="404,786">
              <v:shape style="position:absolute;left:6147;top:1475;width:404;height:786" coordorigin="6147,1475" coordsize="404,786" path="m6147,2261l6551,1475e" filled="false" stroked="true" strokeweight=".306pt" strokecolor="#6d6e71">
                <v:path arrowok="t"/>
              </v:shape>
            </v:group>
            <v:group style="position:absolute;left:6161;top:1479;width:408;height:795" coordorigin="6161,1479" coordsize="408,795">
              <v:shape style="position:absolute;left:6161;top:1479;width:408;height:795" coordorigin="6161,1479" coordsize="408,795" path="m6161,2273l6569,1479e" filled="false" stroked="true" strokeweight=".306pt" strokecolor="#6d6e71">
                <v:path arrowok="t"/>
              </v:shape>
            </v:group>
            <v:group style="position:absolute;left:6174;top:1483;width:412;height:802" coordorigin="6174,1483" coordsize="412,802">
              <v:shape style="position:absolute;left:6174;top:1483;width:412;height:802" coordorigin="6174,1483" coordsize="412,802" path="m6174,2284l6586,1483e" filled="false" stroked="true" strokeweight=".306pt" strokecolor="#6d6e71">
                <v:path arrowok="t"/>
              </v:shape>
            </v:group>
            <v:group style="position:absolute;left:6188;top:1488;width:415;height:808" coordorigin="6188,1488" coordsize="415,808">
              <v:shape style="position:absolute;left:6188;top:1488;width:415;height:808" coordorigin="6188,1488" coordsize="415,808" path="m6188,2295l6603,1488e" filled="false" stroked="true" strokeweight=".306pt" strokecolor="#6d6e71">
                <v:path arrowok="t"/>
              </v:shape>
            </v:group>
            <v:group style="position:absolute;left:6203;top:1494;width:417;height:812" coordorigin="6203,1494" coordsize="417,812">
              <v:shape style="position:absolute;left:6203;top:1494;width:417;height:812" coordorigin="6203,1494" coordsize="417,812" path="m6203,2305l6620,1494e" filled="false" stroked="true" strokeweight=".306pt" strokecolor="#6d6e71">
                <v:path arrowok="t"/>
              </v:shape>
            </v:group>
            <v:group style="position:absolute;left:6055;top:1611;width:293;height:412" coordorigin="6055,1611" coordsize="293,412">
              <v:shape style="position:absolute;left:6055;top:1611;width:293;height:412" coordorigin="6055,1611" coordsize="293,412" path="m6094,1950l6078,1950,6071,1954,6058,1966,6055,1974,6055,1993,6121,2023,6144,2021,6167,2017,6189,2009,6210,1999,6224,1990,6160,1990,6149,1986,6121,1963,6110,1956,6107,1954,6101,1952,6094,1950xe" filled="true" fillcolor="#231f20" stroked="false">
                <v:path arrowok="t"/>
                <v:fill type="solid"/>
              </v:shape>
              <v:shape style="position:absolute;left:6055;top:1611;width:293;height:412" coordorigin="6055,1611" coordsize="293,412" path="m6347,1611l6190,1611,6106,1780,6123,1781,6139,1783,6194,1812,6228,1871,6233,1905,6231,1924,6203,1979,6172,1990,6224,1990,6276,1935,6298,1873,6300,1852,6299,1835,6273,1772,6220,1732,6162,1717,6181,1680,6326,1680,6347,1611xe" filled="true" fillcolor="#231f20" stroked="false">
                <v:path arrowok="t"/>
                <v:fill type="solid"/>
              </v:shape>
            </v:group>
            <v:group style="position:absolute;left:6319;top:1595;width:305;height:435" coordorigin="6319,1595" coordsize="305,435">
              <v:shape style="position:absolute;left:6319;top:1595;width:305;height:435" coordorigin="6319,1595" coordsize="305,435" path="m6524,1595l6453,1618,6405,1667,6359,1740,6335,1805,6321,1876,6319,1911,6320,1927,6339,1985,6389,2026,6414,2030,6428,2029,6409,2010,6401,2007,6390,1995,6387,1987,6387,1972,6402,1894,6420,1836,6447,1750,6472,1679,6504,1622,6520,1616,6584,1616,6580,1612,6568,1604,6555,1599,6540,1596,6524,1595xe" filled="true" fillcolor="#231f20" stroked="false">
                <v:path arrowok="t"/>
                <v:fill type="solid"/>
              </v:shape>
              <v:shape style="position:absolute;left:6319;top:1595;width:305;height:435" coordorigin="6319,1595" coordsize="305,435" path="m6584,1616l6535,1616,6543,1619,6548,1624,6554,1630,6557,1639,6557,1650,6547,1715,6519,1807,6484,1914,6463,1971,6427,2010,6484,2010,6531,1970,6571,1913,6602,1842,6620,1765,6624,1716,6623,1702,6600,1632,6591,1621,6584,1616xe" filled="true" fillcolor="#231f20" stroked="false">
                <v:path arrowok="t"/>
                <v:fill type="solid"/>
              </v:shape>
            </v:group>
            <v:group style="position:absolute;left:6086;top:2058;width:63;height:74" coordorigin="6086,2058" coordsize="63,74">
              <v:shape style="position:absolute;left:6086;top:2058;width:63;height:74" coordorigin="6086,2058" coordsize="63,74" path="m6129,2058l6110,2058,6102,2061,6089,2074,6086,2084,6086,2106,6089,2115,6102,2128,6110,2131,6127,2131,6133,2129,6144,2122,6145,2119,6114,2119,6110,2117,6103,2110,6101,2103,6101,2086,6103,2080,6110,2072,6114,2070,6146,2070,6145,2069,6136,2061,6129,2058xe" filled="true" fillcolor="#231f20" stroked="false">
                <v:path arrowok="t"/>
                <v:fill type="solid"/>
              </v:shape>
              <v:shape style="position:absolute;left:6086;top:2058;width:63;height:74" coordorigin="6086,2058" coordsize="63,74" path="m6135,2104l6134,2109,6132,2113,6126,2118,6123,2119,6145,2119,6147,2116,6149,2108,6135,2104xe" filled="true" fillcolor="#231f20" stroked="false">
                <v:path arrowok="t"/>
                <v:fill type="solid"/>
              </v:shape>
              <v:shape style="position:absolute;left:6086;top:2058;width:63;height:74" coordorigin="6086,2058" coordsize="63,74" path="m6146,2070l6123,2070,6127,2071,6132,2076,6134,2079,6135,2082,6149,2079,6148,2073,6146,2070xe" filled="true" fillcolor="#231f20" stroked="false">
                <v:path arrowok="t"/>
                <v:fill type="solid"/>
              </v:shape>
            </v:group>
            <v:group style="position:absolute;left:6162;top:2059;width:55;height:71" coordorigin="6162,2059" coordsize="55,71">
              <v:shape style="position:absolute;left:6162;top:2059;width:55;height:71" coordorigin="6162,2059" coordsize="55,71" path="m6216,2059l6162,2059,6162,2130,6217,2130,6217,2118,6176,2118,6176,2099,6213,2099,6213,2087,6176,2087,6176,2071,6216,2071,6216,2059xe" filled="true" fillcolor="#231f20" stroked="false">
                <v:path arrowok="t"/>
                <v:fill type="solid"/>
              </v:shape>
            </v:group>
            <v:group style="position:absolute;left:6229;top:2059;width:58;height:71" coordorigin="6229,2059" coordsize="58,71">
              <v:shape style="position:absolute;left:6229;top:2059;width:58;height:71" coordorigin="6229,2059" coordsize="58,71" path="m6244,2059l6229,2059,6229,2130,6243,2130,6243,2084,6259,2084,6244,2059xe" filled="true" fillcolor="#231f20" stroked="false">
                <v:path arrowok="t"/>
                <v:fill type="solid"/>
              </v:shape>
              <v:shape style="position:absolute;left:6229;top:2059;width:58;height:71" coordorigin="6229,2059" coordsize="58,71" path="m6259,2084l6243,2084,6272,2130,6287,2130,6287,2107,6273,2107,6259,2084xe" filled="true" fillcolor="#231f20" stroked="false">
                <v:path arrowok="t"/>
                <v:fill type="solid"/>
              </v:shape>
              <v:shape style="position:absolute;left:6229;top:2059;width:58;height:71" coordorigin="6229,2059" coordsize="58,71" path="m6287,2059l6273,2059,6273,2107,6287,2107,6287,2059xe" filled="true" fillcolor="#231f20" stroked="false">
                <v:path arrowok="t"/>
                <v:fill type="solid"/>
              </v:shape>
            </v:group>
            <v:group style="position:absolute;left:6297;top:2059;width:58;height:71" coordorigin="6297,2059" coordsize="58,71">
              <v:shape style="position:absolute;left:6297;top:2059;width:58;height:71" coordorigin="6297,2059" coordsize="58,71" path="m6333,2071l6319,2071,6319,2130,6333,2130,6333,2071xe" filled="true" fillcolor="#231f20" stroked="false">
                <v:path arrowok="t"/>
                <v:fill type="solid"/>
              </v:shape>
              <v:shape style="position:absolute;left:6297;top:2059;width:58;height:71" coordorigin="6297,2059" coordsize="58,71" path="m6355,2059l6297,2059,6297,2071,6355,2071,6355,2059xe" filled="true" fillcolor="#231f20" stroked="false">
                <v:path arrowok="t"/>
                <v:fill type="solid"/>
              </v:shape>
            </v:group>
            <v:group style="position:absolute;left:6349;top:2059;width:73;height:71" coordorigin="6349,2059" coordsize="73,71">
              <v:shape style="position:absolute;left:6349;top:2059;width:73;height:71" coordorigin="6349,2059" coordsize="73,71" path="m6393,2059l6377,2059,6349,2130,6365,2130,6371,2114,6415,2114,6410,2102,6375,2102,6385,2076,6399,2076,6393,2059xe" filled="true" fillcolor="#231f20" stroked="false">
                <v:path arrowok="t"/>
                <v:fill type="solid"/>
              </v:shape>
              <v:shape style="position:absolute;left:6349;top:2059;width:73;height:71" coordorigin="6349,2059" coordsize="73,71" path="m6415,2114l6399,2114,6406,2130,6422,2130,6415,2114xe" filled="true" fillcolor="#231f20" stroked="false">
                <v:path arrowok="t"/>
                <v:fill type="solid"/>
              </v:shape>
              <v:shape style="position:absolute;left:6349;top:2059;width:73;height:71" coordorigin="6349,2059" coordsize="73,71" path="m6399,2076l6385,2076,6395,2102,6410,2102,6399,2076xe" filled="true" fillcolor="#231f20" stroked="false">
                <v:path arrowok="t"/>
                <v:fill type="solid"/>
              </v:shape>
            </v:group>
            <v:group style="position:absolute;left:6415;top:2059;width:68;height:71" coordorigin="6415,2059" coordsize="68,71">
              <v:shape style="position:absolute;left:6415;top:2059;width:68;height:71" coordorigin="6415,2059" coordsize="68,71" path="m6430,2059l6415,2059,6440,2130,6456,2130,6463,2112,6449,2112,6430,2059xe" filled="true" fillcolor="#231f20" stroked="false">
                <v:path arrowok="t"/>
                <v:fill type="solid"/>
              </v:shape>
              <v:shape style="position:absolute;left:6415;top:2059;width:68;height:71" coordorigin="6415,2059" coordsize="68,71" path="m6482,2059l6466,2059,6449,2112,6463,2112,6482,2059xe" filled="true" fillcolor="#231f20" stroked="false">
                <v:path arrowok="t"/>
                <v:fill type="solid"/>
              </v:shape>
            </v:group>
            <v:group style="position:absolute;left:6486;top:2058;width:71;height:74" coordorigin="6486,2058" coordsize="71,74">
              <v:shape style="position:absolute;left:6486;top:2058;width:71;height:74" coordorigin="6486,2058" coordsize="71,74" path="m6532,2058l6515,2058,6510,2059,6486,2088,6486,2106,6490,2115,6502,2128,6511,2131,6532,2131,6541,2128,6550,2119,6516,2119,6511,2117,6503,2109,6501,2103,6501,2086,6503,2080,6511,2072,6515,2070,6549,2070,6541,2061,6532,2058xe" filled="true" fillcolor="#231f20" stroked="false">
                <v:path arrowok="t"/>
                <v:fill type="solid"/>
              </v:shape>
              <v:shape style="position:absolute;left:6486;top:2058;width:71;height:74" coordorigin="6486,2058" coordsize="71,74" path="m6549,2070l6528,2070,6532,2072,6540,2080,6541,2086,6541,2103,6540,2109,6532,2117,6527,2119,6550,2119,6553,2115,6557,2106,6557,2083,6553,2074,6549,2070xe" filled="true" fillcolor="#231f20" stroked="false">
                <v:path arrowok="t"/>
                <v:fill type="solid"/>
              </v:shape>
            </v:group>
            <v:group style="position:absolute;left:6564;top:2058;width:59;height:74" coordorigin="6564,2058" coordsize="59,74">
              <v:shape style="position:absolute;left:6564;top:2058;width:59;height:74" coordorigin="6564,2058" coordsize="59,74" path="m6578,2106l6564,2107,6565,2115,6568,2121,6578,2129,6585,2131,6600,2131,6606,2130,6614,2127,6617,2124,6621,2119,6590,2119,6586,2118,6581,2114,6579,2110,6578,2106xe" filled="true" fillcolor="#231f20" stroked="false">
                <v:path arrowok="t"/>
                <v:fill type="solid"/>
              </v:shape>
              <v:shape style="position:absolute;left:6564;top:2058;width:59;height:74" coordorigin="6564,2058" coordsize="59,74" path="m6602,2058l6588,2058,6583,2059,6567,2083,6569,2088,6577,2095,6582,2097,6596,2101,6600,2102,6604,2103,6606,2104,6608,2106,6608,2108,6608,2112,6607,2114,6602,2118,6599,2119,6621,2119,6622,2117,6623,2114,6623,2105,6622,2101,6589,2084,6585,2083,6582,2080,6581,2079,6581,2075,6582,2074,6586,2071,6589,2070,6619,2070,6618,2068,6609,2060,6602,2058xe" filled="true" fillcolor="#231f20" stroked="false">
                <v:path arrowok="t"/>
                <v:fill type="solid"/>
              </v:shape>
              <v:shape style="position:absolute;left:6564;top:2058;width:59;height:74" coordorigin="6564,2058" coordsize="59,74" path="m6619,2070l6597,2070,6600,2071,6604,2074,6606,2077,6606,2080,6621,2080,6621,2073,6619,2070xe" filled="true" fillcolor="#231f20" stroked="false">
                <v:path arrowok="t"/>
                <v:fill type="solid"/>
              </v:shape>
            </v:group>
            <v:group style="position:absolute;left:6577;top:1777;width:269;height:419" coordorigin="6577,1777" coordsize="269,419">
              <v:shape style="position:absolute;left:6577;top:1777;width:269;height:419" coordorigin="6577,1777" coordsize="269,419" path="m6577,1777l6682,1833,6774,1901,6829,1976,6846,2043,6833,2102,6797,2148,6744,2180,6681,2196e" filled="false" stroked="true" strokeweight=".613pt" strokecolor="#231f20">
                <v:path arrowok="t"/>
              </v:shape>
              <v:shape style="position:absolute;left:6419;top:1599;width:444;height:614" type="#_x0000_t75" stroked="false">
                <v:imagedata r:id="rId93" o:title=""/>
              </v:shape>
            </v:group>
            <v:group style="position:absolute;left:6272;top:2068;width:509;height:203" coordorigin="6272,2068" coordsize="509,203">
              <v:shape style="position:absolute;left:6272;top:2068;width:509;height:203" coordorigin="6272,2068" coordsize="509,203" path="m6780,2068l6740,2135,6687,2191,6622,2234,6548,2261,6467,2271,6415,2267,6365,2255,6317,2236,6272,2210e" filled="false" stroked="true" strokeweight=".541pt" strokecolor="#231f20">
                <v:path arrowok="t"/>
              </v:shape>
            </v:group>
            <v:group style="position:absolute;left:6004;top:1467;width:921;height:921" coordorigin="6004,1467" coordsize="921,921">
              <v:shape style="position:absolute;left:6004;top:1467;width:921;height:921" coordorigin="6004,1467" coordsize="921,921" path="m6465,1467l6539,1473,6610,1490,6676,1518,6737,1556,6790,1602,6836,1655,6874,1716,6902,1782,6919,1852,6925,1927,6919,2002,6902,2073,6874,2139,6836,2199,6790,2253,6737,2299,6676,2336,6610,2364,6539,2381,6465,2387,6390,2381,6319,2364,6253,2336,6193,2299,6139,2253,6093,2199,6056,2139,6028,2073,6010,2002,6004,1927,6010,1852,6028,1782,6056,1716,6093,1655,6139,1602,6193,1556,6253,1518,6319,1490,6390,1473,6465,1467xe" filled="false" stroked="true" strokeweight=".567pt" strokecolor="#231f20">
                <v:path arrowok="t"/>
              </v:shape>
              <v:shape style="position:absolute;left:6322;top:2226;width:297;height:119" type="#_x0000_t75" stroked="false">
                <v:imagedata r:id="rId94" o:title=""/>
              </v:shape>
            </v:group>
            <w10:wrap type="topAndBottom"/>
          </v:group>
        </w:pict>
      </w:r>
      <w:r>
        <w:rPr/>
        <w:pict>
          <v:group style="position:absolute;margin-left:350.811005pt;margin-top:73.036942pt;width:46.65pt;height:46.65pt;mso-position-horizontal-relative:page;mso-position-vertical-relative:paragraph;z-index:2920;mso-wrap-distance-left:0;mso-wrap-distance-right:0" coordorigin="7016,1461" coordsize="933,933">
            <v:group style="position:absolute;left:7022;top:1467;width:921;height:921" coordorigin="7022,1467" coordsize="921,921">
              <v:shape style="position:absolute;left:7022;top:1467;width:921;height:921" coordorigin="7022,1467" coordsize="921,921" path="m7483,1467l7408,1473,7337,1490,7271,1518,7211,1556,7157,1602,7111,1655,7074,1716,7046,1782,7028,1852,7022,1927,7028,2002,7046,2073,7074,2139,7111,2199,7157,2253,7211,2299,7271,2336,7337,2364,7408,2381,7483,2387,7557,2381,7628,2364,7694,2336,7754,2299,7808,2253,7854,2199,7891,2139,7919,2073,7937,2002,7943,1927,7937,1852,7919,1782,7891,1716,7854,1655,7808,1602,7754,1556,7694,1518,7628,1490,7557,1473,7483,1467xe" filled="true" fillcolor="#d1d3d4" stroked="false">
                <v:path arrowok="t"/>
                <v:fill type="solid"/>
              </v:shape>
            </v:group>
            <v:group style="position:absolute;left:7022;top:1467;width:921;height:921" coordorigin="7022,1467" coordsize="921,921">
              <v:shape style="position:absolute;left:7022;top:1467;width:921;height:921" coordorigin="7022,1467" coordsize="921,921" path="m7483,1467l7557,1473,7628,1490,7694,1518,7754,1556,7808,1602,7854,1655,7891,1716,7919,1782,7937,1852,7943,1927,7937,2002,7919,2073,7891,2139,7854,2199,7808,2253,7754,2299,7694,2336,7628,2364,7557,2381,7483,2387,7408,2381,7337,2364,7271,2336,7211,2299,7157,2253,7111,2199,7074,2139,7046,2073,7028,2002,7022,1927,7028,1852,7046,1782,7074,1716,7111,1655,7157,1602,7211,1556,7271,1518,7337,1490,7408,1473,7483,1467xe" filled="false" stroked="true" strokeweight=".425pt" strokecolor="#231f20">
                <v:path arrowok="t"/>
              </v:shape>
            </v:group>
            <v:group style="position:absolute;left:7235;top:1500;width:419;height:816" coordorigin="7235,1500" coordsize="419,816">
              <v:shape style="position:absolute;left:7235;top:1500;width:419;height:816" coordorigin="7235,1500" coordsize="419,816" path="m7235,2315l7654,1500e" filled="false" stroked="true" strokeweight=".306pt" strokecolor="#6d6e71">
                <v:path arrowok="t"/>
              </v:shape>
            </v:group>
            <v:group style="position:absolute;left:7032;top:1616;width:112;height:217" coordorigin="7032,1616" coordsize="112,217">
              <v:shape style="position:absolute;left:7032;top:1616;width:112;height:217" coordorigin="7032,1616" coordsize="112,217" path="m7032,1833l7143,1616e" filled="false" stroked="true" strokeweight=".306pt" strokecolor="#6d6e71">
                <v:path arrowok="t"/>
              </v:shape>
            </v:group>
            <v:group style="position:absolute;left:7024;top:1578;width:159;height:309" coordorigin="7024,1578" coordsize="159,309">
              <v:shape style="position:absolute;left:7024;top:1578;width:159;height:309" coordorigin="7024,1578" coordsize="159,309" path="m7024,1886l7182,1578e" filled="false" stroked="true" strokeweight=".306pt" strokecolor="#6d6e71">
                <v:path arrowok="t"/>
              </v:shape>
            </v:group>
            <v:group style="position:absolute;left:7022;top:1552;width:193;height:376" coordorigin="7022,1552" coordsize="193,376">
              <v:shape style="position:absolute;left:7022;top:1552;width:193;height:376" coordorigin="7022,1552" coordsize="193,376" path="m7022,1928l7215,1552e" filled="false" stroked="true" strokeweight=".306pt" strokecolor="#6d6e71">
                <v:path arrowok="t"/>
              </v:shape>
            </v:group>
            <v:group style="position:absolute;left:7024;top:1533;width:222;height:431" coordorigin="7024,1533" coordsize="222,431">
              <v:shape style="position:absolute;left:7024;top:1533;width:222;height:431" coordorigin="7024,1533" coordsize="222,431" path="m7024,1963l7245,1533e" filled="false" stroked="true" strokeweight=".306pt" strokecolor="#6d6e71">
                <v:path arrowok="t"/>
              </v:shape>
            </v:group>
            <v:group style="position:absolute;left:7027;top:1517;width:246;height:478" coordorigin="7027,1517" coordsize="246,478">
              <v:shape style="position:absolute;left:7027;top:1517;width:246;height:478" coordorigin="7027,1517" coordsize="246,478" path="m7027,1995l7272,1517e" filled="false" stroked="true" strokeweight=".306pt" strokecolor="#6d6e71">
                <v:path arrowok="t"/>
              </v:shape>
            </v:group>
            <v:group style="position:absolute;left:7032;top:1505;width:266;height:518" coordorigin="7032,1505" coordsize="266,518">
              <v:shape style="position:absolute;left:7032;top:1505;width:266;height:518" coordorigin="7032,1505" coordsize="266,518" path="m7032,2023l7298,1505e" filled="false" stroked="true" strokeweight=".306pt" strokecolor="#6d6e71">
                <v:path arrowok="t"/>
              </v:shape>
            </v:group>
            <v:group style="position:absolute;left:7039;top:1495;width:285;height:554" coordorigin="7039,1495" coordsize="285,554">
              <v:shape style="position:absolute;left:7039;top:1495;width:285;height:554" coordorigin="7039,1495" coordsize="285,554" path="m7039,2049l7323,1495e" filled="false" stroked="true" strokeweight=".306pt" strokecolor="#6d6e71">
                <v:path arrowok="t"/>
              </v:shape>
            </v:group>
            <v:group style="position:absolute;left:7046;top:1487;width:301;height:586" coordorigin="7046,1487" coordsize="301,586">
              <v:shape style="position:absolute;left:7046;top:1487;width:301;height:586" coordorigin="7046,1487" coordsize="301,586" path="m7046,2073l7347,1487e" filled="false" stroked="true" strokeweight=".306pt" strokecolor="#6d6e71">
                <v:path arrowok="t"/>
              </v:shape>
            </v:group>
            <v:group style="position:absolute;left:7054;top:1481;width:316;height:615" coordorigin="7054,1481" coordsize="316,615">
              <v:shape style="position:absolute;left:7054;top:1481;width:316;height:615" coordorigin="7054,1481" coordsize="316,615" path="m7054,2095l7370,1481e" filled="false" stroked="true" strokeweight=".306pt" strokecolor="#6d6e71">
                <v:path arrowok="t"/>
              </v:shape>
            </v:group>
            <v:group style="position:absolute;left:7063;top:1476;width:329;height:641" coordorigin="7063,1476" coordsize="329,641">
              <v:shape style="position:absolute;left:7063;top:1476;width:329;height:641" coordorigin="7063,1476" coordsize="329,641" path="m7063,2116l7392,1476e" filled="false" stroked="true" strokeweight=".306pt" strokecolor="#6d6e71">
                <v:path arrowok="t"/>
              </v:shape>
            </v:group>
            <v:group style="position:absolute;left:7072;top:1472;width:342;height:665" coordorigin="7072,1472" coordsize="342,665">
              <v:shape style="position:absolute;left:7072;top:1472;width:342;height:665" coordorigin="7072,1472" coordsize="342,665" path="m7072,2136l7413,1472e" filled="false" stroked="true" strokeweight=".306pt" strokecolor="#6d6e71">
                <v:path arrowok="t"/>
              </v:shape>
            </v:group>
            <v:group style="position:absolute;left:7082;top:1469;width:352;height:686" coordorigin="7082,1469" coordsize="352,686">
              <v:shape style="position:absolute;left:7082;top:1469;width:352;height:686" coordorigin="7082,1469" coordsize="352,686" path="m7082,2155l7434,1469e" filled="false" stroked="true" strokeweight=".306pt" strokecolor="#6d6e71">
                <v:path arrowok="t"/>
              </v:shape>
            </v:group>
            <v:group style="position:absolute;left:7093;top:1468;width:362;height:705" coordorigin="7093,1468" coordsize="362,705">
              <v:shape style="position:absolute;left:7093;top:1468;width:362;height:705" coordorigin="7093,1468" coordsize="362,705" path="m7093,2172l7455,1468e" filled="false" stroked="true" strokeweight=".306pt" strokecolor="#6d6e71">
                <v:path arrowok="t"/>
              </v:shape>
            </v:group>
            <v:group style="position:absolute;left:7104;top:1467;width:371;height:723" coordorigin="7104,1467" coordsize="371,723">
              <v:shape style="position:absolute;left:7104;top:1467;width:371;height:723" coordorigin="7104,1467" coordsize="371,723" path="m7104,2189l7475,1467e" filled="false" stroked="true" strokeweight=".306pt" strokecolor="#6d6e71">
                <v:path arrowok="t"/>
              </v:shape>
            </v:group>
            <v:group style="position:absolute;left:7115;top:1467;width:379;height:738" coordorigin="7115,1467" coordsize="379,738">
              <v:shape style="position:absolute;left:7115;top:1467;width:379;height:738" coordorigin="7115,1467" coordsize="379,738" path="m7115,2205l7494,1467e" filled="false" stroked="true" strokeweight=".306pt" strokecolor="#6d6e71">
                <v:path arrowok="t"/>
              </v:shape>
            </v:group>
            <v:group style="position:absolute;left:7127;top:1468;width:387;height:752" coordorigin="7127,1468" coordsize="387,752">
              <v:shape style="position:absolute;left:7127;top:1468;width:387;height:752" coordorigin="7127,1468" coordsize="387,752" path="m7127,2220l7514,1468e" filled="false" stroked="true" strokeweight=".306pt" strokecolor="#6d6e71">
                <v:path arrowok="t"/>
              </v:shape>
            </v:group>
            <v:group style="position:absolute;left:7140;top:1469;width:393;height:765" coordorigin="7140,1469" coordsize="393,765">
              <v:shape style="position:absolute;left:7140;top:1469;width:393;height:765" coordorigin="7140,1469" coordsize="393,765" path="m7140,2234l7532,1469e" filled="false" stroked="true" strokeweight=".306pt" strokecolor="#6d6e71">
                <v:path arrowok="t"/>
              </v:shape>
            </v:group>
            <v:group style="position:absolute;left:7152;top:1472;width:399;height:776" coordorigin="7152,1472" coordsize="399,776">
              <v:shape style="position:absolute;left:7152;top:1472;width:399;height:776" coordorigin="7152,1472" coordsize="399,776" path="m7152,2248l7551,1472e" filled="false" stroked="true" strokeweight=".306pt" strokecolor="#6d6e71">
                <v:path arrowok="t"/>
              </v:shape>
            </v:group>
            <v:group style="position:absolute;left:7165;top:1475;width:404;height:786" coordorigin="7165,1475" coordsize="404,786">
              <v:shape style="position:absolute;left:7165;top:1475;width:404;height:786" coordorigin="7165,1475" coordsize="404,786" path="m7165,2261l7569,1475e" filled="false" stroked="true" strokeweight=".306pt" strokecolor="#6d6e71">
                <v:path arrowok="t"/>
              </v:shape>
            </v:group>
            <v:group style="position:absolute;left:7179;top:1479;width:408;height:795" coordorigin="7179,1479" coordsize="408,795">
              <v:shape style="position:absolute;left:7179;top:1479;width:408;height:795" coordorigin="7179,1479" coordsize="408,795" path="m7179,2273l7587,1479e" filled="false" stroked="true" strokeweight=".306pt" strokecolor="#6d6e71">
                <v:path arrowok="t"/>
              </v:shape>
            </v:group>
            <v:group style="position:absolute;left:7192;top:1483;width:412;height:802" coordorigin="7192,1483" coordsize="412,802">
              <v:shape style="position:absolute;left:7192;top:1483;width:412;height:802" coordorigin="7192,1483" coordsize="412,802" path="m7192,2284l7604,1483e" filled="false" stroked="true" strokeweight=".306pt" strokecolor="#6d6e71">
                <v:path arrowok="t"/>
              </v:shape>
            </v:group>
            <v:group style="position:absolute;left:7206;top:1488;width:415;height:808" coordorigin="7206,1488" coordsize="415,808">
              <v:shape style="position:absolute;left:7206;top:1488;width:415;height:808" coordorigin="7206,1488" coordsize="415,808" path="m7206,2295l7621,1488e" filled="false" stroked="true" strokeweight=".306pt" strokecolor="#6d6e71">
                <v:path arrowok="t"/>
              </v:shape>
            </v:group>
            <v:group style="position:absolute;left:7221;top:1494;width:417;height:812" coordorigin="7221,1494" coordsize="417,812">
              <v:shape style="position:absolute;left:7221;top:1494;width:417;height:812" coordorigin="7221,1494" coordsize="417,812" path="m7221,2305l7638,1494e" filled="false" stroked="true" strokeweight=".306pt" strokecolor="#6d6e71">
                <v:path arrowok="t"/>
              </v:shape>
            </v:group>
            <v:group style="position:absolute;left:7073;top:1611;width:293;height:412" coordorigin="7073,1611" coordsize="293,412">
              <v:shape style="position:absolute;left:7073;top:1611;width:293;height:412" coordorigin="7073,1611" coordsize="293,412" path="m7112,1950l7096,1950,7089,1954,7076,1966,7073,1974,7073,1993,7139,2023,7162,2021,7185,2017,7207,2009,7228,1999,7242,1990,7178,1990,7167,1986,7138,1963,7128,1956,7125,1954,7119,1952,7112,1950xe" filled="true" fillcolor="#231f20" stroked="false">
                <v:path arrowok="t"/>
                <v:fill type="solid"/>
              </v:shape>
              <v:shape style="position:absolute;left:7073;top:1611;width:293;height:412" coordorigin="7073,1611" coordsize="293,412" path="m7365,1611l7208,1611,7123,1780,7141,1781,7157,1783,7212,1812,7246,1871,7250,1905,7249,1924,7221,1979,7190,1990,7242,1990,7294,1935,7316,1873,7318,1852,7317,1835,7290,1772,7238,1732,7180,1717,7199,1680,7344,1680,7365,1611xe" filled="true" fillcolor="#231f20" stroked="false">
                <v:path arrowok="t"/>
                <v:fill type="solid"/>
              </v:shape>
            </v:group>
            <v:group style="position:absolute;left:7337;top:1595;width:305;height:435" coordorigin="7337,1595" coordsize="305,435">
              <v:shape style="position:absolute;left:7337;top:1595;width:305;height:435" coordorigin="7337,1595" coordsize="305,435" path="m7542,1595l7471,1618,7423,1667,7377,1740,7353,1805,7339,1876,7337,1911,7338,1927,7356,1985,7406,2026,7432,2030,7446,2029,7427,2010,7419,2007,7408,1995,7405,1987,7405,1972,7420,1894,7437,1836,7465,1750,7490,1679,7522,1622,7538,1616,7602,1616,7598,1612,7586,1604,7572,1599,7558,1596,7542,1595xe" filled="true" fillcolor="#231f20" stroked="false">
                <v:path arrowok="t"/>
                <v:fill type="solid"/>
              </v:shape>
              <v:shape style="position:absolute;left:7337;top:1595;width:305;height:435" coordorigin="7337,1595" coordsize="305,435" path="m7602,1616l7553,1616,7560,1619,7566,1624,7572,1630,7575,1639,7575,1650,7565,1715,7537,1807,7502,1914,7481,1971,7445,2010,7502,2010,7549,1970,7589,1913,7620,1842,7638,1765,7641,1716,7641,1702,7618,1632,7609,1621,7602,1616xe" filled="true" fillcolor="#231f20" stroked="false">
                <v:path arrowok="t"/>
                <v:fill type="solid"/>
              </v:shape>
            </v:group>
            <v:group style="position:absolute;left:7104;top:2058;width:63;height:74" coordorigin="7104,2058" coordsize="63,74">
              <v:shape style="position:absolute;left:7104;top:2058;width:63;height:74" coordorigin="7104,2058" coordsize="63,74" path="m7147,2058l7128,2058,7120,2061,7107,2074,7104,2084,7104,2106,7107,2115,7120,2128,7127,2131,7145,2131,7151,2129,7161,2122,7163,2119,7132,2119,7127,2117,7121,2110,7119,2103,7119,2086,7121,2080,7128,2072,7132,2070,7164,2070,7163,2069,7154,2061,7147,2058xe" filled="true" fillcolor="#231f20" stroked="false">
                <v:path arrowok="t"/>
                <v:fill type="solid"/>
              </v:shape>
              <v:shape style="position:absolute;left:7104;top:2058;width:63;height:74" coordorigin="7104,2058" coordsize="63,74" path="m7153,2104l7152,2109,7150,2113,7144,2118,7141,2119,7163,2119,7165,2116,7167,2108,7153,2104xe" filled="true" fillcolor="#231f20" stroked="false">
                <v:path arrowok="t"/>
                <v:fill type="solid"/>
              </v:shape>
              <v:shape style="position:absolute;left:7104;top:2058;width:63;height:74" coordorigin="7104,2058" coordsize="63,74" path="m7164,2070l7141,2070,7144,2071,7150,2076,7152,2079,7152,2082,7167,2079,7165,2073,7164,2070xe" filled="true" fillcolor="#231f20" stroked="false">
                <v:path arrowok="t"/>
                <v:fill type="solid"/>
              </v:shape>
            </v:group>
            <v:group style="position:absolute;left:7180;top:2059;width:55;height:71" coordorigin="7180,2059" coordsize="55,71">
              <v:shape style="position:absolute;left:7180;top:2059;width:55;height:71" coordorigin="7180,2059" coordsize="55,71" path="m7233,2059l7180,2059,7180,2130,7235,2130,7235,2118,7194,2118,7194,2099,7231,2099,7231,2087,7194,2087,7194,2071,7233,2071,7233,2059xe" filled="true" fillcolor="#231f20" stroked="false">
                <v:path arrowok="t"/>
                <v:fill type="solid"/>
              </v:shape>
            </v:group>
            <v:group style="position:absolute;left:7247;top:2059;width:58;height:71" coordorigin="7247,2059" coordsize="58,71">
              <v:shape style="position:absolute;left:7247;top:2059;width:58;height:71" coordorigin="7247,2059" coordsize="58,71" path="m7261,2059l7247,2059,7247,2130,7261,2130,7261,2084,7277,2084,7261,2059xe" filled="true" fillcolor="#231f20" stroked="false">
                <v:path arrowok="t"/>
                <v:fill type="solid"/>
              </v:shape>
              <v:shape style="position:absolute;left:7247;top:2059;width:58;height:71" coordorigin="7247,2059" coordsize="58,71" path="m7277,2084l7261,2084,7290,2130,7305,2130,7305,2107,7291,2107,7277,2084xe" filled="true" fillcolor="#231f20" stroked="false">
                <v:path arrowok="t"/>
                <v:fill type="solid"/>
              </v:shape>
              <v:shape style="position:absolute;left:7247;top:2059;width:58;height:71" coordorigin="7247,2059" coordsize="58,71" path="m7305,2059l7291,2059,7291,2107,7305,2107,7305,2059xe" filled="true" fillcolor="#231f20" stroked="false">
                <v:path arrowok="t"/>
                <v:fill type="solid"/>
              </v:shape>
            </v:group>
            <v:group style="position:absolute;left:7315;top:2059;width:58;height:71" coordorigin="7315,2059" coordsize="58,71">
              <v:shape style="position:absolute;left:7315;top:2059;width:58;height:71" coordorigin="7315,2059" coordsize="58,71" path="m7351,2071l7336,2071,7336,2130,7351,2130,7351,2071xe" filled="true" fillcolor="#231f20" stroked="false">
                <v:path arrowok="t"/>
                <v:fill type="solid"/>
              </v:shape>
              <v:shape style="position:absolute;left:7315;top:2059;width:58;height:71" coordorigin="7315,2059" coordsize="58,71" path="m7372,2059l7315,2059,7315,2071,7372,2071,7372,2059xe" filled="true" fillcolor="#231f20" stroked="false">
                <v:path arrowok="t"/>
                <v:fill type="solid"/>
              </v:shape>
            </v:group>
            <v:group style="position:absolute;left:7367;top:2059;width:73;height:71" coordorigin="7367,2059" coordsize="73,71">
              <v:shape style="position:absolute;left:7367;top:2059;width:73;height:71" coordorigin="7367,2059" coordsize="73,71" path="m7411,2059l7395,2059,7367,2130,7382,2130,7388,2114,7433,2114,7428,2102,7393,2102,7403,2076,7417,2076,7411,2059xe" filled="true" fillcolor="#231f20" stroked="false">
                <v:path arrowok="t"/>
                <v:fill type="solid"/>
              </v:shape>
              <v:shape style="position:absolute;left:7367;top:2059;width:73;height:71" coordorigin="7367,2059" coordsize="73,71" path="m7433,2114l7417,2114,7424,2130,7440,2130,7433,2114xe" filled="true" fillcolor="#231f20" stroked="false">
                <v:path arrowok="t"/>
                <v:fill type="solid"/>
              </v:shape>
              <v:shape style="position:absolute;left:7367;top:2059;width:73;height:71" coordorigin="7367,2059" coordsize="73,71" path="m7417,2076l7403,2076,7413,2102,7428,2102,7417,2076xe" filled="true" fillcolor="#231f20" stroked="false">
                <v:path arrowok="t"/>
                <v:fill type="solid"/>
              </v:shape>
            </v:group>
            <v:group style="position:absolute;left:7432;top:2059;width:68;height:71" coordorigin="7432,2059" coordsize="68,71">
              <v:shape style="position:absolute;left:7432;top:2059;width:68;height:71" coordorigin="7432,2059" coordsize="68,71" path="m7448,2059l7432,2059,7458,2130,7474,2130,7481,2112,7466,2112,7448,2059xe" filled="true" fillcolor="#231f20" stroked="false">
                <v:path arrowok="t"/>
                <v:fill type="solid"/>
              </v:shape>
              <v:shape style="position:absolute;left:7432;top:2059;width:68;height:71" coordorigin="7432,2059" coordsize="68,71" path="m7500,2059l7484,2059,7466,2112,7481,2112,7500,2059xe" filled="true" fillcolor="#231f20" stroked="false">
                <v:path arrowok="t"/>
                <v:fill type="solid"/>
              </v:shape>
            </v:group>
            <v:group style="position:absolute;left:7504;top:2058;width:71;height:74" coordorigin="7504,2058" coordsize="71,74">
              <v:shape style="position:absolute;left:7504;top:2058;width:71;height:74" coordorigin="7504,2058" coordsize="71,74" path="m7550,2058l7533,2058,7528,2059,7504,2088,7504,2106,7507,2115,7520,2128,7529,2131,7550,2131,7558,2128,7567,2119,7533,2119,7529,2117,7521,2109,7519,2103,7519,2086,7521,2080,7528,2072,7533,2070,7567,2070,7558,2061,7550,2058xe" filled="true" fillcolor="#231f20" stroked="false">
                <v:path arrowok="t"/>
                <v:fill type="solid"/>
              </v:shape>
              <v:shape style="position:absolute;left:7504;top:2058;width:71;height:74" coordorigin="7504,2058" coordsize="71,74" path="m7567,2070l7545,2070,7550,2072,7557,2080,7559,2086,7559,2103,7557,2109,7550,2117,7545,2119,7567,2119,7571,2115,7574,2106,7574,2083,7571,2074,7567,2070xe" filled="true" fillcolor="#231f20" stroked="false">
                <v:path arrowok="t"/>
                <v:fill type="solid"/>
              </v:shape>
            </v:group>
            <v:group style="position:absolute;left:7582;top:2058;width:59;height:74" coordorigin="7582,2058" coordsize="59,74">
              <v:shape style="position:absolute;left:7582;top:2058;width:59;height:74" coordorigin="7582,2058" coordsize="59,74" path="m7596,2106l7582,2107,7583,2115,7586,2121,7596,2129,7603,2131,7618,2131,7623,2130,7632,2127,7635,2124,7638,2119,7608,2119,7604,2118,7599,2114,7597,2110,7596,2106xe" filled="true" fillcolor="#231f20" stroked="false">
                <v:path arrowok="t"/>
                <v:fill type="solid"/>
              </v:shape>
              <v:shape style="position:absolute;left:7582;top:2058;width:59;height:74" coordorigin="7582,2058" coordsize="59,74" path="m7620,2058l7605,2058,7601,2059,7585,2083,7587,2088,7594,2095,7600,2097,7614,2101,7618,2102,7622,2103,7624,2104,7626,2106,7626,2108,7626,2112,7625,2114,7620,2118,7617,2119,7638,2119,7640,2117,7641,2114,7641,2105,7640,2101,7607,2084,7603,2083,7599,2080,7599,2079,7599,2075,7599,2074,7603,2071,7607,2070,7637,2070,7636,2068,7627,2060,7620,2058xe" filled="true" fillcolor="#231f20" stroked="false">
                <v:path arrowok="t"/>
                <v:fill type="solid"/>
              </v:shape>
              <v:shape style="position:absolute;left:7582;top:2058;width:59;height:74" coordorigin="7582,2058" coordsize="59,74" path="m7637,2070l7615,2070,7618,2071,7622,2074,7624,2077,7624,2080,7639,2080,7639,2073,7637,2070xe" filled="true" fillcolor="#231f20" stroked="false">
                <v:path arrowok="t"/>
                <v:fill type="solid"/>
              </v:shape>
            </v:group>
            <v:group style="position:absolute;left:7595;top:1777;width:269;height:419" coordorigin="7595,1777" coordsize="269,419">
              <v:shape style="position:absolute;left:7595;top:1777;width:269;height:419" coordorigin="7595,1777" coordsize="269,419" path="m7595,1777l7700,1833,7792,1901,7847,1976,7864,2043,7851,2102,7815,2148,7762,2180,7699,2196e" filled="false" stroked="true" strokeweight=".613pt" strokecolor="#231f20">
                <v:path arrowok="t"/>
              </v:shape>
              <v:shape style="position:absolute;left:7437;top:1599;width:444;height:614" type="#_x0000_t75" stroked="false">
                <v:imagedata r:id="rId95" o:title=""/>
              </v:shape>
            </v:group>
            <v:group style="position:absolute;left:7290;top:2068;width:509;height:203" coordorigin="7290,2068" coordsize="509,203">
              <v:shape style="position:absolute;left:7290;top:2068;width:509;height:203" coordorigin="7290,2068" coordsize="509,203" path="m7798,2068l7758,2135,7704,2191,7640,2234,7566,2261,7485,2271,7433,2267,7383,2255,7334,2236,7290,2210e" filled="false" stroked="true" strokeweight=".541pt" strokecolor="#231f20">
                <v:path arrowok="t"/>
              </v:shape>
            </v:group>
            <v:group style="position:absolute;left:7022;top:1467;width:921;height:921" coordorigin="7022,1467" coordsize="921,921">
              <v:shape style="position:absolute;left:7022;top:1467;width:921;height:921" coordorigin="7022,1467" coordsize="921,921" path="m7483,1467l7557,1473,7628,1490,7694,1518,7754,1556,7808,1602,7854,1655,7891,1716,7919,1782,7937,1852,7943,1927,7937,2002,7919,2073,7891,2139,7854,2199,7808,2253,7754,2299,7694,2336,7628,2364,7557,2381,7483,2387,7408,2381,7337,2364,7271,2336,7211,2299,7157,2253,7111,2199,7074,2139,7046,2073,7028,2002,7022,1927,7028,1852,7046,1782,7074,1716,7111,1655,7157,1602,7211,1556,7271,1518,7337,1490,7408,1473,7483,1467xe" filled="false" stroked="true" strokeweight=".567pt" strokecolor="#231f20">
                <v:path arrowok="t"/>
              </v:shape>
              <v:shape style="position:absolute;left:7340;top:2226;width:297;height:119" type="#_x0000_t75" stroked="false">
                <v:imagedata r:id="rId96" o:title=""/>
              </v:shape>
            </v:group>
            <w10:wrap type="topAndBottom"/>
          </v:group>
        </w:pict>
      </w:r>
      <w:r>
        <w:rPr/>
        <w:pict>
          <v:group style="position:absolute;margin-left:401.700989pt;margin-top:73.036942pt;width:46.65pt;height:46.65pt;mso-position-horizontal-relative:page;mso-position-vertical-relative:paragraph;z-index:2944;mso-wrap-distance-left:0;mso-wrap-distance-right:0" coordorigin="8034,1461" coordsize="933,933">
            <v:group style="position:absolute;left:8040;top:1467;width:921;height:921" coordorigin="8040,1467" coordsize="921,921">
              <v:shape style="position:absolute;left:8040;top:1467;width:921;height:921" coordorigin="8040,1467" coordsize="921,921" path="m8500,1467l8426,1473,8355,1490,8289,1518,8229,1556,8175,1602,8129,1655,8091,1716,8063,1782,8046,1852,8040,1927,8046,2002,8063,2073,8091,2139,8129,2199,8175,2253,8229,2299,8289,2336,8355,2364,8426,2381,8500,2387,8575,2381,8646,2364,8712,2336,8772,2299,8826,2253,8872,2199,8909,2139,8937,2073,8955,2002,8961,1927,8955,1852,8937,1782,8909,1716,8872,1655,8826,1602,8772,1556,8712,1518,8646,1490,8575,1473,8500,1467xe" filled="true" fillcolor="#d1d3d4" stroked="false">
                <v:path arrowok="t"/>
                <v:fill type="solid"/>
              </v:shape>
            </v:group>
            <v:group style="position:absolute;left:8040;top:1467;width:921;height:921" coordorigin="8040,1467" coordsize="921,921">
              <v:shape style="position:absolute;left:8040;top:1467;width:921;height:921" coordorigin="8040,1467" coordsize="921,921" path="m8500,1467l8575,1473,8646,1490,8712,1518,8772,1556,8826,1602,8872,1655,8909,1716,8937,1782,8955,1852,8961,1927,8955,2002,8937,2073,8909,2139,8872,2199,8826,2253,8772,2299,8712,2336,8646,2364,8575,2381,8500,2387,8426,2381,8355,2364,8289,2336,8229,2299,8175,2253,8129,2199,8091,2139,8063,2073,8046,2002,8040,1927,8046,1852,8063,1782,8091,1716,8129,1655,8175,1602,8229,1556,8289,1518,8355,1490,8426,1473,8500,1467xe" filled="false" stroked="true" strokeweight=".425pt" strokecolor="#231f20">
                <v:path arrowok="t"/>
              </v:shape>
            </v:group>
            <v:group style="position:absolute;left:8253;top:1500;width:419;height:816" coordorigin="8253,1500" coordsize="419,816">
              <v:shape style="position:absolute;left:8253;top:1500;width:419;height:816" coordorigin="8253,1500" coordsize="419,816" path="m8253,2315l8672,1500e" filled="false" stroked="true" strokeweight=".306pt" strokecolor="#6d6e71">
                <v:path arrowok="t"/>
              </v:shape>
            </v:group>
            <v:group style="position:absolute;left:8050;top:1616;width:112;height:217" coordorigin="8050,1616" coordsize="112,217">
              <v:shape style="position:absolute;left:8050;top:1616;width:112;height:217" coordorigin="8050,1616" coordsize="112,217" path="m8050,1833l8161,1616e" filled="false" stroked="true" strokeweight=".306pt" strokecolor="#6d6e71">
                <v:path arrowok="t"/>
              </v:shape>
            </v:group>
            <v:group style="position:absolute;left:8042;top:1578;width:159;height:309" coordorigin="8042,1578" coordsize="159,309">
              <v:shape style="position:absolute;left:8042;top:1578;width:159;height:309" coordorigin="8042,1578" coordsize="159,309" path="m8042,1886l8200,1578e" filled="false" stroked="true" strokeweight=".306pt" strokecolor="#6d6e71">
                <v:path arrowok="t"/>
              </v:shape>
            </v:group>
            <v:group style="position:absolute;left:8040;top:1552;width:193;height:376" coordorigin="8040,1552" coordsize="193,376">
              <v:shape style="position:absolute;left:8040;top:1552;width:193;height:376" coordorigin="8040,1552" coordsize="193,376" path="m8040,1928l8233,1552e" filled="false" stroked="true" strokeweight=".306pt" strokecolor="#6d6e71">
                <v:path arrowok="t"/>
              </v:shape>
            </v:group>
            <v:group style="position:absolute;left:8041;top:1533;width:222;height:431" coordorigin="8041,1533" coordsize="222,431">
              <v:shape style="position:absolute;left:8041;top:1533;width:222;height:431" coordorigin="8041,1533" coordsize="222,431" path="m8041,1963l8263,1533e" filled="false" stroked="true" strokeweight=".306pt" strokecolor="#6d6e71">
                <v:path arrowok="t"/>
              </v:shape>
            </v:group>
            <v:group style="position:absolute;left:8045;top:1517;width:246;height:478" coordorigin="8045,1517" coordsize="246,478">
              <v:shape style="position:absolute;left:8045;top:1517;width:246;height:478" coordorigin="8045,1517" coordsize="246,478" path="m8045,1995l8290,1517e" filled="false" stroked="true" strokeweight=".306pt" strokecolor="#6d6e71">
                <v:path arrowok="t"/>
              </v:shape>
            </v:group>
            <v:group style="position:absolute;left:8050;top:1505;width:266;height:518" coordorigin="8050,1505" coordsize="266,518">
              <v:shape style="position:absolute;left:8050;top:1505;width:266;height:518" coordorigin="8050,1505" coordsize="266,518" path="m8050,2023l8316,1505e" filled="false" stroked="true" strokeweight=".306pt" strokecolor="#6d6e71">
                <v:path arrowok="t"/>
              </v:shape>
            </v:group>
            <v:group style="position:absolute;left:8056;top:1495;width:285;height:554" coordorigin="8056,1495" coordsize="285,554">
              <v:shape style="position:absolute;left:8056;top:1495;width:285;height:554" coordorigin="8056,1495" coordsize="285,554" path="m8056,2049l8341,1495e" filled="false" stroked="true" strokeweight=".306pt" strokecolor="#6d6e71">
                <v:path arrowok="t"/>
              </v:shape>
            </v:group>
            <v:group style="position:absolute;left:8064;top:1487;width:301;height:586" coordorigin="8064,1487" coordsize="301,586">
              <v:shape style="position:absolute;left:8064;top:1487;width:301;height:586" coordorigin="8064,1487" coordsize="301,586" path="m8064,2073l8365,1487e" filled="false" stroked="true" strokeweight=".306pt" strokecolor="#6d6e71">
                <v:path arrowok="t"/>
              </v:shape>
            </v:group>
            <v:group style="position:absolute;left:8072;top:1481;width:316;height:615" coordorigin="8072,1481" coordsize="316,615">
              <v:shape style="position:absolute;left:8072;top:1481;width:316;height:615" coordorigin="8072,1481" coordsize="316,615" path="m8072,2095l8387,1481e" filled="false" stroked="true" strokeweight=".306pt" strokecolor="#6d6e71">
                <v:path arrowok="t"/>
              </v:shape>
            </v:group>
            <v:group style="position:absolute;left:8081;top:1476;width:329;height:641" coordorigin="8081,1476" coordsize="329,641">
              <v:shape style="position:absolute;left:8081;top:1476;width:329;height:641" coordorigin="8081,1476" coordsize="329,641" path="m8081,2116l8410,1476e" filled="false" stroked="true" strokeweight=".306pt" strokecolor="#6d6e71">
                <v:path arrowok="t"/>
              </v:shape>
            </v:group>
            <v:group style="position:absolute;left:8090;top:1472;width:342;height:665" coordorigin="8090,1472" coordsize="342,665">
              <v:shape style="position:absolute;left:8090;top:1472;width:342;height:665" coordorigin="8090,1472" coordsize="342,665" path="m8090,2136l8431,1472e" filled="false" stroked="true" strokeweight=".306pt" strokecolor="#6d6e71">
                <v:path arrowok="t"/>
              </v:shape>
            </v:group>
            <v:group style="position:absolute;left:8100;top:1469;width:352;height:686" coordorigin="8100,1469" coordsize="352,686">
              <v:shape style="position:absolute;left:8100;top:1469;width:352;height:686" coordorigin="8100,1469" coordsize="352,686" path="m8100,2155l8452,1469e" filled="false" stroked="true" strokeweight=".306pt" strokecolor="#6d6e71">
                <v:path arrowok="t"/>
              </v:shape>
            </v:group>
            <v:group style="position:absolute;left:8111;top:1468;width:362;height:705" coordorigin="8111,1468" coordsize="362,705">
              <v:shape style="position:absolute;left:8111;top:1468;width:362;height:705" coordorigin="8111,1468" coordsize="362,705" path="m8111,2172l8473,1468e" filled="false" stroked="true" strokeweight=".306pt" strokecolor="#6d6e71">
                <v:path arrowok="t"/>
              </v:shape>
            </v:group>
            <v:group style="position:absolute;left:8122;top:1467;width:371;height:723" coordorigin="8122,1467" coordsize="371,723">
              <v:shape style="position:absolute;left:8122;top:1467;width:371;height:723" coordorigin="8122,1467" coordsize="371,723" path="m8122,2189l8493,1467e" filled="false" stroked="true" strokeweight=".306pt" strokecolor="#6d6e71">
                <v:path arrowok="t"/>
              </v:shape>
            </v:group>
            <v:group style="position:absolute;left:8133;top:1467;width:379;height:738" coordorigin="8133,1467" coordsize="379,738">
              <v:shape style="position:absolute;left:8133;top:1467;width:379;height:738" coordorigin="8133,1467" coordsize="379,738" path="m8133,2205l8512,1467e" filled="false" stroked="true" strokeweight=".306pt" strokecolor="#6d6e71">
                <v:path arrowok="t"/>
              </v:shape>
            </v:group>
            <v:group style="position:absolute;left:8145;top:1468;width:387;height:752" coordorigin="8145,1468" coordsize="387,752">
              <v:shape style="position:absolute;left:8145;top:1468;width:387;height:752" coordorigin="8145,1468" coordsize="387,752" path="m8145,2220l8531,1468e" filled="false" stroked="true" strokeweight=".306pt" strokecolor="#6d6e71">
                <v:path arrowok="t"/>
              </v:shape>
            </v:group>
            <v:group style="position:absolute;left:8157;top:1469;width:393;height:765" coordorigin="8157,1469" coordsize="393,765">
              <v:shape style="position:absolute;left:8157;top:1469;width:393;height:765" coordorigin="8157,1469" coordsize="393,765" path="m8157,2234l8550,1469e" filled="false" stroked="true" strokeweight=".306pt" strokecolor="#6d6e71">
                <v:path arrowok="t"/>
              </v:shape>
            </v:group>
            <v:group style="position:absolute;left:8170;top:1472;width:399;height:776" coordorigin="8170,1472" coordsize="399,776">
              <v:shape style="position:absolute;left:8170;top:1472;width:399;height:776" coordorigin="8170,1472" coordsize="399,776" path="m8170,2248l8569,1472e" filled="false" stroked="true" strokeweight=".306pt" strokecolor="#6d6e71">
                <v:path arrowok="t"/>
              </v:shape>
            </v:group>
            <v:group style="position:absolute;left:8183;top:1475;width:404;height:786" coordorigin="8183,1475" coordsize="404,786">
              <v:shape style="position:absolute;left:8183;top:1475;width:404;height:786" coordorigin="8183,1475" coordsize="404,786" path="m8183,2261l8587,1475e" filled="false" stroked="true" strokeweight=".306pt" strokecolor="#6d6e71">
                <v:path arrowok="t"/>
              </v:shape>
            </v:group>
            <v:group style="position:absolute;left:8196;top:1479;width:408;height:795" coordorigin="8196,1479" coordsize="408,795">
              <v:shape style="position:absolute;left:8196;top:1479;width:408;height:795" coordorigin="8196,1479" coordsize="408,795" path="m8196,2273l8604,1479e" filled="false" stroked="true" strokeweight=".306pt" strokecolor="#6d6e71">
                <v:path arrowok="t"/>
              </v:shape>
            </v:group>
            <v:group style="position:absolute;left:8210;top:1483;width:412;height:802" coordorigin="8210,1483" coordsize="412,802">
              <v:shape style="position:absolute;left:8210;top:1483;width:412;height:802" coordorigin="8210,1483" coordsize="412,802" path="m8210,2284l8622,1483e" filled="false" stroked="true" strokeweight=".306pt" strokecolor="#6d6e71">
                <v:path arrowok="t"/>
              </v:shape>
            </v:group>
            <v:group style="position:absolute;left:8224;top:1488;width:415;height:808" coordorigin="8224,1488" coordsize="415,808">
              <v:shape style="position:absolute;left:8224;top:1488;width:415;height:808" coordorigin="8224,1488" coordsize="415,808" path="m8224,2295l8639,1488e" filled="false" stroked="true" strokeweight=".306pt" strokecolor="#6d6e71">
                <v:path arrowok="t"/>
              </v:shape>
            </v:group>
            <v:group style="position:absolute;left:8238;top:1494;width:417;height:812" coordorigin="8238,1494" coordsize="417,812">
              <v:shape style="position:absolute;left:8238;top:1494;width:417;height:812" coordorigin="8238,1494" coordsize="417,812" path="m8238,2305l8655,1494e" filled="false" stroked="true" strokeweight=".306pt" strokecolor="#6d6e71">
                <v:path arrowok="t"/>
              </v:shape>
            </v:group>
            <v:group style="position:absolute;left:8090;top:1611;width:293;height:412" coordorigin="8090,1611" coordsize="293,412">
              <v:shape style="position:absolute;left:8090;top:1611;width:293;height:412" coordorigin="8090,1611" coordsize="293,412" path="m8130,1950l8114,1950,8106,1954,8093,1966,8090,1974,8090,1993,8156,2023,8180,2021,8202,2017,8224,2009,8246,1999,8260,1990,8196,1990,8185,1986,8156,1963,8146,1956,8142,1954,8137,1952,8130,1950xe" filled="true" fillcolor="#231f20" stroked="false">
                <v:path arrowok="t"/>
                <v:fill type="solid"/>
              </v:shape>
              <v:shape style="position:absolute;left:8090;top:1611;width:293;height:412" coordorigin="8090,1611" coordsize="293,412" path="m8382,1611l8226,1611,8141,1780,8159,1781,8175,1783,8229,1812,8264,1871,8268,1905,8267,1924,8238,1979,8208,1990,8260,1990,8312,1935,8334,1873,8336,1852,8334,1835,8308,1772,8256,1732,8198,1717,8216,1680,8362,1680,8382,1611xe" filled="true" fillcolor="#231f20" stroked="false">
                <v:path arrowok="t"/>
                <v:fill type="solid"/>
              </v:shape>
            </v:group>
            <v:group style="position:absolute;left:8355;top:1595;width:305;height:435" coordorigin="8355,1595" coordsize="305,435">
              <v:shape style="position:absolute;left:8355;top:1595;width:305;height:435" coordorigin="8355,1595" coordsize="305,435" path="m8560,1595l8488,1618,8440,1667,8395,1740,8371,1805,8357,1876,8355,1911,8356,1927,8374,1985,8424,2026,8449,2030,8464,2029,8444,2010,8437,2007,8425,1995,8422,1987,8423,1972,8438,1894,8455,1836,8483,1750,8508,1679,8540,1622,8556,1616,8620,1616,8616,1612,8604,1604,8590,1599,8576,1596,8560,1595xe" filled="true" fillcolor="#231f20" stroked="false">
                <v:path arrowok="t"/>
                <v:fill type="solid"/>
              </v:shape>
              <v:shape style="position:absolute;left:8355;top:1595;width:305;height:435" coordorigin="8355,1595" coordsize="305,435" path="m8620,1616l8571,1616,8578,1619,8584,1624,8590,1630,8593,1639,8593,1650,8583,1715,8554,1807,8520,1914,8499,1971,8462,2010,8520,2010,8566,1970,8607,1913,8638,1842,8656,1765,8659,1716,8659,1702,8636,1632,8626,1621,8620,1616xe" filled="true" fillcolor="#231f20" stroked="false">
                <v:path arrowok="t"/>
                <v:fill type="solid"/>
              </v:shape>
            </v:group>
            <v:group style="position:absolute;left:8122;top:2058;width:63;height:74" coordorigin="8122,2058" coordsize="63,74">
              <v:shape style="position:absolute;left:8122;top:2058;width:63;height:74" coordorigin="8122,2058" coordsize="63,74" path="m8165,2058l8146,2058,8137,2061,8125,2074,8122,2084,8122,2106,8125,2115,8137,2128,8145,2131,8163,2131,8169,2129,8179,2122,8181,2119,8149,2119,8145,2117,8139,2110,8137,2103,8137,2086,8139,2080,8145,2072,8150,2070,8182,2070,8181,2069,8172,2061,8165,2058xe" filled="true" fillcolor="#231f20" stroked="false">
                <v:path arrowok="t"/>
                <v:fill type="solid"/>
              </v:shape>
              <v:shape style="position:absolute;left:8122;top:2058;width:63;height:74" coordorigin="8122,2058" coordsize="63,74" path="m8171,2104l8170,2109,8168,2113,8162,2118,8159,2119,8181,2119,8183,2116,8185,2108,8171,2104xe" filled="true" fillcolor="#231f20" stroked="false">
                <v:path arrowok="t"/>
                <v:fill type="solid"/>
              </v:shape>
              <v:shape style="position:absolute;left:8122;top:2058;width:63;height:74" coordorigin="8122,2058" coordsize="63,74" path="m8182,2070l8159,2070,8162,2071,8168,2076,8169,2079,8170,2082,8185,2079,8183,2073,8182,2070xe" filled="true" fillcolor="#231f20" stroked="false">
                <v:path arrowok="t"/>
                <v:fill type="solid"/>
              </v:shape>
            </v:group>
            <v:group style="position:absolute;left:8197;top:2059;width:55;height:71" coordorigin="8197,2059" coordsize="55,71">
              <v:shape style="position:absolute;left:8197;top:2059;width:55;height:71" coordorigin="8197,2059" coordsize="55,71" path="m8251,2059l8197,2059,8197,2130,8252,2130,8252,2118,8212,2118,8212,2099,8248,2099,8248,2087,8212,2087,8212,2071,8251,2071,8251,2059xe" filled="true" fillcolor="#231f20" stroked="false">
                <v:path arrowok="t"/>
                <v:fill type="solid"/>
              </v:shape>
            </v:group>
            <v:group style="position:absolute;left:8265;top:2059;width:58;height:71" coordorigin="8265,2059" coordsize="58,71">
              <v:shape style="position:absolute;left:8265;top:2059;width:58;height:71" coordorigin="8265,2059" coordsize="58,71" path="m8279,2059l8265,2059,8265,2130,8279,2130,8279,2084,8295,2084,8279,2059xe" filled="true" fillcolor="#231f20" stroked="false">
                <v:path arrowok="t"/>
                <v:fill type="solid"/>
              </v:shape>
              <v:shape style="position:absolute;left:8265;top:2059;width:58;height:71" coordorigin="8265,2059" coordsize="58,71" path="m8295,2084l8279,2084,8308,2130,8322,2130,8322,2107,8309,2107,8295,2084xe" filled="true" fillcolor="#231f20" stroked="false">
                <v:path arrowok="t"/>
                <v:fill type="solid"/>
              </v:shape>
              <v:shape style="position:absolute;left:8265;top:2059;width:58;height:71" coordorigin="8265,2059" coordsize="58,71" path="m8322,2059l8309,2059,8309,2107,8322,2107,8322,2059xe" filled="true" fillcolor="#231f20" stroked="false">
                <v:path arrowok="t"/>
                <v:fill type="solid"/>
              </v:shape>
            </v:group>
            <v:group style="position:absolute;left:8333;top:2059;width:58;height:71" coordorigin="8333,2059" coordsize="58,71">
              <v:shape style="position:absolute;left:8333;top:2059;width:58;height:71" coordorigin="8333,2059" coordsize="58,71" path="m8369,2071l8354,2071,8354,2130,8369,2130,8369,2071xe" filled="true" fillcolor="#231f20" stroked="false">
                <v:path arrowok="t"/>
                <v:fill type="solid"/>
              </v:shape>
              <v:shape style="position:absolute;left:8333;top:2059;width:58;height:71" coordorigin="8333,2059" coordsize="58,71" path="m8390,2059l8333,2059,8333,2071,8390,2071,8390,2059xe" filled="true" fillcolor="#231f20" stroked="false">
                <v:path arrowok="t"/>
                <v:fill type="solid"/>
              </v:shape>
            </v:group>
            <v:group style="position:absolute;left:8385;top:2059;width:73;height:71" coordorigin="8385,2059" coordsize="73,71">
              <v:shape style="position:absolute;left:8385;top:2059;width:73;height:71" coordorigin="8385,2059" coordsize="73,71" path="m8428,2059l8413,2059,8385,2130,8400,2130,8406,2114,8451,2114,8446,2102,8411,2102,8420,2076,8435,2076,8428,2059xe" filled="true" fillcolor="#231f20" stroked="false">
                <v:path arrowok="t"/>
                <v:fill type="solid"/>
              </v:shape>
              <v:shape style="position:absolute;left:8385;top:2059;width:73;height:71" coordorigin="8385,2059" coordsize="73,71" path="m8451,2114l8435,2114,8441,2130,8457,2130,8451,2114xe" filled="true" fillcolor="#231f20" stroked="false">
                <v:path arrowok="t"/>
                <v:fill type="solid"/>
              </v:shape>
              <v:shape style="position:absolute;left:8385;top:2059;width:73;height:71" coordorigin="8385,2059" coordsize="73,71" path="m8435,2076l8420,2076,8430,2102,8446,2102,8435,2076xe" filled="true" fillcolor="#231f20" stroked="false">
                <v:path arrowok="t"/>
                <v:fill type="solid"/>
              </v:shape>
            </v:group>
            <v:group style="position:absolute;left:8450;top:2059;width:68;height:71" coordorigin="8450,2059" coordsize="68,71">
              <v:shape style="position:absolute;left:8450;top:2059;width:68;height:71" coordorigin="8450,2059" coordsize="68,71" path="m8466,2059l8450,2059,8476,2130,8492,2130,8498,2112,8484,2112,8466,2059xe" filled="true" fillcolor="#231f20" stroked="false">
                <v:path arrowok="t"/>
                <v:fill type="solid"/>
              </v:shape>
              <v:shape style="position:absolute;left:8450;top:2059;width:68;height:71" coordorigin="8450,2059" coordsize="68,71" path="m8517,2059l8502,2059,8484,2112,8498,2112,8517,2059xe" filled="true" fillcolor="#231f20" stroked="false">
                <v:path arrowok="t"/>
                <v:fill type="solid"/>
              </v:shape>
            </v:group>
            <v:group style="position:absolute;left:8522;top:2058;width:71;height:74" coordorigin="8522,2058" coordsize="71,74">
              <v:shape style="position:absolute;left:8522;top:2058;width:71;height:74" coordorigin="8522,2058" coordsize="71,74" path="m8568,2058l8551,2058,8546,2059,8522,2088,8522,2106,8525,2115,8538,2128,8546,2131,8568,2131,8576,2128,8585,2119,8551,2119,8546,2117,8539,2109,8537,2103,8537,2086,8539,2080,8546,2072,8551,2070,8585,2070,8576,2061,8568,2058xe" filled="true" fillcolor="#231f20" stroked="false">
                <v:path arrowok="t"/>
                <v:fill type="solid"/>
              </v:shape>
              <v:shape style="position:absolute;left:8522;top:2058;width:71;height:74" coordorigin="8522,2058" coordsize="71,74" path="m8585,2070l8563,2070,8568,2072,8575,2080,8577,2086,8577,2103,8575,2109,8568,2117,8563,2119,8585,2119,8589,2115,8592,2106,8592,2083,8589,2074,8585,2070xe" filled="true" fillcolor="#231f20" stroked="false">
                <v:path arrowok="t"/>
                <v:fill type="solid"/>
              </v:shape>
            </v:group>
            <v:group style="position:absolute;left:8600;top:2058;width:59;height:74" coordorigin="8600,2058" coordsize="59,74">
              <v:shape style="position:absolute;left:8600;top:2058;width:59;height:74" coordorigin="8600,2058" coordsize="59,74" path="m8614,2106l8600,2107,8601,2115,8604,2121,8613,2129,8621,2131,8636,2131,8641,2130,8650,2127,8653,2124,8656,2119,8625,2119,8622,2118,8617,2114,8615,2110,8614,2106xe" filled="true" fillcolor="#231f20" stroked="false">
                <v:path arrowok="t"/>
                <v:fill type="solid"/>
              </v:shape>
              <v:shape style="position:absolute;left:8600;top:2058;width:59;height:74" coordorigin="8600,2058" coordsize="59,74" path="m8638,2058l8623,2058,8619,2059,8602,2083,8605,2088,8612,2095,8618,2097,8632,2101,8636,2102,8640,2103,8642,2104,8644,2106,8644,2108,8644,2112,8643,2114,8638,2118,8635,2119,8656,2119,8657,2117,8659,2114,8659,2105,8658,2101,8625,2084,8620,2083,8617,2080,8616,2079,8616,2075,8617,2074,8621,2071,8624,2070,8655,2070,8654,2068,8645,2060,8638,2058xe" filled="true" fillcolor="#231f20" stroked="false">
                <v:path arrowok="t"/>
                <v:fill type="solid"/>
              </v:shape>
              <v:shape style="position:absolute;left:8600;top:2058;width:59;height:74" coordorigin="8600,2058" coordsize="59,74" path="m8655,2070l8633,2070,8636,2071,8640,2074,8641,2077,8642,2080,8657,2080,8656,2073,8655,2070xe" filled="true" fillcolor="#231f20" stroked="false">
                <v:path arrowok="t"/>
                <v:fill type="solid"/>
              </v:shape>
            </v:group>
            <v:group style="position:absolute;left:8613;top:1777;width:269;height:419" coordorigin="8613,1777" coordsize="269,419">
              <v:shape style="position:absolute;left:8613;top:1777;width:269;height:419" coordorigin="8613,1777" coordsize="269,419" path="m8613,1777l8718,1833,8810,1901,8864,1976,8882,2043,8869,2102,8832,2148,8779,2180,8717,2196e" filled="false" stroked="true" strokeweight=".613pt" strokecolor="#231f20">
                <v:path arrowok="t"/>
              </v:shape>
              <v:shape style="position:absolute;left:8454;top:1599;width:444;height:614" type="#_x0000_t75" stroked="false">
                <v:imagedata r:id="rId97" o:title=""/>
              </v:shape>
            </v:group>
            <v:group style="position:absolute;left:8307;top:2068;width:509;height:203" coordorigin="8307,2068" coordsize="509,203">
              <v:shape style="position:absolute;left:8307;top:2068;width:509;height:203" coordorigin="8307,2068" coordsize="509,203" path="m8816,2068l8776,2135,8722,2191,8657,2234,8583,2261,8502,2271,8451,2267,8400,2255,8352,2236,8307,2210e" filled="false" stroked="true" strokeweight=".541pt" strokecolor="#231f20">
                <v:path arrowok="t"/>
              </v:shape>
            </v:group>
            <v:group style="position:absolute;left:8040;top:1467;width:921;height:921" coordorigin="8040,1467" coordsize="921,921">
              <v:shape style="position:absolute;left:8040;top:1467;width:921;height:921" coordorigin="8040,1467" coordsize="921,921" path="m8500,1467l8575,1473,8646,1490,8712,1518,8772,1556,8826,1602,8872,1655,8909,1716,8937,1782,8955,1852,8961,1927,8955,2002,8937,2073,8909,2139,8872,2199,8826,2253,8772,2299,8712,2336,8646,2364,8575,2381,8500,2387,8426,2381,8355,2364,8289,2336,8229,2299,8175,2253,8129,2199,8091,2139,8063,2073,8046,2002,8040,1927,8046,1852,8063,1782,8091,1716,8129,1655,8175,1602,8229,1556,8289,1518,8355,1490,8426,1473,8500,1467xe" filled="false" stroked="true" strokeweight=".567pt" strokecolor="#231f20">
                <v:path arrowok="t"/>
              </v:shape>
              <v:shape style="position:absolute;left:8357;top:2226;width:297;height:119" type="#_x0000_t75" stroked="false">
                <v:imagedata r:id="rId91" o:title="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6"/>
          <w:szCs w:val="6"/>
        </w:rPr>
      </w:pPr>
    </w:p>
    <w:p>
      <w:pPr>
        <w:spacing w:line="240" w:lineRule="auto" w:before="9"/>
        <w:rPr>
          <w:rFonts w:ascii="Arial" w:hAnsi="Arial" w:cs="Arial" w:eastAsia="Arial" w:hint="default"/>
          <w:sz w:val="5"/>
          <w:szCs w:val="5"/>
        </w:rPr>
      </w:pPr>
    </w:p>
    <w:p>
      <w:pPr>
        <w:spacing w:line="240" w:lineRule="auto"/>
        <w:ind w:left="86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98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99" o:title="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2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00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4,876,510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01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1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4,651,558,652,532,684,532,704,535,713,549,727,558,731,582,731,591,727,601,718,564,718,559,715,550,706,548,700,548,682,550,675,558,667,564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02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03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2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04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05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06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4,876,510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07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1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4,651,558,652,532,684,532,704,535,713,549,727,558,731,582,731,591,727,601,718,564,718,559,715,550,706,548,700,548,682,550,675,558,667,564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08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05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09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4,876,510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05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1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4,619,471,614,497,605,523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8,346,419,347,438,350,503,383,544,449,549,488,548,509,514,571,477,583,539,583,586,543,623,475,630,428,628,408,597,337,534,292,466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4,651,558,652,532,684,532,704,535,713,549,727,558,731,582,731,591,727,601,718,564,718,559,715,550,706,548,700,548,682,550,675,558,667,564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3,615,920,673,896,722,856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10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11" o:title=""/>
              </v:shape>
            </v:group>
          </v:group>
        </w:pict>
      </w:r>
      <w:r>
        <w:rPr>
          <w:rFonts w:ascii="Arial"/>
          <w:spacing w:val="22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66" w:lineRule="auto" w:before="0"/>
        <w:ind w:left="110" w:right="5481"/>
        <w:jc w:val="left"/>
      </w:pPr>
      <w:r>
        <w:rPr>
          <w:color w:val="231F20"/>
        </w:rPr>
        <w:t>Ele trocou essas moedas por uma única nota. Qual é a nota que Lucas recebeu nessa</w:t>
      </w:r>
      <w:r>
        <w:rPr>
          <w:color w:val="231F20"/>
          <w:spacing w:val="-15"/>
        </w:rPr>
        <w:t> </w:t>
      </w:r>
      <w:r>
        <w:rPr>
          <w:color w:val="231F20"/>
        </w:rPr>
        <w:t>troca?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97"/>
        <w:ind w:left="110" w:right="0"/>
        <w:jc w:val="left"/>
      </w:pPr>
      <w:r>
        <w:rPr/>
        <w:pict>
          <v:shape style="position:absolute;margin-left:63.527599pt;margin-top:7.156862pt;width:146.7714pt;height:66.852pt;mso-position-horizontal-relative:page;mso-position-vertical-relative:paragraph;z-index:-70192" type="#_x0000_t75" stroked="false">
            <v:imagedata r:id="rId62" o:title=""/>
            <w10:wrap type="none"/>
          </v:shape>
        </w:pict>
      </w:r>
      <w:r>
        <w:rPr/>
        <w:pict>
          <v:shape style="position:absolute;margin-left:312.97699pt;margin-top:7.156962pt;width:146.771pt;height:66.6939pt;mso-position-horizontal-relative:page;mso-position-vertical-relative:paragraph;z-index:3208" type="#_x0000_t75" stroked="false">
            <v:imagedata r:id="rId63" o:title=""/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left="110" w:right="0"/>
        <w:jc w:val="left"/>
      </w:pPr>
      <w:r>
        <w:rPr/>
        <w:pict>
          <v:shape style="position:absolute;margin-left:63.527599pt;margin-top:2.309957pt;width:146.7714pt;height:66.6949pt;mso-position-horizontal-relative:page;mso-position-vertical-relative:paragraph;z-index:-70144" type="#_x0000_t75" stroked="false">
            <v:imagedata r:id="rId64" o:title=""/>
            <w10:wrap type="none"/>
          </v:shape>
        </w:pict>
      </w:r>
      <w:r>
        <w:rPr/>
        <w:pict>
          <v:shape style="position:absolute;margin-left:312.976013pt;margin-top:2.309857pt;width:146.772pt;height:66.852pt;mso-position-horizontal-relative:page;mso-position-vertical-relative:paragraph;z-index:3256" type="#_x0000_t75" stroked="false">
            <v:imagedata r:id="rId65" o:title=""/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51" w:val="left" w:leader="none"/>
        </w:tabs>
        <w:spacing w:line="256" w:lineRule="auto" w:before="0" w:after="0"/>
        <w:ind w:left="110" w:right="41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(M041353E4) </w:t>
      </w:r>
      <w:r>
        <w:rPr>
          <w:rFonts w:ascii="Arial" w:hAnsi="Arial"/>
          <w:color w:val="231F20"/>
          <w:sz w:val="22"/>
        </w:rPr>
        <w:t>Marcos percorreu 15 quilômetros de uma corrida cujo trajeto total é de 45 quilômetros. </w:t>
      </w:r>
      <w:r>
        <w:rPr>
          <w:rFonts w:ascii="Arial" w:hAnsi="Arial"/>
          <w:color w:val="231F20"/>
          <w:sz w:val="22"/>
        </w:rPr>
        <w:t>Quantos quilômetros ele ainda precisaria percorrer para completar essa</w:t>
      </w:r>
      <w:r>
        <w:rPr>
          <w:rFonts w:ascii="Arial" w:hAnsi="Arial"/>
          <w:color w:val="231F20"/>
          <w:spacing w:val="-41"/>
          <w:sz w:val="22"/>
        </w:rPr>
        <w:t> </w:t>
      </w:r>
      <w:r>
        <w:rPr>
          <w:rFonts w:ascii="Arial" w:hAnsi="Arial"/>
          <w:color w:val="231F20"/>
          <w:sz w:val="22"/>
        </w:rPr>
        <w:t>corrida?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(M051080E4)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5pt;width:64.7pt;height:19.350pt;mso-position-horizontal-relative:page;mso-position-vertical-relative:paragraph;z-index:316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66" w:right="0"/>
                    <w:jc w:val="left"/>
                  </w:pPr>
                  <w:r>
                    <w:rPr>
                      <w:color w:val="231F20"/>
                    </w:rPr>
                    <w:t>8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765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é o valor posicional do algarismo 7 nesse</w:t>
      </w:r>
      <w:r>
        <w:rPr>
          <w:color w:val="231F20"/>
          <w:spacing w:val="-31"/>
        </w:rPr>
        <w:t> </w:t>
      </w:r>
      <w:r>
        <w:rPr>
          <w:color w:val="231F20"/>
        </w:rPr>
        <w:t>número?</w:t>
      </w:r>
      <w:r>
        <w:rPr/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C)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700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D) 7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24"/>
          <w:szCs w:val="24"/>
        </w:rPr>
      </w:pPr>
    </w:p>
    <w:p>
      <w:pPr>
        <w:spacing w:line="240" w:lineRule="auto"/>
        <w:ind w:left="1304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163.95pt;height:163.95pt;mso-position-horizontal-relative:char;mso-position-vertical-relative:line" coordorigin="0,0" coordsize="3279,3279">
            <v:group style="position:absolute;left:2536;top:2156;width:108;height:72" coordorigin="2536,2156" coordsize="108,72">
              <v:shape style="position:absolute;left:2536;top:2156;width:108;height:72" coordorigin="2536,2156" coordsize="108,72" path="m2536,2156l2644,2227e" filled="false" stroked="true" strokeweight="3.262pt" strokecolor="#c7c8ca">
                <v:path arrowok="t"/>
              </v:shape>
            </v:group>
            <v:group style="position:absolute;left:2521;top:1079;width:117;height:62" coordorigin="2521,1079" coordsize="117,62">
              <v:shape style="position:absolute;left:2521;top:1079;width:117;height:62" coordorigin="2521,1079" coordsize="117,62" path="m2521,1140l2637,1079e" filled="false" stroked="true" strokeweight="3.262pt" strokecolor="#c7c8ca">
                <v:path arrowok="t"/>
              </v:shape>
            </v:group>
            <v:group style="position:absolute;left:2725;top:1642;width:65;height:2" coordorigin="2725,1642" coordsize="65,2">
              <v:shape style="position:absolute;left:2725;top:1642;width:65;height:2" coordorigin="2725,1642" coordsize="65,0" path="m2725,1642l2789,1642e" filled="false" stroked="true" strokeweight="3.188pt" strokecolor="#c7c8ca">
                <v:path arrowok="t"/>
              </v:shape>
            </v:group>
            <v:group style="position:absolute;left:166;top:172;width:2935;height:2935" coordorigin="166,172" coordsize="2935,2935">
              <v:shape style="position:absolute;left:166;top:172;width:2935;height:2935" coordorigin="166,172" coordsize="2935,2935" path="m1634,172l1558,174,1484,180,1410,189,1338,202,1267,218,1197,238,1129,261,1063,287,998,317,934,349,873,384,813,423,756,463,700,507,647,553,596,602,548,653,502,706,458,761,417,819,379,878,344,940,311,1003,282,1068,256,1135,232,1203,213,1273,196,1344,183,1416,174,1489,168,1564,166,1639,168,1715,174,1789,183,1863,196,1935,213,2006,232,2076,256,2144,282,2210,311,2275,344,2339,379,2400,417,2460,458,2517,502,2573,548,2626,596,2677,647,2725,700,2772,756,2815,813,2856,873,2894,934,2930,998,2962,1063,2991,1129,3018,1197,3041,1267,3060,1338,3077,1410,3090,1484,3099,1558,3105,1634,3107,1709,3105,1784,3099,1857,3090,1929,3077,2000,3060,2070,3041,2138,3018,2205,2991,2270,2962,2333,2930,2395,2894,2454,2856,2512,2815,2567,2772,2620,2725,2671,2677,2720,2626,2766,2573,2810,2517,2850,2460,2889,2400,2924,2339,2956,2275,2986,2210,3012,2144,3035,2076,3055,2006,3071,1935,3084,1863,3093,1789,3099,1715,3101,1639,3099,1564,3093,1489,3084,1416,3071,1344,3055,1273,3035,1203,3012,1135,2986,1068,2956,1003,2924,940,2889,878,2850,819,2810,761,2766,706,2720,653,2671,602,2620,553,2567,507,2512,463,2454,423,2395,384,2333,349,2270,317,2205,287,2138,261,2070,238,2000,218,1929,202,1857,189,1784,180,1709,174,1634,172xe" filled="true" fillcolor="#ffffff" stroked="false">
                <v:path arrowok="t"/>
                <v:fill type="solid"/>
              </v:shape>
            </v:group>
            <v:group style="position:absolute;left:166;top:172;width:2935;height:2935" coordorigin="166,172" coordsize="2935,2935">
              <v:shape style="position:absolute;left:166;top:172;width:2935;height:2935" coordorigin="166,172" coordsize="2935,2935" path="m3101,1639l3099,1715,3093,1789,3084,1863,3071,1935,3055,2006,3035,2076,3012,2144,2986,2210,2956,2275,2924,2339,2889,2400,2850,2460,2810,2517,2766,2573,2720,2626,2671,2677,2620,2725,2567,2772,2512,2815,2454,2856,2395,2894,2333,2930,2270,2962,2205,2991,2138,3018,2070,3041,2000,3060,1929,3077,1857,3090,1784,3099,1709,3105,1634,3107,1558,3105,1484,3099,1410,3090,1338,3077,1267,3060,1197,3041,1129,3018,1063,2991,998,2962,934,2930,873,2894,813,2856,756,2815,700,2772,647,2725,596,2677,548,2626,502,2573,458,2517,417,2460,379,2400,344,2339,311,2275,282,2210,256,2144,232,2076,213,2006,196,1935,183,1863,174,1789,168,1715,166,1639,168,1564,174,1489,183,1416,196,1344,213,1273,232,1203,256,1135,282,1068,311,1003,344,940,379,878,417,819,458,761,502,706,548,653,596,602,647,553,700,507,756,463,813,423,873,384,934,349,998,317,1063,287,1129,261,1197,238,1267,218,1338,202,1410,189,1484,180,1558,174,1634,172,1709,174,1784,180,1857,189,1929,202,2000,218,2070,238,2138,261,2205,287,2270,317,2333,349,2395,384,2454,423,2512,463,2567,507,2620,553,2671,602,2720,653,2766,706,2810,761,2850,819,2889,878,2924,940,2956,1003,2986,1068,3012,1135,3035,1203,3055,1273,3071,1344,3084,1416,3093,1489,3099,1564,3101,1639xe" filled="false" stroked="true" strokeweight="1.682pt" strokecolor="#3d3c3e">
                <v:path arrowok="t"/>
              </v:shape>
            </v:group>
            <v:group style="position:absolute;left:208;top:214;width:2851;height:2851" coordorigin="208,214" coordsize="2851,2851">
              <v:shape style="position:absolute;left:208;top:214;width:2851;height:2851" coordorigin="208,214" coordsize="2851,2851" path="m1634,214l1558,216,1483,222,1410,231,1337,245,1266,262,1197,282,1129,306,1062,333,998,363,935,397,874,433,815,472,758,514,703,559,651,607,601,657,554,709,509,764,467,820,427,879,391,940,358,1003,327,1068,300,1134,276,1202,256,1272,239,1343,226,1415,216,1489,210,1564,208,1639,210,1715,216,1790,226,1863,239,1936,256,2007,276,2076,300,2144,327,2211,358,2275,391,2338,427,2399,467,2458,509,2515,554,2570,601,2622,651,2672,703,2719,758,2764,815,2806,874,2846,935,2882,998,2915,1062,2946,1129,2973,1197,2997,1266,3017,1337,3034,1410,3047,1483,3057,1558,3063,1634,3065,1709,3063,1784,3057,1858,3047,1930,3034,2001,3017,2071,2997,2139,2973,2205,2946,2270,2915,2333,2882,2394,2846,2453,2806,2509,2764,2564,2719,2616,2672,2666,2622,2714,2570,2759,2515,2801,2458,2840,2399,2876,2338,2910,2275,2940,2211,2967,2144,2991,2076,3011,2007,3028,1936,3042,1863,3051,1790,3057,1715,3059,1639,3057,1564,3051,1489,3042,1415,3028,1343,3011,1272,2991,1202,2967,1134,2940,1068,2910,1003,2876,940,2840,879,2801,820,2759,764,2714,709,2666,657,2616,607,2564,559,2509,514,2453,472,2394,433,2333,397,2270,363,2205,333,2139,306,2071,282,2001,262,1930,245,1858,231,1784,222,1709,216,1634,214xe" filled="true" fillcolor="#e3e4e5" stroked="false">
                <v:path arrowok="t"/>
                <v:fill type="solid"/>
              </v:shape>
              <v:shape style="position:absolute;left:1423;top:310;width:399;height:241" type="#_x0000_t75" stroked="false">
                <v:imagedata r:id="rId113" o:title=""/>
              </v:shape>
              <v:shape style="position:absolute;left:2173;top:466;width:136;height:241" type="#_x0000_t75" stroked="false">
                <v:imagedata r:id="rId114" o:title=""/>
              </v:shape>
              <v:shape style="position:absolute;left:2580;top:893;width:197;height:241" type="#_x0000_t75" stroked="false">
                <v:imagedata r:id="rId115" o:title=""/>
              </v:shape>
              <v:shape style="position:absolute;left:2762;top:1512;width:196;height:245" type="#_x0000_t75" stroked="false">
                <v:imagedata r:id="rId116" o:title=""/>
              </v:shape>
              <v:shape style="position:absolute;left:2587;top:2105;width:207;height:241" type="#_x0000_t75" stroked="false">
                <v:imagedata r:id="rId117" o:title=""/>
              </v:shape>
              <v:shape style="position:absolute;left:2160;top:2568;width:197;height:241" type="#_x0000_t75" stroked="false">
                <v:imagedata r:id="rId118" o:title=""/>
              </v:shape>
              <v:shape style="position:absolute;left:1527;top:2724;width:195;height:245" type="#_x0000_t75" stroked="false">
                <v:imagedata r:id="rId119" o:title=""/>
              </v:shape>
              <v:shape style="position:absolute;left:938;top:2559;width:192;height:237" type="#_x0000_t75" stroked="false">
                <v:imagedata r:id="rId120" o:title=""/>
              </v:shape>
              <v:shape style="position:absolute;left:487;top:2105;width:193;height:245" type="#_x0000_t75" stroked="false">
                <v:imagedata r:id="rId121" o:title=""/>
              </v:shape>
              <v:shape style="position:absolute;left:310;top:1485;width:195;height:245" type="#_x0000_t75" stroked="false">
                <v:imagedata r:id="rId122" o:title=""/>
              </v:shape>
            </v:group>
            <v:group style="position:absolute;left:469;top:916;width:401;height:245" coordorigin="469,916" coordsize="401,245">
              <v:shape style="position:absolute;left:469;top:916;width:401;height:245" coordorigin="469,916" coordsize="401,245" path="m791,916l775,916,752,917,690,959,677,1036,677,1039,684,1102,725,1151,773,1160,798,1158,818,1153,835,1143,848,1130,856,1115,763,1115,755,1110,742,1039,742,1036,742,1016,762,959,856,959,851,950,846,943,839,937,833,931,824,925,804,918,791,916xe" filled="true" fillcolor="#231f20" stroked="false">
                <v:path arrowok="t"/>
                <v:fill type="solid"/>
              </v:shape>
              <v:shape style="position:absolute;left:469;top:916;width:401;height:245" coordorigin="469,916" coordsize="401,245" path="m856,959l783,959,791,965,797,976,804,1036,804,1050,790,1108,785,1113,780,1115,856,1115,858,1113,864,1092,869,1066,870,1036,869,1022,858,964,856,959xe" filled="true" fillcolor="#231f20" stroked="false">
                <v:path arrowok="t"/>
                <v:fill type="solid"/>
              </v:shape>
              <v:shape style="position:absolute;left:469;top:916;width:401;height:245" coordorigin="469,916" coordsize="401,245" path="m605,998l539,998,539,1156,605,1156,605,998xe" filled="true" fillcolor="#231f20" stroked="false">
                <v:path arrowok="t"/>
                <v:fill type="solid"/>
              </v:shape>
              <v:shape style="position:absolute;left:469;top:916;width:401;height:245" coordorigin="469,916" coordsize="401,245" path="m605,916l551,916,545,926,538,936,485,973,469,979,469,1033,528,1007,539,998,605,998,605,916xe" filled="true" fillcolor="#231f20" stroked="false">
                <v:path arrowok="t"/>
                <v:fill type="solid"/>
              </v:shape>
              <v:shape style="position:absolute;left:831;top:495;width:356;height:241" type="#_x0000_t75" stroked="false">
                <v:imagedata r:id="rId123" o:title=""/>
              </v:shape>
              <v:shape style="position:absolute;left:1570;top:1578;width:106;height:106" type="#_x0000_t75" stroked="false">
                <v:imagedata r:id="rId124" o:title=""/>
              </v:shape>
            </v:group>
            <v:group style="position:absolute;left:1623;top:174;width:2;height:101" coordorigin="1623,174" coordsize="2,101">
              <v:shape style="position:absolute;left:1623;top:174;width:2;height:101" coordorigin="1623,174" coordsize="0,101" path="m1623,275l1623,174e" filled="false" stroked="true" strokeweight="1.682pt" strokecolor="#3d3c3e">
                <v:path arrowok="t"/>
              </v:shape>
            </v:group>
            <v:group style="position:absolute;left:1626;top:2998;width:2;height:101" coordorigin="1626,2998" coordsize="2,101">
              <v:shape style="position:absolute;left:1626;top:2998;width:2;height:101" coordorigin="1626,2998" coordsize="0,101" path="m1626,3099l1626,2998e" filled="false" stroked="true" strokeweight="1.682pt" strokecolor="#3d3c3e">
                <v:path arrowok="t"/>
              </v:shape>
            </v:group>
            <v:group style="position:absolute;left:2993;top:1632;width:101;height:2" coordorigin="2993,1632" coordsize="101,2">
              <v:shape style="position:absolute;left:2993;top:1632;width:101;height:2" coordorigin="2993,1632" coordsize="101,0" path="m3094,1632l2993,1632e" filled="false" stroked="true" strokeweight="1.682pt" strokecolor="#3d3c3e">
                <v:path arrowok="t"/>
              </v:shape>
            </v:group>
            <v:group style="position:absolute;left:176;top:1628;width:101;height:2" coordorigin="176,1628" coordsize="101,2">
              <v:shape style="position:absolute;left:176;top:1628;width:101;height:2" coordorigin="176,1628" coordsize="101,0" path="m277,1628l176,1628e" filled="false" stroked="true" strokeweight="1.682pt" strokecolor="#3d3c3e">
                <v:path arrowok="t"/>
              </v:shape>
            </v:group>
            <v:group style="position:absolute;left:914;top:2822;width:51;height:88" coordorigin="914,2822" coordsize="51,88">
              <v:shape style="position:absolute;left:914;top:2822;width:51;height:88" coordorigin="914,2822" coordsize="51,88" path="m964,2822l914,2909e" filled="false" stroked="true" strokeweight="1.682pt" strokecolor="#3d3c3e">
                <v:path arrowok="t"/>
              </v:shape>
            </v:group>
            <v:group style="position:absolute;left:2324;top:374;width:51;height:88" coordorigin="2324,374" coordsize="51,88">
              <v:shape style="position:absolute;left:2324;top:374;width:51;height:88" coordorigin="2324,374" coordsize="51,88" path="m2374,374l2324,462e" filled="false" stroked="true" strokeweight="1.682pt" strokecolor="#3d3c3e">
                <v:path arrowok="t"/>
              </v:shape>
            </v:group>
            <v:group style="position:absolute;left:369;top:911;width:88;height:51" coordorigin="369,911" coordsize="88,51">
              <v:shape style="position:absolute;left:369;top:911;width:88;height:51" coordorigin="369,911" coordsize="88,51" path="m369,911l457,961e" filled="false" stroked="true" strokeweight="1.682pt" strokecolor="#3d3c3e">
                <v:path arrowok="t"/>
              </v:shape>
            </v:group>
            <v:group style="position:absolute;left:2807;top:2323;width:88;height:51" coordorigin="2807,2323" coordsize="88,51">
              <v:shape style="position:absolute;left:2807;top:2323;width:88;height:51" coordorigin="2807,2323" coordsize="88,51" path="m2807,2323l2894,2373e" filled="false" stroked="true" strokeweight="1.682pt" strokecolor="#3d3c3e">
                <v:path arrowok="t"/>
              </v:shape>
            </v:group>
            <v:group style="position:absolute;left:2326;top:2810;width:51;height:88" coordorigin="2326,2810" coordsize="51,88">
              <v:shape style="position:absolute;left:2326;top:2810;width:51;height:88" coordorigin="2326,2810" coordsize="51,88" path="m2326,2810l2377,2897e" filled="false" stroked="true" strokeweight="1.682pt" strokecolor="#3d3c3e">
                <v:path arrowok="t"/>
              </v:shape>
            </v:group>
            <v:group style="position:absolute;left:912;top:365;width:51;height:88" coordorigin="912,365" coordsize="51,88">
              <v:shape style="position:absolute;left:912;top:365;width:51;height:88" coordorigin="912,365" coordsize="51,88" path="m912,365l962,452e" filled="false" stroked="true" strokeweight="1.682pt" strokecolor="#3d3c3e">
                <v:path arrowok="t"/>
              </v:shape>
            </v:group>
            <v:group style="position:absolute;left:373;top:2319;width:88;height:51" coordorigin="373,2319" coordsize="88,51">
              <v:shape style="position:absolute;left:373;top:2319;width:88;height:51" coordorigin="373,2319" coordsize="88,51" path="m373,2370l461,2319e" filled="false" stroked="true" strokeweight="1.682pt" strokecolor="#3d3c3e">
                <v:path arrowok="t"/>
              </v:shape>
            </v:group>
            <v:group style="position:absolute;left:2815;top:914;width:88;height:51" coordorigin="2815,914" coordsize="88,51">
              <v:shape style="position:absolute;left:2815;top:914;width:88;height:51" coordorigin="2815,914" coordsize="88,51" path="m2815,965l2903,914e" filled="false" stroked="true" strokeweight="1.682pt" strokecolor="#3d3c3e">
                <v:path arrowok="t"/>
              </v:shape>
            </v:group>
            <v:group style="position:absolute;left:17;top:17;width:3245;height:3245" coordorigin="17,17" coordsize="3245,3245">
              <v:shape style="position:absolute;left:17;top:17;width:3245;height:3245" coordorigin="17,17" coordsize="3245,3245" path="m3262,1639l3260,1716,3255,1791,3246,1866,3234,1939,3219,2011,3201,2083,3179,2152,3155,2221,3127,2288,3097,2353,3064,2417,3028,2479,2990,2539,2949,2598,2905,2654,2860,2709,2812,2761,2761,2812,2709,2860,2654,2905,2598,2949,2539,2990,2479,3028,2417,3064,2353,3097,2288,3127,2221,3155,2152,3179,2083,3201,2011,3219,1939,3234,1866,3246,1791,3255,1716,3260,1639,3262,1563,3260,1488,3255,1413,3246,1340,3234,1267,3219,1196,3201,1127,3179,1058,3155,991,3127,926,3097,862,3064,800,3028,740,2990,681,2949,625,2905,570,2860,518,2812,467,2761,419,2709,373,2654,330,2598,289,2539,251,2479,215,2417,182,2353,152,2288,124,2221,100,2152,78,2083,60,2011,45,1939,33,1866,24,1791,19,1716,17,1639,19,1563,24,1488,33,1413,45,1340,60,1267,78,1196,100,1127,124,1058,152,991,182,926,215,862,251,800,289,740,330,681,373,625,419,570,467,518,518,467,570,419,625,373,681,330,740,289,800,251,862,215,926,182,991,152,1058,124,1127,100,1196,78,1267,60,1340,45,1413,33,1488,24,1563,19,1639,17,1716,19,1791,24,1866,33,1939,45,2011,60,2083,78,2152,100,2221,124,2288,152,2353,182,2417,215,2479,251,2539,289,2598,330,2654,373,2709,419,2761,467,2812,518,2860,570,2905,625,2949,681,2990,740,3028,800,3064,862,3097,926,3127,991,3155,1058,3179,1127,3201,1196,3219,1267,3234,1340,3246,1413,3255,1488,3260,1563,3262,1639xe" filled="false" stroked="true" strokeweight="1.682pt" strokecolor="#3d3c3e">
                <v:path arrowok="t"/>
              </v:shape>
            </v:group>
            <v:group style="position:absolute;left:1474;top:1094;width:154;height:549" coordorigin="1474,1094" coordsize="154,549">
              <v:shape style="position:absolute;left:1474;top:1094;width:154;height:549" coordorigin="1474,1094" coordsize="154,549" path="m1628,1643l1474,1094e" filled="false" stroked="true" strokeweight="3.363pt" strokecolor="#231f20">
                <v:path arrowok="t"/>
              </v:shape>
            </v:group>
            <v:group style="position:absolute;left:1385;top:955;width:194;height:195" coordorigin="1385,955" coordsize="194,195">
              <v:shape style="position:absolute;left:1385;top:955;width:194;height:195" coordorigin="1385,955" coordsize="194,195" path="m1435,955l1385,1150,1578,1096,1435,955xe" filled="true" fillcolor="#231f20" stroked="false">
                <v:path arrowok="t"/>
                <v:fill type="solid"/>
              </v:shape>
            </v:group>
            <v:group style="position:absolute;left:1620;top:1643;width:2;height:833" coordorigin="1620,1643" coordsize="2,833">
              <v:shape style="position:absolute;left:1620;top:1643;width:2;height:833" coordorigin="1620,1643" coordsize="0,833" path="m1620,1643l1620,2475e" filled="false" stroked="true" strokeweight="3.985pt" strokecolor="#231f20">
                <v:path arrowok="t"/>
              </v:shape>
            </v:group>
            <v:group style="position:absolute;left:1500;top:2440;width:239;height:207" coordorigin="1500,2440" coordsize="239,207">
              <v:shape style="position:absolute;left:1500;top:2440;width:239;height:207" coordorigin="1500,2440" coordsize="239,207" path="m1738,2440l1500,2440,1619,2647,1738,244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o horário em que Fábio almoça todos os</w:t>
      </w:r>
      <w:r>
        <w:rPr>
          <w:color w:val="231F20"/>
          <w:spacing w:val="-23"/>
        </w:rPr>
        <w:t> </w:t>
      </w:r>
      <w:r>
        <w:rPr>
          <w:color w:val="231F20"/>
        </w:rPr>
        <w:t>dias?</w:t>
      </w:r>
      <w:r>
        <w:rPr/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69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9"/>
          <w:sz w:val="22"/>
        </w:rPr>
        <w:t>11 </w:t>
      </w:r>
      <w:r>
        <w:rPr>
          <w:rFonts w:ascii="Arial"/>
          <w:color w:val="231F20"/>
          <w:sz w:val="22"/>
        </w:rPr>
        <w:t>horas e 6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1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9"/>
          <w:sz w:val="22"/>
        </w:rPr>
        <w:t>11 </w:t>
      </w:r>
      <w:r>
        <w:rPr>
          <w:rFonts w:ascii="Arial"/>
          <w:color w:val="231F20"/>
          <w:sz w:val="22"/>
        </w:rPr>
        <w:t>horas e 30</w:t>
      </w:r>
      <w:r>
        <w:rPr>
          <w:rFonts w:ascii="Arial"/>
          <w:color w:val="231F20"/>
          <w:spacing w:val="5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 horas e 6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 horas e 30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7"/>
        </w:numPr>
        <w:tabs>
          <w:tab w:pos="484" w:val="left" w:leader="none"/>
        </w:tabs>
        <w:spacing w:line="240" w:lineRule="auto" w:before="0" w:after="0"/>
        <w:ind w:left="483" w:right="0" w:hanging="37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(M051438E4)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numérica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Essa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dividida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segmentos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123.59861pt;margin-top:14.889747pt;width:348.1pt;height:21.5pt;mso-position-horizontal-relative:page;mso-position-vertical-relative:paragraph;z-index:3376;mso-wrap-distance-left:0;mso-wrap-distance-right:0" coordorigin="2472,298" coordsize="6962,430">
            <v:group style="position:absolute;left:8810;top:308;width:2;height:122" coordorigin="8810,308" coordsize="2,122">
              <v:shape style="position:absolute;left:8810;top:308;width:2;height:122" coordorigin="8810,308" coordsize="0,122" path="m8810,429l8810,399,8810,369,8810,338,8810,308e" filled="false" stroked="true" strokeweight="1pt" strokecolor="#231f20">
                <v:path arrowok="t"/>
              </v:shape>
            </v:group>
            <v:group style="position:absolute;left:8218;top:308;width:2;height:122" coordorigin="8218,308" coordsize="2,122">
              <v:shape style="position:absolute;left:8218;top:308;width:2;height:122" coordorigin="8218,308" coordsize="0,122" path="m8218,429l8218,399,8218,369,8218,338,8218,308e" filled="false" stroked="true" strokeweight="1pt" strokecolor="#231f20">
                <v:path arrowok="t"/>
              </v:shape>
            </v:group>
            <v:group style="position:absolute;left:7626;top:308;width:2;height:122" coordorigin="7626,308" coordsize="2,122">
              <v:shape style="position:absolute;left:7626;top:308;width:2;height:122" coordorigin="7626,308" coordsize="0,122" path="m7626,429l7626,399,7626,369,7626,338,7626,308e" filled="false" stroked="true" strokeweight="1pt" strokecolor="#231f20">
                <v:path arrowok="t"/>
              </v:shape>
            </v:group>
            <v:group style="position:absolute;left:7034;top:308;width:2;height:122" coordorigin="7034,308" coordsize="2,122">
              <v:shape style="position:absolute;left:7034;top:308;width:2;height:122" coordorigin="7034,308" coordsize="0,122" path="m7034,429l7034,399,7034,369,7034,338,7034,308e" filled="false" stroked="true" strokeweight="1pt" strokecolor="#231f20">
                <v:path arrowok="t"/>
              </v:shape>
            </v:group>
            <v:group style="position:absolute;left:6442;top:308;width:2;height:122" coordorigin="6442,308" coordsize="2,122">
              <v:shape style="position:absolute;left:6442;top:308;width:2;height:122" coordorigin="6442,308" coordsize="0,122" path="m6442,429l6442,308e" filled="false" stroked="true" strokeweight="1pt" strokecolor="#231f20">
                <v:path arrowok="t"/>
              </v:shape>
            </v:group>
            <v:group style="position:absolute;left:5850;top:308;width:2;height:122" coordorigin="5850,308" coordsize="2,122">
              <v:shape style="position:absolute;left:5850;top:308;width:2;height:122" coordorigin="5850,308" coordsize="1,122" path="m5850,429l5850,399,5850,369,5850,338,5850,308e" filled="false" stroked="true" strokeweight="1pt" strokecolor="#231f20">
                <v:path arrowok="t"/>
              </v:shape>
            </v:group>
            <v:group style="position:absolute;left:5258;top:308;width:2;height:122" coordorigin="5258,308" coordsize="2,122">
              <v:shape style="position:absolute;left:5258;top:308;width:2;height:122" coordorigin="5258,308" coordsize="0,122" path="m5258,429l5258,308e" filled="false" stroked="true" strokeweight="1pt" strokecolor="#231f20">
                <v:path arrowok="t"/>
              </v:shape>
            </v:group>
            <v:group style="position:absolute;left:4666;top:308;width:2;height:122" coordorigin="4666,308" coordsize="2,122">
              <v:shape style="position:absolute;left:4666;top:308;width:2;height:122" coordorigin="4666,308" coordsize="0,122" path="m4666,429l4666,308e" filled="false" stroked="true" strokeweight="1pt" strokecolor="#231f20">
                <v:path arrowok="t"/>
              </v:shape>
            </v:group>
            <v:group style="position:absolute;left:4074;top:308;width:2;height:122" coordorigin="4074,308" coordsize="2,122">
              <v:shape style="position:absolute;left:4074;top:308;width:2;height:122" coordorigin="4074,308" coordsize="0,122" path="m4074,429l4074,308e" filled="false" stroked="true" strokeweight="1pt" strokecolor="#231f20">
                <v:path arrowok="t"/>
              </v:shape>
            </v:group>
            <v:group style="position:absolute;left:3481;top:308;width:2;height:122" coordorigin="3481,308" coordsize="2,122">
              <v:shape style="position:absolute;left:3481;top:308;width:2;height:122" coordorigin="3481,308" coordsize="0,122" path="m3481,429l3481,308e" filled="false" stroked="true" strokeweight="1pt" strokecolor="#231f20">
                <v:path arrowok="t"/>
              </v:shape>
            </v:group>
            <v:group style="position:absolute;left:2482;top:368;width:6864;height:2" coordorigin="2482,368" coordsize="6864,2">
              <v:shape style="position:absolute;left:2482;top:368;width:6864;height:2" coordorigin="2482,368" coordsize="6864,0" path="m2482,368l9346,368e" filled="false" stroked="true" strokeweight=".999396pt" strokecolor="#231f20">
                <v:path arrowok="t"/>
              </v:shape>
            </v:group>
            <v:group style="position:absolute;left:9333;top:320;width:101;height:98" coordorigin="9333,320" coordsize="101,98">
              <v:shape style="position:absolute;left:9333;top:320;width:101;height:98" coordorigin="9333,320" coordsize="101,98" path="m9333,320l9333,418,9433,369,9333,320xe" filled="true" fillcolor="#231f20" stroked="false">
                <v:path arrowok="t"/>
                <v:fill type="solid"/>
              </v:shape>
            </v:group>
            <v:group style="position:absolute;left:2886;top:308;width:2;height:122" coordorigin="2886,308" coordsize="2,122">
              <v:shape style="position:absolute;left:2886;top:308;width:2;height:122" coordorigin="2886,308" coordsize="0,122" path="m2886,429l2886,308e" filled="false" stroked="true" strokeweight="1pt" strokecolor="#231f20">
                <v:path arrowok="t"/>
              </v:shape>
              <v:shape style="position:absolute;left:3954;top:495;width:230;height:220" type="#_x0000_t75" stroked="false">
                <v:imagedata r:id="rId125" o:title=""/>
              </v:shape>
              <v:shape style="position:absolute;left:4569;top:510;width:178;height:178" type="#_x0000_t75" stroked="false">
                <v:imagedata r:id="rId126" o:title=""/>
              </v:shape>
              <v:shape style="position:absolute;left:6915;top:497;width:230;height:230" type="#_x0000_t75" stroked="false">
                <v:imagedata r:id="rId127" o:title=""/>
              </v:shape>
            </v:group>
            <v:group style="position:absolute;left:4043;top:338;width:62;height:62" coordorigin="4043,338" coordsize="62,62">
              <v:shape style="position:absolute;left:4043;top:338;width:62;height:62" coordorigin="4043,338" coordsize="62,62" path="m4074,338l4062,340,4052,347,4045,357,4043,369,4045,380,4052,390,4062,397,4074,399,4086,397,4095,390,4102,380,4104,369,4102,357,4095,347,4086,340,4074,338xe" filled="true" fillcolor="#231f20" stroked="false">
                <v:path arrowok="t"/>
                <v:fill type="solid"/>
              </v:shape>
            </v:group>
            <v:group style="position:absolute;left:4043;top:338;width:62;height:62" coordorigin="4043,338" coordsize="62,62">
              <v:shape style="position:absolute;left:4043;top:338;width:62;height:62" coordorigin="4043,338" coordsize="62,62" path="m4074,338l4086,340,4095,347,4102,357,4104,369,4102,380,4095,390,4086,397,4074,399,4062,397,4052,390,4045,380,4043,369,4045,357,4052,347,4062,340,4074,338xe" filled="false" stroked="true" strokeweight=".567pt" strokecolor="#231f20">
                <v:path arrowok="t"/>
              </v:shape>
            </v:group>
            <v:group style="position:absolute;left:4635;top:338;width:62;height:62" coordorigin="4635,338" coordsize="62,62">
              <v:shape style="position:absolute;left:4635;top:338;width:62;height:62" coordorigin="4635,338" coordsize="62,62" path="m4666,338l4654,340,4644,347,4637,357,4635,369,4637,380,4644,390,4654,397,4666,399,4678,397,4687,390,4694,380,4696,369,4694,357,4687,347,4678,340,4666,338xe" filled="true" fillcolor="#231f20" stroked="false">
                <v:path arrowok="t"/>
                <v:fill type="solid"/>
              </v:shape>
            </v:group>
            <v:group style="position:absolute;left:4635;top:338;width:62;height:62" coordorigin="4635,338" coordsize="62,62">
              <v:shape style="position:absolute;left:4635;top:338;width:62;height:62" coordorigin="4635,338" coordsize="62,62" path="m4666,338l4678,340,4687,347,4694,357,4696,369,4694,380,4687,390,4678,397,4666,399,4654,397,4644,390,4637,380,4635,369,4637,357,4644,347,4654,340,4666,338xe" filled="false" stroked="true" strokeweight=".567pt" strokecolor="#231f20">
                <v:path arrowok="t"/>
              </v:shape>
            </v:group>
            <v:group style="position:absolute;left:7003;top:338;width:62;height:62" coordorigin="7003,338" coordsize="62,62">
              <v:shape style="position:absolute;left:7003;top:338;width:62;height:62" coordorigin="7003,338" coordsize="62,62" path="m7034,338l7022,340,7012,347,7005,357,7003,369,7005,380,7012,390,7022,397,7034,399,7046,397,7055,390,7062,380,7064,369,7062,357,7055,347,7046,340,7034,338xe" filled="true" fillcolor="#231f20" stroked="false">
                <v:path arrowok="t"/>
                <v:fill type="solid"/>
              </v:shape>
            </v:group>
            <v:group style="position:absolute;left:7003;top:338;width:62;height:62" coordorigin="7003,338" coordsize="62,62">
              <v:shape style="position:absolute;left:7003;top:338;width:62;height:62" coordorigin="7003,338" coordsize="62,62" path="m7034,338l7046,340,7055,347,7062,357,7064,369,7062,380,7055,390,7046,397,7034,399,7022,397,7012,390,7005,380,7003,369,7005,357,7012,347,7022,340,7034,338xe" filled="false" stroked="true" strokeweight=".567pt" strokecolor="#231f20">
                <v:path arrowok="t"/>
              </v:shape>
              <v:shape style="position:absolute;left:2717;top:488;width:922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140</w:t>
                        <w:tab/>
                        <w:t>150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02;top:488;width:1506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  <w:tab w:pos="1172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180</w:t>
                        <w:tab/>
                        <w:t>190</w:t>
                        <w:tab/>
                        <w:t>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64;top:488;width:1523;height:200" type="#_x0000_t202" filled="false" stroked="false">
                <v:textbox inset="0,0,0,0">
                  <w:txbxContent>
                    <w:p>
                      <w:pPr>
                        <w:tabs>
                          <w:tab w:pos="590" w:val="left" w:leader="none"/>
                          <w:tab w:pos="1189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220</w:t>
                        <w:tab/>
                        <w:t>230</w:t>
                        <w:tab/>
                        <w:t>240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tabs>
          <w:tab w:pos="5902" w:val="left" w:leader="none"/>
        </w:tabs>
        <w:spacing w:line="295" w:lineRule="auto" w:before="25"/>
        <w:ind w:left="110" w:right="1901"/>
        <w:jc w:val="left"/>
      </w:pPr>
      <w:r>
        <w:rPr/>
        <w:pict>
          <v:shape style="position:absolute;margin-left:319.304993pt;margin-top:3.906pt;width:8.876pt;height:8.875pt;mso-position-horizontal-relative:page;mso-position-vertical-relative:paragraph;z-index:-69976" type="#_x0000_t75" stroked="false">
            <v:imagedata r:id="rId128" o:title=""/>
            <w10:wrap type="none"/>
          </v:shape>
        </w:pict>
      </w:r>
      <w:r>
        <w:rPr>
          <w:color w:val="231F20"/>
        </w:rPr>
        <w:t>Quais números estão representados pelos</w:t>
      </w:r>
      <w:r>
        <w:rPr>
          <w:color w:val="231F20"/>
          <w:spacing w:val="-16"/>
        </w:rPr>
        <w:t> </w:t>
      </w:r>
      <w:r>
        <w:rPr>
          <w:color w:val="231F20"/>
        </w:rPr>
        <w:t>símbolos</w:t>
      </w:r>
      <w:r>
        <w:rPr>
          <w:color w:val="231F20"/>
          <w:spacing w:val="10"/>
        </w:rPr>
        <w:t> </w:t>
      </w:r>
      <w:r>
        <w:rPr>
          <w:color w:val="231F20"/>
          <w:spacing w:val="10"/>
          <w:position w:val="2"/>
        </w:rPr>
        <w:drawing>
          <wp:inline distT="0" distB="0" distL="0" distR="0">
            <wp:extent cx="146050" cy="139522"/>
            <wp:effectExtent l="0" t="0" r="0" b="0"/>
            <wp:docPr id="7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3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position w:val="2"/>
        </w:rPr>
      </w:r>
      <w:r>
        <w:rPr>
          <w:color w:val="231F20"/>
        </w:rPr>
        <w:t>,</w:t>
        <w:tab/>
        <w:t>e </w:t>
      </w:r>
      <w:r>
        <w:rPr>
          <w:color w:val="231F20"/>
          <w:spacing w:val="10"/>
          <w:position w:val="2"/>
        </w:rPr>
        <w:drawing>
          <wp:inline distT="0" distB="0" distL="0" distR="0">
            <wp:extent cx="146050" cy="146050"/>
            <wp:effectExtent l="0" t="0" r="0" b="0"/>
            <wp:docPr id="9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position w:val="2"/>
        </w:rPr>
      </w:r>
      <w:r>
        <w:rPr>
          <w:color w:val="231F20"/>
        </w:rPr>
        <w:t>nessa</w:t>
      </w:r>
      <w:r>
        <w:rPr>
          <w:color w:val="231F20"/>
          <w:spacing w:val="3"/>
        </w:rPr>
        <w:t> </w:t>
      </w:r>
      <w:r>
        <w:rPr>
          <w:color w:val="231F20"/>
        </w:rPr>
        <w:t>reta</w:t>
      </w:r>
      <w:r>
        <w:rPr>
          <w:color w:val="231F20"/>
          <w:spacing w:val="-7"/>
        </w:rPr>
        <w:t> </w:t>
      </w:r>
      <w:r>
        <w:rPr>
          <w:color w:val="231F20"/>
        </w:rPr>
        <w:t>numérica?</w:t>
      </w:r>
      <w:r>
        <w:rPr>
          <w:color w:val="231F20"/>
          <w:spacing w:val="-1"/>
        </w:rPr>
        <w:t> </w:t>
      </w:r>
      <w:r>
        <w:rPr>
          <w:color w:val="231F20"/>
        </w:rPr>
        <w:t>A) 151, 152 e</w:t>
      </w:r>
      <w:r>
        <w:rPr>
          <w:color w:val="231F20"/>
          <w:spacing w:val="-9"/>
        </w:rPr>
        <w:t> </w:t>
      </w:r>
      <w:r>
        <w:rPr>
          <w:color w:val="231F20"/>
        </w:rPr>
        <w:t>201.</w:t>
      </w:r>
      <w:r>
        <w:rPr/>
      </w:r>
    </w:p>
    <w:p>
      <w:pPr>
        <w:pStyle w:val="BodyText"/>
        <w:spacing w:line="209" w:lineRule="exact" w:before="0"/>
        <w:ind w:left="110" w:right="0"/>
        <w:jc w:val="left"/>
      </w:pPr>
      <w:r>
        <w:rPr>
          <w:color w:val="231F20"/>
        </w:rPr>
        <w:t>B) 151, 179 e</w:t>
      </w:r>
      <w:r>
        <w:rPr>
          <w:color w:val="231F20"/>
          <w:spacing w:val="-9"/>
        </w:rPr>
        <w:t> </w:t>
      </w:r>
      <w:r>
        <w:rPr>
          <w:color w:val="231F20"/>
        </w:rPr>
        <w:t>210.</w:t>
      </w:r>
      <w:r>
        <w:rPr/>
      </w:r>
    </w:p>
    <w:p>
      <w:pPr>
        <w:pStyle w:val="BodyText"/>
        <w:spacing w:line="240" w:lineRule="auto" w:before="13"/>
        <w:ind w:left="110" w:right="0"/>
        <w:jc w:val="left"/>
      </w:pPr>
      <w:r>
        <w:rPr>
          <w:color w:val="231F20"/>
        </w:rPr>
        <w:t>C) 160, 170 e</w:t>
      </w:r>
      <w:r>
        <w:rPr>
          <w:color w:val="231F20"/>
          <w:spacing w:val="-10"/>
        </w:rPr>
        <w:t> </w:t>
      </w:r>
      <w:r>
        <w:rPr>
          <w:color w:val="231F20"/>
        </w:rPr>
        <w:t>201.</w:t>
      </w:r>
      <w:r>
        <w:rPr/>
      </w:r>
    </w:p>
    <w:p>
      <w:pPr>
        <w:pStyle w:val="BodyText"/>
        <w:spacing w:line="240" w:lineRule="auto" w:before="13"/>
        <w:ind w:left="110" w:right="0"/>
        <w:jc w:val="left"/>
      </w:pPr>
      <w:r>
        <w:rPr>
          <w:color w:val="231F20"/>
        </w:rPr>
        <w:t>D) 160, 170 e</w:t>
      </w:r>
      <w:r>
        <w:rPr>
          <w:color w:val="231F20"/>
          <w:spacing w:val="-10"/>
        </w:rPr>
        <w:t> </w:t>
      </w:r>
      <w:r>
        <w:rPr>
          <w:color w:val="231F20"/>
        </w:rPr>
        <w:t>210.</w:t>
      </w:r>
      <w:r>
        <w:rPr/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7"/>
        </w:numPr>
        <w:tabs>
          <w:tab w:pos="499" w:val="left" w:leader="none"/>
        </w:tabs>
        <w:spacing w:line="240" w:lineRule="auto" w:before="0" w:after="0"/>
        <w:ind w:left="498" w:right="0" w:hanging="38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(M051475E4) </w:t>
      </w:r>
      <w:r>
        <w:rPr>
          <w:rFonts w:ascii="Arial" w:hAnsi="Arial"/>
          <w:color w:val="231F20"/>
          <w:sz w:val="22"/>
        </w:rPr>
        <w:t>O gráfico abaixo representa a pesquisa realizada em uma escola para saber o </w:t>
      </w:r>
      <w:r>
        <w:rPr>
          <w:rFonts w:ascii="Arial" w:hAnsi="Arial"/>
          <w:color w:val="231F20"/>
          <w:spacing w:val="47"/>
          <w:sz w:val="22"/>
        </w:rPr>
        <w:t> </w:t>
      </w:r>
      <w:r>
        <w:rPr>
          <w:rFonts w:ascii="Arial" w:hAnsi="Arial"/>
          <w:color w:val="231F20"/>
          <w:sz w:val="22"/>
        </w:rPr>
        <w:t>brinquedo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3"/>
        <w:ind w:left="110" w:right="0"/>
        <w:jc w:val="left"/>
      </w:pPr>
      <w:r>
        <w:rPr>
          <w:color w:val="231F20"/>
        </w:rPr>
        <w:t>preferido pelos</w:t>
      </w:r>
      <w:r>
        <w:rPr>
          <w:color w:val="231F20"/>
          <w:spacing w:val="-23"/>
        </w:rPr>
        <w:t> </w:t>
      </w:r>
      <w:r>
        <w:rPr>
          <w:color w:val="231F20"/>
        </w:rPr>
        <w:t>estudantes.</w:t>
      </w:r>
      <w:r>
        <w:rPr/>
      </w:r>
    </w:p>
    <w:p>
      <w:pPr>
        <w:spacing w:before="123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57.388992pt;margin-top:10.873907pt;width:308.95pt;height:182pt;mso-position-horizontal-relative:page;mso-position-vertical-relative:paragraph;z-index:3424" coordorigin="3148,217" coordsize="6179,3640">
            <v:group style="position:absolute;left:3156;top:3777;width:6162;height:2" coordorigin="3156,3777" coordsize="6162,2">
              <v:shape style="position:absolute;left:3156;top:3777;width:6162;height:2" coordorigin="3156,3777" coordsize="6162,0" path="m3156,3777l9318,3777e" filled="false" stroked="true" strokeweight=".8pt" strokecolor="#231f20">
                <v:path arrowok="t"/>
              </v:shape>
            </v:group>
            <v:group style="position:absolute;left:3156;top:3525;width:519;height:2" coordorigin="3156,3525" coordsize="519,2">
              <v:shape style="position:absolute;left:3156;top:3525;width:519;height:2" coordorigin="3156,3525" coordsize="519,0" path="m3156,3525l3675,3525e" filled="false" stroked="true" strokeweight=".8pt" strokecolor="#231f20">
                <v:path arrowok="t"/>
              </v:shape>
            </v:group>
            <v:group style="position:absolute;left:3156;top:3279;width:519;height:2" coordorigin="3156,3279" coordsize="519,2">
              <v:shape style="position:absolute;left:3156;top:3279;width:519;height:2" coordorigin="3156,3279" coordsize="519,0" path="m3156,3279l3675,3279e" filled="false" stroked="true" strokeweight=".8pt" strokecolor="#231f20">
                <v:path arrowok="t"/>
              </v:shape>
            </v:group>
            <v:group style="position:absolute;left:3156;top:3027;width:519;height:2" coordorigin="3156,3027" coordsize="519,2">
              <v:shape style="position:absolute;left:3156;top:3027;width:519;height:2" coordorigin="3156,3027" coordsize="519,0" path="m3156,3027l3675,3027e" filled="false" stroked="true" strokeweight=".8pt" strokecolor="#231f20">
                <v:path arrowok="t"/>
              </v:shape>
            </v:group>
            <v:group style="position:absolute;left:3156;top:2757;width:519;height:2" coordorigin="3156,2757" coordsize="519,2">
              <v:shape style="position:absolute;left:3156;top:2757;width:519;height:2" coordorigin="3156,2757" coordsize="519,0" path="m3156,2757l3675,2757e" filled="false" stroked="true" strokeweight=".8pt" strokecolor="#231f20">
                <v:path arrowok="t"/>
              </v:shape>
            </v:group>
            <v:group style="position:absolute;left:3156;top:2505;width:519;height:2" coordorigin="3156,2505" coordsize="519,2">
              <v:shape style="position:absolute;left:3156;top:2505;width:519;height:2" coordorigin="3156,2505" coordsize="519,0" path="m3156,2505l3675,2505e" filled="false" stroked="true" strokeweight=".8pt" strokecolor="#231f20">
                <v:path arrowok="t"/>
              </v:shape>
            </v:group>
            <v:group style="position:absolute;left:3156;top:2259;width:519;height:2" coordorigin="3156,2259" coordsize="519,2">
              <v:shape style="position:absolute;left:3156;top:2259;width:519;height:2" coordorigin="3156,2259" coordsize="519,0" path="m3156,2259l3675,2259e" filled="false" stroked="true" strokeweight=".8pt" strokecolor="#231f20">
                <v:path arrowok="t"/>
              </v:shape>
            </v:group>
            <v:group style="position:absolute;left:3156;top:2007;width:3573;height:2" coordorigin="3156,2007" coordsize="3573,2">
              <v:shape style="position:absolute;left:3156;top:2007;width:3573;height:2" coordorigin="3156,2007" coordsize="3573,0" path="m3156,2007l6729,2007e" filled="false" stroked="true" strokeweight=".8pt" strokecolor="#231f20">
                <v:path arrowok="t"/>
              </v:shape>
            </v:group>
            <v:group style="position:absolute;left:3156;top:1737;width:3573;height:2" coordorigin="3156,1737" coordsize="3573,2">
              <v:shape style="position:absolute;left:3156;top:1737;width:3573;height:2" coordorigin="3156,1737" coordsize="3573,0" path="m3156,1737l6729,1737e" filled="false" stroked="true" strokeweight=".8pt" strokecolor="#231f20">
                <v:path arrowok="t"/>
              </v:shape>
            </v:group>
            <v:group style="position:absolute;left:3156;top:1485;width:3573;height:2" coordorigin="3156,1485" coordsize="3573,2">
              <v:shape style="position:absolute;left:3156;top:1485;width:3573;height:2" coordorigin="3156,1485" coordsize="3573,0" path="m3156,1485l6729,1485e" filled="false" stroked="true" strokeweight=".8pt" strokecolor="#231f20">
                <v:path arrowok="t"/>
              </v:shape>
            </v:group>
            <v:group style="position:absolute;left:3156;top:1239;width:3573;height:2" coordorigin="3156,1239" coordsize="3573,2">
              <v:shape style="position:absolute;left:3156;top:1239;width:3573;height:2" coordorigin="3156,1239" coordsize="3573,0" path="m3156,1239l6729,1239e" filled="false" stroked="true" strokeweight=".8pt" strokecolor="#231f20">
                <v:path arrowok="t"/>
              </v:shape>
            </v:group>
            <v:group style="position:absolute;left:3156;top:987;width:3573;height:2" coordorigin="3156,987" coordsize="3573,2">
              <v:shape style="position:absolute;left:3156;top:987;width:3573;height:2" coordorigin="3156,987" coordsize="3573,0" path="m3156,987l6729,987e" filled="false" stroked="true" strokeweight=".8pt" strokecolor="#231f20">
                <v:path arrowok="t"/>
              </v:shape>
            </v:group>
            <v:group style="position:absolute;left:3156;top:723;width:3573;height:2" coordorigin="3156,723" coordsize="3573,2">
              <v:shape style="position:absolute;left:3156;top:723;width:3573;height:2" coordorigin="3156,723" coordsize="3573,0" path="m3156,723l6729,723e" filled="false" stroked="true" strokeweight=".8pt" strokecolor="#231f20">
                <v:path arrowok="t"/>
              </v:shape>
            </v:group>
            <v:group style="position:absolute;left:3156;top:477;width:6162;height:2" coordorigin="3156,477" coordsize="6162,2">
              <v:shape style="position:absolute;left:3156;top:477;width:6162;height:2" coordorigin="3156,477" coordsize="6162,0" path="m3156,477l9318,477e" filled="false" stroked="true" strokeweight=".8pt" strokecolor="#231f20">
                <v:path arrowok="t"/>
              </v:shape>
            </v:group>
            <v:group style="position:absolute;left:3156;top:225;width:6162;height:2" coordorigin="3156,225" coordsize="6162,2">
              <v:shape style="position:absolute;left:3156;top:225;width:6162;height:2" coordorigin="3156,225" coordsize="6162,0" path="m3156,225l9318,225e" filled="false" stroked="true" strokeweight=".8pt" strokecolor="#231f20">
                <v:path arrowok="t"/>
              </v:shape>
            </v:group>
            <v:group style="position:absolute;left:3216;top:225;width:2;height:3624" coordorigin="3216,225" coordsize="2,3624">
              <v:shape style="position:absolute;left:3216;top:225;width:2;height:3624" coordorigin="3216,225" coordsize="0,3624" path="m3216,225l3216,3849e" filled="false" stroked="true" strokeweight=".8pt" strokecolor="#231f20">
                <v:path arrowok="t"/>
              </v:shape>
            </v:group>
            <v:group style="position:absolute;left:4743;top:3777;width:2;height:69" coordorigin="4743,3777" coordsize="2,69">
              <v:shape style="position:absolute;left:4743;top:3777;width:2;height:69" coordorigin="4743,3777" coordsize="0,69" path="m4743,3777l4743,3846e" filled="false" stroked="true" strokeweight=".8pt" strokecolor="#231f20">
                <v:path arrowok="t"/>
              </v:shape>
            </v:group>
            <v:group style="position:absolute;left:6261;top:3777;width:2;height:69" coordorigin="6261,3777" coordsize="2,69">
              <v:shape style="position:absolute;left:6261;top:3777;width:2;height:69" coordorigin="6261,3777" coordsize="0,69" path="m6261,3777l6261,3846e" filled="false" stroked="true" strokeweight=".8pt" strokecolor="#231f20">
                <v:path arrowok="t"/>
              </v:shape>
            </v:group>
            <v:group style="position:absolute;left:7785;top:3777;width:2;height:69" coordorigin="7785,3777" coordsize="2,69">
              <v:shape style="position:absolute;left:7785;top:3777;width:2;height:69" coordorigin="7785,3777" coordsize="0,69" path="m7785,3777l7785,3846e" filled="false" stroked="true" strokeweight=".8pt" strokecolor="#231f20">
                <v:path arrowok="t"/>
              </v:shape>
            </v:group>
            <v:group style="position:absolute;left:9309;top:3777;width:2;height:69" coordorigin="9309,3777" coordsize="2,69">
              <v:shape style="position:absolute;left:9309;top:3777;width:2;height:69" coordorigin="9309,3777" coordsize="0,69" path="m9309,3777l9309,3846e" filled="false" stroked="true" strokeweight=".8pt" strokecolor="#231f20">
                <v:path arrowok="t"/>
              </v:shape>
            </v:group>
            <v:group style="position:absolute;left:4275;top:3525;width:930;height:2" coordorigin="4275,3525" coordsize="930,2">
              <v:shape style="position:absolute;left:4275;top:3525;width:930;height:2" coordorigin="4275,3525" coordsize="930,0" path="m4275,3525l5205,3525e" filled="false" stroked="true" strokeweight=".8pt" strokecolor="#231f20">
                <v:path arrowok="t"/>
              </v:shape>
            </v:group>
            <v:group style="position:absolute;left:4275;top:3279;width:930;height:2" coordorigin="4275,3279" coordsize="930,2">
              <v:shape style="position:absolute;left:4275;top:3279;width:930;height:2" coordorigin="4275,3279" coordsize="930,0" path="m4275,3279l5205,3279e" filled="false" stroked="true" strokeweight=".8pt" strokecolor="#231f20">
                <v:path arrowok="t"/>
              </v:shape>
            </v:group>
            <v:group style="position:absolute;left:4275;top:3027;width:930;height:2" coordorigin="4275,3027" coordsize="930,2">
              <v:shape style="position:absolute;left:4275;top:3027;width:930;height:2" coordorigin="4275,3027" coordsize="930,0" path="m4275,3027l5205,3027e" filled="false" stroked="true" strokeweight=".8pt" strokecolor="#231f20">
                <v:path arrowok="t"/>
              </v:shape>
            </v:group>
            <v:group style="position:absolute;left:4275;top:2757;width:930;height:2" coordorigin="4275,2757" coordsize="930,2">
              <v:shape style="position:absolute;left:4275;top:2757;width:930;height:2" coordorigin="4275,2757" coordsize="930,0" path="m4275,2757l5205,2757e" filled="false" stroked="true" strokeweight=".8pt" strokecolor="#231f20">
                <v:path arrowok="t"/>
              </v:shape>
            </v:group>
            <v:group style="position:absolute;left:4275;top:2505;width:930;height:2" coordorigin="4275,2505" coordsize="930,2">
              <v:shape style="position:absolute;left:4275;top:2505;width:930;height:2" coordorigin="4275,2505" coordsize="930,0" path="m4275,2505l5205,2505e" filled="false" stroked="true" strokeweight=".8pt" strokecolor="#231f20">
                <v:path arrowok="t"/>
              </v:shape>
            </v:group>
            <v:group style="position:absolute;left:4275;top:2259;width:2454;height:2" coordorigin="4275,2259" coordsize="2454,2">
              <v:shape style="position:absolute;left:4275;top:2259;width:2454;height:2" coordorigin="4275,2259" coordsize="2454,0" path="m4275,2259l6729,2259e" filled="false" stroked="true" strokeweight=".8pt" strokecolor="#231f20">
                <v:path arrowok="t"/>
              </v:shape>
            </v:group>
            <v:group style="position:absolute;left:3675;top:2007;width:600;height:1770" coordorigin="3675,2007" coordsize="600,1770">
              <v:shape style="position:absolute;left:3675;top:2007;width:600;height:1770" coordorigin="3675,2007" coordsize="600,1770" path="m3675,3777l4275,3777,4275,2007,3675,2007,3675,3777xe" filled="true" fillcolor="#939598" stroked="false">
                <v:path arrowok="t"/>
                <v:fill type="solid"/>
              </v:shape>
            </v:group>
            <v:group style="position:absolute;left:3675;top:2007;width:600;height:1770" coordorigin="3675,2007" coordsize="600,1770">
              <v:shape style="position:absolute;left:3675;top:2007;width:600;height:1770" coordorigin="3675,2007" coordsize="600,1770" path="m3675,3777l4275,3777,4275,2007,3675,2007,3675,3777xe" filled="false" stroked="true" strokeweight=".8pt" strokecolor="#231f20">
                <v:path arrowok="t"/>
              </v:shape>
            </v:group>
            <v:group style="position:absolute;left:5805;top:3525;width:924;height:2" coordorigin="5805,3525" coordsize="924,2">
              <v:shape style="position:absolute;left:5805;top:3525;width:924;height:2" coordorigin="5805,3525" coordsize="924,0" path="m5805,3525l6729,3525e" filled="false" stroked="true" strokeweight=".8pt" strokecolor="#231f20">
                <v:path arrowok="t"/>
              </v:shape>
            </v:group>
            <v:group style="position:absolute;left:5805;top:3279;width:924;height:2" coordorigin="5805,3279" coordsize="924,2">
              <v:shape style="position:absolute;left:5805;top:3279;width:924;height:2" coordorigin="5805,3279" coordsize="924,0" path="m5805,3279l6729,3279e" filled="false" stroked="true" strokeweight=".8pt" strokecolor="#231f20">
                <v:path arrowok="t"/>
              </v:shape>
            </v:group>
            <v:group style="position:absolute;left:5805;top:3027;width:924;height:2" coordorigin="5805,3027" coordsize="924,2">
              <v:shape style="position:absolute;left:5805;top:3027;width:924;height:2" coordorigin="5805,3027" coordsize="924,0" path="m5805,3027l6729,3027e" filled="false" stroked="true" strokeweight=".8pt" strokecolor="#231f20">
                <v:path arrowok="t"/>
              </v:shape>
            </v:group>
            <v:group style="position:absolute;left:5805;top:2757;width:924;height:2" coordorigin="5805,2757" coordsize="924,2">
              <v:shape style="position:absolute;left:5805;top:2757;width:924;height:2" coordorigin="5805,2757" coordsize="924,0" path="m5805,2757l6729,2757e" filled="false" stroked="true" strokeweight=".8pt" strokecolor="#231f20">
                <v:path arrowok="t"/>
              </v:shape>
            </v:group>
            <v:group style="position:absolute;left:5805;top:2505;width:924;height:2" coordorigin="5805,2505" coordsize="924,2">
              <v:shape style="position:absolute;left:5805;top:2505;width:924;height:2" coordorigin="5805,2505" coordsize="924,0" path="m5805,2505l6729,2505e" filled="false" stroked="true" strokeweight=".8pt" strokecolor="#231f20">
                <v:path arrowok="t"/>
              </v:shape>
            </v:group>
            <v:group style="position:absolute;left:5205;top:2259;width:600;height:1518" coordorigin="5205,2259" coordsize="600,1518">
              <v:shape style="position:absolute;left:5205;top:2259;width:600;height:1518" coordorigin="5205,2259" coordsize="600,1518" path="m5205,3777l5805,3777,5805,2259,5205,2259,5205,3777xe" filled="true" fillcolor="#939598" stroked="false">
                <v:path arrowok="t"/>
                <v:fill type="solid"/>
              </v:shape>
            </v:group>
            <v:group style="position:absolute;left:5205;top:2259;width:600;height:1518" coordorigin="5205,2259" coordsize="600,1518">
              <v:shape style="position:absolute;left:5205;top:2259;width:600;height:1518" coordorigin="5205,2259" coordsize="600,1518" path="m5205,3777l5805,3777,5805,2259,5205,2259,5205,3777xe" filled="false" stroked="true" strokeweight=".8pt" strokecolor="#231f20">
                <v:path arrowok="t"/>
              </v:shape>
            </v:group>
            <v:group style="position:absolute;left:8853;top:3525;width:465;height:2" coordorigin="8853,3525" coordsize="465,2">
              <v:shape style="position:absolute;left:8853;top:3525;width:465;height:2" coordorigin="8853,3525" coordsize="465,0" path="m8853,3525l9318,3525e" filled="false" stroked="true" strokeweight=".8pt" strokecolor="#231f20">
                <v:path arrowok="t"/>
              </v:shape>
            </v:group>
            <v:group style="position:absolute;left:7329;top:3525;width:924;height:2" coordorigin="7329,3525" coordsize="924,2">
              <v:shape style="position:absolute;left:7329;top:3525;width:924;height:2" coordorigin="7329,3525" coordsize="924,0" path="m7329,3525l8253,3525e" filled="false" stroked="true" strokeweight=".8pt" strokecolor="#231f20">
                <v:path arrowok="t"/>
              </v:shape>
            </v:group>
            <v:group style="position:absolute;left:8853;top:3279;width:465;height:2" coordorigin="8853,3279" coordsize="465,2">
              <v:shape style="position:absolute;left:8853;top:3279;width:465;height:2" coordorigin="8853,3279" coordsize="465,0" path="m8853,3279l9318,3279e" filled="false" stroked="true" strokeweight=".8pt" strokecolor="#231f20">
                <v:path arrowok="t"/>
              </v:shape>
            </v:group>
            <v:group style="position:absolute;left:7329;top:3279;width:924;height:2" coordorigin="7329,3279" coordsize="924,2">
              <v:shape style="position:absolute;left:7329;top:3279;width:924;height:2" coordorigin="7329,3279" coordsize="924,0" path="m7329,3279l8253,3279e" filled="false" stroked="true" strokeweight=".8pt" strokecolor="#231f20">
                <v:path arrowok="t"/>
              </v:shape>
            </v:group>
            <v:group style="position:absolute;left:8853;top:3027;width:465;height:2" coordorigin="8853,3027" coordsize="465,2">
              <v:shape style="position:absolute;left:8853;top:3027;width:465;height:2" coordorigin="8853,3027" coordsize="465,0" path="m8853,3027l9318,3027e" filled="false" stroked="true" strokeweight=".8pt" strokecolor="#231f20">
                <v:path arrowok="t"/>
              </v:shape>
            </v:group>
            <v:group style="position:absolute;left:7329;top:3027;width:924;height:2" coordorigin="7329,3027" coordsize="924,2">
              <v:shape style="position:absolute;left:7329;top:3027;width:924;height:2" coordorigin="7329,3027" coordsize="924,0" path="m7329,3027l8253,3027e" filled="false" stroked="true" strokeweight=".8pt" strokecolor="#231f20">
                <v:path arrowok="t"/>
              </v:shape>
            </v:group>
            <v:group style="position:absolute;left:8853;top:2757;width:465;height:2" coordorigin="8853,2757" coordsize="465,2">
              <v:shape style="position:absolute;left:8853;top:2757;width:465;height:2" coordorigin="8853,2757" coordsize="465,0" path="m8853,2757l9318,2757e" filled="false" stroked="true" strokeweight=".8pt" strokecolor="#231f20">
                <v:path arrowok="t"/>
              </v:shape>
            </v:group>
            <v:group style="position:absolute;left:7329;top:2757;width:924;height:2" coordorigin="7329,2757" coordsize="924,2">
              <v:shape style="position:absolute;left:7329;top:2757;width:924;height:2" coordorigin="7329,2757" coordsize="924,0" path="m7329,2757l8253,2757e" filled="false" stroked="true" strokeweight=".8pt" strokecolor="#231f20">
                <v:path arrowok="t"/>
              </v:shape>
            </v:group>
            <v:group style="position:absolute;left:8853;top:2505;width:465;height:2" coordorigin="8853,2505" coordsize="465,2">
              <v:shape style="position:absolute;left:8853;top:2505;width:465;height:2" coordorigin="8853,2505" coordsize="465,0" path="m8853,2505l9318,2505e" filled="false" stroked="true" strokeweight=".8pt" strokecolor="#231f20">
                <v:path arrowok="t"/>
              </v:shape>
            </v:group>
            <v:group style="position:absolute;left:7329;top:2505;width:924;height:2" coordorigin="7329,2505" coordsize="924,2">
              <v:shape style="position:absolute;left:7329;top:2505;width:924;height:2" coordorigin="7329,2505" coordsize="924,0" path="m7329,2505l8253,2505e" filled="false" stroked="true" strokeweight=".8pt" strokecolor="#231f20">
                <v:path arrowok="t"/>
              </v:shape>
            </v:group>
            <v:group style="position:absolute;left:8853;top:2259;width:465;height:2" coordorigin="8853,2259" coordsize="465,2">
              <v:shape style="position:absolute;left:8853;top:2259;width:465;height:2" coordorigin="8853,2259" coordsize="465,0" path="m8853,2259l9318,2259e" filled="false" stroked="true" strokeweight=".8pt" strokecolor="#231f20">
                <v:path arrowok="t"/>
              </v:shape>
            </v:group>
            <v:group style="position:absolute;left:7329;top:2259;width:924;height:2" coordorigin="7329,2259" coordsize="924,2">
              <v:shape style="position:absolute;left:7329;top:2259;width:924;height:2" coordorigin="7329,2259" coordsize="924,0" path="m7329,2259l8253,2259e" filled="false" stroked="true" strokeweight=".8pt" strokecolor="#231f20">
                <v:path arrowok="t"/>
              </v:shape>
            </v:group>
            <v:group style="position:absolute;left:8853;top:2007;width:465;height:2" coordorigin="8853,2007" coordsize="465,2">
              <v:shape style="position:absolute;left:8853;top:2007;width:465;height:2" coordorigin="8853,2007" coordsize="465,0" path="m8853,2007l9318,2007e" filled="false" stroked="true" strokeweight=".8pt" strokecolor="#231f20">
                <v:path arrowok="t"/>
              </v:shape>
            </v:group>
            <v:group style="position:absolute;left:7329;top:2007;width:924;height:2" coordorigin="7329,2007" coordsize="924,2">
              <v:shape style="position:absolute;left:7329;top:2007;width:924;height:2" coordorigin="7329,2007" coordsize="924,0" path="m7329,2007l8253,2007e" filled="false" stroked="true" strokeweight=".8pt" strokecolor="#231f20">
                <v:path arrowok="t"/>
              </v:shape>
            </v:group>
            <v:group style="position:absolute;left:8853;top:1737;width:465;height:2" coordorigin="8853,1737" coordsize="465,2">
              <v:shape style="position:absolute;left:8853;top:1737;width:465;height:2" coordorigin="8853,1737" coordsize="465,0" path="m8853,1737l9318,1737e" filled="false" stroked="true" strokeweight=".8pt" strokecolor="#231f20">
                <v:path arrowok="t"/>
              </v:shape>
            </v:group>
            <v:group style="position:absolute;left:7329;top:1737;width:924;height:2" coordorigin="7329,1737" coordsize="924,2">
              <v:shape style="position:absolute;left:7329;top:1737;width:924;height:2" coordorigin="7329,1737" coordsize="924,0" path="m7329,1737l8253,1737e" filled="false" stroked="true" strokeweight=".8pt" strokecolor="#231f20">
                <v:path arrowok="t"/>
              </v:shape>
            </v:group>
            <v:group style="position:absolute;left:8853;top:1485;width:465;height:2" coordorigin="8853,1485" coordsize="465,2">
              <v:shape style="position:absolute;left:8853;top:1485;width:465;height:2" coordorigin="8853,1485" coordsize="465,0" path="m8853,1485l9318,1485e" filled="false" stroked="true" strokeweight=".8pt" strokecolor="#231f20">
                <v:path arrowok="t"/>
              </v:shape>
            </v:group>
            <v:group style="position:absolute;left:7329;top:1485;width:924;height:2" coordorigin="7329,1485" coordsize="924,2">
              <v:shape style="position:absolute;left:7329;top:1485;width:924;height:2" coordorigin="7329,1485" coordsize="924,0" path="m7329,1485l8253,1485e" filled="false" stroked="true" strokeweight=".8pt" strokecolor="#231f20">
                <v:path arrowok="t"/>
              </v:shape>
            </v:group>
            <v:group style="position:absolute;left:8853;top:1239;width:465;height:2" coordorigin="8853,1239" coordsize="465,2">
              <v:shape style="position:absolute;left:8853;top:1239;width:465;height:2" coordorigin="8853,1239" coordsize="465,0" path="m8853,1239l9318,1239e" filled="false" stroked="true" strokeweight=".8pt" strokecolor="#231f20">
                <v:path arrowok="t"/>
              </v:shape>
            </v:group>
            <v:group style="position:absolute;left:7329;top:1239;width:924;height:2" coordorigin="7329,1239" coordsize="924,2">
              <v:shape style="position:absolute;left:7329;top:1239;width:924;height:2" coordorigin="7329,1239" coordsize="924,0" path="m7329,1239l8253,1239e" filled="false" stroked="true" strokeweight=".8pt" strokecolor="#231f20">
                <v:path arrowok="t"/>
              </v:shape>
            </v:group>
            <v:group style="position:absolute;left:7329;top:987;width:1989;height:2" coordorigin="7329,987" coordsize="1989,2">
              <v:shape style="position:absolute;left:7329;top:987;width:1989;height:2" coordorigin="7329,987" coordsize="1989,0" path="m7329,987l9318,987e" filled="false" stroked="true" strokeweight=".8pt" strokecolor="#231f20">
                <v:path arrowok="t"/>
              </v:shape>
            </v:group>
            <v:group style="position:absolute;left:8253;top:987;width:600;height:2790" coordorigin="8253,987" coordsize="600,2790">
              <v:shape style="position:absolute;left:8253;top:987;width:600;height:2790" coordorigin="8253,987" coordsize="600,2790" path="m8253,3777l8853,3777,8853,987,8253,987,8253,3777xe" filled="true" fillcolor="#939598" stroked="false">
                <v:path arrowok="t"/>
                <v:fill type="solid"/>
              </v:shape>
            </v:group>
            <v:group style="position:absolute;left:8253;top:987;width:600;height:2790" coordorigin="8253,987" coordsize="600,2790">
              <v:shape style="position:absolute;left:8253;top:987;width:600;height:2790" coordorigin="8253,987" coordsize="600,2790" path="m8253,3777l8853,3777,8853,987,8253,987,8253,3777xe" filled="false" stroked="true" strokeweight=".8pt" strokecolor="#231f20">
                <v:path arrowok="t"/>
              </v:shape>
            </v:group>
            <v:group style="position:absolute;left:7329;top:723;width:1989;height:2" coordorigin="7329,723" coordsize="1989,2">
              <v:shape style="position:absolute;left:7329;top:723;width:1989;height:2" coordorigin="7329,723" coordsize="1989,0" path="m7329,723l9318,723e" filled="false" stroked="true" strokeweight=".8pt" strokecolor="#231f20">
                <v:path arrowok="t"/>
              </v:shape>
            </v:group>
            <v:group style="position:absolute;left:6729;top:477;width:600;height:3300" coordorigin="6729,477" coordsize="600,3300">
              <v:shape style="position:absolute;left:6729;top:477;width:600;height:3300" coordorigin="6729,477" coordsize="600,3300" path="m6729,3777l7329,3777,7329,477,6729,477,6729,3777xe" filled="true" fillcolor="#939598" stroked="false">
                <v:path arrowok="t"/>
                <v:fill type="solid"/>
              </v:shape>
            </v:group>
            <v:group style="position:absolute;left:6729;top:477;width:600;height:3300" coordorigin="6729,477" coordsize="600,3300">
              <v:shape style="position:absolute;left:6729;top:477;width:600;height:3300" coordorigin="6729,477" coordsize="600,3300" path="m6729,3777l7329,3777,7329,477,6729,477,6729,3777xe" filled="false" stroked="true" strokeweight=".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17"/>
        </w:rPr>
        <w:t>28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26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24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22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shape style="position:absolute;margin-left:128.224548pt;margin-top:4.330469pt;width:10.85pt;height:86.15pt;mso-position-horizontal-relative:page;mso-position-vertical-relative:paragraph;z-index:3448" type="#_x0000_t20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-538" w:firstLine="0"/>
                    <w:jc w:val="left"/>
                    <w:rPr>
                      <w:rFonts w:ascii="Arial" w:hAnsi="Arial" w:cs="Arial" w:eastAsia="Arial" w:hint="default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Número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crianças</w:t>
                  </w:r>
                  <w:r>
                    <w:rPr>
                      <w:rFonts w:ascii="Arial" w:hAns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7"/>
        </w:rPr>
        <w:t>20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18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16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14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12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10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8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6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4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2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0</w:t>
      </w:r>
      <w:r>
        <w:rPr>
          <w:rFonts w:ascii="Arial"/>
          <w:sz w:val="17"/>
        </w:rPr>
      </w:r>
    </w:p>
    <w:p>
      <w:pPr>
        <w:tabs>
          <w:tab w:pos="2180" w:val="left" w:leader="none"/>
          <w:tab w:pos="3540" w:val="left" w:leader="none"/>
          <w:tab w:pos="5214" w:val="left" w:leader="none"/>
        </w:tabs>
        <w:spacing w:before="84"/>
        <w:ind w:left="796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Bola</w:t>
        <w:tab/>
        <w:t>Boneca</w:t>
        <w:tab/>
        <w:t>Video </w:t>
      </w:r>
      <w:r>
        <w:rPr>
          <w:rFonts w:ascii="Arial"/>
          <w:color w:val="231F20"/>
          <w:spacing w:val="29"/>
          <w:w w:val="105"/>
          <w:sz w:val="17"/>
        </w:rPr>
        <w:t> </w:t>
      </w:r>
      <w:r>
        <w:rPr>
          <w:rFonts w:ascii="Arial"/>
          <w:color w:val="231F20"/>
          <w:w w:val="105"/>
          <w:sz w:val="17"/>
        </w:rPr>
        <w:t>game</w:t>
        <w:tab/>
        <w:t>Bicicleta</w:t>
      </w:r>
      <w:r>
        <w:rPr>
          <w:rFonts w:ascii="Arial"/>
          <w:sz w:val="17"/>
        </w:rPr>
      </w:r>
    </w:p>
    <w:p>
      <w:pPr>
        <w:spacing w:before="105"/>
        <w:ind w:left="597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b/>
          <w:color w:val="231F20"/>
          <w:w w:val="105"/>
          <w:sz w:val="17"/>
        </w:rPr>
        <w:t>Brinquedos</w:t>
      </w:r>
      <w:r>
        <w:rPr>
          <w:rFonts w:ascii="Arial"/>
          <w:sz w:val="17"/>
        </w:rPr>
      </w:r>
    </w:p>
    <w:p>
      <w:pPr>
        <w:pStyle w:val="BodyText"/>
        <w:spacing w:line="240" w:lineRule="auto" w:before="85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gráfico, qual é o número de estudantes que preferem brincar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bicicleta?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69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1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12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1244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85.05pt;height:74.4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before="163"/>
                    <w:ind w:left="667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732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before="78"/>
                    <w:ind w:left="434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108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319" w:lineRule="auto" w:before="72"/>
        <w:ind w:left="110" w:right="7132"/>
        <w:jc w:val="left"/>
      </w:pPr>
      <w:r>
        <w:rPr/>
        <w:pict>
          <v:group style="position:absolute;margin-left:115.762001pt;margin-top:-37.533131pt;width:52.45pt;height:.1pt;mso-position-horizontal-relative:page;mso-position-vertical-relative:paragraph;z-index:-69880" coordorigin="2315,-751" coordsize="1049,2">
            <v:shape style="position:absolute;left:2315;top:-751;width:1049;height:2" coordorigin="2315,-751" coordsize="1049,0" path="m2315,-751l3364,-751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Qual é o resultado dessa conta? A)</w:t>
      </w:r>
      <w:r>
        <w:rPr>
          <w:color w:val="231F20"/>
          <w:spacing w:val="-3"/>
        </w:rPr>
        <w:t> </w:t>
      </w:r>
      <w:r>
        <w:rPr>
          <w:color w:val="231F20"/>
        </w:rPr>
        <w:t>624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634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830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840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left="110" w:right="3868"/>
        <w:jc w:val="left"/>
      </w:pPr>
      <w:r>
        <w:rPr>
          <w:color w:val="231F20"/>
        </w:rPr>
        <w:t>44) </w:t>
      </w:r>
      <w:r>
        <w:rPr>
          <w:color w:val="231F20"/>
          <w:sz w:val="16"/>
        </w:rPr>
        <w:t>(M051416E4) </w:t>
      </w:r>
      <w:r>
        <w:rPr>
          <w:color w:val="231F20"/>
        </w:rPr>
        <w:t>Miguel mora na cidade de Campinas-SP há 5 anos. </w:t>
      </w:r>
      <w:r>
        <w:rPr>
          <w:color w:val="231F20"/>
        </w:rPr>
        <w:t>Há quantos meses Miguel mora nessa</w:t>
      </w:r>
      <w:r>
        <w:rPr>
          <w:color w:val="231F20"/>
          <w:spacing w:val="-13"/>
        </w:rPr>
        <w:t> </w:t>
      </w:r>
      <w:r>
        <w:rPr>
          <w:color w:val="231F20"/>
        </w:rPr>
        <w:t>cidade?</w:t>
      </w:r>
      <w:r>
        <w:rPr/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 meses.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meses.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meses.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meses.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31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32"/>
          <w:footerReference w:type="default" r:id="rId133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136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137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11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134"/>
      <w:footerReference w:type="default" r:id="rId135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23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7230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22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7218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21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721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2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720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20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7201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19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719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23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22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722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2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20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19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19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413.65pt;height:13pt;mso-position-horizontal-relative:page;mso-position-vertical-relative:page;z-index:-71896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20" w:right="0"/>
                  <w:jc w:val="left"/>
                </w:pPr>
                <w:r>
                  <w:rPr>
                    <w:color w:val="231F20"/>
                  </w:rPr>
                  <w:t>40)  </w:t>
                </w:r>
                <w:r>
                  <w:rPr>
                    <w:color w:val="231F20"/>
                    <w:sz w:val="16"/>
                  </w:rPr>
                  <w:t>(M041460E4) </w:t>
                </w:r>
                <w:r>
                  <w:rPr>
                    <w:color w:val="231F20"/>
                  </w:rPr>
                  <w:t>O relógio abaixo indica o horário em que Fábio almoça todos os</w:t>
                </w:r>
                <w:r>
                  <w:rPr>
                    <w:color w:val="231F20"/>
                    <w:spacing w:val="-19"/>
                  </w:rPr>
                  <w:t> </w:t>
                </w:r>
                <w:r>
                  <w:rPr>
                    <w:color w:val="231F20"/>
                  </w:rPr>
                  <w:t>dias.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18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91.75pt;height:13pt;mso-position-horizontal-relative:page;mso-position-vertical-relative:page;z-index:-718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color w:val="231F20"/>
                    <w:sz w:val="22"/>
                  </w:rPr>
                  <w:t>43) </w:t>
                </w:r>
                <w:r>
                  <w:rPr>
                    <w:rFonts w:ascii="Arial"/>
                    <w:color w:val="231F20"/>
                    <w:sz w:val="16"/>
                  </w:rPr>
                  <w:t>(M041333E4) </w:t>
                </w:r>
                <w:r>
                  <w:rPr>
                    <w:rFonts w:ascii="Arial"/>
                    <w:color w:val="231F20"/>
                    <w:sz w:val="22"/>
                  </w:rPr>
                  <w:t>Observe a conta</w:t>
                </w:r>
                <w:r>
                  <w:rPr>
                    <w:rFonts w:ascii="Arial"/>
                    <w:color w:val="231F20"/>
                    <w:spacing w:val="5"/>
                    <w:sz w:val="22"/>
                  </w:rPr>
                  <w:t> </w:t>
                </w:r>
                <w:r>
                  <w:rPr>
                    <w:rFonts w:ascii="Arial"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41"/>
      <w:numFmt w:val="decimal"/>
      <w:lvlText w:val="%1)"/>
      <w:lvlJc w:val="left"/>
      <w:pPr>
        <w:ind w:left="483" w:hanging="37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73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7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6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3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8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4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39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www1.folha.uol.com.br/folhinha/2013/11/1375373-garoto-de-oito-anos-indica-livro-sobre-leonardo-da-vinci.shtml" TargetMode="External"/><Relationship Id="rId20" Type="http://schemas.openxmlformats.org/officeDocument/2006/relationships/image" Target="media/image13.png"/><Relationship Id="rId21" Type="http://schemas.openxmlformats.org/officeDocument/2006/relationships/hyperlink" Target="http://migre.me/gjdOp" TargetMode="External"/><Relationship Id="rId22" Type="http://schemas.openxmlformats.org/officeDocument/2006/relationships/hyperlink" Target="http://migre.me/gjdR1" TargetMode="External"/><Relationship Id="rId23" Type="http://schemas.openxmlformats.org/officeDocument/2006/relationships/header" Target="header2.xml"/><Relationship Id="rId24" Type="http://schemas.openxmlformats.org/officeDocument/2006/relationships/image" Target="media/image14.png"/><Relationship Id="rId25" Type="http://schemas.openxmlformats.org/officeDocument/2006/relationships/hyperlink" Target="http://3.bp.blogspot.com/-Oz1Ari2_XFc/UOBzmp482LI/AAAAAAAABAI/HRbNP0S-wAI/s1600/tira31.gif" TargetMode="External"/><Relationship Id="rId26" Type="http://schemas.openxmlformats.org/officeDocument/2006/relationships/hyperlink" Target="http://veja.abril.com.br/noticia/esporte/mascote-da-copa-2014-ganha-nome-de-fuleco" TargetMode="External"/><Relationship Id="rId27" Type="http://schemas.openxmlformats.org/officeDocument/2006/relationships/hyperlink" Target="http://www1.folha.uol.com.br/folhinha/1144174-lagartixa-solta-o-rabo-para-enganar-predador-conta-livro.shtml" TargetMode="External"/><Relationship Id="rId28" Type="http://schemas.openxmlformats.org/officeDocument/2006/relationships/hyperlink" Target="http://www.otempo.com.br/otempinho/leiamais/materiasdecapa/NOT/356500/1" TargetMode="External"/><Relationship Id="rId29" Type="http://schemas.openxmlformats.org/officeDocument/2006/relationships/header" Target="header3.xml"/><Relationship Id="rId30" Type="http://schemas.openxmlformats.org/officeDocument/2006/relationships/footer" Target="footer2.xml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footer" Target="footer3.xml"/><Relationship Id="rId71" Type="http://schemas.openxmlformats.org/officeDocument/2006/relationships/hyperlink" Target="http://ler-com-prazer.blogspot.com/2009/10/o-grilo-grilado-elias-jose.html" TargetMode="External"/><Relationship Id="rId72" Type="http://schemas.openxmlformats.org/officeDocument/2006/relationships/footer" Target="footer4.xml"/><Relationship Id="rId73" Type="http://schemas.openxmlformats.org/officeDocument/2006/relationships/hyperlink" Target="http://blogs.estadao.com.br/estadinho/" TargetMode="External"/><Relationship Id="rId74" Type="http://schemas.openxmlformats.org/officeDocument/2006/relationships/header" Target="header4.xml"/><Relationship Id="rId75" Type="http://schemas.openxmlformats.org/officeDocument/2006/relationships/footer" Target="footer5.xml"/><Relationship Id="rId76" Type="http://schemas.openxmlformats.org/officeDocument/2006/relationships/image" Target="media/image54.png"/><Relationship Id="rId77" Type="http://schemas.openxmlformats.org/officeDocument/2006/relationships/header" Target="header5.xml"/><Relationship Id="rId78" Type="http://schemas.openxmlformats.org/officeDocument/2006/relationships/footer" Target="footer6.xml"/><Relationship Id="rId79" Type="http://schemas.openxmlformats.org/officeDocument/2006/relationships/image" Target="media/image55.png"/><Relationship Id="rId80" Type="http://schemas.openxmlformats.org/officeDocument/2006/relationships/image" Target="media/image56.png"/><Relationship Id="rId81" Type="http://schemas.openxmlformats.org/officeDocument/2006/relationships/image" Target="media/image57.png"/><Relationship Id="rId82" Type="http://schemas.openxmlformats.org/officeDocument/2006/relationships/image" Target="media/image58.png"/><Relationship Id="rId83" Type="http://schemas.openxmlformats.org/officeDocument/2006/relationships/image" Target="media/image59.png"/><Relationship Id="rId84" Type="http://schemas.openxmlformats.org/officeDocument/2006/relationships/image" Target="media/image60.png"/><Relationship Id="rId85" Type="http://schemas.openxmlformats.org/officeDocument/2006/relationships/image" Target="media/image61.png"/><Relationship Id="rId86" Type="http://schemas.openxmlformats.org/officeDocument/2006/relationships/image" Target="media/image62.png"/><Relationship Id="rId87" Type="http://schemas.openxmlformats.org/officeDocument/2006/relationships/image" Target="media/image63.png"/><Relationship Id="rId88" Type="http://schemas.openxmlformats.org/officeDocument/2006/relationships/image" Target="media/image64.png"/><Relationship Id="rId89" Type="http://schemas.openxmlformats.org/officeDocument/2006/relationships/image" Target="media/image65.png"/><Relationship Id="rId90" Type="http://schemas.openxmlformats.org/officeDocument/2006/relationships/image" Target="media/image66.png"/><Relationship Id="rId91" Type="http://schemas.openxmlformats.org/officeDocument/2006/relationships/image" Target="media/image67.png"/><Relationship Id="rId92" Type="http://schemas.openxmlformats.org/officeDocument/2006/relationships/image" Target="media/image68.png"/><Relationship Id="rId93" Type="http://schemas.openxmlformats.org/officeDocument/2006/relationships/image" Target="media/image69.png"/><Relationship Id="rId94" Type="http://schemas.openxmlformats.org/officeDocument/2006/relationships/image" Target="media/image70.png"/><Relationship Id="rId95" Type="http://schemas.openxmlformats.org/officeDocument/2006/relationships/image" Target="media/image71.png"/><Relationship Id="rId96" Type="http://schemas.openxmlformats.org/officeDocument/2006/relationships/image" Target="media/image72.png"/><Relationship Id="rId97" Type="http://schemas.openxmlformats.org/officeDocument/2006/relationships/image" Target="media/image73.png"/><Relationship Id="rId98" Type="http://schemas.openxmlformats.org/officeDocument/2006/relationships/image" Target="media/image74.png"/><Relationship Id="rId99" Type="http://schemas.openxmlformats.org/officeDocument/2006/relationships/image" Target="media/image75.png"/><Relationship Id="rId100" Type="http://schemas.openxmlformats.org/officeDocument/2006/relationships/image" Target="media/image76.png"/><Relationship Id="rId101" Type="http://schemas.openxmlformats.org/officeDocument/2006/relationships/image" Target="media/image77.png"/><Relationship Id="rId102" Type="http://schemas.openxmlformats.org/officeDocument/2006/relationships/image" Target="media/image78.png"/><Relationship Id="rId103" Type="http://schemas.openxmlformats.org/officeDocument/2006/relationships/image" Target="media/image79.png"/><Relationship Id="rId104" Type="http://schemas.openxmlformats.org/officeDocument/2006/relationships/image" Target="media/image80.png"/><Relationship Id="rId105" Type="http://schemas.openxmlformats.org/officeDocument/2006/relationships/image" Target="media/image81.png"/><Relationship Id="rId106" Type="http://schemas.openxmlformats.org/officeDocument/2006/relationships/image" Target="media/image82.png"/><Relationship Id="rId107" Type="http://schemas.openxmlformats.org/officeDocument/2006/relationships/image" Target="media/image83.png"/><Relationship Id="rId108" Type="http://schemas.openxmlformats.org/officeDocument/2006/relationships/image" Target="media/image84.png"/><Relationship Id="rId109" Type="http://schemas.openxmlformats.org/officeDocument/2006/relationships/image" Target="media/image85.png"/><Relationship Id="rId110" Type="http://schemas.openxmlformats.org/officeDocument/2006/relationships/image" Target="media/image86.png"/><Relationship Id="rId111" Type="http://schemas.openxmlformats.org/officeDocument/2006/relationships/image" Target="media/image87.png"/><Relationship Id="rId112" Type="http://schemas.openxmlformats.org/officeDocument/2006/relationships/header" Target="header6.xml"/><Relationship Id="rId113" Type="http://schemas.openxmlformats.org/officeDocument/2006/relationships/image" Target="media/image88.png"/><Relationship Id="rId114" Type="http://schemas.openxmlformats.org/officeDocument/2006/relationships/image" Target="media/image89.png"/><Relationship Id="rId115" Type="http://schemas.openxmlformats.org/officeDocument/2006/relationships/image" Target="media/image90.png"/><Relationship Id="rId116" Type="http://schemas.openxmlformats.org/officeDocument/2006/relationships/image" Target="media/image91.png"/><Relationship Id="rId117" Type="http://schemas.openxmlformats.org/officeDocument/2006/relationships/image" Target="media/image92.png"/><Relationship Id="rId118" Type="http://schemas.openxmlformats.org/officeDocument/2006/relationships/image" Target="media/image93.png"/><Relationship Id="rId119" Type="http://schemas.openxmlformats.org/officeDocument/2006/relationships/image" Target="media/image94.png"/><Relationship Id="rId120" Type="http://schemas.openxmlformats.org/officeDocument/2006/relationships/image" Target="media/image95.png"/><Relationship Id="rId121" Type="http://schemas.openxmlformats.org/officeDocument/2006/relationships/image" Target="media/image96.png"/><Relationship Id="rId122" Type="http://schemas.openxmlformats.org/officeDocument/2006/relationships/image" Target="media/image97.png"/><Relationship Id="rId123" Type="http://schemas.openxmlformats.org/officeDocument/2006/relationships/image" Target="media/image98.png"/><Relationship Id="rId124" Type="http://schemas.openxmlformats.org/officeDocument/2006/relationships/image" Target="media/image99.png"/><Relationship Id="rId125" Type="http://schemas.openxmlformats.org/officeDocument/2006/relationships/image" Target="media/image100.png"/><Relationship Id="rId126" Type="http://schemas.openxmlformats.org/officeDocument/2006/relationships/image" Target="media/image101.png"/><Relationship Id="rId127" Type="http://schemas.openxmlformats.org/officeDocument/2006/relationships/image" Target="media/image102.png"/><Relationship Id="rId128" Type="http://schemas.openxmlformats.org/officeDocument/2006/relationships/image" Target="media/image103.png"/><Relationship Id="rId129" Type="http://schemas.openxmlformats.org/officeDocument/2006/relationships/image" Target="media/image104.png"/><Relationship Id="rId130" Type="http://schemas.openxmlformats.org/officeDocument/2006/relationships/image" Target="media/image105.png"/><Relationship Id="rId131" Type="http://schemas.openxmlformats.org/officeDocument/2006/relationships/header" Target="header7.xml"/><Relationship Id="rId132" Type="http://schemas.openxmlformats.org/officeDocument/2006/relationships/header" Target="header8.xml"/><Relationship Id="rId133" Type="http://schemas.openxmlformats.org/officeDocument/2006/relationships/footer" Target="footer7.xml"/><Relationship Id="rId134" Type="http://schemas.openxmlformats.org/officeDocument/2006/relationships/header" Target="header9.xml"/><Relationship Id="rId135" Type="http://schemas.openxmlformats.org/officeDocument/2006/relationships/footer" Target="footer8.xml"/><Relationship Id="rId136" Type="http://schemas.openxmlformats.org/officeDocument/2006/relationships/image" Target="media/image106.png"/><Relationship Id="rId137" Type="http://schemas.openxmlformats.org/officeDocument/2006/relationships/image" Target="media/image107.png"/><Relationship Id="rId138" Type="http://schemas.openxmlformats.org/officeDocument/2006/relationships/image" Target="media/image108.png"/><Relationship Id="rId13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C0505.indb</dc:title>
  <dcterms:created xsi:type="dcterms:W3CDTF">2016-02-07T03:57:40Z</dcterms:created>
  <dcterms:modified xsi:type="dcterms:W3CDTF">2016-02-07T03:57:40Z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