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C0506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564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(M051062E4) </w:t>
      </w:r>
      <w:r>
        <w:rPr>
          <w:rFonts w:ascii="Arial"/>
          <w:color w:val="231F20"/>
          <w:sz w:val="22"/>
        </w:rPr>
        <w:t>Observe abaixo os objetos na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estante.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104.712997pt;margin-top:14.448955pt;width:199.3pt;height:201.85pt;mso-position-horizontal-relative:page;mso-position-vertical-relative:paragraph;z-index:1384;mso-wrap-distance-left:0;mso-wrap-distance-right:0" coordorigin="2094,289" coordsize="3986,4037">
            <v:group style="position:absolute;left:2797;top:3765;width:2528;height:2" coordorigin="2797,3765" coordsize="2528,2">
              <v:shape style="position:absolute;left:2797;top:3765;width:2528;height:2" coordorigin="2797,3765" coordsize="2528,0" path="m2797,3765l5324,3765e" filled="false" stroked="true" strokeweight="1pt" strokecolor="#231f20">
                <v:path arrowok="t"/>
              </v:shape>
            </v:group>
            <v:group style="position:absolute;left:2324;top:3765;width:485;height:292" coordorigin="2324,3765" coordsize="485,292">
              <v:shape style="position:absolute;left:2324;top:3765;width:485;height:292" coordorigin="2324,3765" coordsize="485,292" path="m2324,4056l2809,3765e" filled="false" stroked="true" strokeweight="1pt" strokecolor="#231f20">
                <v:path arrowok="t"/>
              </v:shape>
            </v:group>
            <v:group style="position:absolute;left:2312;top:3375;width:3012;height:10" coordorigin="2312,3375" coordsize="3012,10">
              <v:shape style="position:absolute;left:2312;top:3375;width:3012;height:10" coordorigin="2312,3375" coordsize="3012,10" path="m2312,3375l5324,3385e" filled="false" stroked="true" strokeweight="1pt" strokecolor="#231f20">
                <v:path arrowok="t"/>
              </v:shape>
            </v:group>
            <v:group style="position:absolute;left:2312;top:2995;width:489;height:380" coordorigin="2312,2995" coordsize="489,380">
              <v:shape style="position:absolute;left:2312;top:2995;width:489;height:380" coordorigin="2312,2995" coordsize="489,380" path="m2312,3375l2801,2995e" filled="false" stroked="true" strokeweight="1pt" strokecolor="#231f20">
                <v:path arrowok="t"/>
              </v:shape>
            </v:group>
            <v:group style="position:absolute;left:2789;top:2995;width:344;height:2" coordorigin="2789,2995" coordsize="344,2">
              <v:shape style="position:absolute;left:2789;top:2995;width:344;height:2" coordorigin="2789,2995" coordsize="344,0" path="m2789,2995l3132,2995e" filled="false" stroked="true" strokeweight="1pt" strokecolor="#231f20">
                <v:path arrowok="t"/>
              </v:shape>
            </v:group>
            <v:group style="position:absolute;left:2593;top:299;width:3478;height:2" coordorigin="2593,299" coordsize="3478,2">
              <v:shape style="position:absolute;left:2593;top:299;width:3478;height:2" coordorigin="2593,299" coordsize="3478,0" path="m2593,299l6070,299e" filled="false" stroked="true" strokeweight="1pt" strokecolor="#231f20">
                <v:path arrowok="t"/>
              </v:shape>
            </v:group>
            <v:group style="position:absolute;left:2104;top:299;width:489;height:380" coordorigin="2104,299" coordsize="489,380">
              <v:shape style="position:absolute;left:2104;top:299;width:489;height:380" coordorigin="2104,299" coordsize="489,380" path="m2104,679l2593,299e" filled="false" stroked="true" strokeweight="1pt" strokecolor="#231f20">
                <v:path arrowok="t"/>
              </v:shape>
            </v:group>
            <v:group style="position:absolute;left:5544;top:299;width:526;height:390" coordorigin="5544,299" coordsize="526,390">
              <v:shape style="position:absolute;left:5544;top:299;width:526;height:390" coordorigin="5544,299" coordsize="526,390" path="m5544,688l6070,299e" filled="false" stroked="true" strokeweight="1pt" strokecolor="#231f20">
                <v:path arrowok="t"/>
              </v:shape>
            </v:group>
            <v:group style="position:absolute;left:6070;top:299;width:2;height:3492" coordorigin="6070,299" coordsize="2,3492">
              <v:shape style="position:absolute;left:6070;top:299;width:2;height:3492" coordorigin="6070,299" coordsize="0,3492" path="m6070,299l6070,3791e" filled="false" stroked="true" strokeweight="1pt" strokecolor="#231f20">
                <v:path arrowok="t"/>
              </v:shape>
            </v:group>
            <v:group style="position:absolute;left:5544;top:3784;width:526;height:532" coordorigin="5544,3784" coordsize="526,532">
              <v:shape style="position:absolute;left:5544;top:3784;width:526;height:532" coordorigin="5544,3784" coordsize="526,532" path="m5544,4316l6070,3784e" filled="false" stroked="true" strokeweight="1pt" strokecolor="#231f20">
                <v:path arrowok="t"/>
              </v:shape>
            </v:group>
            <v:group style="position:absolute;left:2821;top:3376;width:2;height:389" coordorigin="2821,3376" coordsize="2,389">
              <v:shape style="position:absolute;left:2821;top:3376;width:2;height:389" coordorigin="2821,3376" coordsize="2,389" path="m2823,3376l2821,3765e" filled="false" stroked="true" strokeweight="1pt" strokecolor="#231f20">
                <v:path arrowok="t"/>
              </v:shape>
            </v:group>
            <v:group style="position:absolute;left:2814;top:926;width:4;height:518" coordorigin="2814,926" coordsize="4,518">
              <v:shape style="position:absolute;left:2814;top:926;width:4;height:518" coordorigin="2814,926" coordsize="4,518" path="m2814,926l2817,1444e" filled="false" stroked="true" strokeweight="1pt" strokecolor="#231f20">
                <v:path arrowok="t"/>
              </v:shape>
            </v:group>
            <v:group style="position:absolute;left:2822;top:1444;width:407;height:2" coordorigin="2822,1444" coordsize="407,2">
              <v:shape style="position:absolute;left:2822;top:1444;width:407;height:2" coordorigin="2822,1444" coordsize="407,0" path="m2822,1444l3228,1444e" filled="false" stroked="true" strokeweight="1pt" strokecolor="#231f20">
                <v:path arrowok="t"/>
              </v:shape>
            </v:group>
            <v:group style="position:absolute;left:2317;top:1835;width:3008;height:10" coordorigin="2317,1835" coordsize="3008,10">
              <v:shape style="position:absolute;left:2317;top:1835;width:3008;height:10" coordorigin="2317,1835" coordsize="3008,10" path="m2317,1835l5324,1845e" filled="false" stroked="true" strokeweight="1pt" strokecolor="#231f20">
                <v:path arrowok="t"/>
              </v:shape>
            </v:group>
            <v:group style="position:absolute;left:2334;top:1444;width:489;height:380" coordorigin="2334,1444" coordsize="489,380">
              <v:shape style="position:absolute;left:2334;top:1444;width:489;height:380" coordorigin="2334,1444" coordsize="489,380" path="m2334,1824l2822,1444e" filled="false" stroked="true" strokeweight="1pt" strokecolor="#231f20">
                <v:path arrowok="t"/>
              </v:shape>
            </v:group>
            <v:group style="position:absolute;left:4326;top:1444;width:998;height:2" coordorigin="4326,1444" coordsize="998,2">
              <v:shape style="position:absolute;left:4326;top:1444;width:998;height:2" coordorigin="4326,1444" coordsize="998,0" path="m4326,1444l5324,1444e" filled="false" stroked="true" strokeweight="1pt" strokecolor="#231f20">
                <v:path arrowok="t"/>
              </v:shape>
              <v:shape style="position:absolute;left:4440;top:3485;width:459;height:528" type="#_x0000_t75" stroked="false">
                <v:imagedata r:id="rId19" o:title=""/>
              </v:shape>
              <v:shape style="position:absolute;left:3645;top:3573;width:387;height:413" type="#_x0000_t75" stroked="false">
                <v:imagedata r:id="rId20" o:title=""/>
              </v:shape>
              <v:shape style="position:absolute;left:3639;top:3495;width:400;height:554" type="#_x0000_t75" stroked="false">
                <v:imagedata r:id="rId21" o:title=""/>
              </v:shape>
            </v:group>
            <v:group style="position:absolute;left:2104;top:688;width:3440;height:2" coordorigin="2104,688" coordsize="3440,2">
              <v:shape style="position:absolute;left:2104;top:688;width:3440;height:2" coordorigin="2104,688" coordsize="3440,0" path="m2104,688l5544,688e" filled="false" stroked="true" strokeweight="1pt" strokecolor="#231f20">
                <v:path arrowok="t"/>
              </v:shape>
            </v:group>
            <v:group style="position:absolute;left:2104;top:936;width:3440;height:2" coordorigin="2104,936" coordsize="3440,2">
              <v:shape style="position:absolute;left:2104;top:936;width:3440;height:2" coordorigin="2104,936" coordsize="3440,0" path="m2104,936l5544,936e" filled="false" stroked="true" strokeweight="1pt" strokecolor="#231f20">
                <v:path arrowok="t"/>
              </v:shape>
            </v:group>
            <v:group style="position:absolute;left:2104;top:688;width:2;height:3628" coordorigin="2104,688" coordsize="2,3628">
              <v:shape style="position:absolute;left:2104;top:688;width:2;height:3628" coordorigin="2104,688" coordsize="0,3628" path="m2104,688l2104,4316e" filled="false" stroked="true" strokeweight="1pt" strokecolor="#231f20">
                <v:path arrowok="t"/>
              </v:shape>
            </v:group>
            <v:group style="position:absolute;left:5544;top:688;width:2;height:3628" coordorigin="5544,688" coordsize="2,3628">
              <v:shape style="position:absolute;left:5544;top:688;width:2;height:3628" coordorigin="5544,688" coordsize="0,3628" path="m5544,688l5544,4316e" filled="false" stroked="true" strokeweight="1pt" strokecolor="#231f20">
                <v:path arrowok="t"/>
              </v:shape>
            </v:group>
            <v:group style="position:absolute;left:2324;top:936;width:2;height:3380" coordorigin="2324,936" coordsize="2,3380">
              <v:shape style="position:absolute;left:2324;top:936;width:2;height:3380" coordorigin="2324,936" coordsize="0,3380" path="m2324,936l2324,4316e" filled="false" stroked="true" strokeweight="1pt" strokecolor="#231f20">
                <v:path arrowok="t"/>
              </v:shape>
            </v:group>
            <v:group style="position:absolute;left:5324;top:936;width:2;height:3380" coordorigin="5324,936" coordsize="2,3380">
              <v:shape style="position:absolute;left:5324;top:936;width:2;height:3380" coordorigin="5324,936" coordsize="0,3380" path="m5324,936l5324,4316e" filled="false" stroked="true" strokeweight="1pt" strokecolor="#231f20">
                <v:path arrowok="t"/>
              </v:shape>
            </v:group>
            <v:group style="position:absolute;left:2324;top:4056;width:3000;height:2" coordorigin="2324,4056" coordsize="3000,2">
              <v:shape style="position:absolute;left:2324;top:4056;width:3000;height:2" coordorigin="2324,4056" coordsize="3000,0" path="m2324,4056l5324,4056e" filled="false" stroked="true" strokeweight="1pt" strokecolor="#231f20">
                <v:path arrowok="t"/>
              </v:shape>
            </v:group>
            <v:group style="position:absolute;left:2104;top:4316;width:220;height:2" coordorigin="2104,4316" coordsize="220,2">
              <v:shape style="position:absolute;left:2104;top:4316;width:220;height:2" coordorigin="2104,4316" coordsize="220,0" path="m2104,4316l2324,4316e" filled="false" stroked="true" strokeweight="1pt" strokecolor="#231f20">
                <v:path arrowok="t"/>
              </v:shape>
            </v:group>
            <v:group style="position:absolute;left:5314;top:4316;width:239;height:2" coordorigin="5314,4316" coordsize="239,2">
              <v:shape style="position:absolute;left:5314;top:4316;width:239;height:2" coordorigin="5314,4316" coordsize="239,0" path="m5314,4316l5553,4316e" filled="false" stroked="true" strokeweight="1pt" strokecolor="#231f20">
                <v:path arrowok="t"/>
              </v:shape>
            </v:group>
            <v:group style="position:absolute;left:4257;top:2995;width:1062;height:2" coordorigin="4257,2995" coordsize="1062,2">
              <v:shape style="position:absolute;left:4257;top:2995;width:1062;height:2" coordorigin="4257,2995" coordsize="1062,0" path="m4257,2995l5318,2995e" filled="false" stroked="true" strokeweight="1pt" strokecolor="#231f20">
                <v:path arrowok="t"/>
              </v:shape>
            </v:group>
            <v:group style="position:absolute;left:2821;top:1837;width:2;height:1148" coordorigin="2821,1837" coordsize="2,1148">
              <v:shape style="position:absolute;left:2821;top:1837;width:2;height:1148" coordorigin="2821,1837" coordsize="2,1148" path="m2823,1837l2821,2984e" filled="false" stroked="true" strokeweight="1pt" strokecolor="#231f20">
                <v:path arrowok="t"/>
              </v:shape>
            </v:group>
            <v:group style="position:absolute;left:3114;top:2995;width:881;height:2" coordorigin="3114,2995" coordsize="881,2">
              <v:shape style="position:absolute;left:3114;top:2995;width:881;height:2" coordorigin="3114,2995" coordsize="881,0" path="m3114,2995l3995,2995e" filled="false" stroked="true" strokeweight="1pt" strokecolor="#231f20">
                <v:path arrowok="t"/>
              </v:shape>
              <v:shape style="position:absolute;left:3218;top:1017;width:174;height:661" type="#_x0000_t75" stroked="false">
                <v:imagedata r:id="rId22" o:title=""/>
              </v:shape>
              <v:shape style="position:absolute;left:2735;top:3034;width:451;height:246" type="#_x0000_t75" stroked="false">
                <v:imagedata r:id="rId23" o:title="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true" fillcolor="#231f20" stroked="false">
                <v:path arrowok="t"/>
                <v:fill type="solid"/>
              </v:shape>
            </v:group>
            <v:group style="position:absolute;left:4705;top:2729;width:498;height:487" coordorigin="4705,2729" coordsize="498,487">
              <v:shape style="position:absolute;left:4705;top:2729;width:498;height:487" coordorigin="4705,2729" coordsize="498,487" path="m5202,2729l4871,2729,4705,3215,5036,3215,5202,2729xe" filled="false" stroked="true" strokeweight="1pt" strokecolor="#231f20">
                <v:path arrowok="t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176,2755l4880,2755,4731,3190,5027,3190,5176,2755xe" filled="true" fillcolor="#ffffff" stroked="false">
                <v:path arrowok="t"/>
                <v:fill type="solid"/>
              </v:shape>
            </v:group>
            <v:group style="position:absolute;left:4731;top:2755;width:445;height:436" coordorigin="4731,2755" coordsize="445,436">
              <v:shape style="position:absolute;left:4731;top:2755;width:445;height:436" coordorigin="4731,2755" coordsize="445,436" path="m5027,3190l5176,2755,4880,2755,4731,3190e" filled="false" stroked="true" strokeweight="1pt" strokecolor="#231f20">
                <v:path arrowok="t"/>
              </v:shape>
              <v:shape style="position:absolute;left:4808;top:2931;width:355;height:318" type="#_x0000_t75" stroked="false">
                <v:imagedata r:id="rId24" o:title=""/>
              </v:shape>
            </v:group>
            <v:group style="position:absolute;left:3382;top:1444;width:626;height:2" coordorigin="3382,1444" coordsize="626,2">
              <v:shape style="position:absolute;left:3382;top:1444;width:626;height:2" coordorigin="3382,1444" coordsize="626,0" path="m3382,1444l4008,1444e" filled="false" stroked="true" strokeweight="1pt" strokecolor="#231f20">
                <v:path arrowok="t"/>
              </v:shape>
            </v:group>
            <v:group style="position:absolute;left:3993;top:1263;width:444;height:530" coordorigin="3993,1263" coordsize="444,530">
              <v:shape style="position:absolute;left:3993;top:1263;width:444;height:530" coordorigin="3993,1263" coordsize="444,530" path="m4070,1779l4062,1779,4065,1783,4065,1789,4069,1793,4070,1783,4070,177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9,1745l4021,1745,4037,1747,4045,1747,4053,1749,4054,1761,4050,1775,4049,1789,4057,1781,4062,1779,4070,1779,4072,1761,4073,1749,4146,1749,4099,17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46,1749l4073,1749,4138,1757,4203,1763,4331,1771,4343,1771,4356,1773,4367,1769,4368,1767,4358,1767,4146,174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418,1713l4408,1713,4408,1715,4407,1715,4392,1723,4376,1733,4364,1749,4358,1767,4368,1767,4369,1765,4361,1761,4362,1757,4374,1741,4388,1729,4418,171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0,1263l4006,1321,4006,1327,4007,1333,4005,1341,4003,1343,4002,1351,4004,1359,4004,1365,4004,1371,4005,1379,4003,1393,4000,1399,4001,1411,4003,1415,4003,1419,4002,1429,3999,1439,3997,1449,3997,1461,4002,1463,4002,1467,4003,1477,3997,1491,3996,1511,3999,1515,4000,1521,4001,1527,4000,1537,3999,1543,3996,1547,3993,1561,3995,1571,3999,1579,3998,1589,4000,1599,3998,1609,3996,1619,3993,1629,3994,1639,3998,1649,3998,1699,3997,1707,3997,1721,3998,1733,4004,1741,4009,1747,4021,1745,4099,1745,4075,1743,4075,1741,4047,1741,4041,1739,4020,1739,4008,1729,4052,1687,4064,1687,4076,1685,4161,1685,4141,1683,4137,1681,4138,1675,4132,1643,3999,1643,3996,1631,4039,1573,4000,1573,4001,1543,4020,1517,4002,1517,3999,1511,4000,1499,4010,1473,4021,1461,4002,1461,4004,1433,4016,1413,4006,1413,4006,1387,4020,1363,4022,1361,4008,1361,4008,1343,4016,1323,4020,1320,4020,1319,4021,1318,4031,1307,4034,1307,4036,1305,4046,1303,4091,1303,4089,1275,4104,1275,4087,1271,4072,1269,4055,1265,4040,126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44,1709l4043,1713,4050,1715,4051,1719,4052,1725,4053,1733,4053,1739,4047,1741,4075,1741,4072,1733,4073,1721,4068,1711,4044,1709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61,1685l4088,1685,4100,1687,4112,1687,4137,1689,4161,1689,4209,1693,4361,1709,4406,1713,4418,1713,4424,1715,4436,1715,4433,1707,4386,1707,4161,168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4,1275l4089,1275,4132,1285,4176,1299,4261,1333,4308,1385,4311,1399,4315,1413,4338,1475,4362,1539,4388,1603,4412,1663,4406,1675,4400,1685,4393,1697,4386,1707,4433,1707,4409,1647,4381,1579,4354,1511,4329,1441,4306,1373,4303,1365,4301,1351,4298,1349,4296,1347,4292,1347,4288,1345,4236,1319,4186,1299,4136,1283,4104,127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75,1571l4072,1571,4052,1573,4030,1581,4012,1597,4001,1621,3999,1629,4002,1637,3999,1643,4132,1643,4124,1593,4121,1577,4080,1577,4075,157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20,1567l4063,1567,4081,1569,4082,1571,4083,1571,4080,1577,4121,1577,4120,156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4,1503l4002,1551,4001,1555,4001,1559,4001,1567,4002,1571,4000,1573,4039,1573,4044,1571,4063,1567,4120,1567,4112,1515,4111,1507,4074,1507,4068,1505,4064,1503,4064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62,1445l4049,1445,4033,1453,4019,1465,4008,1483,4003,1493,4002,1493,4003,1501,4003,1507,4002,1517,4020,1517,4049,1501,4110,1501,4103,1451,4071,1451,4068,1446,4062,1445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3l4064,1503,4078,1505,4074,1507,4111,1507,4110,15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10,1501l4049,1501,4064,1503,4064,1503,4110,1503,4110,150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6,1393l4052,1393,4035,1399,4003,1450,4004,1455,4002,1461,4021,1461,4028,1453,4050,1443,4102,1443,4101,1435,4097,1395,4062,1395,4059,1394,4056,139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102,1443l4050,1443,4062,1445,4067,1445,4068,1446,4074,1447,4071,1451,4103,1451,4102,144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3,1347l4053,1347,4065,1349,4041,1349,4006,1401,4006,1413,4016,1413,4019,1407,4043,1391,4097,1391,4094,1357,4093,1349,4065,1349,4049,1348,4093,1348,4093,1347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7,1391l4043,1391,4056,1393,4058,1393,4059,1394,4070,1395,4097,1395,4097,1391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91,1303l4048,1303,4034,1307,4008,1361,4022,1361,4028,1357,4030,1355,4031,1354,4041,1347,4093,1347,4091,1303xe" filled="true" fillcolor="#231f20" stroked="false">
                <v:path arrowok="t"/>
                <v:fill type="solid"/>
              </v:shape>
              <v:shape style="position:absolute;left:3993;top:1263;width:444;height:530" coordorigin="3993,1263" coordsize="444,530" path="m4053,1347l4041,1347,4049,1348,4053,1347xe" filled="true" fillcolor="#231f20" stroked="false">
                <v:path arrowok="t"/>
                <v:fill type="solid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3838,3104l3828,3104,3834,3113,3838,3124,3848,3129,3918,3144,3995,3154,4075,3157,4155,3153,4181,3148,4064,3148,3980,3144,3903,3131,3838,3109,3838,310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8,2771l4113,2771,4124,2775,4138,2778,4151,2781,4162,2786,4161,2830,4172,2861,4195,2881,4230,2889,4254,2936,4278,2986,4293,3043,4293,3043,4289,3109,4224,3131,4147,3144,4064,3148,4181,3148,4229,3140,4294,3119,4301,3053,4289,2992,4266,2938,4240,2889,4282,2879,4241,2879,4199,2870,4171,2849,4171,2781,4138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9,2908l3789,2914,3769,2919,3748,2924,3726,2928,3716,2940,3672,2998,3672,2999,3673,3028,3724,3094,3792,3108,3828,3104,3838,3104,3837,3096,3794,3096,3772,3093,3750,3087,3721,3085,3721,3075,3701,3075,3702,3062,3703,3055,3686,3055,3687,3045,3701,3045,3695,3034,3686,3031,3681,3031,3681,3025,3691,3023,3692,3016,3682,2999,3681,2996,3684,2996,3688,2991,3690,2982,3686,2972,3701,2972,3705,2968,3709,2958,3711,2952,3719,2951,3732,2951,3730,2938,3759,2938,3760,2928,3789,2928,3795,2925,3814,2925,3814,2918,3844,2918,3848,2910,3826,2910,3809,290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35,3055l3814,3055,3828,3056,3823,3076,3824,3089,3794,3096,3837,3096,3835,305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6,3071l3709,3073,3701,3075,3721,3075,3721,3074,3716,30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11,3030l3711,3031,3717,3044,3728,3050,3742,3055,3755,3065,3773,3059,3806,3059,3814,3055,3835,3055,3835,3047,3766,3047,3744,3043,3726,3031,3722,3031,3711,303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6,3059l3773,3059,3801,3062,3806,305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3,3050l3686,3055,3703,3055,3703,305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98,2888l3890,2888,3883,2892,3882,2898,3864,2932,3847,2966,3832,3003,3824,3045,3792,3046,3766,3047,3835,3047,3834,3043,3849,2986,3873,2936,3897,2889,3898,288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3045l3687,3045,3701,3047,3701,304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27,3023l3720,3023,3722,3031,3726,3031,3726,3031,3727,3023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1,3029l3681,3031,3686,3031,3681,302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02,2952l3779,2956,3754,2966,3726,2977,3721,2979,3720,2986,3719,2992,3711,2992,3715,2999,3712,3006,3707,3013,3706,3021,3708,3026,3720,3023,3727,3023,3733,2994,3736,2992,3719,2992,3711,2992,3736,2992,3758,2975,3794,2967,3833,2962,3837,2957,3828,2957,3802,295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684,2996l3681,2996,3684,2997,3684,2996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01,2972l3686,2972,3698,2975,3701,2972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44,2918l3814,2918,3829,2921,3837,2932,3836,2946,3828,2957,3837,2957,3847,2946,3857,2928,3848,2928,3844,2919,3844,291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32,2951l3719,2951,3727,2954,3732,2952,3732,295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59,2938l3730,2938,3742,2938,3753,2941,3759,2940,3759,293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14,2925l3795,2925,3804,2928,3807,2932,3815,2938,3814,2925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789,2928l3760,2928,3773,2935,3785,2931,3789,2928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877,2889l3858,2889,3861,2897,3857,2906,3850,2916,3848,2928,3857,2928,3857,2927,3867,2907,3877,288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3916,2709l3882,2712,3847,2729,3820,2761,3806,2801,3809,2845,3817,2858,3828,2867,3839,2876,3848,2894,3841,2904,3835,2909,3826,2910,3848,2910,3848,2909,3855,2899,3858,2889,3877,2889,3890,2888,3898,2888,3919,2884,3931,2878,3889,2878,3850,2872,3824,2849,3820,2827,3820,2800,3824,2773,3833,2752,3865,2731,3916,2723,3979,2721,4084,2721,4181,2720,4263,2720,4257,2717,4222,2712,4064,2712,4011,2711,3960,2710,3916,2709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63,2720l4181,2720,4240,2724,4279,2737,4296,2758,4305,2787,4308,2818,4304,2845,4280,2871,4241,2879,4282,2879,4293,2876,4317,2834,4316,2781,4294,2737,4263,2720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9,2764l3961,2776,3955,2810,3956,2827,3956,2834,3956,2849,3929,2870,3889,2878,3931,2878,3938,2876,3954,2864,3966,2849,3966,2786,3978,2780,3993,2777,4007,2774,4015,2771,4060,2771,4071,2771,4137,2771,4127,2768,4069,2764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34,2771l4015,2771,4024,2774,4025,2785,4024,2799,4024,2810,4108,2810,4112,2805,4034,2805,4034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137,2771l4071,2771,4089,2771,4103,2776,4103,2805,4112,2805,4113,2804,4113,2794,4112,2782,4113,2771,4138,2771,4137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60,2771l4034,2771,4052,2771,4060,277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084,2721l3979,2721,4049,2722,4084,2721xe" filled="true" fillcolor="#231f20" stroked="false">
                <v:path arrowok="t"/>
                <v:fill type="solid"/>
              </v:shape>
              <v:shape style="position:absolute;left:3672;top:2709;width:646;height:448" coordorigin="3672,2709" coordsize="646,448" path="m4205,2710l4139,2711,4064,2712,4222,2712,4205,2710xe" filled="true" fillcolor="#231f20" stroked="false">
                <v:path arrowok="t"/>
                <v:fill type="solid"/>
              </v:shape>
              <v:shape style="position:absolute;left:3678;top:2886;width:214;height:212" type="#_x0000_t75" stroked="false">
                <v:imagedata r:id="rId25" o:title="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805l4103,2805,4103,2776,4089,2771,4071,2771,4052,2771,4034,2771,4034,280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3966,2786l3966,2849,3954,2864,3938,2876,3919,2884,3897,2889,3873,2936,3849,2986,3834,3043,3838,3109,3904,3131,3981,3144,4064,3148,4147,3144,4224,3131,4289,3109,4293,3043,4278,2986,4254,2936,4230,2889,4195,2881,4172,2861,4161,2830,4162,2786,4151,2781,4138,2778,4124,2775,4113,2771,4112,2782,4113,2794,4113,2804,4108,2810,4024,2810,4024,2799,4025,2785,4024,2774,4015,2771,4007,2774,3993,2777,3978,2780,3966,2786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79,2737l4240,2724,4181,2720,4113,2721,4049,2722,3979,2721,3916,2723,3833,2752,3820,2800,3820,2827,3824,2849,3850,2872,3889,2878,3929,2870,3956,2849,3956,2830,3955,2810,3956,2791,3961,2776,4009,2767,4069,2764,4127,2768,4171,2781,4171,2849,4199,2870,4241,2879,4280,2871,4304,2845,4308,2818,4305,2787,4296,2758,4279,2737xe" filled="false" stroked="true" strokeweight=".25pt" strokecolor="#231f20">
                <v:path arrowok="t"/>
              </v:shape>
            </v:group>
            <v:group style="position:absolute;left:3672;top:2709;width:646;height:448" coordorigin="3672,2709" coordsize="646,448">
              <v:shape style="position:absolute;left:3672;top:2709;width:646;height:448" coordorigin="3672,2709" coordsize="646,448" path="m4240,2889l4266,2938,4289,2992,4301,3053,4294,3119,4229,3140,4155,3153,4075,3157,3995,3154,3918,3144,3848,3129,3838,3124,3834,3113,3828,3104,3757,3104,3691,3080,3672,2999,3681,2972,3690,2959,3703,2949,3716,2940,3726,2928,3748,2924,3769,2919,3789,2914,3809,2908,3826,2910,3835,2909,3841,2904,3848,2894,3839,2876,3828,2867,3817,2858,3809,2845,3820,2761,3882,2712,3916,2709,3960,2710,4011,2711,4064,2712,4139,2711,4205,2710,4257,2717,4294,2737,4316,2781,4317,2834,4293,2876,4240,2889xe" filled="false" stroked="true" strokeweight=".25pt" strokecolor="#231f20">
                <v:path arrowok="t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298,2764l4069,2764,4127,2768,4171,2781,4171,2849,4199,2870,4241,2879,4280,2871,4304,2845,4308,2818,4305,2787,4298,2764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3979,2721l3916,2723,3833,2752,3820,2800,3820,2827,3824,2849,3850,2872,3889,2878,3929,2870,3956,2849,3956,2845,3956,2827,3955,2810,3956,2791,3961,2776,4009,2767,4069,2764,4298,2764,4296,2758,4279,2737,4240,2724,4215,2722,4049,2722,3979,2721xe" filled="true" fillcolor="#ffffff" stroked="false">
                <v:path arrowok="t"/>
                <v:fill type="solid"/>
              </v:shape>
              <v:shape style="position:absolute;left:3820;top:2720;width:488;height:159" coordorigin="3820,2720" coordsize="488,159" path="m4181,2720l4049,2722,4215,2722,4181,2720xe" filled="true" fillcolor="#ffffff" stroked="false">
                <v:path arrowok="t"/>
                <v:fill type="solid"/>
              </v:shape>
            </v:group>
            <v:group style="position:absolute;left:3820;top:2720;width:488;height:159" coordorigin="3820,2720" coordsize="488,159">
              <v:shape style="position:absolute;left:3820;top:2720;width:488;height:159" coordorigin="3820,2720" coordsize="488,159" path="m4304,2845l4280,2871,4241,2879,4199,2870,4171,2849,4171,2781,4127,2768,4069,2764,4009,2767,3961,2776,3956,2791,3955,2810,3956,2830,3956,2849,3929,2870,3889,2878,3850,2872,3824,2849,3820,2827,3820,2800,3824,2773,3833,2752,3865,2731,3916,2723,3979,2721,4049,2722,4113,2721,4181,2720,4279,2737,4308,2818,4304,2845xe" filled="false" stroked="true" strokeweight=".25pt" strokecolor="#231f20">
                <v:path arrowok="t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07,2774,3993,2777,3978,2780,3966,2786,3966,2849,3954,2864,3938,2876,3919,2884,3897,2889,3873,2936,3849,2986,3834,3043,3838,3109,3904,3131,3981,3144,4064,3148,4147,3144,4224,3131,4289,3109,4293,3045,3975,3045,3975,2992,4279,2992,4278,2986,4276,2982,3975,2982,3975,2933,4252,2933,4247,2923,3975,2923,3975,2874,4187,2874,4172,2861,4161,2830,4161,2810,4024,2810,4024,2799,4025,2785,4024,2774,4015,2771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92l4029,2992,4029,3045,4039,3045,403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92l4088,2992,4088,3045,4098,3045,4098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79,2992l4147,2992,4147,3045,4293,3045,4293,3043,4279,2992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933l4029,2933,4029,2982,4039,2982,4039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933l4088,2933,4088,2982,4098,2982,4098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252,2933l4147,2933,4147,2982,4276,2982,4254,2936,4252,2933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39,2874l4029,2874,4029,2923,4039,2923,4039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098,2874l4088,2874,4088,2923,4098,2923,4098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87,2874l4147,2874,4147,2923,4247,2923,4230,2889,4195,2881,4187,2874xe" filled="true" fillcolor="#ffffff" stroked="false">
                <v:path arrowok="t"/>
                <v:fill type="solid"/>
              </v:shape>
              <v:shape style="position:absolute;left:3834;top:2771;width:459;height:378" coordorigin="3834,2771" coordsize="459,378" path="m4113,2771l4112,2782,4113,2794,4113,2804,4108,2810,4161,2810,4162,2786,4151,2781,4138,2778,4124,2775,4113,2771xe" filled="true" fillcolor="#ffffff" stroked="false">
                <v:path arrowok="t"/>
                <v:fill type="solid"/>
              </v:shape>
              <v:shape style="position:absolute;left:3973;top:2871;width:176;height:176" type="#_x0000_t75" stroked="false">
                <v:imagedata r:id="rId26" o:title=""/>
              </v:shape>
            </v:group>
            <v:group style="position:absolute;left:3834;top:2771;width:459;height:378" coordorigin="3834,2771" coordsize="459,378">
              <v:shape style="position:absolute;left:3834;top:2771;width:459;height:378" coordorigin="3834,2771" coordsize="459,378" path="m4015,2771l4024,2774,4025,2785,4024,2799,4024,2810,4108,2810,4113,2804,4113,2794,4112,2782,4113,2771,4124,2775,4138,2778,4151,2781,4162,2786,4161,2830,4172,2861,4195,2881,4230,2889,4254,2936,4278,2986,4293,3043,4289,3109,4224,3131,4147,3144,4064,3148,3981,3144,3904,3131,3838,3109,3834,3043,3849,2986,3873,2936,3897,2889,3919,2884,3938,2876,3954,2864,3966,2849,3966,2786,3978,2780,3993,2777,4007,2774,4015,2771xe" filled="false" stroked="true" strokeweight=".25pt" strokecolor="#231f20">
                <v:path arrowok="t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34,2805,4103,2805,4103,2776,4089,2771,4052,2771,4034,2771xe" filled="true" fillcolor="#ffffff" stroked="false">
                <v:path arrowok="t"/>
                <v:fill type="solid"/>
              </v:shape>
              <v:shape style="position:absolute;left:4034;top:2771;width:69;height:35" coordorigin="4034,2771" coordsize="69,35" path="m4071,2771l4052,2771,4089,2771,4071,2771xe" filled="true" fillcolor="#ffffff" stroked="false">
                <v:path arrowok="t"/>
                <v:fill type="solid"/>
              </v:shape>
            </v:group>
            <v:group style="position:absolute;left:4034;top:2771;width:69;height:35" coordorigin="4034,2771" coordsize="69,35">
              <v:shape style="position:absolute;left:4034;top:2771;width:69;height:35" coordorigin="4034,2771" coordsize="69,35" path="m4034,2771l4052,2771,4071,2771,4089,2771,4103,2776,4103,2805,4034,2805,4034,2771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4029,2874l3975,2874,3975,2923,4029,2923,4029,2918,3985,2918,3985,2879,4029,2879,4029,2874xe" filled="true" fillcolor="#231f20" stroked="false">
                <v:path arrowok="t"/>
                <v:fill type="solid"/>
              </v:shape>
              <v:shape style="position:absolute;left:3975;top:2874;width:54;height:49" coordorigin="3975,2874" coordsize="54,49" path="m4029,2879l4024,2879,4024,2918,4029,2918,4029,2879xe" filled="true" fillcolor="#231f20" stroked="false">
                <v:path arrowok="t"/>
                <v:fill type="solid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918l4024,2918,4024,2879,3985,2879,3985,2918xe" filled="false" stroked="true" strokeweight=".25pt" strokecolor="#231f20">
                <v:path arrowok="t"/>
              </v:shape>
            </v:group>
            <v:group style="position:absolute;left:3975;top:2874;width:54;height:49" coordorigin="3975,2874" coordsize="54,49">
              <v:shape style="position:absolute;left:3975;top:2874;width:54;height:49" coordorigin="3975,2874" coordsize="54,49" path="m3975,2874l4029,2874,4029,2923,3975,2923,3975,2874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88,2874l4039,2874,4039,2923,4088,2923,4088,2918,4044,2918,4044,2879,4088,2879,4088,2874xe" filled="true" fillcolor="#231f20" stroked="false">
                <v:path arrowok="t"/>
                <v:fill type="solid"/>
              </v:shape>
              <v:shape style="position:absolute;left:4039;top:2874;width:49;height:49" coordorigin="4039,2874" coordsize="49,49" path="m4088,2879l4083,2879,4083,2918,4088,2918,4088,2879xe" filled="true" fillcolor="#231f20" stroked="false">
                <v:path arrowok="t"/>
                <v:fill type="solid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918l4083,2918,4083,2879,4044,2879,4044,2918xe" filled="false" stroked="true" strokeweight=".25pt" strokecolor="#231f20">
                <v:path arrowok="t"/>
              </v:shape>
            </v:group>
            <v:group style="position:absolute;left:4039;top:2874;width:49;height:49" coordorigin="4039,2874" coordsize="49,49">
              <v:shape style="position:absolute;left:4039;top:2874;width:49;height:49" coordorigin="4039,2874" coordsize="49,49" path="m4039,2874l4088,2874,4088,2923,4039,2923,4039,2874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147,2874l4098,2874,4098,2923,4147,2923,4147,2918,4103,2918,4103,2879,4147,2879,4147,2874xe" filled="true" fillcolor="#231f20" stroked="false">
                <v:path arrowok="t"/>
                <v:fill type="solid"/>
              </v:shape>
              <v:shape style="position:absolute;left:4098;top:2874;width:49;height:49" coordorigin="4098,2874" coordsize="49,49" path="m4147,2879l4142,2879,4142,2918,4147,2918,4147,2879xe" filled="true" fillcolor="#231f20" stroked="false">
                <v:path arrowok="t"/>
                <v:fill type="solid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918l4142,2918,4142,2879,4103,2879,4103,2918xe" filled="false" stroked="true" strokeweight=".25pt" strokecolor="#231f20">
                <v:path arrowok="t"/>
              </v:shape>
            </v:group>
            <v:group style="position:absolute;left:4098;top:2874;width:49;height:49" coordorigin="4098,2874" coordsize="49,49">
              <v:shape style="position:absolute;left:4098;top:2874;width:49;height:49" coordorigin="4098,2874" coordsize="49,49" path="m4098,2874l4147,2874,4147,2923,4098,2923,4098,2874xe" filled="false" stroked="true" strokeweight=".25pt" strokecolor="#231f20">
                <v:path arrowok="t"/>
              </v:shape>
            </v:group>
            <v:group style="position:absolute;left:3985;top:2898;width:40;height:2" coordorigin="3985,2898" coordsize="40,2">
              <v:shape style="position:absolute;left:3985;top:2898;width:40;height:2" coordorigin="3985,2898" coordsize="40,0" path="m3985,2898l4024,2898e" filled="false" stroked="true" strokeweight="1.959pt" strokecolor="#ffffff">
                <v:path arrowok="t"/>
              </v:shape>
            </v:group>
            <v:group style="position:absolute;left:3985;top:2879;width:40;height:40" coordorigin="3985,2879" coordsize="40,40">
              <v:shape style="position:absolute;left:3985;top:2879;width:40;height:40" coordorigin="3985,2879" coordsize="40,40" path="m3985,2879l4024,2879,4024,2918,3985,2918,3985,2879xe" filled="false" stroked="true" strokeweight=".25pt" strokecolor="#231f20">
                <v:path arrowok="t"/>
              </v:shape>
            </v:group>
            <v:group style="position:absolute;left:4044;top:2898;width:40;height:2" coordorigin="4044,2898" coordsize="40,2">
              <v:shape style="position:absolute;left:4044;top:2898;width:40;height:2" coordorigin="4044,2898" coordsize="40,0" path="m4044,2898l4083,2898e" filled="false" stroked="true" strokeweight="1.959pt" strokecolor="#ffffff">
                <v:path arrowok="t"/>
              </v:shape>
            </v:group>
            <v:group style="position:absolute;left:4044;top:2879;width:40;height:40" coordorigin="4044,2879" coordsize="40,40">
              <v:shape style="position:absolute;left:4044;top:2879;width:40;height:40" coordorigin="4044,2879" coordsize="40,40" path="m4044,2879l4083,2879,4083,2918,4044,2918,4044,2879xe" filled="false" stroked="true" strokeweight=".25pt" strokecolor="#231f20">
                <v:path arrowok="t"/>
              </v:shape>
            </v:group>
            <v:group style="position:absolute;left:4103;top:2898;width:40;height:2" coordorigin="4103,2898" coordsize="40,2">
              <v:shape style="position:absolute;left:4103;top:2898;width:40;height:2" coordorigin="4103,2898" coordsize="40,0" path="m4103,2898l4142,2898e" filled="false" stroked="true" strokeweight="1.959pt" strokecolor="#ffffff">
                <v:path arrowok="t"/>
              </v:shape>
            </v:group>
            <v:group style="position:absolute;left:4103;top:2879;width:40;height:40" coordorigin="4103,2879" coordsize="40,40">
              <v:shape style="position:absolute;left:4103;top:2879;width:40;height:40" coordorigin="4103,2879" coordsize="40,40" path="m4103,2879l4142,2879,4142,2918,4103,2918,4103,2879xe" filled="false" stroked="true" strokeweight=".25pt" strokecolor="#231f20">
                <v:path arrowok="t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24,3071l3716,3071,3721,3074,3721,3085,3750,3087,3772,3093,3794,3096,3824,3089,3823,3076,3824,307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8,3050l3703,3050,3702,3062,3701,3075,3709,3073,3716,3071,3824,3071,3825,3065,3755,3065,3742,3055,3728,305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73,3059l3755,3065,3825,3065,3826,3062,3801,3062,3773,3059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3055l3801,3062,3826,3062,3828,3056,3814,3055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1,2996l3681,2998,3692,3016,3691,3023,3681,3025,3681,3029,3695,3034,3701,3047,3687,3047,3686,3055,3703,3050,3728,3050,3728,3050,3721,3047,3701,3047,3687,3045,3719,3045,3717,3044,3711,3031,3711,3030,3722,3030,3721,3026,3708,3026,3706,3021,3707,3013,3712,3006,3715,2999,3714,2997,3684,2997,3681,2996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2,3030l3711,3030,3722,3031,3722,3030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20,3023l3708,3026,3721,3026,3720,3023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686,2972l3690,2982,3688,2992,3684,2997,3714,2997,3711,2992,3719,2992,3720,2986,3721,2979,3726,2977,3729,2975,3698,2975,3686,297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92l3711,2992,3719,2992,3719,299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19,2951l3711,2952,3709,2958,3705,2968,3698,2975,3729,2975,3754,2966,3778,2956,3790,2954,3727,2954,3719,2951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32,2952l3802,2952,3828,2957,3832,2952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30,2938l3732,2952,3727,2954,3790,2954,3802,2952,3832,2952,3836,2946,3836,2941,3753,2941,3742,2938,3730,293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60,2928l3759,2940,3753,2941,3836,2941,3836,2938,3815,2938,3812,2935,3773,2935,3760,292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814,2918l3815,2938,3836,2938,3836,2932,3829,2921,3814,2918xe" filled="true" fillcolor="#ffffff" stroked="false">
                <v:path arrowok="t"/>
                <v:fill type="solid"/>
              </v:shape>
              <v:shape style="position:absolute;left:3681;top:2918;width:156;height:178" coordorigin="3681,2918" coordsize="156,178" path="m3795,2925l3785,2931,3773,2935,3812,2935,3807,2932,3804,2928,3795,2925xe" filled="true" fillcolor="#ffffff" stroked="false">
                <v:path arrowok="t"/>
                <v:fill type="solid"/>
              </v:shape>
            </v:group>
            <v:group style="position:absolute;left:3681;top:2918;width:156;height:178" coordorigin="3681,2918" coordsize="156,178">
              <v:shape style="position:absolute;left:3681;top:2918;width:156;height:178" coordorigin="3681,2918" coordsize="156,178" path="m3814,2918l3829,2921,3836,2932,3836,2946,3828,2957,3802,2952,3778,2956,3754,2966,3726,2977,3721,2979,3720,2986,3719,2992,3711,2992,3715,2999,3712,3006,3707,3013,3706,3021,3708,3026,3720,3023,3721,3026,3722,3031,3711,3030,3711,3031,3717,3044,3728,3050,3742,3055,3755,3065,3773,3059,3788,3060,3801,3062,3814,3055,3828,3056,3823,3076,3824,3089,3794,3096,3772,3093,3750,3087,3721,3085,3721,3074,3716,3071,3709,3073,3701,3075,3702,3062,3703,3050,3686,3055,3687,3045,3701,3047,3696,3036,3695,3034,3681,3029,3681,3031,3681,3025,3691,3023,3691,3021,3692,3016,3681,2998,3681,2996,3684,2997,3688,2992,3690,2982,3686,2972,3698,2975,3705,2968,3709,2958,3711,2952,3719,2951,3727,2954,3732,2952,3730,2938,3742,2938,3753,2941,3759,2940,3760,2928,3773,2935,3785,2931,3795,2925,3804,2928,3807,2932,3815,2938,3814,2918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4029,2933l3975,2933,3975,2982,4029,2982,4029,2977,3985,2977,3985,2938,4029,2938,4029,2933xe" filled="true" fillcolor="#231f20" stroked="false">
                <v:path arrowok="t"/>
                <v:fill type="solid"/>
              </v:shape>
              <v:shape style="position:absolute;left:3975;top:2933;width:54;height:49" coordorigin="3975,2933" coordsize="54,49" path="m4029,2938l4024,2938,4024,2977,4029,2977,4029,2938xe" filled="true" fillcolor="#231f20" stroked="false">
                <v:path arrowok="t"/>
                <v:fill type="solid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77l4024,2977,4024,2938,3985,2938,3985,2977xe" filled="false" stroked="true" strokeweight=".25pt" strokecolor="#231f20">
                <v:path arrowok="t"/>
              </v:shape>
            </v:group>
            <v:group style="position:absolute;left:3975;top:2933;width:54;height:49" coordorigin="3975,2933" coordsize="54,49">
              <v:shape style="position:absolute;left:3975;top:2933;width:54;height:49" coordorigin="3975,2933" coordsize="54,49" path="m3975,2933l4029,2933,4029,2982,3975,2982,3975,2933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88,2933l4039,2933,4039,2982,4088,2982,4088,2977,4044,2977,4044,2938,4088,2938,4088,2933xe" filled="true" fillcolor="#231f20" stroked="false">
                <v:path arrowok="t"/>
                <v:fill type="solid"/>
              </v:shape>
              <v:shape style="position:absolute;left:4039;top:2933;width:49;height:49" coordorigin="4039,2933" coordsize="49,49" path="m4088,2938l4083,2938,4083,2977,4088,2977,4088,2938xe" filled="true" fillcolor="#231f20" stroked="false">
                <v:path arrowok="t"/>
                <v:fill type="solid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77l4083,2977,4083,2938,4044,2938,4044,2977xe" filled="false" stroked="true" strokeweight=".25pt" strokecolor="#231f20">
                <v:path arrowok="t"/>
              </v:shape>
            </v:group>
            <v:group style="position:absolute;left:4039;top:2933;width:49;height:49" coordorigin="4039,2933" coordsize="49,49">
              <v:shape style="position:absolute;left:4039;top:2933;width:49;height:49" coordorigin="4039,2933" coordsize="49,49" path="m4039,2933l4088,2933,4088,2982,4039,2982,4039,2933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147,2933l4098,2933,4098,2982,4147,2982,4147,2977,4103,2977,4103,2938,4147,2938,4147,2933xe" filled="true" fillcolor="#231f20" stroked="false">
                <v:path arrowok="t"/>
                <v:fill type="solid"/>
              </v:shape>
              <v:shape style="position:absolute;left:4098;top:2933;width:49;height:49" coordorigin="4098,2933" coordsize="49,49" path="m4147,2938l4142,2938,4142,2977,4147,2977,4147,2938xe" filled="true" fillcolor="#231f20" stroked="false">
                <v:path arrowok="t"/>
                <v:fill type="solid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77l4142,2977,4142,2938,4103,2938,4103,2977xe" filled="false" stroked="true" strokeweight=".25pt" strokecolor="#231f20">
                <v:path arrowok="t"/>
              </v:shape>
            </v:group>
            <v:group style="position:absolute;left:4098;top:2933;width:49;height:49" coordorigin="4098,2933" coordsize="49,49">
              <v:shape style="position:absolute;left:4098;top:2933;width:49;height:49" coordorigin="4098,2933" coordsize="49,49" path="m4098,2933l4147,2933,4147,2982,4098,2982,4098,2933xe" filled="false" stroked="true" strokeweight=".25pt" strokecolor="#231f20">
                <v:path arrowok="t"/>
              </v:shape>
            </v:group>
            <v:group style="position:absolute;left:3985;top:2957;width:40;height:2" coordorigin="3985,2957" coordsize="40,2">
              <v:shape style="position:absolute;left:3985;top:2957;width:40;height:2" coordorigin="3985,2957" coordsize="40,0" path="m3985,2957l4024,2957e" filled="false" stroked="true" strokeweight="1.959pt" strokecolor="#ffffff">
                <v:path arrowok="t"/>
              </v:shape>
            </v:group>
            <v:group style="position:absolute;left:3985;top:2938;width:40;height:40" coordorigin="3985,2938" coordsize="40,40">
              <v:shape style="position:absolute;left:3985;top:2938;width:40;height:40" coordorigin="3985,2938" coordsize="40,40" path="m3985,2938l4024,2938,4024,2977,3985,2977,3985,2938xe" filled="false" stroked="true" strokeweight=".25pt" strokecolor="#231f20">
                <v:path arrowok="t"/>
              </v:shape>
            </v:group>
            <v:group style="position:absolute;left:4044;top:2957;width:40;height:2" coordorigin="4044,2957" coordsize="40,2">
              <v:shape style="position:absolute;left:4044;top:2957;width:40;height:2" coordorigin="4044,2957" coordsize="40,0" path="m4044,2957l4083,2957e" filled="false" stroked="true" strokeweight="1.959pt" strokecolor="#ffffff">
                <v:path arrowok="t"/>
              </v:shape>
            </v:group>
            <v:group style="position:absolute;left:4044;top:2938;width:40;height:40" coordorigin="4044,2938" coordsize="40,40">
              <v:shape style="position:absolute;left:4044;top:2938;width:40;height:40" coordorigin="4044,2938" coordsize="40,40" path="m4044,2938l4083,2938,4083,2977,4044,2977,4044,2938xe" filled="false" stroked="true" strokeweight=".25pt" strokecolor="#231f20">
                <v:path arrowok="t"/>
              </v:shape>
            </v:group>
            <v:group style="position:absolute;left:4103;top:2957;width:40;height:2" coordorigin="4103,2957" coordsize="40,2">
              <v:shape style="position:absolute;left:4103;top:2957;width:40;height:2" coordorigin="4103,2957" coordsize="40,0" path="m4103,2957l4142,2957e" filled="false" stroked="true" strokeweight="1.959pt" strokecolor="#ffffff">
                <v:path arrowok="t"/>
              </v:shape>
            </v:group>
            <v:group style="position:absolute;left:4103;top:2938;width:40;height:40" coordorigin="4103,2938" coordsize="40,40">
              <v:shape style="position:absolute;left:4103;top:2938;width:40;height:40" coordorigin="4103,2938" coordsize="40,40" path="m4103,2938l4142,2938,4142,2977,4103,2977,4103,2938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4029,2992l3975,2992,3975,3045,4029,3045,4029,3036,3985,3036,3985,2996,4029,2996,4029,2992xe" filled="true" fillcolor="#231f20" stroked="false">
                <v:path arrowok="t"/>
                <v:fill type="solid"/>
              </v:shape>
              <v:shape style="position:absolute;left:3975;top:2992;width:54;height:54" coordorigin="3975,2992" coordsize="54,54" path="m4029,2996l4024,2996,4024,3036,4029,3036,4029,2996xe" filled="true" fillcolor="#231f20" stroked="false">
                <v:path arrowok="t"/>
                <v:fill type="solid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3036l4024,3036,4024,2996,3985,2996,3985,3036xe" filled="false" stroked="true" strokeweight=".25pt" strokecolor="#231f20">
                <v:path arrowok="t"/>
              </v:shape>
            </v:group>
            <v:group style="position:absolute;left:3975;top:2992;width:54;height:54" coordorigin="3975,2992" coordsize="54,54">
              <v:shape style="position:absolute;left:3975;top:2992;width:54;height:54" coordorigin="3975,2992" coordsize="54,54" path="m3975,2992l4029,2992,4029,3045,3975,3045,3975,2992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88,2992l4039,2992,4039,3045,4088,3045,4088,3036,4044,3036,4044,2996,4088,2996,4088,2992xe" filled="true" fillcolor="#231f20" stroked="false">
                <v:path arrowok="t"/>
                <v:fill type="solid"/>
              </v:shape>
              <v:shape style="position:absolute;left:4039;top:2992;width:49;height:54" coordorigin="4039,2992" coordsize="49,54" path="m4088,2996l4083,2996,4083,3036,4088,3036,4088,2996xe" filled="true" fillcolor="#231f20" stroked="false">
                <v:path arrowok="t"/>
                <v:fill type="solid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3036l4083,3036,4083,2996,4044,2996,4044,3036xe" filled="false" stroked="true" strokeweight=".25pt" strokecolor="#231f20">
                <v:path arrowok="t"/>
              </v:shape>
            </v:group>
            <v:group style="position:absolute;left:4039;top:2992;width:49;height:54" coordorigin="4039,2992" coordsize="49,54">
              <v:shape style="position:absolute;left:4039;top:2992;width:49;height:54" coordorigin="4039,2992" coordsize="49,54" path="m4039,2992l4088,2992,4088,3045,4039,3045,4039,2992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147,2992l4098,2992,4098,3045,4147,3045,4147,3036,4103,3036,4103,2996,4147,2996,4147,2992xe" filled="true" fillcolor="#231f20" stroked="false">
                <v:path arrowok="t"/>
                <v:fill type="solid"/>
              </v:shape>
              <v:shape style="position:absolute;left:4098;top:2992;width:49;height:54" coordorigin="4098,2992" coordsize="49,54" path="m4147,2996l4142,2996,4142,3036,4147,3036,4147,2996xe" filled="true" fillcolor="#231f20" stroked="false">
                <v:path arrowok="t"/>
                <v:fill type="solid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3036l4142,3036,4142,2996,4103,2996,4103,3036xe" filled="false" stroked="true" strokeweight=".25pt" strokecolor="#231f20">
                <v:path arrowok="t"/>
              </v:shape>
            </v:group>
            <v:group style="position:absolute;left:4098;top:2992;width:49;height:54" coordorigin="4098,2992" coordsize="49,54">
              <v:shape style="position:absolute;left:4098;top:2992;width:49;height:54" coordorigin="4098,2992" coordsize="49,54" path="m4098,2992l4147,2992,4147,3045,4098,3045,4098,2992xe" filled="false" stroked="true" strokeweight=".25pt" strokecolor="#231f20">
                <v:path arrowok="t"/>
              </v:shape>
            </v:group>
            <v:group style="position:absolute;left:3985;top:3016;width:40;height:2" coordorigin="3985,3016" coordsize="40,2">
              <v:shape style="position:absolute;left:3985;top:3016;width:40;height:2" coordorigin="3985,3016" coordsize="40,0" path="m3985,3016l4024,3016e" filled="false" stroked="true" strokeweight="1.959pt" strokecolor="#ffffff">
                <v:path arrowok="t"/>
              </v:shape>
            </v:group>
            <v:group style="position:absolute;left:3985;top:2996;width:40;height:40" coordorigin="3985,2996" coordsize="40,40">
              <v:shape style="position:absolute;left:3985;top:2996;width:40;height:40" coordorigin="3985,2996" coordsize="40,40" path="m3985,2996l4024,2996,4024,3036,3985,3036,3985,2996xe" filled="false" stroked="true" strokeweight=".25pt" strokecolor="#231f20">
                <v:path arrowok="t"/>
              </v:shape>
            </v:group>
            <v:group style="position:absolute;left:4044;top:3016;width:40;height:2" coordorigin="4044,3016" coordsize="40,2">
              <v:shape style="position:absolute;left:4044;top:3016;width:40;height:2" coordorigin="4044,3016" coordsize="40,0" path="m4044,3016l4083,3016e" filled="false" stroked="true" strokeweight="1.959pt" strokecolor="#ffffff">
                <v:path arrowok="t"/>
              </v:shape>
            </v:group>
            <v:group style="position:absolute;left:4044;top:2996;width:40;height:40" coordorigin="4044,2996" coordsize="40,40">
              <v:shape style="position:absolute;left:4044;top:2996;width:40;height:40" coordorigin="4044,2996" coordsize="40,40" path="m4044,2996l4083,2996,4083,3036,4044,3036,4044,2996xe" filled="false" stroked="true" strokeweight=".25pt" strokecolor="#231f20">
                <v:path arrowok="t"/>
              </v:shape>
            </v:group>
            <v:group style="position:absolute;left:4103;top:3016;width:40;height:2" coordorigin="4103,3016" coordsize="40,2">
              <v:shape style="position:absolute;left:4103;top:3016;width:40;height:2" coordorigin="4103,3016" coordsize="40,0" path="m4103,3016l4142,3016e" filled="false" stroked="true" strokeweight="1.959pt" strokecolor="#ffffff">
                <v:path arrowok="t"/>
              </v:shape>
            </v:group>
            <v:group style="position:absolute;left:4103;top:2996;width:40;height:40" coordorigin="4103,2996" coordsize="40,40">
              <v:shape style="position:absolute;left:4103;top:2996;width:40;height:40" coordorigin="4103,2996" coordsize="40,40" path="m4103,2996l4142,2996,4142,3036,4103,3036,4103,2996xe" filled="false" stroked="true" strokeweight=".25pt" strokecolor="#231f20">
                <v:path arrowok="t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55,2899,3848,2909,3844,2919,3848,2928,3850,2916,3857,2906,3861,2897,3858,2889xe" filled="true" fillcolor="#ffffff" stroked="false">
                <v:path arrowok="t"/>
                <v:fill type="solid"/>
              </v:shape>
            </v:group>
            <v:group style="position:absolute;left:3844;top:2889;width:18;height:40" coordorigin="3844,2889" coordsize="18,40">
              <v:shape style="position:absolute;left:3844;top:2889;width:18;height:40" coordorigin="3844,2889" coordsize="18,40" path="m3858,2889l3861,2897,3857,2906,3850,2916,3848,2928,3844,2919,3848,2909,3855,2899,3858,2889xe" filled="false" stroked="true" strokeweight=".2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Qual objeto encontra-se à esquerda do</w:t>
      </w:r>
      <w:r>
        <w:rPr>
          <w:color w:val="231F20"/>
          <w:spacing w:val="-24"/>
        </w:rPr>
        <w:t> </w:t>
      </w:r>
      <w:r>
        <w:rPr>
          <w:color w:val="231F20"/>
        </w:rPr>
        <w:t>telefone?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Boneca.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Grampeador.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Porta-retratos.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(M051426E4) </w:t>
      </w:r>
      <w:r>
        <w:rPr>
          <w:rFonts w:ascii="Arial" w:hAnsi="Arial"/>
          <w:color w:val="231F20"/>
          <w:sz w:val="22"/>
        </w:rPr>
        <w:t>Célia comprou um carrinho para seu filho por R$ 21,30. Ela pagou essa compra com uma nota de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50,00.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Quanto Célia recebeu de troco por essa</w:t>
      </w:r>
      <w:r>
        <w:rPr>
          <w:color w:val="231F20"/>
          <w:spacing w:val="-13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21,30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28,70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29,70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39,30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03) </w:t>
      </w:r>
      <w:r>
        <w:rPr>
          <w:rFonts w:ascii="Arial"/>
          <w:color w:val="231F20"/>
          <w:sz w:val="16"/>
        </w:rPr>
        <w:t>(M041347E4)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2936pt;width:64.7pt;height:19.350pt;mso-position-horizontal-relative:page;mso-position-vertical-relative:paragraph;z-index:14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79 x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10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89 C) 709 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790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(M041485E4) </w:t>
      </w:r>
      <w:r>
        <w:rPr>
          <w:rFonts w:ascii="Arial"/>
          <w:color w:val="231F20"/>
          <w:sz w:val="22"/>
        </w:rPr>
        <w:t>Observe abaixo as moedas que Lucas ganhou de seu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tio.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  <w:r>
        <w:rPr/>
        <w:pict>
          <v:shape style="position:absolute;margin-left:151.594498pt;margin-top:12.368444pt;width:291.361554pt;height:54.75pt;mso-position-horizontal-relative:page;mso-position-vertical-relative:paragraph;z-index:1432;mso-wrap-distance-left:0;mso-wrap-distance-right:0" type="#_x0000_t75" stroked="false">
            <v:imagedata r:id="rId27" o:title=""/>
            <w10:wrap type="topAndBottom"/>
          </v:shape>
        </w:pict>
      </w:r>
      <w:r>
        <w:rPr/>
        <w:pict>
          <v:group style="position:absolute;margin-left:147.253006pt;margin-top:73.036942pt;width:46.65pt;height:46.65pt;mso-position-horizontal-relative:page;mso-position-vertical-relative:paragraph;z-index:1456;mso-wrap-distance-left:0;mso-wrap-distance-right:0" coordorigin="2945,1461" coordsize="933,933"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337,1473,3266,1490,3200,1518,3140,1556,3086,1602,3040,1655,3002,1716,2975,1782,2957,1852,2951,1927,2957,2002,2975,2073,3002,2139,3040,2199,3086,2253,3140,2299,3200,2336,3266,2364,3337,2381,3411,2387,3486,2381,3557,2364,3623,2336,3683,2299,3737,2253,3783,2199,3820,2139,3848,2073,3866,2002,3872,1927,3866,1852,3848,1782,3820,1716,3783,1655,3737,1602,3683,1556,3623,1518,3557,1490,3486,1473,3411,1467xe" filled="true" fillcolor="#d1d3d4" stroked="false">
                <v:path arrowok="t"/>
                <v:fill type="solid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425pt" strokecolor="#231f20">
                <v:path arrowok="t"/>
              </v:shape>
            </v:group>
            <v:group style="position:absolute;left:3164;top:1500;width:419;height:816" coordorigin="3164,1500" coordsize="419,816">
              <v:shape style="position:absolute;left:3164;top:1500;width:419;height:816" coordorigin="3164,1500" coordsize="419,816" path="m3164,2315l3583,1500e" filled="false" stroked="true" strokeweight=".306pt" strokecolor="#6d6e71">
                <v:path arrowok="t"/>
              </v:shape>
            </v:group>
            <v:group style="position:absolute;left:2961;top:1616;width:112;height:217" coordorigin="2961,1616" coordsize="112,217">
              <v:shape style="position:absolute;left:2961;top:1616;width:112;height:217" coordorigin="2961,1616" coordsize="112,217" path="m2961,1833l3072,1616e" filled="false" stroked="true" strokeweight=".306pt" strokecolor="#6d6e71">
                <v:path arrowok="t"/>
              </v:shape>
            </v:group>
            <v:group style="position:absolute;left:2953;top:1578;width:159;height:309" coordorigin="2953,1578" coordsize="159,309">
              <v:shape style="position:absolute;left:2953;top:1578;width:159;height:309" coordorigin="2953,1578" coordsize="159,309" path="m2953,1886l3111,1578e" filled="false" stroked="true" strokeweight=".306pt" strokecolor="#6d6e71">
                <v:path arrowok="t"/>
              </v:shape>
            </v:group>
            <v:group style="position:absolute;left:2951;top:1552;width:193;height:376" coordorigin="2951,1552" coordsize="193,376">
              <v:shape style="position:absolute;left:2951;top:1552;width:193;height:376" coordorigin="2951,1552" coordsize="193,376" path="m2951,1928l3144,1552e" filled="false" stroked="true" strokeweight=".306pt" strokecolor="#6d6e71">
                <v:path arrowok="t"/>
              </v:shape>
            </v:group>
            <v:group style="position:absolute;left:2952;top:1533;width:222;height:431" coordorigin="2952,1533" coordsize="222,431">
              <v:shape style="position:absolute;left:2952;top:1533;width:222;height:431" coordorigin="2952,1533" coordsize="222,431" path="m2952,1963l3174,1533e" filled="false" stroked="true" strokeweight=".306pt" strokecolor="#6d6e71">
                <v:path arrowok="t"/>
              </v:shape>
            </v:group>
            <v:group style="position:absolute;left:2956;top:1517;width:246;height:478" coordorigin="2956,1517" coordsize="246,478">
              <v:shape style="position:absolute;left:2956;top:1517;width:246;height:478" coordorigin="2956,1517" coordsize="246,478" path="m2956,1995l3201,1517e" filled="false" stroked="true" strokeweight=".306pt" strokecolor="#6d6e71">
                <v:path arrowok="t"/>
              </v:shape>
            </v:group>
            <v:group style="position:absolute;left:2961;top:1505;width:266;height:518" coordorigin="2961,1505" coordsize="266,518">
              <v:shape style="position:absolute;left:2961;top:1505;width:266;height:518" coordorigin="2961,1505" coordsize="266,518" path="m2961,2023l3227,1505e" filled="false" stroked="true" strokeweight=".306pt" strokecolor="#6d6e71">
                <v:path arrowok="t"/>
              </v:shape>
            </v:group>
            <v:group style="position:absolute;left:2967;top:1495;width:285;height:554" coordorigin="2967,1495" coordsize="285,554">
              <v:shape style="position:absolute;left:2967;top:1495;width:285;height:554" coordorigin="2967,1495" coordsize="285,554" path="m2967,2049l3252,1495e" filled="false" stroked="true" strokeweight=".306pt" strokecolor="#6d6e71">
                <v:path arrowok="t"/>
              </v:shape>
            </v:group>
            <v:group style="position:absolute;left:2975;top:1487;width:301;height:586" coordorigin="2975,1487" coordsize="301,586">
              <v:shape style="position:absolute;left:2975;top:1487;width:301;height:586" coordorigin="2975,1487" coordsize="301,586" path="m2975,2073l3276,1487e" filled="false" stroked="true" strokeweight=".306pt" strokecolor="#6d6e71">
                <v:path arrowok="t"/>
              </v:shape>
            </v:group>
            <v:group style="position:absolute;left:2983;top:1481;width:316;height:615" coordorigin="2983,1481" coordsize="316,615">
              <v:shape style="position:absolute;left:2983;top:1481;width:316;height:615" coordorigin="2983,1481" coordsize="316,615" path="m2983,2095l3298,1481e" filled="false" stroked="true" strokeweight=".306pt" strokecolor="#6d6e71">
                <v:path arrowok="t"/>
              </v:shape>
            </v:group>
            <v:group style="position:absolute;left:2992;top:1476;width:329;height:641" coordorigin="2992,1476" coordsize="329,641">
              <v:shape style="position:absolute;left:2992;top:1476;width:329;height:641" coordorigin="2992,1476" coordsize="329,641" path="m2992,2116l3321,1476e" filled="false" stroked="true" strokeweight=".306pt" strokecolor="#6d6e71">
                <v:path arrowok="t"/>
              </v:shape>
            </v:group>
            <v:group style="position:absolute;left:3001;top:1472;width:342;height:665" coordorigin="3001,1472" coordsize="342,665">
              <v:shape style="position:absolute;left:3001;top:1472;width:342;height:665" coordorigin="3001,1472" coordsize="342,665" path="m3001,2136l3342,1472e" filled="false" stroked="true" strokeweight=".306pt" strokecolor="#6d6e71">
                <v:path arrowok="t"/>
              </v:shape>
            </v:group>
            <v:group style="position:absolute;left:3011;top:1469;width:352;height:686" coordorigin="3011,1469" coordsize="352,686">
              <v:shape style="position:absolute;left:3011;top:1469;width:352;height:686" coordorigin="3011,1469" coordsize="352,686" path="m3011,2155l3363,1469e" filled="false" stroked="true" strokeweight=".306pt" strokecolor="#6d6e71">
                <v:path arrowok="t"/>
              </v:shape>
            </v:group>
            <v:group style="position:absolute;left:3022;top:1468;width:362;height:705" coordorigin="3022,1468" coordsize="362,705">
              <v:shape style="position:absolute;left:3022;top:1468;width:362;height:705" coordorigin="3022,1468" coordsize="362,705" path="m3022,2172l3384,1468e" filled="false" stroked="true" strokeweight=".306pt" strokecolor="#6d6e71">
                <v:path arrowok="t"/>
              </v:shape>
            </v:group>
            <v:group style="position:absolute;left:3033;top:1467;width:371;height:723" coordorigin="3033,1467" coordsize="371,723">
              <v:shape style="position:absolute;left:3033;top:1467;width:371;height:723" coordorigin="3033,1467" coordsize="371,723" path="m3033,2189l3404,1467e" filled="false" stroked="true" strokeweight=".306pt" strokecolor="#6d6e71">
                <v:path arrowok="t"/>
              </v:shape>
            </v:group>
            <v:group style="position:absolute;left:3044;top:1467;width:379;height:738" coordorigin="3044,1467" coordsize="379,738">
              <v:shape style="position:absolute;left:3044;top:1467;width:379;height:738" coordorigin="3044,1467" coordsize="379,738" path="m3044,2205l3423,1467e" filled="false" stroked="true" strokeweight=".306pt" strokecolor="#6d6e71">
                <v:path arrowok="t"/>
              </v:shape>
            </v:group>
            <v:group style="position:absolute;left:3056;top:1468;width:387;height:752" coordorigin="3056,1468" coordsize="387,752">
              <v:shape style="position:absolute;left:3056;top:1468;width:387;height:752" coordorigin="3056,1468" coordsize="387,752" path="m3056,2220l3442,1468e" filled="false" stroked="true" strokeweight=".306pt" strokecolor="#6d6e71">
                <v:path arrowok="t"/>
              </v:shape>
            </v:group>
            <v:group style="position:absolute;left:3068;top:1469;width:393;height:765" coordorigin="3068,1469" coordsize="393,765">
              <v:shape style="position:absolute;left:3068;top:1469;width:393;height:765" coordorigin="3068,1469" coordsize="393,765" path="m3068,2234l3461,1469e" filled="false" stroked="true" strokeweight=".306pt" strokecolor="#6d6e71">
                <v:path arrowok="t"/>
              </v:shape>
            </v:group>
            <v:group style="position:absolute;left:3081;top:1472;width:399;height:776" coordorigin="3081,1472" coordsize="399,776">
              <v:shape style="position:absolute;left:3081;top:1472;width:399;height:776" coordorigin="3081,1472" coordsize="399,776" path="m3081,2248l3480,1472e" filled="false" stroked="true" strokeweight=".306pt" strokecolor="#6d6e71">
                <v:path arrowok="t"/>
              </v:shape>
            </v:group>
            <v:group style="position:absolute;left:3094;top:1475;width:404;height:786" coordorigin="3094,1475" coordsize="404,786">
              <v:shape style="position:absolute;left:3094;top:1475;width:404;height:786" coordorigin="3094,1475" coordsize="404,786" path="m3094,2261l3498,1475e" filled="false" stroked="true" strokeweight=".306pt" strokecolor="#6d6e71">
                <v:path arrowok="t"/>
              </v:shape>
            </v:group>
            <v:group style="position:absolute;left:3107;top:1479;width:408;height:795" coordorigin="3107,1479" coordsize="408,795">
              <v:shape style="position:absolute;left:3107;top:1479;width:408;height:795" coordorigin="3107,1479" coordsize="408,795" path="m3107,2273l3515,1479e" filled="false" stroked="true" strokeweight=".306pt" strokecolor="#6d6e71">
                <v:path arrowok="t"/>
              </v:shape>
            </v:group>
            <v:group style="position:absolute;left:3121;top:1483;width:412;height:802" coordorigin="3121,1483" coordsize="412,802">
              <v:shape style="position:absolute;left:3121;top:1483;width:412;height:802" coordorigin="3121,1483" coordsize="412,802" path="m3121,2284l3533,1483e" filled="false" stroked="true" strokeweight=".306pt" strokecolor="#6d6e71">
                <v:path arrowok="t"/>
              </v:shape>
            </v:group>
            <v:group style="position:absolute;left:3135;top:1488;width:415;height:808" coordorigin="3135,1488" coordsize="415,808">
              <v:shape style="position:absolute;left:3135;top:1488;width:415;height:808" coordorigin="3135,1488" coordsize="415,808" path="m3135,2295l3550,1488e" filled="false" stroked="true" strokeweight=".306pt" strokecolor="#6d6e71">
                <v:path arrowok="t"/>
              </v:shape>
            </v:group>
            <v:group style="position:absolute;left:3150;top:1494;width:417;height:812" coordorigin="3150,1494" coordsize="417,812">
              <v:shape style="position:absolute;left:3150;top:1494;width:417;height:812" coordorigin="3150,1494" coordsize="417,812" path="m3150,2305l3566,1494e" filled="false" stroked="true" strokeweight=".306pt" strokecolor="#6d6e71">
                <v:path arrowok="t"/>
              </v:shape>
            </v:group>
            <v:group style="position:absolute;left:3001;top:1611;width:293;height:412" coordorigin="3001,1611" coordsize="293,412">
              <v:shape style="position:absolute;left:3001;top:1611;width:293;height:412" coordorigin="3001,1611" coordsize="293,412" path="m3041,1950l3025,1950,3017,1954,3004,1966,3001,1974,3001,1993,3067,2023,3091,2021,3113,2017,3135,2009,3157,1999,3171,1990,3107,1990,3096,1986,3067,1963,3057,1956,3053,1954,3048,1952,3041,1950xe" filled="true" fillcolor="#231f20" stroked="false">
                <v:path arrowok="t"/>
                <v:fill type="solid"/>
              </v:shape>
              <v:shape style="position:absolute;left:3001;top:1611;width:293;height:412" coordorigin="3001,1611" coordsize="293,412" path="m3293,1611l3137,1611,3052,1780,3070,1781,3086,1783,3140,1812,3175,1871,3179,1905,3178,1924,3149,1979,3119,1990,3171,1990,3223,1935,3245,1873,3247,1852,3245,1835,3219,1772,3167,1732,3109,1717,3128,1680,3273,1680,3293,1611xe" filled="true" fillcolor="#231f20" stroked="false">
                <v:path arrowok="t"/>
                <v:fill type="solid"/>
              </v:shape>
            </v:group>
            <v:group style="position:absolute;left:3266;top:1595;width:305;height:435" coordorigin="3266,1595" coordsize="305,435">
              <v:shape style="position:absolute;left:3266;top:1595;width:305;height:435" coordorigin="3266,1595" coordsize="305,435" path="m3471,1595l3399,1618,3351,1667,3306,1740,3282,1805,3268,1876,3266,1911,3267,1927,3285,1985,3335,2026,3360,2030,3375,2029,3355,2010,3348,2007,3336,1995,3333,1987,3334,1972,3349,1894,3366,1836,3394,1750,3419,1679,3451,1622,3467,1616,3531,1616,3527,1612,3515,1604,3501,1599,3487,1596,3471,1595xe" filled="true" fillcolor="#231f20" stroked="false">
                <v:path arrowok="t"/>
                <v:fill type="solid"/>
              </v:shape>
              <v:shape style="position:absolute;left:3266;top:1595;width:305;height:435" coordorigin="3266,1595" coordsize="305,435" path="m3531,1616l3482,1616,3489,1619,3495,1624,3501,1630,3504,1639,3504,1650,3494,1715,3465,1807,3431,1914,3410,1971,3373,2010,3431,2010,3477,1970,3518,1913,3549,1842,3567,1765,3570,1716,3570,1702,3547,1632,3537,1621,3531,1616xe" filled="true" fillcolor="#231f20" stroked="false">
                <v:path arrowok="t"/>
                <v:fill type="solid"/>
              </v:shape>
            </v:group>
            <v:group style="position:absolute;left:3033;top:2058;width:63;height:74" coordorigin="3033,2058" coordsize="63,74">
              <v:shape style="position:absolute;left:3033;top:2058;width:63;height:74" coordorigin="3033,2058" coordsize="63,74" path="m3076,2058l3057,2058,3049,2061,3036,2074,3033,2084,3033,2106,3036,2115,3048,2128,3056,2131,3074,2131,3080,2129,3090,2122,3092,2119,3061,2119,3056,2117,3050,2110,3048,2103,3048,2086,3050,2080,3056,2072,3061,2070,3093,2070,3092,2069,3083,2061,3076,2058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82,2104l3081,2109,3079,2113,3073,2118,3070,2119,3092,2119,3094,2116,3096,2108,3082,2104xe" filled="true" fillcolor="#231f20" stroked="false">
                <v:path arrowok="t"/>
                <v:fill type="solid"/>
              </v:shape>
              <v:shape style="position:absolute;left:3033;top:2058;width:63;height:74" coordorigin="3033,2058" coordsize="63,74" path="m3093,2070l3070,2070,3073,2071,3079,2076,3080,2079,3081,2082,3096,2079,3094,2073,3093,2070xe" filled="true" fillcolor="#231f20" stroked="false">
                <v:path arrowok="t"/>
                <v:fill type="solid"/>
              </v:shape>
            </v:group>
            <v:group style="position:absolute;left:3109;top:2059;width:55;height:71" coordorigin="3109,2059" coordsize="55,71">
              <v:shape style="position:absolute;left:3109;top:2059;width:55;height:71" coordorigin="3109,2059" coordsize="55,71" path="m3162,2059l3109,2059,3109,2130,3164,2130,3164,2118,3123,2118,3123,2099,3159,2099,3159,2087,3123,2087,3123,2071,3162,2071,3162,2059xe" filled="true" fillcolor="#231f20" stroked="false">
                <v:path arrowok="t"/>
                <v:fill type="solid"/>
              </v:shape>
            </v:group>
            <v:group style="position:absolute;left:3176;top:2059;width:58;height:71" coordorigin="3176,2059" coordsize="58,71">
              <v:shape style="position:absolute;left:3176;top:2059;width:58;height:71" coordorigin="3176,2059" coordsize="58,71" path="m3190,2059l3176,2059,3176,2130,3190,2130,3190,2084,3206,2084,3190,2059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06,2084l3190,2084,3219,2130,3233,2130,3233,2107,3220,2107,3206,2084xe" filled="true" fillcolor="#231f20" stroked="false">
                <v:path arrowok="t"/>
                <v:fill type="solid"/>
              </v:shape>
              <v:shape style="position:absolute;left:3176;top:2059;width:58;height:71" coordorigin="3176,2059" coordsize="58,71" path="m3233,2059l3220,2059,3220,2107,3233,2107,3233,2059xe" filled="true" fillcolor="#231f20" stroked="false">
                <v:path arrowok="t"/>
                <v:fill type="solid"/>
              </v:shape>
            </v:group>
            <v:group style="position:absolute;left:3244;top:2059;width:58;height:71" coordorigin="3244,2059" coordsize="58,71">
              <v:shape style="position:absolute;left:3244;top:2059;width:58;height:71" coordorigin="3244,2059" coordsize="58,71" path="m3280,2071l3265,2071,3265,2130,3280,2130,3280,2071xe" filled="true" fillcolor="#231f20" stroked="false">
                <v:path arrowok="t"/>
                <v:fill type="solid"/>
              </v:shape>
              <v:shape style="position:absolute;left:3244;top:2059;width:58;height:71" coordorigin="3244,2059" coordsize="58,71" path="m3301,2059l3244,2059,3244,2071,3301,2071,3301,2059xe" filled="true" fillcolor="#231f20" stroked="false">
                <v:path arrowok="t"/>
                <v:fill type="solid"/>
              </v:shape>
            </v:group>
            <v:group style="position:absolute;left:3296;top:2059;width:73;height:71" coordorigin="3296,2059" coordsize="73,71">
              <v:shape style="position:absolute;left:3296;top:2059;width:73;height:71" coordorigin="3296,2059" coordsize="73,71" path="m3339,2059l3324,2059,3296,2130,3311,2130,3317,2114,3362,2114,3357,2102,3322,2102,3331,2076,3346,2076,3339,2059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62,2114l3346,2114,3352,2130,3368,2130,3362,2114xe" filled="true" fillcolor="#231f20" stroked="false">
                <v:path arrowok="t"/>
                <v:fill type="solid"/>
              </v:shape>
              <v:shape style="position:absolute;left:3296;top:2059;width:73;height:71" coordorigin="3296,2059" coordsize="73,71" path="m3346,2076l3331,2076,3341,2102,3357,2102,3346,2076xe" filled="true" fillcolor="#231f20" stroked="false">
                <v:path arrowok="t"/>
                <v:fill type="solid"/>
              </v:shape>
            </v:group>
            <v:group style="position:absolute;left:3361;top:2059;width:68;height:71" coordorigin="3361,2059" coordsize="68,71">
              <v:shape style="position:absolute;left:3361;top:2059;width:68;height:71" coordorigin="3361,2059" coordsize="68,71" path="m3377,2059l3361,2059,3387,2130,3403,2130,3409,2112,3395,2112,3377,2059xe" filled="true" fillcolor="#231f20" stroked="false">
                <v:path arrowok="t"/>
                <v:fill type="solid"/>
              </v:shape>
              <v:shape style="position:absolute;left:3361;top:2059;width:68;height:71" coordorigin="3361,2059" coordsize="68,71" path="m3429,2059l3413,2059,3395,2112,3409,2112,3429,2059xe" filled="true" fillcolor="#231f20" stroked="false">
                <v:path arrowok="t"/>
                <v:fill type="solid"/>
              </v:shape>
            </v:group>
            <v:group style="position:absolute;left:3433;top:2058;width:71;height:74" coordorigin="3433,2058" coordsize="71,74">
              <v:shape style="position:absolute;left:3433;top:2058;width:71;height:74" coordorigin="3433,2058" coordsize="71,74" path="m3479,2058l3462,2058,3457,2059,3433,2088,3433,2106,3436,2115,3449,2128,3457,2131,3479,2131,3487,2128,3496,2119,3462,2119,3458,2117,3450,2109,3448,2103,3448,2086,3450,2080,3457,2072,3462,2070,3496,2070,3487,2061,3479,2058xe" filled="true" fillcolor="#231f20" stroked="false">
                <v:path arrowok="t"/>
                <v:fill type="solid"/>
              </v:shape>
              <v:shape style="position:absolute;left:3433;top:2058;width:71;height:74" coordorigin="3433,2058" coordsize="71,74" path="m3496,2070l3474,2070,3479,2072,3486,2080,3488,2086,3488,2103,3486,2109,3479,2117,3474,2119,3496,2119,3500,2115,3503,2106,3503,2083,3500,2074,3496,2070xe" filled="true" fillcolor="#231f20" stroked="false">
                <v:path arrowok="t"/>
                <v:fill type="solid"/>
              </v:shape>
            </v:group>
            <v:group style="position:absolute;left:3511;top:2058;width:59;height:74" coordorigin="3511,2058" coordsize="59,74">
              <v:shape style="position:absolute;left:3511;top:2058;width:59;height:74" coordorigin="3511,2058" coordsize="59,74" path="m3525,2106l3511,2107,3512,2115,3515,2121,3525,2129,3532,2131,3547,2131,3552,2130,3561,2127,3564,2124,3567,2119,3536,2119,3533,2118,3528,2114,3526,2110,3525,2106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49,2058l3534,2058,3530,2059,3513,2083,3516,2088,3523,2095,3529,2097,3543,2101,3547,2102,3551,2103,3553,2104,3555,2106,3555,2108,3555,2112,3554,2114,3549,2118,3546,2119,3567,2119,3569,2117,3570,2114,3570,2105,3569,2101,3536,2084,3531,2083,3528,2080,3527,2079,3527,2075,3528,2074,3532,2071,3535,2070,3566,2070,3565,2068,3556,2060,3549,2058xe" filled="true" fillcolor="#231f20" stroked="false">
                <v:path arrowok="t"/>
                <v:fill type="solid"/>
              </v:shape>
              <v:shape style="position:absolute;left:3511;top:2058;width:59;height:74" coordorigin="3511,2058" coordsize="59,74" path="m3566,2070l3544,2070,3547,2071,3551,2074,3552,2077,3553,2080,3568,2080,3567,2073,3566,2070xe" filled="true" fillcolor="#231f20" stroked="false">
                <v:path arrowok="t"/>
                <v:fill type="solid"/>
              </v:shape>
            </v:group>
            <v:group style="position:absolute;left:3524;top:1777;width:269;height:419" coordorigin="3524,1777" coordsize="269,419">
              <v:shape style="position:absolute;left:3524;top:1777;width:269;height:419" coordorigin="3524,1777" coordsize="269,419" path="m3524,1777l3629,1833,3721,1901,3775,1976,3793,2043,3780,2102,3744,2148,3691,2180,3628,2196e" filled="false" stroked="true" strokeweight=".613pt" strokecolor="#231f20">
                <v:path arrowok="t"/>
              </v:shape>
              <v:shape style="position:absolute;left:3365;top:1599;width:444;height:614" type="#_x0000_t75" stroked="false">
                <v:imagedata r:id="rId28" o:title=""/>
              </v:shape>
            </v:group>
            <v:group style="position:absolute;left:3218;top:2068;width:509;height:203" coordorigin="3218,2068" coordsize="509,203">
              <v:shape style="position:absolute;left:3218;top:2068;width:509;height:203" coordorigin="3218,2068" coordsize="509,203" path="m3727,2068l3687,2135,3633,2191,3568,2234,3494,2261,3414,2271,3362,2267,3311,2255,3263,2236,3218,2210e" filled="false" stroked="true" strokeweight=".541pt" strokecolor="#231f20">
                <v:path arrowok="t"/>
              </v:shape>
            </v:group>
            <v:group style="position:absolute;left:2951;top:1467;width:921;height:921" coordorigin="2951,1467" coordsize="921,921">
              <v:shape style="position:absolute;left:2951;top:1467;width:921;height:921" coordorigin="2951,1467" coordsize="921,921" path="m3411,1467l3486,1473,3557,1490,3623,1518,3683,1556,3737,1602,3783,1655,3820,1716,3848,1782,3866,1852,3872,1927,3866,2002,3848,2073,3820,2139,3783,2199,3737,2253,3683,2299,3623,2336,3557,2364,3486,2381,3411,2387,3337,2381,3266,2364,3200,2336,3140,2299,3086,2253,3040,2199,3002,2139,2975,2073,2957,2002,2951,1927,2957,1852,2975,1782,3002,1716,3040,1655,3086,1602,3140,1556,3200,1518,3266,1490,3337,1473,3411,1467xe" filled="false" stroked="true" strokeweight=".567pt" strokecolor="#231f20">
                <v:path arrowok="t"/>
              </v:shape>
              <v:shape style="position:absolute;left:3268;top:2226;width:297;height:119" type="#_x0000_t75" stroked="false">
                <v:imagedata r:id="rId29" o:title=""/>
              </v:shape>
            </v:group>
            <w10:wrap type="topAndBottom"/>
          </v:group>
        </w:pict>
      </w:r>
      <w:r>
        <w:rPr/>
        <w:pict>
          <v:group style="position:absolute;margin-left:198.141998pt;margin-top:73.036942pt;width:46.65pt;height:46.65pt;mso-position-horizontal-relative:page;mso-position-vertical-relative:paragraph;z-index:1480;mso-wrap-distance-left:0;mso-wrap-distance-right:0" coordorigin="3963,1461" coordsize="933,933"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355,1473,4284,1490,4218,1518,4157,1556,4104,1602,4058,1655,4020,1716,3992,1782,3975,1852,3969,1927,3975,2002,3992,2073,4020,2139,4058,2199,4104,2253,4157,2299,4218,2336,4284,2364,4355,2381,4429,2387,4504,2381,4575,2364,4641,2336,4701,2299,4755,2253,4801,2199,4838,2139,4866,2073,4883,2002,4889,1927,4883,1852,4866,1782,4838,1716,4801,1655,4755,1602,4701,1556,4641,1518,4575,1490,4504,1473,4429,1467xe" filled="true" fillcolor="#d1d3d4" stroked="false">
                <v:path arrowok="t"/>
                <v:fill type="solid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425pt" strokecolor="#231f20">
                <v:path arrowok="t"/>
              </v:shape>
            </v:group>
            <v:group style="position:absolute;left:4182;top:1500;width:419;height:816" coordorigin="4182,1500" coordsize="419,816">
              <v:shape style="position:absolute;left:4182;top:1500;width:419;height:816" coordorigin="4182,1500" coordsize="419,816" path="m4182,2315l4601,1500e" filled="false" stroked="true" strokeweight=".306pt" strokecolor="#6d6e71">
                <v:path arrowok="t"/>
              </v:shape>
            </v:group>
            <v:group style="position:absolute;left:3979;top:1616;width:112;height:217" coordorigin="3979,1616" coordsize="112,217">
              <v:shape style="position:absolute;left:3979;top:1616;width:112;height:217" coordorigin="3979,1616" coordsize="112,217" path="m3979,1833l4090,1616e" filled="false" stroked="true" strokeweight=".306pt" strokecolor="#6d6e71">
                <v:path arrowok="t"/>
              </v:shape>
            </v:group>
            <v:group style="position:absolute;left:3971;top:1578;width:159;height:309" coordorigin="3971,1578" coordsize="159,309">
              <v:shape style="position:absolute;left:3971;top:1578;width:159;height:309" coordorigin="3971,1578" coordsize="159,309" path="m3971,1886l4129,1578e" filled="false" stroked="true" strokeweight=".306pt" strokecolor="#6d6e71">
                <v:path arrowok="t"/>
              </v:shape>
            </v:group>
            <v:group style="position:absolute;left:3969;top:1552;width:193;height:376" coordorigin="3969,1552" coordsize="193,376">
              <v:shape style="position:absolute;left:3969;top:1552;width:193;height:376" coordorigin="3969,1552" coordsize="193,376" path="m3969,1928l4162,1552e" filled="false" stroked="true" strokeweight=".306pt" strokecolor="#6d6e71">
                <v:path arrowok="t"/>
              </v:shape>
            </v:group>
            <v:group style="position:absolute;left:3970;top:1533;width:222;height:431" coordorigin="3970,1533" coordsize="222,431">
              <v:shape style="position:absolute;left:3970;top:1533;width:222;height:431" coordorigin="3970,1533" coordsize="222,431" path="m3970,1963l4191,1533e" filled="false" stroked="true" strokeweight=".306pt" strokecolor="#6d6e71">
                <v:path arrowok="t"/>
              </v:shape>
            </v:group>
            <v:group style="position:absolute;left:3974;top:1517;width:246;height:478" coordorigin="3974,1517" coordsize="246,478">
              <v:shape style="position:absolute;left:3974;top:1517;width:246;height:478" coordorigin="3974,1517" coordsize="246,478" path="m3974,1995l4219,1517e" filled="false" stroked="true" strokeweight=".306pt" strokecolor="#6d6e71">
                <v:path arrowok="t"/>
              </v:shape>
            </v:group>
            <v:group style="position:absolute;left:3979;top:1505;width:266;height:518" coordorigin="3979,1505" coordsize="266,518">
              <v:shape style="position:absolute;left:3979;top:1505;width:266;height:518" coordorigin="3979,1505" coordsize="266,518" path="m3979,2023l4245,1505e" filled="false" stroked="true" strokeweight=".306pt" strokecolor="#6d6e71">
                <v:path arrowok="t"/>
              </v:shape>
            </v:group>
            <v:group style="position:absolute;left:3985;top:1495;width:285;height:554" coordorigin="3985,1495" coordsize="285,554">
              <v:shape style="position:absolute;left:3985;top:1495;width:285;height:554" coordorigin="3985,1495" coordsize="285,554" path="m3985,2049l4270,1495e" filled="false" stroked="true" strokeweight=".306pt" strokecolor="#6d6e71">
                <v:path arrowok="t"/>
              </v:shape>
            </v:group>
            <v:group style="position:absolute;left:3992;top:1487;width:301;height:586" coordorigin="3992,1487" coordsize="301,586">
              <v:shape style="position:absolute;left:3992;top:1487;width:301;height:586" coordorigin="3992,1487" coordsize="301,586" path="m3992,2073l4293,1487e" filled="false" stroked="true" strokeweight=".306pt" strokecolor="#6d6e71">
                <v:path arrowok="t"/>
              </v:shape>
            </v:group>
            <v:group style="position:absolute;left:4001;top:1481;width:316;height:615" coordorigin="4001,1481" coordsize="316,615">
              <v:shape style="position:absolute;left:4001;top:1481;width:316;height:615" coordorigin="4001,1481" coordsize="316,615" path="m4001,2095l4316,1481e" filled="false" stroked="true" strokeweight=".306pt" strokecolor="#6d6e71">
                <v:path arrowok="t"/>
              </v:shape>
            </v:group>
            <v:group style="position:absolute;left:4009;top:1476;width:329;height:641" coordorigin="4009,1476" coordsize="329,641">
              <v:shape style="position:absolute;left:4009;top:1476;width:329;height:641" coordorigin="4009,1476" coordsize="329,641" path="m4009,2116l4338,1476e" filled="false" stroked="true" strokeweight=".306pt" strokecolor="#6d6e71">
                <v:path arrowok="t"/>
              </v:shape>
            </v:group>
            <v:group style="position:absolute;left:4019;top:1472;width:342;height:665" coordorigin="4019,1472" coordsize="342,665">
              <v:shape style="position:absolute;left:4019;top:1472;width:342;height:665" coordorigin="4019,1472" coordsize="342,665" path="m4019,2136l4360,1472e" filled="false" stroked="true" strokeweight=".306pt" strokecolor="#6d6e71">
                <v:path arrowok="t"/>
              </v:shape>
            </v:group>
            <v:group style="position:absolute;left:4029;top:1469;width:352;height:686" coordorigin="4029,1469" coordsize="352,686">
              <v:shape style="position:absolute;left:4029;top:1469;width:352;height:686" coordorigin="4029,1469" coordsize="352,686" path="m4029,2155l4381,1469e" filled="false" stroked="true" strokeweight=".306pt" strokecolor="#6d6e71">
                <v:path arrowok="t"/>
              </v:shape>
            </v:group>
            <v:group style="position:absolute;left:4040;top:1468;width:362;height:705" coordorigin="4040,1468" coordsize="362,705">
              <v:shape style="position:absolute;left:4040;top:1468;width:362;height:705" coordorigin="4040,1468" coordsize="362,705" path="m4040,2172l4401,1468e" filled="false" stroked="true" strokeweight=".306pt" strokecolor="#6d6e71">
                <v:path arrowok="t"/>
              </v:shape>
            </v:group>
            <v:group style="position:absolute;left:4051;top:1467;width:371;height:723" coordorigin="4051,1467" coordsize="371,723">
              <v:shape style="position:absolute;left:4051;top:1467;width:371;height:723" coordorigin="4051,1467" coordsize="371,723" path="m4051,2189l4421,1467e" filled="false" stroked="true" strokeweight=".306pt" strokecolor="#6d6e71">
                <v:path arrowok="t"/>
              </v:shape>
            </v:group>
            <v:group style="position:absolute;left:4062;top:1467;width:379;height:738" coordorigin="4062,1467" coordsize="379,738">
              <v:shape style="position:absolute;left:4062;top:1467;width:379;height:738" coordorigin="4062,1467" coordsize="379,738" path="m4062,2205l4441,1467e" filled="false" stroked="true" strokeweight=".306pt" strokecolor="#6d6e71">
                <v:path arrowok="t"/>
              </v:shape>
            </v:group>
            <v:group style="position:absolute;left:4074;top:1468;width:387;height:752" coordorigin="4074,1468" coordsize="387,752">
              <v:shape style="position:absolute;left:4074;top:1468;width:387;height:752" coordorigin="4074,1468" coordsize="387,752" path="m4074,2220l4460,1468e" filled="false" stroked="true" strokeweight=".306pt" strokecolor="#6d6e71">
                <v:path arrowok="t"/>
              </v:shape>
            </v:group>
            <v:group style="position:absolute;left:4086;top:1469;width:393;height:765" coordorigin="4086,1469" coordsize="393,765">
              <v:shape style="position:absolute;left:4086;top:1469;width:393;height:765" coordorigin="4086,1469" coordsize="393,765" path="m4086,2234l4479,1469e" filled="false" stroked="true" strokeweight=".306pt" strokecolor="#6d6e71">
                <v:path arrowok="t"/>
              </v:shape>
            </v:group>
            <v:group style="position:absolute;left:4099;top:1472;width:399;height:776" coordorigin="4099,1472" coordsize="399,776">
              <v:shape style="position:absolute;left:4099;top:1472;width:399;height:776" coordorigin="4099,1472" coordsize="399,776" path="m4099,2248l4497,1472e" filled="false" stroked="true" strokeweight=".306pt" strokecolor="#6d6e71">
                <v:path arrowok="t"/>
              </v:shape>
            </v:group>
            <v:group style="position:absolute;left:4112;top:1475;width:404;height:786" coordorigin="4112,1475" coordsize="404,786">
              <v:shape style="position:absolute;left:4112;top:1475;width:404;height:786" coordorigin="4112,1475" coordsize="404,786" path="m4112,2261l4515,1475e" filled="false" stroked="true" strokeweight=".306pt" strokecolor="#6d6e71">
                <v:path arrowok="t"/>
              </v:shape>
            </v:group>
            <v:group style="position:absolute;left:4125;top:1479;width:408;height:795" coordorigin="4125,1479" coordsize="408,795">
              <v:shape style="position:absolute;left:4125;top:1479;width:408;height:795" coordorigin="4125,1479" coordsize="408,795" path="m4125,2273l4533,1479e" filled="false" stroked="true" strokeweight=".306pt" strokecolor="#6d6e71">
                <v:path arrowok="t"/>
              </v:shape>
            </v:group>
            <v:group style="position:absolute;left:4139;top:1483;width:412;height:802" coordorigin="4139,1483" coordsize="412,802">
              <v:shape style="position:absolute;left:4139;top:1483;width:412;height:802" coordorigin="4139,1483" coordsize="412,802" path="m4139,2284l4550,1483e" filled="false" stroked="true" strokeweight=".306pt" strokecolor="#6d6e71">
                <v:path arrowok="t"/>
              </v:shape>
            </v:group>
            <v:group style="position:absolute;left:4153;top:1488;width:415;height:808" coordorigin="4153,1488" coordsize="415,808">
              <v:shape style="position:absolute;left:4153;top:1488;width:415;height:808" coordorigin="4153,1488" coordsize="415,808" path="m4153,2295l4568,1488e" filled="false" stroked="true" strokeweight=".306pt" strokecolor="#6d6e71">
                <v:path arrowok="t"/>
              </v:shape>
            </v:group>
            <v:group style="position:absolute;left:4167;top:1494;width:417;height:812" coordorigin="4167,1494" coordsize="417,812">
              <v:shape style="position:absolute;left:4167;top:1494;width:417;height:812" coordorigin="4167,1494" coordsize="417,812" path="m4167,2305l4584,1494e" filled="false" stroked="true" strokeweight=".306pt" strokecolor="#6d6e71">
                <v:path arrowok="t"/>
              </v:shape>
            </v:group>
            <v:group style="position:absolute;left:4019;top:1611;width:293;height:412" coordorigin="4019,1611" coordsize="293,412">
              <v:shape style="position:absolute;left:4019;top:1611;width:293;height:412" coordorigin="4019,1611" coordsize="293,412" path="m4059,1950l4043,1950,4035,1954,4022,1966,4019,1974,4019,1993,4085,2023,4108,2021,4131,2017,4153,2009,4175,1999,4189,1990,4125,1990,4113,1986,4085,1963,4075,1956,4071,1954,4065,1952,4059,1950xe" filled="true" fillcolor="#231f20" stroked="false">
                <v:path arrowok="t"/>
                <v:fill type="solid"/>
              </v:shape>
              <v:shape style="position:absolute;left:4019;top:1611;width:293;height:412" coordorigin="4019,1611" coordsize="293,412" path="m4311,1611l4154,1611,4070,1780,4088,1781,4104,1783,4158,1812,4193,1871,4197,1905,4196,1924,4167,1979,4136,1990,4189,1990,4241,1935,4263,1873,4264,1852,4263,1835,4237,1772,4185,1732,4127,1717,4145,1680,4291,1680,4311,1611xe" filled="true" fillcolor="#231f20" stroked="false">
                <v:path arrowok="t"/>
                <v:fill type="solid"/>
              </v:shape>
            </v:group>
            <v:group style="position:absolute;left:4284;top:1595;width:305;height:435" coordorigin="4284,1595" coordsize="305,435">
              <v:shape style="position:absolute;left:4284;top:1595;width:305;height:435" coordorigin="4284,1595" coordsize="305,435" path="m4489,1595l4417,1618,4369,1667,4324,1740,4299,1805,4286,1876,4284,1911,4285,1927,4303,1985,4353,2026,4378,2030,4392,2029,4373,2010,4366,2007,4354,1995,4351,1987,4351,1972,4366,1894,4384,1836,4412,1750,4437,1679,4469,1622,4485,1616,4549,1616,4544,1612,4532,1604,4519,1599,4505,1596,4489,1595xe" filled="true" fillcolor="#231f20" stroked="false">
                <v:path arrowok="t"/>
                <v:fill type="solid"/>
              </v:shape>
              <v:shape style="position:absolute;left:4284;top:1595;width:305;height:435" coordorigin="4284,1595" coordsize="305,435" path="m4549,1616l4500,1616,4507,1619,4513,1624,4519,1630,4522,1639,4522,1650,4511,1715,4483,1807,4449,1914,4428,1971,4391,2010,4448,2010,4495,1970,4535,1913,4567,1842,4585,1765,4588,1716,4587,1702,4564,1632,4555,1621,4549,1616xe" filled="true" fillcolor="#231f20" stroked="false">
                <v:path arrowok="t"/>
                <v:fill type="solid"/>
              </v:shape>
            </v:group>
            <v:group style="position:absolute;left:4051;top:2058;width:63;height:74" coordorigin="4051,2058" coordsize="63,74">
              <v:shape style="position:absolute;left:4051;top:2058;width:63;height:74" coordorigin="4051,2058" coordsize="63,74" path="m4093,2058l4074,2058,4066,2061,4054,2074,4051,2084,4051,2106,4054,2115,4066,2128,4074,2131,4091,2131,4098,2129,4108,2122,4110,2119,4078,2119,4074,2117,4067,2110,4066,2103,4066,2086,4067,2080,4074,2072,4078,2070,4110,2070,4109,2069,4101,2061,4093,2058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00,2104l4098,2109,4096,2113,4091,2118,4087,2119,4110,2119,4112,2116,4114,2108,4100,2104xe" filled="true" fillcolor="#231f20" stroked="false">
                <v:path arrowok="t"/>
                <v:fill type="solid"/>
              </v:shape>
              <v:shape style="position:absolute;left:4051;top:2058;width:63;height:74" coordorigin="4051,2058" coordsize="63,74" path="m4110,2070l4088,2070,4091,2071,4096,2076,4098,2079,4099,2082,4114,2079,4112,2073,4110,2070xe" filled="true" fillcolor="#231f20" stroked="false">
                <v:path arrowok="t"/>
                <v:fill type="solid"/>
              </v:shape>
            </v:group>
            <v:group style="position:absolute;left:4126;top:2059;width:55;height:71" coordorigin="4126,2059" coordsize="55,71">
              <v:shape style="position:absolute;left:4126;top:2059;width:55;height:71" coordorigin="4126,2059" coordsize="55,71" path="m4180,2059l4126,2059,4126,2130,4181,2130,4181,2118,4141,2118,4141,2099,4177,2099,4177,2087,4141,2087,4141,2071,4180,2071,4180,2059xe" filled="true" fillcolor="#231f20" stroked="false">
                <v:path arrowok="t"/>
                <v:fill type="solid"/>
              </v:shape>
            </v:group>
            <v:group style="position:absolute;left:4194;top:2059;width:58;height:71" coordorigin="4194,2059" coordsize="58,71">
              <v:shape style="position:absolute;left:4194;top:2059;width:58;height:71" coordorigin="4194,2059" coordsize="58,71" path="m4208,2059l4194,2059,4194,2130,4207,2130,4207,2084,4223,2084,4208,2059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23,2084l4207,2084,4237,2130,4251,2130,4251,2107,4238,2107,4223,2084xe" filled="true" fillcolor="#231f20" stroked="false">
                <v:path arrowok="t"/>
                <v:fill type="solid"/>
              </v:shape>
              <v:shape style="position:absolute;left:4194;top:2059;width:58;height:71" coordorigin="4194,2059" coordsize="58,71" path="m4251,2059l4238,2059,4238,2107,4251,2107,4251,2059xe" filled="true" fillcolor="#231f20" stroked="false">
                <v:path arrowok="t"/>
                <v:fill type="solid"/>
              </v:shape>
            </v:group>
            <v:group style="position:absolute;left:4261;top:2059;width:58;height:71" coordorigin="4261,2059" coordsize="58,71">
              <v:shape style="position:absolute;left:4261;top:2059;width:58;height:71" coordorigin="4261,2059" coordsize="58,71" path="m4298,2071l4283,2071,4283,2130,4298,2130,4298,2071xe" filled="true" fillcolor="#231f20" stroked="false">
                <v:path arrowok="t"/>
                <v:fill type="solid"/>
              </v:shape>
              <v:shape style="position:absolute;left:4261;top:2059;width:58;height:71" coordorigin="4261,2059" coordsize="58,71" path="m4319,2059l4261,2059,4261,2071,4319,2071,4319,2059xe" filled="true" fillcolor="#231f20" stroked="false">
                <v:path arrowok="t"/>
                <v:fill type="solid"/>
              </v:shape>
            </v:group>
            <v:group style="position:absolute;left:4314;top:2059;width:73;height:71" coordorigin="4314,2059" coordsize="73,71">
              <v:shape style="position:absolute;left:4314;top:2059;width:73;height:71" coordorigin="4314,2059" coordsize="73,71" path="m4357,2059l4342,2059,4314,2130,4329,2130,4335,2114,4380,2114,4375,2102,4339,2102,4349,2076,4364,2076,4357,2059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80,2114l4364,2114,4370,2130,4386,2130,4380,2114xe" filled="true" fillcolor="#231f20" stroked="false">
                <v:path arrowok="t"/>
                <v:fill type="solid"/>
              </v:shape>
              <v:shape style="position:absolute;left:4314;top:2059;width:73;height:71" coordorigin="4314,2059" coordsize="73,71" path="m4364,2076l4349,2076,4359,2102,4375,2102,4364,2076xe" filled="true" fillcolor="#231f20" stroked="false">
                <v:path arrowok="t"/>
                <v:fill type="solid"/>
              </v:shape>
            </v:group>
            <v:group style="position:absolute;left:4379;top:2059;width:68;height:71" coordorigin="4379,2059" coordsize="68,71">
              <v:shape style="position:absolute;left:4379;top:2059;width:68;height:71" coordorigin="4379,2059" coordsize="68,71" path="m4395,2059l4379,2059,4405,2130,4420,2130,4427,2112,4413,2112,4395,2059xe" filled="true" fillcolor="#231f20" stroked="false">
                <v:path arrowok="t"/>
                <v:fill type="solid"/>
              </v:shape>
              <v:shape style="position:absolute;left:4379;top:2059;width:68;height:71" coordorigin="4379,2059" coordsize="68,71" path="m4446,2059l4431,2059,4413,2112,4427,2112,4446,2059xe" filled="true" fillcolor="#231f20" stroked="false">
                <v:path arrowok="t"/>
                <v:fill type="solid"/>
              </v:shape>
            </v:group>
            <v:group style="position:absolute;left:4451;top:2058;width:71;height:74" coordorigin="4451,2058" coordsize="71,74">
              <v:shape style="position:absolute;left:4451;top:2058;width:71;height:74" coordorigin="4451,2058" coordsize="71,74" path="m4496,2058l4480,2058,4475,2059,4451,2088,4451,2106,4454,2115,4467,2128,4475,2131,4497,2131,4505,2128,4514,2119,4480,2119,4475,2117,4468,2109,4466,2103,4466,2086,4468,2080,4475,2072,4480,2070,4514,2070,4505,2061,4496,2058xe" filled="true" fillcolor="#231f20" stroked="false">
                <v:path arrowok="t"/>
                <v:fill type="solid"/>
              </v:shape>
              <v:shape style="position:absolute;left:4451;top:2058;width:71;height:74" coordorigin="4451,2058" coordsize="71,74" path="m4514,2070l4492,2070,4497,2072,4504,2080,4506,2086,4506,2103,4504,2109,4497,2117,4492,2119,4514,2119,4518,2115,4521,2106,4521,2083,4518,2074,4514,2070xe" filled="true" fillcolor="#231f20" stroked="false">
                <v:path arrowok="t"/>
                <v:fill type="solid"/>
              </v:shape>
            </v:group>
            <v:group style="position:absolute;left:4529;top:2058;width:59;height:74" coordorigin="4529,2058" coordsize="59,74">
              <v:shape style="position:absolute;left:4529;top:2058;width:59;height:74" coordorigin="4529,2058" coordsize="59,74" path="m4543,2106l4529,2107,4530,2115,4533,2121,4542,2129,4549,2131,4565,2131,4570,2130,4578,2127,4582,2124,4585,2119,4554,2119,4551,2118,4545,2114,4544,2110,4543,2106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67,2058l4552,2058,4547,2059,4531,2083,4533,2088,4541,2095,4547,2097,4560,2101,4564,2102,4569,2103,4570,2104,4572,2106,4573,2108,4573,2112,4572,2114,4567,2118,4563,2119,4585,2119,4586,2117,4587,2114,4587,2105,4586,2101,4554,2084,4549,2083,4546,2080,4545,2079,4545,2075,4546,2074,4550,2071,4553,2070,4584,2070,4583,2068,4574,2060,4567,2058xe" filled="true" fillcolor="#231f20" stroked="false">
                <v:path arrowok="t"/>
                <v:fill type="solid"/>
              </v:shape>
              <v:shape style="position:absolute;left:4529;top:2058;width:59;height:74" coordorigin="4529,2058" coordsize="59,74" path="m4584,2070l4562,2070,4565,2071,4569,2074,4570,2077,4571,2080,4585,2080,4585,2073,4584,2070xe" filled="true" fillcolor="#231f20" stroked="false">
                <v:path arrowok="t"/>
                <v:fill type="solid"/>
              </v:shape>
            </v:group>
            <v:group style="position:absolute;left:4542;top:1777;width:269;height:419" coordorigin="4542,1777" coordsize="269,419">
              <v:shape style="position:absolute;left:4542;top:1777;width:269;height:419" coordorigin="4542,1777" coordsize="269,419" path="m4542,1777l4647,1833,4739,1901,4793,1976,4811,2043,4798,2102,4761,2148,4708,2180,4645,2196e" filled="false" stroked="true" strokeweight=".613pt" strokecolor="#231f20">
                <v:path arrowok="t"/>
              </v:shape>
              <v:shape style="position:absolute;left:4383;top:1599;width:444;height:614" type="#_x0000_t75" stroked="false">
                <v:imagedata r:id="rId30" o:title=""/>
              </v:shape>
            </v:group>
            <v:group style="position:absolute;left:4236;top:2068;width:509;height:203" coordorigin="4236,2068" coordsize="509,203">
              <v:shape style="position:absolute;left:4236;top:2068;width:509;height:203" coordorigin="4236,2068" coordsize="509,203" path="m4744,2068l4705,2135,4651,2191,4586,2234,4512,2261,4431,2271,4380,2267,4329,2255,4281,2236,4236,2210e" filled="false" stroked="true" strokeweight=".541pt" strokecolor="#231f20">
                <v:path arrowok="t"/>
              </v:shape>
            </v:group>
            <v:group style="position:absolute;left:3969;top:1467;width:921;height:921" coordorigin="3969,1467" coordsize="921,921">
              <v:shape style="position:absolute;left:3969;top:1467;width:921;height:921" coordorigin="3969,1467" coordsize="921,921" path="m4429,1467l4504,1473,4575,1490,4641,1518,4701,1556,4755,1602,4801,1655,4838,1716,4866,1782,4883,1852,4889,1927,4883,2002,4866,2073,4838,2139,4801,2199,4755,2253,4701,2299,4641,2336,4575,2364,4504,2381,4429,2387,4355,2381,4284,2364,4218,2336,4157,2299,4104,2253,4058,2199,4020,2139,3992,2073,3975,2002,3969,1927,3975,1852,3992,1782,4020,1716,4058,1655,4104,1602,4157,1556,4218,1518,4284,1490,4355,1473,4429,1467xe" filled="false" stroked="true" strokeweight=".567pt" strokecolor="#231f20">
                <v:path arrowok="t"/>
              </v:shape>
              <v:shape style="position:absolute;left:4286;top:2226;width:297;height:119" type="#_x0000_t75" stroked="false">
                <v:imagedata r:id="rId31" o:title=""/>
              </v:shape>
            </v:group>
            <w10:wrap type="topAndBottom"/>
          </v:group>
        </w:pict>
      </w:r>
      <w:r>
        <w:rPr/>
        <w:pict>
          <v:group style="position:absolute;margin-left:249.031998pt;margin-top:73.036942pt;width:46.65pt;height:46.65pt;mso-position-horizontal-relative:page;mso-position-vertical-relative:paragraph;z-index:1504;mso-wrap-distance-left:0;mso-wrap-distance-right:0" coordorigin="4981,1461" coordsize="933,933"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372,1473,5301,1490,5235,1518,5175,1556,5121,1602,5075,1655,5038,1716,5010,1782,4993,1852,4987,1927,4993,2002,5010,2073,5038,2139,5075,2199,5121,2253,5175,2299,5235,2336,5301,2364,5372,2381,5447,2387,5522,2381,5592,2364,5658,2336,5719,2299,5772,2253,5818,2199,5856,2139,5884,2073,5901,2002,5907,1927,5901,1852,5884,1782,5856,1716,5818,1655,5772,1602,5719,1556,5658,1518,5592,1490,5522,1473,5447,1467xe" filled="true" fillcolor="#d1d3d4" stroked="false">
                <v:path arrowok="t"/>
                <v:fill type="solid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425pt" strokecolor="#231f20">
                <v:path arrowok="t"/>
              </v:shape>
            </v:group>
            <v:group style="position:absolute;left:5200;top:1500;width:419;height:816" coordorigin="5200,1500" coordsize="419,816">
              <v:shape style="position:absolute;left:5200;top:1500;width:419;height:816" coordorigin="5200,1500" coordsize="419,816" path="m5200,2315l5618,1500e" filled="false" stroked="true" strokeweight=".306pt" strokecolor="#6d6e71">
                <v:path arrowok="t"/>
              </v:shape>
            </v:group>
            <v:group style="position:absolute;left:4996;top:1616;width:112;height:217" coordorigin="4996,1616" coordsize="112,217">
              <v:shape style="position:absolute;left:4996;top:1616;width:112;height:217" coordorigin="4996,1616" coordsize="112,217" path="m4996,1833l5108,1616e" filled="false" stroked="true" strokeweight=".306pt" strokecolor="#6d6e71">
                <v:path arrowok="t"/>
              </v:shape>
            </v:group>
            <v:group style="position:absolute;left:4988;top:1578;width:159;height:309" coordorigin="4988,1578" coordsize="159,309">
              <v:shape style="position:absolute;left:4988;top:1578;width:159;height:309" coordorigin="4988,1578" coordsize="159,309" path="m4988,1886l5147,1578e" filled="false" stroked="true" strokeweight=".306pt" strokecolor="#6d6e71">
                <v:path arrowok="t"/>
              </v:shape>
            </v:group>
            <v:group style="position:absolute;left:4987;top:1552;width:193;height:376" coordorigin="4987,1552" coordsize="193,376">
              <v:shape style="position:absolute;left:4987;top:1552;width:193;height:376" coordorigin="4987,1552" coordsize="193,376" path="m4987,1928l5180,1552e" filled="false" stroked="true" strokeweight=".306pt" strokecolor="#6d6e71">
                <v:path arrowok="t"/>
              </v:shape>
            </v:group>
            <v:group style="position:absolute;left:4988;top:1533;width:222;height:431" coordorigin="4988,1533" coordsize="222,431">
              <v:shape style="position:absolute;left:4988;top:1533;width:222;height:431" coordorigin="4988,1533" coordsize="222,431" path="m4988,1963l5209,1533e" filled="false" stroked="true" strokeweight=".306pt" strokecolor="#6d6e71">
                <v:path arrowok="t"/>
              </v:shape>
            </v:group>
            <v:group style="position:absolute;left:4992;top:1517;width:246;height:478" coordorigin="4992,1517" coordsize="246,478">
              <v:shape style="position:absolute;left:4992;top:1517;width:246;height:478" coordorigin="4992,1517" coordsize="246,478" path="m4992,1995l5237,1517e" filled="false" stroked="true" strokeweight=".306pt" strokecolor="#6d6e71">
                <v:path arrowok="t"/>
              </v:shape>
            </v:group>
            <v:group style="position:absolute;left:4997;top:1505;width:266;height:518" coordorigin="4997,1505" coordsize="266,518">
              <v:shape style="position:absolute;left:4997;top:1505;width:266;height:518" coordorigin="4997,1505" coordsize="266,518" path="m4997,2023l5263,1505e" filled="false" stroked="true" strokeweight=".306pt" strokecolor="#6d6e71">
                <v:path arrowok="t"/>
              </v:shape>
            </v:group>
            <v:group style="position:absolute;left:5003;top:1495;width:285;height:554" coordorigin="5003,1495" coordsize="285,554">
              <v:shape style="position:absolute;left:5003;top:1495;width:285;height:554" coordorigin="5003,1495" coordsize="285,554" path="m5003,2049l5287,1495e" filled="false" stroked="true" strokeweight=".306pt" strokecolor="#6d6e71">
                <v:path arrowok="t"/>
              </v:shape>
            </v:group>
            <v:group style="position:absolute;left:5010;top:1487;width:301;height:586" coordorigin="5010,1487" coordsize="301,586">
              <v:shape style="position:absolute;left:5010;top:1487;width:301;height:586" coordorigin="5010,1487" coordsize="301,586" path="m5010,2073l5311,1487e" filled="false" stroked="true" strokeweight=".306pt" strokecolor="#6d6e71">
                <v:path arrowok="t"/>
              </v:shape>
            </v:group>
            <v:group style="position:absolute;left:5018;top:1481;width:316;height:615" coordorigin="5018,1481" coordsize="316,615">
              <v:shape style="position:absolute;left:5018;top:1481;width:316;height:615" coordorigin="5018,1481" coordsize="316,615" path="m5018,2095l5334,1481e" filled="false" stroked="true" strokeweight=".306pt" strokecolor="#6d6e71">
                <v:path arrowok="t"/>
              </v:shape>
            </v:group>
            <v:group style="position:absolute;left:5027;top:1476;width:329;height:641" coordorigin="5027,1476" coordsize="329,641">
              <v:shape style="position:absolute;left:5027;top:1476;width:329;height:641" coordorigin="5027,1476" coordsize="329,641" path="m5027,2116l5356,1476e" filled="false" stroked="true" strokeweight=".306pt" strokecolor="#6d6e71">
                <v:path arrowok="t"/>
              </v:shape>
            </v:group>
            <v:group style="position:absolute;left:5037;top:1472;width:342;height:665" coordorigin="5037,1472" coordsize="342,665">
              <v:shape style="position:absolute;left:5037;top:1472;width:342;height:665" coordorigin="5037,1472" coordsize="342,665" path="m5037,2136l5378,1472e" filled="false" stroked="true" strokeweight=".306pt" strokecolor="#6d6e71">
                <v:path arrowok="t"/>
              </v:shape>
            </v:group>
            <v:group style="position:absolute;left:5047;top:1469;width:352;height:686" coordorigin="5047,1469" coordsize="352,686">
              <v:shape style="position:absolute;left:5047;top:1469;width:352;height:686" coordorigin="5047,1469" coordsize="352,686" path="m5047,2155l5399,1469e" filled="false" stroked="true" strokeweight=".306pt" strokecolor="#6d6e71">
                <v:path arrowok="t"/>
              </v:shape>
            </v:group>
            <v:group style="position:absolute;left:5057;top:1468;width:362;height:705" coordorigin="5057,1468" coordsize="362,705">
              <v:shape style="position:absolute;left:5057;top:1468;width:362;height:705" coordorigin="5057,1468" coordsize="362,705" path="m5057,2172l5419,1468e" filled="false" stroked="true" strokeweight=".306pt" strokecolor="#6d6e71">
                <v:path arrowok="t"/>
              </v:shape>
            </v:group>
            <v:group style="position:absolute;left:5068;top:1467;width:371;height:723" coordorigin="5068,1467" coordsize="371,723">
              <v:shape style="position:absolute;left:5068;top:1467;width:371;height:723" coordorigin="5068,1467" coordsize="371,723" path="m5068,2189l5439,1467e" filled="false" stroked="true" strokeweight=".306pt" strokecolor="#6d6e71">
                <v:path arrowok="t"/>
              </v:shape>
            </v:group>
            <v:group style="position:absolute;left:5080;top:1467;width:379;height:738" coordorigin="5080,1467" coordsize="379,738">
              <v:shape style="position:absolute;left:5080;top:1467;width:379;height:738" coordorigin="5080,1467" coordsize="379,738" path="m5080,2205l5459,1467e" filled="false" stroked="true" strokeweight=".306pt" strokecolor="#6d6e71">
                <v:path arrowok="t"/>
              </v:shape>
            </v:group>
            <v:group style="position:absolute;left:5092;top:1468;width:387;height:752" coordorigin="5092,1468" coordsize="387,752">
              <v:shape style="position:absolute;left:5092;top:1468;width:387;height:752" coordorigin="5092,1468" coordsize="387,752" path="m5092,2220l5478,1468e" filled="false" stroked="true" strokeweight=".306pt" strokecolor="#6d6e71">
                <v:path arrowok="t"/>
              </v:shape>
            </v:group>
            <v:group style="position:absolute;left:5104;top:1469;width:393;height:765" coordorigin="5104,1469" coordsize="393,765">
              <v:shape style="position:absolute;left:5104;top:1469;width:393;height:765" coordorigin="5104,1469" coordsize="393,765" path="m5104,2234l5497,1469e" filled="false" stroked="true" strokeweight=".306pt" strokecolor="#6d6e71">
                <v:path arrowok="t"/>
              </v:shape>
            </v:group>
            <v:group style="position:absolute;left:5117;top:1472;width:399;height:776" coordorigin="5117,1472" coordsize="399,776">
              <v:shape style="position:absolute;left:5117;top:1472;width:399;height:776" coordorigin="5117,1472" coordsize="399,776" path="m5117,2248l5515,1472e" filled="false" stroked="true" strokeweight=".306pt" strokecolor="#6d6e71">
                <v:path arrowok="t"/>
              </v:shape>
            </v:group>
            <v:group style="position:absolute;left:5130;top:1475;width:404;height:786" coordorigin="5130,1475" coordsize="404,786">
              <v:shape style="position:absolute;left:5130;top:1475;width:404;height:786" coordorigin="5130,1475" coordsize="404,786" path="m5130,2261l5533,1475e" filled="false" stroked="true" strokeweight=".306pt" strokecolor="#6d6e71">
                <v:path arrowok="t"/>
              </v:shape>
            </v:group>
            <v:group style="position:absolute;left:5143;top:1479;width:408;height:795" coordorigin="5143,1479" coordsize="408,795">
              <v:shape style="position:absolute;left:5143;top:1479;width:408;height:795" coordorigin="5143,1479" coordsize="408,795" path="m5143,2273l5551,1479e" filled="false" stroked="true" strokeweight=".306pt" strokecolor="#6d6e71">
                <v:path arrowok="t"/>
              </v:shape>
            </v:group>
            <v:group style="position:absolute;left:5157;top:1483;width:412;height:802" coordorigin="5157,1483" coordsize="412,802">
              <v:shape style="position:absolute;left:5157;top:1483;width:412;height:802" coordorigin="5157,1483" coordsize="412,802" path="m5157,2284l5568,1483e" filled="false" stroked="true" strokeweight=".306pt" strokecolor="#6d6e71">
                <v:path arrowok="t"/>
              </v:shape>
            </v:group>
            <v:group style="position:absolute;left:5171;top:1488;width:415;height:808" coordorigin="5171,1488" coordsize="415,808">
              <v:shape style="position:absolute;left:5171;top:1488;width:415;height:808" coordorigin="5171,1488" coordsize="415,808" path="m5171,2295l5585,1488e" filled="false" stroked="true" strokeweight=".306pt" strokecolor="#6d6e71">
                <v:path arrowok="t"/>
              </v:shape>
            </v:group>
            <v:group style="position:absolute;left:5185;top:1494;width:417;height:812" coordorigin="5185,1494" coordsize="417,812">
              <v:shape style="position:absolute;left:5185;top:1494;width:417;height:812" coordorigin="5185,1494" coordsize="417,812" path="m5185,2305l5602,1494e" filled="false" stroked="true" strokeweight=".306pt" strokecolor="#6d6e71">
                <v:path arrowok="t"/>
              </v:shape>
            </v:group>
            <v:group style="position:absolute;left:5037;top:1611;width:293;height:412" coordorigin="5037,1611" coordsize="293,412">
              <v:shape style="position:absolute;left:5037;top:1611;width:293;height:412" coordorigin="5037,1611" coordsize="293,412" path="m5077,1950l5061,1950,5053,1954,5040,1966,5037,1974,5037,1993,5103,2023,5126,2021,5149,2017,5171,2009,5192,1999,5206,1990,5142,1990,5131,1986,5103,1963,5092,1956,5089,1954,5083,1952,5077,1950xe" filled="true" fillcolor="#231f20" stroked="false">
                <v:path arrowok="t"/>
                <v:fill type="solid"/>
              </v:shape>
              <v:shape style="position:absolute;left:5037;top:1611;width:293;height:412" coordorigin="5037,1611" coordsize="293,412" path="m5329,1611l5172,1611,5088,1780,5106,1781,5122,1783,5176,1812,5210,1871,5215,1905,5213,1924,5185,1979,5154,1990,5206,1990,5258,1935,5281,1873,5282,1852,5281,1835,5255,1772,5202,1732,5145,1717,5163,1680,5308,1680,5329,1611xe" filled="true" fillcolor="#231f20" stroked="false">
                <v:path arrowok="t"/>
                <v:fill type="solid"/>
              </v:shape>
            </v:group>
            <v:group style="position:absolute;left:5302;top:1595;width:305;height:435" coordorigin="5302,1595" coordsize="305,435">
              <v:shape style="position:absolute;left:5302;top:1595;width:305;height:435" coordorigin="5302,1595" coordsize="305,435" path="m5507,1595l5435,1618,5387,1667,5342,1740,5317,1805,5303,1876,5302,1911,5302,1927,5321,1985,5371,2026,5396,2030,5410,2029,5391,2010,5384,2007,5372,1995,5369,1987,5369,1972,5384,1894,5402,1836,5429,1750,5454,1679,5487,1622,5502,1616,5566,1616,5562,1612,5550,1604,5537,1599,5522,1596,5507,1595xe" filled="true" fillcolor="#231f20" stroked="false">
                <v:path arrowok="t"/>
                <v:fill type="solid"/>
              </v:shape>
              <v:shape style="position:absolute;left:5302;top:1595;width:305;height:435" coordorigin="5302,1595" coordsize="305,435" path="m5566,1616l5518,1616,5525,1619,5531,1624,5537,1630,5539,1639,5539,1650,5529,1715,5501,1807,5466,1914,5445,1971,5409,2010,5466,2010,5513,1970,5553,1913,5584,1842,5602,1765,5606,1716,5605,1702,5582,1632,5573,1621,5566,1616xe" filled="true" fillcolor="#231f20" stroked="false">
                <v:path arrowok="t"/>
                <v:fill type="solid"/>
              </v:shape>
            </v:group>
            <v:group style="position:absolute;left:5069;top:2058;width:63;height:74" coordorigin="5069,2058" coordsize="63,74">
              <v:shape style="position:absolute;left:5069;top:2058;width:63;height:74" coordorigin="5069,2058" coordsize="63,74" path="m5111,2058l5092,2058,5084,2061,5072,2074,5069,2084,5069,2106,5072,2115,5084,2128,5092,2131,5109,2131,5116,2129,5126,2122,5128,2119,5096,2119,5092,2117,5085,2110,5084,2103,5084,2086,5085,2080,5092,2072,5096,2070,5128,2070,5127,2069,5118,2061,5111,2058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17,2104l5116,2109,5114,2113,5109,2118,5105,2119,5128,2119,5129,2116,5132,2108,5117,2104xe" filled="true" fillcolor="#231f20" stroked="false">
                <v:path arrowok="t"/>
                <v:fill type="solid"/>
              </v:shape>
              <v:shape style="position:absolute;left:5069;top:2058;width:63;height:74" coordorigin="5069,2058" coordsize="63,74" path="m5128,2070l5106,2070,5109,2071,5114,2076,5116,2079,5117,2082,5131,2079,5130,2073,5128,2070xe" filled="true" fillcolor="#231f20" stroked="false">
                <v:path arrowok="t"/>
                <v:fill type="solid"/>
              </v:shape>
            </v:group>
            <v:group style="position:absolute;left:5144;top:2059;width:55;height:71" coordorigin="5144,2059" coordsize="55,71">
              <v:shape style="position:absolute;left:5144;top:2059;width:55;height:71" coordorigin="5144,2059" coordsize="55,71" path="m5198,2059l5144,2059,5144,2130,5199,2130,5199,2118,5159,2118,5159,2099,5195,2099,5195,2087,5159,2087,5159,2071,5198,2071,5198,2059xe" filled="true" fillcolor="#231f20" stroked="false">
                <v:path arrowok="t"/>
                <v:fill type="solid"/>
              </v:shape>
            </v:group>
            <v:group style="position:absolute;left:5212;top:2059;width:58;height:71" coordorigin="5212,2059" coordsize="58,71">
              <v:shape style="position:absolute;left:5212;top:2059;width:58;height:71" coordorigin="5212,2059" coordsize="58,71" path="m5226,2059l5212,2059,5212,2130,5225,2130,5225,2084,5241,2084,5226,2059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41,2084l5225,2084,5254,2130,5269,2130,5269,2107,5255,2107,5241,2084xe" filled="true" fillcolor="#231f20" stroked="false">
                <v:path arrowok="t"/>
                <v:fill type="solid"/>
              </v:shape>
              <v:shape style="position:absolute;left:5212;top:2059;width:58;height:71" coordorigin="5212,2059" coordsize="58,71" path="m5269,2059l5255,2059,5255,2107,5269,2107,5269,2059xe" filled="true" fillcolor="#231f20" stroked="false">
                <v:path arrowok="t"/>
                <v:fill type="solid"/>
              </v:shape>
            </v:group>
            <v:group style="position:absolute;left:5279;top:2059;width:58;height:71" coordorigin="5279,2059" coordsize="58,71">
              <v:shape style="position:absolute;left:5279;top:2059;width:58;height:71" coordorigin="5279,2059" coordsize="58,71" path="m5315,2071l5301,2071,5301,2130,5315,2130,5315,2071xe" filled="true" fillcolor="#231f20" stroked="false">
                <v:path arrowok="t"/>
                <v:fill type="solid"/>
              </v:shape>
              <v:shape style="position:absolute;left:5279;top:2059;width:58;height:71" coordorigin="5279,2059" coordsize="58,71" path="m5337,2059l5279,2059,5279,2071,5337,2071,5337,2059xe" filled="true" fillcolor="#231f20" stroked="false">
                <v:path arrowok="t"/>
                <v:fill type="solid"/>
              </v:shape>
            </v:group>
            <v:group style="position:absolute;left:5331;top:2059;width:73;height:71" coordorigin="5331,2059" coordsize="73,71">
              <v:shape style="position:absolute;left:5331;top:2059;width:73;height:71" coordorigin="5331,2059" coordsize="73,71" path="m5375,2059l5360,2059,5331,2130,5347,2130,5353,2114,5397,2114,5392,2102,5357,2102,5367,2076,5382,2076,5375,2059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97,2114l5382,2114,5388,2130,5404,2130,5397,2114xe" filled="true" fillcolor="#231f20" stroked="false">
                <v:path arrowok="t"/>
                <v:fill type="solid"/>
              </v:shape>
              <v:shape style="position:absolute;left:5331;top:2059;width:73;height:71" coordorigin="5331,2059" coordsize="73,71" path="m5382,2076l5367,2076,5377,2102,5392,2102,5382,2076xe" filled="true" fillcolor="#231f20" stroked="false">
                <v:path arrowok="t"/>
                <v:fill type="solid"/>
              </v:shape>
            </v:group>
            <v:group style="position:absolute;left:5397;top:2059;width:68;height:71" coordorigin="5397,2059" coordsize="68,71">
              <v:shape style="position:absolute;left:5397;top:2059;width:68;height:71" coordorigin="5397,2059" coordsize="68,71" path="m5413,2059l5397,2059,5423,2130,5438,2130,5445,2112,5431,2112,5413,2059xe" filled="true" fillcolor="#231f20" stroked="false">
                <v:path arrowok="t"/>
                <v:fill type="solid"/>
              </v:shape>
              <v:shape style="position:absolute;left:5397;top:2059;width:68;height:71" coordorigin="5397,2059" coordsize="68,71" path="m5464,2059l5449,2059,5431,2112,5445,2112,5464,2059xe" filled="true" fillcolor="#231f20" stroked="false">
                <v:path arrowok="t"/>
                <v:fill type="solid"/>
              </v:shape>
            </v:group>
            <v:group style="position:absolute;left:5469;top:2058;width:71;height:74" coordorigin="5469,2058" coordsize="71,74">
              <v:shape style="position:absolute;left:5469;top:2058;width:71;height:74" coordorigin="5469,2058" coordsize="71,74" path="m5514,2058l5498,2058,5492,2059,5469,2088,5469,2106,5472,2115,5484,2128,5493,2131,5514,2131,5523,2128,5532,2119,5498,2119,5493,2117,5486,2109,5484,2103,5484,2086,5485,2080,5493,2072,5498,2070,5532,2070,5523,2061,5514,2058xe" filled="true" fillcolor="#231f20" stroked="false">
                <v:path arrowok="t"/>
                <v:fill type="solid"/>
              </v:shape>
              <v:shape style="position:absolute;left:5469;top:2058;width:71;height:74" coordorigin="5469,2058" coordsize="71,74" path="m5532,2070l5510,2070,5515,2072,5522,2080,5524,2086,5524,2103,5522,2109,5514,2117,5510,2119,5532,2119,5536,2115,5539,2106,5539,2083,5536,2074,5532,2070xe" filled="true" fillcolor="#231f20" stroked="false">
                <v:path arrowok="t"/>
                <v:fill type="solid"/>
              </v:shape>
            </v:group>
            <v:group style="position:absolute;left:5546;top:2058;width:59;height:74" coordorigin="5546,2058" coordsize="59,74">
              <v:shape style="position:absolute;left:5546;top:2058;width:59;height:74" coordorigin="5546,2058" coordsize="59,74" path="m5561,2106l5546,2107,5547,2115,5550,2121,5560,2129,5567,2131,5583,2131,5588,2130,5596,2127,5599,2124,5603,2119,5572,2119,5568,2118,5563,2114,5561,2110,5561,2106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585,2058l5570,2058,5565,2059,5549,2083,5551,2088,5559,2095,5564,2097,5578,2101,5582,2102,5586,2103,5588,2104,5590,2106,5591,2108,5591,2112,5589,2114,5585,2118,5581,2119,5603,2119,5604,2117,5605,2114,5605,2105,5604,2101,5571,2084,5567,2083,5564,2080,5563,2079,5563,2075,5564,2074,5568,2071,5571,2070,5602,2070,5601,2068,5591,2060,5585,2058xe" filled="true" fillcolor="#231f20" stroked="false">
                <v:path arrowok="t"/>
                <v:fill type="solid"/>
              </v:shape>
              <v:shape style="position:absolute;left:5546;top:2058;width:59;height:74" coordorigin="5546,2058" coordsize="59,74" path="m5602,2070l5579,2070,5582,2071,5587,2074,5588,2077,5589,2080,5603,2080,5603,2073,5602,2070xe" filled="true" fillcolor="#231f20" stroked="false">
                <v:path arrowok="t"/>
                <v:fill type="solid"/>
              </v:shape>
            </v:group>
            <v:group style="position:absolute;left:5559;top:1777;width:269;height:419" coordorigin="5559,1777" coordsize="269,419">
              <v:shape style="position:absolute;left:5559;top:1777;width:269;height:419" coordorigin="5559,1777" coordsize="269,419" path="m5559,1777l5664,1833,5757,1901,5811,1976,5828,2043,5815,2102,5779,2148,5726,2180,5663,2196e" filled="false" stroked="true" strokeweight=".613pt" strokecolor="#231f20">
                <v:path arrowok="t"/>
              </v:shape>
              <v:shape style="position:absolute;left:5401;top:1599;width:444;height:614" type="#_x0000_t75" stroked="false">
                <v:imagedata r:id="rId32" o:title=""/>
              </v:shape>
            </v:group>
            <v:group style="position:absolute;left:5254;top:2068;width:509;height:203" coordorigin="5254,2068" coordsize="509,203">
              <v:shape style="position:absolute;left:5254;top:2068;width:509;height:203" coordorigin="5254,2068" coordsize="509,203" path="m5762,2068l5722,2135,5669,2191,5604,2234,5530,2261,5449,2271,5397,2267,5347,2255,5299,2236,5254,2210e" filled="false" stroked="true" strokeweight=".541pt" strokecolor="#231f20">
                <v:path arrowok="t"/>
              </v:shape>
            </v:group>
            <v:group style="position:absolute;left:4987;top:1467;width:921;height:921" coordorigin="4987,1467" coordsize="921,921">
              <v:shape style="position:absolute;left:4987;top:1467;width:921;height:921" coordorigin="4987,1467" coordsize="921,921" path="m5447,1467l5522,1473,5592,1490,5658,1518,5719,1556,5772,1602,5818,1655,5856,1716,5884,1782,5901,1852,5907,1927,5901,2002,5884,2073,5856,2139,5818,2199,5772,2253,5719,2299,5658,2336,5592,2364,5522,2381,5447,2387,5372,2381,5301,2364,5235,2336,5175,2299,5121,2253,5075,2199,5038,2139,5010,2073,4993,2002,4987,1927,4993,1852,5010,1782,5038,1716,5075,1655,5121,1602,5175,1556,5235,1518,5301,1490,5372,1473,5447,1467xe" filled="false" stroked="true" strokeweight=".567pt" strokecolor="#231f20">
                <v:path arrowok="t"/>
              </v:shape>
              <v:shape style="position:absolute;left:5304;top:2226;width:297;height:119" type="#_x0000_t75" stroked="false">
                <v:imagedata r:id="rId31" o:title=""/>
              </v:shape>
            </v:group>
            <w10:wrap type="topAndBottom"/>
          </v:group>
        </w:pict>
      </w:r>
      <w:r>
        <w:rPr/>
        <w:pict>
          <v:group style="position:absolute;margin-left:299.92099pt;margin-top:73.036942pt;width:46.65pt;height:46.65pt;mso-position-horizontal-relative:page;mso-position-vertical-relative:paragraph;z-index:1528;mso-wrap-distance-left:0;mso-wrap-distance-right:0" coordorigin="5998,1461" coordsize="933,933"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390,1473,6319,1490,6253,1518,6193,1556,6139,1602,6093,1655,6056,1716,6028,1782,6010,1852,6004,1927,6010,2002,6028,2073,6056,2139,6093,2199,6139,2253,6193,2299,6253,2336,6319,2364,6390,2381,6465,2387,6539,2381,6610,2364,6676,2336,6737,2299,6790,2253,6836,2199,6874,2139,6902,2073,6919,2002,6925,1927,6919,1852,6902,1782,6874,1716,6836,1655,6790,1602,6737,1556,6676,1518,6610,1490,6539,1473,6465,1467xe" filled="true" fillcolor="#d1d3d4" stroked="false">
                <v:path arrowok="t"/>
                <v:fill type="solid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425pt" strokecolor="#231f20">
                <v:path arrowok="t"/>
              </v:shape>
            </v:group>
            <v:group style="position:absolute;left:6217;top:1500;width:419;height:816" coordorigin="6217,1500" coordsize="419,816">
              <v:shape style="position:absolute;left:6217;top:1500;width:419;height:816" coordorigin="6217,1500" coordsize="419,816" path="m6217,2315l6636,1500e" filled="false" stroked="true" strokeweight=".306pt" strokecolor="#6d6e71">
                <v:path arrowok="t"/>
              </v:shape>
            </v:group>
            <v:group style="position:absolute;left:6014;top:1616;width:112;height:217" coordorigin="6014,1616" coordsize="112,217">
              <v:shape style="position:absolute;left:6014;top:1616;width:112;height:217" coordorigin="6014,1616" coordsize="112,217" path="m6014,1833l6125,1616e" filled="false" stroked="true" strokeweight=".306pt" strokecolor="#6d6e71">
                <v:path arrowok="t"/>
              </v:shape>
            </v:group>
            <v:group style="position:absolute;left:6006;top:1578;width:159;height:309" coordorigin="6006,1578" coordsize="159,309">
              <v:shape style="position:absolute;left:6006;top:1578;width:159;height:309" coordorigin="6006,1578" coordsize="159,309" path="m6006,1886l6164,1578e" filled="false" stroked="true" strokeweight=".306pt" strokecolor="#6d6e71">
                <v:path arrowok="t"/>
              </v:shape>
            </v:group>
            <v:group style="position:absolute;left:6004;top:1552;width:193;height:376" coordorigin="6004,1552" coordsize="193,376">
              <v:shape style="position:absolute;left:6004;top:1552;width:193;height:376" coordorigin="6004,1552" coordsize="193,376" path="m6004,1928l6197,1552e" filled="false" stroked="true" strokeweight=".306pt" strokecolor="#6d6e71">
                <v:path arrowok="t"/>
              </v:shape>
            </v:group>
            <v:group style="position:absolute;left:6006;top:1533;width:222;height:431" coordorigin="6006,1533" coordsize="222,431">
              <v:shape style="position:absolute;left:6006;top:1533;width:222;height:431" coordorigin="6006,1533" coordsize="222,431" path="m6006,1963l6227,1533e" filled="false" stroked="true" strokeweight=".306pt" strokecolor="#6d6e71">
                <v:path arrowok="t"/>
              </v:shape>
            </v:group>
            <v:group style="position:absolute;left:6009;top:1517;width:246;height:478" coordorigin="6009,1517" coordsize="246,478">
              <v:shape style="position:absolute;left:6009;top:1517;width:246;height:478" coordorigin="6009,1517" coordsize="246,478" path="m6009,1995l6254,1517e" filled="false" stroked="true" strokeweight=".306pt" strokecolor="#6d6e71">
                <v:path arrowok="t"/>
              </v:shape>
            </v:group>
            <v:group style="position:absolute;left:6014;top:1505;width:266;height:518" coordorigin="6014,1505" coordsize="266,518">
              <v:shape style="position:absolute;left:6014;top:1505;width:266;height:518" coordorigin="6014,1505" coordsize="266,518" path="m6014,2023l6280,1505e" filled="false" stroked="true" strokeweight=".306pt" strokecolor="#6d6e71">
                <v:path arrowok="t"/>
              </v:shape>
            </v:group>
            <v:group style="position:absolute;left:6021;top:1495;width:285;height:554" coordorigin="6021,1495" coordsize="285,554">
              <v:shape style="position:absolute;left:6021;top:1495;width:285;height:554" coordorigin="6021,1495" coordsize="285,554" path="m6021,2049l6305,1495e" filled="false" stroked="true" strokeweight=".306pt" strokecolor="#6d6e71">
                <v:path arrowok="t"/>
              </v:shape>
            </v:group>
            <v:group style="position:absolute;left:6028;top:1487;width:301;height:586" coordorigin="6028,1487" coordsize="301,586">
              <v:shape style="position:absolute;left:6028;top:1487;width:301;height:586" coordorigin="6028,1487" coordsize="301,586" path="m6028,2073l6329,1487e" filled="false" stroked="true" strokeweight=".306pt" strokecolor="#6d6e71">
                <v:path arrowok="t"/>
              </v:shape>
            </v:group>
            <v:group style="position:absolute;left:6036;top:1481;width:316;height:615" coordorigin="6036,1481" coordsize="316,615">
              <v:shape style="position:absolute;left:6036;top:1481;width:316;height:615" coordorigin="6036,1481" coordsize="316,615" path="m6036,2095l6352,1481e" filled="false" stroked="true" strokeweight=".306pt" strokecolor="#6d6e71">
                <v:path arrowok="t"/>
              </v:shape>
            </v:group>
            <v:group style="position:absolute;left:6045;top:1476;width:329;height:641" coordorigin="6045,1476" coordsize="329,641">
              <v:shape style="position:absolute;left:6045;top:1476;width:329;height:641" coordorigin="6045,1476" coordsize="329,641" path="m6045,2116l6374,1476e" filled="false" stroked="true" strokeweight=".306pt" strokecolor="#6d6e71">
                <v:path arrowok="t"/>
              </v:shape>
            </v:group>
            <v:group style="position:absolute;left:6054;top:1472;width:342;height:665" coordorigin="6054,1472" coordsize="342,665">
              <v:shape style="position:absolute;left:6054;top:1472;width:342;height:665" coordorigin="6054,1472" coordsize="342,665" path="m6054,2136l6396,1472e" filled="false" stroked="true" strokeweight=".306pt" strokecolor="#6d6e71">
                <v:path arrowok="t"/>
              </v:shape>
            </v:group>
            <v:group style="position:absolute;left:6065;top:1469;width:352;height:686" coordorigin="6065,1469" coordsize="352,686">
              <v:shape style="position:absolute;left:6065;top:1469;width:352;height:686" coordorigin="6065,1469" coordsize="352,686" path="m6065,2155l6417,1469e" filled="false" stroked="true" strokeweight=".306pt" strokecolor="#6d6e71">
                <v:path arrowok="t"/>
              </v:shape>
            </v:group>
            <v:group style="position:absolute;left:6075;top:1468;width:362;height:705" coordorigin="6075,1468" coordsize="362,705">
              <v:shape style="position:absolute;left:6075;top:1468;width:362;height:705" coordorigin="6075,1468" coordsize="362,705" path="m6075,2172l6437,1468e" filled="false" stroked="true" strokeweight=".306pt" strokecolor="#6d6e71">
                <v:path arrowok="t"/>
              </v:shape>
            </v:group>
            <v:group style="position:absolute;left:6086;top:1467;width:371;height:723" coordorigin="6086,1467" coordsize="371,723">
              <v:shape style="position:absolute;left:6086;top:1467;width:371;height:723" coordorigin="6086,1467" coordsize="371,723" path="m6086,2189l6457,1467e" filled="false" stroked="true" strokeweight=".306pt" strokecolor="#6d6e71">
                <v:path arrowok="t"/>
              </v:shape>
            </v:group>
            <v:group style="position:absolute;left:6098;top:1467;width:379;height:738" coordorigin="6098,1467" coordsize="379,738">
              <v:shape style="position:absolute;left:6098;top:1467;width:379;height:738" coordorigin="6098,1467" coordsize="379,738" path="m6098,2205l6477,1467e" filled="false" stroked="true" strokeweight=".306pt" strokecolor="#6d6e71">
                <v:path arrowok="t"/>
              </v:shape>
            </v:group>
            <v:group style="position:absolute;left:6110;top:1468;width:387;height:752" coordorigin="6110,1468" coordsize="387,752">
              <v:shape style="position:absolute;left:6110;top:1468;width:387;height:752" coordorigin="6110,1468" coordsize="387,752" path="m6110,2220l6496,1468e" filled="false" stroked="true" strokeweight=".306pt" strokecolor="#6d6e71">
                <v:path arrowok="t"/>
              </v:shape>
            </v:group>
            <v:group style="position:absolute;left:6122;top:1469;width:393;height:765" coordorigin="6122,1469" coordsize="393,765">
              <v:shape style="position:absolute;left:6122;top:1469;width:393;height:765" coordorigin="6122,1469" coordsize="393,765" path="m6122,2234l6515,1469e" filled="false" stroked="true" strokeweight=".306pt" strokecolor="#6d6e71">
                <v:path arrowok="t"/>
              </v:shape>
            </v:group>
            <v:group style="position:absolute;left:6134;top:1472;width:399;height:776" coordorigin="6134,1472" coordsize="399,776">
              <v:shape style="position:absolute;left:6134;top:1472;width:399;height:776" coordorigin="6134,1472" coordsize="399,776" path="m6134,2248l6533,1472e" filled="false" stroked="true" strokeweight=".306pt" strokecolor="#6d6e71">
                <v:path arrowok="t"/>
              </v:shape>
            </v:group>
            <v:group style="position:absolute;left:6147;top:1475;width:404;height:786" coordorigin="6147,1475" coordsize="404,786">
              <v:shape style="position:absolute;left:6147;top:1475;width:404;height:786" coordorigin="6147,1475" coordsize="404,786" path="m6147,2261l6551,1475e" filled="false" stroked="true" strokeweight=".306pt" strokecolor="#6d6e71">
                <v:path arrowok="t"/>
              </v:shape>
            </v:group>
            <v:group style="position:absolute;left:6161;top:1479;width:408;height:795" coordorigin="6161,1479" coordsize="408,795">
              <v:shape style="position:absolute;left:6161;top:1479;width:408;height:795" coordorigin="6161,1479" coordsize="408,795" path="m6161,2273l6569,1479e" filled="false" stroked="true" strokeweight=".306pt" strokecolor="#6d6e71">
                <v:path arrowok="t"/>
              </v:shape>
            </v:group>
            <v:group style="position:absolute;left:6174;top:1483;width:412;height:802" coordorigin="6174,1483" coordsize="412,802">
              <v:shape style="position:absolute;left:6174;top:1483;width:412;height:802" coordorigin="6174,1483" coordsize="412,802" path="m6174,2284l6586,1483e" filled="false" stroked="true" strokeweight=".306pt" strokecolor="#6d6e71">
                <v:path arrowok="t"/>
              </v:shape>
            </v:group>
            <v:group style="position:absolute;left:6188;top:1488;width:415;height:808" coordorigin="6188,1488" coordsize="415,808">
              <v:shape style="position:absolute;left:6188;top:1488;width:415;height:808" coordorigin="6188,1488" coordsize="415,808" path="m6188,2295l6603,1488e" filled="false" stroked="true" strokeweight=".306pt" strokecolor="#6d6e71">
                <v:path arrowok="t"/>
              </v:shape>
            </v:group>
            <v:group style="position:absolute;left:6203;top:1494;width:417;height:812" coordorigin="6203,1494" coordsize="417,812">
              <v:shape style="position:absolute;left:6203;top:1494;width:417;height:812" coordorigin="6203,1494" coordsize="417,812" path="m6203,2305l6620,1494e" filled="false" stroked="true" strokeweight=".306pt" strokecolor="#6d6e71">
                <v:path arrowok="t"/>
              </v:shape>
            </v:group>
            <v:group style="position:absolute;left:6055;top:1611;width:293;height:412" coordorigin="6055,1611" coordsize="293,412">
              <v:shape style="position:absolute;left:6055;top:1611;width:293;height:412" coordorigin="6055,1611" coordsize="293,412" path="m6094,1950l6078,1950,6071,1954,6058,1966,6055,1974,6055,1993,6121,2023,6144,2021,6167,2017,6189,2009,6210,1999,6224,1990,6160,1990,6149,1986,6121,1963,6110,1956,6107,1954,6101,1952,6094,1950xe" filled="true" fillcolor="#231f20" stroked="false">
                <v:path arrowok="t"/>
                <v:fill type="solid"/>
              </v:shape>
              <v:shape style="position:absolute;left:6055;top:1611;width:293;height:412" coordorigin="6055,1611" coordsize="293,412" path="m6347,1611l6190,1611,6106,1780,6123,1781,6139,1783,6194,1812,6228,1871,6233,1905,6231,1924,6203,1979,6172,1990,6224,1990,6276,1935,6298,1873,6300,1852,6299,1835,6273,1772,6220,1732,6162,1717,6181,1680,6326,1680,6347,1611xe" filled="true" fillcolor="#231f20" stroked="false">
                <v:path arrowok="t"/>
                <v:fill type="solid"/>
              </v:shape>
            </v:group>
            <v:group style="position:absolute;left:6319;top:1595;width:305;height:435" coordorigin="6319,1595" coordsize="305,435">
              <v:shape style="position:absolute;left:6319;top:1595;width:305;height:435" coordorigin="6319,1595" coordsize="305,435" path="m6524,1595l6453,1618,6405,1667,6359,1740,6335,1805,6321,1876,6319,1911,6320,1927,6339,1985,6389,2026,6414,2030,6428,2029,6409,2010,6401,2007,6390,1995,6387,1987,6387,1972,6402,1894,6420,1836,6447,1750,6472,1679,6504,1622,6520,1616,6584,1616,6580,1612,6568,1604,6555,1599,6540,1596,6524,1595xe" filled="true" fillcolor="#231f20" stroked="false">
                <v:path arrowok="t"/>
                <v:fill type="solid"/>
              </v:shape>
              <v:shape style="position:absolute;left:6319;top:1595;width:305;height:435" coordorigin="6319,1595" coordsize="305,435" path="m6584,1616l6535,1616,6543,1619,6548,1624,6554,1630,6557,1639,6557,1650,6547,1715,6519,1807,6484,1914,6463,1971,6427,2010,6484,2010,6531,1970,6571,1913,6602,1842,6620,1765,6624,1716,6623,1702,6600,1632,6591,1621,6584,1616xe" filled="true" fillcolor="#231f20" stroked="false">
                <v:path arrowok="t"/>
                <v:fill type="solid"/>
              </v:shape>
            </v:group>
            <v:group style="position:absolute;left:6086;top:2058;width:63;height:74" coordorigin="6086,2058" coordsize="63,74">
              <v:shape style="position:absolute;left:6086;top:2058;width:63;height:74" coordorigin="6086,2058" coordsize="63,74" path="m6129,2058l6110,2058,6102,2061,6089,2074,6086,2084,6086,2106,6089,2115,6102,2128,6110,2131,6127,2131,6133,2129,6144,2122,6145,2119,6114,2119,6110,2117,6103,2110,6101,2103,6101,2086,6103,2080,6110,2072,6114,2070,6146,2070,6145,2069,6136,2061,6129,2058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35,2104l6134,2109,6132,2113,6126,2118,6123,2119,6145,2119,6147,2116,6149,2108,6135,2104xe" filled="true" fillcolor="#231f20" stroked="false">
                <v:path arrowok="t"/>
                <v:fill type="solid"/>
              </v:shape>
              <v:shape style="position:absolute;left:6086;top:2058;width:63;height:74" coordorigin="6086,2058" coordsize="63,74" path="m6146,2070l6123,2070,6127,2071,6132,2076,6134,2079,6135,2082,6149,2079,6148,2073,6146,2070xe" filled="true" fillcolor="#231f20" stroked="false">
                <v:path arrowok="t"/>
                <v:fill type="solid"/>
              </v:shape>
            </v:group>
            <v:group style="position:absolute;left:6162;top:2059;width:55;height:71" coordorigin="6162,2059" coordsize="55,71">
              <v:shape style="position:absolute;left:6162;top:2059;width:55;height:71" coordorigin="6162,2059" coordsize="55,71" path="m6216,2059l6162,2059,6162,2130,6217,2130,6217,2118,6176,2118,6176,2099,6213,2099,6213,2087,6176,2087,6176,2071,6216,2071,6216,2059xe" filled="true" fillcolor="#231f20" stroked="false">
                <v:path arrowok="t"/>
                <v:fill type="solid"/>
              </v:shape>
            </v:group>
            <v:group style="position:absolute;left:6229;top:2059;width:58;height:71" coordorigin="6229,2059" coordsize="58,71">
              <v:shape style="position:absolute;left:6229;top:2059;width:58;height:71" coordorigin="6229,2059" coordsize="58,71" path="m6244,2059l6229,2059,6229,2130,6243,2130,6243,2084,6259,2084,6244,2059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59,2084l6243,2084,6272,2130,6287,2130,6287,2107,6273,2107,6259,2084xe" filled="true" fillcolor="#231f20" stroked="false">
                <v:path arrowok="t"/>
                <v:fill type="solid"/>
              </v:shape>
              <v:shape style="position:absolute;left:6229;top:2059;width:58;height:71" coordorigin="6229,2059" coordsize="58,71" path="m6287,2059l6273,2059,6273,2107,6287,2107,6287,2059xe" filled="true" fillcolor="#231f20" stroked="false">
                <v:path arrowok="t"/>
                <v:fill type="solid"/>
              </v:shape>
            </v:group>
            <v:group style="position:absolute;left:6297;top:2059;width:58;height:71" coordorigin="6297,2059" coordsize="58,71">
              <v:shape style="position:absolute;left:6297;top:2059;width:58;height:71" coordorigin="6297,2059" coordsize="58,71" path="m6333,2071l6319,2071,6319,2130,6333,2130,6333,2071xe" filled="true" fillcolor="#231f20" stroked="false">
                <v:path arrowok="t"/>
                <v:fill type="solid"/>
              </v:shape>
              <v:shape style="position:absolute;left:6297;top:2059;width:58;height:71" coordorigin="6297,2059" coordsize="58,71" path="m6355,2059l6297,2059,6297,2071,6355,2071,6355,2059xe" filled="true" fillcolor="#231f20" stroked="false">
                <v:path arrowok="t"/>
                <v:fill type="solid"/>
              </v:shape>
            </v:group>
            <v:group style="position:absolute;left:6349;top:2059;width:73;height:71" coordorigin="6349,2059" coordsize="73,71">
              <v:shape style="position:absolute;left:6349;top:2059;width:73;height:71" coordorigin="6349,2059" coordsize="73,71" path="m6393,2059l6377,2059,6349,2130,6365,2130,6371,2114,6415,2114,6410,2102,6375,2102,6385,2076,6399,2076,6393,2059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415,2114l6399,2114,6406,2130,6422,2130,6415,2114xe" filled="true" fillcolor="#231f20" stroked="false">
                <v:path arrowok="t"/>
                <v:fill type="solid"/>
              </v:shape>
              <v:shape style="position:absolute;left:6349;top:2059;width:73;height:71" coordorigin="6349,2059" coordsize="73,71" path="m6399,2076l6385,2076,6395,2102,6410,2102,6399,2076xe" filled="true" fillcolor="#231f20" stroked="false">
                <v:path arrowok="t"/>
                <v:fill type="solid"/>
              </v:shape>
            </v:group>
            <v:group style="position:absolute;left:6415;top:2059;width:68;height:71" coordorigin="6415,2059" coordsize="68,71">
              <v:shape style="position:absolute;left:6415;top:2059;width:68;height:71" coordorigin="6415,2059" coordsize="68,71" path="m6430,2059l6415,2059,6440,2130,6456,2130,6463,2112,6449,2112,6430,2059xe" filled="true" fillcolor="#231f20" stroked="false">
                <v:path arrowok="t"/>
                <v:fill type="solid"/>
              </v:shape>
              <v:shape style="position:absolute;left:6415;top:2059;width:68;height:71" coordorigin="6415,2059" coordsize="68,71" path="m6482,2059l6466,2059,6449,2112,6463,2112,6482,2059xe" filled="true" fillcolor="#231f20" stroked="false">
                <v:path arrowok="t"/>
                <v:fill type="solid"/>
              </v:shape>
            </v:group>
            <v:group style="position:absolute;left:6486;top:2058;width:71;height:74" coordorigin="6486,2058" coordsize="71,74">
              <v:shape style="position:absolute;left:6486;top:2058;width:71;height:74" coordorigin="6486,2058" coordsize="71,74" path="m6532,2058l6515,2058,6510,2059,6486,2088,6486,2106,6490,2115,6502,2128,6511,2131,6532,2131,6541,2128,6550,2119,6516,2119,6511,2117,6503,2109,6501,2103,6501,2086,6503,2080,6511,2072,6515,2070,6549,2070,6541,2061,6532,2058xe" filled="true" fillcolor="#231f20" stroked="false">
                <v:path arrowok="t"/>
                <v:fill type="solid"/>
              </v:shape>
              <v:shape style="position:absolute;left:6486;top:2058;width:71;height:74" coordorigin="6486,2058" coordsize="71,74" path="m6549,2070l6528,2070,6532,2072,6540,2080,6541,2086,6541,2103,6540,2109,6532,2117,6527,2119,6550,2119,6553,2115,6557,2106,6557,2083,6553,2074,6549,2070xe" filled="true" fillcolor="#231f20" stroked="false">
                <v:path arrowok="t"/>
                <v:fill type="solid"/>
              </v:shape>
            </v:group>
            <v:group style="position:absolute;left:6564;top:2058;width:59;height:74" coordorigin="6564,2058" coordsize="59,74">
              <v:shape style="position:absolute;left:6564;top:2058;width:59;height:74" coordorigin="6564,2058" coordsize="59,74" path="m6578,2106l6564,2107,6565,2115,6568,2121,6578,2129,6585,2131,6600,2131,6606,2130,6614,2127,6617,2124,6621,2119,6590,2119,6586,2118,6581,2114,6579,2110,6578,2106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02,2058l6588,2058,6583,2059,6567,2083,6569,2088,6577,2095,6582,2097,6596,2101,6600,2102,6604,2103,6606,2104,6608,2106,6608,2108,6608,2112,6607,2114,6602,2118,6599,2119,6621,2119,6622,2117,6623,2114,6623,2105,6622,2101,6589,2084,6585,2083,6582,2080,6581,2079,6581,2075,6582,2074,6586,2071,6589,2070,6619,2070,6618,2068,6609,2060,6602,2058xe" filled="true" fillcolor="#231f20" stroked="false">
                <v:path arrowok="t"/>
                <v:fill type="solid"/>
              </v:shape>
              <v:shape style="position:absolute;left:6564;top:2058;width:59;height:74" coordorigin="6564,2058" coordsize="59,74" path="m6619,2070l6597,2070,6600,2071,6604,2074,6606,2077,6606,2080,6621,2080,6621,2073,6619,2070xe" filled="true" fillcolor="#231f20" stroked="false">
                <v:path arrowok="t"/>
                <v:fill type="solid"/>
              </v:shape>
            </v:group>
            <v:group style="position:absolute;left:6577;top:1777;width:269;height:419" coordorigin="6577,1777" coordsize="269,419">
              <v:shape style="position:absolute;left:6577;top:1777;width:269;height:419" coordorigin="6577,1777" coordsize="269,419" path="m6577,1777l6682,1833,6774,1901,6829,1976,6846,2043,6833,2102,6797,2148,6744,2180,6681,2196e" filled="false" stroked="true" strokeweight=".613pt" strokecolor="#231f20">
                <v:path arrowok="t"/>
              </v:shape>
              <v:shape style="position:absolute;left:6419;top:1599;width:444;height:614" type="#_x0000_t75" stroked="false">
                <v:imagedata r:id="rId33" o:title=""/>
              </v:shape>
            </v:group>
            <v:group style="position:absolute;left:6272;top:2068;width:509;height:203" coordorigin="6272,2068" coordsize="509,203">
              <v:shape style="position:absolute;left:6272;top:2068;width:509;height:203" coordorigin="6272,2068" coordsize="509,203" path="m6780,2068l6740,2135,6687,2191,6622,2234,6548,2261,6467,2271,6415,2267,6365,2255,6317,2236,6272,2210e" filled="false" stroked="true" strokeweight=".541pt" strokecolor="#231f20">
                <v:path arrowok="t"/>
              </v:shape>
            </v:group>
            <v:group style="position:absolute;left:6004;top:1467;width:921;height:921" coordorigin="6004,1467" coordsize="921,921">
              <v:shape style="position:absolute;left:6004;top:1467;width:921;height:921" coordorigin="6004,1467" coordsize="921,921" path="m6465,1467l6539,1473,6610,1490,6676,1518,6737,1556,6790,1602,6836,1655,6874,1716,6902,1782,6919,1852,6925,1927,6919,2002,6902,2073,6874,2139,6836,2199,6790,2253,6737,2299,6676,2336,6610,2364,6539,2381,6465,2387,6390,2381,6319,2364,6253,2336,6193,2299,6139,2253,6093,2199,6056,2139,6028,2073,6010,2002,6004,1927,6010,1852,6028,1782,6056,1716,6093,1655,6139,1602,6193,1556,6253,1518,6319,1490,6390,1473,6465,1467xe" filled="false" stroked="true" strokeweight=".567pt" strokecolor="#231f20">
                <v:path arrowok="t"/>
              </v:shape>
              <v:shape style="position:absolute;left:6322;top:2226;width:297;height:119" type="#_x0000_t75" stroked="false">
                <v:imagedata r:id="rId34" o:title=""/>
              </v:shape>
            </v:group>
            <w10:wrap type="topAndBottom"/>
          </v:group>
        </w:pict>
      </w:r>
      <w:r>
        <w:rPr/>
        <w:pict>
          <v:group style="position:absolute;margin-left:350.811005pt;margin-top:73.036942pt;width:46.65pt;height:46.65pt;mso-position-horizontal-relative:page;mso-position-vertical-relative:paragraph;z-index:1552;mso-wrap-distance-left:0;mso-wrap-distance-right:0" coordorigin="7016,1461" coordsize="933,933"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408,1473,7337,1490,7271,1518,7211,1556,7157,1602,7111,1655,7074,1716,7046,1782,7028,1852,7022,1927,7028,2002,7046,2073,7074,2139,7111,2199,7157,2253,7211,2299,7271,2336,7337,2364,7408,2381,7483,2387,7557,2381,7628,2364,7694,2336,7754,2299,7808,2253,7854,2199,7891,2139,7919,2073,7937,2002,7943,1927,7937,1852,7919,1782,7891,1716,7854,1655,7808,1602,7754,1556,7694,1518,7628,1490,7557,1473,7483,1467xe" filled="true" fillcolor="#d1d3d4" stroked="false">
                <v:path arrowok="t"/>
                <v:fill type="solid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425pt" strokecolor="#231f20">
                <v:path arrowok="t"/>
              </v:shape>
            </v:group>
            <v:group style="position:absolute;left:7235;top:1500;width:419;height:816" coordorigin="7235,1500" coordsize="419,816">
              <v:shape style="position:absolute;left:7235;top:1500;width:419;height:816" coordorigin="7235,1500" coordsize="419,816" path="m7235,2315l7654,1500e" filled="false" stroked="true" strokeweight=".306pt" strokecolor="#6d6e71">
                <v:path arrowok="t"/>
              </v:shape>
            </v:group>
            <v:group style="position:absolute;left:7032;top:1616;width:112;height:217" coordorigin="7032,1616" coordsize="112,217">
              <v:shape style="position:absolute;left:7032;top:1616;width:112;height:217" coordorigin="7032,1616" coordsize="112,217" path="m7032,1833l7143,1616e" filled="false" stroked="true" strokeweight=".306pt" strokecolor="#6d6e71">
                <v:path arrowok="t"/>
              </v:shape>
            </v:group>
            <v:group style="position:absolute;left:7024;top:1578;width:159;height:309" coordorigin="7024,1578" coordsize="159,309">
              <v:shape style="position:absolute;left:7024;top:1578;width:159;height:309" coordorigin="7024,1578" coordsize="159,309" path="m7024,1886l7182,1578e" filled="false" stroked="true" strokeweight=".306pt" strokecolor="#6d6e71">
                <v:path arrowok="t"/>
              </v:shape>
            </v:group>
            <v:group style="position:absolute;left:7022;top:1552;width:193;height:376" coordorigin="7022,1552" coordsize="193,376">
              <v:shape style="position:absolute;left:7022;top:1552;width:193;height:376" coordorigin="7022,1552" coordsize="193,376" path="m7022,1928l7215,1552e" filled="false" stroked="true" strokeweight=".306pt" strokecolor="#6d6e71">
                <v:path arrowok="t"/>
              </v:shape>
            </v:group>
            <v:group style="position:absolute;left:7024;top:1533;width:222;height:431" coordorigin="7024,1533" coordsize="222,431">
              <v:shape style="position:absolute;left:7024;top:1533;width:222;height:431" coordorigin="7024,1533" coordsize="222,431" path="m7024,1963l7245,1533e" filled="false" stroked="true" strokeweight=".306pt" strokecolor="#6d6e71">
                <v:path arrowok="t"/>
              </v:shape>
            </v:group>
            <v:group style="position:absolute;left:7027;top:1517;width:246;height:478" coordorigin="7027,1517" coordsize="246,478">
              <v:shape style="position:absolute;left:7027;top:1517;width:246;height:478" coordorigin="7027,1517" coordsize="246,478" path="m7027,1995l7272,1517e" filled="false" stroked="true" strokeweight=".306pt" strokecolor="#6d6e71">
                <v:path arrowok="t"/>
              </v:shape>
            </v:group>
            <v:group style="position:absolute;left:7032;top:1505;width:266;height:518" coordorigin="7032,1505" coordsize="266,518">
              <v:shape style="position:absolute;left:7032;top:1505;width:266;height:518" coordorigin="7032,1505" coordsize="266,518" path="m7032,2023l7298,1505e" filled="false" stroked="true" strokeweight=".306pt" strokecolor="#6d6e71">
                <v:path arrowok="t"/>
              </v:shape>
            </v:group>
            <v:group style="position:absolute;left:7039;top:1495;width:285;height:554" coordorigin="7039,1495" coordsize="285,554">
              <v:shape style="position:absolute;left:7039;top:1495;width:285;height:554" coordorigin="7039,1495" coordsize="285,554" path="m7039,2049l7323,1495e" filled="false" stroked="true" strokeweight=".306pt" strokecolor="#6d6e71">
                <v:path arrowok="t"/>
              </v:shape>
            </v:group>
            <v:group style="position:absolute;left:7046;top:1487;width:301;height:586" coordorigin="7046,1487" coordsize="301,586">
              <v:shape style="position:absolute;left:7046;top:1487;width:301;height:586" coordorigin="7046,1487" coordsize="301,586" path="m7046,2073l7347,1487e" filled="false" stroked="true" strokeweight=".306pt" strokecolor="#6d6e71">
                <v:path arrowok="t"/>
              </v:shape>
            </v:group>
            <v:group style="position:absolute;left:7054;top:1481;width:316;height:615" coordorigin="7054,1481" coordsize="316,615">
              <v:shape style="position:absolute;left:7054;top:1481;width:316;height:615" coordorigin="7054,1481" coordsize="316,615" path="m7054,2095l7370,1481e" filled="false" stroked="true" strokeweight=".306pt" strokecolor="#6d6e71">
                <v:path arrowok="t"/>
              </v:shape>
            </v:group>
            <v:group style="position:absolute;left:7063;top:1476;width:329;height:641" coordorigin="7063,1476" coordsize="329,641">
              <v:shape style="position:absolute;left:7063;top:1476;width:329;height:641" coordorigin="7063,1476" coordsize="329,641" path="m7063,2116l7392,1476e" filled="false" stroked="true" strokeweight=".306pt" strokecolor="#6d6e71">
                <v:path arrowok="t"/>
              </v:shape>
            </v:group>
            <v:group style="position:absolute;left:7072;top:1472;width:342;height:665" coordorigin="7072,1472" coordsize="342,665">
              <v:shape style="position:absolute;left:7072;top:1472;width:342;height:665" coordorigin="7072,1472" coordsize="342,665" path="m7072,2136l7413,1472e" filled="false" stroked="true" strokeweight=".306pt" strokecolor="#6d6e71">
                <v:path arrowok="t"/>
              </v:shape>
            </v:group>
            <v:group style="position:absolute;left:7082;top:1469;width:352;height:686" coordorigin="7082,1469" coordsize="352,686">
              <v:shape style="position:absolute;left:7082;top:1469;width:352;height:686" coordorigin="7082,1469" coordsize="352,686" path="m7082,2155l7434,1469e" filled="false" stroked="true" strokeweight=".306pt" strokecolor="#6d6e71">
                <v:path arrowok="t"/>
              </v:shape>
            </v:group>
            <v:group style="position:absolute;left:7093;top:1468;width:362;height:705" coordorigin="7093,1468" coordsize="362,705">
              <v:shape style="position:absolute;left:7093;top:1468;width:362;height:705" coordorigin="7093,1468" coordsize="362,705" path="m7093,2172l7455,1468e" filled="false" stroked="true" strokeweight=".306pt" strokecolor="#6d6e71">
                <v:path arrowok="t"/>
              </v:shape>
            </v:group>
            <v:group style="position:absolute;left:7104;top:1467;width:371;height:723" coordorigin="7104,1467" coordsize="371,723">
              <v:shape style="position:absolute;left:7104;top:1467;width:371;height:723" coordorigin="7104,1467" coordsize="371,723" path="m7104,2189l7475,1467e" filled="false" stroked="true" strokeweight=".306pt" strokecolor="#6d6e71">
                <v:path arrowok="t"/>
              </v:shape>
            </v:group>
            <v:group style="position:absolute;left:7115;top:1467;width:379;height:738" coordorigin="7115,1467" coordsize="379,738">
              <v:shape style="position:absolute;left:7115;top:1467;width:379;height:738" coordorigin="7115,1467" coordsize="379,738" path="m7115,2205l7494,1467e" filled="false" stroked="true" strokeweight=".306pt" strokecolor="#6d6e71">
                <v:path arrowok="t"/>
              </v:shape>
            </v:group>
            <v:group style="position:absolute;left:7127;top:1468;width:387;height:752" coordorigin="7127,1468" coordsize="387,752">
              <v:shape style="position:absolute;left:7127;top:1468;width:387;height:752" coordorigin="7127,1468" coordsize="387,752" path="m7127,2220l7514,1468e" filled="false" stroked="true" strokeweight=".306pt" strokecolor="#6d6e71">
                <v:path arrowok="t"/>
              </v:shape>
            </v:group>
            <v:group style="position:absolute;left:7140;top:1469;width:393;height:765" coordorigin="7140,1469" coordsize="393,765">
              <v:shape style="position:absolute;left:7140;top:1469;width:393;height:765" coordorigin="7140,1469" coordsize="393,765" path="m7140,2234l7532,1469e" filled="false" stroked="true" strokeweight=".306pt" strokecolor="#6d6e71">
                <v:path arrowok="t"/>
              </v:shape>
            </v:group>
            <v:group style="position:absolute;left:7152;top:1472;width:399;height:776" coordorigin="7152,1472" coordsize="399,776">
              <v:shape style="position:absolute;left:7152;top:1472;width:399;height:776" coordorigin="7152,1472" coordsize="399,776" path="m7152,2248l7551,1472e" filled="false" stroked="true" strokeweight=".306pt" strokecolor="#6d6e71">
                <v:path arrowok="t"/>
              </v:shape>
            </v:group>
            <v:group style="position:absolute;left:7165;top:1475;width:404;height:786" coordorigin="7165,1475" coordsize="404,786">
              <v:shape style="position:absolute;left:7165;top:1475;width:404;height:786" coordorigin="7165,1475" coordsize="404,786" path="m7165,2261l7569,1475e" filled="false" stroked="true" strokeweight=".306pt" strokecolor="#6d6e71">
                <v:path arrowok="t"/>
              </v:shape>
            </v:group>
            <v:group style="position:absolute;left:7179;top:1479;width:408;height:795" coordorigin="7179,1479" coordsize="408,795">
              <v:shape style="position:absolute;left:7179;top:1479;width:408;height:795" coordorigin="7179,1479" coordsize="408,795" path="m7179,2273l7587,1479e" filled="false" stroked="true" strokeweight=".306pt" strokecolor="#6d6e71">
                <v:path arrowok="t"/>
              </v:shape>
            </v:group>
            <v:group style="position:absolute;left:7192;top:1483;width:412;height:802" coordorigin="7192,1483" coordsize="412,802">
              <v:shape style="position:absolute;left:7192;top:1483;width:412;height:802" coordorigin="7192,1483" coordsize="412,802" path="m7192,2284l7604,1483e" filled="false" stroked="true" strokeweight=".306pt" strokecolor="#6d6e71">
                <v:path arrowok="t"/>
              </v:shape>
            </v:group>
            <v:group style="position:absolute;left:7206;top:1488;width:415;height:808" coordorigin="7206,1488" coordsize="415,808">
              <v:shape style="position:absolute;left:7206;top:1488;width:415;height:808" coordorigin="7206,1488" coordsize="415,808" path="m7206,2295l7621,1488e" filled="false" stroked="true" strokeweight=".306pt" strokecolor="#6d6e71">
                <v:path arrowok="t"/>
              </v:shape>
            </v:group>
            <v:group style="position:absolute;left:7221;top:1494;width:417;height:812" coordorigin="7221,1494" coordsize="417,812">
              <v:shape style="position:absolute;left:7221;top:1494;width:417;height:812" coordorigin="7221,1494" coordsize="417,812" path="m7221,2305l7638,1494e" filled="false" stroked="true" strokeweight=".306pt" strokecolor="#6d6e71">
                <v:path arrowok="t"/>
              </v:shape>
            </v:group>
            <v:group style="position:absolute;left:7073;top:1611;width:293;height:412" coordorigin="7073,1611" coordsize="293,412">
              <v:shape style="position:absolute;left:7073;top:1611;width:293;height:412" coordorigin="7073,1611" coordsize="293,412" path="m7112,1950l7096,1950,7089,1954,7076,1966,7073,1974,7073,1993,7139,2023,7162,2021,7185,2017,7207,2009,7228,1999,7242,1990,7178,1990,7167,1986,7138,1963,7128,1956,7125,1954,7119,1952,7112,1950xe" filled="true" fillcolor="#231f20" stroked="false">
                <v:path arrowok="t"/>
                <v:fill type="solid"/>
              </v:shape>
              <v:shape style="position:absolute;left:7073;top:1611;width:293;height:412" coordorigin="7073,1611" coordsize="293,412" path="m7365,1611l7208,1611,7123,1780,7141,1781,7157,1783,7212,1812,7246,1871,7250,1905,7249,1924,7221,1979,7190,1990,7242,1990,7294,1935,7316,1873,7318,1852,7317,1835,7290,1772,7238,1732,7180,1717,7199,1680,7344,1680,7365,1611xe" filled="true" fillcolor="#231f20" stroked="false">
                <v:path arrowok="t"/>
                <v:fill type="solid"/>
              </v:shape>
            </v:group>
            <v:group style="position:absolute;left:7337;top:1595;width:305;height:435" coordorigin="7337,1595" coordsize="305,435">
              <v:shape style="position:absolute;left:7337;top:1595;width:305;height:435" coordorigin="7337,1595" coordsize="305,435" path="m7542,1595l7471,1618,7423,1667,7377,1740,7353,1805,7339,1876,7337,1911,7338,1927,7356,1985,7406,2026,7432,2030,7446,2029,7427,2010,7419,2007,7408,1995,7405,1987,7405,1972,7420,1894,7437,1836,7465,1750,7490,1679,7522,1622,7538,1616,7602,1616,7598,1612,7586,1604,7572,1599,7558,1596,7542,1595xe" filled="true" fillcolor="#231f20" stroked="false">
                <v:path arrowok="t"/>
                <v:fill type="solid"/>
              </v:shape>
              <v:shape style="position:absolute;left:7337;top:1595;width:305;height:435" coordorigin="7337,1595" coordsize="305,435" path="m7602,1616l7553,1616,7560,1619,7566,1624,7572,1630,7575,1639,7575,1650,7565,1715,7537,1807,7502,1914,7481,1971,7445,2010,7502,2010,7549,1970,7589,1913,7620,1842,7638,1765,7641,1716,7641,1702,7618,1632,7609,1621,7602,1616xe" filled="true" fillcolor="#231f20" stroked="false">
                <v:path arrowok="t"/>
                <v:fill type="solid"/>
              </v:shape>
            </v:group>
            <v:group style="position:absolute;left:7104;top:2058;width:63;height:74" coordorigin="7104,2058" coordsize="63,74">
              <v:shape style="position:absolute;left:7104;top:2058;width:63;height:74" coordorigin="7104,2058" coordsize="63,74" path="m7147,2058l7128,2058,7120,2061,7107,2074,7104,2084,7104,2106,7107,2115,7120,2128,7127,2131,7145,2131,7151,2129,7161,2122,7163,2119,7132,2119,7127,2117,7121,2110,7119,2103,7119,2086,7121,2080,7128,2072,7132,2070,7164,2070,7163,2069,7154,2061,7147,2058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53,2104l7152,2109,7150,2113,7144,2118,7141,2119,7163,2119,7165,2116,7167,2108,7153,2104xe" filled="true" fillcolor="#231f20" stroked="false">
                <v:path arrowok="t"/>
                <v:fill type="solid"/>
              </v:shape>
              <v:shape style="position:absolute;left:7104;top:2058;width:63;height:74" coordorigin="7104,2058" coordsize="63,74" path="m7164,2070l7141,2070,7144,2071,7150,2076,7152,2079,7152,2082,7167,2079,7165,2073,7164,2070xe" filled="true" fillcolor="#231f20" stroked="false">
                <v:path arrowok="t"/>
                <v:fill type="solid"/>
              </v:shape>
            </v:group>
            <v:group style="position:absolute;left:7180;top:2059;width:55;height:71" coordorigin="7180,2059" coordsize="55,71">
              <v:shape style="position:absolute;left:7180;top:2059;width:55;height:71" coordorigin="7180,2059" coordsize="55,71" path="m7233,2059l7180,2059,7180,2130,7235,2130,7235,2118,7194,2118,7194,2099,7231,2099,7231,2087,7194,2087,7194,2071,7233,2071,7233,2059xe" filled="true" fillcolor="#231f20" stroked="false">
                <v:path arrowok="t"/>
                <v:fill type="solid"/>
              </v:shape>
            </v:group>
            <v:group style="position:absolute;left:7247;top:2059;width:58;height:71" coordorigin="7247,2059" coordsize="58,71">
              <v:shape style="position:absolute;left:7247;top:2059;width:58;height:71" coordorigin="7247,2059" coordsize="58,71" path="m7261,2059l7247,2059,7247,2130,7261,2130,7261,2084,7277,2084,7261,2059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277,2084l7261,2084,7290,2130,7305,2130,7305,2107,7291,2107,7277,2084xe" filled="true" fillcolor="#231f20" stroked="false">
                <v:path arrowok="t"/>
                <v:fill type="solid"/>
              </v:shape>
              <v:shape style="position:absolute;left:7247;top:2059;width:58;height:71" coordorigin="7247,2059" coordsize="58,71" path="m7305,2059l7291,2059,7291,2107,7305,2107,7305,2059xe" filled="true" fillcolor="#231f20" stroked="false">
                <v:path arrowok="t"/>
                <v:fill type="solid"/>
              </v:shape>
            </v:group>
            <v:group style="position:absolute;left:7315;top:2059;width:58;height:71" coordorigin="7315,2059" coordsize="58,71">
              <v:shape style="position:absolute;left:7315;top:2059;width:58;height:71" coordorigin="7315,2059" coordsize="58,71" path="m7351,2071l7336,2071,7336,2130,7351,2130,7351,2071xe" filled="true" fillcolor="#231f20" stroked="false">
                <v:path arrowok="t"/>
                <v:fill type="solid"/>
              </v:shape>
              <v:shape style="position:absolute;left:7315;top:2059;width:58;height:71" coordorigin="7315,2059" coordsize="58,71" path="m7372,2059l7315,2059,7315,2071,7372,2071,7372,2059xe" filled="true" fillcolor="#231f20" stroked="false">
                <v:path arrowok="t"/>
                <v:fill type="solid"/>
              </v:shape>
            </v:group>
            <v:group style="position:absolute;left:7367;top:2059;width:73;height:71" coordorigin="7367,2059" coordsize="73,71">
              <v:shape style="position:absolute;left:7367;top:2059;width:73;height:71" coordorigin="7367,2059" coordsize="73,71" path="m7411,2059l7395,2059,7367,2130,7382,2130,7388,2114,7433,2114,7428,2102,7393,2102,7403,2076,7417,2076,7411,2059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33,2114l7417,2114,7424,2130,7440,2130,7433,2114xe" filled="true" fillcolor="#231f20" stroked="false">
                <v:path arrowok="t"/>
                <v:fill type="solid"/>
              </v:shape>
              <v:shape style="position:absolute;left:7367;top:2059;width:73;height:71" coordorigin="7367,2059" coordsize="73,71" path="m7417,2076l7403,2076,7413,2102,7428,2102,7417,2076xe" filled="true" fillcolor="#231f20" stroked="false">
                <v:path arrowok="t"/>
                <v:fill type="solid"/>
              </v:shape>
            </v:group>
            <v:group style="position:absolute;left:7432;top:2059;width:68;height:71" coordorigin="7432,2059" coordsize="68,71">
              <v:shape style="position:absolute;left:7432;top:2059;width:68;height:71" coordorigin="7432,2059" coordsize="68,71" path="m7448,2059l7432,2059,7458,2130,7474,2130,7481,2112,7466,2112,7448,2059xe" filled="true" fillcolor="#231f20" stroked="false">
                <v:path arrowok="t"/>
                <v:fill type="solid"/>
              </v:shape>
              <v:shape style="position:absolute;left:7432;top:2059;width:68;height:71" coordorigin="7432,2059" coordsize="68,71" path="m7500,2059l7484,2059,7466,2112,7481,2112,7500,2059xe" filled="true" fillcolor="#231f20" stroked="false">
                <v:path arrowok="t"/>
                <v:fill type="solid"/>
              </v:shape>
            </v:group>
            <v:group style="position:absolute;left:7504;top:2058;width:71;height:74" coordorigin="7504,2058" coordsize="71,74">
              <v:shape style="position:absolute;left:7504;top:2058;width:71;height:74" coordorigin="7504,2058" coordsize="71,74" path="m7550,2058l7533,2058,7528,2059,7504,2088,7504,2106,7507,2115,7520,2128,7529,2131,7550,2131,7558,2128,7567,2119,7533,2119,7529,2117,7521,2109,7519,2103,7519,2086,7521,2080,7528,2072,7533,2070,7567,2070,7558,2061,7550,2058xe" filled="true" fillcolor="#231f20" stroked="false">
                <v:path arrowok="t"/>
                <v:fill type="solid"/>
              </v:shape>
              <v:shape style="position:absolute;left:7504;top:2058;width:71;height:74" coordorigin="7504,2058" coordsize="71,74" path="m7567,2070l7545,2070,7550,2072,7557,2080,7559,2086,7559,2103,7557,2109,7550,2117,7545,2119,7567,2119,7571,2115,7574,2106,7574,2083,7571,2074,7567,2070xe" filled="true" fillcolor="#231f20" stroked="false">
                <v:path arrowok="t"/>
                <v:fill type="solid"/>
              </v:shape>
            </v:group>
            <v:group style="position:absolute;left:7582;top:2058;width:59;height:74" coordorigin="7582,2058" coordsize="59,74">
              <v:shape style="position:absolute;left:7582;top:2058;width:59;height:74" coordorigin="7582,2058" coordsize="59,74" path="m7596,2106l7582,2107,7583,2115,7586,2121,7596,2129,7603,2131,7618,2131,7623,2130,7632,2127,7635,2124,7638,2119,7608,2119,7604,2118,7599,2114,7597,2110,7596,2106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20,2058l7605,2058,7601,2059,7585,2083,7587,2088,7594,2095,7600,2097,7614,2101,7618,2102,7622,2103,7624,2104,7626,2106,7626,2108,7626,2112,7625,2114,7620,2118,7617,2119,7638,2119,7640,2117,7641,2114,7641,2105,7640,2101,7607,2084,7603,2083,7599,2080,7599,2079,7599,2075,7599,2074,7603,2071,7607,2070,7637,2070,7636,2068,7627,2060,7620,2058xe" filled="true" fillcolor="#231f20" stroked="false">
                <v:path arrowok="t"/>
                <v:fill type="solid"/>
              </v:shape>
              <v:shape style="position:absolute;left:7582;top:2058;width:59;height:74" coordorigin="7582,2058" coordsize="59,74" path="m7637,2070l7615,2070,7618,2071,7622,2074,7624,2077,7624,2080,7639,2080,7639,2073,7637,2070xe" filled="true" fillcolor="#231f20" stroked="false">
                <v:path arrowok="t"/>
                <v:fill type="solid"/>
              </v:shape>
            </v:group>
            <v:group style="position:absolute;left:7595;top:1777;width:269;height:419" coordorigin="7595,1777" coordsize="269,419">
              <v:shape style="position:absolute;left:7595;top:1777;width:269;height:419" coordorigin="7595,1777" coordsize="269,419" path="m7595,1777l7700,1833,7792,1901,7847,1976,7864,2043,7851,2102,7815,2148,7762,2180,7699,2196e" filled="false" stroked="true" strokeweight=".613pt" strokecolor="#231f20">
                <v:path arrowok="t"/>
              </v:shape>
              <v:shape style="position:absolute;left:7437;top:1599;width:444;height:614" type="#_x0000_t75" stroked="false">
                <v:imagedata r:id="rId35" o:title=""/>
              </v:shape>
            </v:group>
            <v:group style="position:absolute;left:7290;top:2068;width:509;height:203" coordorigin="7290,2068" coordsize="509,203">
              <v:shape style="position:absolute;left:7290;top:2068;width:509;height:203" coordorigin="7290,2068" coordsize="509,203" path="m7798,2068l7758,2135,7704,2191,7640,2234,7566,2261,7485,2271,7433,2267,7383,2255,7334,2236,7290,2210e" filled="false" stroked="true" strokeweight=".541pt" strokecolor="#231f20">
                <v:path arrowok="t"/>
              </v:shape>
            </v:group>
            <v:group style="position:absolute;left:7022;top:1467;width:921;height:921" coordorigin="7022,1467" coordsize="921,921">
              <v:shape style="position:absolute;left:7022;top:1467;width:921;height:921" coordorigin="7022,1467" coordsize="921,921" path="m7483,1467l7557,1473,7628,1490,7694,1518,7754,1556,7808,1602,7854,1655,7891,1716,7919,1782,7937,1852,7943,1927,7937,2002,7919,2073,7891,2139,7854,2199,7808,2253,7754,2299,7694,2336,7628,2364,7557,2381,7483,2387,7408,2381,7337,2364,7271,2336,7211,2299,7157,2253,7111,2199,7074,2139,7046,2073,7028,2002,7022,1927,7028,1852,7046,1782,7074,1716,7111,1655,7157,1602,7211,1556,7271,1518,7337,1490,7408,1473,7483,1467xe" filled="false" stroked="true" strokeweight=".567pt" strokecolor="#231f20">
                <v:path arrowok="t"/>
              </v:shape>
              <v:shape style="position:absolute;left:7340;top:2226;width:297;height:119" type="#_x0000_t75" stroked="false">
                <v:imagedata r:id="rId36" o:title=""/>
              </v:shape>
            </v:group>
            <w10:wrap type="topAndBottom"/>
          </v:group>
        </w:pict>
      </w:r>
      <w:r>
        <w:rPr/>
        <w:pict>
          <v:group style="position:absolute;margin-left:401.700989pt;margin-top:73.036942pt;width:46.65pt;height:46.65pt;mso-position-horizontal-relative:page;mso-position-vertical-relative:paragraph;z-index:1576;mso-wrap-distance-left:0;mso-wrap-distance-right:0" coordorigin="8034,1461" coordsize="933,933"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426,1473,8355,1490,8289,1518,8229,1556,8175,1602,8129,1655,8091,1716,8063,1782,8046,1852,8040,1927,8046,2002,8063,2073,8091,2139,8129,2199,8175,2253,8229,2299,8289,2336,8355,2364,8426,2381,8500,2387,8575,2381,8646,2364,8712,2336,8772,2299,8826,2253,8872,2199,8909,2139,8937,2073,8955,2002,8961,1927,8955,1852,8937,1782,8909,1716,8872,1655,8826,1602,8772,1556,8712,1518,8646,1490,8575,1473,8500,1467xe" filled="true" fillcolor="#d1d3d4" stroked="false">
                <v:path arrowok="t"/>
                <v:fill type="solid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425pt" strokecolor="#231f20">
                <v:path arrowok="t"/>
              </v:shape>
            </v:group>
            <v:group style="position:absolute;left:8253;top:1500;width:419;height:816" coordorigin="8253,1500" coordsize="419,816">
              <v:shape style="position:absolute;left:8253;top:1500;width:419;height:816" coordorigin="8253,1500" coordsize="419,816" path="m8253,2315l8672,1500e" filled="false" stroked="true" strokeweight=".306pt" strokecolor="#6d6e71">
                <v:path arrowok="t"/>
              </v:shape>
            </v:group>
            <v:group style="position:absolute;left:8050;top:1616;width:112;height:217" coordorigin="8050,1616" coordsize="112,217">
              <v:shape style="position:absolute;left:8050;top:1616;width:112;height:217" coordorigin="8050,1616" coordsize="112,217" path="m8050,1833l8161,1616e" filled="false" stroked="true" strokeweight=".306pt" strokecolor="#6d6e71">
                <v:path arrowok="t"/>
              </v:shape>
            </v:group>
            <v:group style="position:absolute;left:8042;top:1578;width:159;height:309" coordorigin="8042,1578" coordsize="159,309">
              <v:shape style="position:absolute;left:8042;top:1578;width:159;height:309" coordorigin="8042,1578" coordsize="159,309" path="m8042,1886l8200,1578e" filled="false" stroked="true" strokeweight=".306pt" strokecolor="#6d6e71">
                <v:path arrowok="t"/>
              </v:shape>
            </v:group>
            <v:group style="position:absolute;left:8040;top:1552;width:193;height:376" coordorigin="8040,1552" coordsize="193,376">
              <v:shape style="position:absolute;left:8040;top:1552;width:193;height:376" coordorigin="8040,1552" coordsize="193,376" path="m8040,1928l8233,1552e" filled="false" stroked="true" strokeweight=".306pt" strokecolor="#6d6e71">
                <v:path arrowok="t"/>
              </v:shape>
            </v:group>
            <v:group style="position:absolute;left:8041;top:1533;width:222;height:431" coordorigin="8041,1533" coordsize="222,431">
              <v:shape style="position:absolute;left:8041;top:1533;width:222;height:431" coordorigin="8041,1533" coordsize="222,431" path="m8041,1963l8263,1533e" filled="false" stroked="true" strokeweight=".306pt" strokecolor="#6d6e71">
                <v:path arrowok="t"/>
              </v:shape>
            </v:group>
            <v:group style="position:absolute;left:8045;top:1517;width:246;height:478" coordorigin="8045,1517" coordsize="246,478">
              <v:shape style="position:absolute;left:8045;top:1517;width:246;height:478" coordorigin="8045,1517" coordsize="246,478" path="m8045,1995l8290,1517e" filled="false" stroked="true" strokeweight=".306pt" strokecolor="#6d6e71">
                <v:path arrowok="t"/>
              </v:shape>
            </v:group>
            <v:group style="position:absolute;left:8050;top:1505;width:266;height:518" coordorigin="8050,1505" coordsize="266,518">
              <v:shape style="position:absolute;left:8050;top:1505;width:266;height:518" coordorigin="8050,1505" coordsize="266,518" path="m8050,2023l8316,1505e" filled="false" stroked="true" strokeweight=".306pt" strokecolor="#6d6e71">
                <v:path arrowok="t"/>
              </v:shape>
            </v:group>
            <v:group style="position:absolute;left:8056;top:1495;width:285;height:554" coordorigin="8056,1495" coordsize="285,554">
              <v:shape style="position:absolute;left:8056;top:1495;width:285;height:554" coordorigin="8056,1495" coordsize="285,554" path="m8056,2049l8341,1495e" filled="false" stroked="true" strokeweight=".306pt" strokecolor="#6d6e71">
                <v:path arrowok="t"/>
              </v:shape>
            </v:group>
            <v:group style="position:absolute;left:8064;top:1487;width:301;height:586" coordorigin="8064,1487" coordsize="301,586">
              <v:shape style="position:absolute;left:8064;top:1487;width:301;height:586" coordorigin="8064,1487" coordsize="301,586" path="m8064,2073l8365,1487e" filled="false" stroked="true" strokeweight=".306pt" strokecolor="#6d6e71">
                <v:path arrowok="t"/>
              </v:shape>
            </v:group>
            <v:group style="position:absolute;left:8072;top:1481;width:316;height:615" coordorigin="8072,1481" coordsize="316,615">
              <v:shape style="position:absolute;left:8072;top:1481;width:316;height:615" coordorigin="8072,1481" coordsize="316,615" path="m8072,2095l8387,1481e" filled="false" stroked="true" strokeweight=".306pt" strokecolor="#6d6e71">
                <v:path arrowok="t"/>
              </v:shape>
            </v:group>
            <v:group style="position:absolute;left:8081;top:1476;width:329;height:641" coordorigin="8081,1476" coordsize="329,641">
              <v:shape style="position:absolute;left:8081;top:1476;width:329;height:641" coordorigin="8081,1476" coordsize="329,641" path="m8081,2116l8410,1476e" filled="false" stroked="true" strokeweight=".306pt" strokecolor="#6d6e71">
                <v:path arrowok="t"/>
              </v:shape>
            </v:group>
            <v:group style="position:absolute;left:8090;top:1472;width:342;height:665" coordorigin="8090,1472" coordsize="342,665">
              <v:shape style="position:absolute;left:8090;top:1472;width:342;height:665" coordorigin="8090,1472" coordsize="342,665" path="m8090,2136l8431,1472e" filled="false" stroked="true" strokeweight=".306pt" strokecolor="#6d6e71">
                <v:path arrowok="t"/>
              </v:shape>
            </v:group>
            <v:group style="position:absolute;left:8100;top:1469;width:352;height:686" coordorigin="8100,1469" coordsize="352,686">
              <v:shape style="position:absolute;left:8100;top:1469;width:352;height:686" coordorigin="8100,1469" coordsize="352,686" path="m8100,2155l8452,1469e" filled="false" stroked="true" strokeweight=".306pt" strokecolor="#6d6e71">
                <v:path arrowok="t"/>
              </v:shape>
            </v:group>
            <v:group style="position:absolute;left:8111;top:1468;width:362;height:705" coordorigin="8111,1468" coordsize="362,705">
              <v:shape style="position:absolute;left:8111;top:1468;width:362;height:705" coordorigin="8111,1468" coordsize="362,705" path="m8111,2172l8473,1468e" filled="false" stroked="true" strokeweight=".306pt" strokecolor="#6d6e71">
                <v:path arrowok="t"/>
              </v:shape>
            </v:group>
            <v:group style="position:absolute;left:8122;top:1467;width:371;height:723" coordorigin="8122,1467" coordsize="371,723">
              <v:shape style="position:absolute;left:8122;top:1467;width:371;height:723" coordorigin="8122,1467" coordsize="371,723" path="m8122,2189l8493,1467e" filled="false" stroked="true" strokeweight=".306pt" strokecolor="#6d6e71">
                <v:path arrowok="t"/>
              </v:shape>
            </v:group>
            <v:group style="position:absolute;left:8133;top:1467;width:379;height:738" coordorigin="8133,1467" coordsize="379,738">
              <v:shape style="position:absolute;left:8133;top:1467;width:379;height:738" coordorigin="8133,1467" coordsize="379,738" path="m8133,2205l8512,1467e" filled="false" stroked="true" strokeweight=".306pt" strokecolor="#6d6e71">
                <v:path arrowok="t"/>
              </v:shape>
            </v:group>
            <v:group style="position:absolute;left:8145;top:1468;width:387;height:752" coordorigin="8145,1468" coordsize="387,752">
              <v:shape style="position:absolute;left:8145;top:1468;width:387;height:752" coordorigin="8145,1468" coordsize="387,752" path="m8145,2220l8531,1468e" filled="false" stroked="true" strokeweight=".306pt" strokecolor="#6d6e71">
                <v:path arrowok="t"/>
              </v:shape>
            </v:group>
            <v:group style="position:absolute;left:8157;top:1469;width:393;height:765" coordorigin="8157,1469" coordsize="393,765">
              <v:shape style="position:absolute;left:8157;top:1469;width:393;height:765" coordorigin="8157,1469" coordsize="393,765" path="m8157,2234l8550,1469e" filled="false" stroked="true" strokeweight=".306pt" strokecolor="#6d6e71">
                <v:path arrowok="t"/>
              </v:shape>
            </v:group>
            <v:group style="position:absolute;left:8170;top:1472;width:399;height:776" coordorigin="8170,1472" coordsize="399,776">
              <v:shape style="position:absolute;left:8170;top:1472;width:399;height:776" coordorigin="8170,1472" coordsize="399,776" path="m8170,2248l8569,1472e" filled="false" stroked="true" strokeweight=".306pt" strokecolor="#6d6e71">
                <v:path arrowok="t"/>
              </v:shape>
            </v:group>
            <v:group style="position:absolute;left:8183;top:1475;width:404;height:786" coordorigin="8183,1475" coordsize="404,786">
              <v:shape style="position:absolute;left:8183;top:1475;width:404;height:786" coordorigin="8183,1475" coordsize="404,786" path="m8183,2261l8587,1475e" filled="false" stroked="true" strokeweight=".306pt" strokecolor="#6d6e71">
                <v:path arrowok="t"/>
              </v:shape>
            </v:group>
            <v:group style="position:absolute;left:8196;top:1479;width:408;height:795" coordorigin="8196,1479" coordsize="408,795">
              <v:shape style="position:absolute;left:8196;top:1479;width:408;height:795" coordorigin="8196,1479" coordsize="408,795" path="m8196,2273l8604,1479e" filled="false" stroked="true" strokeweight=".306pt" strokecolor="#6d6e71">
                <v:path arrowok="t"/>
              </v:shape>
            </v:group>
            <v:group style="position:absolute;left:8210;top:1483;width:412;height:802" coordorigin="8210,1483" coordsize="412,802">
              <v:shape style="position:absolute;left:8210;top:1483;width:412;height:802" coordorigin="8210,1483" coordsize="412,802" path="m8210,2284l8622,1483e" filled="false" stroked="true" strokeweight=".306pt" strokecolor="#6d6e71">
                <v:path arrowok="t"/>
              </v:shape>
            </v:group>
            <v:group style="position:absolute;left:8224;top:1488;width:415;height:808" coordorigin="8224,1488" coordsize="415,808">
              <v:shape style="position:absolute;left:8224;top:1488;width:415;height:808" coordorigin="8224,1488" coordsize="415,808" path="m8224,2295l8639,1488e" filled="false" stroked="true" strokeweight=".306pt" strokecolor="#6d6e71">
                <v:path arrowok="t"/>
              </v:shape>
            </v:group>
            <v:group style="position:absolute;left:8238;top:1494;width:417;height:812" coordorigin="8238,1494" coordsize="417,812">
              <v:shape style="position:absolute;left:8238;top:1494;width:417;height:812" coordorigin="8238,1494" coordsize="417,812" path="m8238,2305l8655,1494e" filled="false" stroked="true" strokeweight=".306pt" strokecolor="#6d6e71">
                <v:path arrowok="t"/>
              </v:shape>
            </v:group>
            <v:group style="position:absolute;left:8090;top:1611;width:293;height:412" coordorigin="8090,1611" coordsize="293,412">
              <v:shape style="position:absolute;left:8090;top:1611;width:293;height:412" coordorigin="8090,1611" coordsize="293,412" path="m8130,1950l8114,1950,8106,1954,8093,1966,8090,1974,8090,1993,8156,2023,8180,2021,8202,2017,8224,2009,8246,1999,8260,1990,8196,1990,8185,1986,8156,1963,8146,1956,8142,1954,8137,1952,8130,1950xe" filled="true" fillcolor="#231f20" stroked="false">
                <v:path arrowok="t"/>
                <v:fill type="solid"/>
              </v:shape>
              <v:shape style="position:absolute;left:8090;top:1611;width:293;height:412" coordorigin="8090,1611" coordsize="293,412" path="m8382,1611l8226,1611,8141,1780,8159,1781,8175,1783,8229,1812,8264,1871,8268,1905,8267,1924,8238,1979,8208,1990,8260,1990,8312,1935,8334,1873,8336,1852,8334,1835,8308,1772,8256,1732,8198,1717,8216,1680,8362,1680,8382,1611xe" filled="true" fillcolor="#231f20" stroked="false">
                <v:path arrowok="t"/>
                <v:fill type="solid"/>
              </v:shape>
            </v:group>
            <v:group style="position:absolute;left:8355;top:1595;width:305;height:435" coordorigin="8355,1595" coordsize="305,435">
              <v:shape style="position:absolute;left:8355;top:1595;width:305;height:435" coordorigin="8355,1595" coordsize="305,435" path="m8560,1595l8488,1618,8440,1667,8395,1740,8371,1805,8357,1876,8355,1911,8356,1927,8374,1985,8424,2026,8449,2030,8464,2029,8444,2010,8437,2007,8425,1995,8422,1987,8423,1972,8438,1894,8455,1836,8483,1750,8508,1679,8540,1622,8556,1616,8620,1616,8616,1612,8604,1604,8590,1599,8576,1596,8560,1595xe" filled="true" fillcolor="#231f20" stroked="false">
                <v:path arrowok="t"/>
                <v:fill type="solid"/>
              </v:shape>
              <v:shape style="position:absolute;left:8355;top:1595;width:305;height:435" coordorigin="8355,1595" coordsize="305,435" path="m8620,1616l8571,1616,8578,1619,8584,1624,8590,1630,8593,1639,8593,1650,8583,1715,8554,1807,8520,1914,8499,1971,8462,2010,8520,2010,8566,1970,8607,1913,8638,1842,8656,1765,8659,1716,8659,1702,8636,1632,8626,1621,8620,1616xe" filled="true" fillcolor="#231f20" stroked="false">
                <v:path arrowok="t"/>
                <v:fill type="solid"/>
              </v:shape>
            </v:group>
            <v:group style="position:absolute;left:8122;top:2058;width:63;height:74" coordorigin="8122,2058" coordsize="63,74">
              <v:shape style="position:absolute;left:8122;top:2058;width:63;height:74" coordorigin="8122,2058" coordsize="63,74" path="m8165,2058l8146,2058,8137,2061,8125,2074,8122,2084,8122,2106,8125,2115,8137,2128,8145,2131,8163,2131,8169,2129,8179,2122,8181,2119,8149,2119,8145,2117,8139,2110,8137,2103,8137,2086,8139,2080,8145,2072,8150,2070,8182,2070,8181,2069,8172,2061,8165,2058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71,2104l8170,2109,8168,2113,8162,2118,8159,2119,8181,2119,8183,2116,8185,2108,8171,2104xe" filled="true" fillcolor="#231f20" stroked="false">
                <v:path arrowok="t"/>
                <v:fill type="solid"/>
              </v:shape>
              <v:shape style="position:absolute;left:8122;top:2058;width:63;height:74" coordorigin="8122,2058" coordsize="63,74" path="m8182,2070l8159,2070,8162,2071,8168,2076,8169,2079,8170,2082,8185,2079,8183,2073,8182,2070xe" filled="true" fillcolor="#231f20" stroked="false">
                <v:path arrowok="t"/>
                <v:fill type="solid"/>
              </v:shape>
            </v:group>
            <v:group style="position:absolute;left:8197;top:2059;width:55;height:71" coordorigin="8197,2059" coordsize="55,71">
              <v:shape style="position:absolute;left:8197;top:2059;width:55;height:71" coordorigin="8197,2059" coordsize="55,71" path="m8251,2059l8197,2059,8197,2130,8252,2130,8252,2118,8212,2118,8212,2099,8248,2099,8248,2087,8212,2087,8212,2071,8251,2071,8251,2059xe" filled="true" fillcolor="#231f20" stroked="false">
                <v:path arrowok="t"/>
                <v:fill type="solid"/>
              </v:shape>
            </v:group>
            <v:group style="position:absolute;left:8265;top:2059;width:58;height:71" coordorigin="8265,2059" coordsize="58,71">
              <v:shape style="position:absolute;left:8265;top:2059;width:58;height:71" coordorigin="8265,2059" coordsize="58,71" path="m8279,2059l8265,2059,8265,2130,8279,2130,8279,2084,8295,2084,8279,2059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295,2084l8279,2084,8308,2130,8322,2130,8322,2107,8309,2107,8295,2084xe" filled="true" fillcolor="#231f20" stroked="false">
                <v:path arrowok="t"/>
                <v:fill type="solid"/>
              </v:shape>
              <v:shape style="position:absolute;left:8265;top:2059;width:58;height:71" coordorigin="8265,2059" coordsize="58,71" path="m8322,2059l8309,2059,8309,2107,8322,2107,8322,2059xe" filled="true" fillcolor="#231f20" stroked="false">
                <v:path arrowok="t"/>
                <v:fill type="solid"/>
              </v:shape>
            </v:group>
            <v:group style="position:absolute;left:8333;top:2059;width:58;height:71" coordorigin="8333,2059" coordsize="58,71">
              <v:shape style="position:absolute;left:8333;top:2059;width:58;height:71" coordorigin="8333,2059" coordsize="58,71" path="m8369,2071l8354,2071,8354,2130,8369,2130,8369,2071xe" filled="true" fillcolor="#231f20" stroked="false">
                <v:path arrowok="t"/>
                <v:fill type="solid"/>
              </v:shape>
              <v:shape style="position:absolute;left:8333;top:2059;width:58;height:71" coordorigin="8333,2059" coordsize="58,71" path="m8390,2059l8333,2059,8333,2071,8390,2071,8390,2059xe" filled="true" fillcolor="#231f20" stroked="false">
                <v:path arrowok="t"/>
                <v:fill type="solid"/>
              </v:shape>
            </v:group>
            <v:group style="position:absolute;left:8385;top:2059;width:73;height:71" coordorigin="8385,2059" coordsize="73,71">
              <v:shape style="position:absolute;left:8385;top:2059;width:73;height:71" coordorigin="8385,2059" coordsize="73,71" path="m8428,2059l8413,2059,8385,2130,8400,2130,8406,2114,8451,2114,8446,2102,8411,2102,8420,2076,8435,2076,8428,2059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51,2114l8435,2114,8441,2130,8457,2130,8451,2114xe" filled="true" fillcolor="#231f20" stroked="false">
                <v:path arrowok="t"/>
                <v:fill type="solid"/>
              </v:shape>
              <v:shape style="position:absolute;left:8385;top:2059;width:73;height:71" coordorigin="8385,2059" coordsize="73,71" path="m8435,2076l8420,2076,8430,2102,8446,2102,8435,2076xe" filled="true" fillcolor="#231f20" stroked="false">
                <v:path arrowok="t"/>
                <v:fill type="solid"/>
              </v:shape>
            </v:group>
            <v:group style="position:absolute;left:8450;top:2059;width:68;height:71" coordorigin="8450,2059" coordsize="68,71">
              <v:shape style="position:absolute;left:8450;top:2059;width:68;height:71" coordorigin="8450,2059" coordsize="68,71" path="m8466,2059l8450,2059,8476,2130,8492,2130,8498,2112,8484,2112,8466,2059xe" filled="true" fillcolor="#231f20" stroked="false">
                <v:path arrowok="t"/>
                <v:fill type="solid"/>
              </v:shape>
              <v:shape style="position:absolute;left:8450;top:2059;width:68;height:71" coordorigin="8450,2059" coordsize="68,71" path="m8517,2059l8502,2059,8484,2112,8498,2112,8517,2059xe" filled="true" fillcolor="#231f20" stroked="false">
                <v:path arrowok="t"/>
                <v:fill type="solid"/>
              </v:shape>
            </v:group>
            <v:group style="position:absolute;left:8522;top:2058;width:71;height:74" coordorigin="8522,2058" coordsize="71,74">
              <v:shape style="position:absolute;left:8522;top:2058;width:71;height:74" coordorigin="8522,2058" coordsize="71,74" path="m8568,2058l8551,2058,8546,2059,8522,2088,8522,2106,8525,2115,8538,2128,8546,2131,8568,2131,8576,2128,8585,2119,8551,2119,8546,2117,8539,2109,8537,2103,8537,2086,8539,2080,8546,2072,8551,2070,8585,2070,8576,2061,8568,2058xe" filled="true" fillcolor="#231f20" stroked="false">
                <v:path arrowok="t"/>
                <v:fill type="solid"/>
              </v:shape>
              <v:shape style="position:absolute;left:8522;top:2058;width:71;height:74" coordorigin="8522,2058" coordsize="71,74" path="m8585,2070l8563,2070,8568,2072,8575,2080,8577,2086,8577,2103,8575,2109,8568,2117,8563,2119,8585,2119,8589,2115,8592,2106,8592,2083,8589,2074,8585,2070xe" filled="true" fillcolor="#231f20" stroked="false">
                <v:path arrowok="t"/>
                <v:fill type="solid"/>
              </v:shape>
            </v:group>
            <v:group style="position:absolute;left:8600;top:2058;width:59;height:74" coordorigin="8600,2058" coordsize="59,74">
              <v:shape style="position:absolute;left:8600;top:2058;width:59;height:74" coordorigin="8600,2058" coordsize="59,74" path="m8614,2106l8600,2107,8601,2115,8604,2121,8613,2129,8621,2131,8636,2131,8641,2130,8650,2127,8653,2124,8656,2119,8625,2119,8622,2118,8617,2114,8615,2110,8614,2106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38,2058l8623,2058,8619,2059,8602,2083,8605,2088,8612,2095,8618,2097,8632,2101,8636,2102,8640,2103,8642,2104,8644,2106,8644,2108,8644,2112,8643,2114,8638,2118,8635,2119,8656,2119,8657,2117,8659,2114,8659,2105,8658,2101,8625,2084,8620,2083,8617,2080,8616,2079,8616,2075,8617,2074,8621,2071,8624,2070,8655,2070,8654,2068,8645,2060,8638,2058xe" filled="true" fillcolor="#231f20" stroked="false">
                <v:path arrowok="t"/>
                <v:fill type="solid"/>
              </v:shape>
              <v:shape style="position:absolute;left:8600;top:2058;width:59;height:74" coordorigin="8600,2058" coordsize="59,74" path="m8655,2070l8633,2070,8636,2071,8640,2074,8641,2077,8642,2080,8657,2080,8656,2073,8655,2070xe" filled="true" fillcolor="#231f20" stroked="false">
                <v:path arrowok="t"/>
                <v:fill type="solid"/>
              </v:shape>
            </v:group>
            <v:group style="position:absolute;left:8613;top:1777;width:269;height:419" coordorigin="8613,1777" coordsize="269,419">
              <v:shape style="position:absolute;left:8613;top:1777;width:269;height:419" coordorigin="8613,1777" coordsize="269,419" path="m8613,1777l8718,1833,8810,1901,8864,1976,8882,2043,8869,2102,8832,2148,8779,2180,8717,2196e" filled="false" stroked="true" strokeweight=".613pt" strokecolor="#231f20">
                <v:path arrowok="t"/>
              </v:shape>
              <v:shape style="position:absolute;left:8454;top:1599;width:444;height:614" type="#_x0000_t75" stroked="false">
                <v:imagedata r:id="rId37" o:title=""/>
              </v:shape>
            </v:group>
            <v:group style="position:absolute;left:8307;top:2068;width:509;height:203" coordorigin="8307,2068" coordsize="509,203">
              <v:shape style="position:absolute;left:8307;top:2068;width:509;height:203" coordorigin="8307,2068" coordsize="509,203" path="m8816,2068l8776,2135,8722,2191,8657,2234,8583,2261,8502,2271,8451,2267,8400,2255,8352,2236,8307,2210e" filled="false" stroked="true" strokeweight=".541pt" strokecolor="#231f20">
                <v:path arrowok="t"/>
              </v:shape>
            </v:group>
            <v:group style="position:absolute;left:8040;top:1467;width:921;height:921" coordorigin="8040,1467" coordsize="921,921">
              <v:shape style="position:absolute;left:8040;top:1467;width:921;height:921" coordorigin="8040,1467" coordsize="921,921" path="m8500,1467l8575,1473,8646,1490,8712,1518,8772,1556,8826,1602,8872,1655,8909,1716,8937,1782,8955,1852,8961,1927,8955,2002,8937,2073,8909,2139,8872,2199,8826,2253,8772,2299,8712,2336,8646,2364,8575,2381,8500,2387,8426,2381,8355,2364,8289,2336,8229,2299,8175,2253,8129,2199,8091,2139,8063,2073,8046,2002,8040,1927,8046,1852,8063,1782,8091,1716,8129,1655,8175,1602,8229,1556,8289,1518,8355,1490,8426,1473,8500,1467xe" filled="false" stroked="true" strokeweight=".567pt" strokecolor="#231f20">
                <v:path arrowok="t"/>
              </v:shape>
              <v:shape style="position:absolute;left:8357;top:2226;width:297;height:119" type="#_x0000_t75" stroked="false">
                <v:imagedata r:id="rId31" o:title="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 w:hint="default"/>
          <w:sz w:val="5"/>
          <w:szCs w:val="5"/>
        </w:rPr>
      </w:pPr>
    </w:p>
    <w:p>
      <w:pPr>
        <w:spacing w:line="240" w:lineRule="auto"/>
        <w:ind w:left="86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3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39" o:title="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0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1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2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3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2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4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6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7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8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1;top:24;width:449;height:875" coordorigin="191,24" coordsize="449,875">
              <v:shape style="position:absolute;left:191;top:24;width:449;height:875" coordorigin="191,24" coordsize="449,875" path="m191,898l640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3,619,471,614,497,605,522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7,346,419,347,438,350,503,383,544,449,549,488,548,509,514,571,477,583,539,583,586,543,623,475,630,428,628,408,597,337,534,292,465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3,651,558,652,532,684,532,704,535,713,549,727,558,731,582,731,591,727,601,718,564,718,558,715,550,706,548,700,548,682,550,675,558,667,563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2,615,920,673,896,722,855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49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4,876,510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45" o:title=""/>
              </v:shape>
            </v:group>
          </v:group>
        </w:pict>
      </w:r>
      <w:r>
        <w:rPr>
          <w:rFonts w:ascii="Arial"/>
          <w:spacing w:val="22"/>
          <w:sz w:val="20"/>
        </w:rPr>
      </w:r>
      <w:r>
        <w:rPr>
          <w:rFonts w:ascii="Times New Roman"/>
          <w:spacing w:val="22"/>
          <w:sz w:val="20"/>
        </w:rPr>
        <w:t> </w:t>
      </w:r>
      <w:r>
        <w:rPr>
          <w:rFonts w:ascii="Arial"/>
          <w:spacing w:val="22"/>
          <w:sz w:val="20"/>
        </w:rPr>
        <w:pict>
          <v:group style="width:50.85pt;height:50.85pt;mso-position-horizontal-relative:char;mso-position-vertical-relative:line" coordorigin="0,0" coordsize="1017,1017">
            <v:group style="position:absolute;left:6;top:6;width:1005;height:1005" coordorigin="6,6" coordsize="1005,1005">
              <v:shape style="position:absolute;left:6;top:6;width:1005;height:1005" coordorigin="6,6" coordsize="1005,1005" path="m508,6l434,11,363,27,296,53,235,87,179,129,129,179,87,235,53,296,27,363,11,434,6,508,11,582,27,653,53,720,87,782,129,838,179,887,235,929,296,964,363,989,434,1005,508,1010,582,1005,653,989,720,964,782,929,838,887,887,838,929,782,964,720,989,653,1005,582,1010,508,1005,434,989,363,964,296,929,235,887,179,838,129,782,87,720,53,653,27,582,11,508,6xe" filled="true" fillcolor="#d1d3d4" stroked="false">
                <v:path arrowok="t"/>
                <v:fill type="solid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425pt" strokecolor="#231f20">
                <v:path arrowok="t"/>
              </v:shape>
            </v:group>
            <v:group style="position:absolute;left:238;top:42;width:457;height:890" coordorigin="238,42" coordsize="457,890">
              <v:shape style="position:absolute;left:238;top:42;width:457;height:890" coordorigin="238,42" coordsize="457,890" path="m238,932l695,42e" filled="false" stroked="true" strokeweight=".334pt" strokecolor="#6d6e71">
                <v:path arrowok="t"/>
              </v:shape>
            </v:group>
            <v:group style="position:absolute;left:17;top:169;width:122;height:237" coordorigin="17,169" coordsize="122,237">
              <v:shape style="position:absolute;left:17;top:169;width:122;height:237" coordorigin="17,169" coordsize="122,237" path="m17,405l138,169e" filled="false" stroked="true" strokeweight=".334pt" strokecolor="#6d6e71">
                <v:path arrowok="t"/>
              </v:shape>
            </v:group>
            <v:group style="position:absolute;left:8;top:128;width:173;height:337" coordorigin="8,128" coordsize="173,337">
              <v:shape style="position:absolute;left:8;top:128;width:173;height:337" coordorigin="8,128" coordsize="173,337" path="m8,464l181,128e" filled="false" stroked="true" strokeweight=".334pt" strokecolor="#6d6e71">
                <v:path arrowok="t"/>
              </v:shape>
            </v:group>
            <v:group style="position:absolute;left:6;top:99;width:211;height:410" coordorigin="6,99" coordsize="211,410">
              <v:shape style="position:absolute;left:6;top:99;width:211;height:410" coordorigin="6,99" coordsize="211,410" path="m6,509l216,99e" filled="false" stroked="true" strokeweight=".334pt" strokecolor="#6d6e71">
                <v:path arrowok="t"/>
              </v:shape>
            </v:group>
            <v:group style="position:absolute;left:8;top:78;width:242;height:470" coordorigin="8,78" coordsize="242,470">
              <v:shape style="position:absolute;left:8;top:78;width:242;height:470" coordorigin="8,78" coordsize="242,470" path="m8,548l249,78e" filled="false" stroked="true" strokeweight=".334pt" strokecolor="#6d6e71">
                <v:path arrowok="t"/>
              </v:shape>
            </v:group>
            <v:group style="position:absolute;left:11;top:61;width:268;height:521" coordorigin="11,61" coordsize="268,521">
              <v:shape style="position:absolute;left:11;top:61;width:268;height:521" coordorigin="11,61" coordsize="268,521" path="m11,582l279,61e" filled="false" stroked="true" strokeweight=".334pt" strokecolor="#6d6e71">
                <v:path arrowok="t"/>
              </v:shape>
            </v:group>
            <v:group style="position:absolute;left:17;top:48;width:291;height:565" coordorigin="17,48" coordsize="291,565">
              <v:shape style="position:absolute;left:17;top:48;width:291;height:565" coordorigin="17,48" coordsize="291,565" path="m17,613l307,48e" filled="false" stroked="true" strokeweight=".334pt" strokecolor="#6d6e71">
                <v:path arrowok="t"/>
              </v:shape>
            </v:group>
            <v:group style="position:absolute;left:24;top:37;width:311;height:605" coordorigin="24,37" coordsize="311,605">
              <v:shape style="position:absolute;left:24;top:37;width:311;height:605" coordorigin="24,37" coordsize="311,605" path="m24,641l334,37e" filled="false" stroked="true" strokeweight=".334pt" strokecolor="#6d6e71">
                <v:path arrowok="t"/>
              </v:shape>
            </v:group>
            <v:group style="position:absolute;left:32;top:28;width:329;height:640" coordorigin="32,28" coordsize="329,640">
              <v:shape style="position:absolute;left:32;top:28;width:329;height:640" coordorigin="32,28" coordsize="329,640" path="m32,667l360,28e" filled="false" stroked="true" strokeweight=".334pt" strokecolor="#6d6e71">
                <v:path arrowok="t"/>
              </v:shape>
            </v:group>
            <v:group style="position:absolute;left:41;top:21;width:345;height:671" coordorigin="41,21" coordsize="345,671">
              <v:shape style="position:absolute;left:41;top:21;width:345;height:671" coordorigin="41,21" coordsize="345,671" path="m41,692l385,21e" filled="false" stroked="true" strokeweight=".334pt" strokecolor="#6d6e71">
                <v:path arrowok="t"/>
              </v:shape>
            </v:group>
            <v:group style="position:absolute;left:50;top:16;width:359;height:699" coordorigin="50,16" coordsize="359,699">
              <v:shape style="position:absolute;left:50;top:16;width:359;height:699" coordorigin="50,16" coordsize="359,699" path="m50,715l409,16e" filled="false" stroked="true" strokeweight=".334pt" strokecolor="#6d6e71">
                <v:path arrowok="t"/>
              </v:shape>
            </v:group>
            <v:group style="position:absolute;left:61;top:12;width:373;height:725" coordorigin="61,12" coordsize="373,725">
              <v:shape style="position:absolute;left:61;top:12;width:373;height:725" coordorigin="61,12" coordsize="373,725" path="m61,736l433,12e" filled="false" stroked="true" strokeweight=".334pt" strokecolor="#6d6e71">
                <v:path arrowok="t"/>
              </v:shape>
            </v:group>
            <v:group style="position:absolute;left:72;top:9;width:384;height:748" coordorigin="72,9" coordsize="384,748">
              <v:shape style="position:absolute;left:72;top:9;width:384;height:748" coordorigin="72,9" coordsize="384,748" path="m72,756l456,9e" filled="false" stroked="true" strokeweight=".334pt" strokecolor="#6d6e71">
                <v:path arrowok="t"/>
              </v:shape>
            </v:group>
            <v:group style="position:absolute;left:83;top:7;width:395;height:769" coordorigin="83,7" coordsize="395,769">
              <v:shape style="position:absolute;left:83;top:7;width:395;height:769" coordorigin="83,7" coordsize="395,769" path="m83,776l478,7e" filled="false" stroked="true" strokeweight=".334pt" strokecolor="#6d6e71">
                <v:path arrowok="t"/>
              </v:shape>
            </v:group>
            <v:group style="position:absolute;left:95;top:6;width:405;height:788" coordorigin="95,6" coordsize="405,788">
              <v:shape style="position:absolute;left:95;top:6;width:405;height:788" coordorigin="95,6" coordsize="405,788" path="m95,794l500,6e" filled="false" stroked="true" strokeweight=".334pt" strokecolor="#6d6e71">
                <v:path arrowok="t"/>
              </v:shape>
            </v:group>
            <v:group style="position:absolute;left:108;top:6;width:414;height:805" coordorigin="108,6" coordsize="414,805">
              <v:shape style="position:absolute;left:108;top:6;width:414;height:805" coordorigin="108,6" coordsize="414,805" path="m108,811l521,6e" filled="false" stroked="true" strokeweight=".334pt" strokecolor="#6d6e71">
                <v:path arrowok="t"/>
              </v:shape>
            </v:group>
            <v:group style="position:absolute;left:121;top:7;width:422;height:821" coordorigin="121,7" coordsize="422,821">
              <v:shape style="position:absolute;left:121;top:7;width:422;height:821" coordorigin="121,7" coordsize="422,821" path="m121,828l542,7e" filled="false" stroked="true" strokeweight=".334pt" strokecolor="#6d6e71">
                <v:path arrowok="t"/>
              </v:shape>
            </v:group>
            <v:group style="position:absolute;left:134;top:9;width:429;height:835" coordorigin="134,9" coordsize="429,835">
              <v:shape style="position:absolute;left:134;top:9;width:429;height:835" coordorigin="134,9" coordsize="429,835" path="m134,843l562,9e" filled="false" stroked="true" strokeweight=".334pt" strokecolor="#6d6e71">
                <v:path arrowok="t"/>
              </v:shape>
            </v:group>
            <v:group style="position:absolute;left:148;top:12;width:435;height:847" coordorigin="148,12" coordsize="435,847">
              <v:shape style="position:absolute;left:148;top:12;width:435;height:847" coordorigin="148,12" coordsize="435,847" path="m148,858l583,12e" filled="false" stroked="true" strokeweight=".334pt" strokecolor="#6d6e71">
                <v:path arrowok="t"/>
              </v:shape>
            </v:group>
            <v:group style="position:absolute;left:162;top:15;width:441;height:858" coordorigin="162,15" coordsize="441,858">
              <v:shape style="position:absolute;left:162;top:15;width:441;height:858" coordorigin="162,15" coordsize="441,858" path="m162,872l602,15e" filled="false" stroked="true" strokeweight=".334pt" strokecolor="#6d6e71">
                <v:path arrowok="t"/>
              </v:shape>
            </v:group>
            <v:group style="position:absolute;left:177;top:19;width:445;height:867" coordorigin="177,19" coordsize="445,867">
              <v:shape style="position:absolute;left:177;top:19;width:445;height:867" coordorigin="177,19" coordsize="445,867" path="m177,885l622,19e" filled="false" stroked="true" strokeweight=".334pt" strokecolor="#6d6e71">
                <v:path arrowok="t"/>
              </v:shape>
            </v:group>
            <v:group style="position:absolute;left:192;top:24;width:449;height:875" coordorigin="192,24" coordsize="449,875">
              <v:shape style="position:absolute;left:192;top:24;width:449;height:875" coordorigin="192,24" coordsize="449,875" path="m192,898l641,24e" filled="false" stroked="true" strokeweight=".334pt" strokecolor="#6d6e71">
                <v:path arrowok="t"/>
              </v:shape>
            </v:group>
            <v:group style="position:absolute;left:207;top:29;width:453;height:881" coordorigin="207,29" coordsize="453,881">
              <v:shape style="position:absolute;left:207;top:29;width:453;height:881" coordorigin="207,29" coordsize="453,881" path="m207,910l659,29e" filled="false" stroked="true" strokeweight=".334pt" strokecolor="#6d6e71">
                <v:path arrowok="t"/>
              </v:shape>
            </v:group>
            <v:group style="position:absolute;left:223;top:35;width:455;height:886" coordorigin="223,35" coordsize="455,886">
              <v:shape style="position:absolute;left:223;top:35;width:455;height:886" coordorigin="223,35" coordsize="455,886" path="m223,921l677,35e" filled="false" stroked="true" strokeweight=".334pt" strokecolor="#6d6e71">
                <v:path arrowok="t"/>
              </v:shape>
            </v:group>
            <v:group style="position:absolute;left:37;top:154;width:328;height:449" coordorigin="37,154" coordsize="328,449">
              <v:shape style="position:absolute;left:37;top:154;width:328;height:449" coordorigin="37,154" coordsize="328,449" path="m358,217l210,217,224,219,237,222,276,270,278,284,277,300,254,364,196,436,124,510,37,591,37,603,278,603,311,528,137,528,189,485,263,420,308,374,350,316,365,250,363,231,358,217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331,482l315,482,308,495,300,505,244,528,224,528,311,528,331,482xe" filled="true" fillcolor="#231f20" stroked="false">
                <v:path arrowok="t"/>
                <v:fill type="solid"/>
              </v:shape>
              <v:shape style="position:absolute;left:37;top:154;width:328;height:449" coordorigin="37,154" coordsize="328,449" path="m254,154l184,173,139,219,119,261,131,267,148,245,167,230,188,221,210,217,358,217,357,214,298,161,277,156,254,154xe" filled="true" fillcolor="#231f20" stroked="false">
                <v:path arrowok="t"/>
                <v:fill type="solid"/>
              </v:shape>
            </v:group>
            <v:group style="position:absolute;left:337;top:155;width:349;height:466" coordorigin="337,155" coordsize="349,466">
              <v:shape style="position:absolute;left:337;top:155;width:349;height:466" coordorigin="337,155" coordsize="349,466" path="m384,539l365,539,356,542,341,556,337,565,337,587,397,619,416,620,444,619,471,614,497,605,523,594,539,583,477,583,466,582,456,580,446,575,436,569,422,558,411,551,404,545,399,543,392,540,384,539xe" filled="true" fillcolor="#231f20" stroked="false">
                <v:path arrowok="t"/>
                <v:fill type="solid"/>
              </v:shape>
              <v:shape style="position:absolute;left:337;top:155;width:349;height:466" coordorigin="337,155" coordsize="349,466" path="m685,155l498,155,398,346,419,347,438,350,503,383,544,449,549,488,548,509,514,571,477,583,539,583,586,543,623,475,630,428,628,408,597,337,534,292,466,275,487,234,661,234,685,155xe" filled="true" fillcolor="#231f20" stroked="false">
                <v:path arrowok="t"/>
                <v:fill type="solid"/>
              </v:shape>
            </v:group>
            <v:group style="position:absolute;left:95;top:651;width:69;height:80" coordorigin="95,651" coordsize="69,80">
              <v:shape style="position:absolute;left:95;top:651;width:69;height:80" coordorigin="95,651" coordsize="69,80" path="m142,651l121,651,112,655,99,669,95,679,95,704,99,713,112,727,121,731,140,731,147,729,158,721,160,718,125,718,121,716,117,711,114,707,112,700,112,681,114,675,121,667,126,664,160,664,159,663,150,654,142,65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49,701l147,707,145,711,139,716,135,718,160,718,162,714,164,706,149,701xe" filled="true" fillcolor="#231f20" stroked="false">
                <v:path arrowok="t"/>
                <v:fill type="solid"/>
              </v:shape>
              <v:shape style="position:absolute;left:95;top:651;width:69;height:80" coordorigin="95,651" coordsize="69,80" path="m160,664l136,664,139,666,145,670,147,673,148,677,164,674,162,668,160,664xe" filled="true" fillcolor="#231f20" stroked="false">
                <v:path arrowok="t"/>
                <v:fill type="solid"/>
              </v:shape>
            </v:group>
            <v:group style="position:absolute;left:178;top:653;width:60;height:78" coordorigin="178,653" coordsize="60,78">
              <v:shape style="position:absolute;left:178;top:653;width:60;height:78" coordorigin="178,653" coordsize="60,78" path="m236,652l178,652,178,730,238,730,238,717,194,717,194,696,233,696,233,683,194,683,194,666,236,666,236,652xe" filled="true" fillcolor="#231f20" stroked="false">
                <v:path arrowok="t"/>
                <v:fill type="solid"/>
              </v:shape>
            </v:group>
            <v:group style="position:absolute;left:251;top:653;width:63;height:78" coordorigin="251,653" coordsize="63,78">
              <v:shape style="position:absolute;left:251;top:653;width:63;height:78" coordorigin="251,653" coordsize="63,78" path="m267,652l251,652,251,730,266,730,266,679,284,679,267,652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284,679l266,679,298,730,314,730,314,704,299,704,284,679xe" filled="true" fillcolor="#231f20" stroked="false">
                <v:path arrowok="t"/>
                <v:fill type="solid"/>
              </v:shape>
              <v:shape style="position:absolute;left:251;top:653;width:63;height:78" coordorigin="251,653" coordsize="63,78" path="m314,652l299,652,299,704,314,704,314,652xe" filled="true" fillcolor="#231f20" stroked="false">
                <v:path arrowok="t"/>
                <v:fill type="solid"/>
              </v:shape>
            </v:group>
            <v:group style="position:absolute;left:325;top:653;width:63;height:78" coordorigin="325,653" coordsize="63,78">
              <v:shape style="position:absolute;left:325;top:653;width:63;height:78" coordorigin="325,653" coordsize="63,78" path="m365,666l349,666,349,730,365,730,365,666xe" filled="true" fillcolor="#231f20" stroked="false">
                <v:path arrowok="t"/>
                <v:fill type="solid"/>
              </v:shape>
              <v:shape style="position:absolute;left:325;top:653;width:63;height:78" coordorigin="325,653" coordsize="63,78" path="m388,652l325,652,325,666,388,666,388,652xe" filled="true" fillcolor="#231f20" stroked="false">
                <v:path arrowok="t"/>
                <v:fill type="solid"/>
              </v:shape>
            </v:group>
            <v:group style="position:absolute;left:382;top:653;width:80;height:78" coordorigin="382,653" coordsize="80,78">
              <v:shape style="position:absolute;left:382;top:653;width:80;height:78" coordorigin="382,653" coordsize="80,78" path="m430,652l413,652,382,730,399,730,405,712,454,712,449,699,410,699,421,670,437,670,430,65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54,712l437,712,444,730,461,730,454,712xe" filled="true" fillcolor="#231f20" stroked="false">
                <v:path arrowok="t"/>
                <v:fill type="solid"/>
              </v:shape>
              <v:shape style="position:absolute;left:382;top:653;width:80;height:78" coordorigin="382,653" coordsize="80,78" path="m437,670l421,670,432,699,449,699,437,670xe" filled="true" fillcolor="#231f20" stroked="false">
                <v:path arrowok="t"/>
                <v:fill type="solid"/>
              </v:shape>
            </v:group>
            <v:group style="position:absolute;left:453;top:653;width:74;height:78" coordorigin="453,653" coordsize="74,78">
              <v:shape style="position:absolute;left:453;top:653;width:74;height:78" coordorigin="453,653" coordsize="74,78" path="m471,652l453,652,482,730,499,730,506,710,491,710,471,652xe" filled="true" fillcolor="#231f20" stroked="false">
                <v:path arrowok="t"/>
                <v:fill type="solid"/>
              </v:shape>
              <v:shape style="position:absolute;left:453;top:653;width:74;height:78" coordorigin="453,653" coordsize="74,78" path="m527,652l510,652,491,710,506,710,527,652xe" filled="true" fillcolor="#231f20" stroked="false">
                <v:path arrowok="t"/>
                <v:fill type="solid"/>
              </v:shape>
            </v:group>
            <v:group style="position:absolute;left:532;top:651;width:77;height:80" coordorigin="532,651" coordsize="77,80">
              <v:shape style="position:absolute;left:532;top:651;width:77;height:80" coordorigin="532,651" coordsize="77,80" path="m582,651l564,651,558,652,532,684,532,704,535,713,549,727,558,731,582,731,591,727,601,718,564,718,559,715,550,706,548,700,548,682,550,675,558,667,564,664,601,664,591,655,582,651xe" filled="true" fillcolor="#231f20" stroked="false">
                <v:path arrowok="t"/>
                <v:fill type="solid"/>
              </v:shape>
              <v:shape style="position:absolute;left:532;top:651;width:77;height:80" coordorigin="532,651" coordsize="77,80" path="m601,664l577,664,582,667,590,675,592,682,592,700,590,706,582,715,576,718,601,718,605,713,608,704,608,679,605,669,601,664xe" filled="true" fillcolor="#231f20" stroked="false">
                <v:path arrowok="t"/>
                <v:fill type="solid"/>
              </v:shape>
            </v:group>
            <v:group style="position:absolute;left:617;top:651;width:65;height:80" coordorigin="617,651" coordsize="65,80">
              <v:shape style="position:absolute;left:617;top:651;width:65;height:80" coordorigin="617,651" coordsize="65,80" path="m632,703l617,705,618,713,621,720,632,729,639,731,656,731,662,730,671,726,675,723,678,718,645,718,641,717,635,712,633,708,632,703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58,651l642,651,637,652,620,679,622,684,630,691,636,694,651,697,656,699,660,700,662,701,664,704,665,705,665,710,664,713,658,717,655,718,678,718,680,716,681,712,681,702,680,698,644,680,639,678,636,675,635,673,635,670,636,668,640,665,644,664,677,664,676,662,671,658,666,653,658,651xe" filled="true" fillcolor="#231f20" stroked="false">
                <v:path arrowok="t"/>
                <v:fill type="solid"/>
              </v:shape>
              <v:shape style="position:absolute;left:617;top:651;width:65;height:80" coordorigin="617,651" coordsize="65,80" path="m677,664l653,664,656,665,661,668,662,671,663,675,679,675,678,667,677,664xe" filled="true" fillcolor="#231f20" stroked="false">
                <v:path arrowok="t"/>
                <v:fill type="solid"/>
              </v:shape>
            </v:group>
            <v:group style="position:absolute;left:631;top:344;width:292;height:457" coordorigin="631,344" coordsize="292,457">
              <v:shape style="position:absolute;left:631;top:344;width:292;height:457" coordorigin="631,344" coordsize="292,457" path="m631,344l688,374,745,405,800,440,846,479,899,550,923,615,920,673,896,722,856,761,803,788,744,801e" filled="false" stroked="true" strokeweight=".669pt" strokecolor="#231f20">
                <v:path arrowok="t"/>
              </v:shape>
              <v:shape style="position:absolute;left:458;top:149;width:484;height:671" type="#_x0000_t75" stroked="false">
                <v:imagedata r:id="rId50" o:title=""/>
              </v:shape>
            </v:group>
            <v:group style="position:absolute;left:298;top:662;width:555;height:221" coordorigin="298,662" coordsize="555,221">
              <v:shape style="position:absolute;left:298;top:662;width:555;height:221" coordorigin="298,662" coordsize="555,221" path="m852,662l817,724,771,777,716,821,654,855,585,876,511,883,454,879,399,866,347,845,298,817e" filled="false" stroked="true" strokeweight=".717pt" strokecolor="#231f20">
                <v:path arrowok="t"/>
              </v:shape>
            </v:group>
            <v:group style="position:absolute;left:6;top:6;width:1005;height:1005" coordorigin="6,6" coordsize="1005,1005">
              <v:shape style="position:absolute;left:6;top:6;width:1005;height:1005" coordorigin="6,6" coordsize="1005,1005" path="m508,6l582,11,653,27,720,53,782,87,838,129,887,179,929,235,964,296,989,363,1005,434,1010,508,1005,582,989,653,964,720,929,782,887,838,838,887,782,929,720,964,653,989,582,1005,508,1010,434,1005,363,989,296,964,235,929,179,887,129,838,87,782,53,720,27,653,11,582,6,508,11,434,27,363,53,296,87,235,129,179,179,129,235,87,296,53,363,27,434,11,508,6xe" filled="false" stroked="true" strokeweight=".567pt" strokecolor="#231f20">
                <v:path arrowok="t"/>
              </v:shape>
              <v:shape style="position:absolute;left:351;top:833;width:326;height:132" type="#_x0000_t75" stroked="false">
                <v:imagedata r:id="rId51" o:title=""/>
              </v:shape>
            </v:group>
          </v:group>
        </w:pict>
      </w:r>
      <w:r>
        <w:rPr>
          <w:rFonts w:ascii="Arial"/>
          <w:spacing w:val="22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0"/>
        <w:ind w:right="5399"/>
        <w:jc w:val="left"/>
      </w:pPr>
      <w:r>
        <w:rPr>
          <w:color w:val="231F20"/>
        </w:rPr>
        <w:t>Ele trocou essas moedas por uma única nota. Qual é a nota que Lucas recebeu nessa</w:t>
      </w:r>
      <w:r>
        <w:rPr>
          <w:color w:val="231F20"/>
          <w:spacing w:val="-15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97"/>
        <w:ind w:right="0"/>
        <w:jc w:val="left"/>
      </w:pPr>
      <w:r>
        <w:rPr/>
        <w:pict>
          <v:shape style="position:absolute;margin-left:63.527599pt;margin-top:7.156862pt;width:146.7714pt;height:66.852pt;mso-position-horizontal-relative:page;mso-position-vertical-relative:paragraph;z-index:-55000" type="#_x0000_t75" stroked="false">
            <v:imagedata r:id="rId52" o:title=""/>
            <w10:wrap type="none"/>
          </v:shape>
        </w:pict>
      </w:r>
      <w:r>
        <w:rPr/>
        <w:pict>
          <v:shape style="position:absolute;margin-left:312.97699pt;margin-top:7.156962pt;width:146.771pt;height:66.6939pt;mso-position-horizontal-relative:page;mso-position-vertical-relative:paragraph;z-index:1840" type="#_x0000_t75" stroked="false">
            <v:imagedata r:id="rId53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957pt;width:146.7714pt;height:66.6949pt;mso-position-horizontal-relative:page;mso-position-vertical-relative:paragraph;z-index:-54952" type="#_x0000_t75" stroked="false">
            <v:imagedata r:id="rId54" o:title=""/>
            <w10:wrap type="none"/>
          </v:shape>
        </w:pict>
      </w:r>
      <w:r>
        <w:rPr/>
        <w:pict>
          <v:shape style="position:absolute;margin-left:312.976013pt;margin-top:2.309857pt;width:146.772pt;height:66.852pt;mso-position-horizontal-relative:page;mso-position-vertical-relative:paragraph;z-index:1888" type="#_x0000_t75" stroked="false">
            <v:imagedata r:id="rId55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5"/>
        </w:numPr>
        <w:tabs>
          <w:tab w:pos="551" w:val="left" w:leader="none"/>
        </w:tabs>
        <w:spacing w:line="256" w:lineRule="auto" w:before="0" w:after="0"/>
        <w:ind w:left="110" w:right="41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(M041353E4) </w:t>
      </w:r>
      <w:r>
        <w:rPr>
          <w:rFonts w:ascii="Arial" w:hAnsi="Arial"/>
          <w:color w:val="231F20"/>
          <w:sz w:val="22"/>
        </w:rPr>
        <w:t>Marcos percorreu 15 quilômetros de uma corrida cujo trajeto total é de 45 quilômetros. Quantos quilômetros ele ainda precisaria percorrer para completar essa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2"/>
        </w:rPr>
        <w:t> </w:t>
      </w:r>
      <w:r>
        <w:rPr>
          <w:color w:val="231F20"/>
        </w:rPr>
        <w:t>15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3"/>
        </w:rPr>
        <w:t> </w:t>
      </w:r>
      <w:r>
        <w:rPr>
          <w:color w:val="231F20"/>
        </w:rPr>
        <w:t>45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5pt;width:64.7pt;height:19.350pt;mso-position-horizontal-relative:page;mso-position-vertical-relative:paragraph;z-index:179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66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765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valor posicional do algarismo 7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700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7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8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(M041460E4) </w:t>
      </w:r>
      <w:r>
        <w:rPr>
          <w:rFonts w:ascii="Arial" w:hAnsi="Arial"/>
          <w:color w:val="231F20"/>
          <w:sz w:val="22"/>
        </w:rPr>
        <w:t>O relógio abaixo indica o horário em que Fábio almoça todos os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2.225998pt;margin-top:13.612945pt;width:163.95pt;height:163.95pt;mso-position-horizontal-relative:page;mso-position-vertical-relative:paragraph;z-index:1912;mso-wrap-distance-left:0;mso-wrap-distance-right:0" coordorigin="2045,272" coordsize="3279,3279">
            <v:group style="position:absolute;left:4581;top:2428;width:108;height:72" coordorigin="4581,2428" coordsize="108,72">
              <v:shape style="position:absolute;left:4581;top:2428;width:108;height:72" coordorigin="4581,2428" coordsize="108,72" path="m4581,2428l4689,2499e" filled="false" stroked="true" strokeweight="3.262pt" strokecolor="#c7c8ca">
                <v:path arrowok="t"/>
              </v:shape>
            </v:group>
            <v:group style="position:absolute;left:4565;top:1351;width:117;height:62" coordorigin="4565,1351" coordsize="117,62">
              <v:shape style="position:absolute;left:4565;top:1351;width:117;height:62" coordorigin="4565,1351" coordsize="117,62" path="m4565,1413l4681,1351e" filled="false" stroked="true" strokeweight="3.262pt" strokecolor="#c7c8ca">
                <v:path arrowok="t"/>
              </v:shape>
            </v:group>
            <v:group style="position:absolute;left:4770;top:1914;width:65;height:2" coordorigin="4770,1914" coordsize="65,2">
              <v:shape style="position:absolute;left:4770;top:1914;width:65;height:2" coordorigin="4770,1914" coordsize="65,0" path="m4770,1914l4834,1914e" filled="false" stroked="true" strokeweight="3.188pt" strokecolor="#c7c8ca">
                <v:path arrowok="t"/>
              </v:shape>
            </v:group>
            <v:group style="position:absolute;left:2211;top:444;width:2935;height:2935" coordorigin="2211,444" coordsize="2935,2935">
              <v:shape style="position:absolute;left:2211;top:444;width:2935;height:2935" coordorigin="2211,444" coordsize="2935,2935" path="m3678,444l3603,446,3528,452,3455,461,3383,474,3312,490,3242,510,3174,533,3107,560,3042,589,2979,621,2917,657,2858,695,2800,736,2745,779,2692,825,2641,874,2592,925,2546,978,2502,1034,2462,1091,2423,1151,2388,1212,2356,1275,2326,1340,2300,1407,2277,1475,2257,1545,2241,1616,2228,1688,2219,1762,2213,1836,2211,1912,2213,1987,2219,2062,2228,2135,2241,2207,2257,2278,2277,2348,2300,2416,2326,2483,2356,2548,2388,2611,2423,2672,2462,2732,2502,2789,2546,2845,2592,2898,2641,2949,2692,2998,2745,3044,2800,3087,2858,3128,2917,3166,2979,3202,3042,3234,3107,3264,3174,3290,3242,3313,3312,3333,3383,3349,3455,3362,3528,3371,3603,3377,3678,3379,3754,3377,3828,3371,3902,3362,3974,3349,4045,3333,4115,3313,4183,3290,4249,3264,4314,3234,4378,3202,4439,3166,4499,3128,4556,3087,4612,3044,4665,2998,4716,2949,4764,2898,4811,2845,4854,2789,4895,2732,4933,2672,4968,2611,5001,2548,5030,2483,5057,2416,5080,2348,5099,2278,5116,2207,5129,2135,5138,2062,5144,1987,5146,1912,5144,1836,5138,1762,5129,1688,5116,1616,5099,1545,5080,1475,5057,1407,5030,1340,5001,1275,4968,1212,4933,1151,4895,1091,4854,1034,4811,978,4764,925,4716,874,4665,825,4612,779,4556,736,4499,695,4439,657,4378,621,4314,589,4249,560,4183,533,4115,510,4045,490,3974,474,3902,461,3828,452,3754,446,3678,444xe" filled="true" fillcolor="#ffffff" stroked="false">
                <v:path arrowok="t"/>
                <v:fill type="solid"/>
              </v:shape>
            </v:group>
            <v:group style="position:absolute;left:2211;top:444;width:2935;height:2935" coordorigin="2211,444" coordsize="2935,2935">
              <v:shape style="position:absolute;left:2211;top:444;width:2935;height:2935" coordorigin="2211,444" coordsize="2935,2935" path="m5146,1912l5144,1987,5138,2062,5129,2135,5116,2207,5099,2278,5080,2348,5057,2416,5030,2483,5001,2548,4968,2611,4933,2672,4895,2732,4854,2789,4811,2845,4764,2898,4716,2949,4665,2998,4612,3044,4556,3087,4499,3128,4439,3166,4378,3202,4314,3234,4249,3264,4183,3290,4115,3313,4045,3333,3974,3349,3902,3362,3828,3371,3754,3377,3678,3379,3603,3377,3528,3371,3455,3362,3383,3349,3312,3333,3242,3313,3174,3290,3107,3264,3042,3234,2979,3202,2917,3166,2858,3128,2800,3087,2745,3044,2692,2998,2641,2949,2592,2898,2546,2845,2502,2789,2462,2732,2423,2672,2388,2611,2356,2548,2326,2483,2300,2416,2277,2348,2257,2278,2241,2207,2228,2135,2219,2062,2213,1987,2211,1912,2213,1836,2219,1762,2228,1688,2241,1616,2257,1545,2277,1475,2300,1407,2326,1340,2356,1275,2388,1212,2423,1151,2462,1091,2502,1034,2546,978,2592,925,2641,874,2692,825,2745,779,2800,736,2858,695,2917,657,2979,621,3042,589,3107,560,3174,533,3242,510,3312,490,3383,474,3455,461,3528,452,3603,446,3678,444,3754,446,3828,452,3902,461,3974,474,4045,490,4115,510,4183,533,4249,560,4314,589,4378,621,4439,657,4499,695,4556,736,4612,779,4665,825,4716,874,4764,925,4811,978,4854,1034,4895,1091,4933,1151,4968,1212,5001,1275,5030,1340,5057,1407,5080,1475,5099,1545,5116,1616,5129,1688,5138,1762,5144,1836,5146,1912xe" filled="false" stroked="true" strokeweight="1.682pt" strokecolor="#3d3c3e">
                <v:path arrowok="t"/>
              </v:shape>
            </v:group>
            <v:group style="position:absolute;left:2253;top:486;width:2851;height:2851" coordorigin="2253,486" coordsize="2851,2851">
              <v:shape style="position:absolute;left:2253;top:486;width:2851;height:2851" coordorigin="2253,486" coordsize="2851,2851" path="m3678,486l3603,488,3528,494,3454,504,3382,517,3311,534,3241,554,3173,578,3107,605,3042,635,2979,669,2918,705,2859,745,2803,787,2748,832,2696,879,2646,929,2598,981,2553,1036,2511,1093,2472,1152,2436,1213,2402,1276,2372,1340,2345,1407,2321,1475,2301,1544,2284,1615,2270,1688,2261,1761,2255,1836,2253,1912,2255,1987,2261,2062,2270,2136,2284,2208,2301,2279,2321,2348,2345,2416,2372,2483,2402,2548,2436,2611,2472,2671,2511,2730,2553,2787,2598,2842,2646,2894,2696,2944,2748,2992,2803,3036,2859,3079,2918,3118,2979,3154,3042,3188,3107,3218,3173,3245,3241,3269,3311,3289,3382,3306,3454,3320,3528,3329,3603,3335,3678,3337,3754,3335,3829,3329,3902,3320,3975,3306,4046,3289,4115,3269,4183,3245,4250,3218,4314,3188,4377,3154,4438,3118,4497,3079,4554,3036,4609,2992,4661,2944,4711,2894,4758,2842,4803,2787,4845,2730,4885,2671,4921,2611,4954,2548,4985,2483,5012,2416,5036,2348,5056,2279,5073,2208,5086,2136,5096,2062,5102,1987,5104,1912,5102,1836,5096,1761,5086,1688,5073,1615,5056,1544,5036,1475,5012,1407,4985,1340,4954,1276,4921,1213,4885,1152,4845,1093,4803,1036,4758,981,4711,929,4661,879,4609,832,4554,787,4497,745,4438,705,4377,669,4314,635,4250,605,4183,578,4115,554,4046,534,3975,517,3902,504,3829,494,3754,488,3678,486xe" filled="true" fillcolor="#e3e4e5" stroked="false">
                <v:path arrowok="t"/>
                <v:fill type="solid"/>
              </v:shape>
              <v:shape style="position:absolute;left:3467;top:582;width:399;height:241" type="#_x0000_t75" stroked="false">
                <v:imagedata r:id="rId57" o:title=""/>
              </v:shape>
              <v:shape style="position:absolute;left:4217;top:738;width:136;height:241" type="#_x0000_t75" stroked="false">
                <v:imagedata r:id="rId58" o:title=""/>
              </v:shape>
              <v:shape style="position:absolute;left:4624;top:1165;width:197;height:241" type="#_x0000_t75" stroked="false">
                <v:imagedata r:id="rId59" o:title=""/>
              </v:shape>
              <v:shape style="position:absolute;left:4806;top:1785;width:196;height:245" type="#_x0000_t75" stroked="false">
                <v:imagedata r:id="rId60" o:title=""/>
              </v:shape>
              <v:shape style="position:absolute;left:4632;top:2377;width:207;height:241" type="#_x0000_t75" stroked="false">
                <v:imagedata r:id="rId61" o:title=""/>
              </v:shape>
              <v:shape style="position:absolute;left:4204;top:2840;width:197;height:241" type="#_x0000_t75" stroked="false">
                <v:imagedata r:id="rId62" o:title=""/>
              </v:shape>
              <v:shape style="position:absolute;left:3571;top:2997;width:195;height:245" type="#_x0000_t75" stroked="false">
                <v:imagedata r:id="rId63" o:title=""/>
              </v:shape>
              <v:shape style="position:absolute;left:2982;top:2831;width:192;height:237" type="#_x0000_t75" stroked="false">
                <v:imagedata r:id="rId64" o:title=""/>
              </v:shape>
              <v:shape style="position:absolute;left:2531;top:2377;width:193;height:245" type="#_x0000_t75" stroked="false">
                <v:imagedata r:id="rId65" o:title=""/>
              </v:shape>
              <v:shape style="position:absolute;left:2355;top:1757;width:195;height:245" type="#_x0000_t75" stroked="false">
                <v:imagedata r:id="rId66" o:title=""/>
              </v:shape>
            </v:group>
            <v:group style="position:absolute;left:2514;top:1188;width:401;height:245" coordorigin="2514,1188" coordsize="401,245">
              <v:shape style="position:absolute;left:2514;top:1188;width:401;height:245" coordorigin="2514,1188" coordsize="401,245" path="m2835,1188l2819,1188,2796,1189,2735,1231,2721,1308,2721,1311,2729,1374,2769,1423,2818,1432,2842,1431,2863,1425,2880,1416,2893,1403,2901,1388,2807,1388,2800,1382,2786,1311,2786,1308,2787,1289,2806,1232,2900,1232,2895,1222,2890,1215,2884,1209,2877,1203,2869,1198,2848,1190,2835,1188xe" filled="true" fillcolor="#231f20" stroked="false">
                <v:path arrowok="t"/>
                <v:fill type="solid"/>
              </v:shape>
              <v:shape style="position:absolute;left:2514;top:1188;width:401;height:245" coordorigin="2514,1188" coordsize="401,245" path="m2900,1232l2828,1232,2836,1237,2841,1248,2849,1308,2849,1323,2835,1381,2830,1385,2824,1388,2901,1388,2902,1386,2909,1364,2913,1338,2914,1308,2914,1294,2902,1236,2900,1232xe" filled="true" fillcolor="#231f20" stroked="false">
                <v:path arrowok="t"/>
                <v:fill type="solid"/>
              </v:shape>
              <v:shape style="position:absolute;left:2514;top:1188;width:401;height:245" coordorigin="2514,1188" coordsize="401,245" path="m2650,1271l2583,1271,2583,1428,2650,1428,2650,1271xe" filled="true" fillcolor="#231f20" stroked="false">
                <v:path arrowok="t"/>
                <v:fill type="solid"/>
              </v:shape>
              <v:shape style="position:absolute;left:2514;top:1188;width:401;height:245" coordorigin="2514,1188" coordsize="401,245" path="m2650,1188l2595,1188,2589,1198,2583,1208,2530,1246,2514,1251,2514,1305,2572,1279,2583,1271,2650,1271,2650,1188xe" filled="true" fillcolor="#231f20" stroked="false">
                <v:path arrowok="t"/>
                <v:fill type="solid"/>
              </v:shape>
              <v:shape style="position:absolute;left:2875;top:767;width:356;height:241" type="#_x0000_t75" stroked="false">
                <v:imagedata r:id="rId67" o:title=""/>
              </v:shape>
              <v:shape style="position:absolute;left:3614;top:1850;width:106;height:106" type="#_x0000_t75" stroked="false">
                <v:imagedata r:id="rId68" o:title=""/>
              </v:shape>
            </v:group>
            <v:group style="position:absolute;left:3667;top:446;width:2;height:101" coordorigin="3667,446" coordsize="2,101">
              <v:shape style="position:absolute;left:3667;top:446;width:2;height:101" coordorigin="3667,446" coordsize="0,101" path="m3667,547l3667,446e" filled="false" stroked="true" strokeweight="1.682pt" strokecolor="#3d3c3e">
                <v:path arrowok="t"/>
              </v:shape>
            </v:group>
            <v:group style="position:absolute;left:3670;top:3271;width:2;height:101" coordorigin="3670,3271" coordsize="2,101">
              <v:shape style="position:absolute;left:3670;top:3271;width:2;height:101" coordorigin="3670,3271" coordsize="0,101" path="m3670,3371l3670,3271e" filled="false" stroked="true" strokeweight="1.682pt" strokecolor="#3d3c3e">
                <v:path arrowok="t"/>
              </v:shape>
            </v:group>
            <v:group style="position:absolute;left:5038;top:1904;width:101;height:2" coordorigin="5038,1904" coordsize="101,2">
              <v:shape style="position:absolute;left:5038;top:1904;width:101;height:2" coordorigin="5038,1904" coordsize="101,0" path="m5139,1904l5038,1904e" filled="false" stroked="true" strokeweight="1.682pt" strokecolor="#3d3c3e">
                <v:path arrowok="t"/>
              </v:shape>
            </v:group>
            <v:group style="position:absolute;left:2220;top:1900;width:101;height:2" coordorigin="2220,1900" coordsize="101,2">
              <v:shape style="position:absolute;left:2220;top:1900;width:101;height:2" coordorigin="2220,1900" coordsize="101,0" path="m2321,1900l2220,1900e" filled="false" stroked="true" strokeweight="1.682pt" strokecolor="#3d3c3e">
                <v:path arrowok="t"/>
              </v:shape>
            </v:group>
            <v:group style="position:absolute;left:2958;top:3094;width:51;height:88" coordorigin="2958,3094" coordsize="51,88">
              <v:shape style="position:absolute;left:2958;top:3094;width:51;height:88" coordorigin="2958,3094" coordsize="51,88" path="m3009,3094l2958,3181e" filled="false" stroked="true" strokeweight="1.682pt" strokecolor="#3d3c3e">
                <v:path arrowok="t"/>
              </v:shape>
            </v:group>
            <v:group style="position:absolute;left:4368;top:647;width:51;height:88" coordorigin="4368,647" coordsize="51,88">
              <v:shape style="position:absolute;left:4368;top:647;width:51;height:88" coordorigin="4368,647" coordsize="51,88" path="m4419,647l4368,734e" filled="false" stroked="true" strokeweight="1.682pt" strokecolor="#3d3c3e">
                <v:path arrowok="t"/>
              </v:shape>
            </v:group>
            <v:group style="position:absolute;left:2414;top:1183;width:88;height:51" coordorigin="2414,1183" coordsize="88,51">
              <v:shape style="position:absolute;left:2414;top:1183;width:88;height:51" coordorigin="2414,1183" coordsize="88,51" path="m2414,1183l2501,1233e" filled="false" stroked="true" strokeweight="1.682pt" strokecolor="#3d3c3e">
                <v:path arrowok="t"/>
              </v:shape>
            </v:group>
            <v:group style="position:absolute;left:4852;top:2595;width:88;height:51" coordorigin="4852,2595" coordsize="88,51">
              <v:shape style="position:absolute;left:4852;top:2595;width:88;height:51" coordorigin="4852,2595" coordsize="88,51" path="m4852,2595l4939,2646e" filled="false" stroked="true" strokeweight="1.682pt" strokecolor="#3d3c3e">
                <v:path arrowok="t"/>
              </v:shape>
            </v:group>
            <v:group style="position:absolute;left:4371;top:3082;width:51;height:88" coordorigin="4371,3082" coordsize="51,88">
              <v:shape style="position:absolute;left:4371;top:3082;width:51;height:88" coordorigin="4371,3082" coordsize="51,88" path="m4371,3082l4421,3169e" filled="false" stroked="true" strokeweight="1.682pt" strokecolor="#3d3c3e">
                <v:path arrowok="t"/>
              </v:shape>
            </v:group>
            <v:group style="position:absolute;left:2956;top:637;width:51;height:88" coordorigin="2956,637" coordsize="51,88">
              <v:shape style="position:absolute;left:2956;top:637;width:51;height:88" coordorigin="2956,637" coordsize="51,88" path="m2956,637l3006,725e" filled="false" stroked="true" strokeweight="1.682pt" strokecolor="#3d3c3e">
                <v:path arrowok="t"/>
              </v:shape>
            </v:group>
            <v:group style="position:absolute;left:2418;top:2591;width:88;height:51" coordorigin="2418,2591" coordsize="88,51">
              <v:shape style="position:absolute;left:2418;top:2591;width:88;height:51" coordorigin="2418,2591" coordsize="88,51" path="m2418,2642l2505,2591e" filled="false" stroked="true" strokeweight="1.682pt" strokecolor="#3d3c3e">
                <v:path arrowok="t"/>
              </v:shape>
            </v:group>
            <v:group style="position:absolute;left:4860;top:1186;width:88;height:51" coordorigin="4860,1186" coordsize="88,51">
              <v:shape style="position:absolute;left:4860;top:1186;width:88;height:51" coordorigin="4860,1186" coordsize="88,51" path="m4860,1237l4947,1186e" filled="false" stroked="true" strokeweight="1.682pt" strokecolor="#3d3c3e">
                <v:path arrowok="t"/>
              </v:shape>
            </v:group>
            <v:group style="position:absolute;left:2062;top:289;width:3245;height:3245" coordorigin="2062,289" coordsize="3245,3245">
              <v:shape style="position:absolute;left:2062;top:289;width:3245;height:3245" coordorigin="2062,289" coordsize="3245,3245" path="m5306,1912l5305,1988,5299,2064,5291,2138,5279,2211,5264,2284,5245,2355,5224,2425,5199,2493,5172,2560,5141,2625,5108,2689,5073,2751,5034,2811,4993,2870,4950,2926,4904,2981,4856,3033,4806,3084,4753,3132,4699,3178,4642,3221,4584,3262,4523,3300,4461,3336,4397,3369,4332,3399,4265,3427,4197,3451,4127,3473,4056,3491,3984,3506,3910,3518,3836,3527,3760,3532,3684,3534,3608,3532,3532,3527,3458,3518,3384,3506,3312,3491,3241,3473,3171,3451,3103,3427,3036,3399,2970,3369,2907,3336,2845,3300,2784,3262,2726,3221,2669,3178,2615,3132,2562,3084,2512,3033,2464,2981,2418,2926,2375,2870,2334,2811,2295,2751,2259,2689,2226,2625,2196,2560,2169,2493,2144,2425,2123,2355,2104,2284,2089,2211,2077,2138,2069,2064,2063,1988,2062,1912,2063,1835,2069,1760,2077,1685,2089,1612,2104,1540,2123,1469,2144,1399,2169,1331,2196,1264,2226,1198,2259,1134,2295,1072,2334,1012,2375,954,2418,897,2464,842,2512,790,2562,740,2615,691,2669,646,2726,602,2784,561,2845,523,2907,487,2970,454,3036,424,3103,396,3171,372,3241,350,3312,332,3384,317,3458,305,3532,296,3608,291,3684,289,3760,291,3836,296,3910,305,3984,317,4056,332,4127,350,4197,372,4265,396,4332,424,4397,454,4461,487,4523,523,4584,561,4642,602,4699,646,4753,691,4806,740,4856,790,4904,842,4950,897,4993,954,5034,1012,5073,1072,5108,1134,5141,1198,5172,1264,5199,1331,5224,1399,5245,1469,5264,1540,5279,1612,5291,1685,5299,1760,5305,1835,5306,1912xe" filled="false" stroked="true" strokeweight="1.682pt" strokecolor="#3d3c3e">
                <v:path arrowok="t"/>
              </v:shape>
            </v:group>
            <v:group style="position:absolute;left:3519;top:1367;width:154;height:549" coordorigin="3519,1367" coordsize="154,549">
              <v:shape style="position:absolute;left:3519;top:1367;width:154;height:549" coordorigin="3519,1367" coordsize="154,549" path="m3672,1915l3519,1367e" filled="false" stroked="true" strokeweight="3.363pt" strokecolor="#231f20">
                <v:path arrowok="t"/>
              </v:shape>
            </v:group>
            <v:group style="position:absolute;left:3429;top:1227;width:194;height:195" coordorigin="3429,1227" coordsize="194,195">
              <v:shape style="position:absolute;left:3429;top:1227;width:194;height:195" coordorigin="3429,1227" coordsize="194,195" path="m3479,1227l3429,1422,3623,1368,3479,1227xe" filled="true" fillcolor="#231f20" stroked="false">
                <v:path arrowok="t"/>
                <v:fill type="solid"/>
              </v:shape>
            </v:group>
            <v:group style="position:absolute;left:3664;top:1915;width:2;height:833" coordorigin="3664,1915" coordsize="2,833">
              <v:shape style="position:absolute;left:3664;top:1915;width:2;height:833" coordorigin="3664,1915" coordsize="0,833" path="m3664,1915l3664,2747e" filled="false" stroked="true" strokeweight="3.985pt" strokecolor="#231f20">
                <v:path arrowok="t"/>
              </v:shape>
            </v:group>
            <v:group style="position:absolute;left:3544;top:2712;width:239;height:207" coordorigin="3544,2712" coordsize="239,207">
              <v:shape style="position:absolute;left:3544;top:2712;width:239;height:207" coordorigin="3544,2712" coordsize="239,207" path="m3783,2712l3544,2712,3664,2919,3783,2712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o horário em que Fábio almoça todos os</w:t>
      </w:r>
      <w:r>
        <w:rPr>
          <w:color w:val="231F20"/>
          <w:spacing w:val="-23"/>
        </w:rPr>
        <w:t> </w:t>
      </w:r>
      <w:r>
        <w:rPr>
          <w:color w:val="231F20"/>
        </w:rPr>
        <w:t>dias?</w:t>
      </w:r>
      <w:r>
        <w:rPr/>
      </w: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</w:rPr>
        <w:t>A) </w:t>
      </w:r>
      <w:r>
        <w:rPr>
          <w:color w:val="231F20"/>
          <w:spacing w:val="-9"/>
        </w:rPr>
        <w:t>11 </w:t>
      </w:r>
      <w:r>
        <w:rPr>
          <w:color w:val="231F20"/>
        </w:rPr>
        <w:t>horas e 6</w:t>
      </w:r>
      <w:r>
        <w:rPr>
          <w:color w:val="231F20"/>
          <w:spacing w:val="6"/>
        </w:rPr>
        <w:t> </w:t>
      </w:r>
      <w:r>
        <w:rPr>
          <w:color w:val="231F20"/>
        </w:rPr>
        <w:t>minutos.</w:t>
      </w:r>
      <w:r>
        <w:rPr/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</w:t>
      </w:r>
      <w:r>
        <w:rPr>
          <w:rFonts w:ascii="Arial"/>
          <w:color w:val="231F20"/>
          <w:spacing w:val="-9"/>
        </w:rPr>
        <w:t>11 </w:t>
      </w:r>
      <w:r>
        <w:rPr>
          <w:rFonts w:ascii="Arial"/>
          <w:color w:val="231F20"/>
        </w:rPr>
        <w:t>horas e 30</w:t>
      </w:r>
      <w:r>
        <w:rPr>
          <w:rFonts w:ascii="Arial"/>
          <w:color w:val="231F20"/>
          <w:spacing w:val="9"/>
        </w:rPr>
        <w:t> </w:t>
      </w:r>
      <w:r>
        <w:rPr>
          <w:rFonts w:ascii="Arial"/>
          <w:color w:val="231F20"/>
        </w:rPr>
        <w:t>minutos.</w:t>
      </w:r>
      <w:r>
        <w:rPr>
          <w:rFonts w:ascii="Arial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C) 12 horas e 6</w:t>
      </w:r>
      <w:r>
        <w:rPr>
          <w:color w:val="231F20"/>
          <w:spacing w:val="-6"/>
        </w:rPr>
        <w:t> </w:t>
      </w:r>
      <w:r>
        <w:rPr>
          <w:color w:val="231F20"/>
        </w:rPr>
        <w:t>minutos.</w:t>
      </w:r>
      <w:r>
        <w:rPr/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12 horas e 30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minutos.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0" w:lineRule="auto" w:before="0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(M051438E4)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23.59861pt;margin-top:14.889747pt;width:348.1pt;height:21.5pt;mso-position-horizontal-relative:page;mso-position-vertical-relative:paragraph;z-index:2008;mso-wrap-distance-left:0;mso-wrap-distance-right:0" coordorigin="2472,298" coordsize="6962,430">
            <v:group style="position:absolute;left:8810;top:308;width:2;height:122" coordorigin="8810,308" coordsize="2,122">
              <v:shape style="position:absolute;left:8810;top:308;width:2;height:122" coordorigin="8810,308" coordsize="0,122" path="m8810,429l8810,399,8810,369,8810,338,8810,308e" filled="false" stroked="true" strokeweight="1pt" strokecolor="#231f20">
                <v:path arrowok="t"/>
              </v:shape>
            </v:group>
            <v:group style="position:absolute;left:8218;top:308;width:2;height:122" coordorigin="8218,308" coordsize="2,122">
              <v:shape style="position:absolute;left:8218;top:308;width:2;height:122" coordorigin="8218,308" coordsize="0,122" path="m8218,429l8218,399,8218,369,8218,338,8218,308e" filled="false" stroked="true" strokeweight="1pt" strokecolor="#231f20">
                <v:path arrowok="t"/>
              </v:shape>
            </v:group>
            <v:group style="position:absolute;left:7626;top:308;width:2;height:122" coordorigin="7626,308" coordsize="2,122">
              <v:shape style="position:absolute;left:7626;top:308;width:2;height:122" coordorigin="7626,308" coordsize="0,122" path="m7626,429l7626,399,7626,369,7626,338,7626,308e" filled="false" stroked="true" strokeweight="1pt" strokecolor="#231f20">
                <v:path arrowok="t"/>
              </v:shape>
            </v:group>
            <v:group style="position:absolute;left:7034;top:308;width:2;height:122" coordorigin="7034,308" coordsize="2,122">
              <v:shape style="position:absolute;left:7034;top:308;width:2;height:122" coordorigin="7034,308" coordsize="0,122" path="m7034,429l7034,399,7034,369,7034,338,7034,308e" filled="false" stroked="true" strokeweight="1pt" strokecolor="#231f20">
                <v:path arrowok="t"/>
              </v:shape>
            </v:group>
            <v:group style="position:absolute;left:6442;top:308;width:2;height:122" coordorigin="6442,308" coordsize="2,122">
              <v:shape style="position:absolute;left:6442;top:308;width:2;height:122" coordorigin="6442,308" coordsize="0,122" path="m6442,429l6442,308e" filled="false" stroked="true" strokeweight="1pt" strokecolor="#231f20">
                <v:path arrowok="t"/>
              </v:shape>
            </v:group>
            <v:group style="position:absolute;left:5850;top:308;width:2;height:122" coordorigin="5850,308" coordsize="2,122">
              <v:shape style="position:absolute;left:5850;top:308;width:2;height:122" coordorigin="5850,308" coordsize="1,122" path="m5850,429l5850,399,5850,369,5850,338,5850,308e" filled="false" stroked="true" strokeweight="1pt" strokecolor="#231f20">
                <v:path arrowok="t"/>
              </v:shape>
            </v:group>
            <v:group style="position:absolute;left:5258;top:308;width:2;height:122" coordorigin="5258,308" coordsize="2,122">
              <v:shape style="position:absolute;left:5258;top:308;width:2;height:122" coordorigin="5258,308" coordsize="0,122" path="m5258,429l5258,308e" filled="false" stroked="true" strokeweight="1pt" strokecolor="#231f20">
                <v:path arrowok="t"/>
              </v:shape>
            </v:group>
            <v:group style="position:absolute;left:4666;top:308;width:2;height:122" coordorigin="4666,308" coordsize="2,122">
              <v:shape style="position:absolute;left:4666;top:308;width:2;height:122" coordorigin="4666,308" coordsize="0,122" path="m4666,429l4666,308e" filled="false" stroked="true" strokeweight="1pt" strokecolor="#231f20">
                <v:path arrowok="t"/>
              </v:shape>
            </v:group>
            <v:group style="position:absolute;left:4074;top:308;width:2;height:122" coordorigin="4074,308" coordsize="2,122">
              <v:shape style="position:absolute;left:4074;top:308;width:2;height:122" coordorigin="4074,308" coordsize="0,122" path="m4074,429l4074,308e" filled="false" stroked="true" strokeweight="1pt" strokecolor="#231f20">
                <v:path arrowok="t"/>
              </v:shape>
            </v:group>
            <v:group style="position:absolute;left:3481;top:308;width:2;height:122" coordorigin="3481,308" coordsize="2,122">
              <v:shape style="position:absolute;left:3481;top:308;width:2;height:122" coordorigin="3481,308" coordsize="0,122" path="m3481,429l3481,308e" filled="false" stroked="true" strokeweight="1pt" strokecolor="#231f20">
                <v:path arrowok="t"/>
              </v:shape>
            </v:group>
            <v:group style="position:absolute;left:2482;top:368;width:6864;height:2" coordorigin="2482,368" coordsize="6864,2">
              <v:shape style="position:absolute;left:2482;top:368;width:6864;height:2" coordorigin="2482,368" coordsize="6864,0" path="m2482,368l9346,368e" filled="false" stroked="true" strokeweight=".999396pt" strokecolor="#231f20">
                <v:path arrowok="t"/>
              </v:shape>
            </v:group>
            <v:group style="position:absolute;left:9333;top:320;width:101;height:98" coordorigin="9333,320" coordsize="101,98">
              <v:shape style="position:absolute;left:9333;top:320;width:101;height:98" coordorigin="9333,320" coordsize="101,98" path="m9333,320l9333,418,9433,369,9333,320xe" filled="true" fillcolor="#231f20" stroked="false">
                <v:path arrowok="t"/>
                <v:fill type="solid"/>
              </v:shape>
            </v:group>
            <v:group style="position:absolute;left:2886;top:308;width:2;height:122" coordorigin="2886,308" coordsize="2,122">
              <v:shape style="position:absolute;left:2886;top:308;width:2;height:122" coordorigin="2886,308" coordsize="0,122" path="m2886,429l2886,308e" filled="false" stroked="true" strokeweight="1pt" strokecolor="#231f20">
                <v:path arrowok="t"/>
              </v:shape>
              <v:shape style="position:absolute;left:3954;top:495;width:230;height:220" type="#_x0000_t75" stroked="false">
                <v:imagedata r:id="rId69" o:title=""/>
              </v:shape>
              <v:shape style="position:absolute;left:4569;top:510;width:178;height:178" type="#_x0000_t75" stroked="false">
                <v:imagedata r:id="rId70" o:title=""/>
              </v:shape>
              <v:shape style="position:absolute;left:6915;top:497;width:230;height:230" type="#_x0000_t75" stroked="false">
                <v:imagedata r:id="rId71" o:title="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62,340,4052,347,4045,357,4043,369,4045,380,4052,390,4062,397,4074,399,4086,397,4095,390,4102,380,4104,369,4102,357,4095,347,4086,340,4074,338xe" filled="true" fillcolor="#231f20" stroked="false">
                <v:path arrowok="t"/>
                <v:fill type="solid"/>
              </v:shape>
            </v:group>
            <v:group style="position:absolute;left:4043;top:338;width:62;height:62" coordorigin="4043,338" coordsize="62,62">
              <v:shape style="position:absolute;left:4043;top:338;width:62;height:62" coordorigin="4043,338" coordsize="62,62" path="m4074,338l4086,340,4095,347,4102,357,4104,369,4102,380,4095,390,4086,397,4074,399,4062,397,4052,390,4045,380,4043,369,4045,357,4052,347,4062,340,4074,338xe" filled="false" stroked="true" strokeweight=".567pt" strokecolor="#231f20">
                <v:path arrowok="t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54,340,4644,347,4637,357,4635,369,4637,380,4644,390,4654,397,4666,399,4678,397,4687,390,4694,380,4696,369,4694,357,4687,347,4678,340,4666,338xe" filled="true" fillcolor="#231f20" stroked="false">
                <v:path arrowok="t"/>
                <v:fill type="solid"/>
              </v:shape>
            </v:group>
            <v:group style="position:absolute;left:4635;top:338;width:62;height:62" coordorigin="4635,338" coordsize="62,62">
              <v:shape style="position:absolute;left:4635;top:338;width:62;height:62" coordorigin="4635,338" coordsize="62,62" path="m4666,338l4678,340,4687,347,4694,357,4696,369,4694,380,4687,390,4678,397,4666,399,4654,397,4644,390,4637,380,4635,369,4637,357,4644,347,4654,340,4666,338xe" filled="false" stroked="true" strokeweight=".567pt" strokecolor="#231f20">
                <v:path arrowok="t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22,340,7012,347,7005,357,7003,369,7005,380,7012,390,7022,397,7034,399,7046,397,7055,390,7062,380,7064,369,7062,357,7055,347,7046,340,7034,338xe" filled="true" fillcolor="#231f20" stroked="false">
                <v:path arrowok="t"/>
                <v:fill type="solid"/>
              </v:shape>
            </v:group>
            <v:group style="position:absolute;left:7003;top:338;width:62;height:62" coordorigin="7003,338" coordsize="62,62">
              <v:shape style="position:absolute;left:7003;top:338;width:62;height:62" coordorigin="7003,338" coordsize="62,62" path="m7034,338l7046,340,7055,347,7062,357,7064,369,7062,380,7055,390,7046,397,7034,399,7022,397,7012,390,7005,380,7003,369,7005,357,7012,347,7022,340,7034,338xe" filled="false" stroked="true" strokeweight=".567pt" strokecolor="#231f20">
                <v:path arrowok="t"/>
              </v:shape>
              <v:shape style="position:absolute;left:2717;top:488;width:922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140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2;top:488;width:1506;height:200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  <w:tab w:pos="1172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180</w:t>
                        <w:tab/>
                        <w:t>190</w:t>
                        <w:tab/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4;top:488;width:1523;height:200" type="#_x0000_t202" filled="false" stroked="false">
                <v:textbox inset="0,0,0,0">
                  <w:txbxContent>
                    <w:p>
                      <w:pPr>
                        <w:tabs>
                          <w:tab w:pos="590" w:val="left" w:leader="none"/>
                          <w:tab w:pos="1189" w:val="left" w:leader="none"/>
                        </w:tabs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220</w:t>
                        <w:tab/>
                        <w:t>230</w:t>
                        <w:tab/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tabs>
          <w:tab w:pos="5902" w:val="left" w:leader="none"/>
        </w:tabs>
        <w:spacing w:line="295" w:lineRule="auto" w:before="25"/>
        <w:ind w:right="1901"/>
        <w:jc w:val="left"/>
      </w:pPr>
      <w:r>
        <w:rPr/>
        <w:pict>
          <v:shape style="position:absolute;margin-left:319.304993pt;margin-top:3.906pt;width:8.876pt;height:8.875pt;mso-position-horizontal-relative:page;mso-position-vertical-relative:paragraph;z-index:-54784" type="#_x0000_t75" stroked="false">
            <v:imagedata r:id="rId72" o:title=""/>
            <w10:wrap type="none"/>
          </v:shape>
        </w:pict>
      </w:r>
      <w:r>
        <w:rPr>
          <w:color w:val="231F20"/>
        </w:rPr>
        <w:t>Quais números estão representados pelos</w:t>
      </w:r>
      <w:r>
        <w:rPr>
          <w:color w:val="231F20"/>
          <w:spacing w:val="-16"/>
        </w:rPr>
        <w:t> </w:t>
      </w:r>
      <w:r>
        <w:rPr>
          <w:color w:val="231F20"/>
        </w:rPr>
        <w:t>símbolos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39522"/>
            <wp:effectExtent l="0" t="0" r="0" b="0"/>
            <wp:docPr id="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color w:val="231F20"/>
        </w:rPr>
        <w:t>,</w:t>
        <w:tab/>
        <w:t>e </w:t>
      </w:r>
      <w:r>
        <w:rPr>
          <w:color w:val="231F20"/>
          <w:spacing w:val="10"/>
          <w:position w:val="2"/>
        </w:rPr>
        <w:drawing>
          <wp:inline distT="0" distB="0" distL="0" distR="0">
            <wp:extent cx="146050" cy="146050"/>
            <wp:effectExtent l="0" t="0" r="0" b="0"/>
            <wp:docPr id="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0"/>
          <w:position w:val="2"/>
        </w:rPr>
      </w:r>
      <w:r>
        <w:rPr>
          <w:color w:val="231F20"/>
        </w:rPr>
        <w:t>nessa</w:t>
      </w:r>
      <w:r>
        <w:rPr>
          <w:color w:val="231F20"/>
          <w:spacing w:val="3"/>
        </w:rPr>
        <w:t> </w:t>
      </w:r>
      <w:r>
        <w:rPr>
          <w:color w:val="231F20"/>
        </w:rPr>
        <w:t>reta</w:t>
      </w:r>
      <w:r>
        <w:rPr>
          <w:color w:val="231F20"/>
          <w:spacing w:val="-7"/>
        </w:rPr>
        <w:t> </w:t>
      </w:r>
      <w:r>
        <w:rPr>
          <w:color w:val="231F20"/>
        </w:rPr>
        <w:t>numérica?</w:t>
      </w:r>
      <w:r>
        <w:rPr>
          <w:color w:val="231F20"/>
          <w:spacing w:val="-1"/>
        </w:rPr>
        <w:t> </w:t>
      </w:r>
      <w:r>
        <w:rPr>
          <w:color w:val="231F20"/>
        </w:rPr>
        <w:t>A) 151, 152 e</w:t>
      </w:r>
      <w:r>
        <w:rPr>
          <w:color w:val="231F20"/>
          <w:spacing w:val="-9"/>
        </w:rPr>
        <w:t> </w:t>
      </w:r>
      <w:r>
        <w:rPr>
          <w:color w:val="231F20"/>
        </w:rPr>
        <w:t>201.</w:t>
      </w:r>
      <w:r>
        <w:rPr/>
      </w:r>
    </w:p>
    <w:p>
      <w:pPr>
        <w:pStyle w:val="BodyText"/>
        <w:spacing w:line="20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151, 179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210.</w:t>
      </w:r>
      <w:r>
        <w:rPr>
          <w:rFonts w:ascii="Arial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160, 170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201.</w:t>
      </w:r>
      <w:r>
        <w:rPr>
          <w:rFonts w:ascii="Arial"/>
        </w:rPr>
      </w:r>
    </w:p>
    <w:p>
      <w:pPr>
        <w:pStyle w:val="BodyText"/>
        <w:spacing w:line="240" w:lineRule="auto" w:before="1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160, 170 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210.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8"/>
        </w:numPr>
        <w:tabs>
          <w:tab w:pos="499" w:val="left" w:leader="none"/>
        </w:tabs>
        <w:spacing w:line="240" w:lineRule="auto" w:before="0" w:after="0"/>
        <w:ind w:left="498" w:right="0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(M051475E4) </w:t>
      </w:r>
      <w:r>
        <w:rPr>
          <w:rFonts w:ascii="Arial" w:hAnsi="Arial"/>
          <w:color w:val="231F20"/>
          <w:sz w:val="22"/>
        </w:rPr>
        <w:t>O gráfico abaixo representa a pesquisa realizada em uma escola para saber o </w:t>
      </w:r>
      <w:r>
        <w:rPr>
          <w:rFonts w:ascii="Arial" w:hAnsi="Arial"/>
          <w:color w:val="231F20"/>
          <w:spacing w:val="46"/>
          <w:sz w:val="22"/>
        </w:rPr>
        <w:t> </w:t>
      </w:r>
      <w:r>
        <w:rPr>
          <w:rFonts w:ascii="Arial" w:hAnsi="Arial"/>
          <w:color w:val="231F20"/>
          <w:sz w:val="22"/>
        </w:rPr>
        <w:t>brinquedo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"/>
        <w:ind w:right="0"/>
        <w:jc w:val="left"/>
      </w:pPr>
      <w:r>
        <w:rPr>
          <w:color w:val="231F20"/>
        </w:rPr>
        <w:t>preferido pelos</w:t>
      </w:r>
      <w:r>
        <w:rPr>
          <w:color w:val="231F20"/>
          <w:spacing w:val="-23"/>
        </w:rPr>
        <w:t> </w:t>
      </w:r>
      <w:r>
        <w:rPr>
          <w:color w:val="231F20"/>
        </w:rPr>
        <w:t>estudantes.</w:t>
      </w:r>
      <w:r>
        <w:rPr/>
      </w:r>
    </w:p>
    <w:p>
      <w:pPr>
        <w:spacing w:before="123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57.388992pt;margin-top:10.873907pt;width:308.95pt;height:182pt;mso-position-horizontal-relative:page;mso-position-vertical-relative:paragraph;z-index:2056" coordorigin="3148,217" coordsize="6179,3640">
            <v:group style="position:absolute;left:3156;top:3777;width:6162;height:2" coordorigin="3156,3777" coordsize="6162,2">
              <v:shape style="position:absolute;left:3156;top:3777;width:6162;height:2" coordorigin="3156,3777" coordsize="6162,0" path="m3156,3777l9318,3777e" filled="false" stroked="true" strokeweight=".8pt" strokecolor="#231f20">
                <v:path arrowok="t"/>
              </v:shape>
            </v:group>
            <v:group style="position:absolute;left:3156;top:3525;width:519;height:2" coordorigin="3156,3525" coordsize="519,2">
              <v:shape style="position:absolute;left:3156;top:3525;width:519;height:2" coordorigin="3156,3525" coordsize="519,0" path="m3156,3525l3675,3525e" filled="false" stroked="true" strokeweight=".8pt" strokecolor="#231f20">
                <v:path arrowok="t"/>
              </v:shape>
            </v:group>
            <v:group style="position:absolute;left:3156;top:3279;width:519;height:2" coordorigin="3156,3279" coordsize="519,2">
              <v:shape style="position:absolute;left:3156;top:3279;width:519;height:2" coordorigin="3156,3279" coordsize="519,0" path="m3156,3279l3675,3279e" filled="false" stroked="true" strokeweight=".8pt" strokecolor="#231f20">
                <v:path arrowok="t"/>
              </v:shape>
            </v:group>
            <v:group style="position:absolute;left:3156;top:3027;width:519;height:2" coordorigin="3156,3027" coordsize="519,2">
              <v:shape style="position:absolute;left:3156;top:3027;width:519;height:2" coordorigin="3156,3027" coordsize="519,0" path="m3156,3027l3675,3027e" filled="false" stroked="true" strokeweight=".8pt" strokecolor="#231f20">
                <v:path arrowok="t"/>
              </v:shape>
            </v:group>
            <v:group style="position:absolute;left:3156;top:2757;width:519;height:2" coordorigin="3156,2757" coordsize="519,2">
              <v:shape style="position:absolute;left:3156;top:2757;width:519;height:2" coordorigin="3156,2757" coordsize="519,0" path="m3156,2757l3675,2757e" filled="false" stroked="true" strokeweight=".8pt" strokecolor="#231f20">
                <v:path arrowok="t"/>
              </v:shape>
            </v:group>
            <v:group style="position:absolute;left:3156;top:2505;width:519;height:2" coordorigin="3156,2505" coordsize="519,2">
              <v:shape style="position:absolute;left:3156;top:2505;width:519;height:2" coordorigin="3156,2505" coordsize="519,0" path="m3156,2505l3675,2505e" filled="false" stroked="true" strokeweight=".8pt" strokecolor="#231f20">
                <v:path arrowok="t"/>
              </v:shape>
            </v:group>
            <v:group style="position:absolute;left:3156;top:2259;width:519;height:2" coordorigin="3156,2259" coordsize="519,2">
              <v:shape style="position:absolute;left:3156;top:2259;width:519;height:2" coordorigin="3156,2259" coordsize="519,0" path="m3156,2259l3675,2259e" filled="false" stroked="true" strokeweight=".8pt" strokecolor="#231f20">
                <v:path arrowok="t"/>
              </v:shape>
            </v:group>
            <v:group style="position:absolute;left:3156;top:2007;width:3573;height:2" coordorigin="3156,2007" coordsize="3573,2">
              <v:shape style="position:absolute;left:3156;top:2007;width:3573;height:2" coordorigin="3156,2007" coordsize="3573,0" path="m3156,2007l6729,2007e" filled="false" stroked="true" strokeweight=".8pt" strokecolor="#231f20">
                <v:path arrowok="t"/>
              </v:shape>
            </v:group>
            <v:group style="position:absolute;left:3156;top:1737;width:3573;height:2" coordorigin="3156,1737" coordsize="3573,2">
              <v:shape style="position:absolute;left:3156;top:1737;width:3573;height:2" coordorigin="3156,1737" coordsize="3573,0" path="m3156,1737l6729,1737e" filled="false" stroked="true" strokeweight=".8pt" strokecolor="#231f20">
                <v:path arrowok="t"/>
              </v:shape>
            </v:group>
            <v:group style="position:absolute;left:3156;top:1485;width:3573;height:2" coordorigin="3156,1485" coordsize="3573,2">
              <v:shape style="position:absolute;left:3156;top:1485;width:3573;height:2" coordorigin="3156,1485" coordsize="3573,0" path="m3156,1485l6729,1485e" filled="false" stroked="true" strokeweight=".8pt" strokecolor="#231f20">
                <v:path arrowok="t"/>
              </v:shape>
            </v:group>
            <v:group style="position:absolute;left:3156;top:1239;width:3573;height:2" coordorigin="3156,1239" coordsize="3573,2">
              <v:shape style="position:absolute;left:3156;top:1239;width:3573;height:2" coordorigin="3156,1239" coordsize="3573,0" path="m3156,1239l6729,1239e" filled="false" stroked="true" strokeweight=".8pt" strokecolor="#231f20">
                <v:path arrowok="t"/>
              </v:shape>
            </v:group>
            <v:group style="position:absolute;left:3156;top:987;width:3573;height:2" coordorigin="3156,987" coordsize="3573,2">
              <v:shape style="position:absolute;left:3156;top:987;width:3573;height:2" coordorigin="3156,987" coordsize="3573,0" path="m3156,987l6729,987e" filled="false" stroked="true" strokeweight=".8pt" strokecolor="#231f20">
                <v:path arrowok="t"/>
              </v:shape>
            </v:group>
            <v:group style="position:absolute;left:3156;top:723;width:3573;height:2" coordorigin="3156,723" coordsize="3573,2">
              <v:shape style="position:absolute;left:3156;top:723;width:3573;height:2" coordorigin="3156,723" coordsize="3573,0" path="m3156,723l6729,723e" filled="false" stroked="true" strokeweight=".8pt" strokecolor="#231f20">
                <v:path arrowok="t"/>
              </v:shape>
            </v:group>
            <v:group style="position:absolute;left:3156;top:477;width:6162;height:2" coordorigin="3156,477" coordsize="6162,2">
              <v:shape style="position:absolute;left:3156;top:477;width:6162;height:2" coordorigin="3156,477" coordsize="6162,0" path="m3156,477l9318,477e" filled="false" stroked="true" strokeweight=".8pt" strokecolor="#231f20">
                <v:path arrowok="t"/>
              </v:shape>
            </v:group>
            <v:group style="position:absolute;left:3156;top:225;width:6162;height:2" coordorigin="3156,225" coordsize="6162,2">
              <v:shape style="position:absolute;left:3156;top:225;width:6162;height:2" coordorigin="3156,225" coordsize="6162,0" path="m3156,225l9318,225e" filled="false" stroked="true" strokeweight=".8pt" strokecolor="#231f20">
                <v:path arrowok="t"/>
              </v:shape>
            </v:group>
            <v:group style="position:absolute;left:3216;top:225;width:2;height:3624" coordorigin="3216,225" coordsize="2,3624">
              <v:shape style="position:absolute;left:3216;top:225;width:2;height:3624" coordorigin="3216,225" coordsize="0,3624" path="m3216,225l3216,3849e" filled="false" stroked="true" strokeweight=".8pt" strokecolor="#231f20">
                <v:path arrowok="t"/>
              </v:shape>
            </v:group>
            <v:group style="position:absolute;left:4743;top:3777;width:2;height:69" coordorigin="4743,3777" coordsize="2,69">
              <v:shape style="position:absolute;left:4743;top:3777;width:2;height:69" coordorigin="4743,3777" coordsize="0,69" path="m4743,3777l4743,3846e" filled="false" stroked="true" strokeweight=".8pt" strokecolor="#231f20">
                <v:path arrowok="t"/>
              </v:shape>
            </v:group>
            <v:group style="position:absolute;left:6261;top:3777;width:2;height:69" coordorigin="6261,3777" coordsize="2,69">
              <v:shape style="position:absolute;left:6261;top:3777;width:2;height:69" coordorigin="6261,3777" coordsize="0,69" path="m6261,3777l6261,3846e" filled="false" stroked="true" strokeweight=".8pt" strokecolor="#231f20">
                <v:path arrowok="t"/>
              </v:shape>
            </v:group>
            <v:group style="position:absolute;left:7785;top:3777;width:2;height:69" coordorigin="7785,3777" coordsize="2,69">
              <v:shape style="position:absolute;left:7785;top:3777;width:2;height:69" coordorigin="7785,3777" coordsize="0,69" path="m7785,3777l7785,3846e" filled="false" stroked="true" strokeweight=".8pt" strokecolor="#231f20">
                <v:path arrowok="t"/>
              </v:shape>
            </v:group>
            <v:group style="position:absolute;left:9309;top:3777;width:2;height:69" coordorigin="9309,3777" coordsize="2,69">
              <v:shape style="position:absolute;left:9309;top:3777;width:2;height:69" coordorigin="9309,3777" coordsize="0,69" path="m9309,3777l9309,3846e" filled="false" stroked="true" strokeweight=".8pt" strokecolor="#231f20">
                <v:path arrowok="t"/>
              </v:shape>
            </v:group>
            <v:group style="position:absolute;left:4275;top:3525;width:930;height:2" coordorigin="4275,3525" coordsize="930,2">
              <v:shape style="position:absolute;left:4275;top:3525;width:930;height:2" coordorigin="4275,3525" coordsize="930,0" path="m4275,3525l5205,3525e" filled="false" stroked="true" strokeweight=".8pt" strokecolor="#231f20">
                <v:path arrowok="t"/>
              </v:shape>
            </v:group>
            <v:group style="position:absolute;left:4275;top:3279;width:930;height:2" coordorigin="4275,3279" coordsize="930,2">
              <v:shape style="position:absolute;left:4275;top:3279;width:930;height:2" coordorigin="4275,3279" coordsize="930,0" path="m4275,3279l5205,3279e" filled="false" stroked="true" strokeweight=".8pt" strokecolor="#231f20">
                <v:path arrowok="t"/>
              </v:shape>
            </v:group>
            <v:group style="position:absolute;left:4275;top:3027;width:930;height:2" coordorigin="4275,3027" coordsize="930,2">
              <v:shape style="position:absolute;left:4275;top:3027;width:930;height:2" coordorigin="4275,3027" coordsize="930,0" path="m4275,3027l5205,3027e" filled="false" stroked="true" strokeweight=".8pt" strokecolor="#231f20">
                <v:path arrowok="t"/>
              </v:shape>
            </v:group>
            <v:group style="position:absolute;left:4275;top:2757;width:930;height:2" coordorigin="4275,2757" coordsize="930,2">
              <v:shape style="position:absolute;left:4275;top:2757;width:930;height:2" coordorigin="4275,2757" coordsize="930,0" path="m4275,2757l5205,2757e" filled="false" stroked="true" strokeweight=".8pt" strokecolor="#231f20">
                <v:path arrowok="t"/>
              </v:shape>
            </v:group>
            <v:group style="position:absolute;left:4275;top:2505;width:930;height:2" coordorigin="4275,2505" coordsize="930,2">
              <v:shape style="position:absolute;left:4275;top:2505;width:930;height:2" coordorigin="4275,2505" coordsize="930,0" path="m4275,2505l5205,2505e" filled="false" stroked="true" strokeweight=".8pt" strokecolor="#231f20">
                <v:path arrowok="t"/>
              </v:shape>
            </v:group>
            <v:group style="position:absolute;left:4275;top:2259;width:2454;height:2" coordorigin="4275,2259" coordsize="2454,2">
              <v:shape style="position:absolute;left:4275;top:2259;width:2454;height:2" coordorigin="4275,2259" coordsize="2454,0" path="m4275,2259l6729,2259e" filled="false" stroked="true" strokeweight=".8pt" strokecolor="#231f20">
                <v:path arrowok="t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true" fillcolor="#939598" stroked="false">
                <v:path arrowok="t"/>
                <v:fill type="solid"/>
              </v:shape>
            </v:group>
            <v:group style="position:absolute;left:3675;top:2007;width:600;height:1770" coordorigin="3675,2007" coordsize="600,1770">
              <v:shape style="position:absolute;left:3675;top:2007;width:600;height:1770" coordorigin="3675,2007" coordsize="600,1770" path="m3675,3777l4275,3777,4275,2007,3675,2007,3675,3777xe" filled="false" stroked="true" strokeweight=".8pt" strokecolor="#231f20">
                <v:path arrowok="t"/>
              </v:shape>
            </v:group>
            <v:group style="position:absolute;left:5805;top:3525;width:924;height:2" coordorigin="5805,3525" coordsize="924,2">
              <v:shape style="position:absolute;left:5805;top:3525;width:924;height:2" coordorigin="5805,3525" coordsize="924,0" path="m5805,3525l6729,3525e" filled="false" stroked="true" strokeweight=".8pt" strokecolor="#231f20">
                <v:path arrowok="t"/>
              </v:shape>
            </v:group>
            <v:group style="position:absolute;left:5805;top:3279;width:924;height:2" coordorigin="5805,3279" coordsize="924,2">
              <v:shape style="position:absolute;left:5805;top:3279;width:924;height:2" coordorigin="5805,3279" coordsize="924,0" path="m5805,3279l6729,3279e" filled="false" stroked="true" strokeweight=".8pt" strokecolor="#231f20">
                <v:path arrowok="t"/>
              </v:shape>
            </v:group>
            <v:group style="position:absolute;left:5805;top:3027;width:924;height:2" coordorigin="5805,3027" coordsize="924,2">
              <v:shape style="position:absolute;left:5805;top:3027;width:924;height:2" coordorigin="5805,3027" coordsize="924,0" path="m5805,3027l6729,3027e" filled="false" stroked="true" strokeweight=".8pt" strokecolor="#231f20">
                <v:path arrowok="t"/>
              </v:shape>
            </v:group>
            <v:group style="position:absolute;left:5805;top:2757;width:924;height:2" coordorigin="5805,2757" coordsize="924,2">
              <v:shape style="position:absolute;left:5805;top:2757;width:924;height:2" coordorigin="5805,2757" coordsize="924,0" path="m5805,2757l6729,2757e" filled="false" stroked="true" strokeweight=".8pt" strokecolor="#231f20">
                <v:path arrowok="t"/>
              </v:shape>
            </v:group>
            <v:group style="position:absolute;left:5805;top:2505;width:924;height:2" coordorigin="5805,2505" coordsize="924,2">
              <v:shape style="position:absolute;left:5805;top:2505;width:924;height:2" coordorigin="5805,2505" coordsize="924,0" path="m5805,2505l6729,2505e" filled="false" stroked="true" strokeweight=".8pt" strokecolor="#231f20">
                <v:path arrowok="t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true" fillcolor="#939598" stroked="false">
                <v:path arrowok="t"/>
                <v:fill type="solid"/>
              </v:shape>
            </v:group>
            <v:group style="position:absolute;left:5205;top:2259;width:600;height:1518" coordorigin="5205,2259" coordsize="600,1518">
              <v:shape style="position:absolute;left:5205;top:2259;width:600;height:1518" coordorigin="5205,2259" coordsize="600,1518" path="m5205,3777l5805,3777,5805,2259,5205,2259,5205,3777xe" filled="false" stroked="true" strokeweight=".8pt" strokecolor="#231f20">
                <v:path arrowok="t"/>
              </v:shape>
            </v:group>
            <v:group style="position:absolute;left:8853;top:3525;width:465;height:2" coordorigin="8853,3525" coordsize="465,2">
              <v:shape style="position:absolute;left:8853;top:3525;width:465;height:2" coordorigin="8853,3525" coordsize="465,0" path="m8853,3525l9318,3525e" filled="false" stroked="true" strokeweight=".8pt" strokecolor="#231f20">
                <v:path arrowok="t"/>
              </v:shape>
            </v:group>
            <v:group style="position:absolute;left:7329;top:3525;width:924;height:2" coordorigin="7329,3525" coordsize="924,2">
              <v:shape style="position:absolute;left:7329;top:3525;width:924;height:2" coordorigin="7329,3525" coordsize="924,0" path="m7329,3525l8253,3525e" filled="false" stroked="true" strokeweight=".8pt" strokecolor="#231f20">
                <v:path arrowok="t"/>
              </v:shape>
            </v:group>
            <v:group style="position:absolute;left:8853;top:3279;width:465;height:2" coordorigin="8853,3279" coordsize="465,2">
              <v:shape style="position:absolute;left:8853;top:3279;width:465;height:2" coordorigin="8853,3279" coordsize="465,0" path="m8853,3279l9318,3279e" filled="false" stroked="true" strokeweight=".8pt" strokecolor="#231f20">
                <v:path arrowok="t"/>
              </v:shape>
            </v:group>
            <v:group style="position:absolute;left:7329;top:3279;width:924;height:2" coordorigin="7329,3279" coordsize="924,2">
              <v:shape style="position:absolute;left:7329;top:3279;width:924;height:2" coordorigin="7329,3279" coordsize="924,0" path="m7329,3279l8253,3279e" filled="false" stroked="true" strokeweight=".8pt" strokecolor="#231f20">
                <v:path arrowok="t"/>
              </v:shape>
            </v:group>
            <v:group style="position:absolute;left:8853;top:3027;width:465;height:2" coordorigin="8853,3027" coordsize="465,2">
              <v:shape style="position:absolute;left:8853;top:3027;width:465;height:2" coordorigin="8853,3027" coordsize="465,0" path="m8853,3027l9318,3027e" filled="false" stroked="true" strokeweight=".8pt" strokecolor="#231f20">
                <v:path arrowok="t"/>
              </v:shape>
            </v:group>
            <v:group style="position:absolute;left:7329;top:3027;width:924;height:2" coordorigin="7329,3027" coordsize="924,2">
              <v:shape style="position:absolute;left:7329;top:3027;width:924;height:2" coordorigin="7329,3027" coordsize="924,0" path="m7329,3027l8253,3027e" filled="false" stroked="true" strokeweight=".8pt" strokecolor="#231f20">
                <v:path arrowok="t"/>
              </v:shape>
            </v:group>
            <v:group style="position:absolute;left:8853;top:2757;width:465;height:2" coordorigin="8853,2757" coordsize="465,2">
              <v:shape style="position:absolute;left:8853;top:2757;width:465;height:2" coordorigin="8853,2757" coordsize="465,0" path="m8853,2757l9318,2757e" filled="false" stroked="true" strokeweight=".8pt" strokecolor="#231f20">
                <v:path arrowok="t"/>
              </v:shape>
            </v:group>
            <v:group style="position:absolute;left:7329;top:2757;width:924;height:2" coordorigin="7329,2757" coordsize="924,2">
              <v:shape style="position:absolute;left:7329;top:2757;width:924;height:2" coordorigin="7329,2757" coordsize="924,0" path="m7329,2757l8253,2757e" filled="false" stroked="true" strokeweight=".8pt" strokecolor="#231f20">
                <v:path arrowok="t"/>
              </v:shape>
            </v:group>
            <v:group style="position:absolute;left:8853;top:2505;width:465;height:2" coordorigin="8853,2505" coordsize="465,2">
              <v:shape style="position:absolute;left:8853;top:2505;width:465;height:2" coordorigin="8853,2505" coordsize="465,0" path="m8853,2505l9318,2505e" filled="false" stroked="true" strokeweight=".8pt" strokecolor="#231f20">
                <v:path arrowok="t"/>
              </v:shape>
            </v:group>
            <v:group style="position:absolute;left:7329;top:2505;width:924;height:2" coordorigin="7329,2505" coordsize="924,2">
              <v:shape style="position:absolute;left:7329;top:2505;width:924;height:2" coordorigin="7329,2505" coordsize="924,0" path="m7329,2505l8253,2505e" filled="false" stroked="true" strokeweight=".8pt" strokecolor="#231f20">
                <v:path arrowok="t"/>
              </v:shape>
            </v:group>
            <v:group style="position:absolute;left:8853;top:2259;width:465;height:2" coordorigin="8853,2259" coordsize="465,2">
              <v:shape style="position:absolute;left:8853;top:2259;width:465;height:2" coordorigin="8853,2259" coordsize="465,0" path="m8853,2259l9318,2259e" filled="false" stroked="true" strokeweight=".8pt" strokecolor="#231f20">
                <v:path arrowok="t"/>
              </v:shape>
            </v:group>
            <v:group style="position:absolute;left:7329;top:2259;width:924;height:2" coordorigin="7329,2259" coordsize="924,2">
              <v:shape style="position:absolute;left:7329;top:2259;width:924;height:2" coordorigin="7329,2259" coordsize="924,0" path="m7329,2259l8253,2259e" filled="false" stroked="true" strokeweight=".8pt" strokecolor="#231f20">
                <v:path arrowok="t"/>
              </v:shape>
            </v:group>
            <v:group style="position:absolute;left:8853;top:2007;width:465;height:2" coordorigin="8853,2007" coordsize="465,2">
              <v:shape style="position:absolute;left:8853;top:2007;width:465;height:2" coordorigin="8853,2007" coordsize="465,0" path="m8853,2007l9318,2007e" filled="false" stroked="true" strokeweight=".8pt" strokecolor="#231f20">
                <v:path arrowok="t"/>
              </v:shape>
            </v:group>
            <v:group style="position:absolute;left:7329;top:2007;width:924;height:2" coordorigin="7329,2007" coordsize="924,2">
              <v:shape style="position:absolute;left:7329;top:2007;width:924;height:2" coordorigin="7329,2007" coordsize="924,0" path="m7329,2007l8253,2007e" filled="false" stroked="true" strokeweight=".8pt" strokecolor="#231f20">
                <v:path arrowok="t"/>
              </v:shape>
            </v:group>
            <v:group style="position:absolute;left:8853;top:1737;width:465;height:2" coordorigin="8853,1737" coordsize="465,2">
              <v:shape style="position:absolute;left:8853;top:1737;width:465;height:2" coordorigin="8853,1737" coordsize="465,0" path="m8853,1737l9318,1737e" filled="false" stroked="true" strokeweight=".8pt" strokecolor="#231f20">
                <v:path arrowok="t"/>
              </v:shape>
            </v:group>
            <v:group style="position:absolute;left:7329;top:1737;width:924;height:2" coordorigin="7329,1737" coordsize="924,2">
              <v:shape style="position:absolute;left:7329;top:1737;width:924;height:2" coordorigin="7329,1737" coordsize="924,0" path="m7329,1737l8253,1737e" filled="false" stroked="true" strokeweight=".8pt" strokecolor="#231f20">
                <v:path arrowok="t"/>
              </v:shape>
            </v:group>
            <v:group style="position:absolute;left:8853;top:1485;width:465;height:2" coordorigin="8853,1485" coordsize="465,2">
              <v:shape style="position:absolute;left:8853;top:1485;width:465;height:2" coordorigin="8853,1485" coordsize="465,0" path="m8853,1485l9318,1485e" filled="false" stroked="true" strokeweight=".8pt" strokecolor="#231f20">
                <v:path arrowok="t"/>
              </v:shape>
            </v:group>
            <v:group style="position:absolute;left:7329;top:1485;width:924;height:2" coordorigin="7329,1485" coordsize="924,2">
              <v:shape style="position:absolute;left:7329;top:1485;width:924;height:2" coordorigin="7329,1485" coordsize="924,0" path="m7329,1485l8253,1485e" filled="false" stroked="true" strokeweight=".8pt" strokecolor="#231f20">
                <v:path arrowok="t"/>
              </v:shape>
            </v:group>
            <v:group style="position:absolute;left:8853;top:1239;width:465;height:2" coordorigin="8853,1239" coordsize="465,2">
              <v:shape style="position:absolute;left:8853;top:1239;width:465;height:2" coordorigin="8853,1239" coordsize="465,0" path="m8853,1239l9318,1239e" filled="false" stroked="true" strokeweight=".8pt" strokecolor="#231f20">
                <v:path arrowok="t"/>
              </v:shape>
            </v:group>
            <v:group style="position:absolute;left:7329;top:1239;width:924;height:2" coordorigin="7329,1239" coordsize="924,2">
              <v:shape style="position:absolute;left:7329;top:1239;width:924;height:2" coordorigin="7329,1239" coordsize="924,0" path="m7329,1239l8253,1239e" filled="false" stroked="true" strokeweight=".8pt" strokecolor="#231f20">
                <v:path arrowok="t"/>
              </v:shape>
            </v:group>
            <v:group style="position:absolute;left:7329;top:987;width:1989;height:2" coordorigin="7329,987" coordsize="1989,2">
              <v:shape style="position:absolute;left:7329;top:987;width:1989;height:2" coordorigin="7329,987" coordsize="1989,0" path="m7329,987l9318,987e" filled="false" stroked="true" strokeweight=".8pt" strokecolor="#231f20">
                <v:path arrowok="t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true" fillcolor="#939598" stroked="false">
                <v:path arrowok="t"/>
                <v:fill type="solid"/>
              </v:shape>
            </v:group>
            <v:group style="position:absolute;left:8253;top:987;width:600;height:2790" coordorigin="8253,987" coordsize="600,2790">
              <v:shape style="position:absolute;left:8253;top:987;width:600;height:2790" coordorigin="8253,987" coordsize="600,2790" path="m8253,3777l8853,3777,8853,987,8253,987,8253,3777xe" filled="false" stroked="true" strokeweight=".8pt" strokecolor="#231f20">
                <v:path arrowok="t"/>
              </v:shape>
            </v:group>
            <v:group style="position:absolute;left:7329;top:723;width:1989;height:2" coordorigin="7329,723" coordsize="1989,2">
              <v:shape style="position:absolute;left:7329;top:723;width:1989;height:2" coordorigin="7329,723" coordsize="1989,0" path="m7329,723l9318,723e" filled="false" stroked="true" strokeweight=".8pt" strokecolor="#231f20">
                <v:path arrowok="t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true" fillcolor="#939598" stroked="false">
                <v:path arrowok="t"/>
                <v:fill type="solid"/>
              </v:shape>
            </v:group>
            <v:group style="position:absolute;left:6729;top:477;width:600;height:3300" coordorigin="6729,477" coordsize="600,3300">
              <v:shape style="position:absolute;left:6729;top:477;width:600;height:3300" coordorigin="6729,477" coordsize="600,3300" path="m6729,3777l7329,3777,7329,477,6729,477,6729,3777xe" filled="false" stroked="true" strokeweight=".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7"/>
        </w:rPr>
        <w:t>28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22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/>
        <w:pict>
          <v:shape style="position:absolute;margin-left:128.224548pt;margin-top:4.330469pt;width:10.85pt;height:86.15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-538" w:firstLine="0"/>
                    <w:jc w:val="left"/>
                    <w:rPr>
                      <w:rFonts w:ascii="Arial" w:hAnsi="Arial" w:cs="Arial" w:eastAsia="Arial" w:hint="default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3"/>
                      <w:sz w:val="17"/>
                    </w:rPr>
                    <w:t>crianças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105"/>
          <w:sz w:val="17"/>
        </w:rPr>
        <w:t>20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18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16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14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12</w:t>
      </w:r>
      <w:r>
        <w:rPr>
          <w:rFonts w:ascii="Arial"/>
          <w:sz w:val="17"/>
        </w:rPr>
      </w:r>
    </w:p>
    <w:p>
      <w:pPr>
        <w:spacing w:before="58"/>
        <w:ind w:left="2160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8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6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4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2</w:t>
      </w:r>
      <w:r>
        <w:rPr>
          <w:rFonts w:ascii="Arial"/>
          <w:sz w:val="17"/>
        </w:rPr>
      </w:r>
    </w:p>
    <w:p>
      <w:pPr>
        <w:spacing w:before="58"/>
        <w:ind w:left="2258" w:right="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3"/>
          <w:sz w:val="17"/>
        </w:rPr>
        <w:t>0</w:t>
      </w:r>
      <w:r>
        <w:rPr>
          <w:rFonts w:ascii="Arial"/>
          <w:sz w:val="17"/>
        </w:rPr>
      </w:r>
    </w:p>
    <w:p>
      <w:pPr>
        <w:tabs>
          <w:tab w:pos="2180" w:val="left" w:leader="none"/>
          <w:tab w:pos="3540" w:val="left" w:leader="none"/>
          <w:tab w:pos="5214" w:val="left" w:leader="none"/>
        </w:tabs>
        <w:spacing w:before="84"/>
        <w:ind w:left="796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Bola</w:t>
        <w:tab/>
        <w:t>Boneca</w:t>
        <w:tab/>
        <w:t>Video </w:t>
      </w:r>
      <w:r>
        <w:rPr>
          <w:rFonts w:ascii="Arial"/>
          <w:color w:val="231F20"/>
          <w:spacing w:val="29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game</w:t>
        <w:tab/>
        <w:t>Bicicleta</w:t>
      </w:r>
      <w:r>
        <w:rPr>
          <w:rFonts w:ascii="Arial"/>
          <w:sz w:val="17"/>
        </w:rPr>
      </w:r>
    </w:p>
    <w:p>
      <w:pPr>
        <w:spacing w:before="105"/>
        <w:ind w:left="597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b/>
          <w:color w:val="231F20"/>
          <w:w w:val="105"/>
          <w:sz w:val="17"/>
        </w:rPr>
        <w:t>Brinquedos</w:t>
      </w:r>
      <w:r>
        <w:rPr>
          <w:rFonts w:ascii="Arial"/>
          <w:sz w:val="17"/>
        </w:rPr>
      </w:r>
    </w:p>
    <w:p>
      <w:pPr>
        <w:pStyle w:val="BodyText"/>
        <w:spacing w:line="240" w:lineRule="auto" w:before="85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o número de estudantes que preferem brincar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bicicleta?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69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1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13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0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(M041333E4)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85.05pt;height:74.4pt;mso-position-horizontal-relative:page;mso-position-vertical-relative:paragraph;z-index:21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163"/>
                    <w:ind w:left="667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231F20"/>
                      <w:sz w:val="28"/>
                    </w:rPr>
                    <w:t>732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78"/>
                    <w:ind w:left="434" w:right="0" w:firstLine="0"/>
                    <w:jc w:val="left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8"/>
                      <w:szCs w:val="28"/>
                    </w:rPr>
                    <w:t>108</w:t>
                  </w:r>
                  <w:r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right="7132"/>
        <w:jc w:val="left"/>
      </w:pPr>
      <w:r>
        <w:rPr/>
        <w:pict>
          <v:group style="position:absolute;margin-left:115.762001pt;margin-top:-37.533131pt;width:52.45pt;height:.1pt;mso-position-horizontal-relative:page;mso-position-vertical-relative:paragraph;z-index:-54688" coordorigin="2315,-751" coordsize="1049,2">
            <v:shape style="position:absolute;left:2315;top:-751;width:1049;height:2" coordorigin="2315,-751" coordsize="1049,0" path="m2315,-751l3364,-751e" filled="false" stroked="true" strokeweight="1pt" strokecolor="#231f20">
              <v:path arrowok="t"/>
            </v:shape>
            <w10:wrap type="none"/>
          </v:group>
        </w:pict>
      </w: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624</w:t>
      </w:r>
      <w:r>
        <w:rPr/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634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830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840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0"/>
        </w:numPr>
        <w:tabs>
          <w:tab w:pos="474" w:val="left" w:leader="none"/>
        </w:tabs>
        <w:spacing w:line="266" w:lineRule="auto" w:before="0" w:after="0"/>
        <w:ind w:left="110" w:right="388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(M051416E4) </w:t>
      </w:r>
      <w:r>
        <w:rPr>
          <w:rFonts w:ascii="Arial" w:hAnsi="Arial"/>
          <w:color w:val="231F20"/>
          <w:sz w:val="22"/>
        </w:rPr>
        <w:t>Miguel mora na cidade de Campinas-SP há 5 anos. </w:t>
      </w:r>
      <w:r>
        <w:rPr>
          <w:rFonts w:ascii="Arial" w:hAnsi="Arial"/>
          <w:color w:val="231F20"/>
          <w:sz w:val="22"/>
        </w:rPr>
        <w:t>Há quantos meses Miguel mora nessa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cidade?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 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meses.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3"/>
          <w:szCs w:val="23"/>
        </w:rPr>
      </w:pPr>
      <w:r>
        <w:rPr/>
        <w:pict>
          <v:group style="position:absolute;margin-left:225.576996pt;margin-top:14.668955pt;width:144.15pt;height:458.55pt;mso-position-horizontal-relative:page;mso-position-vertical-relative:paragraph;z-index:2368;mso-wrap-distance-left:0;mso-wrap-distance-right:0" coordorigin="4512,293" coordsize="2883,9171">
            <v:group style="position:absolute;left:4517;top:298;width:572;height:2" coordorigin="4517,298" coordsize="572,2">
              <v:shape style="position:absolute;left:4517;top:298;width:572;height:2" coordorigin="4517,298" coordsize="572,0" path="m4517,298l5088,298e" filled="false" stroked="true" strokeweight=".5pt" strokecolor="#231f20">
                <v:path arrowok="t"/>
              </v:shape>
            </v:group>
            <v:group style="position:absolute;left:4522;top:303;width:2;height:9151" coordorigin="4522,303" coordsize="2,9151">
              <v:shape style="position:absolute;left:4522;top:303;width:2;height:9151" coordorigin="4522,303" coordsize="0,9151" path="m4522,9454l4522,303e" filled="false" stroked="true" strokeweight=".5pt" strokecolor="#231f20">
                <v:path arrowok="t"/>
              </v:shape>
            </v:group>
            <v:group style="position:absolute;left:5088;top:298;width:2301;height:2" coordorigin="5088,298" coordsize="2301,2">
              <v:shape style="position:absolute;left:5088;top:298;width:2301;height:2" coordorigin="5088,298" coordsize="2301,0" path="m5088,298l7389,298e" filled="false" stroked="true" strokeweight=".5pt" strokecolor="#231f20">
                <v:path arrowok="t"/>
              </v:shape>
            </v:group>
            <v:group style="position:absolute;left:5088;top:303;width:2;height:9151" coordorigin="5088,303" coordsize="2,9151">
              <v:shape style="position:absolute;left:5088;top:303;width:2;height:9151" coordorigin="5088,303" coordsize="0,9151" path="m5088,9454l5088,303e" filled="false" stroked="true" strokeweight=".5pt" strokecolor="#231f20">
                <v:path arrowok="t"/>
              </v:shape>
            </v:group>
            <v:group style="position:absolute;left:7384;top:303;width:2;height:9151" coordorigin="7384,303" coordsize="2,9151">
              <v:shape style="position:absolute;left:7384;top:303;width:2;height:9151" coordorigin="7384,303" coordsize="0,9151" path="m7384,9454l7384,303e" filled="false" stroked="true" strokeweight=".5pt" strokecolor="#231f20">
                <v:path arrowok="t"/>
              </v:shape>
            </v:group>
            <v:group style="position:absolute;left:4517;top:9459;width:572;height:2" coordorigin="4517,9459" coordsize="572,2">
              <v:shape style="position:absolute;left:4517;top:9459;width:572;height:2" coordorigin="4517,9459" coordsize="572,0" path="m4517,9459l5088,9459e" filled="false" stroked="true" strokeweight=".5pt" strokecolor="#231f20">
                <v:path arrowok="t"/>
              </v:shape>
            </v:group>
            <v:group style="position:absolute;left:5088;top:9459;width:2301;height:2" coordorigin="5088,9459" coordsize="2301,2">
              <v:shape style="position:absolute;left:5088;top:9459;width:2301;height:2" coordorigin="5088,9459" coordsize="2301,0" path="m5088,9459l7389,9459e" filled="false" stroked="true" strokeweight=".5pt" strokecolor="#231f20">
                <v:path arrowok="t"/>
              </v:shape>
              <v:shape style="position:absolute;left:4744;top:192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374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530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6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83;top:84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88;top:298;width:2296;height:9161" type="#_x0000_t202" filled="false" stroked="false">
                <v:textbox inset="0,0,0,0">
                  <w:txbxContent>
                    <w:p>
                      <w:pPr>
                        <w:spacing w:before="34"/>
                        <w:ind w:left="475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4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2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eu sei o 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85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Salta pra aqui salta pra ali Cri-cri pra cá cri-cri pra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99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coitado,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quer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contar.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5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fundo não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ilude.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76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só reparar em sua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atitude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pra se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desconfiar.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00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grilo coitado anda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grilado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38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 quer um analista e quer um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doutor.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7" w:lineRule="auto" w:before="0"/>
                        <w:ind w:left="79" w:right="126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Seu grilo, eu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sei: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79" w:right="1198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seu grilo é um grilo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amor.</w:t>
                      </w:r>
                      <w:r>
                        <w:rPr>
                          <w:rFonts w:ascii="Arial" w:hAnsi="Arial"/>
                          <w:spacing w:val="-3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1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JOSÉ, Elias. 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77">
        <w:r>
          <w:rPr>
            <w:rFonts w:ascii="Arial" w:hAnsi="Arial"/>
            <w:color w:val="231F20"/>
            <w:spacing w:val="-5"/>
            <w:sz w:val="16"/>
          </w:rPr>
          <w:t>&lt;http://ler-com-prazer.blogspot.com/2009/10/o-grilo-grilado-elias-jose.html&gt;.</w:t>
        </w:r>
      </w:hyperlink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6 </w:t>
      </w:r>
      <w:r>
        <w:rPr>
          <w:rFonts w:ascii="Arial" w:hAnsi="Arial"/>
          <w:color w:val="231F20"/>
          <w:spacing w:val="-6"/>
          <w:sz w:val="16"/>
        </w:rPr>
        <w:t>fev. </w:t>
      </w:r>
      <w:r>
        <w:rPr>
          <w:rFonts w:ascii="Arial" w:hAnsi="Arial"/>
          <w:color w:val="231F20"/>
          <w:spacing w:val="-4"/>
          <w:sz w:val="16"/>
        </w:rPr>
        <w:t>2013. 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(P050563E4_SUP)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0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(P050563E4)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verso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Cri-cri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pra cá”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8), a palavra em destaque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representa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conversa do grilo com o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doutor.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dança de amor 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grilo.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o choro de tristeza do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grilo.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 o som feito pelo</w:t>
      </w:r>
      <w:r>
        <w:rPr>
          <w:color w:val="231F20"/>
          <w:spacing w:val="-11"/>
        </w:rPr>
        <w:t> </w:t>
      </w:r>
      <w:r>
        <w:rPr>
          <w:color w:val="231F20"/>
        </w:rPr>
        <w:t>grilo.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7" w:lineRule="auto" w:before="0"/>
        <w:ind w:right="0"/>
        <w:jc w:val="left"/>
      </w:pPr>
      <w:r>
        <w:rPr>
          <w:rFonts w:ascii="Arial" w:hAnsi="Arial" w:cs="Arial" w:eastAsia="Arial" w:hint="default"/>
          <w:color w:val="231F20"/>
        </w:rPr>
        <w:t>13) </w:t>
      </w:r>
      <w:r>
        <w:rPr>
          <w:color w:val="231F20"/>
          <w:sz w:val="16"/>
          <w:szCs w:val="16"/>
        </w:rPr>
        <w:t>(P050604E4) </w:t>
      </w:r>
      <w:r>
        <w:rPr>
          <w:color w:val="231F20"/>
        </w:rPr>
        <w:t>Nos versos “O grilo [...] /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010202"/>
        </w:rPr>
        <w:t>anda grilado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” </w:t>
      </w:r>
      <w:r>
        <w:rPr>
          <w:color w:val="231F20"/>
          <w:spacing w:val="-6"/>
        </w:rPr>
        <w:t>(v. </w:t>
      </w:r>
      <w:r>
        <w:rPr>
          <w:color w:val="231F20"/>
        </w:rPr>
        <w:t>10-12), a expressão em destaque apresenta </w:t>
      </w:r>
      <w:r>
        <w:rPr>
          <w:color w:val="231F20"/>
        </w:rPr>
        <w:t>linguagem usada</w:t>
      </w:r>
      <w:r>
        <w:rPr>
          <w:color w:val="231F20"/>
          <w:spacing w:val="-14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 amigos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familiares.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determinada região 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país.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jornal.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6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</w:t>
      </w:r>
      <w:r>
        <w:rPr>
          <w:color w:val="010202"/>
        </w:rPr>
        <w:t>Grilo Grilado”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 versos “o seu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é um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010202"/>
        </w:rPr>
        <w:t>grilo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/ de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amor.”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26-28), a palavra em destaque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(P050603E4) </w:t>
      </w:r>
      <w:r>
        <w:rPr>
          <w:rFonts w:ascii="Arial" w:hAnsi="Arial"/>
          <w:color w:val="231F20"/>
          <w:sz w:val="22"/>
        </w:rPr>
        <w:t>De acordo com esse texto, o grilo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apaixonado.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cansado.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distraído.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doente.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9938pt;width:482.9pt;height:215.85pt;mso-position-horizontal-relative:page;mso-position-vertical-relative:paragraph;z-index:2464;mso-wrap-distance-left:0;mso-wrap-distance-right:0" coordorigin="1124,313" coordsize="9658,431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297" coordorigin="1134,323" coordsize="2,4297">
              <v:shape style="position:absolute;left:1134;top:323;width:2;height:4297" coordorigin="1134,323" coordsize="0,4297" path="m1134,462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297" coordorigin="1701,323" coordsize="2,4297">
              <v:shape style="position:absolute;left:1701;top:323;width:2;height:4297" coordorigin="1701,323" coordsize="0,4297" path="m1701,4620l1701,323e" filled="false" stroked="true" strokeweight=".5pt" strokecolor="#231f20">
                <v:path arrowok="t"/>
              </v:shape>
            </v:group>
            <v:group style="position:absolute;left:10772;top:323;width:2;height:4297" coordorigin="10772,323" coordsize="2,4297">
              <v:shape style="position:absolute;left:10772;top:323;width:2;height:4297" coordorigin="10772,323" coordsize="0,4297" path="m10772,4620l10772,323e" filled="false" stroked="true" strokeweight=".5pt" strokecolor="#231f20">
                <v:path arrowok="t"/>
              </v:shape>
            </v:group>
            <v:group style="position:absolute;left:1129;top:4625;width:572;height:2" coordorigin="1129,4625" coordsize="572,2">
              <v:shape style="position:absolute;left:1129;top:4625;width:572;height:2" coordorigin="1129,4625" coordsize="572,0" path="m1129,4625l1701,4625e" filled="false" stroked="true" strokeweight=".5pt" strokecolor="#231f20">
                <v:path arrowok="t"/>
              </v:shape>
            </v:group>
            <v:group style="position:absolute;left:1701;top:4625;width:9076;height:2" coordorigin="1701,4625" coordsize="9076,2">
              <v:shape style="position:absolute;left:1701;top:4625;width:9076;height:2" coordorigin="1701,4625" coordsize="9076,0" path="m1701,4625l10777,462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154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mal-assombrado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 é um pai superprotetor e todo meiguinho com a filha Mavis, dá para acreditar?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Acredite! Na animação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Hotel Transilvânia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 o vampiro chama sua filha com todos os diminutivos carinhosos possíveis. [...] Sua principal missão na vida é proteger a filha 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constrói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hotel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região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monstros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 relaxar sem precisar se esconder nas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adolescente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Mavis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completa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118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festão!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Frankenstein, Lobisomem, Múmia, Homem Invisível e todo tipo de fera, acompanhado 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esposa e filhos, para comemorar. Acontece que, no meio da festa, um humano aparece.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Jonathan é um mochileiro que pode levar o hotel à falência se descobrirem que ele não   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totalmente livre de humanos. Drácula vai fazer de tudo para sumir com o rapaz. Mas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nada dá certo e Jonathan acaba se fantasiando de monstro para não ser descoberto pelas assombrações verdadeiras. E Mavis, que só queria sair do castelo e conhecer o mundo,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acaba se apaixonando pelo rapaz.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confusão na certa com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Drácula!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95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8">
        <w:r>
          <w:rPr>
            <w:rFonts w:ascii="Arial" w:hAnsi="Arial"/>
            <w:color w:val="231F20"/>
            <w:sz w:val="16"/>
          </w:rPr>
          <w:t>em: &lt;http://blogs.estadao.com.br/estadinho/&gt;.</w:t>
        </w:r>
      </w:hyperlink>
      <w:r>
        <w:rPr>
          <w:rFonts w:ascii="Arial" w:hAnsi="Arial"/>
          <w:color w:val="231F20"/>
          <w:sz w:val="16"/>
        </w:rPr>
        <w:t> Acesso em: 1 out. 2012.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(P050564E4_SUP)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(P050564E4) </w:t>
      </w:r>
      <w:r>
        <w:rPr>
          <w:rFonts w:ascii="Arial" w:hAnsi="Arial"/>
          <w:color w:val="231F20"/>
          <w:sz w:val="22"/>
        </w:rPr>
        <w:t>De acordo com esse texto, a principal missão na vida de Drácula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construir um hotel em uma região sem</w:t>
      </w:r>
      <w:r>
        <w:rPr>
          <w:color w:val="231F20"/>
          <w:spacing w:val="-18"/>
        </w:rPr>
        <w:t> </w:t>
      </w:r>
      <w:r>
        <w:rPr>
          <w:color w:val="231F20"/>
        </w:rPr>
        <w:t>humanos.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 festa de aniversário para sua filha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Mavis.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proteger sua filha Mavis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sumir com o rapaz que aparece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85" w:val="left" w:leader="none"/>
        </w:tabs>
        <w:spacing w:line="240" w:lineRule="auto" w:before="0" w:after="0"/>
        <w:ind w:left="484" w:right="0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(P050605E4)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descobrirem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totalmente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livre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humanos.”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o </w:t>
      </w:r>
      <w:r>
        <w:rPr>
          <w:color w:val="231F20"/>
          <w:spacing w:val="-3"/>
        </w:rPr>
        <w:t>termo </w:t>
      </w:r>
      <w:r>
        <w:rPr>
          <w:color w:val="231F20"/>
        </w:rPr>
        <w:t>em </w:t>
      </w:r>
      <w:r>
        <w:rPr>
          <w:color w:val="231F20"/>
          <w:spacing w:val="-3"/>
        </w:rPr>
        <w:t>destaque refere-se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palavra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Drácula.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hotel.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Jonathan.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mundo.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(P050606E4) </w:t>
      </w:r>
      <w:r>
        <w:rPr>
          <w:rFonts w:ascii="Arial" w:hAnsi="Arial"/>
          <w:color w:val="231F20"/>
          <w:sz w:val="22"/>
        </w:rPr>
        <w:t>Nesse texto, o trecho que marca a ideia de lugar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“Quando a adolescente Mavis completa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118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anos,...”.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que ele não é totalmente livre de humanos.”.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Jonathan acaba se fantasiando de monstro...”. (ℓ.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Mavis, que só queria sair do castelo...”.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“Hotel mal-assombrado</w:t>
      </w:r>
      <w:r>
        <w:rPr>
          <w:color w:val="010202"/>
        </w:rPr>
        <w:t>” para responder à questão</w:t>
      </w:r>
      <w:r>
        <w:rPr>
          <w:color w:val="010202"/>
          <w:spacing w:val="-3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(P050639E4) </w:t>
      </w:r>
      <w:r>
        <w:rPr>
          <w:rFonts w:ascii="Arial" w:hAnsi="Arial"/>
          <w:color w:val="231F20"/>
          <w:sz w:val="22"/>
        </w:rPr>
        <w:t>Nesse texto, o trecho que apresenta uma opinião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ele constrói um hotel numa região livre de homens,...”.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no meio da festa, um humano aparece.”.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“Jonathan é um mochileiro que pode levar o hotel à falência...”.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“Vai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ser confusão na certa com Drácula!”. (ℓ.</w:t>
      </w:r>
      <w:r>
        <w:rPr>
          <w:rFonts w:ascii="Arial" w:hAnsi="Arial" w:cs="Arial" w:eastAsia="Arial" w:hint="default"/>
          <w:color w:val="231F20"/>
          <w:spacing w:val="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a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91.477798pt;margin-top:15.829961pt;width:412.32pt;height:219.84pt;mso-position-horizontal-relative:page;mso-position-vertical-relative:paragraph;z-index:2488;mso-wrap-distance-left:0;mso-wrap-distance-right:0" type="#_x0000_t75" stroked="false">
            <v:imagedata r:id="rId80" o:title=""/>
            <w10:wrap type="topAndBottom"/>
          </v:shape>
        </w:pict>
      </w:r>
    </w:p>
    <w:p>
      <w:pPr>
        <w:spacing w:before="1"/>
        <w:ind w:left="44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Folha de São Paulo. </w:t>
      </w:r>
      <w:r>
        <w:rPr>
          <w:rFonts w:ascii="Arial" w:hAnsi="Arial"/>
          <w:i/>
          <w:color w:val="231F20"/>
          <w:sz w:val="16"/>
        </w:rPr>
        <w:t>Folhinha</w:t>
      </w:r>
      <w:r>
        <w:rPr>
          <w:rFonts w:ascii="Arial" w:hAnsi="Arial"/>
          <w:color w:val="231F20"/>
          <w:sz w:val="16"/>
        </w:rPr>
        <w:t>. p. 8, 12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2005.</w:t>
      </w:r>
      <w:r>
        <w:rPr>
          <w:rFonts w:ascii="Arial" w:hAnsi="Arial"/>
          <w:color w:val="231F20"/>
          <w:spacing w:val="-2"/>
          <w:sz w:val="16"/>
        </w:rPr>
        <w:t> </w:t>
      </w:r>
      <w:r>
        <w:rPr>
          <w:rFonts w:ascii="Arial" w:hAnsi="Arial"/>
          <w:color w:val="231F20"/>
          <w:sz w:val="16"/>
        </w:rPr>
        <w:t>(P041681E4_SUP)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</w:t>
      </w:r>
      <w:r>
        <w:rPr>
          <w:rFonts w:ascii="Arial" w:hAnsi="Arial"/>
          <w:color w:val="231F20"/>
          <w:sz w:val="16"/>
        </w:rPr>
        <w:t>P041681E4</w:t>
      </w:r>
      <w:r>
        <w:rPr>
          <w:rFonts w:ascii="Arial" w:hAnsi="Arial"/>
          <w:color w:val="231F20"/>
          <w:sz w:val="16"/>
        </w:rPr>
        <w:t>) </w:t>
      </w:r>
      <w:r>
        <w:rPr>
          <w:rFonts w:ascii="Arial" w:hAnsi="Arial"/>
          <w:color w:val="231F20"/>
          <w:sz w:val="22"/>
        </w:rPr>
        <w:t>Nesse texto, no alto da árvore, a mamãe passarinho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brincando com seu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dando aula de voo ao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filhote.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ensinando os perigos da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mata.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mostrando como fazer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45.35pt;mso-position-horizontal-relative:page;mso-position-vertical-relative:paragraph;z-index:25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42" w:right="36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Bichos de</w:t>
                  </w:r>
                  <w:r>
                    <w:rPr>
                      <w:rFonts w:ascii="Arial" w:hAnsi="Arial"/>
                      <w:b/>
                      <w:color w:val="231F20"/>
                      <w:spacing w:val="-1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estimação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Sem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essa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cãozinho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ou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gatinho.</w:t>
                  </w:r>
                  <w:r>
                    <w:rPr>
                      <w:rFonts w:ascii="Arial" w:hAnsi="Arial"/>
                      <w:color w:val="231F20"/>
                      <w:spacing w:val="-33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Algumas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crianças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escolhem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criar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em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casa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bichinhos</w:t>
                  </w:r>
                  <w:r>
                    <w:rPr>
                      <w:rFonts w:ascii="Arial" w:hAnsi="Arial"/>
                      <w:color w:val="231F20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estranhos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como iguana, rato 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perereca.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É assim com Rodrigo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</w:rPr>
                    <w:t>Yuzo,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10, que tem uma iguana – a sensação do prédio.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7"/>
                    </w:rPr>
                    <w:t>Toda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vez que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 desce com o réptil para o térreo, os amigos ficam curiosos. Ele gosta de colocar a iguana no </w:t>
                  </w:r>
                  <w:r>
                    <w:rPr>
                      <w:color w:val="231F20"/>
                    </w:rPr>
                    <w:t>pescoço e na cabeça. E jura que o animal o reconhece: “Ela me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lambe”.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Rodrigo resolveu comprar a iguana porque mora em apartamento e, principalmente por ter </w:t>
                  </w:r>
                  <w:r>
                    <w:rPr>
                      <w:color w:val="231F20"/>
                    </w:rPr>
                    <w:t>alergia a pelos de gato e cachorro. Ele explica que o réptil não dá muito trabalho. “Não precisa nem dar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banho.”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11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VALE, </w:t>
      </w:r>
      <w:r>
        <w:rPr>
          <w:rFonts w:ascii="Arial" w:hAnsi="Arial"/>
          <w:color w:val="231F20"/>
          <w:sz w:val="16"/>
        </w:rPr>
        <w:t>Maristela. </w:t>
      </w:r>
      <w:r>
        <w:rPr>
          <w:rFonts w:ascii="Arial" w:hAnsi="Arial"/>
          <w:i/>
          <w:color w:val="231F20"/>
          <w:sz w:val="16"/>
        </w:rPr>
        <w:t>Folha de São Paulo. Folhinha</w:t>
      </w:r>
      <w:r>
        <w:rPr>
          <w:rFonts w:ascii="Arial" w:hAnsi="Arial"/>
          <w:color w:val="231F20"/>
          <w:sz w:val="16"/>
        </w:rPr>
        <w:t>. 10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2007. p.2. Fragmento.</w:t>
      </w:r>
      <w:r>
        <w:rPr>
          <w:rFonts w:ascii="Arial" w:hAnsi="Arial"/>
          <w:color w:val="231F20"/>
          <w:spacing w:val="4"/>
          <w:sz w:val="16"/>
        </w:rPr>
        <w:t> </w:t>
      </w:r>
      <w:r>
        <w:rPr>
          <w:rFonts w:ascii="Arial" w:hAnsi="Arial"/>
          <w:color w:val="231F20"/>
          <w:sz w:val="16"/>
        </w:rPr>
        <w:t>(P041931E4_SUP)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“E jura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animal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reconhece:”, a expressão destacada</w:t>
      </w:r>
      <w:r>
        <w:rPr>
          <w:rFonts w:ascii="Arial" w:hAnsi="Arial" w:cs="Arial" w:eastAsia="Arial" w:hint="default"/>
          <w:color w:val="231F20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iguana.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perereca.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cãozinho.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o</w:t>
      </w:r>
      <w:r>
        <w:rPr>
          <w:color w:val="231F20"/>
          <w:spacing w:val="-9"/>
        </w:rPr>
        <w:t> </w:t>
      </w:r>
      <w:r>
        <w:rPr>
          <w:color w:val="231F20"/>
        </w:rPr>
        <w:t>gatinho.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2"/>
        </w:numPr>
        <w:tabs>
          <w:tab w:pos="512" w:val="left" w:leader="none"/>
        </w:tabs>
        <w:spacing w:line="240" w:lineRule="auto" w:before="0" w:after="0"/>
        <w:ind w:left="511" w:right="0" w:hanging="40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2"/>
          <w:sz w:val="16"/>
        </w:rPr>
        <w:t>(P041931E4)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acordo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2"/>
          <w:sz w:val="22"/>
        </w:rPr>
        <w:t>com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esse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texto,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Rodrigo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escolheu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2"/>
          <w:sz w:val="22"/>
        </w:rPr>
        <w:t>uma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iguana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para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3"/>
          <w:sz w:val="22"/>
        </w:rPr>
        <w:t>bicho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41"/>
          <w:sz w:val="22"/>
        </w:rPr>
        <w:t> </w:t>
      </w:r>
      <w:r>
        <w:rPr>
          <w:rFonts w:ascii="Arial" w:hAnsi="Arial"/>
          <w:color w:val="231F20"/>
          <w:spacing w:val="4"/>
          <w:sz w:val="22"/>
        </w:rPr>
        <w:t>estimação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principalmente</w:t>
      </w:r>
      <w:r>
        <w:rPr>
          <w:color w:val="231F20"/>
          <w:spacing w:val="-19"/>
        </w:rPr>
        <w:t> </w:t>
      </w:r>
      <w:r>
        <w:rPr>
          <w:color w:val="231F20"/>
        </w:rPr>
        <w:t>porque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ela era um bichinho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incomum.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ela podia ser carregada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pescoço.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 tinha alergia a pelo de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animais.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ele queria ser famoso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prédio.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1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01.275002pt;margin-top:20.608881pt;width:132.950pt;height:132.4pt;mso-position-horizontal-relative:page;mso-position-vertical-relative:paragraph;z-index:2608;mso-wrap-distance-left:0;mso-wrap-distance-right:0" coordorigin="2026,412" coordsize="2659,2648">
            <v:group style="position:absolute;left:2881;top:422;width:960;height:960" coordorigin="2881,422" coordsize="960,960">
              <v:shape style="position:absolute;left:2881;top:422;width:960;height:960" coordorigin="2881,422" coordsize="960,960" path="m3361,422l3439,428,3513,447,3582,476,3645,515,3700,563,3748,619,3787,682,3817,750,3835,824,3841,902,3835,980,3817,1054,3787,1123,3748,1186,3700,1242,3645,1290,3582,1329,3513,1358,3439,1376,3361,1382,3283,1376,3209,1358,3140,1329,3078,1290,3022,1242,2974,1186,2935,1123,2905,1054,2887,980,2881,902,2887,824,2905,750,2935,682,2974,619,3022,563,3078,515,3140,476,3209,447,3283,428,3361,422xe" filled="false" stroked="true" strokeweight="1pt" strokecolor="#231f20">
                <v:path arrowok="t"/>
              </v:shape>
            </v:group>
            <v:group style="position:absolute;left:2036;top:1628;width:798;height:475" coordorigin="2036,1628" coordsize="798,475">
              <v:shape style="position:absolute;left:2036;top:1628;width:798;height:475" coordorigin="2036,1628" coordsize="798,475" path="m2036,1888l2833,1628,2833,2102,2036,1888xe" filled="false" stroked="true" strokeweight="1pt" strokecolor="#231f20">
                <v:path arrowok="t"/>
              </v:shape>
            </v:group>
            <v:group style="position:absolute;left:3876;top:1628;width:798;height:475" coordorigin="3876,1628" coordsize="798,475">
              <v:shape style="position:absolute;left:3876;top:1628;width:798;height:475" coordorigin="3876,1628" coordsize="798,475" path="m4674,1888l3876,1628,3876,2102,4674,1888xe" filled="false" stroked="true" strokeweight="1pt" strokecolor="#231f20">
                <v:path arrowok="t"/>
              </v:shape>
            </v:group>
            <v:group style="position:absolute;left:2875;top:1448;width:954;height:876" coordorigin="2875,1448" coordsize="954,876">
              <v:shape style="position:absolute;left:2875;top:1448;width:954;height:876" coordorigin="2875,1448" coordsize="954,876" path="m3829,1784l3361,1448,2875,1766,3073,2324,3673,2324,3829,1784xe" filled="false" stroked="true" strokeweight="1pt" strokecolor="#231f20">
                <v:path arrowok="t"/>
              </v:shape>
            </v:group>
            <v:group style="position:absolute;left:3061;top:2390;width:618;height:660" coordorigin="3061,2390" coordsize="618,660">
              <v:shape style="position:absolute;left:3061;top:2390;width:618;height:660" coordorigin="3061,2390" coordsize="618,660" path="m3061,2390l3679,2390,3679,3050,3061,3050,3061,2390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</w:rPr>
        <w:t>23</w:t>
      </w:r>
      <w:r>
        <w:rPr>
          <w:color w:val="231F20"/>
        </w:rPr>
        <w:t>) </w:t>
      </w:r>
      <w:r>
        <w:rPr>
          <w:color w:val="231F20"/>
          <w:sz w:val="16"/>
        </w:rPr>
        <w:t>(M041442E4) </w:t>
      </w:r>
      <w:r>
        <w:rPr>
          <w:rFonts w:ascii="Arial" w:hAnsi="Arial"/>
          <w:color w:val="231F20"/>
        </w:rPr>
        <w:t>Alice montou o boneco abaixo usando 7 formas</w:t>
      </w:r>
      <w:r>
        <w:rPr>
          <w:rFonts w:ascii="Arial" w:hAnsi="Arial"/>
          <w:color w:val="231F20"/>
          <w:spacing w:val="3"/>
        </w:rPr>
        <w:t> </w:t>
      </w:r>
      <w:r>
        <w:rPr>
          <w:rFonts w:ascii="Arial" w:hAnsi="Arial"/>
          <w:color w:val="231F20"/>
        </w:rPr>
        <w:t>geométricas.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figura geométrica utilizada por Alice para fazer os braços desse boneco é</w:t>
      </w:r>
      <w:r>
        <w:rPr>
          <w:rFonts w:ascii="Arial" w:hAnsi="Arial"/>
          <w:color w:val="231F20"/>
          <w:spacing w:val="-27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círculo.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trapézio.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triângulo.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7"/>
        </w:numPr>
        <w:tabs>
          <w:tab w:pos="493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(M041369E4)</w:t>
      </w:r>
      <w:r>
        <w:rPr>
          <w:rFonts w:ascii="Arial" w:hAnsi="Arial"/>
          <w:color w:val="231F20"/>
          <w:spacing w:val="43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gráfico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quantidade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crianças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visitaram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museu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nos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quatro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95" w:right="7338"/>
        <w:jc w:val="center"/>
      </w:pPr>
      <w:r>
        <w:rPr>
          <w:color w:val="231F20"/>
        </w:rPr>
        <w:t>sábados do mês de</w:t>
      </w:r>
      <w:r>
        <w:rPr>
          <w:color w:val="231F20"/>
          <w:spacing w:val="-3"/>
        </w:rPr>
        <w:t> </w:t>
      </w:r>
      <w:r>
        <w:rPr>
          <w:color w:val="231F20"/>
        </w:rPr>
        <w:t>setembro.</w:t>
      </w:r>
      <w:r>
        <w:rPr/>
      </w:r>
    </w:p>
    <w:p>
      <w:pPr>
        <w:pStyle w:val="BodyText"/>
        <w:spacing w:line="240" w:lineRule="auto" w:before="48"/>
        <w:ind w:left="796" w:right="8214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21.389pt;margin-top:10.106875pt;width:386.15pt;height:184.6pt;mso-position-horizontal-relative:page;mso-position-vertical-relative:paragraph;z-index:2680" coordorigin="2428,202" coordsize="7723,3692">
            <v:group style="position:absolute;left:2438;top:3793;width:7703;height:2" coordorigin="2438,3793" coordsize="7703,2">
              <v:shape style="position:absolute;left:2438;top:3793;width:7703;height:2" coordorigin="2438,3793" coordsize="7703,0" path="m2438,3793l10140,3793e" filled="false" stroked="true" strokeweight="1pt" strokecolor="#231f20">
                <v:path arrowok="t"/>
              </v:shape>
            </v:group>
            <v:group style="position:absolute;left:2438;top:3351;width:649;height:2" coordorigin="2438,3351" coordsize="649,2">
              <v:shape style="position:absolute;left:2438;top:3351;width:649;height:2" coordorigin="2438,3351" coordsize="649,0" path="m2438,3351l3087,3351e" filled="false" stroked="true" strokeweight="1pt" strokecolor="#231f20">
                <v:path arrowok="t"/>
              </v:shape>
            </v:group>
            <v:group style="position:absolute;left:2438;top:2919;width:2562;height:2" coordorigin="2438,2919" coordsize="2562,2">
              <v:shape style="position:absolute;left:2438;top:2919;width:2562;height:2" coordorigin="2438,2919" coordsize="2562,0" path="m2438,2919l4999,2919e" filled="false" stroked="true" strokeweight="1pt" strokecolor="#231f20">
                <v:path arrowok="t"/>
              </v:shape>
            </v:group>
            <v:group style="position:absolute;left:2438;top:2477;width:2562;height:2" coordorigin="2438,2477" coordsize="2562,2">
              <v:shape style="position:absolute;left:2438;top:2477;width:2562;height:2" coordorigin="2438,2477" coordsize="2562,0" path="m2438,2477l4999,2477e" filled="false" stroked="true" strokeweight="1pt" strokecolor="#231f20">
                <v:path arrowok="t"/>
              </v:shape>
            </v:group>
            <v:group style="position:absolute;left:2438;top:2003;width:4467;height:2" coordorigin="2438,2003" coordsize="4467,2">
              <v:shape style="position:absolute;left:2438;top:2003;width:4467;height:2" coordorigin="2438,2003" coordsize="4467,0" path="m2438,2003l6904,2003e" filled="false" stroked="true" strokeweight="1pt" strokecolor="#231f20">
                <v:path arrowok="t"/>
              </v:shape>
            </v:group>
            <v:group style="position:absolute;left:2438;top:1560;width:6372;height:2" coordorigin="2438,1560" coordsize="6372,2">
              <v:shape style="position:absolute;left:2438;top:1560;width:6372;height:2" coordorigin="2438,1560" coordsize="6372,0" path="m2438,1560l8809,1560e" filled="false" stroked="true" strokeweight="1pt" strokecolor="#231f20">
                <v:path arrowok="t"/>
              </v:shape>
            </v:group>
            <v:group style="position:absolute;left:2438;top:1129;width:6372;height:2" coordorigin="2438,1129" coordsize="6372,2">
              <v:shape style="position:absolute;left:2438;top:1129;width:6372;height:2" coordorigin="2438,1129" coordsize="6372,0" path="m2438,1129l8809,1129e" filled="false" stroked="true" strokeweight="1pt" strokecolor="#231f20">
                <v:path arrowok="t"/>
              </v:shape>
            </v:group>
            <v:group style="position:absolute;left:2438;top:686;width:7703;height:2" coordorigin="2438,686" coordsize="7703,2">
              <v:shape style="position:absolute;left:2438;top:686;width:7703;height:2" coordorigin="2438,686" coordsize="7703,0" path="m2438,686l10140,686e" filled="false" stroked="true" strokeweight="1pt" strokecolor="#231f20">
                <v:path arrowok="t"/>
              </v:shape>
            </v:group>
            <v:group style="position:absolute;left:2438;top:212;width:7703;height:2" coordorigin="2438,212" coordsize="7703,2">
              <v:shape style="position:absolute;left:2438;top:212;width:7703;height:2" coordorigin="2438,212" coordsize="7703,0" path="m2438,212l10140,212e" filled="false" stroked="true" strokeweight="1pt" strokecolor="#231f20">
                <v:path arrowok="t"/>
              </v:shape>
            </v:group>
            <v:group style="position:absolute;left:2513;top:212;width:2;height:3672" coordorigin="2513,212" coordsize="2,3672">
              <v:shape style="position:absolute;left:2513;top:212;width:2;height:3672" coordorigin="2513,212" coordsize="0,3672" path="m2513,212l2513,3883e" filled="false" stroked="true" strokeweight="1pt" strokecolor="#231f20">
                <v:path arrowok="t"/>
              </v:shape>
            </v:group>
            <v:group style="position:absolute;left:4422;top:3793;width:2;height:87" coordorigin="4422,3793" coordsize="2,87">
              <v:shape style="position:absolute;left:4422;top:3793;width:2;height:87" coordorigin="4422,3793" coordsize="0,87" path="m4422,3793l4422,3880e" filled="false" stroked="true" strokeweight="1pt" strokecolor="#231f20">
                <v:path arrowok="t"/>
              </v:shape>
            </v:group>
            <v:group style="position:absolute;left:6319;top:3793;width:2;height:87" coordorigin="6319,3793" coordsize="2,87">
              <v:shape style="position:absolute;left:6319;top:3793;width:2;height:87" coordorigin="6319,3793" coordsize="0,87" path="m6319,3793l6319,3880e" filled="false" stroked="true" strokeweight="1pt" strokecolor="#231f20">
                <v:path arrowok="t"/>
              </v:shape>
            </v:group>
            <v:group style="position:absolute;left:8224;top:3793;width:2;height:87" coordorigin="8224,3793" coordsize="2,87">
              <v:shape style="position:absolute;left:8224;top:3793;width:2;height:87" coordorigin="8224,3793" coordsize="0,87" path="m8224,3793l8224,3880e" filled="false" stroked="true" strokeweight="1pt" strokecolor="#231f20">
                <v:path arrowok="t"/>
              </v:shape>
            </v:group>
            <v:group style="position:absolute;left:10129;top:3793;width:2;height:87" coordorigin="10129,3793" coordsize="2,87">
              <v:shape style="position:absolute;left:10129;top:3793;width:2;height:87" coordorigin="10129,3793" coordsize="0,87" path="m10129,3793l10129,3880e" filled="false" stroked="true" strokeweight="1pt" strokecolor="#231f20">
                <v:path arrowok="t"/>
              </v:shape>
            </v:group>
            <v:group style="position:absolute;left:3837;top:3351;width:1163;height:2" coordorigin="3837,3351" coordsize="1163,2">
              <v:shape style="position:absolute;left:3837;top:3351;width:1163;height:2" coordorigin="3837,3351" coordsize="1163,0" path="m3837,3351l4999,3351e" filled="false" stroked="true" strokeweight="1pt" strokecolor="#231f20">
                <v:path arrowok="t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true" fillcolor="#939598" stroked="false">
                <v:path arrowok="t"/>
                <v:fill type="solid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false" stroked="true" strokeweight="1pt" strokecolor="#231f20">
                <v:path arrowok="t"/>
              </v:shape>
            </v:group>
            <v:group style="position:absolute;left:5749;top:3351;width:1155;height:2" coordorigin="5749,3351" coordsize="1155,2">
              <v:shape style="position:absolute;left:5749;top:3351;width:1155;height:2" coordorigin="5749,3351" coordsize="1155,0" path="m5749,3351l6904,3351e" filled="false" stroked="true" strokeweight="1pt" strokecolor="#231f20">
                <v:path arrowok="t"/>
              </v:shape>
            </v:group>
            <v:group style="position:absolute;left:5749;top:2919;width:1155;height:2" coordorigin="5749,2919" coordsize="1155,2">
              <v:shape style="position:absolute;left:5749;top:2919;width:1155;height:2" coordorigin="5749,2919" coordsize="1155,0" path="m5749,2919l6904,2919e" filled="false" stroked="true" strokeweight="1pt" strokecolor="#231f20">
                <v:path arrowok="t"/>
              </v:shape>
            </v:group>
            <v:group style="position:absolute;left:5749;top:2477;width:1155;height:2" coordorigin="5749,2477" coordsize="1155,2">
              <v:shape style="position:absolute;left:5749;top:2477;width:1155;height:2" coordorigin="5749,2477" coordsize="1155,0" path="m5749,2477l6904,2477e" filled="false" stroked="true" strokeweight="1pt" strokecolor="#231f20">
                <v:path arrowok="t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true" fillcolor="#939598" stroked="false">
                <v:path arrowok="t"/>
                <v:fill type="solid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false" stroked="true" strokeweight="1pt" strokecolor="#231f20">
                <v:path arrowok="t"/>
              </v:shape>
            </v:group>
            <v:group style="position:absolute;left:9559;top:3351;width:582;height:2" coordorigin="9559,3351" coordsize="582,2">
              <v:shape style="position:absolute;left:9559;top:3351;width:582;height:2" coordorigin="9559,3351" coordsize="582,0" path="m9559,3351l10140,3351e" filled="false" stroked="true" strokeweight="1pt" strokecolor="#231f20">
                <v:path arrowok="t"/>
              </v:shape>
            </v:group>
            <v:group style="position:absolute;left:7654;top:3351;width:1155;height:2" coordorigin="7654,3351" coordsize="1155,2">
              <v:shape style="position:absolute;left:7654;top:3351;width:1155;height:2" coordorigin="7654,3351" coordsize="1155,0" path="m7654,3351l8809,3351e" filled="false" stroked="true" strokeweight="1pt" strokecolor="#231f20">
                <v:path arrowok="t"/>
              </v:shape>
            </v:group>
            <v:group style="position:absolute;left:9559;top:2919;width:582;height:2" coordorigin="9559,2919" coordsize="582,2">
              <v:shape style="position:absolute;left:9559;top:2919;width:582;height:2" coordorigin="9559,2919" coordsize="582,0" path="m9559,2919l10140,2919e" filled="false" stroked="true" strokeweight="1pt" strokecolor="#231f20">
                <v:path arrowok="t"/>
              </v:shape>
            </v:group>
            <v:group style="position:absolute;left:7654;top:2919;width:1155;height:2" coordorigin="7654,2919" coordsize="1155,2">
              <v:shape style="position:absolute;left:7654;top:2919;width:1155;height:2" coordorigin="7654,2919" coordsize="1155,0" path="m7654,2919l8809,2919e" filled="false" stroked="true" strokeweight="1pt" strokecolor="#231f20">
                <v:path arrowok="t"/>
              </v:shape>
            </v:group>
            <v:group style="position:absolute;left:9559;top:2477;width:582;height:2" coordorigin="9559,2477" coordsize="582,2">
              <v:shape style="position:absolute;left:9559;top:2477;width:582;height:2" coordorigin="9559,2477" coordsize="582,0" path="m9559,2477l10140,2477e" filled="false" stroked="true" strokeweight="1pt" strokecolor="#231f20">
                <v:path arrowok="t"/>
              </v:shape>
            </v:group>
            <v:group style="position:absolute;left:7654;top:2477;width:1155;height:2" coordorigin="7654,2477" coordsize="1155,2">
              <v:shape style="position:absolute;left:7654;top:2477;width:1155;height:2" coordorigin="7654,2477" coordsize="1155,0" path="m7654,2477l8809,2477e" filled="false" stroked="true" strokeweight="1pt" strokecolor="#231f20">
                <v:path arrowok="t"/>
              </v:shape>
            </v:group>
            <v:group style="position:absolute;left:9559;top:2003;width:582;height:2" coordorigin="9559,2003" coordsize="582,2">
              <v:shape style="position:absolute;left:9559;top:2003;width:582;height:2" coordorigin="9559,2003" coordsize="582,0" path="m9559,2003l10140,2003e" filled="false" stroked="true" strokeweight="1pt" strokecolor="#231f20">
                <v:path arrowok="t"/>
              </v:shape>
            </v:group>
            <v:group style="position:absolute;left:7654;top:2003;width:1155;height:2" coordorigin="7654,2003" coordsize="1155,2">
              <v:shape style="position:absolute;left:7654;top:2003;width:1155;height:2" coordorigin="7654,2003" coordsize="1155,0" path="m7654,2003l8809,2003e" filled="false" stroked="true" strokeweight="1pt" strokecolor="#231f20">
                <v:path arrowok="t"/>
              </v:shape>
            </v:group>
            <v:group style="position:absolute;left:9559;top:1560;width:582;height:2" coordorigin="9559,1560" coordsize="582,2">
              <v:shape style="position:absolute;left:9559;top:1560;width:582;height:2" coordorigin="9559,1560" coordsize="582,0" path="m9559,1560l10140,1560e" filled="false" stroked="true" strokeweight="1pt" strokecolor="#231f20">
                <v:path arrowok="t"/>
              </v:shape>
            </v:group>
            <v:group style="position:absolute;left:9559;top:1129;width:582;height:2" coordorigin="9559,1129" coordsize="582,2">
              <v:shape style="position:absolute;left:9559;top:1129;width:582;height:2" coordorigin="9559,1129" coordsize="582,0" path="m9559,1129l10140,1129e" filled="false" stroked="true" strokeweight="1pt" strokecolor="#231f20">
                <v:path arrowok="t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true" fillcolor="#939598" stroked="false">
                <v:path arrowok="t"/>
                <v:fill type="solid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false" stroked="true" strokeweight="1pt" strokecolor="#231f20">
                <v:path arrowok="t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true" fillcolor="#939598" stroked="false">
                <v:path arrowok="t"/>
                <v:fill type="solid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21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21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216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84.504776pt;margin-top:6.023705pt;width:13.05pt;height:53.8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29"/>
                    <w:ind w:left="20" w:right="-81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5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198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198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198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6" w:right="8198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50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2793" w:val="left" w:leader="none"/>
          <w:tab w:pos="4554" w:val="left" w:leader="none"/>
          <w:tab w:pos="6646" w:val="left" w:leader="none"/>
        </w:tabs>
        <w:spacing w:line="240" w:lineRule="auto" w:before="70"/>
        <w:ind w:left="794" w:right="0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2º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3º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4º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sábado</w:t>
      </w:r>
      <w:r>
        <w:rPr>
          <w:rFonts w:ascii="Arial" w:hAnsi="Arial"/>
        </w:rPr>
      </w:r>
    </w:p>
    <w:p>
      <w:pPr>
        <w:pStyle w:val="Heading1"/>
        <w:spacing w:line="240" w:lineRule="auto" w:before="124"/>
        <w:ind w:left="698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Sábados do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</w:rPr>
        <w:t>mês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1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De acordo com esse gráfico, quantas crianças visitaram o museu no 3° sábado do mês de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setembro?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7"/>
        </w:numPr>
        <w:tabs>
          <w:tab w:pos="490" w:val="left" w:leader="none"/>
        </w:tabs>
        <w:spacing w:line="247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Quantos reais Diego ganhou de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2</w:t>
      </w:r>
      <w:r>
        <w:rPr>
          <w:color w:val="231F20"/>
          <w:spacing w:val="-3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 2</w:t>
      </w:r>
      <w:r>
        <w:rPr>
          <w:color w:val="231F20"/>
          <w:spacing w:val="-3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2</w:t>
      </w:r>
      <w:r>
        <w:rPr>
          <w:color w:val="231F20"/>
          <w:spacing w:val="-4"/>
        </w:rPr>
        <w:t> </w:t>
      </w:r>
      <w:r>
        <w:rPr>
          <w:color w:val="231F20"/>
        </w:rPr>
        <w:t>422</w:t>
      </w:r>
      <w:r>
        <w:rPr/>
      </w:r>
    </w:p>
    <w:p>
      <w:pPr>
        <w:spacing w:after="0" w:line="240" w:lineRule="auto"/>
        <w:jc w:val="left"/>
        <w:sectPr>
          <w:footerReference w:type="default" r:id="rId82"/>
          <w:pgSz w:w="11910" w:h="16840"/>
          <w:pgMar w:footer="440" w:header="377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7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09.324501pt;margin-top:10.038422pt;width:289.395334pt;height:223.125pt;mso-position-horizontal-relative:page;mso-position-vertical-relative:paragraph;z-index:2728;mso-wrap-distance-left:0;mso-wrap-distance-right:0" type="#_x0000_t75" stroked="false">
            <v:imagedata r:id="rId84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6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3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6873pt;width:163.2pt;height:74.159pt;mso-position-horizontal-relative:page;mso-position-vertical-relative:paragraph;z-index:-54040" type="#_x0000_t75" stroked="false">
            <v:imagedata r:id="rId85" o:title=""/>
            <w10:wrap type="none"/>
          </v:shape>
        </w:pict>
      </w:r>
      <w:r>
        <w:rPr/>
        <w:pict>
          <v:shape style="position:absolute;margin-left:312.97699pt;margin-top:8.506873pt;width:163.199pt;height:74.159pt;mso-position-horizontal-relative:page;mso-position-vertical-relative:paragraph;z-index:2800" type="#_x0000_t75" stroked="false">
            <v:imagedata r:id="rId86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53992" type="#_x0000_t75" stroked="false">
            <v:imagedata r:id="rId87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2848" type="#_x0000_t75" stroked="false">
            <v:imagedata r:id="rId88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(M051450E4) </w:t>
      </w:r>
      <w:r>
        <w:rPr>
          <w:rFonts w:ascii="Arial" w:hAnsi="Arial"/>
          <w:color w:val="231F20"/>
          <w:sz w:val="22"/>
        </w:rPr>
        <w:t>José possui R$ 86,00 e quer comprar um jogo que custa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92,00.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Quanta falta para José comprar esse</w:t>
      </w:r>
      <w:r>
        <w:rPr>
          <w:color w:val="231F20"/>
          <w:spacing w:val="-15"/>
        </w:rPr>
        <w:t> </w:t>
      </w:r>
      <w:r>
        <w:rPr>
          <w:color w:val="231F20"/>
        </w:rPr>
        <w:t>jogo?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7,00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14,00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16,00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(M051484E4) </w:t>
      </w:r>
      <w:r>
        <w:rPr>
          <w:rFonts w:ascii="Arial" w:hAnsi="Arial"/>
          <w:color w:val="231F20"/>
          <w:sz w:val="22"/>
        </w:rPr>
        <w:t>Observe a reta numérica abaixo. Essa reta está dividida em partes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0" w:right="2583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88pt;width:194.95pt;height:7.1pt;mso-position-horizontal-relative:page;mso-position-vertical-relative:paragraph;z-index:2752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1,5773,423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45,440,4634,447,4627,458,4624,471,4627,484,4634,495,4645,502,4658,505,4671,502,4682,495,4689,484,4692,471,4689,458,4682,447,4671,440,4658,438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71,440,4682,447,4689,458,4692,471,4689,484,4682,495,4671,502,4658,505,4645,502,4634,495,4627,484,4624,471,4627,458,4634,447,4645,440,4658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100"/>
          <w:sz w:val="20"/>
        </w:rPr>
        <w:t>S</w:t>
      </w:r>
      <w:r>
        <w:rPr>
          <w:rFonts w:ascii="Arial"/>
          <w:w w:val="100"/>
          <w:sz w:val="20"/>
        </w:rPr>
      </w:r>
    </w:p>
    <w:p>
      <w:pPr>
        <w:tabs>
          <w:tab w:pos="4280" w:val="left" w:leader="none"/>
        </w:tabs>
        <w:spacing w:before="29"/>
        <w:ind w:left="129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1 100  1 </w:t>
      </w:r>
      <w:r>
        <w:rPr>
          <w:rFonts w:ascii="Arial"/>
          <w:color w:val="231F20"/>
          <w:spacing w:val="-5"/>
          <w:sz w:val="20"/>
        </w:rPr>
        <w:t>110  </w:t>
      </w:r>
      <w:r>
        <w:rPr>
          <w:rFonts w:ascii="Arial"/>
          <w:color w:val="231F20"/>
          <w:sz w:val="20"/>
        </w:rPr>
        <w:t>1 120  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1</w:t>
      </w:r>
      <w:r>
        <w:rPr>
          <w:rFonts w:ascii="Arial"/>
          <w:color w:val="231F20"/>
          <w:spacing w:val="12"/>
          <w:sz w:val="20"/>
        </w:rPr>
        <w:t> </w:t>
      </w:r>
      <w:r>
        <w:rPr>
          <w:rFonts w:ascii="Arial"/>
          <w:color w:val="231F20"/>
          <w:sz w:val="20"/>
        </w:rPr>
        <w:t>130</w:t>
        <w:tab/>
        <w:t>1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150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número representado pelo ponto S nessa</w:t>
      </w:r>
      <w:r>
        <w:rPr>
          <w:color w:val="231F20"/>
          <w:spacing w:val="-18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149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1</w:t>
      </w:r>
      <w:r>
        <w:rPr>
          <w:color w:val="231F20"/>
          <w:spacing w:val="-3"/>
        </w:rPr>
        <w:t> </w:t>
      </w:r>
      <w:r>
        <w:rPr>
          <w:color w:val="231F20"/>
        </w:rPr>
        <w:t>140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135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131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83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66" w:lineRule="auto" w:before="72" w:after="0"/>
        <w:ind w:left="110" w:right="399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(M031941E4) </w:t>
      </w:r>
      <w:r>
        <w:rPr>
          <w:rFonts w:ascii="Arial"/>
          <w:color w:val="231F20"/>
          <w:sz w:val="22"/>
        </w:rPr>
        <w:t>Jorge treinou durante 1 ano para um campeonato. Durante quantos meses Jorge treinou para esse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campeonato?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(M051417E4)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08935pt;width:162.050pt;height:19.350pt;mso-position-horizontal-relative:page;mso-position-vertical-relative:paragraph;z-index:28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82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10 000 + 5 000 + 900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Essa é uma decomposição do</w:t>
      </w:r>
      <w:r>
        <w:rPr>
          <w:color w:val="231F20"/>
          <w:spacing w:val="-20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908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980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4136pt;width:18.75pt;height:46.1pt;mso-position-horizontal-relative:page;mso-position-vertical-relative:paragraph;z-index:2896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5136pt;width:33.550pt;height:33.550pt;mso-position-horizontal-relative:page;mso-position-vertical-relative:paragraph;z-index:2920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5136pt;width:23.25pt;height:41.1pt;mso-position-horizontal-relative:page;mso-position-vertical-relative:paragraph;z-index:2944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3136pt;width:35.2pt;height:35.2pt;mso-position-horizontal-relative:page;mso-position-vertical-relative:paragraph;z-index:2968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136pt;width:318.25pt;height:235.95pt;mso-position-horizontal-relative:page;mso-position-vertical-relative:paragraph;z-index:3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4133pt;width:33.550pt;height:33.550pt;mso-position-horizontal-relative:page;mso-position-vertical-relative:paragraph;z-index:2992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3133pt;width:18.75pt;height:46.1pt;mso-position-horizontal-relative:page;mso-position-vertical-relative:paragraph;z-index:3016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4133pt;width:33.550pt;height:33.550pt;mso-position-horizontal-relative:page;mso-position-vertical-relative:paragraph;z-index:3040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33pt;width:40.65pt;height:40.65pt;mso-position-horizontal-relative:page;mso-position-vertical-relative:paragraph;z-index:3064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</w:pPr>
      <w:r>
        <w:rPr/>
        <w:pict>
          <v:group style="position:absolute;margin-left:182.710999pt;margin-top:-8.727137pt;width:19.75pt;height:32.5500pt;mso-position-horizontal-relative:page;mso-position-vertical-relative:paragraph;z-index:3088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7pt;width:40.65pt;height:40.65pt;mso-position-horizontal-relative:page;mso-position-vertical-relative:paragraph;z-index:3112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4136pt;width:18.75pt;height:46.1pt;mso-position-horizontal-relative:page;mso-position-vertical-relative:paragraph;z-index:3136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7pt;width:19.75pt;height:32.5500pt;mso-position-horizontal-relative:page;mso-position-vertical-relative:paragraph;z-index:3160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O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</w:pPr>
      <w:r>
        <w:rPr/>
        <w:pict>
          <v:group style="position:absolute;margin-left:172.358994pt;margin-top:-14.262134pt;width:40.65pt;height:40.65pt;mso-position-horizontal-relative:page;mso-position-vertical-relative:paragraph;z-index:3184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3208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2134pt;width:40.65pt;height:40.65pt;mso-position-horizontal-relative:page;mso-position-vertical-relative:paragraph;z-index:3232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3133pt;width:18.75pt;height:46.1pt;mso-position-horizontal-relative:page;mso-position-vertical-relative:paragraph;z-index:3256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color w:val="231F20"/>
        </w:rPr>
        <w:t>P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</w:pPr>
      <w:r>
        <w:rPr>
          <w:color w:val="231F20"/>
        </w:rPr>
        <w:t>1</w:t>
        <w:tab/>
        <w:t>2</w:t>
        <w:tab/>
      </w:r>
      <w:r>
        <w:rPr>
          <w:rFonts w:ascii="Arial"/>
          <w:color w:val="231F20"/>
        </w:rPr>
        <w:t>3</w:t>
        <w:tab/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7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malha, qual é o desenho localizado na linha N e na coluna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4?</w:t>
      </w:r>
      <w:r>
        <w:rPr>
          <w:rFonts w:ascii="Arial" w:hAnsi="Arial"/>
        </w:rPr>
      </w:r>
    </w:p>
    <w:p>
      <w:pPr>
        <w:pStyle w:val="BodyText"/>
        <w:spacing w:line="240" w:lineRule="auto" w:before="124"/>
        <w:ind w:right="0"/>
        <w:jc w:val="left"/>
      </w:pPr>
      <w:r>
        <w:rPr/>
        <w:pict>
          <v:group style="position:absolute;margin-left:61.115898pt;margin-top:9.674872pt;width:40.65pt;height:40.65pt;mso-position-horizontal-relative:page;mso-position-vertical-relative:paragraph;z-index:3280" coordorigin="1222,193" coordsize="813,813">
            <v:shape style="position:absolute;left:1222;top:193;width:813;height:813" coordorigin="1222,193" coordsize="813,813" path="m1629,193l1724,504,2035,600,1724,695,1629,1006,1533,695,1222,600,1533,504,1629,193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0.884602pt;margin-top:6.968874pt;width:32.8pt;height:32.8pt;mso-position-horizontal-relative:page;mso-position-vertical-relative:paragraph;z-index:3304" coordorigin="1218,139" coordsize="656,656">
            <v:shape style="position:absolute;left:1218;top:139;width:656;height:656" coordorigin="1218,139" coordsize="656,656" path="m1546,262l1577,209,1612,170,1655,147,1710,139,1773,152,1826,187,1861,240,1874,303,1866,365,1845,426,1813,488,1771,549,1721,611,1666,672,1607,734,1546,795,1484,734,1425,672,1370,611,1320,549,1278,488,1246,426,1225,365,1218,303,1231,240,1266,187,1318,152,1382,139,1436,147,1479,170,1514,209,1546,262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3328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7.7323pt;margin-top:8.868471pt;width:19.75pt;height:32.5500pt;mso-position-horizontal-relative:page;mso-position-vertical-relative:paragraph;z-index:3352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after="0" w:line="240" w:lineRule="auto"/>
        <w:jc w:val="left"/>
        <w:sectPr>
          <w:footerReference w:type="default" r:id="rId89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9"/>
        </w:numPr>
        <w:tabs>
          <w:tab w:pos="551" w:val="left" w:leader="none"/>
        </w:tabs>
        <w:spacing w:line="266" w:lineRule="auto" w:before="72" w:after="0"/>
        <w:ind w:left="110" w:right="232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(M031994E4)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Amanda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distribuiu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igualmente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10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balas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alunos. </w:t>
      </w:r>
      <w:r>
        <w:rPr>
          <w:rFonts w:ascii="Arial"/>
          <w:color w:val="231F20"/>
          <w:sz w:val="22"/>
        </w:rPr>
        <w:t>Quantas balas cada um desses alunos ganhou da professora</w:t>
      </w:r>
      <w:r>
        <w:rPr>
          <w:rFonts w:ascii="Arial"/>
          <w:color w:val="231F20"/>
          <w:spacing w:val="-43"/>
          <w:sz w:val="22"/>
        </w:rPr>
        <w:t> </w:t>
      </w:r>
      <w:r>
        <w:rPr>
          <w:rFonts w:ascii="Arial"/>
          <w:color w:val="231F20"/>
          <w:sz w:val="22"/>
        </w:rPr>
        <w:t>Amanda?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319" w:lineRule="auto" w:before="0" w:after="0"/>
        <w:ind w:left="110" w:right="527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(M051486E4)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resultado da conta 8 765 – 2 418 é </w:t>
      </w:r>
      <w:r>
        <w:rPr>
          <w:rFonts w:ascii="Arial" w:hAnsi="Arial" w:cs="Arial" w:eastAsia="Arial" w:hint="default"/>
          <w:color w:val="231F20"/>
          <w:sz w:val="22"/>
          <w:szCs w:val="22"/>
        </w:rPr>
        <w:t>A) 6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347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199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6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353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6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357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-9"/>
        </w:rPr>
        <w:t>11</w:t>
      </w:r>
      <w:r>
        <w:rPr>
          <w:rFonts w:ascii="Arial"/>
          <w:color w:val="231F20"/>
        </w:rPr>
        <w:t> 183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3544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ter 965 quilos de potência. Isso equivale ao peso de um carro, mas não chega 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91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(P050580E4)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 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cenário.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uma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experiência.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informar sobre um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4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animar.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67.997986pt;margin-top:11.483874pt;width:3.7pt;height:.1pt;mso-position-horizontal-relative:page;mso-position-vertical-relative:paragraph;z-index:-53248" coordorigin="9360,230" coordsize="74,2">
            <v:shape style="position:absolute;left:9360;top:230;width:74;height:2" coordorigin="9360,230" coordsize="74,0" path="m9360,230l9433,230e" filled="false" stroked="true" strokeweight="1.155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de exclamação</w:t>
      </w:r>
      <w:r>
        <w:rPr>
          <w:color w:val="231F20"/>
          <w:spacing w:val="-16"/>
        </w:rPr>
        <w:t> </w:t>
      </w:r>
      <w:r>
        <w:rPr>
          <w:color w:val="231F20"/>
        </w:rPr>
        <w:t>indica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90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2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Leia novamente o texto “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  <w:t>Tiranossauro Rex...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” para responder às questões</w:t>
      </w:r>
      <w:r>
        <w:rPr>
          <w:rFonts w:ascii="Arial" w:hAnsi="Arial" w:cs="Arial" w:eastAsia="Arial" w:hint="default"/>
          <w:b/>
          <w:bCs/>
          <w:color w:val="010202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abaixo.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(P050572E4)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mordida do bicho adulto é a mais forte de todos os tempos!”.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equivale ao peso de um carro,...”.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pesquisa foi publicada na revista científica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Biology Letters</w:t>
      </w:r>
      <w:r>
        <w:rPr>
          <w:rFonts w:ascii="Arial" w:hAnsi="Arial" w:cs="Arial" w:eastAsia="Arial" w:hint="default"/>
          <w:color w:val="231F20"/>
          <w:sz w:val="22"/>
          <w:szCs w:val="22"/>
        </w:rPr>
        <w:t>.”. 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86" w:val="left" w:leader="none"/>
        </w:tabs>
        <w:spacing w:line="240" w:lineRule="auto" w:before="0" w:after="0"/>
        <w:ind w:left="485" w:right="0" w:hanging="37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(P050581E4)</w:t>
      </w:r>
      <w:r>
        <w:rPr>
          <w:rFonts w:ascii="Arial" w:hAnsi="Arial" w:cs="Arial" w:eastAsia="Arial" w:hint="default"/>
          <w:color w:val="231F20"/>
          <w:spacing w:val="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Eles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usaram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programas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computador...”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refere-se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palavra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dinossauros.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pesquisadores.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elefantes.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276001pt;margin-top:8.639924pt;width:359.048559pt;height:257.76pt;mso-position-horizontal-relative:page;mso-position-vertical-relative:paragraph;z-index:3592;mso-wrap-distance-left:0;mso-wrap-distance-right:0" type="#_x0000_t75" stroked="false">
            <v:imagedata r:id="rId92" o:title=""/>
            <w10:wrap type="topAndBottom"/>
          </v:shape>
        </w:pict>
      </w:r>
    </w:p>
    <w:p>
      <w:pPr>
        <w:spacing w:before="16"/>
        <w:ind w:left="263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93">
        <w:r>
          <w:rPr>
            <w:rFonts w:ascii="Arial" w:hAnsi="Arial"/>
            <w:color w:val="231F20"/>
            <w:sz w:val="16"/>
          </w:rPr>
          <w:t>em: &lt;http://migre.me/gsV3i&gt;.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(P070062F5) </w:t>
      </w:r>
      <w:r>
        <w:rPr>
          <w:rFonts w:ascii="Arial"/>
          <w:color w:val="231F20"/>
          <w:sz w:val="22"/>
        </w:rPr>
        <w:t>De acordo com esse texto, 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bruxinha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deixou o pirulito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quis espantar 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pegar o pirulito do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transformou a formiga em um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elefante.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(P070063F5) </w:t>
      </w:r>
      <w:r>
        <w:rPr>
          <w:rFonts w:ascii="Arial" w:hAnsi="Arial"/>
          <w:color w:val="231F20"/>
          <w:sz w:val="22"/>
        </w:rPr>
        <w:t>Esse texto é engraçado porque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a bruxinha faz uma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mágica.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bruxinha tem medo da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elefante esmaga o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gato chupa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pirulito.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31.35pt;mso-position-horizontal-relative:page;mso-position-vertical-relative:paragraph;z-index:36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106" w:firstLine="283"/>
                    <w:jc w:val="both"/>
                  </w:pPr>
                  <w:r>
                    <w:rPr>
                      <w:rFonts w:ascii="Arial" w:hAnsi="Arial"/>
                      <w:color w:val="231F20"/>
                    </w:rPr>
                    <w:t>A Lua é o nosso vizinho mais próximo no espaço. Ela parece maior e mais brilhante que as </w:t>
                  </w:r>
                  <w:r>
                    <w:rPr>
                      <w:color w:val="231F20"/>
                    </w:rPr>
                    <w:t>estrelas, mas é na verdade muito </w:t>
                  </w:r>
                  <w:r>
                    <w:rPr>
                      <w:color w:val="231F20"/>
                      <w:spacing w:val="-3"/>
                    </w:rPr>
                    <w:t>menor. </w:t>
                  </w:r>
                  <w:r>
                    <w:rPr>
                      <w:color w:val="231F20"/>
                    </w:rPr>
                    <w:t>Parece maior porque está muito mais perto de nós do </w:t>
                  </w:r>
                  <w:r>
                    <w:rPr>
                      <w:color w:val="231F20"/>
                    </w:rPr>
                    <w:t>que qualquer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25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5"/>
                    </w:rPr>
                    <w:t>Lua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move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ao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redor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da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>Terra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assim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como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17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1"/>
                    </w:rPr>
                    <w:t>Terra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se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move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ao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</w:rPr>
                    <w:t>redor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do</w:t>
                  </w:r>
                  <w:r>
                    <w:rPr>
                      <w:rFonts w:asci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7"/>
                    </w:rPr>
                    <w:t>Sol.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pessoas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sempre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interessaram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pela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Lua,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mas,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antigamente,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tinham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meios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para </w:t>
                  </w:r>
                  <w:r>
                    <w:rPr>
                      <w:color w:val="231F20"/>
                    </w:rPr>
                  </w:r>
                  <w:r>
                    <w:rPr>
                      <w:rFonts w:ascii="Arial" w:hAnsi="Arial"/>
                      <w:color w:val="231F20"/>
                    </w:rPr>
                    <w:t>estudar a Lua. Só olhavam para ela e ficavam imaginando. Então foi inventado o telescópio. Os </w:t>
                  </w:r>
                  <w:r>
                    <w:rPr>
                      <w:color w:val="231F20"/>
                    </w:rPr>
                    <w:t>cientistas puderam estudar a Lua pelos telescópios e descobriram muitas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Alguns anos atrás foram enviados foguetes à Lua. Alguns desses foguetes mandaram para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  <w:spacing w:val="-5"/>
                    </w:rPr>
                    <w:t>Terra </w:t>
                  </w:r>
                  <w:r>
                    <w:rPr>
                      <w:rFonts w:ascii="Arial" w:hAnsi="Arial"/>
                      <w:color w:val="231F20"/>
                    </w:rPr>
                    <w:t>fotografias de lá. Então, os cientistas conseguiram descobrir muita coisa sobre a</w:t>
                  </w:r>
                  <w:r>
                    <w:rPr>
                      <w:rFonts w:ascii="Arial" w:hAnsi="Arial"/>
                      <w:color w:val="231F20"/>
                      <w:spacing w:val="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Lua.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8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</w:t>
      </w:r>
      <w:r>
        <w:rPr>
          <w:rFonts w:ascii="Arial" w:hAnsi="Arial"/>
          <w:color w:val="231F20"/>
          <w:sz w:val="16"/>
        </w:rPr>
        <w:t>P030003D3</w:t>
      </w:r>
      <w:r>
        <w:rPr>
          <w:rFonts w:ascii="Arial" w:hAnsi="Arial"/>
          <w:color w:val="231F20"/>
          <w:sz w:val="16"/>
        </w:rPr>
        <w:t>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origem dos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telescópios.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viagem do homem ao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espaço.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interesse por estudar 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Lua.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maior planeta 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espaço.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173.35pt;mso-position-horizontal-relative:page;mso-position-vertical-relative:paragraph;z-index:364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02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– Olhe, uma porta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aberta!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seguida,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entra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celeiro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totalmente</w:t>
                  </w:r>
                  <w:r>
                    <w:rPr>
                      <w:color w:val="231F20"/>
                      <w:spacing w:val="31"/>
                    </w:rPr>
                    <w:t> </w:t>
                  </w:r>
                  <w:r>
                    <w:rPr>
                      <w:color w:val="231F20"/>
                    </w:rPr>
                    <w:t>escuro!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quase,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porque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cima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32"/>
                    </w:rPr>
                    <w:t> </w:t>
                  </w:r>
                  <w:r>
                    <w:rPr>
                      <w:color w:val="231F20"/>
                    </w:rPr>
                    <w:t>viga,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centenas de luzinhas vermelhas lhe dão um pouco de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medo.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Nil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volta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devagar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porta,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mas...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bang!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esbarra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balde.</w:t>
                  </w:r>
                  <w:r>
                    <w:rPr>
                      <w:color w:val="231F20"/>
                      <w:spacing w:val="19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18"/>
                    </w:rPr>
                    <w:t> </w:t>
                  </w:r>
                  <w:r>
                    <w:rPr>
                      <w:color w:val="231F20"/>
                    </w:rPr>
                    <w:t>grande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barulho de asas, Nil vê as luzinhas vermelhas passarem perto de sua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cabeça.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42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42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– </w:t>
                  </w:r>
                  <w:r>
                    <w:rPr>
                      <w:color w:val="231F20"/>
                      <w:spacing w:val="-3"/>
                    </w:rPr>
                    <w:t>Não! </w:t>
                  </w:r>
                  <w:r>
                    <w:rPr>
                      <w:color w:val="231F20"/>
                    </w:rPr>
                    <w:t>– </w:t>
                  </w:r>
                  <w:r>
                    <w:rPr>
                      <w:color w:val="231F20"/>
                      <w:spacing w:val="-3"/>
                    </w:rPr>
                    <w:t>responde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3"/>
                    </w:rPr>
                    <w:t>gatinha Maria. </w:t>
                  </w:r>
                  <w:r>
                    <w:rPr>
                      <w:color w:val="231F20"/>
                    </w:rPr>
                    <w:t>– Eu </w:t>
                  </w:r>
                  <w:r>
                    <w:rPr>
                      <w:color w:val="231F20"/>
                      <w:spacing w:val="-3"/>
                    </w:rPr>
                    <w:t>consigo enxergar </w:t>
                  </w:r>
                  <w:r>
                    <w:rPr>
                      <w:color w:val="231F20"/>
                    </w:rPr>
                    <w:t>no </w:t>
                  </w:r>
                  <w:r>
                    <w:rPr>
                      <w:color w:val="231F20"/>
                      <w:spacing w:val="-3"/>
                    </w:rPr>
                    <w:t>escuro, </w:t>
                  </w:r>
                  <w:r>
                    <w:rPr>
                      <w:color w:val="231F20"/>
                    </w:rPr>
                    <w:t>e são os </w:t>
                  </w:r>
                  <w:r>
                    <w:rPr>
                      <w:color w:val="231F20"/>
                      <w:spacing w:val="-3"/>
                    </w:rPr>
                    <w:t>morcegos que </w:t>
                  </w:r>
                  <w:r>
                    <w:rPr>
                      <w:color w:val="231F20"/>
                      <w:spacing w:val="-3"/>
                    </w:rPr>
                  </w:r>
                  <w:r>
                    <w:rPr>
                      <w:color w:val="231F20"/>
                    </w:rPr>
                    <w:t>têm </w:t>
                  </w:r>
                  <w:r>
                    <w:rPr>
                      <w:color w:val="231F20"/>
                      <w:spacing w:val="-3"/>
                    </w:rPr>
                    <w:t>medo </w:t>
                  </w:r>
                  <w:r>
                    <w:rPr>
                      <w:color w:val="231F20"/>
                    </w:rPr>
                    <w:t>de </w:t>
                  </w:r>
                  <w:r>
                    <w:rPr>
                      <w:color w:val="231F20"/>
                      <w:spacing w:val="-3"/>
                    </w:rPr>
                    <w:t>mim! </w:t>
                  </w:r>
                  <w:r>
                    <w:rPr>
                      <w:color w:val="231F20"/>
                    </w:rPr>
                    <w:t>Se </w:t>
                  </w:r>
                  <w:r>
                    <w:rPr>
                      <w:color w:val="231F20"/>
                      <w:spacing w:val="-5"/>
                    </w:rPr>
                    <w:t>quiser, </w:t>
                  </w:r>
                  <w:r>
                    <w:rPr>
                      <w:color w:val="231F20"/>
                    </w:rPr>
                    <w:t>eu o </w:t>
                  </w:r>
                  <w:r>
                    <w:rPr>
                      <w:color w:val="231F20"/>
                      <w:spacing w:val="-3"/>
                    </w:rPr>
                    <w:t>acompanho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volta.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43</w:t>
      </w:r>
      <w:r>
        <w:rPr>
          <w:color w:val="231F20"/>
        </w:rPr>
        <w:t>) </w:t>
      </w:r>
      <w:r>
        <w:rPr>
          <w:color w:val="231F20"/>
          <w:sz w:val="16"/>
        </w:rPr>
        <w:t>(</w:t>
      </w:r>
      <w:r>
        <w:rPr>
          <w:rFonts w:ascii="Arial" w:hAnsi="Arial"/>
          <w:color w:val="231F20"/>
          <w:sz w:val="16"/>
        </w:rPr>
        <w:t>P041918E4</w:t>
      </w:r>
      <w:r>
        <w:rPr>
          <w:color w:val="231F20"/>
          <w:sz w:val="16"/>
        </w:rPr>
        <w:t>) </w:t>
      </w:r>
      <w:r>
        <w:rPr>
          <w:rFonts w:ascii="Arial" w:hAnsi="Arial"/>
          <w:color w:val="231F20"/>
        </w:rPr>
        <w:t>Nesse texto, as luzinhas vermelhas em cima da viga do celeiro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são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das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estrelas.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dos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vagalumes.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morcegos.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44) </w:t>
      </w:r>
      <w:r>
        <w:rPr>
          <w:rFonts w:ascii="Arial" w:hAnsi="Arial" w:cs="Arial" w:eastAsia="Arial" w:hint="default"/>
          <w:color w:val="231F20"/>
          <w:sz w:val="16"/>
          <w:szCs w:val="16"/>
        </w:rPr>
        <w:t>(</w:t>
      </w:r>
      <w:r>
        <w:rPr>
          <w:rFonts w:ascii="Arial" w:hAnsi="Arial" w:cs="Arial" w:eastAsia="Arial" w:hint="default"/>
          <w:color w:val="231F20"/>
          <w:sz w:val="16"/>
          <w:szCs w:val="16"/>
        </w:rPr>
        <w:t>P041919E4</w:t>
      </w:r>
      <w:r>
        <w:rPr>
          <w:rFonts w:ascii="Arial" w:hAnsi="Arial" w:cs="Arial" w:eastAsia="Arial" w:hint="default"/>
          <w:color w:val="231F20"/>
          <w:sz w:val="16"/>
          <w:szCs w:val="16"/>
        </w:rPr>
        <w:t>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bang</w:t>
      </w:r>
      <w:r>
        <w:rPr>
          <w:rFonts w:ascii="Arial" w:hAnsi="Arial" w:cs="Arial" w:eastAsia="Arial" w:hint="default"/>
          <w:color w:val="231F20"/>
          <w:sz w:val="22"/>
          <w:szCs w:val="22"/>
        </w:rPr>
        <w:t>!” a palavra em destaque indica</w:t>
      </w:r>
      <w:r>
        <w:rPr>
          <w:rFonts w:ascii="Arial" w:hAnsi="Arial" w:cs="Arial" w:eastAsia="Arial" w:hint="default"/>
          <w:color w:val="231F20"/>
          <w:spacing w:val="-4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da porta do celeiro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de muitas asas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da batida de Nil em um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balde.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de passos do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carneirinho.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9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5"/>
          <w:footerReference w:type="default" r:id="rId9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97"/>
          <w:footerReference w:type="default" r:id="rId98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1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2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99"/>
      <w:footerReference w:type="default" r:id="rId100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5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5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5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56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5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55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5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5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54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54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5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54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5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–"/>
      <w:lvlJc w:val="left"/>
      <w:pPr>
        <w:ind w:left="575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8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4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9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3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8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3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8" w:hanging="184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9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40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27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24"/>
      <w:numFmt w:val="decimal"/>
      <w:lvlText w:val="%1)"/>
      <w:lvlJc w:val="left"/>
      <w:pPr>
        <w:ind w:left="110" w:hanging="38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3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20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7"/>
      <w:numFmt w:val="decimal"/>
      <w:lvlText w:val="%1)"/>
      <w:lvlJc w:val="left"/>
      <w:pPr>
        <w:ind w:left="484" w:hanging="375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75"/>
      </w:pPr>
      <w:rPr>
        <w:rFonts w:hint="default"/>
      </w:rPr>
    </w:lvl>
  </w:abstractNum>
  <w:abstractNum w:abstractNumId="1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4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0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)"/>
      <w:lvlJc w:val="left"/>
      <w:pPr>
        <w:ind w:left="550" w:hanging="441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546" w:hanging="4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4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9" w:hanging="4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6" w:hanging="4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4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9" w:hanging="4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5" w:hanging="4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2" w:hanging="441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header" Target="header2.xml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header" Target="header3.xml"/><Relationship Id="rId76" Type="http://schemas.openxmlformats.org/officeDocument/2006/relationships/footer" Target="footer2.xml"/><Relationship Id="rId77" Type="http://schemas.openxmlformats.org/officeDocument/2006/relationships/hyperlink" Target="http://ler-com-prazer.blogspot.com/2009/10/o-grilo-grilado-elias-jose.html" TargetMode="External"/><Relationship Id="rId78" Type="http://schemas.openxmlformats.org/officeDocument/2006/relationships/hyperlink" Target="http://blogs.estadao.com.br/estadinho/" TargetMode="External"/><Relationship Id="rId79" Type="http://schemas.openxmlformats.org/officeDocument/2006/relationships/header" Target="header4.xml"/><Relationship Id="rId80" Type="http://schemas.openxmlformats.org/officeDocument/2006/relationships/image" Target="media/image68.png"/><Relationship Id="rId81" Type="http://schemas.openxmlformats.org/officeDocument/2006/relationships/header" Target="header5.xml"/><Relationship Id="rId82" Type="http://schemas.openxmlformats.org/officeDocument/2006/relationships/footer" Target="footer3.xml"/><Relationship Id="rId83" Type="http://schemas.openxmlformats.org/officeDocument/2006/relationships/footer" Target="footer4.xml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image" Target="media/image73.png"/><Relationship Id="rId89" Type="http://schemas.openxmlformats.org/officeDocument/2006/relationships/footer" Target="footer5.xml"/><Relationship Id="rId90" Type="http://schemas.openxmlformats.org/officeDocument/2006/relationships/footer" Target="footer6.xml"/><Relationship Id="rId91" Type="http://schemas.openxmlformats.org/officeDocument/2006/relationships/hyperlink" Target="http://migre.me/fzs3F" TargetMode="External"/><Relationship Id="rId92" Type="http://schemas.openxmlformats.org/officeDocument/2006/relationships/image" Target="media/image74.png"/><Relationship Id="rId93" Type="http://schemas.openxmlformats.org/officeDocument/2006/relationships/hyperlink" Target="http://migre.me/gsV3i" TargetMode="External"/><Relationship Id="rId94" Type="http://schemas.openxmlformats.org/officeDocument/2006/relationships/header" Target="header6.xml"/><Relationship Id="rId95" Type="http://schemas.openxmlformats.org/officeDocument/2006/relationships/header" Target="header7.xml"/><Relationship Id="rId96" Type="http://schemas.openxmlformats.org/officeDocument/2006/relationships/footer" Target="footer7.xml"/><Relationship Id="rId97" Type="http://schemas.openxmlformats.org/officeDocument/2006/relationships/header" Target="header8.xml"/><Relationship Id="rId98" Type="http://schemas.openxmlformats.org/officeDocument/2006/relationships/footer" Target="footer8.xml"/><Relationship Id="rId99" Type="http://schemas.openxmlformats.org/officeDocument/2006/relationships/header" Target="header9.xml"/><Relationship Id="rId100" Type="http://schemas.openxmlformats.org/officeDocument/2006/relationships/footer" Target="footer9.xml"/><Relationship Id="rId101" Type="http://schemas.openxmlformats.org/officeDocument/2006/relationships/image" Target="media/image75.png"/><Relationship Id="rId102" Type="http://schemas.openxmlformats.org/officeDocument/2006/relationships/image" Target="media/image76.png"/><Relationship Id="rId103" Type="http://schemas.openxmlformats.org/officeDocument/2006/relationships/image" Target="media/image77.png"/><Relationship Id="rId10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C0506.indb</dc:title>
  <dcterms:created xsi:type="dcterms:W3CDTF">2016-02-07T04:15:10Z</dcterms:created>
  <dcterms:modified xsi:type="dcterms:W3CDTF">2016-02-07T04:15:10Z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