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f1f6de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b5d334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B5D334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B5D334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B5D334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B5D334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B5D334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b5d334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B5D334"/>
          <w:sz w:val="40"/>
        </w:rPr>
        <w:t>LÍNGUA</w:t>
      </w:r>
      <w:r>
        <w:rPr>
          <w:rFonts w:ascii="Lucida Sans Unicode" w:hAnsi="Lucida Sans Unicode"/>
          <w:color w:val="B5D334"/>
          <w:spacing w:val="-70"/>
          <w:sz w:val="40"/>
        </w:rPr>
        <w:t> </w:t>
      </w:r>
      <w:r>
        <w:rPr>
          <w:rFonts w:ascii="Lucida Sans Unicode" w:hAnsi="Lucida Sans Unicode"/>
          <w:color w:val="B5D334"/>
          <w:sz w:val="40"/>
        </w:rPr>
        <w:t>PORTUGUESA</w:t>
      </w:r>
      <w:r>
        <w:rPr>
          <w:rFonts w:ascii="Lucida Sans Unicode" w:hAnsi="Lucida Sans Unicode"/>
          <w:color w:val="B5D334"/>
          <w:spacing w:val="-70"/>
          <w:sz w:val="40"/>
        </w:rPr>
        <w:t> </w:t>
      </w:r>
      <w:r>
        <w:rPr>
          <w:rFonts w:ascii="Lucida Sans Unicode" w:hAnsi="Lucida Sans Unicode"/>
          <w:color w:val="B5D334"/>
          <w:sz w:val="40"/>
        </w:rPr>
        <w:t>E</w:t>
      </w:r>
      <w:r>
        <w:rPr>
          <w:rFonts w:ascii="Lucida Sans Unicode" w:hAnsi="Lucida Sans Unicode"/>
          <w:color w:val="B5D334"/>
          <w:spacing w:val="-70"/>
          <w:sz w:val="40"/>
        </w:rPr>
        <w:t> </w:t>
      </w:r>
      <w:r>
        <w:rPr>
          <w:rFonts w:ascii="Lucida Sans Unicode" w:hAnsi="Lucida Sans Unicode"/>
          <w:color w:val="B5D334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B5D334"/>
          <w:sz w:val="36"/>
        </w:rPr>
        <w:t>5º ano</w:t>
      </w:r>
      <w:r>
        <w:rPr>
          <w:rFonts w:ascii="Arial" w:hAnsi="Arial"/>
          <w:b/>
          <w:color w:val="B5D334"/>
          <w:spacing w:val="16"/>
          <w:sz w:val="36"/>
        </w:rPr>
        <w:t> </w:t>
      </w:r>
      <w:r>
        <w:rPr>
          <w:rFonts w:ascii="Arial" w:hAnsi="Arial"/>
          <w:b/>
          <w:color w:val="B5D334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B5D334"/>
          <w:sz w:val="36"/>
        </w:rPr>
        <w:t>Ensino</w:t>
      </w:r>
      <w:r>
        <w:rPr>
          <w:rFonts w:ascii="Arial"/>
          <w:b/>
          <w:color w:val="B5D334"/>
          <w:spacing w:val="2"/>
          <w:sz w:val="36"/>
        </w:rPr>
        <w:t> </w:t>
      </w:r>
      <w:r>
        <w:rPr>
          <w:rFonts w:ascii="Arial"/>
          <w:b/>
          <w:color w:val="B5D334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B5D334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B5D334"/>
          <w:sz w:val="64"/>
        </w:rPr>
        <w:t>C0508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b5d334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B5D334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B5D334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B5D334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2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2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2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2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B5D334"/>
          <w:w w:val="105"/>
        </w:rPr>
        <w:t>Data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de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Nascimento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do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54952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f1f6de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LM5EF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11"/>
          <w:szCs w:val="11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101.275002pt;margin-top:20.608881pt;width:132.950pt;height:132.4pt;mso-position-horizontal-relative:page;mso-position-vertical-relative:paragraph;z-index:1384;mso-wrap-distance-left:0;mso-wrap-distance-right:0" coordorigin="2026,412" coordsize="2659,2648">
            <v:group style="position:absolute;left:2881;top:422;width:960;height:960" coordorigin="2881,422" coordsize="960,960">
              <v:shape style="position:absolute;left:2881;top:422;width:960;height:960" coordorigin="2881,422" coordsize="960,960" path="m3361,422l3439,428,3513,447,3582,476,3645,515,3700,563,3748,619,3787,682,3817,750,3835,824,3841,902,3835,980,3817,1054,3787,1123,3748,1186,3700,1242,3645,1290,3582,1329,3513,1358,3439,1376,3361,1382,3283,1376,3209,1358,3140,1329,3078,1290,3022,1242,2974,1186,2935,1123,2905,1054,2887,980,2881,902,2887,824,2905,750,2935,682,2974,619,3022,563,3078,515,3140,476,3209,447,3283,428,3361,422xe" filled="false" stroked="true" strokeweight="1pt" strokecolor="#231f20">
                <v:path arrowok="t"/>
              </v:shape>
            </v:group>
            <v:group style="position:absolute;left:2036;top:1628;width:798;height:475" coordorigin="2036,1628" coordsize="798,475">
              <v:shape style="position:absolute;left:2036;top:1628;width:798;height:475" coordorigin="2036,1628" coordsize="798,475" path="m2036,1888l2833,1628,2833,2102,2036,1888xe" filled="false" stroked="true" strokeweight="1pt" strokecolor="#231f20">
                <v:path arrowok="t"/>
              </v:shape>
            </v:group>
            <v:group style="position:absolute;left:3876;top:1628;width:798;height:475" coordorigin="3876,1628" coordsize="798,475">
              <v:shape style="position:absolute;left:3876;top:1628;width:798;height:475" coordorigin="3876,1628" coordsize="798,475" path="m4674,1888l3876,1628,3876,2102,4674,1888xe" filled="false" stroked="true" strokeweight="1pt" strokecolor="#231f20">
                <v:path arrowok="t"/>
              </v:shape>
            </v:group>
            <v:group style="position:absolute;left:2875;top:1448;width:954;height:876" coordorigin="2875,1448" coordsize="954,876">
              <v:shape style="position:absolute;left:2875;top:1448;width:954;height:876" coordorigin="2875,1448" coordsize="954,876" path="m3829,1784l3361,1448,2875,1766,3073,2324,3673,2324,3829,1784xe" filled="false" stroked="true" strokeweight="1pt" strokecolor="#231f20">
                <v:path arrowok="t"/>
              </v:shape>
            </v:group>
            <v:group style="position:absolute;left:3061;top:2390;width:618;height:660" coordorigin="3061,2390" coordsize="618,660">
              <v:shape style="position:absolute;left:3061;top:2390;width:618;height:660" coordorigin="3061,2390" coordsize="618,660" path="m3061,2390l3679,2390,3679,3050,3061,3050,3061,2390x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>
          <w:rFonts w:ascii="Arial" w:hAnsi="Arial"/>
          <w:color w:val="231F20"/>
          <w:sz w:val="16"/>
        </w:rPr>
        <w:t>(M041442E4) </w:t>
      </w:r>
      <w:r>
        <w:rPr>
          <w:rFonts w:ascii="Arial" w:hAnsi="Arial"/>
          <w:color w:val="231F20"/>
          <w:sz w:val="22"/>
        </w:rPr>
        <w:t>Alice montou o boneco abaixo usando 7 formas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geométricas.</w:t>
      </w:r>
      <w:r>
        <w:rPr>
          <w:rFonts w:ascii="Arial" w:hAnsi="Arial"/>
          <w:sz w:val="22"/>
        </w:rPr>
      </w:r>
    </w:p>
    <w:p>
      <w:pPr>
        <w:spacing w:line="240" w:lineRule="auto" w:before="1"/>
        <w:rPr>
          <w:rFonts w:ascii="Arial" w:hAnsi="Arial" w:cs="Arial" w:eastAsia="Arial" w:hint="default"/>
          <w:sz w:val="3"/>
          <w:szCs w:val="3"/>
        </w:rPr>
      </w:pPr>
    </w:p>
    <w:p>
      <w:pPr>
        <w:tabs>
          <w:tab w:pos="2747" w:val="left" w:leader="none"/>
        </w:tabs>
        <w:spacing w:line="240" w:lineRule="auto"/>
        <w:ind w:left="2281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sz w:val="20"/>
        </w:rPr>
        <w:pict>
          <v:group style="width:12.7pt;height:38.2pt;mso-position-horizontal-relative:char;mso-position-vertical-relative:line" coordorigin="0,0" coordsize="254,764">
            <v:group style="position:absolute;left:10;top:10;width:234;height:744" coordorigin="10,10" coordsize="234,744">
              <v:shape style="position:absolute;left:10;top:10;width:234;height:744" coordorigin="10,10" coordsize="234,744" path="m10,10l244,10,244,754,10,754,10,10xe" filled="false" stroked="true" strokeweight="1.0pt" strokecolor="#231f20">
                <v:path arrowok="t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12.7pt;height:38.2pt;mso-position-horizontal-relative:char;mso-position-vertical-relative:line" coordorigin="0,0" coordsize="254,764">
            <v:group style="position:absolute;left:10;top:10;width:234;height:744" coordorigin="10,10" coordsize="234,744">
              <v:shape style="position:absolute;left:10;top:10;width:234;height:744" coordorigin="10,10" coordsize="234,744" path="m10,10l244,10,244,754,10,754,10,10xe" filled="false" stroked="true" strokeweight="1.0pt" strokecolor="#231f20">
                <v:path arrowok="t"/>
              </v:shape>
            </v:group>
          </v:group>
        </w:pict>
      </w:r>
      <w:r>
        <w:rPr>
          <w:rFonts w:ascii="Arial"/>
          <w:sz w:val="20"/>
        </w:rPr>
      </w:r>
    </w:p>
    <w:p>
      <w:pPr>
        <w:pStyle w:val="BodyText"/>
        <w:spacing w:line="240" w:lineRule="auto" w:before="68"/>
        <w:ind w:right="0"/>
        <w:jc w:val="left"/>
      </w:pPr>
      <w:r>
        <w:rPr>
          <w:color w:val="231F20"/>
        </w:rPr>
        <w:t>A figura geométrica utilizada por Alice para fazer os braços desse boneco é</w:t>
      </w:r>
      <w:r>
        <w:rPr>
          <w:color w:val="231F20"/>
          <w:spacing w:val="-27"/>
        </w:rPr>
        <w:t> </w:t>
      </w:r>
      <w:r>
        <w:rPr>
          <w:color w:val="231F20"/>
        </w:rPr>
        <w:t>o</w:t>
      </w:r>
      <w:r>
        <w:rPr/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círculo.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retângulo.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trapézio.</w:t>
      </w:r>
      <w:r>
        <w:rPr/>
      </w:r>
    </w:p>
    <w:p>
      <w:pPr>
        <w:pStyle w:val="BodyText"/>
        <w:spacing w:line="240" w:lineRule="auto" w:before="7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D)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triângulo.</w:t>
      </w:r>
      <w:r>
        <w:rPr>
          <w:rFonts w:ascii="Arial" w:hAnsi="Arial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3" w:val="left" w:leader="none"/>
        </w:tabs>
        <w:spacing w:line="240" w:lineRule="auto" w:before="0" w:after="0"/>
        <w:ind w:left="492" w:right="0" w:hanging="38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(M041369E4)</w:t>
      </w:r>
      <w:r>
        <w:rPr>
          <w:rFonts w:ascii="Arial" w:hAnsi="Arial"/>
          <w:color w:val="231F20"/>
          <w:spacing w:val="43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gráfico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mostra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quantidade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crianças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visitaram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museu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nos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quatro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6"/>
        <w:ind w:left="95" w:right="7338"/>
        <w:jc w:val="center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sábados do mês de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setembro.</w:t>
      </w:r>
      <w:r>
        <w:rPr>
          <w:rFonts w:ascii="Arial" w:hAnsi="Arial"/>
        </w:rPr>
      </w:r>
    </w:p>
    <w:p>
      <w:pPr>
        <w:pStyle w:val="BodyText"/>
        <w:spacing w:line="240" w:lineRule="auto" w:before="48"/>
        <w:ind w:left="95" w:right="7513"/>
        <w:jc w:val="center"/>
        <w:rPr>
          <w:rFonts w:ascii="Arial" w:hAnsi="Arial" w:cs="Arial" w:eastAsia="Arial" w:hint="default"/>
        </w:rPr>
      </w:pPr>
      <w:r>
        <w:rPr/>
        <w:pict>
          <v:group style="position:absolute;margin-left:121.389pt;margin-top:10.106875pt;width:386.15pt;height:184.6pt;mso-position-horizontal-relative:page;mso-position-vertical-relative:paragraph;z-index:1456" coordorigin="2428,202" coordsize="7723,3692">
            <v:group style="position:absolute;left:2438;top:3793;width:7703;height:2" coordorigin="2438,3793" coordsize="7703,2">
              <v:shape style="position:absolute;left:2438;top:3793;width:7703;height:2" coordorigin="2438,3793" coordsize="7703,0" path="m2438,3793l10140,3793e" filled="false" stroked="true" strokeweight="1pt" strokecolor="#231f20">
                <v:path arrowok="t"/>
              </v:shape>
            </v:group>
            <v:group style="position:absolute;left:2438;top:3351;width:649;height:2" coordorigin="2438,3351" coordsize="649,2">
              <v:shape style="position:absolute;left:2438;top:3351;width:649;height:2" coordorigin="2438,3351" coordsize="649,0" path="m2438,3351l3087,3351e" filled="false" stroked="true" strokeweight="1pt" strokecolor="#231f20">
                <v:path arrowok="t"/>
              </v:shape>
            </v:group>
            <v:group style="position:absolute;left:2438;top:2919;width:2562;height:2" coordorigin="2438,2919" coordsize="2562,2">
              <v:shape style="position:absolute;left:2438;top:2919;width:2562;height:2" coordorigin="2438,2919" coordsize="2562,0" path="m2438,2919l4999,2919e" filled="false" stroked="true" strokeweight="1pt" strokecolor="#231f20">
                <v:path arrowok="t"/>
              </v:shape>
            </v:group>
            <v:group style="position:absolute;left:2438;top:2477;width:2562;height:2" coordorigin="2438,2477" coordsize="2562,2">
              <v:shape style="position:absolute;left:2438;top:2477;width:2562;height:2" coordorigin="2438,2477" coordsize="2562,0" path="m2438,2477l4999,2477e" filled="false" stroked="true" strokeweight="1pt" strokecolor="#231f20">
                <v:path arrowok="t"/>
              </v:shape>
            </v:group>
            <v:group style="position:absolute;left:2438;top:2003;width:4467;height:2" coordorigin="2438,2003" coordsize="4467,2">
              <v:shape style="position:absolute;left:2438;top:2003;width:4467;height:2" coordorigin="2438,2003" coordsize="4467,0" path="m2438,2003l6904,2003e" filled="false" stroked="true" strokeweight="1pt" strokecolor="#231f20">
                <v:path arrowok="t"/>
              </v:shape>
            </v:group>
            <v:group style="position:absolute;left:2438;top:1560;width:6372;height:2" coordorigin="2438,1560" coordsize="6372,2">
              <v:shape style="position:absolute;left:2438;top:1560;width:6372;height:2" coordorigin="2438,1560" coordsize="6372,0" path="m2438,1560l8809,1560e" filled="false" stroked="true" strokeweight="1pt" strokecolor="#231f20">
                <v:path arrowok="t"/>
              </v:shape>
            </v:group>
            <v:group style="position:absolute;left:2438;top:1129;width:6372;height:2" coordorigin="2438,1129" coordsize="6372,2">
              <v:shape style="position:absolute;left:2438;top:1129;width:6372;height:2" coordorigin="2438,1129" coordsize="6372,0" path="m2438,1129l8809,1129e" filled="false" stroked="true" strokeweight="1pt" strokecolor="#231f20">
                <v:path arrowok="t"/>
              </v:shape>
            </v:group>
            <v:group style="position:absolute;left:2438;top:686;width:7703;height:2" coordorigin="2438,686" coordsize="7703,2">
              <v:shape style="position:absolute;left:2438;top:686;width:7703;height:2" coordorigin="2438,686" coordsize="7703,0" path="m2438,686l10140,686e" filled="false" stroked="true" strokeweight="1pt" strokecolor="#231f20">
                <v:path arrowok="t"/>
              </v:shape>
            </v:group>
            <v:group style="position:absolute;left:2438;top:212;width:7703;height:2" coordorigin="2438,212" coordsize="7703,2">
              <v:shape style="position:absolute;left:2438;top:212;width:7703;height:2" coordorigin="2438,212" coordsize="7703,0" path="m2438,212l10140,212e" filled="false" stroked="true" strokeweight="1pt" strokecolor="#231f20">
                <v:path arrowok="t"/>
              </v:shape>
            </v:group>
            <v:group style="position:absolute;left:2513;top:212;width:2;height:3672" coordorigin="2513,212" coordsize="2,3672">
              <v:shape style="position:absolute;left:2513;top:212;width:2;height:3672" coordorigin="2513,212" coordsize="0,3672" path="m2513,212l2513,3883e" filled="false" stroked="true" strokeweight="1pt" strokecolor="#231f20">
                <v:path arrowok="t"/>
              </v:shape>
            </v:group>
            <v:group style="position:absolute;left:4422;top:3793;width:2;height:87" coordorigin="4422,3793" coordsize="2,87">
              <v:shape style="position:absolute;left:4422;top:3793;width:2;height:87" coordorigin="4422,3793" coordsize="0,87" path="m4422,3793l4422,3880e" filled="false" stroked="true" strokeweight="1pt" strokecolor="#231f20">
                <v:path arrowok="t"/>
              </v:shape>
            </v:group>
            <v:group style="position:absolute;left:6319;top:3793;width:2;height:87" coordorigin="6319,3793" coordsize="2,87">
              <v:shape style="position:absolute;left:6319;top:3793;width:2;height:87" coordorigin="6319,3793" coordsize="0,87" path="m6319,3793l6319,3880e" filled="false" stroked="true" strokeweight="1pt" strokecolor="#231f20">
                <v:path arrowok="t"/>
              </v:shape>
            </v:group>
            <v:group style="position:absolute;left:8224;top:3793;width:2;height:87" coordorigin="8224,3793" coordsize="2,87">
              <v:shape style="position:absolute;left:8224;top:3793;width:2;height:87" coordorigin="8224,3793" coordsize="0,87" path="m8224,3793l8224,3880e" filled="false" stroked="true" strokeweight="1pt" strokecolor="#231f20">
                <v:path arrowok="t"/>
              </v:shape>
            </v:group>
            <v:group style="position:absolute;left:10129;top:3793;width:2;height:87" coordorigin="10129,3793" coordsize="2,87">
              <v:shape style="position:absolute;left:10129;top:3793;width:2;height:87" coordorigin="10129,3793" coordsize="0,87" path="m10129,3793l10129,3880e" filled="false" stroked="true" strokeweight="1pt" strokecolor="#231f20">
                <v:path arrowok="t"/>
              </v:shape>
            </v:group>
            <v:group style="position:absolute;left:3837;top:3351;width:1163;height:2" coordorigin="3837,3351" coordsize="1163,2">
              <v:shape style="position:absolute;left:3837;top:3351;width:1163;height:2" coordorigin="3837,3351" coordsize="1163,0" path="m3837,3351l4999,3351e" filled="false" stroked="true" strokeweight="1pt" strokecolor="#231f20">
                <v:path arrowok="t"/>
              </v:shape>
            </v:group>
            <v:group style="position:absolute;left:3087;top:2919;width:750;height:875" coordorigin="3087,2919" coordsize="750,875">
              <v:shape style="position:absolute;left:3087;top:2919;width:750;height:875" coordorigin="3087,2919" coordsize="750,875" path="m3087,3793l3837,3793,3837,2919,3087,2919,3087,3793xe" filled="true" fillcolor="#939598" stroked="false">
                <v:path arrowok="t"/>
                <v:fill type="solid"/>
              </v:shape>
            </v:group>
            <v:group style="position:absolute;left:3087;top:2919;width:750;height:875" coordorigin="3087,2919" coordsize="750,875">
              <v:shape style="position:absolute;left:3087;top:2919;width:750;height:875" coordorigin="3087,2919" coordsize="750,875" path="m3087,3793l3837,3793,3837,2919,3087,2919,3087,3793xe" filled="false" stroked="true" strokeweight="1pt" strokecolor="#231f20">
                <v:path arrowok="t"/>
              </v:shape>
            </v:group>
            <v:group style="position:absolute;left:5749;top:3351;width:1155;height:2" coordorigin="5749,3351" coordsize="1155,2">
              <v:shape style="position:absolute;left:5749;top:3351;width:1155;height:2" coordorigin="5749,3351" coordsize="1155,0" path="m5749,3351l6904,3351e" filled="false" stroked="true" strokeweight="1pt" strokecolor="#231f20">
                <v:path arrowok="t"/>
              </v:shape>
            </v:group>
            <v:group style="position:absolute;left:5749;top:2919;width:1155;height:2" coordorigin="5749,2919" coordsize="1155,2">
              <v:shape style="position:absolute;left:5749;top:2919;width:1155;height:2" coordorigin="5749,2919" coordsize="1155,0" path="m5749,2919l6904,2919e" filled="false" stroked="true" strokeweight="1pt" strokecolor="#231f20">
                <v:path arrowok="t"/>
              </v:shape>
            </v:group>
            <v:group style="position:absolute;left:5749;top:2477;width:1155;height:2" coordorigin="5749,2477" coordsize="1155,2">
              <v:shape style="position:absolute;left:5749;top:2477;width:1155;height:2" coordorigin="5749,2477" coordsize="1155,0" path="m5749,2477l6904,2477e" filled="false" stroked="true" strokeweight="1pt" strokecolor="#231f20">
                <v:path arrowok="t"/>
              </v:shape>
            </v:group>
            <v:group style="position:absolute;left:4999;top:2003;width:750;height:1791" coordorigin="4999,2003" coordsize="750,1791">
              <v:shape style="position:absolute;left:4999;top:2003;width:750;height:1791" coordorigin="4999,2003" coordsize="750,1791" path="m4999,3793l5749,3793,5749,2003,4999,2003,4999,3793xe" filled="true" fillcolor="#939598" stroked="false">
                <v:path arrowok="t"/>
                <v:fill type="solid"/>
              </v:shape>
            </v:group>
            <v:group style="position:absolute;left:4999;top:2003;width:750;height:1791" coordorigin="4999,2003" coordsize="750,1791">
              <v:shape style="position:absolute;left:4999;top:2003;width:750;height:1791" coordorigin="4999,2003" coordsize="750,1791" path="m4999,3793l5749,3793,5749,2003,4999,2003,4999,3793xe" filled="false" stroked="true" strokeweight="1pt" strokecolor="#231f20">
                <v:path arrowok="t"/>
              </v:shape>
            </v:group>
            <v:group style="position:absolute;left:9559;top:3351;width:582;height:2" coordorigin="9559,3351" coordsize="582,2">
              <v:shape style="position:absolute;left:9559;top:3351;width:582;height:2" coordorigin="9559,3351" coordsize="582,0" path="m9559,3351l10140,3351e" filled="false" stroked="true" strokeweight="1pt" strokecolor="#231f20">
                <v:path arrowok="t"/>
              </v:shape>
            </v:group>
            <v:group style="position:absolute;left:7654;top:3351;width:1155;height:2" coordorigin="7654,3351" coordsize="1155,2">
              <v:shape style="position:absolute;left:7654;top:3351;width:1155;height:2" coordorigin="7654,3351" coordsize="1155,0" path="m7654,3351l8809,3351e" filled="false" stroked="true" strokeweight="1pt" strokecolor="#231f20">
                <v:path arrowok="t"/>
              </v:shape>
            </v:group>
            <v:group style="position:absolute;left:9559;top:2919;width:582;height:2" coordorigin="9559,2919" coordsize="582,2">
              <v:shape style="position:absolute;left:9559;top:2919;width:582;height:2" coordorigin="9559,2919" coordsize="582,0" path="m9559,2919l10140,2919e" filled="false" stroked="true" strokeweight="1pt" strokecolor="#231f20">
                <v:path arrowok="t"/>
              </v:shape>
            </v:group>
            <v:group style="position:absolute;left:7654;top:2919;width:1155;height:2" coordorigin="7654,2919" coordsize="1155,2">
              <v:shape style="position:absolute;left:7654;top:2919;width:1155;height:2" coordorigin="7654,2919" coordsize="1155,0" path="m7654,2919l8809,2919e" filled="false" stroked="true" strokeweight="1pt" strokecolor="#231f20">
                <v:path arrowok="t"/>
              </v:shape>
            </v:group>
            <v:group style="position:absolute;left:9559;top:2477;width:582;height:2" coordorigin="9559,2477" coordsize="582,2">
              <v:shape style="position:absolute;left:9559;top:2477;width:582;height:2" coordorigin="9559,2477" coordsize="582,0" path="m9559,2477l10140,2477e" filled="false" stroked="true" strokeweight="1pt" strokecolor="#231f20">
                <v:path arrowok="t"/>
              </v:shape>
            </v:group>
            <v:group style="position:absolute;left:7654;top:2477;width:1155;height:2" coordorigin="7654,2477" coordsize="1155,2">
              <v:shape style="position:absolute;left:7654;top:2477;width:1155;height:2" coordorigin="7654,2477" coordsize="1155,0" path="m7654,2477l8809,2477e" filled="false" stroked="true" strokeweight="1pt" strokecolor="#231f20">
                <v:path arrowok="t"/>
              </v:shape>
            </v:group>
            <v:group style="position:absolute;left:9559;top:2003;width:582;height:2" coordorigin="9559,2003" coordsize="582,2">
              <v:shape style="position:absolute;left:9559;top:2003;width:582;height:2" coordorigin="9559,2003" coordsize="582,0" path="m9559,2003l10140,2003e" filled="false" stroked="true" strokeweight="1pt" strokecolor="#231f20">
                <v:path arrowok="t"/>
              </v:shape>
            </v:group>
            <v:group style="position:absolute;left:7654;top:2003;width:1155;height:2" coordorigin="7654,2003" coordsize="1155,2">
              <v:shape style="position:absolute;left:7654;top:2003;width:1155;height:2" coordorigin="7654,2003" coordsize="1155,0" path="m7654,2003l8809,2003e" filled="false" stroked="true" strokeweight="1pt" strokecolor="#231f20">
                <v:path arrowok="t"/>
              </v:shape>
            </v:group>
            <v:group style="position:absolute;left:9559;top:1560;width:582;height:2" coordorigin="9559,1560" coordsize="582,2">
              <v:shape style="position:absolute;left:9559;top:1560;width:582;height:2" coordorigin="9559,1560" coordsize="582,0" path="m9559,1560l10140,1560e" filled="false" stroked="true" strokeweight="1pt" strokecolor="#231f20">
                <v:path arrowok="t"/>
              </v:shape>
            </v:group>
            <v:group style="position:absolute;left:9559;top:1129;width:582;height:2" coordorigin="9559,1129" coordsize="582,2">
              <v:shape style="position:absolute;left:9559;top:1129;width:582;height:2" coordorigin="9559,1129" coordsize="582,0" path="m9559,1129l10140,1129e" filled="false" stroked="true" strokeweight="1pt" strokecolor="#231f20">
                <v:path arrowok="t"/>
              </v:shape>
            </v:group>
            <v:group style="position:absolute;left:8809;top:686;width:750;height:3108" coordorigin="8809,686" coordsize="750,3108">
              <v:shape style="position:absolute;left:8809;top:686;width:750;height:3108" coordorigin="8809,686" coordsize="750,3108" path="m8809,3793l9559,3793,9559,686,8809,686,8809,3793xe" filled="true" fillcolor="#939598" stroked="false">
                <v:path arrowok="t"/>
                <v:fill type="solid"/>
              </v:shape>
            </v:group>
            <v:group style="position:absolute;left:8809;top:686;width:750;height:3108" coordorigin="8809,686" coordsize="750,3108">
              <v:shape style="position:absolute;left:8809;top:686;width:750;height:3108" coordorigin="8809,686" coordsize="750,3108" path="m8809,3793l9559,3793,9559,686,8809,686,8809,3793xe" filled="false" stroked="true" strokeweight="1pt" strokecolor="#231f20">
                <v:path arrowok="t"/>
              </v:shape>
            </v:group>
            <v:group style="position:absolute;left:6904;top:1560;width:750;height:2234" coordorigin="6904,1560" coordsize="750,2234">
              <v:shape style="position:absolute;left:6904;top:1560;width:750;height:2234" coordorigin="6904,1560" coordsize="750,2234" path="m6904,3793l7654,3793,7654,1560,6904,1560,6904,3793xe" filled="true" fillcolor="#939598" stroked="false">
                <v:path arrowok="t"/>
                <v:fill type="solid"/>
              </v:shape>
            </v:group>
            <v:group style="position:absolute;left:6904;top:1560;width:750;height:2234" coordorigin="6904,1560" coordsize="750,2234">
              <v:shape style="position:absolute;left:6904;top:1560;width:750;height:2234" coordorigin="6904,1560" coordsize="750,2234" path="m6904,3793l7654,3793,7654,1560,6904,1560,6904,3793xe" filled="false" stroked="true" strokeweight="1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80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95" w:right="7515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70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95" w:right="7515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60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95" w:right="7515"/>
        <w:jc w:val="center"/>
        <w:rPr>
          <w:rFonts w:ascii="Arial" w:hAnsi="Arial" w:cs="Arial" w:eastAsia="Arial" w:hint="default"/>
        </w:rPr>
      </w:pPr>
      <w:r>
        <w:rPr/>
        <w:pict>
          <v:shape style="position:absolute;margin-left:84.504776pt;margin-top:6.023705pt;width:13.05pt;height:53.8pt;mso-position-horizontal-relative:page;mso-position-vertical-relative:paragraph;z-index:1480" type="#_x0000_t202" filled="false" stroked="false">
            <v:textbox inset="0,0,0,0" style="layout-flow:vertical;mso-layout-flow-alt:bottom-to-top">
              <w:txbxContent>
                <w:p>
                  <w:pPr>
                    <w:spacing w:line="230" w:lineRule="exact" w:before="29"/>
                    <w:ind w:left="20" w:right="-814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5"/>
                      <w:w w:val="100"/>
                      <w:sz w:val="22"/>
                    </w:rPr>
                    <w:t>V</w:t>
                  </w:r>
                  <w:r>
                    <w:rPr>
                      <w:rFonts w:ascii="Arial"/>
                      <w:b/>
                      <w:color w:val="231F20"/>
                      <w:w w:val="100"/>
                      <w:sz w:val="22"/>
                    </w:rPr>
                    <w:t>isitantes</w:t>
                  </w:r>
                  <w:r>
                    <w:rPr>
                      <w:rFonts w:ascii="Arial"/>
                      <w:w w:val="100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50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95" w:right="7497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40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95" w:right="7497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30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95" w:right="7497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20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95" w:right="7497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10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150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9"/>
        </w:rPr>
        <w:t>0</w:t>
      </w:r>
      <w:r>
        <w:rPr>
          <w:rFonts w:ascii="Arial"/>
        </w:rPr>
      </w:r>
    </w:p>
    <w:p>
      <w:pPr>
        <w:pStyle w:val="BodyText"/>
        <w:tabs>
          <w:tab w:pos="2793" w:val="left" w:leader="none"/>
          <w:tab w:pos="4554" w:val="left" w:leader="none"/>
          <w:tab w:pos="6646" w:val="left" w:leader="none"/>
        </w:tabs>
        <w:spacing w:line="240" w:lineRule="auto" w:before="70"/>
        <w:ind w:left="794" w:right="0"/>
        <w:jc w:val="center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1º  </w:t>
      </w:r>
      <w:r>
        <w:rPr>
          <w:rFonts w:ascii="Arial" w:hAnsi="Arial"/>
          <w:color w:val="231F20"/>
          <w:spacing w:val="4"/>
        </w:rPr>
        <w:t> </w:t>
      </w:r>
      <w:r>
        <w:rPr>
          <w:rFonts w:ascii="Arial" w:hAnsi="Arial"/>
          <w:color w:val="231F20"/>
        </w:rPr>
        <w:t>sábado</w:t>
        <w:tab/>
        <w:t>2º  </w:t>
      </w:r>
      <w:r>
        <w:rPr>
          <w:rFonts w:ascii="Arial" w:hAnsi="Arial"/>
          <w:color w:val="231F20"/>
          <w:spacing w:val="4"/>
        </w:rPr>
        <w:t> </w:t>
      </w:r>
      <w:r>
        <w:rPr>
          <w:rFonts w:ascii="Arial" w:hAnsi="Arial"/>
          <w:color w:val="231F20"/>
        </w:rPr>
        <w:t>sábado</w:t>
        <w:tab/>
        <w:t>3º  </w:t>
      </w:r>
      <w:r>
        <w:rPr>
          <w:rFonts w:ascii="Arial" w:hAnsi="Arial"/>
          <w:color w:val="231F20"/>
          <w:spacing w:val="4"/>
        </w:rPr>
        <w:t> </w:t>
      </w:r>
      <w:r>
        <w:rPr>
          <w:rFonts w:ascii="Arial" w:hAnsi="Arial"/>
          <w:color w:val="231F20"/>
        </w:rPr>
        <w:t>sábado</w:t>
        <w:tab/>
        <w:t>4º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sábado</w:t>
      </w:r>
      <w:r>
        <w:rPr>
          <w:rFonts w:ascii="Arial" w:hAnsi="Arial"/>
        </w:rPr>
      </w:r>
    </w:p>
    <w:p>
      <w:pPr>
        <w:pStyle w:val="Heading1"/>
        <w:spacing w:line="240" w:lineRule="auto" w:before="124"/>
        <w:ind w:left="698" w:right="0"/>
        <w:jc w:val="center"/>
        <w:rPr>
          <w:rFonts w:ascii="Arial" w:hAnsi="Arial" w:cs="Arial" w:eastAsia="Arial" w:hint="default"/>
          <w:b w:val="0"/>
          <w:bCs w:val="0"/>
        </w:rPr>
      </w:pPr>
      <w:r>
        <w:rPr>
          <w:rFonts w:ascii="Arial" w:hAnsi="Arial"/>
          <w:color w:val="231F20"/>
        </w:rPr>
        <w:t>Sábados do</w:t>
      </w:r>
      <w:r>
        <w:rPr>
          <w:rFonts w:ascii="Arial" w:hAnsi="Arial"/>
          <w:color w:val="231F20"/>
          <w:spacing w:val="10"/>
        </w:rPr>
        <w:t> </w:t>
      </w:r>
      <w:r>
        <w:rPr>
          <w:rFonts w:ascii="Arial" w:hAnsi="Arial"/>
          <w:color w:val="231F20"/>
        </w:rPr>
        <w:t>mês</w:t>
      </w:r>
      <w:r>
        <w:rPr>
          <w:rFonts w:ascii="Arial" w:hAnsi="Arial"/>
          <w:b w:val="0"/>
        </w:rPr>
      </w:r>
    </w:p>
    <w:p>
      <w:pPr>
        <w:pStyle w:val="BodyText"/>
        <w:spacing w:line="240" w:lineRule="auto" w:before="51"/>
        <w:ind w:right="0"/>
        <w:jc w:val="left"/>
      </w:pPr>
      <w:r>
        <w:rPr>
          <w:color w:val="231F20"/>
        </w:rPr>
        <w:t>De acordo com esse gráfico, quantas crianças visitaram o museu no 3° sábado do mês de</w:t>
      </w:r>
      <w:r>
        <w:rPr>
          <w:color w:val="231F20"/>
          <w:spacing w:val="-2"/>
        </w:rPr>
        <w:t> </w:t>
      </w:r>
      <w:r>
        <w:rPr>
          <w:color w:val="231F20"/>
        </w:rPr>
        <w:t>setembro?</w:t>
      </w:r>
      <w:r>
        <w:rPr/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70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(M041322E4) </w:t>
      </w:r>
      <w:r>
        <w:rPr>
          <w:rFonts w:ascii="Arial" w:hAnsi="Arial"/>
          <w:color w:val="231F20"/>
          <w:sz w:val="22"/>
        </w:rPr>
        <w:t>Diego ganhou um prêmio de dois mil quatrocentos e vinte e dois</w:t>
      </w:r>
      <w:r>
        <w:rPr>
          <w:rFonts w:ascii="Arial" w:hAnsi="Arial"/>
          <w:color w:val="231F20"/>
          <w:spacing w:val="-35"/>
          <w:sz w:val="22"/>
        </w:rPr>
        <w:t> </w:t>
      </w:r>
      <w:r>
        <w:rPr>
          <w:rFonts w:ascii="Arial" w:hAnsi="Arial"/>
          <w:color w:val="231F20"/>
          <w:sz w:val="22"/>
        </w:rPr>
        <w:t>reais.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6"/>
        <w:ind w:right="0"/>
        <w:jc w:val="left"/>
      </w:pPr>
      <w:r>
        <w:rPr>
          <w:color w:val="231F20"/>
        </w:rPr>
        <w:t>Quantos reais Diego ganhou de</w:t>
      </w:r>
      <w:r>
        <w:rPr>
          <w:color w:val="231F20"/>
          <w:spacing w:val="-1"/>
        </w:rPr>
        <w:t> </w:t>
      </w:r>
      <w:r>
        <w:rPr>
          <w:color w:val="231F20"/>
        </w:rPr>
        <w:t>prêmio?</w:t>
      </w:r>
      <w:r>
        <w:rPr/>
      </w:r>
    </w:p>
    <w:p>
      <w:pPr>
        <w:pStyle w:val="BodyText"/>
        <w:spacing w:line="240" w:lineRule="auto" w:before="64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2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022</w:t>
      </w:r>
      <w:r>
        <w:rPr>
          <w:rFonts w:ascii="Arial"/>
        </w:rPr>
      </w:r>
    </w:p>
    <w:p>
      <w:pPr>
        <w:pStyle w:val="BodyText"/>
        <w:spacing w:line="240" w:lineRule="auto" w:before="7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2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242</w:t>
      </w:r>
      <w:r>
        <w:rPr>
          <w:rFonts w:ascii="Arial"/>
        </w:rPr>
      </w:r>
    </w:p>
    <w:p>
      <w:pPr>
        <w:pStyle w:val="BodyText"/>
        <w:spacing w:line="240" w:lineRule="auto" w:before="7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2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400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2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422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17"/>
          <w:footerReference w:type="default" r:id="rId18"/>
          <w:pgSz w:w="11910" w:h="16840"/>
          <w:pgMar w:header="377" w:footer="440" w:top="560" w:bottom="640" w:left="740" w:right="740"/>
          <w:pgNumType w:start="1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(M031986E4) </w:t>
      </w:r>
      <w:r>
        <w:rPr>
          <w:rFonts w:ascii="Arial" w:hAnsi="Arial"/>
          <w:color w:val="231F20"/>
          <w:sz w:val="22"/>
        </w:rPr>
        <w:t>Observe abaixo a quantidade de moedas que Bárbara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tinha.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5"/>
          <w:szCs w:val="15"/>
        </w:rPr>
      </w:pPr>
      <w:r>
        <w:rPr/>
        <w:pict>
          <v:shape style="position:absolute;margin-left:109.324501pt;margin-top:10.038422pt;width:289.395334pt;height:223.125pt;mso-position-horizontal-relative:page;mso-position-vertical-relative:paragraph;z-index:1504;mso-wrap-distance-left:0;mso-wrap-distance-right:0" type="#_x0000_t75" stroked="false">
            <v:imagedata r:id="rId19" o:title=""/>
            <w10:wrap type="topAndBottom"/>
          </v:shape>
        </w:pict>
      </w:r>
    </w:p>
    <w:p>
      <w:pPr>
        <w:spacing w:line="240" w:lineRule="auto" w:before="2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Ela trocou essas moedas por uma</w:t>
      </w:r>
      <w:r>
        <w:rPr>
          <w:rFonts w:ascii="Arial"/>
          <w:color w:val="231F20"/>
          <w:spacing w:val="-16"/>
        </w:rPr>
        <w:t> </w:t>
      </w:r>
      <w:r>
        <w:rPr>
          <w:rFonts w:ascii="Arial"/>
          <w:color w:val="231F20"/>
        </w:rPr>
        <w:t>nota.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Qual foi a nota que Bárbara recebeu nessa</w:t>
      </w:r>
      <w:r>
        <w:rPr>
          <w:color w:val="231F20"/>
          <w:spacing w:val="-1"/>
        </w:rPr>
        <w:t> </w:t>
      </w:r>
      <w:r>
        <w:rPr>
          <w:color w:val="231F20"/>
        </w:rPr>
        <w:t>troca?</w:t>
      </w:r>
      <w:r>
        <w:rPr/>
      </w:r>
    </w:p>
    <w:p>
      <w:pPr>
        <w:pStyle w:val="BodyText"/>
        <w:tabs>
          <w:tab w:pos="5099" w:val="left" w:leader="none"/>
        </w:tabs>
        <w:spacing w:line="240" w:lineRule="auto" w:before="124"/>
        <w:ind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63.527599pt;margin-top:8.506873pt;width:163.2pt;height:74.159pt;mso-position-horizontal-relative:page;mso-position-vertical-relative:paragraph;z-index:-54568" type="#_x0000_t75" stroked="false">
            <v:imagedata r:id="rId20" o:title=""/>
            <w10:wrap type="none"/>
          </v:shape>
        </w:pict>
      </w:r>
      <w:r>
        <w:rPr/>
        <w:pict>
          <v:shape style="position:absolute;margin-left:312.97699pt;margin-top:8.506873pt;width:163.199pt;height:74.159pt;mso-position-horizontal-relative:page;mso-position-vertical-relative:paragraph;z-index:1576" type="#_x0000_t75" stroked="false">
            <v:imagedata r:id="rId21" o:title=""/>
            <w10:wrap type="none"/>
          </v:shape>
        </w:pict>
      </w:r>
      <w:r>
        <w:rPr>
          <w:rFonts w:ascii="Arial"/>
          <w:color w:val="231F20"/>
        </w:rPr>
        <w:t>A)</w:t>
        <w:tab/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tabs>
          <w:tab w:pos="5099" w:val="left" w:leader="none"/>
        </w:tabs>
        <w:spacing w:line="240" w:lineRule="auto" w:before="0"/>
        <w:ind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63.527599pt;margin-top:2.309884pt;width:163.0794pt;height:74.28pt;mso-position-horizontal-relative:page;mso-position-vertical-relative:paragraph;z-index:-54520" type="#_x0000_t75" stroked="false">
            <v:imagedata r:id="rId22" o:title=""/>
            <w10:wrap type="none"/>
          </v:shape>
        </w:pict>
      </w:r>
      <w:r>
        <w:rPr/>
        <w:pict>
          <v:shape style="position:absolute;margin-left:312.976013pt;margin-top:2.309884pt;width:163.080pt;height:74.16pt;mso-position-horizontal-relative:page;mso-position-vertical-relative:paragraph;z-index:1624" type="#_x0000_t75" stroked="false">
            <v:imagedata r:id="rId23" o:title=""/>
            <w10:wrap type="none"/>
          </v:shape>
        </w:pict>
      </w:r>
      <w:r>
        <w:rPr>
          <w:rFonts w:ascii="Arial"/>
          <w:color w:val="231F20"/>
        </w:rPr>
        <w:t>C)</w:t>
        <w:tab/>
        <w:t>D)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(M051450E4) </w:t>
      </w:r>
      <w:r>
        <w:rPr>
          <w:rFonts w:ascii="Arial" w:hAnsi="Arial"/>
          <w:color w:val="231F20"/>
          <w:sz w:val="22"/>
        </w:rPr>
        <w:t>José possui R$ 86,00 e quer comprar um jogo que custa R$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92,00.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Quanta falta para José comprar esse</w:t>
      </w:r>
      <w:r>
        <w:rPr>
          <w:color w:val="231F20"/>
          <w:spacing w:val="-1"/>
        </w:rPr>
        <w:t> </w:t>
      </w:r>
      <w:r>
        <w:rPr>
          <w:color w:val="231F20"/>
        </w:rPr>
        <w:t>jogo?</w:t>
      </w:r>
      <w:r>
        <w:rPr/>
      </w:r>
    </w:p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R$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6,00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R$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7,00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R$</w:t>
      </w:r>
      <w:r>
        <w:rPr>
          <w:rFonts w:ascii="Arial"/>
          <w:color w:val="231F20"/>
          <w:spacing w:val="-7"/>
        </w:rPr>
        <w:t> </w:t>
      </w:r>
      <w:r>
        <w:rPr>
          <w:rFonts w:ascii="Arial"/>
          <w:color w:val="231F20"/>
        </w:rPr>
        <w:t>14,00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R$</w:t>
      </w:r>
      <w:r>
        <w:rPr>
          <w:rFonts w:ascii="Arial"/>
          <w:color w:val="231F20"/>
          <w:spacing w:val="-7"/>
        </w:rPr>
        <w:t> </w:t>
      </w:r>
      <w:r>
        <w:rPr>
          <w:rFonts w:ascii="Arial"/>
          <w:color w:val="231F20"/>
        </w:rPr>
        <w:t>16,00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(M051484E4) </w:t>
      </w:r>
      <w:r>
        <w:rPr>
          <w:rFonts w:ascii="Arial" w:hAnsi="Arial"/>
          <w:color w:val="231F20"/>
          <w:sz w:val="22"/>
        </w:rPr>
        <w:t>Observe a reta numérica abaixo. Essa reta está dividida em partes</w:t>
      </w:r>
      <w:r>
        <w:rPr>
          <w:rFonts w:ascii="Arial" w:hAnsi="Arial"/>
          <w:color w:val="231F20"/>
          <w:spacing w:val="-37"/>
          <w:sz w:val="22"/>
        </w:rPr>
        <w:t> </w:t>
      </w:r>
      <w:r>
        <w:rPr>
          <w:rFonts w:ascii="Arial" w:hAnsi="Arial"/>
          <w:color w:val="231F20"/>
          <w:sz w:val="22"/>
        </w:rPr>
        <w:t>iguais.</w:t>
      </w:r>
      <w:r>
        <w:rPr>
          <w:rFonts w:ascii="Arial" w:hAnsi="Arial"/>
          <w:sz w:val="22"/>
        </w:rPr>
      </w:r>
    </w:p>
    <w:p>
      <w:pPr>
        <w:spacing w:before="149"/>
        <w:ind w:left="0" w:right="2583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98.753899pt;margin-top:20.026888pt;width:194.95pt;height:7.1pt;mso-position-horizontal-relative:page;mso-position-vertical-relative:paragraph;z-index:1528;mso-wrap-distance-left:0;mso-wrap-distance-right:0" coordorigin="1975,401" coordsize="3899,142">
            <v:group style="position:absolute;left:5250;top:411;width:2;height:122" coordorigin="5250,411" coordsize="2,122">
              <v:shape style="position:absolute;left:5250;top:411;width:2;height:122" coordorigin="5250,411" coordsize="0,122" path="m5250,532l5250,411e" filled="false" stroked="true" strokeweight="1pt" strokecolor="#231f20">
                <v:path arrowok="t"/>
              </v:shape>
            </v:group>
            <v:group style="position:absolute;left:4658;top:411;width:2;height:122" coordorigin="4658,411" coordsize="2,122">
              <v:shape style="position:absolute;left:4658;top:411;width:2;height:122" coordorigin="4658,411" coordsize="0,122" path="m4658,532l4658,411e" filled="false" stroked="true" strokeweight="1pt" strokecolor="#231f20">
                <v:path arrowok="t"/>
              </v:shape>
            </v:group>
            <v:group style="position:absolute;left:4066;top:411;width:2;height:122" coordorigin="4066,411" coordsize="2,122">
              <v:shape style="position:absolute;left:4066;top:411;width:2;height:122" coordorigin="4066,411" coordsize="0,122" path="m4066,532l4066,502,4066,471,4066,441,4066,411e" filled="false" stroked="true" strokeweight="1pt" strokecolor="#231f20">
                <v:path arrowok="t"/>
              </v:shape>
            </v:group>
            <v:group style="position:absolute;left:3474;top:411;width:2;height:122" coordorigin="3474,411" coordsize="2,122">
              <v:shape style="position:absolute;left:3474;top:411;width:2;height:122" coordorigin="3474,411" coordsize="0,122" path="m3474,532l3474,502,3474,471,3474,441,3474,411e" filled="false" stroked="true" strokeweight="1pt" strokecolor="#231f20">
                <v:path arrowok="t"/>
              </v:shape>
            </v:group>
            <v:group style="position:absolute;left:2882;top:411;width:2;height:122" coordorigin="2882,411" coordsize="2,122">
              <v:shape style="position:absolute;left:2882;top:411;width:2;height:122" coordorigin="2882,411" coordsize="0,122" path="m2882,532l2882,411e" filled="false" stroked="true" strokeweight="1pt" strokecolor="#231f20">
                <v:path arrowok="t"/>
              </v:shape>
            </v:group>
            <v:group style="position:absolute;left:2290;top:411;width:2;height:122" coordorigin="2290,411" coordsize="2,122">
              <v:shape style="position:absolute;left:2290;top:411;width:2;height:122" coordorigin="2290,411" coordsize="0,122" path="m2290,532l2290,411e" filled="false" stroked="true" strokeweight="1pt" strokecolor="#231f20">
                <v:path arrowok="t"/>
              </v:shape>
            </v:group>
            <v:group style="position:absolute;left:1985;top:471;width:3802;height:2" coordorigin="1985,471" coordsize="3802,2">
              <v:shape style="position:absolute;left:1985;top:471;width:3802;height:2" coordorigin="1985,471" coordsize="3802,0" path="m1985,471l5786,471e" filled="false" stroked="true" strokeweight="1.00001pt" strokecolor="#231f20">
                <v:path arrowok="t"/>
              </v:shape>
            </v:group>
            <v:group style="position:absolute;left:5773;top:423;width:101;height:98" coordorigin="5773,423" coordsize="101,98">
              <v:shape style="position:absolute;left:5773;top:423;width:101;height:98" coordorigin="5773,423" coordsize="101,98" path="m5773,423l5773,520,5873,471,5773,423xe" filled="true" fillcolor="#231f20" stroked="false">
                <v:path arrowok="t"/>
                <v:fill type="solid"/>
              </v:shape>
            </v:group>
            <v:group style="position:absolute;left:4624;top:438;width:68;height:68" coordorigin="4624,438" coordsize="68,68">
              <v:shape style="position:absolute;left:4624;top:438;width:68;height:68" coordorigin="4624,438" coordsize="68,68" path="m4658,438l4645,440,4634,447,4627,458,4624,471,4627,484,4634,495,4645,502,4658,505,4671,502,4682,495,4689,484,4692,471,4689,458,4682,447,4671,440,4658,438xe" filled="true" fillcolor="#231f20" stroked="false">
                <v:path arrowok="t"/>
                <v:fill type="solid"/>
              </v:shape>
            </v:group>
            <v:group style="position:absolute;left:4624;top:438;width:68;height:68" coordorigin="4624,438" coordsize="68,68">
              <v:shape style="position:absolute;left:4624;top:438;width:68;height:68" coordorigin="4624,438" coordsize="68,68" path="m4658,438l4671,440,4682,447,4689,458,4692,471,4689,484,4682,495,4671,502,4658,505,4645,502,4634,495,4627,484,4624,471,4627,458,4634,447,4645,440,4658,438xe" filled="false" stroked="true" strokeweight=".567pt" strokecolor="#231f20">
                <v:path arrowok="t"/>
              </v:shape>
            </v:group>
            <w10:wrap type="topAndBottom"/>
          </v:group>
        </w:pict>
      </w:r>
      <w:r>
        <w:rPr>
          <w:rFonts w:ascii="Arial"/>
          <w:b/>
          <w:color w:val="231F20"/>
          <w:w w:val="100"/>
          <w:sz w:val="20"/>
        </w:rPr>
        <w:t>S</w:t>
      </w:r>
      <w:r>
        <w:rPr>
          <w:rFonts w:ascii="Arial"/>
          <w:w w:val="100"/>
          <w:sz w:val="20"/>
        </w:rPr>
      </w:r>
    </w:p>
    <w:p>
      <w:pPr>
        <w:tabs>
          <w:tab w:pos="4280" w:val="left" w:leader="none"/>
        </w:tabs>
        <w:spacing w:before="29"/>
        <w:ind w:left="1299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1 100  1 </w:t>
      </w:r>
      <w:r>
        <w:rPr>
          <w:rFonts w:ascii="Arial"/>
          <w:color w:val="231F20"/>
          <w:spacing w:val="-5"/>
          <w:sz w:val="20"/>
        </w:rPr>
        <w:t>110  </w:t>
      </w:r>
      <w:r>
        <w:rPr>
          <w:rFonts w:ascii="Arial"/>
          <w:color w:val="231F20"/>
          <w:sz w:val="20"/>
        </w:rPr>
        <w:t>1 120  </w:t>
      </w:r>
      <w:r>
        <w:rPr>
          <w:rFonts w:ascii="Arial"/>
          <w:color w:val="231F20"/>
          <w:spacing w:val="17"/>
          <w:sz w:val="20"/>
        </w:rPr>
        <w:t> </w:t>
      </w:r>
      <w:r>
        <w:rPr>
          <w:rFonts w:ascii="Arial"/>
          <w:color w:val="231F20"/>
          <w:sz w:val="20"/>
        </w:rPr>
        <w:t>1</w:t>
      </w:r>
      <w:r>
        <w:rPr>
          <w:rFonts w:ascii="Arial"/>
          <w:color w:val="231F20"/>
          <w:spacing w:val="12"/>
          <w:sz w:val="20"/>
        </w:rPr>
        <w:t> </w:t>
      </w:r>
      <w:r>
        <w:rPr>
          <w:rFonts w:ascii="Arial"/>
          <w:color w:val="231F20"/>
          <w:sz w:val="20"/>
        </w:rPr>
        <w:t>130</w:t>
        <w:tab/>
        <w:t>1</w:t>
      </w:r>
      <w:r>
        <w:rPr>
          <w:rFonts w:ascii="Arial"/>
          <w:color w:val="231F20"/>
          <w:spacing w:val="-1"/>
          <w:sz w:val="20"/>
        </w:rPr>
        <w:t> </w:t>
      </w:r>
      <w:r>
        <w:rPr>
          <w:rFonts w:ascii="Arial"/>
          <w:color w:val="231F20"/>
          <w:sz w:val="20"/>
        </w:rPr>
        <w:t>150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é o número representado pelo ponto S nessa</w:t>
      </w:r>
      <w:r>
        <w:rPr>
          <w:color w:val="231F20"/>
          <w:spacing w:val="-1"/>
        </w:rPr>
        <w:t> </w:t>
      </w:r>
      <w:r>
        <w:rPr>
          <w:color w:val="231F20"/>
        </w:rPr>
        <w:t>reta?</w:t>
      </w:r>
      <w:r>
        <w:rPr/>
      </w:r>
    </w:p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1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149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1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140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1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135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1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131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377" w:footer="440" w:top="560" w:bottom="64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(M031941E4) </w:t>
      </w:r>
      <w:r>
        <w:rPr>
          <w:rFonts w:ascii="Arial"/>
          <w:color w:val="231F20"/>
          <w:sz w:val="22"/>
        </w:rPr>
        <w:t>Jorge treinou durante 1 ano para um</w:t>
      </w:r>
      <w:r>
        <w:rPr>
          <w:rFonts w:ascii="Arial"/>
          <w:color w:val="231F20"/>
          <w:spacing w:val="2"/>
          <w:sz w:val="22"/>
        </w:rPr>
        <w:t> </w:t>
      </w:r>
      <w:r>
        <w:rPr>
          <w:rFonts w:ascii="Arial"/>
          <w:color w:val="231F20"/>
          <w:sz w:val="22"/>
        </w:rPr>
        <w:t>campeonato.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Durante quantos meses Jorge treinou para esse</w:t>
      </w:r>
      <w:r>
        <w:rPr>
          <w:color w:val="231F20"/>
          <w:spacing w:val="-1"/>
        </w:rPr>
        <w:t> </w:t>
      </w:r>
      <w:r>
        <w:rPr>
          <w:color w:val="231F20"/>
        </w:rPr>
        <w:t>campeonato?</w:t>
      </w:r>
      <w:r>
        <w:rPr/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(M051417E4) </w:t>
      </w:r>
      <w:r>
        <w:rPr>
          <w:rFonts w:ascii="Arial" w:hAnsi="Arial"/>
          <w:color w:val="231F20"/>
          <w:sz w:val="22"/>
        </w:rPr>
        <w:t>Observe abaixo uma das decomposições de um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número.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2601pt;margin-top:15.908935pt;width:162.050pt;height:19.350pt;mso-position-horizontal-relative:page;mso-position-vertical-relative:paragraph;z-index:164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382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10 000 + 5 000 + 900 +</w:t>
                  </w:r>
                  <w:r>
                    <w:rPr>
                      <w:rFonts w:ascii="Arial"/>
                      <w:color w:val="231F20"/>
                      <w:spacing w:val="-7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8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Essa é uma decomposição do</w:t>
      </w:r>
      <w:r>
        <w:rPr>
          <w:color w:val="231F20"/>
          <w:spacing w:val="-1"/>
        </w:rPr>
        <w:t> </w:t>
      </w:r>
      <w:r>
        <w:rPr>
          <w:color w:val="231F20"/>
        </w:rPr>
        <w:t>número</w:t>
      </w:r>
      <w:r>
        <w:rPr/>
      </w:r>
    </w:p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10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598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15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098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15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908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15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980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(M051421E4) </w:t>
      </w:r>
      <w:r>
        <w:rPr>
          <w:rFonts w:ascii="Arial"/>
          <w:color w:val="231F20"/>
          <w:sz w:val="22"/>
        </w:rPr>
        <w:t>Observe os desenhos na malha quadriculada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72"/>
        <w:ind w:left="194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183.042267pt;margin-top:-12.774136pt;width:18.75pt;height:46.1pt;mso-position-horizontal-relative:page;mso-position-vertical-relative:paragraph;z-index:1672" coordorigin="3661,-255" coordsize="375,922">
            <v:shape style="position:absolute;left:3661;top:-255;width:375;height:922" coordorigin="3661,-255" coordsize="375,922" path="m4035,-255l3986,-190,3944,-124,3909,-58,3881,8,3861,73,3848,139,3842,205,3845,271,3856,337,3875,402,3902,468,3937,534,3982,600,4035,666,3969,617,3908,569,3853,520,3804,472,3762,423,3699,326,3666,229,3661,181,3665,132,3699,35,3770,-62,3821,-110,3881,-159,3953,-207,4035,-255xe" filled="false" stroked="true" strokeweight=".731pt" strokecolor="#231f20">
              <v:path arrowok="t"/>
            </v:shape>
            <w10:wrap type="none"/>
          </v:group>
        </w:pict>
      </w:r>
      <w:r>
        <w:rPr/>
        <w:pict>
          <v:group style="position:absolute;margin-left:255.255005pt;margin-top:-6.255136pt;width:33.550pt;height:33.550pt;mso-position-horizontal-relative:page;mso-position-vertical-relative:paragraph;z-index:1696" coordorigin="5105,-125" coordsize="671,671">
            <v:shape style="position:absolute;left:5105;top:-125;width:671;height:671" coordorigin="5105,-125" coordsize="671,671" path="m5440,1l5472,-54,5508,-94,5552,-117,5608,-125,5673,-112,5726,-76,5762,-23,5775,42,5768,105,5746,168,5713,231,5671,294,5620,357,5563,419,5503,482,5440,545,5378,482,5317,419,5261,357,5210,294,5167,231,5134,168,5113,105,5105,42,5118,-23,5154,-76,5207,-112,5273,-125,5328,-117,5372,-94,5408,-54,5440,1xe" filled="false" stroked="true" strokeweight=".82pt" strokecolor="#231f20">
              <v:path arrowok="t"/>
            </v:shape>
            <w10:wrap type="none"/>
          </v:group>
        </w:pict>
      </w:r>
      <w:r>
        <w:rPr/>
        <w:pict>
          <v:group style="position:absolute;margin-left:339.734985pt;margin-top:-11.385136pt;width:23.25pt;height:41.1pt;mso-position-horizontal-relative:page;mso-position-vertical-relative:paragraph;z-index:1720" coordorigin="6795,-228" coordsize="465,822">
            <v:shape style="position:absolute;left:6795;top:-228;width:465;height:822" coordorigin="6795,-228" coordsize="465,822" path="m6795,-228l7212,-228,7259,19,7212,19,7259,265,7212,265,7259,429,7212,429,7259,594,7027,347,7073,347,6934,183,6980,183,6841,-63,6888,-63,6795,-228xe" filled="false" stroked="true" strokeweight=".75pt" strokecolor="#231f20">
              <v:path arrowok="t"/>
            </v:shape>
            <w10:wrap type="none"/>
          </v:group>
        </w:pict>
      </w:r>
      <w:r>
        <w:rPr/>
        <w:pict>
          <v:group style="position:absolute;margin-left:412.924988pt;margin-top:-7.863136pt;width:35.2pt;height:35.2pt;mso-position-horizontal-relative:page;mso-position-vertical-relative:paragraph;z-index:1744" coordorigin="8258,-157" coordsize="704,704">
            <v:group style="position:absolute;left:8268;top:-147;width:684;height:684" coordorigin="8268,-147" coordsize="684,684">
              <v:shape style="position:absolute;left:8268;top:-147;width:684;height:684" coordorigin="8268,-147" coordsize="684,684" path="m8952,195l8943,116,8918,44,8877,-19,8824,-72,8761,-112,8689,-138,8610,-147,8532,-138,8460,-112,8397,-72,8344,-19,8303,44,8278,116,8268,195,8278,273,8303,345,8344,409,8397,462,8460,502,8532,528,8610,537,8689,528,8761,502,8824,462,8877,409,8918,345,8943,273,8952,195xe" filled="false" stroked="true" strokeweight="1pt" strokecolor="#231f20">
                <v:path arrowok="t"/>
              </v:shape>
            </v:group>
            <v:group style="position:absolute;left:8405;top:-10;width:411;height:411" coordorigin="8405,-10" coordsize="411,411">
              <v:shape style="position:absolute;left:8405;top:-10;width:411;height:411" coordorigin="8405,-10" coordsize="411,411" path="m8816,195l8800,275,8756,340,8690,384,8610,400,8531,384,8465,340,8421,275,8405,195,8421,115,8465,50,8531,6,8610,-10,8690,6,8756,50,8800,115,8816,195xe" filled="false" stroked="true" strokeweight="1pt" strokecolor="#231f2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52.570999pt;margin-top:-19.763136pt;width:318.25pt;height:235.95pt;mso-position-horizontal-relative:page;mso-position-vertical-relative:paragraph;z-index:2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87"/>
                    <w:gridCol w:w="1587"/>
                    <w:gridCol w:w="1587"/>
                    <w:gridCol w:w="1587"/>
                  </w:tblGrid>
                  <w:tr>
                    <w:trPr>
                      <w:trHeight w:val="1177" w:hRule="exact"/>
                    </w:trPr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</w:tr>
                  <w:tr>
                    <w:trPr>
                      <w:trHeight w:val="1177" w:hRule="exact"/>
                    </w:trPr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</w:tr>
                  <w:tr>
                    <w:trPr>
                      <w:trHeight w:val="1177" w:hRule="exact"/>
                    </w:trPr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</w:tr>
                  <w:tr>
                    <w:trPr>
                      <w:trHeight w:val="1177" w:hRule="exact"/>
                    </w:trPr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M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0"/>
        <w:ind w:left="1956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175.884995pt;margin-top:-9.854133pt;width:33.550pt;height:33.550pt;mso-position-horizontal-relative:page;mso-position-vertical-relative:paragraph;z-index:1768" coordorigin="3518,-197" coordsize="671,671">
            <v:shape style="position:absolute;left:3518;top:-197;width:671;height:671" coordorigin="3518,-197" coordsize="671,671" path="m3853,-71l3885,-126,3921,-166,3965,-189,4020,-197,4086,-184,4139,-148,4175,-95,4188,-30,4180,33,4159,96,4126,159,4083,222,4032,285,3976,347,3915,410,3853,473,3790,410,3730,347,3673,285,3622,222,3580,159,3546,96,3525,33,3518,-30,3531,-95,3567,-148,3620,-184,3685,-197,3741,-189,3785,-166,3821,-126,3853,-71xe" filled="false" stroked="true" strokeweight=".82pt" strokecolor="#231f20">
              <v:path arrowok="t"/>
            </v:shape>
            <w10:wrap type="none"/>
          </v:group>
        </w:pict>
      </w:r>
      <w:r>
        <w:rPr/>
        <w:pict>
          <v:group style="position:absolute;margin-left:262.412262pt;margin-top:-16.373133pt;width:18.75pt;height:46.1pt;mso-position-horizontal-relative:page;mso-position-vertical-relative:paragraph;z-index:1792" coordorigin="5248,-327" coordsize="375,922">
            <v:shape style="position:absolute;left:5248;top:-327;width:375;height:922" coordorigin="5248,-327" coordsize="375,922" path="m5622,-327l5573,-262,5531,-196,5496,-130,5468,-64,5448,1,5435,67,5430,133,5432,199,5443,265,5462,330,5489,396,5525,462,5569,528,5622,594,5556,545,5495,497,5440,448,5392,400,5350,351,5286,254,5253,157,5248,109,5252,60,5286,-37,5357,-134,5408,-182,5469,-231,5540,-279,5622,-327xe" filled="false" stroked="true" strokeweight=".731pt" strokecolor="#231f20">
              <v:path arrowok="t"/>
            </v:shape>
            <w10:wrap type="none"/>
          </v:group>
        </w:pict>
      </w:r>
      <w:r>
        <w:rPr/>
        <w:pict>
          <v:group style="position:absolute;margin-left:334.625pt;margin-top:-9.854133pt;width:33.550pt;height:33.550pt;mso-position-horizontal-relative:page;mso-position-vertical-relative:paragraph;z-index:1816" coordorigin="6693,-197" coordsize="671,671">
            <v:shape style="position:absolute;left:6693;top:-197;width:671;height:671" coordorigin="6693,-197" coordsize="671,671" path="m7028,-71l7060,-126,7096,-166,7139,-189,7195,-197,7260,-184,7314,-148,7349,-95,7363,-30,7355,33,7334,96,7301,159,7258,222,7207,285,7151,347,7090,410,7028,473,6965,410,6905,347,6848,285,6797,222,6754,159,6721,96,6700,33,6693,-30,6706,-95,6742,-148,6795,-184,6860,-197,6916,-189,6960,-166,6996,-126,7028,-71xe" filled="false" stroked="true" strokeweight=".82pt" strokecolor="#231f20">
              <v:path arrowok="t"/>
            </v:shape>
            <w10:wrap type="none"/>
          </v:group>
        </w:pict>
      </w:r>
      <w:r>
        <w:rPr/>
        <w:pict>
          <v:group style="position:absolute;margin-left:410.468994pt;margin-top:-14.263133pt;width:40.65pt;height:40.65pt;mso-position-horizontal-relative:page;mso-position-vertical-relative:paragraph;z-index:1840" coordorigin="8209,-285" coordsize="813,813">
            <v:shape style="position:absolute;left:8209;top:-285;width:813;height:813" coordorigin="8209,-285" coordsize="813,813" path="m8616,-285l8711,26,9022,121,8711,217,8616,527,8520,217,8209,121,8520,26,8616,-285xe" filled="false" stroked="true" strokeweight=".63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N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0"/>
        <w:ind w:left="1949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182.710999pt;margin-top:-8.727137pt;width:19.75pt;height:32.5500pt;mso-position-horizontal-relative:page;mso-position-vertical-relative:paragraph;z-index:1864" coordorigin="3654,-175" coordsize="395,651">
            <v:shape style="position:absolute;left:3654;top:-175;width:395;height:651" coordorigin="3654,-175" coordsize="395,651" path="m3852,-175l3883,-75,3925,10,3969,83,4009,147,4038,205,4049,259,4043,324,4022,383,3985,431,3929,464,3852,476,3774,464,3718,431,3681,383,3661,324,3654,259,3665,205,3694,147,3734,83,3778,10,3820,-75,3852,-175xe" filled="false" stroked="true" strokeweight=".923pt" strokecolor="#231f20">
              <v:path arrowok="t"/>
            </v:shape>
            <w10:wrap type="none"/>
          </v:group>
        </w:pict>
      </w:r>
      <w:r>
        <w:rPr/>
        <w:pict>
          <v:group style="position:absolute;margin-left:251.729004pt;margin-top:-14.263137pt;width:40.65pt;height:40.65pt;mso-position-horizontal-relative:page;mso-position-vertical-relative:paragraph;z-index:1888" coordorigin="5035,-285" coordsize="813,813">
            <v:shape style="position:absolute;left:5035;top:-285;width:813;height:813" coordorigin="5035,-285" coordsize="813,813" path="m5441,-285l5536,26,5847,121,5536,217,5441,527,5345,217,5035,121,5345,26,5441,-285xe" filled="false" stroked="true" strokeweight=".63pt" strokecolor="#231f20">
              <v:path arrowok="t"/>
            </v:shape>
            <w10:wrap type="none"/>
          </v:group>
        </w:pict>
      </w:r>
      <w:r>
        <w:rPr/>
        <w:pict>
          <v:group style="position:absolute;margin-left:341.782257pt;margin-top:-16.374136pt;width:18.75pt;height:46.1pt;mso-position-horizontal-relative:page;mso-position-vertical-relative:paragraph;z-index:1912" coordorigin="6836,-327" coordsize="375,922">
            <v:shape style="position:absolute;left:6836;top:-327;width:375;height:922" coordorigin="6836,-327" coordsize="375,922" path="m7210,-327l7161,-262,7119,-196,7084,-130,7056,-64,7035,1,7022,67,7017,133,7020,199,7031,265,7049,330,7077,396,7112,462,7157,528,7210,594,7143,545,7083,497,7028,448,6979,400,6937,351,6874,254,6840,157,6836,109,6839,60,6873,-37,6945,-134,6995,-182,7056,-231,7128,-279,7210,-327xe" filled="false" stroked="true" strokeweight=".731pt" strokecolor="#231f20">
              <v:path arrowok="t"/>
            </v:shape>
            <w10:wrap type="none"/>
          </v:group>
        </w:pict>
      </w:r>
      <w:r>
        <w:rPr/>
        <w:pict>
          <v:group style="position:absolute;margin-left:420.821014pt;margin-top:-8.727137pt;width:19.75pt;height:32.5500pt;mso-position-horizontal-relative:page;mso-position-vertical-relative:paragraph;z-index:1936" coordorigin="8416,-175" coordsize="395,651">
            <v:shape style="position:absolute;left:8416;top:-175;width:395;height:651" coordorigin="8416,-175" coordsize="395,651" path="m8614,-175l8645,-75,8687,10,8731,83,8771,147,8800,205,8811,259,8805,324,8784,383,8747,431,8691,464,8614,476,8536,464,8480,431,8443,383,8423,324,8416,259,8428,205,8457,147,8497,83,8541,10,8582,-75,8614,-175xe" filled="false" stroked="true" strokeweight=".923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O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0"/>
        <w:ind w:left="1964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172.358994pt;margin-top:-14.262134pt;width:40.65pt;height:40.65pt;mso-position-horizontal-relative:page;mso-position-vertical-relative:paragraph;z-index:1960" coordorigin="3447,-285" coordsize="813,813">
            <v:shape style="position:absolute;left:3447;top:-285;width:813;height:813" coordorigin="3447,-285" coordsize="813,813" path="m3854,-285l3949,26,4260,121,3949,217,3854,527,3758,217,3447,121,3758,26,3854,-285xe" filled="false" stroked="true" strokeweight=".63pt" strokecolor="#231f20">
              <v:path arrowok="t"/>
            </v:shape>
            <w10:wrap type="none"/>
          </v:group>
        </w:pict>
      </w:r>
      <w:r>
        <w:rPr/>
        <w:pict>
          <v:group style="position:absolute;margin-left:262.080994pt;margin-top:-8.727134pt;width:19.75pt;height:32.5500pt;mso-position-horizontal-relative:page;mso-position-vertical-relative:paragraph;z-index:1984" coordorigin="5242,-175" coordsize="395,651">
            <v:shape style="position:absolute;left:5242;top:-175;width:395;height:651" coordorigin="5242,-175" coordsize="395,651" path="m5439,-175l5471,-75,5512,10,5556,83,5596,147,5625,205,5636,259,5630,324,5609,383,5572,431,5516,464,5439,476,5362,464,5306,431,5268,383,5248,324,5242,259,5253,205,5282,147,5322,83,5366,10,5407,-75,5439,-175xe" filled="false" stroked="true" strokeweight=".923pt" strokecolor="#231f20">
              <v:path arrowok="t"/>
            </v:shape>
            <w10:wrap type="none"/>
          </v:group>
        </w:pict>
      </w:r>
      <w:r>
        <w:rPr/>
        <w:pict>
          <v:group style="position:absolute;margin-left:331.098999pt;margin-top:-14.262134pt;width:40.65pt;height:40.65pt;mso-position-horizontal-relative:page;mso-position-vertical-relative:paragraph;z-index:2008" coordorigin="6622,-285" coordsize="813,813">
            <v:shape style="position:absolute;left:6622;top:-285;width:813;height:813" coordorigin="6622,-285" coordsize="813,813" path="m7028,-285l7124,26,7435,121,7124,217,7028,527,6933,217,6622,121,6933,26,7028,-285xe" filled="false" stroked="true" strokeweight=".63pt" strokecolor="#231f20">
              <v:path arrowok="t"/>
            </v:shape>
            <w10:wrap type="none"/>
          </v:group>
        </w:pict>
      </w:r>
      <w:r>
        <w:rPr/>
        <w:pict>
          <v:group style="position:absolute;margin-left:421.152283pt;margin-top:-16.373133pt;width:18.75pt;height:46.1pt;mso-position-horizontal-relative:page;mso-position-vertical-relative:paragraph;z-index:2032" coordorigin="8423,-327" coordsize="375,922">
            <v:shape style="position:absolute;left:8423;top:-327;width:375;height:922" coordorigin="8423,-327" coordsize="375,922" path="m8797,-327l8748,-262,8706,-196,8671,-130,8643,-64,8623,1,8610,67,8605,133,8607,199,8618,265,8637,330,8664,396,8700,462,8744,528,8797,594,8731,545,8670,497,8615,448,8566,400,8524,351,8461,254,8428,157,8423,109,8427,60,8461,-37,8532,-134,8583,-182,8644,-231,8715,-279,8797,-327xe" filled="false" stroked="true" strokeweight=".73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P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tabs>
          <w:tab w:pos="4636" w:val="left" w:leader="none"/>
          <w:tab w:pos="6223" w:val="left" w:leader="none"/>
          <w:tab w:pos="7810" w:val="left" w:leader="none"/>
        </w:tabs>
        <w:spacing w:line="240" w:lineRule="auto" w:before="72"/>
        <w:ind w:left="3048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</w:t>
        <w:tab/>
        <w:t>2</w:t>
        <w:tab/>
        <w:t>3</w:t>
        <w:tab/>
        <w:t>4</w:t>
      </w:r>
      <w:r>
        <w:rPr>
          <w:rFonts w:ascii="Arial"/>
        </w:rPr>
      </w:r>
    </w:p>
    <w:p>
      <w:pPr>
        <w:spacing w:line="240" w:lineRule="auto" w:before="7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0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Nessa malha, as letras representam as linhas e os números, as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colunas.</w:t>
      </w:r>
      <w:r>
        <w:rPr>
          <w:rFonts w:ascii="Arial" w:hAnsi="Arial"/>
        </w:rPr>
      </w:r>
    </w:p>
    <w:p>
      <w:pPr>
        <w:pStyle w:val="BodyText"/>
        <w:spacing w:line="240" w:lineRule="auto" w:before="83"/>
        <w:ind w:right="0"/>
        <w:jc w:val="left"/>
      </w:pPr>
      <w:r>
        <w:rPr>
          <w:color w:val="231F20"/>
        </w:rPr>
        <w:t>De acordo com essa malha, qual é o desenho localizado na linha N e na coluna</w:t>
      </w:r>
      <w:r>
        <w:rPr>
          <w:color w:val="231F20"/>
          <w:spacing w:val="-2"/>
        </w:rPr>
        <w:t> </w:t>
      </w:r>
      <w:r>
        <w:rPr>
          <w:color w:val="231F20"/>
        </w:rPr>
        <w:t>4?</w:t>
      </w:r>
      <w:r>
        <w:rPr/>
      </w:r>
    </w:p>
    <w:p>
      <w:pPr>
        <w:pStyle w:val="BodyText"/>
        <w:spacing w:line="240" w:lineRule="auto" w:before="124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61.115898pt;margin-top:9.674872pt;width:40.65pt;height:40.65pt;mso-position-horizontal-relative:page;mso-position-vertical-relative:paragraph;z-index:2056" coordorigin="1222,193" coordsize="813,813">
            <v:shape style="position:absolute;left:1222;top:193;width:813;height:813" coordorigin="1222,193" coordsize="813,813" path="m1629,193l1724,504,2035,600,1724,695,1629,1006,1533,695,1222,600,1533,504,1629,193xe" filled="false" stroked="true" strokeweight=".63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60.884602pt;margin-top:6.968874pt;width:32.8pt;height:32.8pt;mso-position-horizontal-relative:page;mso-position-vertical-relative:paragraph;z-index:2080" coordorigin="1218,139" coordsize="656,656">
            <v:shape style="position:absolute;left:1218;top:139;width:656;height:656" coordorigin="1218,139" coordsize="656,656" path="m1546,262l1577,209,1612,170,1655,147,1710,139,1773,152,1826,187,1861,240,1874,303,1866,365,1845,426,1813,488,1771,549,1721,611,1666,672,1607,734,1546,795,1484,734,1425,672,1370,611,1320,549,1278,488,1246,426,1225,365,1218,303,1231,240,1266,187,1318,152,1382,139,1436,147,1479,170,1514,209,1546,262xe" filled="false" stroked="true" strokeweight=".802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59.835899pt;margin-top:6.133874pt;width:35.2pt;height:35.2pt;mso-position-horizontal-relative:page;mso-position-vertical-relative:paragraph;z-index:2104" coordorigin="1197,123" coordsize="704,704">
            <v:group style="position:absolute;left:1207;top:133;width:684;height:684" coordorigin="1207,133" coordsize="684,684">
              <v:shape style="position:absolute;left:1207;top:133;width:684;height:684" coordorigin="1207,133" coordsize="684,684" path="m1891,475l1882,396,1856,324,1816,261,1763,208,1699,167,1627,142,1549,133,1470,142,1398,167,1335,208,1282,261,1241,324,1216,396,1207,475,1216,553,1241,625,1282,689,1335,742,1398,782,1470,808,1549,817,1627,808,1699,782,1763,742,1816,689,1856,625,1882,553,1891,475xe" filled="false" stroked="true" strokeweight="1pt" strokecolor="#231f20">
                <v:path arrowok="t"/>
              </v:shape>
            </v:group>
            <v:group style="position:absolute;left:1343;top:269;width:411;height:411" coordorigin="1343,269" coordsize="411,411">
              <v:shape style="position:absolute;left:1343;top:269;width:411;height:411" coordorigin="1343,269" coordsize="411,411" path="m1754,475l1738,555,1694,620,1629,664,1549,680,1469,664,1404,620,1360,555,1343,475,1360,395,1404,330,1469,286,1549,269,1629,286,1694,330,1738,395,1754,475xe" filled="false" stroked="true" strokeweight="1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67.7323pt;margin-top:8.868471pt;width:19.75pt;height:32.5500pt;mso-position-horizontal-relative:page;mso-position-vertical-relative:paragraph;z-index:2128" coordorigin="1355,177" coordsize="395,651">
            <v:shape style="position:absolute;left:1355;top:177;width:395;height:651" coordorigin="1355,177" coordsize="395,651" path="m1552,177l1584,277,1625,362,1669,435,1709,499,1738,556,1749,611,1743,675,1722,734,1685,783,1629,816,1552,828,1475,816,1419,783,1381,734,1361,675,1355,611,1366,556,1395,499,1435,435,1479,362,1520,277,1552,177xe" filled="false" stroked="true" strokeweight=".923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377" w:footer="440" w:top="560" w:bottom="64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551" w:val="left" w:leader="none"/>
        </w:tabs>
        <w:spacing w:line="240" w:lineRule="auto" w:before="72" w:after="0"/>
        <w:ind w:left="550" w:right="0" w:hanging="44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(M031994E4)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professora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Amanda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distribuiu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igualmente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10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balas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2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alunos.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Quantas balas cada um desses alunos ganhou da professora</w:t>
      </w:r>
      <w:r>
        <w:rPr>
          <w:color w:val="231F20"/>
          <w:spacing w:val="-14"/>
        </w:rPr>
        <w:t> </w:t>
      </w:r>
      <w:r>
        <w:rPr>
          <w:color w:val="231F20"/>
        </w:rPr>
        <w:t>Amanda?</w:t>
      </w:r>
      <w:r>
        <w:rPr/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4" w:val="left" w:leader="none"/>
        </w:tabs>
        <w:spacing w:line="240" w:lineRule="auto" w:before="0" w:after="0"/>
        <w:ind w:left="473" w:right="0" w:hanging="36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(M051486E4)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O resultado da conta 8 765 – 2 418</w:t>
      </w:r>
      <w:r>
        <w:rPr>
          <w:rFonts w:ascii="Arial" w:hAnsi="Arial" w:cs="Arial" w:eastAsia="Arial" w:hint="default"/>
          <w:color w:val="231F20"/>
          <w:spacing w:val="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6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347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6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353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6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357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</w:t>
      </w:r>
      <w:r>
        <w:rPr>
          <w:rFonts w:ascii="Arial"/>
          <w:color w:val="231F20"/>
          <w:spacing w:val="-9"/>
        </w:rPr>
        <w:t>11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183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377" w:footer="440" w:top="560" w:bottom="64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56.192902pt;margin-top:15.668955pt;width:482.9pt;height:243.85pt;mso-position-horizontal-relative:page;mso-position-vertical-relative:paragraph;z-index:2320;mso-wrap-distance-left:0;mso-wrap-distance-right:0" coordorigin="1124,313" coordsize="9658,487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134;top:323;width:2;height:4857" coordorigin="1134,323" coordsize="2,4857">
              <v:shape style="position:absolute;left:1134;top:323;width:2;height:4857" coordorigin="1134,323" coordsize="0,4857" path="m1134,5180l1134,323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701;top:323;width:2;height:4857" coordorigin="1701,323" coordsize="2,4857">
              <v:shape style="position:absolute;left:1701;top:323;width:2;height:4857" coordorigin="1701,323" coordsize="0,4857" path="m1701,5180l1701,323e" filled="false" stroked="true" strokeweight=".5pt" strokecolor="#231f20">
                <v:path arrowok="t"/>
              </v:shape>
            </v:group>
            <v:group style="position:absolute;left:10772;top:323;width:2;height:4857" coordorigin="10772,323" coordsize="2,4857">
              <v:shape style="position:absolute;left:10772;top:323;width:2;height:4857" coordorigin="10772,323" coordsize="0,4857" path="m10772,5180l10772,323e" filled="false" stroked="true" strokeweight=".5pt" strokecolor="#231f20">
                <v:path arrowok="t"/>
              </v:shape>
            </v:group>
            <v:group style="position:absolute;left:1129;top:5185;width:572;height:2" coordorigin="1129,5185" coordsize="572,2">
              <v:shape style="position:absolute;left:1129;top:5185;width:572;height:2" coordorigin="1129,5185" coordsize="572,0" path="m1129,5185l1701,5185e" filled="false" stroked="true" strokeweight=".5pt" strokecolor="#231f20">
                <v:path arrowok="t"/>
              </v:shape>
            </v:group>
            <v:group style="position:absolute;left:1701;top:5185;width:9076;height:2" coordorigin="1701,5185" coordsize="9076,2">
              <v:shape style="position:absolute;left:1701;top:5185;width:9076;height:2" coordorigin="1701,5185" coordsize="9076,0" path="m1701,5185l10777,5185e" filled="false" stroked="true" strokeweight=".5pt" strokecolor="#231f20">
                <v:path arrowok="t"/>
              </v:shape>
              <v:shape style="position:absolute;left:1356;top:237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77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318;width:9071;height:4867" type="#_x0000_t202" filled="false" stroked="false">
                <v:textbox inset="0,0,0,0">
                  <w:txbxContent>
                    <w:p>
                      <w:pPr>
                        <w:spacing w:before="67"/>
                        <w:ind w:left="417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sz w:val="22"/>
                        </w:rPr>
                        <w:t>Tiranossauro Rex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tem a mordida mais forte de toda a história, dizem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cientistas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27"/>
                        <w:ind w:left="1436" w:right="1436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A força da boca do dinossauro chegava a quase seis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toneladas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Depois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dessa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descoberta,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nós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humanos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ficamos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aliviados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termos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vivido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época dos dinossauros. Afinal, não gostaríamos de ter nenhum ancestral abocanhado</w:t>
                      </w:r>
                      <w:r>
                        <w:rPr>
                          <w:rFonts w:ascii="Arial" w:hAnsi="Arial"/>
                          <w:color w:val="231F20"/>
                          <w:spacing w:val="-4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pelo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Tiranossauro Rex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. Pesquisadores britânicos descobriram que a mordida do bicho adulto é a mais forte de todos os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tempos!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Eles usaram programas de computador para reconstituir os músculos da mandíbula do animal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carnívoro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tocava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terror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Pré-História.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concluíram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predador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mordida equivalente a 75 mil Newtons, ou seja, quase seis toneladas de</w:t>
                      </w:r>
                      <w:r>
                        <w:rPr>
                          <w:rFonts w:ascii="Arial" w:hAnsi="Arial"/>
                          <w:color w:val="231F20"/>
                          <w:spacing w:val="-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peso!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você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ter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ideia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presa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sentia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dentro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boca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T-rex,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era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ser esmagado por dois elefantes, com a diferença de que no meio desse esmagamento, havia dentes pontudos 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afiadíssimos!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Hoje, o animal que tem a mordida mais potente é o aligátor do Mississippi – ela chega 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ter 965 quilos de potência. Isso equivale ao peso de um carro, mas não chega nem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perto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 poder 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tiranossauro.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pesquisa foi publicada na revista científica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Biology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2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Letters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4001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25">
        <w:r>
          <w:rPr>
            <w:rFonts w:ascii="Arial" w:hAnsi="Arial"/>
            <w:color w:val="231F20"/>
            <w:sz w:val="16"/>
          </w:rPr>
          <w:t>em: &lt;http://migre.me/fzs3F&gt;.</w:t>
        </w:r>
      </w:hyperlink>
      <w:r>
        <w:rPr>
          <w:rFonts w:ascii="Arial" w:hAnsi="Arial"/>
          <w:color w:val="231F20"/>
          <w:sz w:val="16"/>
        </w:rPr>
        <w:t> Acesso em: 22 jul. 2013.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(P050580E4_SUP)</w:t>
      </w:r>
      <w:r>
        <w:rPr>
          <w:rFonts w:ascii="Arial" w:hAnsi="Arial"/>
          <w:sz w:val="16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(P050580E4) </w:t>
      </w:r>
      <w:r>
        <w:rPr>
          <w:rFonts w:ascii="Arial"/>
          <w:color w:val="231F20"/>
          <w:sz w:val="22"/>
        </w:rPr>
        <w:t>Esse texto serve</w:t>
      </w:r>
      <w:r>
        <w:rPr>
          <w:rFonts w:ascii="Arial"/>
          <w:color w:val="231F20"/>
          <w:spacing w:val="10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contar uma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história.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descrever um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cenário.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divulgar uma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experiência.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informar sobre um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fato.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8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(P050578E4)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animal carnívoro que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tocava o terror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na Pré-História.” (ℓ. 6), a expressão</w:t>
      </w:r>
      <w:r>
        <w:rPr>
          <w:rFonts w:ascii="Arial" w:hAnsi="Arial" w:cs="Arial" w:eastAsia="Arial" w:hint="default"/>
          <w:color w:val="231F20"/>
          <w:spacing w:val="-4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significa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animar.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colocar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espantar o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perigo.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vencer.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(P050615E4) </w:t>
      </w:r>
      <w:r>
        <w:rPr>
          <w:rFonts w:ascii="Arial"/>
          <w:color w:val="231F20"/>
          <w:sz w:val="22"/>
        </w:rPr>
        <w:t>Nesse texto, qual trecho marca a ideia de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tempo?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“Depois dessa descoberta, nós humanos ficamos muito aliviados...”.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“Afinal, não gostaríamos de ter nenhum ancestral...”.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 concluíram que o predador tem uma mordida equivalente...”.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6-7)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“Para você ter uma ideia de como uma presa se sentia...”.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3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467.997986pt;margin-top:11.483874pt;width:3.7pt;height:.1pt;mso-position-horizontal-relative:page;mso-position-vertical-relative:paragraph;z-index:-53776" coordorigin="9360,230" coordsize="74,2">
            <v:shape style="position:absolute;left:9360;top:230;width:74;height:2" coordorigin="9360,230" coordsize="74,0" path="m9360,230l9433,230e" filled="false" stroked="true" strokeweight="1.155pt" strokecolor="#231f20">
              <v:path arrowok="t"/>
            </v:shape>
            <w10:wrap type="none"/>
          </v:group>
        </w:pict>
      </w:r>
      <w:r>
        <w:rPr>
          <w:rFonts w:ascii="Arial" w:hAnsi="Arial" w:cs="Arial" w:eastAsia="Arial" w:hint="default"/>
          <w:color w:val="231F20"/>
          <w:sz w:val="16"/>
          <w:szCs w:val="16"/>
        </w:rPr>
        <w:t>(P050616E4)</w:t>
      </w:r>
      <w:r>
        <w:rPr>
          <w:rFonts w:ascii="Arial" w:hAnsi="Arial" w:cs="Arial" w:eastAsia="Arial" w:hint="default"/>
          <w:color w:val="231F20"/>
          <w:spacing w:val="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mordida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bicho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adulto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mais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forte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todos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os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tempos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  <w:t>!</w:t>
      </w:r>
      <w:r>
        <w:rPr>
          <w:rFonts w:ascii="Arial" w:hAnsi="Arial" w:cs="Arial" w:eastAsia="Arial" w:hint="default"/>
          <w:color w:val="231F20"/>
          <w:sz w:val="22"/>
          <w:szCs w:val="22"/>
        </w:rPr>
        <w:t>”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3-4),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ponto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 exclamação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indica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56"/>
        <w:ind w:right="0"/>
        <w:jc w:val="left"/>
      </w:pPr>
      <w:r>
        <w:rPr>
          <w:color w:val="231F20"/>
        </w:rPr>
        <w:t>A)</w:t>
      </w:r>
      <w:r>
        <w:rPr>
          <w:color w:val="231F20"/>
          <w:spacing w:val="-1"/>
        </w:rPr>
        <w:t> </w:t>
      </w:r>
      <w:r>
        <w:rPr>
          <w:color w:val="231F20"/>
        </w:rPr>
        <w:t>admiração.</w:t>
      </w:r>
      <w:r>
        <w:rPr/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alerta.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medo.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raiva.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24"/>
          <w:pgSz w:w="11910" w:h="16840"/>
          <w:pgMar w:footer="524" w:header="377" w:top="560" w:bottom="720" w:left="740" w:right="740"/>
          <w:pgNumType w:start="5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spacing w:before="72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  <w:t>Leia novamente o texto “</w:t>
      </w:r>
      <w:r>
        <w:rPr>
          <w:rFonts w:ascii="Arial" w:hAnsi="Arial" w:cs="Arial" w:eastAsia="Arial" w:hint="default"/>
          <w:b/>
          <w:bCs/>
          <w:i/>
          <w:color w:val="231F20"/>
          <w:sz w:val="22"/>
          <w:szCs w:val="22"/>
        </w:rPr>
        <w:t>Tiranossauro Rex...</w:t>
      </w:r>
      <w:r>
        <w:rPr>
          <w:rFonts w:ascii="Arial" w:hAnsi="Arial" w:cs="Arial" w:eastAsia="Arial" w:hint="default"/>
          <w:b/>
          <w:bCs/>
          <w:color w:val="010202"/>
          <w:sz w:val="22"/>
          <w:szCs w:val="22"/>
        </w:rPr>
        <w:t>” para responder às questões</w:t>
      </w:r>
      <w:r>
        <w:rPr>
          <w:rFonts w:ascii="Arial" w:hAnsi="Arial" w:cs="Arial" w:eastAsia="Arial" w:hint="default"/>
          <w:b/>
          <w:bCs/>
          <w:color w:val="010202"/>
          <w:spacing w:val="-30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010202"/>
          <w:sz w:val="22"/>
          <w:szCs w:val="22"/>
        </w:rPr>
        <w:t>abaixo.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(P050572E4) </w:t>
      </w:r>
      <w:r>
        <w:rPr>
          <w:rFonts w:ascii="Arial" w:hAnsi="Arial"/>
          <w:color w:val="231F20"/>
          <w:sz w:val="22"/>
        </w:rPr>
        <w:t>A informação principal desse texto está no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trecho: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nós humanos ficamos muito aliviados...”.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a mordida do bicho adulto é a mais forte de todos os tempos!”.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3-4)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“Isso equivale ao peso de um carro,...”.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 pesquisa foi publicada na revista científica </w:t>
      </w:r>
      <w:r>
        <w:rPr>
          <w:rFonts w:ascii="Arial" w:hAnsi="Arial" w:cs="Arial" w:eastAsia="Arial" w:hint="default"/>
          <w:i/>
          <w:color w:val="231F20"/>
          <w:sz w:val="22"/>
          <w:szCs w:val="22"/>
        </w:rPr>
        <w:t>Biology Letters</w:t>
      </w:r>
      <w:r>
        <w:rPr>
          <w:rFonts w:ascii="Arial" w:hAnsi="Arial" w:cs="Arial" w:eastAsia="Arial" w:hint="default"/>
          <w:color w:val="231F20"/>
          <w:sz w:val="22"/>
          <w:szCs w:val="22"/>
        </w:rPr>
        <w:t>.”. (ℓ.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6" w:val="left" w:leader="none"/>
        </w:tabs>
        <w:spacing w:line="240" w:lineRule="auto" w:before="0" w:after="0"/>
        <w:ind w:left="485" w:right="0" w:hanging="375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(P050581E4)</w:t>
      </w:r>
      <w:r>
        <w:rPr>
          <w:rFonts w:ascii="Arial" w:hAnsi="Arial" w:cs="Arial" w:eastAsia="Arial" w:hint="default"/>
          <w:color w:val="231F20"/>
          <w:spacing w:val="10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Eles</w:t>
      </w:r>
      <w:r>
        <w:rPr>
          <w:rFonts w:ascii="Arial" w:hAnsi="Arial" w:cs="Arial" w:eastAsia="Arial" w:hint="default"/>
          <w:b/>
          <w:bCs/>
          <w:color w:val="231F20"/>
          <w:spacing w:val="-7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7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usaram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programas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computador...”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5),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termo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refere-se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à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palavra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humanos.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dinossauros.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pesquisadores.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elefantes.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13"/>
          <w:szCs w:val="13"/>
        </w:rPr>
      </w:pPr>
      <w:r>
        <w:rPr/>
        <w:pict>
          <v:shape style="position:absolute;margin-left:118.276001pt;margin-top:8.639924pt;width:359.048559pt;height:257.76pt;mso-position-horizontal-relative:page;mso-position-vertical-relative:paragraph;z-index:2368;mso-wrap-distance-left:0;mso-wrap-distance-right:0" type="#_x0000_t75" stroked="false">
            <v:imagedata r:id="rId26" o:title=""/>
            <w10:wrap type="topAndBottom"/>
          </v:shape>
        </w:pict>
      </w:r>
    </w:p>
    <w:p>
      <w:pPr>
        <w:spacing w:before="16"/>
        <w:ind w:left="263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27">
        <w:r>
          <w:rPr>
            <w:rFonts w:ascii="Arial" w:hAnsi="Arial"/>
            <w:color w:val="231F20"/>
            <w:sz w:val="16"/>
          </w:rPr>
          <w:t>em: &lt;http://migre.me/gsV3i&gt;.</w:t>
        </w:r>
      </w:hyperlink>
      <w:r>
        <w:rPr>
          <w:rFonts w:ascii="Arial" w:hAnsi="Arial"/>
          <w:color w:val="231F20"/>
          <w:sz w:val="16"/>
        </w:rPr>
        <w:t> Acesso em: 30 out. 2013.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(P070062F5_SUP)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(P070062F5) </w:t>
      </w:r>
      <w:r>
        <w:rPr>
          <w:rFonts w:ascii="Arial"/>
          <w:color w:val="231F20"/>
          <w:sz w:val="22"/>
        </w:rPr>
        <w:t>De acordo com esse texto, a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bruxinha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deixou o pirulito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pacing w:val="-3"/>
          <w:sz w:val="22"/>
        </w:rPr>
        <w:t>cair.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quis espantar a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formiga.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tentou pegar o pirulito do</w:t>
      </w:r>
      <w:r>
        <w:rPr>
          <w:rFonts w:ascii="Arial"/>
          <w:color w:val="231F20"/>
          <w:spacing w:val="-18"/>
          <w:sz w:val="22"/>
        </w:rPr>
        <w:t> </w:t>
      </w:r>
      <w:r>
        <w:rPr>
          <w:rFonts w:ascii="Arial"/>
          <w:color w:val="231F20"/>
          <w:sz w:val="22"/>
        </w:rPr>
        <w:t>gato.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transformou a formiga em um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elefante.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(P070063F5) </w:t>
      </w:r>
      <w:r>
        <w:rPr>
          <w:rFonts w:ascii="Arial" w:hAnsi="Arial"/>
          <w:color w:val="231F20"/>
          <w:sz w:val="22"/>
        </w:rPr>
        <w:t>Esse texto é engraçado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porque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83"/>
        <w:ind w:right="0"/>
        <w:jc w:val="left"/>
      </w:pPr>
      <w:r>
        <w:rPr>
          <w:color w:val="231F20"/>
        </w:rPr>
        <w:t>A) a bruxinha faz uma</w:t>
      </w:r>
      <w:r>
        <w:rPr>
          <w:color w:val="231F20"/>
          <w:spacing w:val="-1"/>
        </w:rPr>
        <w:t> </w:t>
      </w:r>
      <w:r>
        <w:rPr>
          <w:color w:val="231F20"/>
        </w:rPr>
        <w:t>mágica.</w:t>
      </w:r>
      <w:r>
        <w:rPr/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bruxinha tem medo da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formiga.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elefante esmaga o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gato.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gato chupa um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pirulito.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56.692902pt;margin-top:15.918944pt;width:481.9pt;height:131.35pt;mso-position-horizontal-relative:page;mso-position-vertical-relative:paragraph;z-index:239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66" w:lineRule="auto" w:before="62"/>
                    <w:ind w:left="108" w:right="106" w:firstLine="283"/>
                    <w:jc w:val="both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color w:val="231F20"/>
                    </w:rPr>
                    <w:t>A Lua é o nosso vizinho mais próximo no espaço. Ela parece maior e mais brilhante que as </w:t>
                  </w:r>
                  <w:r>
                    <w:rPr>
                      <w:rFonts w:ascii="Arial" w:hAnsi="Arial"/>
                      <w:color w:val="231F20"/>
                    </w:rPr>
                    <w:t>estrelas, mas é na verdade muito </w:t>
                  </w:r>
                  <w:r>
                    <w:rPr>
                      <w:rFonts w:ascii="Arial" w:hAnsi="Arial"/>
                      <w:color w:val="231F20"/>
                      <w:spacing w:val="-3"/>
                    </w:rPr>
                    <w:t>menor. </w:t>
                  </w:r>
                  <w:r>
                    <w:rPr>
                      <w:rFonts w:ascii="Arial" w:hAnsi="Arial"/>
                      <w:color w:val="231F20"/>
                    </w:rPr>
                    <w:t>Parece maior porque está muito mais perto de nós do </w:t>
                  </w:r>
                  <w:r>
                    <w:rPr>
                      <w:rFonts w:ascii="Arial" w:hAnsi="Arial"/>
                      <w:color w:val="231F20"/>
                    </w:rPr>
                    <w:t>que qualquer</w:t>
                  </w:r>
                  <w:r>
                    <w:rPr>
                      <w:rFonts w:ascii="Arial" w:hAnsi="Arial"/>
                      <w:color w:val="231F20"/>
                      <w:spacing w:val="-17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planeta.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40" w:lineRule="auto" w:before="0"/>
                    <w:ind w:left="391" w:right="27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A</w:t>
                  </w:r>
                  <w:r>
                    <w:rPr>
                      <w:rFonts w:ascii="Arial"/>
                      <w:color w:val="231F20"/>
                      <w:spacing w:val="-25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5"/>
                    </w:rPr>
                    <w:t>Lua</w:t>
                  </w:r>
                  <w:r>
                    <w:rPr>
                      <w:rFonts w:ascii="Arial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4"/>
                    </w:rPr>
                    <w:t>se</w:t>
                  </w:r>
                  <w:r>
                    <w:rPr>
                      <w:rFonts w:ascii="Arial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6"/>
                    </w:rPr>
                    <w:t>move</w:t>
                  </w:r>
                  <w:r>
                    <w:rPr>
                      <w:rFonts w:ascii="Arial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4"/>
                    </w:rPr>
                    <w:t>ao</w:t>
                  </w:r>
                  <w:r>
                    <w:rPr>
                      <w:rFonts w:ascii="Arial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6"/>
                    </w:rPr>
                    <w:t>redor</w:t>
                  </w:r>
                  <w:r>
                    <w:rPr>
                      <w:rFonts w:ascii="Arial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4"/>
                    </w:rPr>
                    <w:t>da</w:t>
                  </w:r>
                  <w:r>
                    <w:rPr>
                      <w:rFonts w:ascii="Arial"/>
                      <w:color w:val="231F20"/>
                      <w:spacing w:val="-17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1"/>
                    </w:rPr>
                    <w:t>Terra</w:t>
                  </w:r>
                  <w:r>
                    <w:rPr>
                      <w:rFonts w:ascii="Arial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6"/>
                    </w:rPr>
                    <w:t>assim</w:t>
                  </w:r>
                  <w:r>
                    <w:rPr>
                      <w:rFonts w:ascii="Arial"/>
                      <w:color w:val="231F20"/>
                      <w:spacing w:val="-12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6"/>
                    </w:rPr>
                    <w:t>como</w:t>
                  </w:r>
                  <w:r>
                    <w:rPr>
                      <w:rFonts w:ascii="Arial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a</w:t>
                  </w:r>
                  <w:r>
                    <w:rPr>
                      <w:rFonts w:ascii="Arial"/>
                      <w:color w:val="231F20"/>
                      <w:spacing w:val="-17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1"/>
                    </w:rPr>
                    <w:t>Terra</w:t>
                  </w:r>
                  <w:r>
                    <w:rPr>
                      <w:rFonts w:ascii="Arial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4"/>
                    </w:rPr>
                    <w:t>se</w:t>
                  </w:r>
                  <w:r>
                    <w:rPr>
                      <w:rFonts w:ascii="Arial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6"/>
                    </w:rPr>
                    <w:t>move</w:t>
                  </w:r>
                  <w:r>
                    <w:rPr>
                      <w:rFonts w:ascii="Arial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4"/>
                    </w:rPr>
                    <w:t>ao</w:t>
                  </w:r>
                  <w:r>
                    <w:rPr>
                      <w:rFonts w:ascii="Arial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6"/>
                    </w:rPr>
                    <w:t>redor</w:t>
                  </w:r>
                  <w:r>
                    <w:rPr>
                      <w:rFonts w:ascii="Arial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4"/>
                    </w:rPr>
                    <w:t>do</w:t>
                  </w:r>
                  <w:r>
                    <w:rPr>
                      <w:rFonts w:ascii="Arial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7"/>
                    </w:rPr>
                    <w:t>Sol.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66" w:lineRule="auto"/>
                    <w:ind w:left="108" w:right="106" w:firstLine="283"/>
                    <w:jc w:val="both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color w:val="231F20"/>
                    </w:rPr>
                    <w:t>As pessoas sempre se interessaram pela Lua, mas, antigamente, elas não tinham meios</w:t>
                  </w:r>
                  <w:r>
                    <w:rPr>
                      <w:color w:val="231F20"/>
                      <w:spacing w:val="-41"/>
                    </w:rPr>
                    <w:t> </w:t>
                  </w:r>
                  <w:r>
                    <w:rPr>
                      <w:color w:val="231F20"/>
                    </w:rPr>
                    <w:t>para </w:t>
                  </w:r>
                  <w:r>
                    <w:rPr>
                      <w:color w:val="231F20"/>
                    </w:rPr>
                    <w:t>estudar a Lua. Só olhavam para ela e ficavam imaginando. Então foi inventado o telescópio. Os </w:t>
                  </w:r>
                  <w:r>
                    <w:rPr>
                      <w:rFonts w:ascii="Arial" w:hAnsi="Arial"/>
                      <w:color w:val="231F20"/>
                    </w:rPr>
                    <w:t>cientistas puderam estudar a Lua pelos telescópios e descobriram muitas</w:t>
                  </w:r>
                  <w:r>
                    <w:rPr>
                      <w:rFonts w:ascii="Arial" w:hAnsi="Arial"/>
                      <w:color w:val="231F20"/>
                      <w:spacing w:val="-30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coisas.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40" w:lineRule="auto" w:before="0"/>
                    <w:ind w:left="391" w:right="27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Alguns anos atrás foram enviados foguetes à Lua. Alguns desses foguetes mandaram para</w:t>
                  </w:r>
                  <w:r>
                    <w:rPr>
                      <w:rFonts w:ascii="Arial" w:hAnsi="Arial"/>
                      <w:color w:val="231F20"/>
                      <w:spacing w:val="-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a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40" w:lineRule="auto"/>
                    <w:ind w:left="108" w:right="27"/>
                    <w:jc w:val="left"/>
                  </w:pPr>
                  <w:r>
                    <w:rPr>
                      <w:color w:val="231F20"/>
                      <w:spacing w:val="-5"/>
                    </w:rPr>
                    <w:t>Terra </w:t>
                  </w:r>
                  <w:r>
                    <w:rPr>
                      <w:color w:val="231F20"/>
                    </w:rPr>
                    <w:t>fotografias de lá. Então, os cientistas conseguiram descobrir muita coisa sobre a</w:t>
                  </w:r>
                  <w:r>
                    <w:rPr>
                      <w:color w:val="231F20"/>
                      <w:spacing w:val="3"/>
                    </w:rPr>
                    <w:t> </w:t>
                  </w:r>
                  <w:r>
                    <w:rPr>
                      <w:color w:val="231F20"/>
                    </w:rPr>
                    <w:t>Lua.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63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FERNANDES, Luiz. </w:t>
      </w:r>
      <w:r>
        <w:rPr>
          <w:rFonts w:ascii="Arial"/>
          <w:i/>
          <w:color w:val="231F20"/>
          <w:sz w:val="16"/>
        </w:rPr>
        <w:t>O que devemos saber sobre a lua</w:t>
      </w:r>
      <w:r>
        <w:rPr>
          <w:rFonts w:ascii="Arial"/>
          <w:color w:val="231F20"/>
          <w:sz w:val="16"/>
        </w:rPr>
        <w:t>. Rio de Janeiro: Ediouro, 1994. Fragmento.</w:t>
      </w:r>
      <w:r>
        <w:rPr>
          <w:rFonts w:ascii="Arial"/>
          <w:color w:val="231F20"/>
          <w:spacing w:val="-13"/>
          <w:sz w:val="16"/>
        </w:rPr>
        <w:t> </w:t>
      </w:r>
      <w:r>
        <w:rPr>
          <w:rFonts w:ascii="Arial"/>
          <w:color w:val="231F20"/>
          <w:sz w:val="16"/>
        </w:rPr>
        <w:t>(P030003D3_SUP)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(P030003D3)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A) A origem dos</w:t>
      </w:r>
      <w:r>
        <w:rPr>
          <w:rFonts w:ascii="Arial" w:hAnsi="Arial"/>
          <w:color w:val="231F20"/>
          <w:spacing w:val="-33"/>
        </w:rPr>
        <w:t> </w:t>
      </w:r>
      <w:r>
        <w:rPr>
          <w:rFonts w:ascii="Arial" w:hAnsi="Arial"/>
          <w:color w:val="231F20"/>
        </w:rPr>
        <w:t>telescópios.</w:t>
      </w:r>
      <w:r>
        <w:rPr>
          <w:rFonts w:ascii="Arial" w:hAns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B) A viagem do homem ao</w:t>
      </w:r>
      <w:r>
        <w:rPr>
          <w:color w:val="231F20"/>
          <w:spacing w:val="-27"/>
        </w:rPr>
        <w:t> </w:t>
      </w:r>
      <w:r>
        <w:rPr>
          <w:color w:val="231F20"/>
        </w:rPr>
        <w:t>espaço.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O interesse por estudar a</w:t>
      </w:r>
      <w:r>
        <w:rPr>
          <w:rFonts w:ascii="Arial"/>
          <w:color w:val="231F20"/>
          <w:spacing w:val="-21"/>
        </w:rPr>
        <w:t> </w:t>
      </w:r>
      <w:r>
        <w:rPr>
          <w:rFonts w:ascii="Arial"/>
          <w:color w:val="231F20"/>
        </w:rPr>
        <w:t>Lua.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O maior planeta do</w:t>
      </w:r>
      <w:r>
        <w:rPr>
          <w:color w:val="231F20"/>
          <w:spacing w:val="-1"/>
        </w:rPr>
        <w:t> </w:t>
      </w:r>
      <w:r>
        <w:rPr>
          <w:color w:val="231F20"/>
        </w:rPr>
        <w:t>espaço.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56.692902pt;margin-top:15.919975pt;width:481.9pt;height:173.35pt;mso-position-horizontal-relative:page;mso-position-vertical-relative:paragraph;z-index:241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3402" w:right="27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Quem tem medo de</w:t>
                  </w:r>
                  <w:r>
                    <w:rPr>
                      <w:rFonts w:ascii="Arial"/>
                      <w:b/>
                      <w:color w:val="231F20"/>
                      <w:spacing w:val="-6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2"/>
                    </w:rPr>
                    <w:t>quem?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391" w:right="27"/>
                    <w:jc w:val="left"/>
                  </w:pPr>
                  <w:r>
                    <w:rPr>
                      <w:color w:val="231F20"/>
                    </w:rPr>
                    <w:t>Já é tarde da noite e Nil, o carneirinho, não está com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sono!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391" w:right="27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</w:rPr>
                    <w:t>– Olhe, uma porta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4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aberta!</w:t>
                  </w:r>
                  <w:r>
                    <w:rPr>
                      <w:rFonts w:ascii="Arial" w:hAnsi="Arial" w:cs="Arial" w:eastAsia="Arial" w:hint="default"/>
                    </w:rPr>
                  </w:r>
                </w:p>
                <w:p>
                  <w:pPr>
                    <w:pStyle w:val="BodyText"/>
                    <w:spacing w:line="240" w:lineRule="auto"/>
                    <w:ind w:left="391" w:right="27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Em</w:t>
                  </w:r>
                  <w:r>
                    <w:rPr>
                      <w:rFonts w:ascii="Arial"/>
                      <w:color w:val="231F20"/>
                      <w:spacing w:val="3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seguida,</w:t>
                  </w:r>
                  <w:r>
                    <w:rPr>
                      <w:rFonts w:ascii="Arial"/>
                      <w:color w:val="231F20"/>
                      <w:spacing w:val="3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entra</w:t>
                  </w:r>
                  <w:r>
                    <w:rPr>
                      <w:rFonts w:ascii="Arial"/>
                      <w:color w:val="231F20"/>
                      <w:spacing w:val="3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em</w:t>
                  </w:r>
                  <w:r>
                    <w:rPr>
                      <w:rFonts w:ascii="Arial"/>
                      <w:color w:val="231F20"/>
                      <w:spacing w:val="3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um</w:t>
                  </w:r>
                  <w:r>
                    <w:rPr>
                      <w:rFonts w:ascii="Arial"/>
                      <w:color w:val="231F20"/>
                      <w:spacing w:val="3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celeiro</w:t>
                  </w:r>
                  <w:r>
                    <w:rPr>
                      <w:rFonts w:ascii="Arial"/>
                      <w:color w:val="231F20"/>
                      <w:spacing w:val="3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totalmente</w:t>
                  </w:r>
                  <w:r>
                    <w:rPr>
                      <w:rFonts w:ascii="Arial"/>
                      <w:color w:val="231F20"/>
                      <w:spacing w:val="31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escuro!</w:t>
                  </w:r>
                  <w:r>
                    <w:rPr>
                      <w:rFonts w:ascii="Arial"/>
                      <w:color w:val="231F20"/>
                      <w:spacing w:val="3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Ou</w:t>
                  </w:r>
                  <w:r>
                    <w:rPr>
                      <w:rFonts w:ascii="Arial"/>
                      <w:color w:val="231F20"/>
                      <w:spacing w:val="3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quase,</w:t>
                  </w:r>
                  <w:r>
                    <w:rPr>
                      <w:rFonts w:ascii="Arial"/>
                      <w:color w:val="231F20"/>
                      <w:spacing w:val="3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porque</w:t>
                  </w:r>
                  <w:r>
                    <w:rPr>
                      <w:rFonts w:ascii="Arial"/>
                      <w:color w:val="231F20"/>
                      <w:spacing w:val="3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em</w:t>
                  </w:r>
                  <w:r>
                    <w:rPr>
                      <w:rFonts w:ascii="Arial"/>
                      <w:color w:val="231F20"/>
                      <w:spacing w:val="3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cima</w:t>
                  </w:r>
                  <w:r>
                    <w:rPr>
                      <w:rFonts w:ascii="Arial"/>
                      <w:color w:val="231F20"/>
                      <w:spacing w:val="3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da</w:t>
                  </w:r>
                  <w:r>
                    <w:rPr>
                      <w:rFonts w:ascii="Arial"/>
                      <w:color w:val="231F20"/>
                      <w:spacing w:val="3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viga,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40" w:lineRule="auto"/>
                    <w:ind w:left="108" w:right="27"/>
                    <w:jc w:val="left"/>
                  </w:pPr>
                  <w:r>
                    <w:rPr>
                      <w:color w:val="231F20"/>
                    </w:rPr>
                    <w:t>centenas de luzinhas vermelhas lhe dão um pouco de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medo.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391" w:right="27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Nil</w:t>
                  </w:r>
                  <w:r>
                    <w:rPr>
                      <w:rFonts w:ascii="Arial"/>
                      <w:color w:val="231F20"/>
                      <w:spacing w:val="18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volta</w:t>
                  </w:r>
                  <w:r>
                    <w:rPr>
                      <w:rFonts w:ascii="Arial"/>
                      <w:color w:val="231F20"/>
                      <w:spacing w:val="18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devagar</w:t>
                  </w:r>
                  <w:r>
                    <w:rPr>
                      <w:rFonts w:ascii="Arial"/>
                      <w:color w:val="231F20"/>
                      <w:spacing w:val="19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para</w:t>
                  </w:r>
                  <w:r>
                    <w:rPr>
                      <w:rFonts w:ascii="Arial"/>
                      <w:color w:val="231F20"/>
                      <w:spacing w:val="18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a</w:t>
                  </w:r>
                  <w:r>
                    <w:rPr>
                      <w:rFonts w:ascii="Arial"/>
                      <w:color w:val="231F20"/>
                      <w:spacing w:val="18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porta,</w:t>
                  </w:r>
                  <w:r>
                    <w:rPr>
                      <w:rFonts w:ascii="Arial"/>
                      <w:color w:val="231F20"/>
                      <w:spacing w:val="19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mas...</w:t>
                  </w:r>
                  <w:r>
                    <w:rPr>
                      <w:rFonts w:ascii="Arial"/>
                      <w:color w:val="231F20"/>
                      <w:spacing w:val="18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bang!</w:t>
                  </w:r>
                  <w:r>
                    <w:rPr>
                      <w:rFonts w:ascii="Arial"/>
                      <w:color w:val="231F20"/>
                      <w:spacing w:val="19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Ele</w:t>
                  </w:r>
                  <w:r>
                    <w:rPr>
                      <w:rFonts w:ascii="Arial"/>
                      <w:color w:val="231F20"/>
                      <w:spacing w:val="18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esbarra</w:t>
                  </w:r>
                  <w:r>
                    <w:rPr>
                      <w:rFonts w:ascii="Arial"/>
                      <w:color w:val="231F20"/>
                      <w:spacing w:val="19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num</w:t>
                  </w:r>
                  <w:r>
                    <w:rPr>
                      <w:rFonts w:ascii="Arial"/>
                      <w:color w:val="231F20"/>
                      <w:spacing w:val="18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balde.</w:t>
                  </w:r>
                  <w:r>
                    <w:rPr>
                      <w:rFonts w:ascii="Arial"/>
                      <w:color w:val="231F20"/>
                      <w:spacing w:val="19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Em</w:t>
                  </w:r>
                  <w:r>
                    <w:rPr>
                      <w:rFonts w:ascii="Arial"/>
                      <w:color w:val="231F20"/>
                      <w:spacing w:val="18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meio</w:t>
                  </w:r>
                  <w:r>
                    <w:rPr>
                      <w:rFonts w:ascii="Arial"/>
                      <w:color w:val="231F20"/>
                      <w:spacing w:val="18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a</w:t>
                  </w:r>
                  <w:r>
                    <w:rPr>
                      <w:rFonts w:ascii="Arial"/>
                      <w:color w:val="231F20"/>
                      <w:spacing w:val="18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um</w:t>
                  </w:r>
                  <w:r>
                    <w:rPr>
                      <w:rFonts w:ascii="Arial"/>
                      <w:color w:val="231F20"/>
                      <w:spacing w:val="18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grande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40" w:lineRule="auto"/>
                    <w:ind w:left="108" w:right="27"/>
                    <w:jc w:val="left"/>
                  </w:pPr>
                  <w:r>
                    <w:rPr>
                      <w:color w:val="231F20"/>
                    </w:rPr>
                    <w:t>barulho de asas, Nil vê as luzinhas vermelhas passarem perto de sua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cabeça.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15"/>
                    </w:numPr>
                    <w:tabs>
                      <w:tab w:pos="576" w:val="left" w:leader="none"/>
                    </w:tabs>
                    <w:spacing w:line="240" w:lineRule="auto" w:before="27" w:after="0"/>
                    <w:ind w:left="575" w:right="0" w:hanging="184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E então, vamos assustar os morcegos? – diz uma voz atrás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dele.</w:t>
                  </w:r>
                  <w:r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15"/>
                    </w:numPr>
                    <w:tabs>
                      <w:tab w:pos="576" w:val="left" w:leader="none"/>
                    </w:tabs>
                    <w:spacing w:line="240" w:lineRule="auto" w:before="27" w:after="0"/>
                    <w:ind w:left="575" w:right="0" w:hanging="184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Oh! Não! Eu que estou com medo! – diz Nil tremendo. – E você? Está com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medo?</w:t>
                  </w:r>
                  <w:r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15"/>
                    </w:numPr>
                    <w:tabs>
                      <w:tab w:pos="582" w:val="left" w:leader="none"/>
                    </w:tabs>
                    <w:spacing w:line="240" w:lineRule="auto" w:before="27" w:after="0"/>
                    <w:ind w:left="581" w:right="0" w:hanging="19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2"/>
                      <w:szCs w:val="22"/>
                    </w:rPr>
                    <w:t>Não!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–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2"/>
                      <w:szCs w:val="22"/>
                    </w:rPr>
                    <w:t>responde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a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2"/>
                      <w:szCs w:val="22"/>
                    </w:rPr>
                    <w:t>gatinha Maria.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– Eu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2"/>
                      <w:szCs w:val="22"/>
                    </w:rPr>
                    <w:t>consigo enxergar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no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2"/>
                      <w:szCs w:val="22"/>
                    </w:rPr>
                    <w:t>escuro,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e são os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2"/>
                      <w:szCs w:val="22"/>
                    </w:rPr>
                    <w:t>morcegos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5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2"/>
                      <w:szCs w:val="22"/>
                    </w:rPr>
                    <w:t>que</w:t>
                  </w:r>
                  <w:r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spacing w:line="240" w:lineRule="auto"/>
                    <w:ind w:left="108" w:right="27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têm </w:t>
                  </w:r>
                  <w:r>
                    <w:rPr>
                      <w:rFonts w:ascii="Arial" w:hAnsi="Arial"/>
                      <w:color w:val="231F20"/>
                      <w:spacing w:val="-3"/>
                    </w:rPr>
                    <w:t>medo </w:t>
                  </w:r>
                  <w:r>
                    <w:rPr>
                      <w:rFonts w:ascii="Arial" w:hAnsi="Arial"/>
                      <w:color w:val="231F20"/>
                    </w:rPr>
                    <w:t>de </w:t>
                  </w:r>
                  <w:r>
                    <w:rPr>
                      <w:rFonts w:ascii="Arial" w:hAnsi="Arial"/>
                      <w:color w:val="231F20"/>
                      <w:spacing w:val="-3"/>
                    </w:rPr>
                    <w:t>mim! </w:t>
                  </w:r>
                  <w:r>
                    <w:rPr>
                      <w:rFonts w:ascii="Arial" w:hAnsi="Arial"/>
                      <w:color w:val="231F20"/>
                    </w:rPr>
                    <w:t>Se 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quiser, </w:t>
                  </w:r>
                  <w:r>
                    <w:rPr>
                      <w:rFonts w:ascii="Arial" w:hAnsi="Arial"/>
                      <w:color w:val="231F20"/>
                    </w:rPr>
                    <w:t>eu o </w:t>
                  </w:r>
                  <w:r>
                    <w:rPr>
                      <w:rFonts w:ascii="Arial" w:hAnsi="Arial"/>
                      <w:color w:val="231F20"/>
                      <w:spacing w:val="-3"/>
                    </w:rPr>
                    <w:t>acompanho </w:t>
                  </w:r>
                  <w:r>
                    <w:rPr>
                      <w:rFonts w:ascii="Arial" w:hAnsi="Arial"/>
                      <w:color w:val="231F20"/>
                    </w:rPr>
                    <w:t>na</w:t>
                  </w:r>
                  <w:r>
                    <w:rPr>
                      <w:rFonts w:ascii="Arial" w:hAnsi="Arial"/>
                      <w:color w:val="231F20"/>
                      <w:spacing w:val="-40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3"/>
                    </w:rPr>
                    <w:t>volta.</w:t>
                  </w:r>
                  <w:r>
                    <w:rPr>
                      <w:rFonts w:ascii="Arial" w:hAns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3029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3"/>
          <w:sz w:val="16"/>
        </w:rPr>
        <w:t>TRANNOY, </w:t>
      </w:r>
      <w:r>
        <w:rPr>
          <w:rFonts w:ascii="Arial" w:hAnsi="Arial"/>
          <w:color w:val="231F20"/>
          <w:sz w:val="16"/>
        </w:rPr>
        <w:t>G. </w:t>
      </w:r>
      <w:r>
        <w:rPr>
          <w:rFonts w:ascii="Arial" w:hAnsi="Arial"/>
          <w:i/>
          <w:color w:val="231F20"/>
          <w:sz w:val="16"/>
        </w:rPr>
        <w:t>Histórias de fazendas. </w:t>
      </w:r>
      <w:r>
        <w:rPr>
          <w:rFonts w:ascii="Arial" w:hAnsi="Arial"/>
          <w:color w:val="231F20"/>
          <w:sz w:val="16"/>
        </w:rPr>
        <w:t>São Paulo: Ciranda Cultural. </w:t>
      </w:r>
      <w:r>
        <w:rPr>
          <w:rFonts w:ascii="Arial" w:hAnsi="Arial"/>
          <w:color w:val="231F20"/>
          <w:spacing w:val="-3"/>
          <w:sz w:val="16"/>
        </w:rPr>
        <w:t>2011. </w:t>
      </w:r>
      <w:r>
        <w:rPr>
          <w:rFonts w:ascii="Arial" w:hAnsi="Arial"/>
          <w:color w:val="231F20"/>
          <w:sz w:val="16"/>
        </w:rPr>
        <w:t>p. 89. (P041918E4_SUP)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(P041918E4) </w:t>
      </w:r>
      <w:r>
        <w:rPr>
          <w:rFonts w:ascii="Arial" w:hAnsi="Arial"/>
          <w:color w:val="231F20"/>
          <w:sz w:val="22"/>
        </w:rPr>
        <w:t>Nesse texto, as luzinhas vermelhas em cima da viga do celeiro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são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brilho das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estrelas.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brilho dos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vagalumes.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os olhos da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gatinha.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os olhos de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morcegos.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(P041919E4)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trecho, “mas...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  <w:t>bang</w:t>
      </w:r>
      <w:r>
        <w:rPr>
          <w:rFonts w:ascii="Arial" w:hAnsi="Arial" w:cs="Arial" w:eastAsia="Arial" w:hint="default"/>
          <w:color w:val="231F20"/>
          <w:sz w:val="22"/>
          <w:szCs w:val="22"/>
        </w:rPr>
        <w:t>!” a palavra em destaque indica</w:t>
      </w:r>
      <w:r>
        <w:rPr>
          <w:rFonts w:ascii="Arial" w:hAnsi="Arial" w:cs="Arial" w:eastAsia="Arial" w:hint="default"/>
          <w:color w:val="231F20"/>
          <w:spacing w:val="-2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barulho da porta do celeiro</w:t>
      </w:r>
      <w:r>
        <w:rPr>
          <w:rFonts w:ascii="Arial"/>
          <w:color w:val="231F20"/>
          <w:spacing w:val="-21"/>
          <w:sz w:val="22"/>
        </w:rPr>
        <w:t> </w:t>
      </w:r>
      <w:r>
        <w:rPr>
          <w:rFonts w:ascii="Arial"/>
          <w:color w:val="231F20"/>
          <w:sz w:val="22"/>
        </w:rPr>
        <w:t>batendo.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barulho de muitas asas</w:t>
      </w:r>
      <w:r>
        <w:rPr>
          <w:rFonts w:ascii="Arial"/>
          <w:color w:val="231F20"/>
          <w:spacing w:val="-18"/>
          <w:sz w:val="22"/>
        </w:rPr>
        <w:t> </w:t>
      </w:r>
      <w:r>
        <w:rPr>
          <w:rFonts w:ascii="Arial"/>
          <w:color w:val="231F20"/>
          <w:sz w:val="22"/>
        </w:rPr>
        <w:t>batendo.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som da batida de Nil em um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balde.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som de passos do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carneirinho.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28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2"/>
          <w:szCs w:val="12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shape style="position:absolute;margin-left:275.811005pt;margin-top:44.202854pt;width:30.778748pt;height:16.125pt;mso-position-horizontal-relative:page;mso-position-vertical-relative:paragraph;z-index:-53560" type="#_x0000_t75" stroked="false">
            <v:imagedata r:id="rId30" o:title=""/>
            <w10:wrap type="none"/>
          </v:shape>
        </w:pict>
      </w:r>
      <w:r>
        <w:rPr>
          <w:rFonts w:ascii="Arial" w:hAnsi="Arial"/>
          <w:color w:val="231F20"/>
          <w:sz w:val="16"/>
        </w:rPr>
        <w:t>(M041299E4) </w:t>
      </w:r>
      <w:r>
        <w:rPr>
          <w:rFonts w:ascii="Arial" w:hAnsi="Arial"/>
          <w:color w:val="231F20"/>
          <w:sz w:val="22"/>
        </w:rPr>
        <w:t>Ana usou 18 figuras geométricas para desenhar o elefante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7"/>
          <w:szCs w:val="17"/>
        </w:rPr>
      </w:pPr>
    </w:p>
    <w:tbl>
      <w:tblPr>
        <w:tblW w:w="0" w:type="auto"/>
        <w:jc w:val="left"/>
        <w:tblInd w:w="25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"/>
        <w:gridCol w:w="122"/>
        <w:gridCol w:w="303"/>
        <w:gridCol w:w="727"/>
        <w:gridCol w:w="303"/>
        <w:gridCol w:w="122"/>
        <w:gridCol w:w="298"/>
      </w:tblGrid>
      <w:tr>
        <w:trPr>
          <w:trHeight w:val="1278" w:hRule="exact"/>
        </w:trPr>
        <w:tc>
          <w:tcPr>
            <w:tcW w:w="2178" w:type="dxa"/>
            <w:gridSpan w:val="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7" w:hRule="exact"/>
        </w:trPr>
        <w:tc>
          <w:tcPr>
            <w:tcW w:w="3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2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single" w:sz="8" w:space="0" w:color="231F20"/>
            </w:tcBorders>
          </w:tcPr>
          <w:p>
            <w:pPr/>
          </w:p>
        </w:tc>
        <w:tc>
          <w:tcPr>
            <w:tcW w:w="3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727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single" w:sz="8" w:space="0" w:color="231F20"/>
            </w:tcBorders>
          </w:tcPr>
          <w:p>
            <w:pPr/>
          </w:p>
        </w:tc>
        <w:tc>
          <w:tcPr>
            <w:tcW w:w="3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2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single" w:sz="8" w:space="0" w:color="231F20"/>
            </w:tcBorders>
          </w:tcPr>
          <w:p>
            <w:pPr/>
          </w:p>
        </w:tc>
        <w:tc>
          <w:tcPr>
            <w:tcW w:w="2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</w:tbl>
    <w:p>
      <w:pPr>
        <w:spacing w:line="240" w:lineRule="auto" w:before="8"/>
        <w:rPr>
          <w:rFonts w:ascii="Arial" w:hAnsi="Arial" w:cs="Arial" w:eastAsia="Arial" w:hint="default"/>
          <w:sz w:val="12"/>
          <w:szCs w:val="12"/>
        </w:rPr>
      </w:pPr>
    </w:p>
    <w:p>
      <w:pPr>
        <w:pStyle w:val="BodyText"/>
        <w:spacing w:line="240" w:lineRule="auto" w:before="72"/>
        <w:ind w:right="0"/>
        <w:jc w:val="left"/>
      </w:pPr>
      <w:r>
        <w:rPr/>
        <w:pict>
          <v:group style="position:absolute;margin-left:99.459999pt;margin-top:-111.926147pt;width:68.650pt;height:104.4pt;mso-position-horizontal-relative:page;mso-position-vertical-relative:paragraph;z-index:-53536" coordorigin="1989,-2239" coordsize="1373,2088">
            <v:group style="position:absolute;left:2322;top:-2229;width:1030;height:1030" coordorigin="2322,-2229" coordsize="1030,1030">
              <v:shape style="position:absolute;left:2322;top:-2229;width:1030;height:1030" coordorigin="2322,-2229" coordsize="1030,1030" path="m2837,-2229l2913,-2223,2986,-2207,3054,-2181,3117,-2146,3175,-2102,3226,-2051,3269,-1994,3304,-1931,3330,-1862,3346,-1790,3352,-1714,3346,-1637,3330,-1565,3304,-1496,3269,-1433,3226,-1376,3175,-1325,3117,-1281,3054,-1246,2986,-1220,2913,-1204,2837,-1199,2761,-1204,2688,-1220,2620,-1246,2557,-1281,2499,-1325,2448,-1376,2405,-1433,2370,-1496,2344,-1565,2328,-1637,2322,-1714,2328,-1790,2344,-1862,2370,-1931,2405,-1994,2448,-2051,2499,-2102,2557,-2146,2620,-2181,2688,-2207,2761,-2223,2837,-2229xe" filled="false" stroked="true" strokeweight="1pt" strokecolor="#231f20">
                <v:path arrowok="t"/>
              </v:shape>
              <v:shape style="position:absolute;left:2547;top:-1757;width:129;height:129" type="#_x0000_t75" stroked="false">
                <v:imagedata r:id="rId31" o:title=""/>
              </v:shape>
            </v:group>
            <v:group style="position:absolute;left:2257;top:-1300;width:430;height:430" coordorigin="2257,-1300" coordsize="430,430">
              <v:shape style="position:absolute;left:2257;top:-1300;width:430;height:430" coordorigin="2257,-1300" coordsize="430,430" path="m2472,-1300l2540,-1289,2599,-1258,2645,-1212,2676,-1153,2687,-1085,2676,-1017,2645,-958,2599,-911,2540,-881,2472,-870,2404,-881,2345,-911,2298,-958,2268,-1017,2257,-1085,2268,-1153,2298,-1212,2345,-1258,2404,-1289,2472,-1300xe" filled="false" stroked="true" strokeweight="1.0pt" strokecolor="#231f20">
                <v:path arrowok="t"/>
              </v:shape>
              <v:shape style="position:absolute;left:1989;top:-902;width:777;height:751" type="#_x0000_t75" stroked="false">
                <v:imagedata r:id="rId32" o:title=""/>
              </v:shape>
            </v:group>
            <v:group style="position:absolute;left:2848;top:-1796;width:395;height:375" coordorigin="2848,-1796" coordsize="395,375">
              <v:shape style="position:absolute;left:2848;top:-1796;width:395;height:375" coordorigin="2848,-1796" coordsize="395,375" path="m3048,-1796l2848,-1656,2923,-1421,3168,-1421,3243,-1656,3048,-1796xe" filled="false" stroked="true" strokeweight="1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Quantos retângulos ela usou para desenhar esse</w:t>
      </w:r>
      <w:r>
        <w:rPr>
          <w:color w:val="231F20"/>
          <w:spacing w:val="-2"/>
        </w:rPr>
        <w:t> </w:t>
      </w:r>
      <w:r>
        <w:rPr>
          <w:color w:val="231F20"/>
        </w:rPr>
        <w:t>elefante?</w:t>
      </w:r>
      <w:r>
        <w:rPr/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6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11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9" w:lineRule="auto" w:before="0" w:after="0"/>
        <w:ind w:left="110" w:right="3731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(M041349E4) </w:t>
      </w:r>
      <w:r>
        <w:rPr>
          <w:rFonts w:ascii="Arial" w:hAnsi="Arial"/>
          <w:color w:val="231F20"/>
          <w:sz w:val="22"/>
        </w:rPr>
        <w:t>Letícia tem 13 lápis, Fernanda tem 7 e Camila tem 9. Quantos lápis as três têm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juntas?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58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11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29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(M041436E4) </w:t>
      </w:r>
      <w:r>
        <w:rPr>
          <w:rFonts w:ascii="Arial" w:hAnsi="Arial"/>
          <w:color w:val="231F20"/>
          <w:sz w:val="22"/>
        </w:rPr>
        <w:t>Observe o relógio</w:t>
      </w:r>
      <w:r>
        <w:rPr>
          <w:rFonts w:ascii="Arial" w:hAnsi="Arial"/>
          <w:color w:val="231F20"/>
          <w:spacing w:val="7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14"/>
          <w:szCs w:val="14"/>
        </w:rPr>
      </w:pPr>
      <w:r>
        <w:rPr/>
        <w:pict>
          <v:group style="position:absolute;margin-left:101.627998pt;margin-top:9.304951pt;width:131.15pt;height:131.15pt;mso-position-horizontal-relative:page;mso-position-vertical-relative:paragraph;z-index:2512;mso-wrap-distance-left:0;mso-wrap-distance-right:0" coordorigin="2033,186" coordsize="2623,2623">
            <v:group style="position:absolute;left:4061;top:1911;width:87;height:58" coordorigin="4061,1911" coordsize="87,58">
              <v:shape style="position:absolute;left:4061;top:1911;width:87;height:58" coordorigin="4061,1911" coordsize="87,58" path="m4061,1911l4148,1968e" filled="false" stroked="true" strokeweight="2.609pt" strokecolor="#c7c8ca">
                <v:path arrowok="t"/>
              </v:shape>
            </v:group>
            <v:group style="position:absolute;left:4049;top:1049;width:94;height:50" coordorigin="4049,1049" coordsize="94,50">
              <v:shape style="position:absolute;left:4049;top:1049;width:94;height:50" coordorigin="4049,1049" coordsize="94,50" path="m4049,1098l4142,1049e" filled="false" stroked="true" strokeweight="2.609pt" strokecolor="#c7c8ca">
                <v:path arrowok="t"/>
              </v:shape>
            </v:group>
            <v:group style="position:absolute;left:4213;top:1500;width:52;height:2" coordorigin="4213,1500" coordsize="52,2">
              <v:shape style="position:absolute;left:4213;top:1500;width:52;height:2" coordorigin="4213,1500" coordsize="52,0" path="m4213,1500l4264,1500e" filled="false" stroked="true" strokeweight="2.551pt" strokecolor="#c7c8ca">
                <v:path arrowok="t"/>
              </v:shape>
            </v:group>
            <v:group style="position:absolute;left:2166;top:324;width:2348;height:2348" coordorigin="2166,324" coordsize="2348,2348">
              <v:shape style="position:absolute;left:2166;top:324;width:2348;height:2348" coordorigin="2166,324" coordsize="2348,2348" path="m3339,324l3262,326,3186,333,3112,346,3039,362,2968,383,2899,409,2833,438,2768,472,2706,509,2646,550,2589,595,2535,642,2484,693,2437,747,2392,804,2351,864,2314,926,2280,991,2251,1057,2226,1126,2204,1197,2188,1270,2176,1344,2168,1420,2166,1497,2168,1575,2176,1650,2188,1725,2204,1798,2226,1868,2251,1937,2280,2004,2314,2069,2351,2131,2392,2191,2437,2248,2484,2302,2535,2353,2589,2400,2646,2445,2706,2486,2768,2523,2833,2557,2899,2586,2968,2611,3039,2633,3112,2649,3186,2661,3262,2669,3339,2671,3417,2669,3492,2661,3567,2649,3640,2633,3710,2611,3779,2586,3846,2557,3911,2523,3973,2486,4033,2445,4090,2400,4144,2353,4195,2302,4242,2248,4287,2191,4328,2131,4365,2069,4399,2004,4428,1937,4453,1868,4475,1798,4491,1725,4503,1650,4511,1575,4513,1497,4511,1420,4503,1344,4491,1270,4475,1197,4453,1126,4428,1057,4399,991,4365,926,4328,864,4287,804,4242,747,4195,693,4144,642,4090,595,4033,550,3973,509,3911,472,3846,438,3779,409,3710,383,3640,362,3567,346,3492,333,3417,326,3339,324xe" filled="true" fillcolor="#ffffff" stroked="false">
                <v:path arrowok="t"/>
                <v:fill type="solid"/>
              </v:shape>
            </v:group>
            <v:group style="position:absolute;left:2166;top:324;width:2348;height:2348" coordorigin="2166,324" coordsize="2348,2348">
              <v:shape style="position:absolute;left:2166;top:324;width:2348;height:2348" coordorigin="2166,324" coordsize="2348,2348" path="m4513,1497l4511,1575,4503,1650,4491,1725,4475,1798,4453,1868,4428,1937,4399,2004,4365,2069,4328,2131,4287,2191,4242,2248,4195,2302,4144,2353,4090,2400,4033,2445,3973,2486,3911,2523,3846,2557,3779,2586,3710,2611,3640,2633,3567,2649,3492,2661,3417,2669,3339,2671,3262,2669,3186,2661,3112,2649,3039,2633,2968,2611,2899,2586,2833,2557,2768,2523,2706,2486,2646,2445,2589,2400,2535,2353,2484,2302,2437,2248,2392,2191,2351,2131,2314,2069,2280,2004,2251,1937,2226,1868,2204,1798,2188,1725,2176,1650,2168,1575,2166,1497,2168,1420,2176,1344,2188,1270,2204,1197,2226,1126,2251,1057,2280,991,2314,926,2351,864,2392,804,2437,747,2484,693,2535,642,2589,595,2646,550,2706,509,2768,472,2833,438,2899,409,2968,383,3039,362,3112,346,3186,333,3262,326,3339,324,3417,326,3492,333,3567,346,3640,362,3710,383,3779,409,3846,438,3911,472,3973,509,4033,550,4090,595,4144,642,4195,693,4242,747,4287,804,4328,864,4365,926,4399,991,4428,1057,4453,1126,4475,1197,4491,1270,4503,1344,4511,1420,4513,1497xe" filled="false" stroked="true" strokeweight="1.345pt" strokecolor="#3d3c3e">
                <v:path arrowok="t"/>
              </v:shape>
            </v:group>
            <v:group style="position:absolute;left:2199;top:357;width:2281;height:2281" coordorigin="2199,357" coordsize="2281,2281">
              <v:shape style="position:absolute;left:2199;top:357;width:2281;height:2281" coordorigin="2199,357" coordsize="2281,2281" path="m3339,357l3264,359,3191,367,3119,378,3048,395,2979,415,2912,440,2847,469,2784,501,2724,537,2666,577,2611,620,2558,667,2509,716,2462,769,2419,824,2379,882,2343,942,2311,1005,2282,1070,2257,1137,2237,1206,2220,1277,2209,1349,2202,1422,2199,1497,2202,1572,2209,1646,2220,1718,2237,1789,2257,1858,2282,1925,2311,1990,2343,2053,2379,2113,2419,2171,2462,2226,2509,2279,2558,2328,2611,2375,2666,2418,2724,2458,2784,2494,2847,2526,2912,2555,2979,2580,3048,2600,3119,2616,3191,2628,3264,2635,3339,2638,3414,2635,3488,2628,3560,2616,3631,2600,3700,2580,3767,2555,3832,2526,3895,2494,3955,2458,4013,2418,4068,2375,4121,2328,4170,2279,4217,2226,4260,2171,4300,2113,4336,2053,4368,1990,4397,1925,4422,1858,4442,1789,4458,1718,4470,1646,4477,1572,4480,1497,4477,1422,4470,1349,4458,1277,4442,1206,4422,1137,4397,1070,4368,1005,4336,942,4300,882,4260,824,4217,769,4170,716,4121,667,4068,620,4013,577,3955,537,3895,501,3832,469,3767,440,3700,415,3631,395,3560,378,3488,367,3414,359,3339,357xe" filled="true" fillcolor="#e3e4e5" stroked="false">
                <v:path arrowok="t"/>
                <v:fill type="solid"/>
              </v:shape>
            </v:group>
            <v:group style="position:absolute;left:3171;top:434;width:320;height:193" coordorigin="3171,434" coordsize="320,193">
              <v:shape style="position:absolute;left:3171;top:434;width:320;height:193" coordorigin="3171,434" coordsize="320,193" path="m3487,470l3421,470,3426,472,3435,480,3437,485,3437,496,3434,502,3430,507,3426,513,3416,522,3401,534,3383,547,3343,593,3333,626,3490,626,3490,583,3408,583,3413,579,3417,575,3424,569,3431,564,3442,556,3454,547,3489,500,3489,478,3487,470xe" filled="true" fillcolor="#231f20" stroked="false">
                <v:path arrowok="t"/>
                <v:fill type="solid"/>
              </v:shape>
              <v:shape style="position:absolute;left:3171;top:434;width:320;height:193" coordorigin="3171,434" coordsize="320,193" path="m3413,434l3353,451,3336,494,3389,498,3391,488,3393,480,3398,476,3402,472,3407,470,3487,470,3486,468,3426,434,3413,434xe" filled="true" fillcolor="#231f20" stroked="false">
                <v:path arrowok="t"/>
                <v:fill type="solid"/>
              </v:shape>
              <v:shape style="position:absolute;left:3171;top:434;width:320;height:193" coordorigin="3171,434" coordsize="320,193" path="m3279,500l3226,500,3226,626,3279,626,3279,500xe" filled="true" fillcolor="#231f20" stroked="false">
                <v:path arrowok="t"/>
                <v:fill type="solid"/>
              </v:shape>
              <v:shape style="position:absolute;left:3171;top:434;width:320;height:193" coordorigin="3171,434" coordsize="320,193" path="m3279,434l3236,434,3230,446,3222,455,3171,484,3171,527,3226,500,3279,500,3279,434xe" filled="true" fillcolor="#231f20" stroked="false">
                <v:path arrowok="t"/>
                <v:fill type="solid"/>
              </v:shape>
            </v:group>
            <v:group style="position:absolute;left:3771;top:558;width:109;height:193" coordorigin="3771,558" coordsize="109,193">
              <v:shape style="position:absolute;left:3771;top:558;width:109;height:193" coordorigin="3771,558" coordsize="109,193" path="m3879,625l3826,625,3826,751,3879,751,3879,625xe" filled="true" fillcolor="#231f20" stroked="false">
                <v:path arrowok="t"/>
                <v:fill type="solid"/>
              </v:shape>
              <v:shape style="position:absolute;left:3771;top:558;width:109;height:193" coordorigin="3771,558" coordsize="109,193" path="m3879,558l3836,558,3830,570,3822,580,3771,609,3771,652,3826,625,3879,625,3879,558xe" filled="true" fillcolor="#231f20" stroked="false">
                <v:path arrowok="t"/>
                <v:fill type="solid"/>
              </v:shape>
              <v:shape style="position:absolute;left:4096;top:900;width:158;height:193" type="#_x0000_t75" stroked="false">
                <v:imagedata r:id="rId33" o:title=""/>
              </v:shape>
            </v:group>
            <v:group style="position:absolute;left:4242;top:1396;width:157;height:196" coordorigin="4242,1396" coordsize="157,196">
              <v:shape style="position:absolute;left:4242;top:1396;width:157;height:196" coordorigin="4242,1396" coordsize="157,196" path="m4295,1532l4242,1539,4245,1550,4250,1560,4310,1591,4322,1592,4335,1591,4390,1560,4314,1560,4309,1558,4300,1549,4297,1542,4295,1532xe" filled="true" fillcolor="#231f20" stroked="false">
                <v:path arrowok="t"/>
                <v:fill type="solid"/>
              </v:shape>
              <v:shape style="position:absolute;left:4242;top:1396;width:157;height:196" coordorigin="4242,1396" coordsize="157,196" path="m4392,1504l4328,1504,4334,1506,4343,1516,4345,1522,4345,1540,4343,1547,4338,1552,4334,1557,4328,1560,4390,1560,4396,1550,4398,1540,4398,1520,4397,1512,4392,1504xe" filled="true" fillcolor="#231f20" stroked="false">
                <v:path arrowok="t"/>
                <v:fill type="solid"/>
              </v:shape>
              <v:shape style="position:absolute;left:4242;top:1396;width:157;height:196" coordorigin="4242,1396" coordsize="157,196" path="m4306,1469l4303,1507,4310,1505,4316,1504,4392,1504,4390,1499,4385,1494,4378,1490,4375,1488,4369,1486,4362,1484,4371,1479,4378,1473,4380,1470,4311,1470,4309,1470,4306,1469xe" filled="true" fillcolor="#231f20" stroked="false">
                <v:path arrowok="t"/>
                <v:fill type="solid"/>
              </v:shape>
              <v:shape style="position:absolute;left:4242;top:1396;width:157;height:196" coordorigin="4242,1396" coordsize="157,196" path="m4388,1429l4324,1429,4328,1430,4332,1434,4335,1437,4337,1442,4337,1454,4335,1459,4330,1463,4325,1468,4320,1470,4380,1470,4386,1460,4389,1453,4389,1430,4388,1429xe" filled="true" fillcolor="#231f20" stroked="false">
                <v:path arrowok="t"/>
                <v:fill type="solid"/>
              </v:shape>
              <v:shape style="position:absolute;left:4242;top:1396;width:157;height:196" coordorigin="4242,1396" coordsize="157,196" path="m4319,1396l4261,1416,4245,1445,4295,1454,4296,1445,4299,1438,4306,1430,4311,1429,4388,1429,4383,1419,4372,1410,4363,1404,4351,1399,4336,1397,4319,1396xe" filled="true" fillcolor="#231f20" stroked="false">
                <v:path arrowok="t"/>
                <v:fill type="solid"/>
              </v:shape>
            </v:group>
            <v:group style="position:absolute;left:4102;top:1870;width:166;height:193" coordorigin="4102,1870" coordsize="166,193">
              <v:shape style="position:absolute;left:4102;top:1870;width:166;height:193" coordorigin="4102,1870" coordsize="166,193" path="m4244,2027l4198,2027,4198,2062,4244,2062,4244,2027xe" filled="true" fillcolor="#231f20" stroked="false">
                <v:path arrowok="t"/>
                <v:fill type="solid"/>
              </v:shape>
              <v:shape style="position:absolute;left:4102;top:1870;width:166;height:193" coordorigin="4102,1870" coordsize="166,193" path="m4244,1870l4198,1870,4102,1984,4102,2027,4268,2027,4268,1986,4147,1986,4198,1927,4244,1927,4244,1870xe" filled="true" fillcolor="#231f20" stroked="false">
                <v:path arrowok="t"/>
                <v:fill type="solid"/>
              </v:shape>
              <v:shape style="position:absolute;left:4102;top:1870;width:166;height:193" coordorigin="4102,1870" coordsize="166,193" path="m4244,1927l4198,1927,4198,1986,4244,1986,4244,1927xe" filled="true" fillcolor="#231f20" stroked="false">
                <v:path arrowok="t"/>
                <v:fill type="solid"/>
              </v:shape>
            </v:group>
            <v:group style="position:absolute;left:3760;top:2240;width:158;height:193" coordorigin="3760,2240" coordsize="158,193">
              <v:shape style="position:absolute;left:3760;top:2240;width:158;height:193" coordorigin="3760,2240" coordsize="158,193" path="m3813,2375l3760,2380,3763,2389,3766,2397,3817,2432,3827,2433,3840,2433,3902,2409,3907,2401,3833,2401,3827,2399,3822,2394,3818,2390,3815,2383,3813,2375xe" filled="true" fillcolor="#231f20" stroked="false">
                <v:path arrowok="t"/>
                <v:fill type="solid"/>
              </v:shape>
              <v:shape style="position:absolute;left:3760;top:2240;width:158;height:193" coordorigin="3760,2240" coordsize="158,193" path="m3911,2335l3846,2335,3853,2338,3862,2348,3865,2356,3865,2379,3862,2387,3858,2392,3853,2398,3847,2401,3907,2401,3915,2387,3918,2375,3918,2363,3917,2350,3913,2339,3911,2335xe" filled="true" fillcolor="#231f20" stroked="false">
                <v:path arrowok="t"/>
                <v:fill type="solid"/>
              </v:shape>
              <v:shape style="position:absolute;left:3760;top:2240;width:158;height:193" coordorigin="3760,2240" coordsize="158,193" path="m3909,2240l3784,2240,3767,2342,3812,2348,3816,2344,3820,2340,3828,2336,3833,2335,3911,2335,3908,2329,3900,2320,3890,2312,3888,2311,3820,2311,3824,2282,3909,2282,3909,2240xe" filled="true" fillcolor="#231f20" stroked="false">
                <v:path arrowok="t"/>
                <v:fill type="solid"/>
              </v:shape>
              <v:shape style="position:absolute;left:3760;top:2240;width:158;height:193" coordorigin="3760,2240" coordsize="158,193" path="m3854,2302l3848,2302,3843,2303,3831,2306,3825,2308,3820,2311,3888,2311,3880,2307,3867,2303,3854,2302xe" filled="true" fillcolor="#231f20" stroked="false">
                <v:path arrowok="t"/>
                <v:fill type="solid"/>
              </v:shape>
            </v:group>
            <v:group style="position:absolute;left:3254;top:2365;width:156;height:196" coordorigin="3254,2365" coordsize="156,196">
              <v:shape style="position:absolute;left:3254;top:2365;width:156;height:196" coordorigin="3254,2365" coordsize="156,196" path="m3350,2365l3335,2365,3317,2367,3266,2403,3254,2467,3255,2481,3276,2539,3337,2561,3349,2561,3402,2528,3328,2528,3322,2526,3317,2520,3312,2514,3309,2506,3309,2486,3312,2478,3321,2467,3328,2464,3403,2464,3400,2459,3393,2450,3307,2450,3309,2436,3326,2398,3401,2398,3399,2393,3387,2379,3380,2374,3362,2367,3350,2365xe" filled="true" fillcolor="#231f20" stroked="false">
                <v:path arrowok="t"/>
                <v:fill type="solid"/>
              </v:shape>
              <v:shape style="position:absolute;left:3254;top:2365;width:156;height:196" coordorigin="3254,2365" coordsize="156,196" path="m3403,2464l3342,2464,3348,2467,3353,2473,3358,2478,3360,2486,3360,2508,3358,2515,3348,2526,3343,2528,3402,2528,3407,2520,3410,2508,3410,2496,3409,2482,3406,2470,3403,2464xe" filled="true" fillcolor="#231f20" stroked="false">
                <v:path arrowok="t"/>
                <v:fill type="solid"/>
              </v:shape>
              <v:shape style="position:absolute;left:3254;top:2365;width:156;height:196" coordorigin="3254,2365" coordsize="156,196" path="m3350,2432l3341,2432,3333,2433,3320,2439,3314,2444,3307,2450,3393,2450,3350,2432xe" filled="true" fillcolor="#231f20" stroked="false">
                <v:path arrowok="t"/>
                <v:fill type="solid"/>
              </v:shape>
              <v:shape style="position:absolute;left:3254;top:2365;width:156;height:196" coordorigin="3254,2365" coordsize="156,196" path="m3401,2398l3340,2398,3344,2399,3350,2405,3352,2410,3354,2418,3406,2411,3403,2401,3401,2398xe" filled="true" fillcolor="#231f20" stroked="false">
                <v:path arrowok="t"/>
                <v:fill type="solid"/>
              </v:shape>
            </v:group>
            <v:group style="position:absolute;left:2783;top:2233;width:154;height:190" coordorigin="2783,2233" coordsize="154,190">
              <v:shape style="position:absolute;left:2783;top:2233;width:154;height:190" coordorigin="2783,2233" coordsize="154,190" path="m2936,2233l2783,2233,2783,2277,2876,2277,2863,2295,2828,2361,2815,2422,2867,2422,2869,2406,2871,2391,2895,2321,2936,2268,2936,2233xe" filled="true" fillcolor="#231f20" stroked="false">
                <v:path arrowok="t"/>
                <v:fill type="solid"/>
              </v:shape>
            </v:group>
            <v:group style="position:absolute;left:2422;top:1870;width:155;height:196" coordorigin="2422,1870" coordsize="155,196">
              <v:shape style="position:absolute;left:2422;top:1870;width:155;height:196" coordorigin="2422,1870" coordsize="155,196" path="m2496,1870l2433,1899,2428,1920,2428,1930,2453,1961,2443,1965,2435,1971,2424,1986,2422,1996,2422,2018,2474,2064,2500,2065,2511,2065,2570,2033,2493,2033,2487,2031,2477,2020,2474,2013,2474,1996,2477,1989,2486,1979,2492,1976,2567,1976,2564,1972,2556,1965,2546,1961,2554,1955,2559,1950,2563,1945,2493,1945,2487,1943,2479,1935,2477,1930,2477,1917,2479,1912,2487,1904,2492,1902,2566,1902,2566,1901,2514,1871,2496,1870xe" filled="true" fillcolor="#231f20" stroked="false">
                <v:path arrowok="t"/>
                <v:fill type="solid"/>
              </v:shape>
              <v:shape style="position:absolute;left:2422;top:1870;width:155;height:196" coordorigin="2422,1870" coordsize="155,196" path="m2567,1976l2505,1976,2511,1979,2521,1989,2524,1996,2524,2013,2521,2020,2511,2031,2506,2033,2570,2033,2574,2025,2576,2016,2576,1996,2574,1988,2567,1976xe" filled="true" fillcolor="#231f20" stroked="false">
                <v:path arrowok="t"/>
                <v:fill type="solid"/>
              </v:shape>
              <v:shape style="position:absolute;left:2422;top:1870;width:155;height:196" coordorigin="2422,1870" coordsize="155,196" path="m2566,1902l2505,1902,2510,1904,2514,1908,2518,1912,2520,1917,2520,1930,2518,1935,2514,1939,2510,1943,2506,1945,2563,1945,2568,1937,2570,1929,2570,1920,2569,1910,2566,1902xe" filled="true" fillcolor="#231f20" stroked="false">
                <v:path arrowok="t"/>
                <v:fill type="solid"/>
              </v:shape>
            </v:group>
            <v:group style="position:absolute;left:2281;top:1374;width:156;height:196" coordorigin="2281,1374" coordsize="156,196">
              <v:shape style="position:absolute;left:2281;top:1374;width:156;height:196" coordorigin="2281,1374" coordsize="156,196" path="m2337,1517l2285,1524,2288,1534,2292,1542,2304,1556,2311,1561,2328,1568,2340,1570,2355,1570,2415,1546,2421,1537,2351,1537,2347,1536,2344,1533,2341,1530,2338,1525,2337,1517xe" filled="true" fillcolor="#231f20" stroked="false">
                <v:path arrowok="t"/>
                <v:fill type="solid"/>
              </v:shape>
              <v:shape style="position:absolute;left:2281;top:1374;width:156;height:196" coordorigin="2281,1374" coordsize="156,196" path="m2436,1485l2383,1485,2382,1499,2380,1510,2378,1519,2376,1525,2371,1533,2364,1537,2421,1537,2424,1532,2431,1515,2435,1495,2436,1485xe" filled="true" fillcolor="#231f20" stroked="false">
                <v:path arrowok="t"/>
                <v:fill type="solid"/>
              </v:shape>
              <v:shape style="position:absolute;left:2281;top:1374;width:156;height:196" coordorigin="2281,1374" coordsize="156,196" path="m2353,1374l2295,1395,2281,1427,2281,1440,2318,1499,2341,1503,2350,1503,2357,1502,2371,1496,2377,1491,2383,1485,2436,1485,2437,1471,2348,1471,2342,1468,2333,1457,2331,1449,2331,1427,2333,1420,2342,1409,2348,1407,2422,1407,2421,1405,2367,1375,2353,1374xe" filled="true" fillcolor="#231f20" stroked="false">
                <v:path arrowok="t"/>
                <v:fill type="solid"/>
              </v:shape>
              <v:shape style="position:absolute;left:2281;top:1374;width:156;height:196" coordorigin="2281,1374" coordsize="156,196" path="m2422,1407l2362,1407,2368,1410,2379,1421,2381,1429,2381,1450,2379,1457,2369,1468,2363,1471,2437,1471,2436,1454,2434,1439,2431,1426,2426,1415,2422,1407xe" filled="true" fillcolor="#231f20" stroked="false">
                <v:path arrowok="t"/>
                <v:fill type="solid"/>
              </v:shape>
            </v:group>
            <v:group style="position:absolute;left:2408;top:918;width:321;height:196" coordorigin="2408,918" coordsize="321,196">
              <v:shape style="position:absolute;left:2408;top:918;width:321;height:196" coordorigin="2408,918" coordsize="321,196" path="m2665,918l2652,918,2634,920,2579,970,2574,1015,2574,1017,2584,1077,2588,1084,2594,1094,2602,1101,2622,1112,2635,1114,2651,1114,2711,1090,2718,1078,2643,1078,2636,1074,2626,1015,2626,999,2642,953,2717,953,2713,946,2709,940,2704,935,2699,930,2692,926,2675,920,2665,918xe" filled="true" fillcolor="#231f20" stroked="false">
                <v:path arrowok="t"/>
                <v:fill type="solid"/>
              </v:shape>
              <v:shape style="position:absolute;left:2408;top:918;width:321;height:196" coordorigin="2408,918" coordsize="321,196" path="m2717,953l2659,953,2665,958,2670,966,2676,1037,2675,1047,2671,1063,2669,1069,2665,1073,2661,1076,2656,1078,2718,1078,2719,1077,2724,1060,2727,1039,2728,1015,2728,1004,2719,957,2717,953xe" filled="true" fillcolor="#231f20" stroked="false">
                <v:path arrowok="t"/>
                <v:fill type="solid"/>
              </v:shape>
              <v:shape style="position:absolute;left:2408;top:918;width:321;height:196" coordorigin="2408,918" coordsize="321,196" path="m2516,985l2463,985,2463,1111,2516,1111,2516,985xe" filled="true" fillcolor="#231f20" stroked="false">
                <v:path arrowok="t"/>
                <v:fill type="solid"/>
              </v:shape>
              <v:shape style="position:absolute;left:2408;top:918;width:321;height:196" coordorigin="2408,918" coordsize="321,196" path="m2516,918l2473,918,2467,930,2460,940,2408,969,2408,1012,2463,985,2516,985,2516,918xe" filled="true" fillcolor="#231f20" stroked="false">
                <v:path arrowok="t"/>
                <v:fill type="solid"/>
              </v:shape>
              <v:shape style="position:absolute;left:2697;top:582;width:285;height:193" type="#_x0000_t75" stroked="false">
                <v:imagedata r:id="rId34" o:title=""/>
              </v:shape>
            </v:group>
            <v:group style="position:absolute;left:3288;top:1448;width:85;height:85" coordorigin="3288,1448" coordsize="85,85">
              <v:shape style="position:absolute;left:3288;top:1448;width:85;height:85" coordorigin="3288,1448" coordsize="85,85" path="m3330,1448l3314,1452,3301,1461,3292,1474,3288,1491,3292,1507,3301,1521,3314,1530,3330,1533,3347,1530,3360,1521,3369,1507,3373,1491,3369,1474,3360,1461,3347,1452,3330,1448xe" filled="true" fillcolor="#231f20" stroked="false">
                <v:path arrowok="t"/>
                <v:fill type="solid"/>
              </v:shape>
            </v:group>
            <v:group style="position:absolute;left:3331;top:325;width:2;height:81" coordorigin="3331,325" coordsize="2,81">
              <v:shape style="position:absolute;left:3331;top:325;width:2;height:81" coordorigin="3331,325" coordsize="0,81" path="m3331,406l3331,325e" filled="false" stroked="true" strokeweight="1.345pt" strokecolor="#3d3c3e">
                <v:path arrowok="t"/>
              </v:shape>
            </v:group>
            <v:group style="position:absolute;left:3333;top:2585;width:2;height:81" coordorigin="3333,2585" coordsize="2,81">
              <v:shape style="position:absolute;left:3333;top:2585;width:2;height:81" coordorigin="3333,2585" coordsize="0,81" path="m3333,2665l3333,2585e" filled="false" stroked="true" strokeweight="1.345pt" strokecolor="#3d3c3e">
                <v:path arrowok="t"/>
              </v:shape>
            </v:group>
            <v:group style="position:absolute;left:4427;top:1492;width:81;height:2" coordorigin="4427,1492" coordsize="81,2">
              <v:shape style="position:absolute;left:4427;top:1492;width:81;height:2" coordorigin="4427,1492" coordsize="81,0" path="m4508,1492l4427,1492e" filled="false" stroked="true" strokeweight="1.345pt" strokecolor="#3d3c3e">
                <v:path arrowok="t"/>
              </v:shape>
            </v:group>
            <v:group style="position:absolute;left:2173;top:1488;width:81;height:2" coordorigin="2173,1488" coordsize="81,2">
              <v:shape style="position:absolute;left:2173;top:1488;width:81;height:2" coordorigin="2173,1488" coordsize="81,0" path="m2254,1488l2173,1488e" filled="false" stroked="true" strokeweight="1.345pt" strokecolor="#3d3c3e">
                <v:path arrowok="t"/>
              </v:shape>
            </v:group>
            <v:group style="position:absolute;left:2764;top:2444;width:41;height:70" coordorigin="2764,2444" coordsize="41,70">
              <v:shape style="position:absolute;left:2764;top:2444;width:41;height:70" coordorigin="2764,2444" coordsize="41,70" path="m2804,2444l2764,2513e" filled="false" stroked="true" strokeweight="1.345pt" strokecolor="#3d3c3e">
                <v:path arrowok="t"/>
              </v:shape>
            </v:group>
            <v:group style="position:absolute;left:3892;top:485;width:41;height:70" coordorigin="3892,485" coordsize="41,70">
              <v:shape style="position:absolute;left:3892;top:485;width:41;height:70" coordorigin="3892,485" coordsize="41,70" path="m3932,485l3892,555e" filled="false" stroked="true" strokeweight="1.345pt" strokecolor="#3d3c3e">
                <v:path arrowok="t"/>
              </v:shape>
            </v:group>
            <v:group style="position:absolute;left:2328;top:914;width:70;height:41" coordorigin="2328,914" coordsize="70,41">
              <v:shape style="position:absolute;left:2328;top:914;width:70;height:41" coordorigin="2328,914" coordsize="70,41" path="m2328,914l2398,955e" filled="false" stroked="true" strokeweight="1.345pt" strokecolor="#3d3c3e">
                <v:path arrowok="t"/>
              </v:shape>
            </v:group>
            <v:group style="position:absolute;left:4278;top:2044;width:70;height:41" coordorigin="4278,2044" coordsize="70,41">
              <v:shape style="position:absolute;left:4278;top:2044;width:70;height:41" coordorigin="4278,2044" coordsize="70,41" path="m4278,2044l4348,2085e" filled="false" stroked="true" strokeweight="1.345pt" strokecolor="#3d3c3e">
                <v:path arrowok="t"/>
              </v:shape>
            </v:group>
            <v:group style="position:absolute;left:3893;top:2434;width:41;height:70" coordorigin="3893,2434" coordsize="41,70">
              <v:shape style="position:absolute;left:3893;top:2434;width:41;height:70" coordorigin="3893,2434" coordsize="41,70" path="m3893,2434l3934,2504e" filled="false" stroked="true" strokeweight="1.345pt" strokecolor="#3d3c3e">
                <v:path arrowok="t"/>
              </v:shape>
            </v:group>
            <v:group style="position:absolute;left:2762;top:478;width:41;height:70" coordorigin="2762,478" coordsize="41,70">
              <v:shape style="position:absolute;left:2762;top:478;width:41;height:70" coordorigin="2762,478" coordsize="41,70" path="m2762,478l2802,548e" filled="false" stroked="true" strokeweight="1.345pt" strokecolor="#3d3c3e">
                <v:path arrowok="t"/>
              </v:shape>
            </v:group>
            <v:group style="position:absolute;left:2331;top:2041;width:70;height:41" coordorigin="2331,2041" coordsize="70,41">
              <v:shape style="position:absolute;left:2331;top:2041;width:70;height:41" coordorigin="2331,2041" coordsize="70,41" path="m2331,2082l2401,2041e" filled="false" stroked="true" strokeweight="1.345pt" strokecolor="#3d3c3e">
                <v:path arrowok="t"/>
              </v:shape>
            </v:group>
            <v:group style="position:absolute;left:4285;top:917;width:70;height:41" coordorigin="4285,917" coordsize="70,41">
              <v:shape style="position:absolute;left:4285;top:917;width:70;height:41" coordorigin="4285,917" coordsize="70,41" path="m4285,958l4355,917e" filled="false" stroked="true" strokeweight="1.345pt" strokecolor="#3d3c3e">
                <v:path arrowok="t"/>
              </v:shape>
            </v:group>
            <v:group style="position:absolute;left:2046;top:200;width:2596;height:2596" coordorigin="2046,200" coordsize="2596,2596">
              <v:shape style="position:absolute;left:2046;top:200;width:2596;height:2596" coordorigin="2046,200" coordsize="2596,2596" path="m4642,1498l4640,1574,4633,1649,4622,1723,4608,1795,4589,1866,4566,1935,4540,2003,4510,2068,4477,2132,4440,2193,4400,2253,4357,2309,4311,2364,4262,2415,4210,2464,4156,2510,4099,2553,4040,2593,3978,2630,3915,2664,3849,2694,3782,2720,3713,2742,3642,2761,3569,2776,3495,2787,3420,2793,3344,2795,3268,2793,3193,2787,3119,2776,3046,2761,2976,2742,2906,2720,2839,2694,2773,2664,2710,2630,2648,2593,2589,2553,2532,2510,2478,2464,2426,2415,2377,2364,2331,2309,2288,2253,2248,2193,2211,2132,2178,2068,2148,2003,2122,1935,2099,1866,2080,1795,2066,1723,2055,1649,2048,1574,2046,1498,2048,1421,2055,1346,2066,1272,2080,1200,2099,1129,2122,1060,2148,992,2178,927,2211,863,2248,802,2288,743,2331,686,2377,631,2426,580,2478,531,2532,485,2589,442,2648,402,2710,365,2773,332,2839,302,2906,275,2976,253,3046,234,3119,219,3193,208,3268,202,3344,200,3420,202,3495,208,3569,219,3642,234,3713,253,3782,275,3849,302,3915,332,3978,365,4040,402,4099,442,4156,485,4210,531,4262,580,4311,631,4357,686,4400,743,4440,802,4477,863,4510,927,4540,992,4566,1060,4589,1129,4608,1200,4622,1272,4633,1346,4640,1421,4642,1498xe" filled="false" stroked="true" strokeweight="1.345pt" strokecolor="#3d3c3e">
                <v:path arrowok="t"/>
              </v:shape>
            </v:group>
            <v:group style="position:absolute;left:3322;top:1494;width:154;height:430" coordorigin="3322,1494" coordsize="154,430">
              <v:shape style="position:absolute;left:3322;top:1494;width:154;height:430" coordorigin="3322,1494" coordsize="154,430" path="m3322,1494l3475,1923e" filled="false" stroked="true" strokeweight="2.69pt" strokecolor="#231f20">
                <v:path arrowok="t"/>
              </v:shape>
            </v:group>
            <v:group style="position:absolute;left:3390;top:1874;width:152;height:159" coordorigin="3390,1874" coordsize="152,159">
              <v:shape style="position:absolute;left:3390;top:1874;width:152;height:159" coordorigin="3390,1874" coordsize="152,159" path="m3542,1874l3390,1928,3513,2033,3542,1874xe" filled="true" fillcolor="#231f20" stroked="false">
                <v:path arrowok="t"/>
                <v:fill type="solid"/>
              </v:shape>
            </v:group>
            <v:group style="position:absolute;left:3328;top:1498;width:2;height:666" coordorigin="3328,1498" coordsize="2,666">
              <v:shape style="position:absolute;left:3328;top:1498;width:2;height:666" coordorigin="3328,1498" coordsize="0,666" path="m3328,1498l3328,2163e" filled="false" stroked="true" strokeweight="3.188pt" strokecolor="#231f20">
                <v:path arrowok="t"/>
              </v:shape>
            </v:group>
            <v:group style="position:absolute;left:3232;top:2135;width:191;height:166" coordorigin="3232,2135" coordsize="191,166">
              <v:shape style="position:absolute;left:3232;top:2135;width:191;height:166" coordorigin="3232,2135" coordsize="191,166" path="m3423,2135l3232,2135,3328,2301,3423,2135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4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é a hora que esse relógio está</w:t>
      </w:r>
      <w:r>
        <w:rPr>
          <w:color w:val="231F20"/>
          <w:spacing w:val="-1"/>
        </w:rPr>
        <w:t> </w:t>
      </w:r>
      <w:r>
        <w:rPr>
          <w:color w:val="231F20"/>
        </w:rPr>
        <w:t>marcando?</w:t>
      </w:r>
      <w:r>
        <w:rPr/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6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05h06min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11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05h30min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06h05min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06h27min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(M051086E4) </w:t>
      </w:r>
      <w:r>
        <w:rPr>
          <w:rFonts w:ascii="Arial" w:hAnsi="Arial"/>
          <w:color w:val="231F20"/>
          <w:sz w:val="22"/>
        </w:rPr>
        <w:t>Observe abaixo uma das decomposições de um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número.</w:t>
      </w:r>
      <w:r>
        <w:rPr>
          <w:rFonts w:ascii="Arial" w:hAnsi="Arial"/>
          <w:sz w:val="22"/>
        </w:rPr>
      </w:r>
    </w:p>
    <w:p>
      <w:pPr>
        <w:spacing w:line="240" w:lineRule="auto" w:before="2"/>
        <w:rPr>
          <w:rFonts w:ascii="Arial" w:hAnsi="Arial" w:cs="Arial" w:eastAsia="Arial" w:hint="default"/>
          <w:sz w:val="24"/>
          <w:szCs w:val="24"/>
        </w:rPr>
      </w:pPr>
      <w:r>
        <w:rPr/>
        <w:pict>
          <v:shape style="position:absolute;margin-left:99.462601pt;margin-top:15.115945pt;width:128.0500pt;height:19.350pt;mso-position-horizontal-relative:page;mso-position-vertical-relative:paragraph;z-index:253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302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2 x 100 + 5 x 10 +</w:t>
                  </w:r>
                  <w:r>
                    <w:rPr>
                      <w:rFonts w:ascii="Arial"/>
                      <w:color w:val="231F20"/>
                      <w:spacing w:val="-3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3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3"/>
        <w:rPr>
          <w:rFonts w:ascii="Arial" w:hAnsi="Arial" w:cs="Arial" w:eastAsia="Arial" w:hint="default"/>
          <w:sz w:val="12"/>
          <w:szCs w:val="12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Essa é a decomposição de qual</w:t>
      </w:r>
      <w:r>
        <w:rPr>
          <w:color w:val="231F20"/>
          <w:spacing w:val="-1"/>
        </w:rPr>
        <w:t> </w:t>
      </w:r>
      <w:r>
        <w:rPr>
          <w:color w:val="231F20"/>
        </w:rPr>
        <w:t>número?</w:t>
      </w:r>
      <w:r>
        <w:rPr/>
      </w:r>
    </w:p>
    <w:p>
      <w:pPr>
        <w:pStyle w:val="BodyText"/>
        <w:spacing w:line="240" w:lineRule="auto" w:before="67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  <w:color w:val="231F20"/>
          <w:spacing w:val="-8"/>
        </w:rPr>
        <w:t> </w:t>
      </w:r>
      <w:r>
        <w:rPr>
          <w:rFonts w:ascii="Arial"/>
          <w:color w:val="231F20"/>
        </w:rPr>
        <w:t>21005103</w:t>
      </w:r>
      <w:r>
        <w:rPr>
          <w:rFonts w:ascii="Arial"/>
        </w:rPr>
      </w:r>
    </w:p>
    <w:p>
      <w:pPr>
        <w:pStyle w:val="BodyText"/>
        <w:spacing w:line="240" w:lineRule="auto" w:before="11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  <w:color w:val="231F20"/>
          <w:spacing w:val="-6"/>
        </w:rPr>
        <w:t> </w:t>
      </w:r>
      <w:r>
        <w:rPr>
          <w:rFonts w:ascii="Arial"/>
          <w:color w:val="231F20"/>
        </w:rPr>
        <w:t>215103</w:t>
      </w:r>
      <w:r>
        <w:rPr>
          <w:rFonts w:ascii="Arial"/>
        </w:rPr>
      </w:r>
    </w:p>
    <w:p>
      <w:pPr>
        <w:pStyle w:val="BodyText"/>
        <w:spacing w:line="240" w:lineRule="auto" w:before="11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2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513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253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footerReference w:type="default" r:id="rId29"/>
          <w:pgSz w:w="11910" w:h="16840"/>
          <w:pgMar w:footer="511" w:header="377" w:top="560" w:bottom="700" w:left="740" w:right="740"/>
          <w:pgNumType w:start="8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515" w:val="left" w:leader="none"/>
        </w:tabs>
        <w:spacing w:line="266" w:lineRule="auto" w:before="72" w:after="0"/>
        <w:ind w:left="110" w:right="84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(M041368E4) </w:t>
      </w:r>
      <w:r>
        <w:rPr>
          <w:rFonts w:ascii="Arial" w:hAnsi="Arial"/>
          <w:color w:val="231F20"/>
          <w:sz w:val="22"/>
        </w:rPr>
        <w:t>O gráfico abaixo mostra a quantidade de pessoas que visitaram alguns animais de um zoológico no último final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semana.</w:t>
      </w:r>
      <w:r>
        <w:rPr>
          <w:rFonts w:ascii="Arial" w:hAnsi="Arial"/>
          <w:sz w:val="22"/>
        </w:rPr>
      </w:r>
    </w:p>
    <w:p>
      <w:pPr>
        <w:pStyle w:val="Heading1"/>
        <w:spacing w:line="240" w:lineRule="auto" w:before="109"/>
        <w:ind w:left="1199" w:right="1687"/>
        <w:jc w:val="center"/>
        <w:rPr>
          <w:rFonts w:ascii="Arial" w:hAnsi="Arial" w:cs="Arial" w:eastAsia="Arial" w:hint="default"/>
          <w:b w:val="0"/>
          <w:bCs w:val="0"/>
        </w:rPr>
      </w:pPr>
      <w:r>
        <w:rPr>
          <w:rFonts w:ascii="Arial" w:hAnsi="Arial"/>
          <w:color w:val="231F20"/>
        </w:rPr>
        <w:t>Visitas do</w:t>
      </w:r>
      <w:r>
        <w:rPr>
          <w:rFonts w:ascii="Arial" w:hAnsi="Arial"/>
          <w:color w:val="231F20"/>
          <w:spacing w:val="-4"/>
        </w:rPr>
        <w:t> </w:t>
      </w:r>
      <w:r>
        <w:rPr>
          <w:rFonts w:ascii="Arial" w:hAnsi="Arial"/>
          <w:color w:val="231F20"/>
        </w:rPr>
        <w:t>Zoológico</w:t>
      </w:r>
      <w:r>
        <w:rPr>
          <w:rFonts w:ascii="Arial" w:hAnsi="Arial"/>
          <w:b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18"/>
          <w:szCs w:val="18"/>
        </w:rPr>
      </w:pPr>
    </w:p>
    <w:p>
      <w:pPr>
        <w:pStyle w:val="BodyText"/>
        <w:spacing w:line="240" w:lineRule="auto" w:before="0"/>
        <w:ind w:left="1199" w:right="9685"/>
        <w:jc w:val="center"/>
        <w:rPr>
          <w:rFonts w:ascii="Arial" w:hAnsi="Arial" w:cs="Arial" w:eastAsia="Arial" w:hint="default"/>
        </w:rPr>
      </w:pPr>
      <w:r>
        <w:rPr/>
        <w:pict>
          <v:shape style="position:absolute;margin-left:120.730003pt;margin-top:6.161842pt;width:401.7pt;height:162.75pt;mso-position-horizontal-relative:page;mso-position-vertical-relative:paragraph;z-index:29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99"/>
                    <w:gridCol w:w="792"/>
                    <w:gridCol w:w="1200"/>
                    <w:gridCol w:w="792"/>
                    <w:gridCol w:w="1230"/>
                    <w:gridCol w:w="792"/>
                    <w:gridCol w:w="1206"/>
                    <w:gridCol w:w="792"/>
                    <w:gridCol w:w="600"/>
                  </w:tblGrid>
                  <w:tr>
                    <w:trPr>
                      <w:trHeight w:val="459" w:hRule="exact"/>
                    </w:trPr>
                    <w:tc>
                      <w:tcPr>
                        <w:tcW w:w="8003" w:type="dxa"/>
                        <w:gridSpan w:val="9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9" w:hRule="exact"/>
                    </w:trPr>
                    <w:tc>
                      <w:tcPr>
                        <w:tcW w:w="5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612" w:type="dxa"/>
                        <w:gridSpan w:val="7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71" w:hRule="exact"/>
                    </w:trPr>
                    <w:tc>
                      <w:tcPr>
                        <w:tcW w:w="5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0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4620" w:type="dxa"/>
                        <w:gridSpan w:val="5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1" w:hRule="exact"/>
                    </w:trPr>
                    <w:tc>
                      <w:tcPr>
                        <w:tcW w:w="5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0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3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598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9" w:hRule="exact"/>
                    </w:trPr>
                    <w:tc>
                      <w:tcPr>
                        <w:tcW w:w="5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0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3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0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0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9" w:hRule="exact"/>
                    </w:trPr>
                    <w:tc>
                      <w:tcPr>
                        <w:tcW w:w="5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0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3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0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0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76" w:hRule="exact"/>
                    </w:trPr>
                    <w:tc>
                      <w:tcPr>
                        <w:tcW w:w="5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0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3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0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0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70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0"/>
        <w:ind w:left="1199" w:right="9685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60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0"/>
        <w:ind w:left="1199" w:right="9685"/>
        <w:jc w:val="center"/>
        <w:rPr>
          <w:rFonts w:ascii="Arial" w:hAnsi="Arial" w:cs="Arial" w:eastAsia="Arial" w:hint="default"/>
        </w:rPr>
      </w:pPr>
      <w:r>
        <w:rPr/>
        <w:pict>
          <v:shape style="position:absolute;margin-left:72.942314pt;margin-top:12.303769pt;width:13.05pt;height:53.8pt;mso-position-horizontal-relative:page;mso-position-vertical-relative:paragraph;z-index:2968" type="#_x0000_t202" filled="false" stroked="false">
            <v:textbox inset="0,0,0,0" style="layout-flow:vertical;mso-layout-flow-alt:bottom-to-top">
              <w:txbxContent>
                <w:p>
                  <w:pPr>
                    <w:spacing w:line="237" w:lineRule="exact" w:before="0"/>
                    <w:ind w:left="20" w:right="-815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4"/>
                      <w:w w:val="100"/>
                      <w:sz w:val="22"/>
                    </w:rPr>
                    <w:t>V</w:t>
                  </w:r>
                  <w:r>
                    <w:rPr>
                      <w:rFonts w:ascii="Arial"/>
                      <w:b/>
                      <w:color w:val="231F20"/>
                      <w:w w:val="100"/>
                      <w:sz w:val="22"/>
                    </w:rPr>
                    <w:t>isitantes</w:t>
                  </w:r>
                  <w:r>
                    <w:rPr>
                      <w:rFonts w:ascii="Arial"/>
                      <w:w w:val="100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50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0"/>
        <w:ind w:left="1199" w:right="9685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40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0"/>
        <w:ind w:left="1199" w:right="9685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30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0"/>
        <w:ind w:left="1199" w:right="9685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20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0"/>
        <w:ind w:left="1199" w:right="9685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0"/>
        <w:ind w:left="0" w:right="8364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9"/>
        </w:rPr>
        <w:t>0</w:t>
      </w:r>
      <w:r>
        <w:rPr>
          <w:rFonts w:ascii="Arial"/>
        </w:rPr>
      </w:r>
    </w:p>
    <w:p>
      <w:pPr>
        <w:pStyle w:val="BodyText"/>
        <w:tabs>
          <w:tab w:pos="4406" w:val="left" w:leader="none"/>
          <w:tab w:pos="6426" w:val="left" w:leader="none"/>
          <w:tab w:pos="8315" w:val="left" w:leader="none"/>
        </w:tabs>
        <w:spacing w:line="240" w:lineRule="auto" w:before="56"/>
        <w:ind w:left="2306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macaco</w:t>
        <w:tab/>
      </w:r>
      <w:r>
        <w:rPr>
          <w:rFonts w:ascii="Arial"/>
          <w:color w:val="231F20"/>
          <w:position w:val="-1"/>
        </w:rPr>
        <w:t>zebra</w:t>
        <w:tab/>
      </w:r>
      <w:r>
        <w:rPr>
          <w:rFonts w:ascii="Arial"/>
          <w:color w:val="231F20"/>
        </w:rPr>
        <w:t>cobra</w:t>
        <w:tab/>
        <w:t>elefante</w:t>
      </w:r>
      <w:r>
        <w:rPr>
          <w:rFonts w:ascii="Arial"/>
        </w:rPr>
      </w:r>
    </w:p>
    <w:p>
      <w:pPr>
        <w:spacing w:line="240" w:lineRule="auto" w:before="10"/>
        <w:rPr>
          <w:rFonts w:ascii="Arial" w:hAnsi="Arial" w:cs="Arial" w:eastAsia="Arial" w:hint="default"/>
          <w:sz w:val="16"/>
          <w:szCs w:val="16"/>
        </w:rPr>
      </w:pPr>
    </w:p>
    <w:p>
      <w:pPr>
        <w:pStyle w:val="Heading1"/>
        <w:spacing w:line="240" w:lineRule="auto" w:before="64"/>
        <w:ind w:left="1199" w:right="947"/>
        <w:jc w:val="center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Animais</w:t>
      </w:r>
      <w:r>
        <w:rPr>
          <w:rFonts w:ascii="Arial"/>
          <w:b w:val="0"/>
        </w:rPr>
      </w: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0"/>
          <w:szCs w:val="10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De acordo com esse gráfico, quantas pessoas visitaram o</w:t>
      </w:r>
      <w:r>
        <w:rPr>
          <w:color w:val="231F20"/>
          <w:spacing w:val="-1"/>
        </w:rPr>
        <w:t> </w:t>
      </w:r>
      <w:r>
        <w:rPr>
          <w:color w:val="231F20"/>
        </w:rPr>
        <w:t>elefante?</w:t>
      </w:r>
      <w:r>
        <w:rPr/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60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397.506012pt;margin-top:31.185886pt;width:46.65pt;height:46.65pt;mso-position-horizontal-relative:page;mso-position-vertical-relative:paragraph;z-index:-53440" coordorigin="7950,624" coordsize="933,933">
            <v:group style="position:absolute;left:7956;top:630;width:921;height:921" coordorigin="7956,630" coordsize="921,921">
              <v:shape style="position:absolute;left:7956;top:630;width:921;height:921" coordorigin="7956,630" coordsize="921,921" path="m8416,630l8342,636,8271,653,8205,681,8145,719,8091,765,8045,818,8008,879,7980,945,7962,1015,7956,1090,7962,1165,7980,1236,8008,1302,8045,1362,8091,1416,8145,1462,8205,1499,8271,1527,8342,1544,8416,1550,8491,1544,8562,1527,8628,1499,8688,1462,8742,1416,8788,1362,8825,1302,8853,1236,8871,1165,8877,1090,8871,1015,8853,945,8825,879,8788,818,8742,765,8688,719,8628,681,8562,653,8491,636,8416,630xe" filled="true" fillcolor="#d1d3d4" stroked="false">
                <v:path arrowok="t"/>
                <v:fill type="solid"/>
              </v:shape>
            </v:group>
            <v:group style="position:absolute;left:7956;top:630;width:921;height:921" coordorigin="7956,630" coordsize="921,921">
              <v:shape style="position:absolute;left:7956;top:630;width:921;height:921" coordorigin="7956,630" coordsize="921,921" path="m8416,630l8491,636,8562,653,8628,681,8688,719,8742,765,8788,818,8825,879,8853,945,8871,1015,8877,1090,8871,1165,8853,1236,8825,1302,8788,1362,8742,1416,8688,1462,8628,1499,8562,1527,8491,1544,8416,1550,8342,1544,8271,1527,8205,1499,8145,1462,8091,1416,8045,1362,8008,1302,7980,1236,7962,1165,7956,1090,7962,1015,7980,945,8008,879,8045,818,8091,765,8145,719,8205,681,8271,653,8342,636,8416,630xe" filled="false" stroked="true" strokeweight=".425pt" strokecolor="#231f20">
                <v:path arrowok="t"/>
              </v:shape>
            </v:group>
            <v:group style="position:absolute;left:8169;top:663;width:419;height:816" coordorigin="8169,663" coordsize="419,816">
              <v:shape style="position:absolute;left:8169;top:663;width:419;height:816" coordorigin="8169,663" coordsize="419,816" path="m8169,1478l8588,663e" filled="false" stroked="true" strokeweight=".306pt" strokecolor="#6d6e71">
                <v:path arrowok="t"/>
              </v:shape>
            </v:group>
            <v:group style="position:absolute;left:7966;top:779;width:112;height:217" coordorigin="7966,779" coordsize="112,217">
              <v:shape style="position:absolute;left:7966;top:779;width:112;height:217" coordorigin="7966,779" coordsize="112,217" path="m7966,996l8077,779e" filled="false" stroked="true" strokeweight=".306pt" strokecolor="#6d6e71">
                <v:path arrowok="t"/>
              </v:shape>
            </v:group>
            <v:group style="position:absolute;left:7958;top:741;width:159;height:309" coordorigin="7958,741" coordsize="159,309">
              <v:shape style="position:absolute;left:7958;top:741;width:159;height:309" coordorigin="7958,741" coordsize="159,309" path="m7958,1049l8116,741e" filled="false" stroked="true" strokeweight=".306pt" strokecolor="#6d6e71">
                <v:path arrowok="t"/>
              </v:shape>
            </v:group>
            <v:group style="position:absolute;left:7956;top:715;width:193;height:376" coordorigin="7956,715" coordsize="193,376">
              <v:shape style="position:absolute;left:7956;top:715;width:193;height:376" coordorigin="7956,715" coordsize="193,376" path="m7956,1091l8149,715e" filled="false" stroked="true" strokeweight=".306pt" strokecolor="#6d6e71">
                <v:path arrowok="t"/>
              </v:shape>
            </v:group>
            <v:group style="position:absolute;left:7958;top:696;width:222;height:431" coordorigin="7958,696" coordsize="222,431">
              <v:shape style="position:absolute;left:7958;top:696;width:222;height:431" coordorigin="7958,696" coordsize="222,431" path="m7958,1126l8179,696e" filled="false" stroked="true" strokeweight=".306pt" strokecolor="#6d6e71">
                <v:path arrowok="t"/>
              </v:shape>
            </v:group>
            <v:group style="position:absolute;left:7961;top:680;width:246;height:478" coordorigin="7961,680" coordsize="246,478">
              <v:shape style="position:absolute;left:7961;top:680;width:246;height:478" coordorigin="7961,680" coordsize="246,478" path="m7961,1158l8206,680e" filled="false" stroked="true" strokeweight=".306pt" strokecolor="#6d6e71">
                <v:path arrowok="t"/>
              </v:shape>
            </v:group>
            <v:group style="position:absolute;left:7966;top:668;width:266;height:518" coordorigin="7966,668" coordsize="266,518">
              <v:shape style="position:absolute;left:7966;top:668;width:266;height:518" coordorigin="7966,668" coordsize="266,518" path="m7966,1186l8232,668e" filled="false" stroked="true" strokeweight=".306pt" strokecolor="#6d6e71">
                <v:path arrowok="t"/>
              </v:shape>
            </v:group>
            <v:group style="position:absolute;left:7972;top:658;width:285;height:554" coordorigin="7972,658" coordsize="285,554">
              <v:shape style="position:absolute;left:7972;top:658;width:285;height:554" coordorigin="7972,658" coordsize="285,554" path="m7972,1212l8257,658e" filled="false" stroked="true" strokeweight=".306pt" strokecolor="#6d6e71">
                <v:path arrowok="t"/>
              </v:shape>
            </v:group>
            <v:group style="position:absolute;left:7980;top:650;width:301;height:586" coordorigin="7980,650" coordsize="301,586">
              <v:shape style="position:absolute;left:7980;top:650;width:301;height:586" coordorigin="7980,650" coordsize="301,586" path="m7980,1236l8281,650e" filled="false" stroked="true" strokeweight=".306pt" strokecolor="#6d6e71">
                <v:path arrowok="t"/>
              </v:shape>
            </v:group>
            <v:group style="position:absolute;left:7988;top:644;width:316;height:615" coordorigin="7988,644" coordsize="316,615">
              <v:shape style="position:absolute;left:7988;top:644;width:316;height:615" coordorigin="7988,644" coordsize="316,615" path="m7988,1258l8304,644e" filled="false" stroked="true" strokeweight=".306pt" strokecolor="#6d6e71">
                <v:path arrowok="t"/>
              </v:shape>
            </v:group>
            <v:group style="position:absolute;left:7997;top:639;width:329;height:641" coordorigin="7997,639" coordsize="329,641">
              <v:shape style="position:absolute;left:7997;top:639;width:329;height:641" coordorigin="7997,639" coordsize="329,641" path="m7997,1279l8326,639e" filled="false" stroked="true" strokeweight=".306pt" strokecolor="#6d6e71">
                <v:path arrowok="t"/>
              </v:shape>
            </v:group>
            <v:group style="position:absolute;left:8006;top:635;width:342;height:665" coordorigin="8006,635" coordsize="342,665">
              <v:shape style="position:absolute;left:8006;top:635;width:342;height:665" coordorigin="8006,635" coordsize="342,665" path="m8006,1299l8347,635e" filled="false" stroked="true" strokeweight=".306pt" strokecolor="#6d6e71">
                <v:path arrowok="t"/>
              </v:shape>
            </v:group>
            <v:group style="position:absolute;left:8016;top:632;width:352;height:686" coordorigin="8016,632" coordsize="352,686">
              <v:shape style="position:absolute;left:8016;top:632;width:352;height:686" coordorigin="8016,632" coordsize="352,686" path="m8016,1318l8368,632e" filled="false" stroked="true" strokeweight=".306pt" strokecolor="#6d6e71">
                <v:path arrowok="t"/>
              </v:shape>
            </v:group>
            <v:group style="position:absolute;left:8027;top:631;width:362;height:705" coordorigin="8027,631" coordsize="362,705">
              <v:shape style="position:absolute;left:8027;top:631;width:362;height:705" coordorigin="8027,631" coordsize="362,705" path="m8027,1335l8389,631e" filled="false" stroked="true" strokeweight=".306pt" strokecolor="#6d6e71">
                <v:path arrowok="t"/>
              </v:shape>
            </v:group>
            <v:group style="position:absolute;left:8038;top:630;width:371;height:723" coordorigin="8038,630" coordsize="371,723">
              <v:shape style="position:absolute;left:8038;top:630;width:371;height:723" coordorigin="8038,630" coordsize="371,723" path="m8038,1352l8409,630e" filled="false" stroked="true" strokeweight=".306pt" strokecolor="#6d6e71">
                <v:path arrowok="t"/>
              </v:shape>
            </v:group>
            <v:group style="position:absolute;left:8049;top:630;width:379;height:738" coordorigin="8049,630" coordsize="379,738">
              <v:shape style="position:absolute;left:8049;top:630;width:379;height:738" coordorigin="8049,630" coordsize="379,738" path="m8049,1368l8428,630e" filled="false" stroked="true" strokeweight=".306pt" strokecolor="#6d6e71">
                <v:path arrowok="t"/>
              </v:shape>
            </v:group>
            <v:group style="position:absolute;left:8061;top:631;width:387;height:752" coordorigin="8061,631" coordsize="387,752">
              <v:shape style="position:absolute;left:8061;top:631;width:387;height:752" coordorigin="8061,631" coordsize="387,752" path="m8061,1383l8447,631e" filled="false" stroked="true" strokeweight=".306pt" strokecolor="#6d6e71">
                <v:path arrowok="t"/>
              </v:shape>
            </v:group>
            <v:group style="position:absolute;left:8074;top:632;width:393;height:765" coordorigin="8074,632" coordsize="393,765">
              <v:shape style="position:absolute;left:8074;top:632;width:393;height:765" coordorigin="8074,632" coordsize="393,765" path="m8074,1397l8466,632e" filled="false" stroked="true" strokeweight=".306pt" strokecolor="#6d6e71">
                <v:path arrowok="t"/>
              </v:shape>
            </v:group>
            <v:group style="position:absolute;left:8086;top:635;width:399;height:776" coordorigin="8086,635" coordsize="399,776">
              <v:shape style="position:absolute;left:8086;top:635;width:399;height:776" coordorigin="8086,635" coordsize="399,776" path="m8086,1411l8485,635e" filled="false" stroked="true" strokeweight=".306pt" strokecolor="#6d6e71">
                <v:path arrowok="t"/>
              </v:shape>
            </v:group>
            <v:group style="position:absolute;left:8099;top:638;width:404;height:786" coordorigin="8099,638" coordsize="404,786">
              <v:shape style="position:absolute;left:8099;top:638;width:404;height:786" coordorigin="8099,638" coordsize="404,786" path="m8099,1424l8503,638e" filled="false" stroked="true" strokeweight=".306pt" strokecolor="#6d6e71">
                <v:path arrowok="t"/>
              </v:shape>
            </v:group>
            <v:group style="position:absolute;left:8113;top:642;width:408;height:795" coordorigin="8113,642" coordsize="408,795">
              <v:shape style="position:absolute;left:8113;top:642;width:408;height:795" coordorigin="8113,642" coordsize="408,795" path="m8113,1436l8520,642e" filled="false" stroked="true" strokeweight=".306pt" strokecolor="#6d6e71">
                <v:path arrowok="t"/>
              </v:shape>
            </v:group>
            <v:group style="position:absolute;left:8126;top:646;width:412;height:802" coordorigin="8126,646" coordsize="412,802">
              <v:shape style="position:absolute;left:8126;top:646;width:412;height:802" coordorigin="8126,646" coordsize="412,802" path="m8126,1447l8538,646e" filled="false" stroked="true" strokeweight=".306pt" strokecolor="#6d6e71">
                <v:path arrowok="t"/>
              </v:shape>
            </v:group>
            <v:group style="position:absolute;left:8140;top:651;width:415;height:808" coordorigin="8140,651" coordsize="415,808">
              <v:shape style="position:absolute;left:8140;top:651;width:415;height:808" coordorigin="8140,651" coordsize="415,808" path="m8140,1458l8555,651e" filled="false" stroked="true" strokeweight=".306pt" strokecolor="#6d6e71">
                <v:path arrowok="t"/>
              </v:shape>
            </v:group>
            <v:group style="position:absolute;left:8155;top:657;width:417;height:812" coordorigin="8155,657" coordsize="417,812">
              <v:shape style="position:absolute;left:8155;top:657;width:417;height:812" coordorigin="8155,657" coordsize="417,812" path="m8155,1468l8572,657e" filled="false" stroked="true" strokeweight=".306pt" strokecolor="#6d6e71">
                <v:path arrowok="t"/>
              </v:shape>
            </v:group>
            <v:group style="position:absolute;left:8006;top:774;width:293;height:412" coordorigin="8006,774" coordsize="293,412">
              <v:shape style="position:absolute;left:8006;top:774;width:293;height:412" coordorigin="8006,774" coordsize="293,412" path="m8046,1113l8030,1113,8022,1116,8010,1129,8006,1136,8006,1156,8072,1186,8096,1184,8118,1180,8140,1172,8162,1162,8176,1153,8112,1153,8101,1149,8072,1126,8062,1119,8058,1117,8053,1115,8046,1113xe" filled="true" fillcolor="#231f20" stroked="false">
                <v:path arrowok="t"/>
                <v:fill type="solid"/>
              </v:shape>
              <v:shape style="position:absolute;left:8006;top:774;width:293;height:412" coordorigin="8006,774" coordsize="293,412" path="m8298,774l8142,774,8057,943,8075,944,8091,946,8146,975,8180,1034,8184,1068,8183,1087,8154,1142,8124,1153,8176,1153,8228,1098,8250,1036,8252,1015,8251,998,8224,935,8172,895,8114,880,8133,843,8278,843,8298,774xe" filled="true" fillcolor="#231f20" stroked="false">
                <v:path arrowok="t"/>
                <v:fill type="solid"/>
              </v:shape>
            </v:group>
            <v:group style="position:absolute;left:8271;top:758;width:305;height:435" coordorigin="8271,758" coordsize="305,435">
              <v:shape style="position:absolute;left:8271;top:758;width:305;height:435" coordorigin="8271,758" coordsize="305,435" path="m8476,758l8404,781,8356,830,8311,903,8287,968,8273,1039,8271,1074,8272,1090,8290,1148,8340,1189,8366,1193,8380,1192,8361,1173,8353,1170,8341,1158,8338,1150,8339,1135,8354,1057,8371,999,8399,913,8424,842,8456,785,8472,779,8536,779,8532,775,8520,767,8506,762,8492,759,8476,758xe" filled="true" fillcolor="#231f20" stroked="false">
                <v:path arrowok="t"/>
                <v:fill type="solid"/>
              </v:shape>
              <v:shape style="position:absolute;left:8271;top:758;width:305;height:435" coordorigin="8271,758" coordsize="305,435" path="m8536,779l8487,779,8494,782,8500,787,8506,793,8509,802,8509,813,8499,878,8471,970,8436,1077,8415,1134,8378,1173,8436,1173,8483,1133,8523,1076,8554,1005,8572,928,8575,879,8575,864,8552,795,8543,784,8536,779xe" filled="true" fillcolor="#231f20" stroked="false">
                <v:path arrowok="t"/>
                <v:fill type="solid"/>
              </v:shape>
            </v:group>
            <v:group style="position:absolute;left:8038;top:1221;width:63;height:74" coordorigin="8038,1221" coordsize="63,74">
              <v:shape style="position:absolute;left:8038;top:1221;width:63;height:74" coordorigin="8038,1221" coordsize="63,74" path="m8081,1221l8062,1221,8054,1224,8041,1237,8038,1247,8038,1269,8041,1278,8053,1291,8061,1294,8079,1294,8085,1292,8095,1285,8097,1282,8066,1282,8061,1280,8055,1273,8053,1266,8053,1249,8055,1243,8061,1235,8066,1233,8098,1233,8097,1232,8088,1224,8081,1221xe" filled="true" fillcolor="#231f20" stroked="false">
                <v:path arrowok="t"/>
                <v:fill type="solid"/>
              </v:shape>
              <v:shape style="position:absolute;left:8038;top:1221;width:63;height:74" coordorigin="8038,1221" coordsize="63,74" path="m8087,1267l8086,1272,8084,1276,8078,1281,8075,1282,8097,1282,8099,1279,8101,1271,8087,1267xe" filled="true" fillcolor="#231f20" stroked="false">
                <v:path arrowok="t"/>
                <v:fill type="solid"/>
              </v:shape>
              <v:shape style="position:absolute;left:8038;top:1221;width:63;height:74" coordorigin="8038,1221" coordsize="63,74" path="m8098,1233l8075,1233,8078,1234,8084,1239,8086,1242,8086,1245,8101,1242,8099,1236,8098,1233xe" filled="true" fillcolor="#231f20" stroked="false">
                <v:path arrowok="t"/>
                <v:fill type="solid"/>
              </v:shape>
            </v:group>
            <v:group style="position:absolute;left:8114;top:1222;width:55;height:71" coordorigin="8114,1222" coordsize="55,71">
              <v:shape style="position:absolute;left:8114;top:1222;width:55;height:71" coordorigin="8114,1222" coordsize="55,71" path="m8167,1222l8114,1222,8114,1293,8169,1293,8169,1281,8128,1281,8128,1262,8164,1262,8164,1250,8128,1250,8128,1234,8167,1234,8167,1222xe" filled="true" fillcolor="#231f20" stroked="false">
                <v:path arrowok="t"/>
                <v:fill type="solid"/>
              </v:shape>
            </v:group>
            <v:group style="position:absolute;left:8181;top:1222;width:58;height:71" coordorigin="8181,1222" coordsize="58,71">
              <v:shape style="position:absolute;left:8181;top:1222;width:58;height:71" coordorigin="8181,1222" coordsize="58,71" path="m8195,1222l8181,1222,8181,1293,8195,1293,8195,1247,8211,1247,8195,1222xe" filled="true" fillcolor="#231f20" stroked="false">
                <v:path arrowok="t"/>
                <v:fill type="solid"/>
              </v:shape>
              <v:shape style="position:absolute;left:8181;top:1222;width:58;height:71" coordorigin="8181,1222" coordsize="58,71" path="m8211,1247l8195,1247,8224,1293,8239,1293,8239,1270,8225,1270,8211,1247xe" filled="true" fillcolor="#231f20" stroked="false">
                <v:path arrowok="t"/>
                <v:fill type="solid"/>
              </v:shape>
              <v:shape style="position:absolute;left:8181;top:1222;width:58;height:71" coordorigin="8181,1222" coordsize="58,71" path="m8239,1222l8225,1222,8225,1270,8239,1270,8239,1222xe" filled="true" fillcolor="#231f20" stroked="false">
                <v:path arrowok="t"/>
                <v:fill type="solid"/>
              </v:shape>
            </v:group>
            <v:group style="position:absolute;left:8249;top:1222;width:58;height:71" coordorigin="8249,1222" coordsize="58,71">
              <v:shape style="position:absolute;left:8249;top:1222;width:58;height:71" coordorigin="8249,1222" coordsize="58,71" path="m8285,1234l8270,1234,8270,1293,8285,1293,8285,1234xe" filled="true" fillcolor="#231f20" stroked="false">
                <v:path arrowok="t"/>
                <v:fill type="solid"/>
              </v:shape>
              <v:shape style="position:absolute;left:8249;top:1222;width:58;height:71" coordorigin="8249,1222" coordsize="58,71" path="m8306,1222l8249,1222,8249,1234,8306,1234,8306,1222xe" filled="true" fillcolor="#231f20" stroked="false">
                <v:path arrowok="t"/>
                <v:fill type="solid"/>
              </v:shape>
            </v:group>
            <v:group style="position:absolute;left:8301;top:1222;width:73;height:71" coordorigin="8301,1222" coordsize="73,71">
              <v:shape style="position:absolute;left:8301;top:1222;width:73;height:71" coordorigin="8301,1222" coordsize="73,71" path="m8344,1222l8329,1222,8301,1293,8316,1293,8322,1277,8367,1277,8362,1265,8327,1265,8337,1239,8351,1239,8344,1222xe" filled="true" fillcolor="#231f20" stroked="false">
                <v:path arrowok="t"/>
                <v:fill type="solid"/>
              </v:shape>
              <v:shape style="position:absolute;left:8301;top:1222;width:73;height:71" coordorigin="8301,1222" coordsize="73,71" path="m8367,1277l8351,1277,8358,1293,8373,1293,8367,1277xe" filled="true" fillcolor="#231f20" stroked="false">
                <v:path arrowok="t"/>
                <v:fill type="solid"/>
              </v:shape>
              <v:shape style="position:absolute;left:8301;top:1222;width:73;height:71" coordorigin="8301,1222" coordsize="73,71" path="m8351,1239l8337,1239,8347,1265,8362,1265,8351,1239xe" filled="true" fillcolor="#231f20" stroked="false">
                <v:path arrowok="t"/>
                <v:fill type="solid"/>
              </v:shape>
            </v:group>
            <v:group style="position:absolute;left:8366;top:1222;width:68;height:71" coordorigin="8366,1222" coordsize="68,71">
              <v:shape style="position:absolute;left:8366;top:1222;width:68;height:71" coordorigin="8366,1222" coordsize="68,71" path="m8382,1222l8366,1222,8392,1293,8408,1293,8414,1275,8400,1275,8382,1222xe" filled="true" fillcolor="#231f20" stroked="false">
                <v:path arrowok="t"/>
                <v:fill type="solid"/>
              </v:shape>
              <v:shape style="position:absolute;left:8366;top:1222;width:68;height:71" coordorigin="8366,1222" coordsize="68,71" path="m8434,1222l8418,1222,8400,1275,8414,1275,8434,1222xe" filled="true" fillcolor="#231f20" stroked="false">
                <v:path arrowok="t"/>
                <v:fill type="solid"/>
              </v:shape>
            </v:group>
            <v:group style="position:absolute;left:8438;top:1221;width:71;height:74" coordorigin="8438,1221" coordsize="71,74">
              <v:shape style="position:absolute;left:8438;top:1221;width:71;height:74" coordorigin="8438,1221" coordsize="71,74" path="m8484,1221l8467,1221,8462,1222,8438,1251,8438,1269,8441,1278,8454,1291,8463,1294,8484,1294,8492,1291,8501,1282,8467,1282,8463,1280,8455,1272,8453,1266,8453,1249,8455,1243,8462,1235,8467,1233,8501,1233,8492,1224,8484,1221xe" filled="true" fillcolor="#231f20" stroked="false">
                <v:path arrowok="t"/>
                <v:fill type="solid"/>
              </v:shape>
              <v:shape style="position:absolute;left:8438;top:1221;width:71;height:74" coordorigin="8438,1221" coordsize="71,74" path="m8501,1233l8479,1233,8484,1235,8491,1243,8493,1249,8493,1266,8491,1272,8484,1280,8479,1282,8501,1282,8505,1278,8508,1269,8508,1246,8505,1237,8501,1233xe" filled="true" fillcolor="#231f20" stroked="false">
                <v:path arrowok="t"/>
                <v:fill type="solid"/>
              </v:shape>
            </v:group>
            <v:group style="position:absolute;left:8516;top:1221;width:59;height:74" coordorigin="8516,1221" coordsize="59,74">
              <v:shape style="position:absolute;left:8516;top:1221;width:59;height:74" coordorigin="8516,1221" coordsize="59,74" path="m8530,1269l8516,1270,8517,1278,8520,1284,8530,1292,8537,1294,8552,1294,8557,1293,8566,1290,8569,1287,8572,1282,8541,1282,8538,1281,8533,1277,8531,1273,8530,1269xe" filled="true" fillcolor="#231f20" stroked="false">
                <v:path arrowok="t"/>
                <v:fill type="solid"/>
              </v:shape>
              <v:shape style="position:absolute;left:8516;top:1221;width:59;height:74" coordorigin="8516,1221" coordsize="59,74" path="m8554,1221l8539,1221,8535,1222,8519,1246,8521,1251,8528,1258,8534,1260,8548,1264,8552,1265,8556,1266,8558,1267,8560,1269,8560,1271,8560,1275,8559,1277,8554,1281,8551,1282,8572,1282,8574,1280,8575,1277,8575,1268,8574,1264,8541,1247,8537,1246,8533,1243,8533,1242,8533,1238,8533,1237,8537,1234,8541,1233,8571,1233,8570,1231,8561,1223,8554,1221xe" filled="true" fillcolor="#231f20" stroked="false">
                <v:path arrowok="t"/>
                <v:fill type="solid"/>
              </v:shape>
              <v:shape style="position:absolute;left:8516;top:1221;width:59;height:74" coordorigin="8516,1221" coordsize="59,74" path="m8571,1233l8549,1233,8552,1234,8556,1237,8557,1240,8558,1243,8573,1243,8572,1236,8571,1233xe" filled="true" fillcolor="#231f20" stroked="false">
                <v:path arrowok="t"/>
                <v:fill type="solid"/>
              </v:shape>
            </v:group>
            <v:group style="position:absolute;left:8529;top:940;width:269;height:419" coordorigin="8529,940" coordsize="269,419">
              <v:shape style="position:absolute;left:8529;top:940;width:269;height:419" coordorigin="8529,940" coordsize="269,419" path="m8529,940l8634,996,8726,1064,8780,1139,8798,1206,8785,1265,8749,1311,8696,1343,8633,1359e" filled="false" stroked="true" strokeweight=".613pt" strokecolor="#231f20">
                <v:path arrowok="t"/>
              </v:shape>
              <v:shape style="position:absolute;left:8370;top:762;width:444;height:614" type="#_x0000_t75" stroked="false">
                <v:imagedata r:id="rId35" o:title=""/>
              </v:shape>
            </v:group>
            <v:group style="position:absolute;left:8223;top:1231;width:509;height:203" coordorigin="8223,1231" coordsize="509,203">
              <v:shape style="position:absolute;left:8223;top:1231;width:509;height:203" coordorigin="8223,1231" coordsize="509,203" path="m8732,1231l8692,1298,8638,1354,8574,1397,8500,1424,8419,1434,8367,1430,8316,1418,8268,1399,8223,1373e" filled="false" stroked="true" strokeweight=".541pt" strokecolor="#231f20">
                <v:path arrowok="t"/>
              </v:shape>
            </v:group>
            <v:group style="position:absolute;left:7956;top:630;width:921;height:921" coordorigin="7956,630" coordsize="921,921">
              <v:shape style="position:absolute;left:7956;top:630;width:921;height:921" coordorigin="7956,630" coordsize="921,921" path="m8416,630l8491,636,8562,653,8628,681,8688,719,8742,765,8788,818,8825,879,8853,945,8871,1015,8877,1090,8871,1165,8853,1236,8825,1302,8788,1362,8742,1416,8688,1462,8628,1499,8562,1527,8491,1544,8416,1550,8342,1544,8271,1527,8205,1499,8145,1462,8091,1416,8045,1362,8008,1302,7980,1236,7962,1165,7956,1090,7962,1015,7980,945,8008,879,8045,818,8091,765,8145,719,8205,681,8271,653,8342,636,8416,630xe" filled="false" stroked="true" strokeweight=".567pt" strokecolor="#231f20">
                <v:path arrowok="t"/>
              </v:shape>
              <v:shape style="position:absolute;left:8274;top:1389;width:297;height:119" type="#_x0000_t75" stroked="false">
                <v:imagedata r:id="rId36" o:title=""/>
              </v:shape>
            </v:group>
            <w10:wrap type="none"/>
          </v:group>
        </w:pict>
      </w:r>
      <w:r>
        <w:rPr>
          <w:rFonts w:ascii="Arial"/>
          <w:color w:val="231F20"/>
          <w:sz w:val="16"/>
        </w:rPr>
        <w:t>(M041445E4) </w:t>
      </w:r>
      <w:r>
        <w:rPr>
          <w:rFonts w:ascii="Arial"/>
          <w:color w:val="231F20"/>
          <w:sz w:val="22"/>
        </w:rPr>
        <w:t>Observe abaixo as moedas que Marcelo tirou do cofrinho para trocar por uma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nota.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15"/>
          <w:szCs w:val="15"/>
        </w:rPr>
      </w:pPr>
      <w:r>
        <w:rPr/>
        <w:pict>
          <v:group style="position:absolute;margin-left:49.815102pt;margin-top:9.86946pt;width:357.2pt;height:149.7pt;mso-position-horizontal-relative:page;mso-position-vertical-relative:paragraph;z-index:2608;mso-wrap-distance-left:0;mso-wrap-distance-right:0" coordorigin="996,197" coordsize="7144,2994">
            <v:shape style="position:absolute;left:996;top:197;width:6867;height:1104" type="#_x0000_t75" stroked="false">
              <v:imagedata r:id="rId37" o:title=""/>
            </v:shape>
            <v:shape style="position:absolute;left:7353;top:509;width:444;height:614" type="#_x0000_t75" stroked="false">
              <v:imagedata r:id="rId38" o:title=""/>
            </v:shape>
            <v:group style="position:absolute;left:7206;top:978;width:509;height:203" coordorigin="7206,978" coordsize="509,203">
              <v:shape style="position:absolute;left:7206;top:978;width:509;height:203" coordorigin="7206,978" coordsize="509,203" path="m7714,978l7674,1045,7621,1101,7556,1144,7482,1171,7401,1181,7349,1177,7299,1165,7251,1146,7206,1120e" filled="false" stroked="true" strokeweight=".541pt" strokecolor="#231f20">
                <v:path arrowok="t"/>
              </v:shape>
            </v:group>
            <v:group style="position:absolute;left:6938;top:377;width:921;height:921" coordorigin="6938,377" coordsize="921,921">
              <v:shape style="position:absolute;left:6938;top:377;width:921;height:921" coordorigin="6938,377" coordsize="921,921" path="m7399,377l7473,383,7544,400,7610,428,7670,466,7724,512,7770,565,7808,626,7835,692,7853,762,7859,837,7853,912,7835,983,7808,1049,7770,1109,7724,1163,7670,1209,7610,1246,7544,1274,7473,1291,7399,1297,7324,1291,7253,1274,7187,1246,7127,1209,7073,1163,7027,1109,6990,1049,6962,983,6944,912,6938,837,6944,762,6962,692,6990,626,7027,565,7073,512,7127,466,7187,428,7253,400,7324,383,7399,377xe" filled="false" stroked="true" strokeweight=".567pt" strokecolor="#231f20">
                <v:path arrowok="t"/>
              </v:shape>
              <v:shape style="position:absolute;left:7256;top:1136;width:297;height:119" type="#_x0000_t75" stroked="false">
                <v:imagedata r:id="rId39" o:title=""/>
              </v:shape>
            </v:group>
            <v:group style="position:absolute;left:5140;top:1365;width:1005;height:1005" coordorigin="5140,1365" coordsize="1005,1005">
              <v:shape style="position:absolute;left:5140;top:1365;width:1005;height:1005" coordorigin="5140,1365" coordsize="1005,1005" path="m5643,1365l5568,1370,5497,1386,5431,1412,5369,1446,5313,1488,5264,1538,5221,1594,5187,1655,5162,1722,5146,1793,5140,1867,5146,1941,5162,2012,5187,2079,5221,2140,5264,2197,5313,2246,5369,2288,5431,2323,5497,2348,5568,2364,5643,2369,5717,2364,5788,2348,5854,2323,5916,2288,5972,2246,6021,2197,6064,2140,6098,2079,6123,2012,6139,1941,6145,1867,6139,1793,6123,1722,6098,1655,6064,1594,6021,1538,5972,1488,5916,1446,5854,1412,5788,1386,5717,1370,5643,1365xe" filled="true" fillcolor="#d1d3d4" stroked="false">
                <v:path arrowok="t"/>
                <v:fill type="solid"/>
              </v:shape>
            </v:group>
            <v:group style="position:absolute;left:5140;top:1365;width:1005;height:1005" coordorigin="5140,1365" coordsize="1005,1005">
              <v:shape style="position:absolute;left:5140;top:1365;width:1005;height:1005" coordorigin="5140,1365" coordsize="1005,1005" path="m5643,1365l5717,1370,5788,1386,5854,1412,5916,1446,5972,1488,6021,1538,6064,1594,6098,1655,6123,1722,6139,1793,6145,1867,6139,1941,6123,2012,6098,2079,6064,2140,6021,2197,5972,2246,5916,2288,5854,2323,5788,2348,5717,2364,5643,2369,5568,2364,5497,2348,5431,2323,5369,2288,5313,2246,5264,2197,5221,2140,5187,2079,5162,2012,5146,1941,5140,1867,5146,1793,5162,1722,5187,1655,5221,1594,5264,1538,5313,1488,5369,1446,5431,1412,5497,1386,5568,1370,5643,1365xe" filled="false" stroked="true" strokeweight=".425pt" strokecolor="#231f20">
                <v:path arrowok="t"/>
              </v:shape>
            </v:group>
            <v:group style="position:absolute;left:5373;top:1401;width:457;height:890" coordorigin="5373,1401" coordsize="457,890">
              <v:shape style="position:absolute;left:5373;top:1401;width:457;height:890" coordorigin="5373,1401" coordsize="457,890" path="m5373,2291l5830,1401e" filled="false" stroked="true" strokeweight=".334pt" strokecolor="#6d6e71">
                <v:path arrowok="t"/>
              </v:shape>
            </v:group>
            <v:group style="position:absolute;left:5151;top:1528;width:122;height:237" coordorigin="5151,1528" coordsize="122,237">
              <v:shape style="position:absolute;left:5151;top:1528;width:122;height:237" coordorigin="5151,1528" coordsize="122,237" path="m5151,1764l5272,1528e" filled="false" stroked="true" strokeweight=".334pt" strokecolor="#6d6e71">
                <v:path arrowok="t"/>
              </v:shape>
            </v:group>
            <v:group style="position:absolute;left:5142;top:1486;width:173;height:337" coordorigin="5142,1486" coordsize="173,337">
              <v:shape style="position:absolute;left:5142;top:1486;width:173;height:337" coordorigin="5142,1486" coordsize="173,337" path="m5142,1823l5315,1486e" filled="false" stroked="true" strokeweight=".334pt" strokecolor="#6d6e71">
                <v:path arrowok="t"/>
              </v:shape>
            </v:group>
            <v:group style="position:absolute;left:5140;top:1458;width:211;height:410" coordorigin="5140,1458" coordsize="211,410">
              <v:shape style="position:absolute;left:5140;top:1458;width:211;height:410" coordorigin="5140,1458" coordsize="211,410" path="m5140,1868l5351,1458e" filled="false" stroked="true" strokeweight=".334pt" strokecolor="#6d6e71">
                <v:path arrowok="t"/>
              </v:shape>
            </v:group>
            <v:group style="position:absolute;left:5142;top:1437;width:242;height:470" coordorigin="5142,1437" coordsize="242,470">
              <v:shape style="position:absolute;left:5142;top:1437;width:242;height:470" coordorigin="5142,1437" coordsize="242,470" path="m5142,1907l5383,1437e" filled="false" stroked="true" strokeweight=".334pt" strokecolor="#6d6e71">
                <v:path arrowok="t"/>
              </v:shape>
            </v:group>
            <v:group style="position:absolute;left:5146;top:1420;width:268;height:521" coordorigin="5146,1420" coordsize="268,521">
              <v:shape style="position:absolute;left:5146;top:1420;width:268;height:521" coordorigin="5146,1420" coordsize="268,521" path="m5146,1941l5413,1420e" filled="false" stroked="true" strokeweight=".334pt" strokecolor="#6d6e71">
                <v:path arrowok="t"/>
              </v:shape>
            </v:group>
            <v:group style="position:absolute;left:5151;top:1407;width:291;height:565" coordorigin="5151,1407" coordsize="291,565">
              <v:shape style="position:absolute;left:5151;top:1407;width:291;height:565" coordorigin="5151,1407" coordsize="291,565" path="m5151,1972l5441,1407e" filled="false" stroked="true" strokeweight=".334pt" strokecolor="#6d6e71">
                <v:path arrowok="t"/>
              </v:shape>
            </v:group>
            <v:group style="position:absolute;left:5158;top:1396;width:311;height:605" coordorigin="5158,1396" coordsize="311,605">
              <v:shape style="position:absolute;left:5158;top:1396;width:311;height:605" coordorigin="5158,1396" coordsize="311,605" path="m5158,2000l5468,1396e" filled="false" stroked="true" strokeweight=".334pt" strokecolor="#6d6e71">
                <v:path arrowok="t"/>
              </v:shape>
            </v:group>
            <v:group style="position:absolute;left:5166;top:1387;width:329;height:640" coordorigin="5166,1387" coordsize="329,640">
              <v:shape style="position:absolute;left:5166;top:1387;width:329;height:640" coordorigin="5166,1387" coordsize="329,640" path="m5166,2026l5494,1387e" filled="false" stroked="true" strokeweight=".334pt" strokecolor="#6d6e71">
                <v:path arrowok="t"/>
              </v:shape>
            </v:group>
            <v:group style="position:absolute;left:5175;top:1380;width:345;height:671" coordorigin="5175,1380" coordsize="345,671">
              <v:shape style="position:absolute;left:5175;top:1380;width:345;height:671" coordorigin="5175,1380" coordsize="345,671" path="m5175,2051l5519,1380e" filled="false" stroked="true" strokeweight=".334pt" strokecolor="#6d6e71">
                <v:path arrowok="t"/>
              </v:shape>
            </v:group>
            <v:group style="position:absolute;left:5185;top:1375;width:359;height:699" coordorigin="5185,1375" coordsize="359,699">
              <v:shape style="position:absolute;left:5185;top:1375;width:359;height:699" coordorigin="5185,1375" coordsize="359,699" path="m5185,2073l5544,1375e" filled="false" stroked="true" strokeweight=".334pt" strokecolor="#6d6e71">
                <v:path arrowok="t"/>
              </v:shape>
            </v:group>
            <v:group style="position:absolute;left:5195;top:1371;width:373;height:725" coordorigin="5195,1371" coordsize="373,725">
              <v:shape style="position:absolute;left:5195;top:1371;width:373;height:725" coordorigin="5195,1371" coordsize="373,725" path="m5195,2095l5567,1371e" filled="false" stroked="true" strokeweight=".334pt" strokecolor="#6d6e71">
                <v:path arrowok="t"/>
              </v:shape>
            </v:group>
            <v:group style="position:absolute;left:5206;top:1368;width:384;height:748" coordorigin="5206,1368" coordsize="384,748">
              <v:shape style="position:absolute;left:5206;top:1368;width:384;height:748" coordorigin="5206,1368" coordsize="384,748" path="m5206,2115l5590,1368e" filled="false" stroked="true" strokeweight=".334pt" strokecolor="#6d6e71">
                <v:path arrowok="t"/>
              </v:shape>
            </v:group>
            <v:group style="position:absolute;left:5217;top:1366;width:395;height:769" coordorigin="5217,1366" coordsize="395,769">
              <v:shape style="position:absolute;left:5217;top:1366;width:395;height:769" coordorigin="5217,1366" coordsize="395,769" path="m5217,2134l5612,1366e" filled="false" stroked="true" strokeweight=".334pt" strokecolor="#6d6e71">
                <v:path arrowok="t"/>
              </v:shape>
            </v:group>
            <v:group style="position:absolute;left:5229;top:1365;width:405;height:788" coordorigin="5229,1365" coordsize="405,788">
              <v:shape style="position:absolute;left:5229;top:1365;width:405;height:788" coordorigin="5229,1365" coordsize="405,788" path="m5229,2153l5634,1365e" filled="false" stroked="true" strokeweight=".334pt" strokecolor="#6d6e71">
                <v:path arrowok="t"/>
              </v:shape>
            </v:group>
            <v:group style="position:absolute;left:5242;top:1365;width:414;height:805" coordorigin="5242,1365" coordsize="414,805">
              <v:shape style="position:absolute;left:5242;top:1365;width:414;height:805" coordorigin="5242,1365" coordsize="414,805" path="m5242,2170l5655,1365e" filled="false" stroked="true" strokeweight=".334pt" strokecolor="#6d6e71">
                <v:path arrowok="t"/>
              </v:shape>
            </v:group>
            <v:group style="position:absolute;left:5255;top:1366;width:422;height:821" coordorigin="5255,1366" coordsize="422,821">
              <v:shape style="position:absolute;left:5255;top:1366;width:422;height:821" coordorigin="5255,1366" coordsize="422,821" path="m5255,2186l5676,1366e" filled="false" stroked="true" strokeweight=".334pt" strokecolor="#6d6e71">
                <v:path arrowok="t"/>
              </v:shape>
            </v:group>
            <v:group style="position:absolute;left:5268;top:1368;width:429;height:835" coordorigin="5268,1368" coordsize="429,835">
              <v:shape style="position:absolute;left:5268;top:1368;width:429;height:835" coordorigin="5268,1368" coordsize="429,835" path="m5268,2202l5697,1368e" filled="false" stroked="true" strokeweight=".334pt" strokecolor="#6d6e71">
                <v:path arrowok="t"/>
              </v:shape>
            </v:group>
            <v:group style="position:absolute;left:5282;top:1370;width:435;height:847" coordorigin="5282,1370" coordsize="435,847">
              <v:shape style="position:absolute;left:5282;top:1370;width:435;height:847" coordorigin="5282,1370" coordsize="435,847" path="m5282,2217l5717,1370e" filled="false" stroked="true" strokeweight=".334pt" strokecolor="#6d6e71">
                <v:path arrowok="t"/>
              </v:shape>
            </v:group>
            <v:group style="position:absolute;left:5296;top:1374;width:441;height:858" coordorigin="5296,1374" coordsize="441,858">
              <v:shape style="position:absolute;left:5296;top:1374;width:441;height:858" coordorigin="5296,1374" coordsize="441,858" path="m5296,2231l5737,1374e" filled="false" stroked="true" strokeweight=".334pt" strokecolor="#6d6e71">
                <v:path arrowok="t"/>
              </v:shape>
            </v:group>
            <v:group style="position:absolute;left:5311;top:1378;width:445;height:867" coordorigin="5311,1378" coordsize="445,867">
              <v:shape style="position:absolute;left:5311;top:1378;width:445;height:867" coordorigin="5311,1378" coordsize="445,867" path="m5311,2244l5756,1378e" filled="false" stroked="true" strokeweight=".334pt" strokecolor="#6d6e71">
                <v:path arrowok="t"/>
              </v:shape>
            </v:group>
            <v:group style="position:absolute;left:5326;top:1383;width:449;height:875" coordorigin="5326,1383" coordsize="449,875">
              <v:shape style="position:absolute;left:5326;top:1383;width:449;height:875" coordorigin="5326,1383" coordsize="449,875" path="m5326,2257l5775,1383e" filled="false" stroked="true" strokeweight=".334pt" strokecolor="#6d6e71">
                <v:path arrowok="t"/>
              </v:shape>
            </v:group>
            <v:group style="position:absolute;left:5341;top:1388;width:453;height:881" coordorigin="5341,1388" coordsize="453,881">
              <v:shape style="position:absolute;left:5341;top:1388;width:453;height:881" coordorigin="5341,1388" coordsize="453,881" path="m5341,2269l5793,1388e" filled="false" stroked="true" strokeweight=".334pt" strokecolor="#6d6e71">
                <v:path arrowok="t"/>
              </v:shape>
            </v:group>
            <v:group style="position:absolute;left:5357;top:1394;width:455;height:886" coordorigin="5357,1394" coordsize="455,886">
              <v:shape style="position:absolute;left:5357;top:1394;width:455;height:886" coordorigin="5357,1394" coordsize="455,886" path="m5357,2280l5812,1394e" filled="false" stroked="true" strokeweight=".334pt" strokecolor="#6d6e71">
                <v:path arrowok="t"/>
              </v:shape>
            </v:group>
            <v:group style="position:absolute;left:5172;top:1513;width:328;height:449" coordorigin="5172,1513" coordsize="328,449">
              <v:shape style="position:absolute;left:5172;top:1513;width:328;height:449" coordorigin="5172,1513" coordsize="328,449" path="m5493,1576l5345,1576,5359,1577,5371,1581,5411,1629,5412,1643,5411,1658,5389,1722,5330,1795,5258,1869,5172,1950,5172,1962,5412,1962,5445,1887,5272,1887,5323,1844,5398,1779,5443,1733,5484,1675,5499,1609,5497,1590,5493,1576xe" filled="true" fillcolor="#231f20" stroked="false">
                <v:path arrowok="t"/>
                <v:fill type="solid"/>
              </v:shape>
              <v:shape style="position:absolute;left:5172;top:1513;width:328;height:449" coordorigin="5172,1513" coordsize="328,449" path="m5465,1841l5449,1841,5442,1854,5434,1864,5378,1887,5359,1887,5445,1887,5465,1841xe" filled="true" fillcolor="#231f20" stroked="false">
                <v:path arrowok="t"/>
                <v:fill type="solid"/>
              </v:shape>
              <v:shape style="position:absolute;left:5172;top:1513;width:328;height:449" coordorigin="5172,1513" coordsize="328,449" path="m5388,1513l5318,1532,5273,1578,5253,1620,5265,1626,5283,1604,5302,1589,5322,1579,5345,1576,5493,1576,5492,1573,5432,1520,5411,1515,5388,1513xe" filled="true" fillcolor="#231f20" stroked="false">
                <v:path arrowok="t"/>
                <v:fill type="solid"/>
              </v:shape>
            </v:group>
            <v:group style="position:absolute;left:5471;top:1514;width:349;height:466" coordorigin="5471,1514" coordsize="349,466">
              <v:shape style="position:absolute;left:5471;top:1514;width:349;height:466" coordorigin="5471,1514" coordsize="349,466" path="m5519,1898l5499,1898,5490,1901,5475,1915,5471,1924,5471,1945,5531,1978,5550,1979,5578,1978,5605,1973,5631,1964,5657,1953,5674,1942,5611,1942,5601,1941,5591,1939,5580,1934,5570,1928,5557,1917,5546,1909,5538,1904,5533,1902,5526,1899,5519,1898xe" filled="true" fillcolor="#231f20" stroked="false">
                <v:path arrowok="t"/>
                <v:fill type="solid"/>
              </v:shape>
              <v:shape style="position:absolute;left:5471;top:1514;width:349;height:466" coordorigin="5471,1514" coordsize="349,466" path="m5820,1514l5633,1514,5532,1705,5553,1706,5572,1709,5637,1741,5678,1808,5684,1847,5682,1868,5648,1930,5611,1942,5674,1942,5720,1902,5757,1834,5764,1787,5763,1767,5731,1696,5669,1651,5600,1633,5622,1592,5795,1592,5820,1514xe" filled="true" fillcolor="#231f20" stroked="false">
                <v:path arrowok="t"/>
                <v:fill type="solid"/>
              </v:shape>
            </v:group>
            <v:group style="position:absolute;left:5230;top:2010;width:69;height:80" coordorigin="5230,2010" coordsize="69,80">
              <v:shape style="position:absolute;left:5230;top:2010;width:69;height:80" coordorigin="5230,2010" coordsize="69,80" path="m5276,2010l5256,2010,5247,2014,5233,2028,5230,2038,5230,2063,5233,2072,5247,2086,5255,2090,5274,2090,5281,2088,5292,2080,5294,2077,5260,2077,5255,2074,5252,2070,5248,2066,5246,2059,5246,2040,5248,2034,5255,2025,5260,2023,5295,2023,5294,2022,5284,2013,5276,2010xe" filled="true" fillcolor="#231f20" stroked="false">
                <v:path arrowok="t"/>
                <v:fill type="solid"/>
              </v:shape>
              <v:shape style="position:absolute;left:5230;top:2010;width:69;height:80" coordorigin="5230,2010" coordsize="69,80" path="m5283,2060l5282,2066,5279,2070,5273,2075,5270,2077,5294,2077,5296,2073,5298,2065,5283,2060xe" filled="true" fillcolor="#231f20" stroked="false">
                <v:path arrowok="t"/>
                <v:fill type="solid"/>
              </v:shape>
              <v:shape style="position:absolute;left:5230;top:2010;width:69;height:80" coordorigin="5230,2010" coordsize="69,80" path="m5295,2023l5270,2023,5274,2025,5280,2029,5282,2032,5282,2036,5298,2033,5296,2026,5295,2023xe" filled="true" fillcolor="#231f20" stroked="false">
                <v:path arrowok="t"/>
                <v:fill type="solid"/>
              </v:shape>
            </v:group>
            <v:group style="position:absolute;left:5312;top:2011;width:60;height:78" coordorigin="5312,2011" coordsize="60,78">
              <v:shape style="position:absolute;left:5312;top:2011;width:60;height:78" coordorigin="5312,2011" coordsize="60,78" path="m5371,2011l5312,2011,5312,2088,5372,2088,5372,2075,5328,2075,5328,2054,5368,2054,5368,2042,5328,2042,5328,2024,5371,2024,5371,2011xe" filled="true" fillcolor="#231f20" stroked="false">
                <v:path arrowok="t"/>
                <v:fill type="solid"/>
              </v:shape>
            </v:group>
            <v:group style="position:absolute;left:5386;top:2011;width:63;height:78" coordorigin="5386,2011" coordsize="63,78">
              <v:shape style="position:absolute;left:5386;top:2011;width:63;height:78" coordorigin="5386,2011" coordsize="63,78" path="m5401,2011l5386,2011,5386,2088,5401,2088,5401,2038,5418,2038,5401,2011xe" filled="true" fillcolor="#231f20" stroked="false">
                <v:path arrowok="t"/>
                <v:fill type="solid"/>
              </v:shape>
              <v:shape style="position:absolute;left:5386;top:2011;width:63;height:78" coordorigin="5386,2011" coordsize="63,78" path="m5418,2038l5401,2038,5432,2088,5448,2088,5448,2063,5434,2063,5418,2038xe" filled="true" fillcolor="#231f20" stroked="false">
                <v:path arrowok="t"/>
                <v:fill type="solid"/>
              </v:shape>
              <v:shape style="position:absolute;left:5386;top:2011;width:63;height:78" coordorigin="5386,2011" coordsize="63,78" path="m5448,2011l5434,2011,5434,2063,5448,2063,5448,2011xe" filled="true" fillcolor="#231f20" stroked="false">
                <v:path arrowok="t"/>
                <v:fill type="solid"/>
              </v:shape>
            </v:group>
            <v:group style="position:absolute;left:5460;top:2011;width:63;height:78" coordorigin="5460,2011" coordsize="63,78">
              <v:shape style="position:absolute;left:5460;top:2011;width:63;height:78" coordorigin="5460,2011" coordsize="63,78" path="m5499,2024l5483,2024,5483,2088,5499,2088,5499,2024xe" filled="true" fillcolor="#231f20" stroked="false">
                <v:path arrowok="t"/>
                <v:fill type="solid"/>
              </v:shape>
              <v:shape style="position:absolute;left:5460;top:2011;width:63;height:78" coordorigin="5460,2011" coordsize="63,78" path="m5522,2011l5460,2011,5460,2024,5522,2024,5522,2011xe" filled="true" fillcolor="#231f20" stroked="false">
                <v:path arrowok="t"/>
                <v:fill type="solid"/>
              </v:shape>
            </v:group>
            <v:group style="position:absolute;left:5516;top:2011;width:80;height:78" coordorigin="5516,2011" coordsize="80,78">
              <v:shape style="position:absolute;left:5516;top:2011;width:80;height:78" coordorigin="5516,2011" coordsize="80,78" path="m5564,2011l5547,2011,5516,2088,5533,2088,5540,2071,5588,2071,5583,2058,5545,2058,5555,2029,5571,2029,5564,2011xe" filled="true" fillcolor="#231f20" stroked="false">
                <v:path arrowok="t"/>
                <v:fill type="solid"/>
              </v:shape>
              <v:shape style="position:absolute;left:5516;top:2011;width:80;height:78" coordorigin="5516,2011" coordsize="80,78" path="m5588,2071l5571,2071,5578,2088,5596,2088,5588,2071xe" filled="true" fillcolor="#231f20" stroked="false">
                <v:path arrowok="t"/>
                <v:fill type="solid"/>
              </v:shape>
              <v:shape style="position:absolute;left:5516;top:2011;width:80;height:78" coordorigin="5516,2011" coordsize="80,78" path="m5571,2029l5555,2029,5566,2058,5583,2058,5571,2029xe" filled="true" fillcolor="#231f20" stroked="false">
                <v:path arrowok="t"/>
                <v:fill type="solid"/>
              </v:shape>
            </v:group>
            <v:group style="position:absolute;left:5588;top:2011;width:74;height:78" coordorigin="5588,2011" coordsize="74,78">
              <v:shape style="position:absolute;left:5588;top:2011;width:74;height:78" coordorigin="5588,2011" coordsize="74,78" path="m5605,2011l5588,2011,5616,2088,5633,2088,5640,2068,5625,2068,5605,2011xe" filled="true" fillcolor="#231f20" stroked="false">
                <v:path arrowok="t"/>
                <v:fill type="solid"/>
              </v:shape>
              <v:shape style="position:absolute;left:5588;top:2011;width:74;height:78" coordorigin="5588,2011" coordsize="74,78" path="m5661,2011l5644,2011,5625,2068,5640,2068,5661,2011xe" filled="true" fillcolor="#231f20" stroked="false">
                <v:path arrowok="t"/>
                <v:fill type="solid"/>
              </v:shape>
            </v:group>
            <v:group style="position:absolute;left:5666;top:2010;width:77;height:80" coordorigin="5666,2010" coordsize="77,80">
              <v:shape style="position:absolute;left:5666;top:2010;width:77;height:80" coordorigin="5666,2010" coordsize="77,80" path="m5716,2010l5698,2010,5692,2011,5666,2043,5666,2063,5670,2072,5683,2086,5693,2090,5716,2090,5725,2086,5735,2076,5698,2076,5693,2074,5685,2065,5683,2059,5683,2041,5685,2034,5693,2026,5698,2023,5735,2023,5725,2014,5716,2010xe" filled="true" fillcolor="#231f20" stroked="false">
                <v:path arrowok="t"/>
                <v:fill type="solid"/>
              </v:shape>
              <v:shape style="position:absolute;left:5666;top:2010;width:77;height:80" coordorigin="5666,2010" coordsize="77,80" path="m5735,2023l5711,2023,5716,2026,5724,2034,5726,2041,5726,2059,5724,2065,5716,2074,5711,2076,5735,2076,5739,2072,5743,2063,5743,2037,5739,2028,5735,2023xe" filled="true" fillcolor="#231f20" stroked="false">
                <v:path arrowok="t"/>
                <v:fill type="solid"/>
              </v:shape>
            </v:group>
            <v:group style="position:absolute;left:5751;top:2010;width:65;height:80" coordorigin="5751,2010" coordsize="65,80">
              <v:shape style="position:absolute;left:5751;top:2010;width:65;height:80" coordorigin="5751,2010" coordsize="65,80" path="m5767,2062l5751,2063,5752,2072,5755,2079,5766,2088,5774,2090,5790,2090,5796,2089,5805,2085,5809,2082,5813,2077,5779,2077,5775,2076,5769,2071,5767,2067,5767,2062xe" filled="true" fillcolor="#231f20" stroked="false">
                <v:path arrowok="t"/>
                <v:fill type="solid"/>
              </v:shape>
              <v:shape style="position:absolute;left:5751;top:2010;width:65;height:80" coordorigin="5751,2010" coordsize="65,80" path="m5793,2010l5777,2010,5771,2011,5754,2038,5756,2043,5765,2050,5771,2053,5786,2056,5790,2057,5795,2059,5797,2060,5799,2063,5799,2064,5799,2069,5798,2071,5793,2076,5789,2077,5813,2077,5814,2075,5815,2071,5815,2061,5814,2057,5778,2039,5773,2037,5770,2034,5769,2032,5769,2029,5770,2027,5774,2024,5778,2023,5811,2023,5810,2021,5805,2016,5800,2012,5793,2010xe" filled="true" fillcolor="#231f20" stroked="false">
                <v:path arrowok="t"/>
                <v:fill type="solid"/>
              </v:shape>
              <v:shape style="position:absolute;left:5751;top:2010;width:65;height:80" coordorigin="5751,2010" coordsize="65,80" path="m5811,2023l5787,2023,5790,2024,5795,2027,5796,2030,5797,2034,5813,2033,5813,2026,5811,2023xe" filled="true" fillcolor="#231f20" stroked="false">
                <v:path arrowok="t"/>
                <v:fill type="solid"/>
              </v:shape>
            </v:group>
            <v:group style="position:absolute;left:5765;top:1703;width:292;height:457" coordorigin="5765,1703" coordsize="292,457">
              <v:shape style="position:absolute;left:5765;top:1703;width:292;height:457" coordorigin="5765,1703" coordsize="292,457" path="m5765,1703l5822,1733,5880,1764,5934,1799,5980,1838,6034,1909,6057,1974,6054,2032,6030,2081,5990,2120,5938,2147,5878,2160e" filled="false" stroked="true" strokeweight=".669pt" strokecolor="#231f20">
                <v:path arrowok="t"/>
              </v:shape>
              <v:shape style="position:absolute;left:5592;top:1508;width:484;height:671" type="#_x0000_t75" stroked="false">
                <v:imagedata r:id="rId40" o:title=""/>
              </v:shape>
            </v:group>
            <v:group style="position:absolute;left:5432;top:2021;width:555;height:221" coordorigin="5432,2021" coordsize="555,221">
              <v:shape style="position:absolute;left:5432;top:2021;width:555;height:221" coordorigin="5432,2021" coordsize="555,221" path="m5987,2021l5951,2083,5906,2136,5851,2180,5788,2214,5719,2235,5645,2242,5588,2238,5533,2225,5481,2204,5432,2175e" filled="false" stroked="true" strokeweight=".717pt" strokecolor="#231f20">
                <v:path arrowok="t"/>
              </v:shape>
            </v:group>
            <v:group style="position:absolute;left:5140;top:1365;width:1005;height:1005" coordorigin="5140,1365" coordsize="1005,1005">
              <v:shape style="position:absolute;left:5140;top:1365;width:1005;height:1005" coordorigin="5140,1365" coordsize="1005,1005" path="m5643,1365l5717,1370,5788,1386,5854,1412,5916,1446,5972,1488,6021,1538,6064,1594,6098,1655,6123,1722,6139,1793,6145,1867,6139,1941,6123,2012,6098,2079,6064,2140,6021,2197,5972,2246,5916,2288,5854,2323,5788,2348,5717,2364,5643,2369,5568,2364,5497,2348,5431,2323,5369,2288,5313,2246,5264,2197,5221,2140,5187,2079,5162,2012,5146,1941,5140,1867,5146,1793,5162,1722,5187,1655,5221,1594,5264,1538,5313,1488,5369,1446,5431,1412,5497,1386,5568,1370,5643,1365xe" filled="false" stroked="true" strokeweight=".567pt" strokecolor="#231f20">
                <v:path arrowok="t"/>
              </v:shape>
              <v:shape style="position:absolute;left:5485;top:2192;width:326;height:132" type="#_x0000_t75" stroked="false">
                <v:imagedata r:id="rId41" o:title=""/>
              </v:shape>
            </v:group>
            <v:group style="position:absolute;left:6238;top:1365;width:1005;height:1005" coordorigin="6238,1365" coordsize="1005,1005">
              <v:shape style="position:absolute;left:6238;top:1365;width:1005;height:1005" coordorigin="6238,1365" coordsize="1005,1005" path="m6740,1365l6666,1370,6595,1386,6529,1412,6467,1446,6411,1488,6361,1538,6319,1594,6285,1655,6259,1722,6244,1793,6238,1867,6244,1941,6259,2012,6285,2079,6319,2140,6361,2197,6411,2246,6467,2288,6529,2323,6595,2348,6666,2364,6740,2369,6814,2364,6885,2348,6952,2323,7014,2288,7070,2246,7119,2197,7162,2140,7196,2079,7221,2012,7237,1941,7242,1867,7237,1793,7221,1722,7196,1655,7162,1594,7119,1538,7070,1488,7014,1446,6952,1412,6885,1386,6814,1370,6740,1365xe" filled="true" fillcolor="#d1d3d4" stroked="false">
                <v:path arrowok="t"/>
                <v:fill type="solid"/>
              </v:shape>
            </v:group>
            <v:group style="position:absolute;left:6238;top:1365;width:1005;height:1005" coordorigin="6238,1365" coordsize="1005,1005">
              <v:shape style="position:absolute;left:6238;top:1365;width:1005;height:1005" coordorigin="6238,1365" coordsize="1005,1005" path="m6740,1365l6814,1370,6885,1386,6952,1412,7014,1446,7070,1488,7119,1538,7162,1594,7196,1655,7221,1722,7237,1793,7242,1867,7237,1941,7221,2012,7196,2079,7162,2140,7119,2197,7070,2246,7014,2288,6952,2323,6885,2348,6814,2364,6740,2369,6666,2364,6595,2348,6529,2323,6467,2288,6411,2246,6361,2197,6319,2140,6285,2079,6259,2012,6244,1941,6238,1867,6244,1793,6259,1722,6285,1655,6319,1594,6361,1538,6411,1488,6467,1446,6529,1412,6595,1386,6666,1370,6740,1365xe" filled="false" stroked="true" strokeweight=".425pt" strokecolor="#231f20">
                <v:path arrowok="t"/>
              </v:shape>
            </v:group>
            <v:group style="position:absolute;left:6470;top:1401;width:457;height:890" coordorigin="6470,1401" coordsize="457,890">
              <v:shape style="position:absolute;left:6470;top:1401;width:457;height:890" coordorigin="6470,1401" coordsize="457,890" path="m6470,2291l6927,1401e" filled="false" stroked="true" strokeweight=".334pt" strokecolor="#6d6e71">
                <v:path arrowok="t"/>
              </v:shape>
            </v:group>
            <v:group style="position:absolute;left:6249;top:1528;width:122;height:237" coordorigin="6249,1528" coordsize="122,237">
              <v:shape style="position:absolute;left:6249;top:1528;width:122;height:237" coordorigin="6249,1528" coordsize="122,237" path="m6249,1764l6370,1528e" filled="false" stroked="true" strokeweight=".334pt" strokecolor="#6d6e71">
                <v:path arrowok="t"/>
              </v:shape>
            </v:group>
            <v:group style="position:absolute;left:6240;top:1486;width:173;height:337" coordorigin="6240,1486" coordsize="173,337">
              <v:shape style="position:absolute;left:6240;top:1486;width:173;height:337" coordorigin="6240,1486" coordsize="173,337" path="m6240,1823l6413,1486e" filled="false" stroked="true" strokeweight=".334pt" strokecolor="#6d6e71">
                <v:path arrowok="t"/>
              </v:shape>
            </v:group>
            <v:group style="position:absolute;left:6238;top:1458;width:211;height:410" coordorigin="6238,1458" coordsize="211,410">
              <v:shape style="position:absolute;left:6238;top:1458;width:211;height:410" coordorigin="6238,1458" coordsize="211,410" path="m6238,1868l6449,1458e" filled="false" stroked="true" strokeweight=".334pt" strokecolor="#6d6e71">
                <v:path arrowok="t"/>
              </v:shape>
            </v:group>
            <v:group style="position:absolute;left:6240;top:1437;width:242;height:470" coordorigin="6240,1437" coordsize="242,470">
              <v:shape style="position:absolute;left:6240;top:1437;width:242;height:470" coordorigin="6240,1437" coordsize="242,470" path="m6240,1907l6481,1437e" filled="false" stroked="true" strokeweight=".334pt" strokecolor="#6d6e71">
                <v:path arrowok="t"/>
              </v:shape>
            </v:group>
            <v:group style="position:absolute;left:6244;top:1420;width:268;height:521" coordorigin="6244,1420" coordsize="268,521">
              <v:shape style="position:absolute;left:6244;top:1420;width:268;height:521" coordorigin="6244,1420" coordsize="268,521" path="m6244,1941l6511,1420e" filled="false" stroked="true" strokeweight=".334pt" strokecolor="#6d6e71">
                <v:path arrowok="t"/>
              </v:shape>
            </v:group>
            <v:group style="position:absolute;left:6249;top:1407;width:291;height:565" coordorigin="6249,1407" coordsize="291,565">
              <v:shape style="position:absolute;left:6249;top:1407;width:291;height:565" coordorigin="6249,1407" coordsize="291,565" path="m6249,1972l6539,1407e" filled="false" stroked="true" strokeweight=".334pt" strokecolor="#6d6e71">
                <v:path arrowok="t"/>
              </v:shape>
            </v:group>
            <v:group style="position:absolute;left:6256;top:1396;width:311;height:605" coordorigin="6256,1396" coordsize="311,605">
              <v:shape style="position:absolute;left:6256;top:1396;width:311;height:605" coordorigin="6256,1396" coordsize="311,605" path="m6256,2000l6566,1396e" filled="false" stroked="true" strokeweight=".334pt" strokecolor="#6d6e71">
                <v:path arrowok="t"/>
              </v:shape>
            </v:group>
            <v:group style="position:absolute;left:6264;top:1387;width:329;height:640" coordorigin="6264,1387" coordsize="329,640">
              <v:shape style="position:absolute;left:6264;top:1387;width:329;height:640" coordorigin="6264,1387" coordsize="329,640" path="m6264,2026l6592,1387e" filled="false" stroked="true" strokeweight=".334pt" strokecolor="#6d6e71">
                <v:path arrowok="t"/>
              </v:shape>
            </v:group>
            <v:group style="position:absolute;left:6273;top:1380;width:345;height:671" coordorigin="6273,1380" coordsize="345,671">
              <v:shape style="position:absolute;left:6273;top:1380;width:345;height:671" coordorigin="6273,1380" coordsize="345,671" path="m6273,2051l6617,1380e" filled="false" stroked="true" strokeweight=".334pt" strokecolor="#6d6e71">
                <v:path arrowok="t"/>
              </v:shape>
            </v:group>
            <v:group style="position:absolute;left:6282;top:1375;width:359;height:699" coordorigin="6282,1375" coordsize="359,699">
              <v:shape style="position:absolute;left:6282;top:1375;width:359;height:699" coordorigin="6282,1375" coordsize="359,699" path="m6282,2073l6641,1375e" filled="false" stroked="true" strokeweight=".334pt" strokecolor="#6d6e71">
                <v:path arrowok="t"/>
              </v:shape>
            </v:group>
            <v:group style="position:absolute;left:6293;top:1371;width:373;height:725" coordorigin="6293,1371" coordsize="373,725">
              <v:shape style="position:absolute;left:6293;top:1371;width:373;height:725" coordorigin="6293,1371" coordsize="373,725" path="m6293,2095l6665,1371e" filled="false" stroked="true" strokeweight=".334pt" strokecolor="#6d6e71">
                <v:path arrowok="t"/>
              </v:shape>
            </v:group>
            <v:group style="position:absolute;left:6304;top:1368;width:384;height:748" coordorigin="6304,1368" coordsize="384,748">
              <v:shape style="position:absolute;left:6304;top:1368;width:384;height:748" coordorigin="6304,1368" coordsize="384,748" path="m6304,2115l6688,1368e" filled="false" stroked="true" strokeweight=".334pt" strokecolor="#6d6e71">
                <v:path arrowok="t"/>
              </v:shape>
            </v:group>
            <v:group style="position:absolute;left:6315;top:1366;width:395;height:769" coordorigin="6315,1366" coordsize="395,769">
              <v:shape style="position:absolute;left:6315;top:1366;width:395;height:769" coordorigin="6315,1366" coordsize="395,769" path="m6315,2134l6710,1366e" filled="false" stroked="true" strokeweight=".334pt" strokecolor="#6d6e71">
                <v:path arrowok="t"/>
              </v:shape>
            </v:group>
            <v:group style="position:absolute;left:6327;top:1365;width:405;height:788" coordorigin="6327,1365" coordsize="405,788">
              <v:shape style="position:absolute;left:6327;top:1365;width:405;height:788" coordorigin="6327,1365" coordsize="405,788" path="m6327,2153l6732,1365e" filled="false" stroked="true" strokeweight=".334pt" strokecolor="#6d6e71">
                <v:path arrowok="t"/>
              </v:shape>
            </v:group>
            <v:group style="position:absolute;left:6340;top:1365;width:414;height:805" coordorigin="6340,1365" coordsize="414,805">
              <v:shape style="position:absolute;left:6340;top:1365;width:414;height:805" coordorigin="6340,1365" coordsize="414,805" path="m6340,2170l6753,1365e" filled="false" stroked="true" strokeweight=".334pt" strokecolor="#6d6e71">
                <v:path arrowok="t"/>
              </v:shape>
            </v:group>
            <v:group style="position:absolute;left:6353;top:1366;width:422;height:821" coordorigin="6353,1366" coordsize="422,821">
              <v:shape style="position:absolute;left:6353;top:1366;width:422;height:821" coordorigin="6353,1366" coordsize="422,821" path="m6353,2186l6774,1366e" filled="false" stroked="true" strokeweight=".334pt" strokecolor="#6d6e71">
                <v:path arrowok="t"/>
              </v:shape>
            </v:group>
            <v:group style="position:absolute;left:6366;top:1368;width:429;height:835" coordorigin="6366,1368" coordsize="429,835">
              <v:shape style="position:absolute;left:6366;top:1368;width:429;height:835" coordorigin="6366,1368" coordsize="429,835" path="m6366,2202l6795,1368e" filled="false" stroked="true" strokeweight=".334pt" strokecolor="#6d6e71">
                <v:path arrowok="t"/>
              </v:shape>
            </v:group>
            <v:group style="position:absolute;left:6380;top:1370;width:435;height:847" coordorigin="6380,1370" coordsize="435,847">
              <v:shape style="position:absolute;left:6380;top:1370;width:435;height:847" coordorigin="6380,1370" coordsize="435,847" path="m6380,2217l6815,1370e" filled="false" stroked="true" strokeweight=".334pt" strokecolor="#6d6e71">
                <v:path arrowok="t"/>
              </v:shape>
            </v:group>
            <v:group style="position:absolute;left:6394;top:1374;width:441;height:858" coordorigin="6394,1374" coordsize="441,858">
              <v:shape style="position:absolute;left:6394;top:1374;width:441;height:858" coordorigin="6394,1374" coordsize="441,858" path="m6394,2231l6834,1374e" filled="false" stroked="true" strokeweight=".334pt" strokecolor="#6d6e71">
                <v:path arrowok="t"/>
              </v:shape>
            </v:group>
            <v:group style="position:absolute;left:6409;top:1378;width:445;height:867" coordorigin="6409,1378" coordsize="445,867">
              <v:shape style="position:absolute;left:6409;top:1378;width:445;height:867" coordorigin="6409,1378" coordsize="445,867" path="m6409,2244l6854,1378e" filled="false" stroked="true" strokeweight=".334pt" strokecolor="#6d6e71">
                <v:path arrowok="t"/>
              </v:shape>
            </v:group>
            <v:group style="position:absolute;left:6424;top:1383;width:449;height:875" coordorigin="6424,1383" coordsize="449,875">
              <v:shape style="position:absolute;left:6424;top:1383;width:449;height:875" coordorigin="6424,1383" coordsize="449,875" path="m6424,2257l6873,1383e" filled="false" stroked="true" strokeweight=".334pt" strokecolor="#6d6e71">
                <v:path arrowok="t"/>
              </v:shape>
            </v:group>
            <v:group style="position:absolute;left:6439;top:1388;width:453;height:881" coordorigin="6439,1388" coordsize="453,881">
              <v:shape style="position:absolute;left:6439;top:1388;width:453;height:881" coordorigin="6439,1388" coordsize="453,881" path="m6439,2269l6891,1388e" filled="false" stroked="true" strokeweight=".334pt" strokecolor="#6d6e71">
                <v:path arrowok="t"/>
              </v:shape>
            </v:group>
            <v:group style="position:absolute;left:6455;top:1394;width:455;height:886" coordorigin="6455,1394" coordsize="455,886">
              <v:shape style="position:absolute;left:6455;top:1394;width:455;height:886" coordorigin="6455,1394" coordsize="455,886" path="m6455,2280l6909,1394e" filled="false" stroked="true" strokeweight=".334pt" strokecolor="#6d6e71">
                <v:path arrowok="t"/>
              </v:shape>
            </v:group>
            <v:group style="position:absolute;left:6270;top:1513;width:328;height:449" coordorigin="6270,1513" coordsize="328,449">
              <v:shape style="position:absolute;left:6270;top:1513;width:328;height:449" coordorigin="6270,1513" coordsize="328,449" path="m6590,1576l6443,1576,6456,1577,6469,1581,6509,1629,6510,1643,6509,1658,6486,1722,6428,1795,6356,1869,6270,1950,6270,1962,6510,1962,6543,1887,6369,1887,6421,1844,6495,1779,6540,1733,6582,1675,6597,1609,6595,1590,6590,1576xe" filled="true" fillcolor="#231f20" stroked="false">
                <v:path arrowok="t"/>
                <v:fill type="solid"/>
              </v:shape>
              <v:shape style="position:absolute;left:6270;top:1513;width:328;height:449" coordorigin="6270,1513" coordsize="328,449" path="m6563,1841l6547,1841,6540,1854,6532,1864,6476,1887,6457,1887,6543,1887,6563,1841xe" filled="true" fillcolor="#231f20" stroked="false">
                <v:path arrowok="t"/>
                <v:fill type="solid"/>
              </v:shape>
              <v:shape style="position:absolute;left:6270;top:1513;width:328;height:449" coordorigin="6270,1513" coordsize="328,449" path="m6486,1513l6416,1532,6371,1578,6351,1620,6363,1626,6380,1604,6400,1589,6420,1579,6443,1576,6590,1576,6589,1573,6530,1520,6509,1515,6486,1513xe" filled="true" fillcolor="#231f20" stroked="false">
                <v:path arrowok="t"/>
                <v:fill type="solid"/>
              </v:shape>
            </v:group>
            <v:group style="position:absolute;left:6569;top:1514;width:349;height:466" coordorigin="6569,1514" coordsize="349,466">
              <v:shape style="position:absolute;left:6569;top:1514;width:349;height:466" coordorigin="6569,1514" coordsize="349,466" path="m6616,1898l6597,1898,6588,1901,6573,1915,6569,1924,6569,1945,6629,1978,6648,1979,6676,1978,6703,1973,6729,1964,6755,1953,6771,1942,6709,1942,6699,1941,6688,1939,6678,1934,6668,1928,6654,1917,6643,1909,6636,1904,6631,1902,6624,1899,6616,1898xe" filled="true" fillcolor="#231f20" stroked="false">
                <v:path arrowok="t"/>
                <v:fill type="solid"/>
              </v:shape>
              <v:shape style="position:absolute;left:6569;top:1514;width:349;height:466" coordorigin="6569,1514" coordsize="349,466" path="m6918,1514l6730,1514,6630,1705,6651,1706,6670,1709,6735,1741,6776,1808,6781,1847,6780,1868,6746,1930,6709,1942,6771,1942,6818,1902,6855,1834,6862,1787,6860,1767,6829,1696,6766,1651,6698,1633,6720,1592,6893,1592,6918,1514xe" filled="true" fillcolor="#231f20" stroked="false">
                <v:path arrowok="t"/>
                <v:fill type="solid"/>
              </v:shape>
            </v:group>
            <v:group style="position:absolute;left:6327;top:2010;width:69;height:80" coordorigin="6327,2010" coordsize="69,80">
              <v:shape style="position:absolute;left:6327;top:2010;width:69;height:80" coordorigin="6327,2010" coordsize="69,80" path="m6374,2010l6353,2010,6344,2014,6331,2028,6327,2038,6327,2063,6331,2072,6344,2086,6353,2090,6372,2090,6379,2088,6390,2080,6392,2077,6358,2077,6353,2074,6349,2070,6346,2066,6344,2059,6344,2040,6346,2034,6353,2025,6358,2023,6392,2023,6391,2022,6382,2013,6374,2010xe" filled="true" fillcolor="#231f20" stroked="false">
                <v:path arrowok="t"/>
                <v:fill type="solid"/>
              </v:shape>
              <v:shape style="position:absolute;left:6327;top:2010;width:69;height:80" coordorigin="6327,2010" coordsize="69,80" path="m6381,2060l6379,2066,6377,2070,6371,2075,6367,2077,6392,2077,6394,2073,6396,2065,6381,2060xe" filled="true" fillcolor="#231f20" stroked="false">
                <v:path arrowok="t"/>
                <v:fill type="solid"/>
              </v:shape>
              <v:shape style="position:absolute;left:6327;top:2010;width:69;height:80" coordorigin="6327,2010" coordsize="69,80" path="m6392,2023l6368,2023,6371,2025,6377,2029,6379,2032,6380,2036,6396,2033,6394,2026,6392,2023xe" filled="true" fillcolor="#231f20" stroked="false">
                <v:path arrowok="t"/>
                <v:fill type="solid"/>
              </v:shape>
            </v:group>
            <v:group style="position:absolute;left:6410;top:2011;width:60;height:78" coordorigin="6410,2011" coordsize="60,78">
              <v:shape style="position:absolute;left:6410;top:2011;width:60;height:78" coordorigin="6410,2011" coordsize="60,78" path="m6468,2011l6410,2011,6410,2088,6470,2088,6470,2075,6426,2075,6426,2054,6465,2054,6465,2042,6426,2042,6426,2024,6468,2024,6468,2011xe" filled="true" fillcolor="#231f20" stroked="false">
                <v:path arrowok="t"/>
                <v:fill type="solid"/>
              </v:shape>
            </v:group>
            <v:group style="position:absolute;left:6484;top:2011;width:63;height:78" coordorigin="6484,2011" coordsize="63,78">
              <v:shape style="position:absolute;left:6484;top:2011;width:63;height:78" coordorigin="6484,2011" coordsize="63,78" path="m6499,2011l6484,2011,6484,2088,6498,2088,6498,2038,6516,2038,6499,2011xe" filled="true" fillcolor="#231f20" stroked="false">
                <v:path arrowok="t"/>
                <v:fill type="solid"/>
              </v:shape>
              <v:shape style="position:absolute;left:6484;top:2011;width:63;height:78" coordorigin="6484,2011" coordsize="63,78" path="m6516,2038l6498,2038,6530,2088,6546,2088,6546,2063,6531,2063,6516,2038xe" filled="true" fillcolor="#231f20" stroked="false">
                <v:path arrowok="t"/>
                <v:fill type="solid"/>
              </v:shape>
              <v:shape style="position:absolute;left:6484;top:2011;width:63;height:78" coordorigin="6484,2011" coordsize="63,78" path="m6546,2011l6531,2011,6531,2063,6546,2063,6546,2011xe" filled="true" fillcolor="#231f20" stroked="false">
                <v:path arrowok="t"/>
                <v:fill type="solid"/>
              </v:shape>
            </v:group>
            <v:group style="position:absolute;left:6557;top:2011;width:63;height:78" coordorigin="6557,2011" coordsize="63,78">
              <v:shape style="position:absolute;left:6557;top:2011;width:63;height:78" coordorigin="6557,2011" coordsize="63,78" path="m6597,2024l6581,2024,6581,2088,6597,2088,6597,2024xe" filled="true" fillcolor="#231f20" stroked="false">
                <v:path arrowok="t"/>
                <v:fill type="solid"/>
              </v:shape>
              <v:shape style="position:absolute;left:6557;top:2011;width:63;height:78" coordorigin="6557,2011" coordsize="63,78" path="m6620,2011l6557,2011,6557,2024,6620,2024,6620,2011xe" filled="true" fillcolor="#231f20" stroked="false">
                <v:path arrowok="t"/>
                <v:fill type="solid"/>
              </v:shape>
            </v:group>
            <v:group style="position:absolute;left:6614;top:2011;width:80;height:78" coordorigin="6614,2011" coordsize="80,78">
              <v:shape style="position:absolute;left:6614;top:2011;width:80;height:78" coordorigin="6614,2011" coordsize="80,78" path="m6662,2011l6645,2011,6614,2088,6631,2088,6638,2071,6686,2071,6681,2058,6642,2058,6653,2029,6669,2029,6662,2011xe" filled="true" fillcolor="#231f20" stroked="false">
                <v:path arrowok="t"/>
                <v:fill type="solid"/>
              </v:shape>
              <v:shape style="position:absolute;left:6614;top:2011;width:80;height:78" coordorigin="6614,2011" coordsize="80,78" path="m6686,2071l6669,2071,6676,2088,6693,2088,6686,2071xe" filled="true" fillcolor="#231f20" stroked="false">
                <v:path arrowok="t"/>
                <v:fill type="solid"/>
              </v:shape>
              <v:shape style="position:absolute;left:6614;top:2011;width:80;height:78" coordorigin="6614,2011" coordsize="80,78" path="m6669,2029l6653,2029,6664,2058,6681,2058,6669,2029xe" filled="true" fillcolor="#231f20" stroked="false">
                <v:path arrowok="t"/>
                <v:fill type="solid"/>
              </v:shape>
            </v:group>
            <v:group style="position:absolute;left:6686;top:2011;width:74;height:78" coordorigin="6686,2011" coordsize="74,78">
              <v:shape style="position:absolute;left:6686;top:2011;width:74;height:78" coordorigin="6686,2011" coordsize="74,78" path="m6703,2011l6686,2011,6714,2088,6731,2088,6738,2068,6723,2068,6703,2011xe" filled="true" fillcolor="#231f20" stroked="false">
                <v:path arrowok="t"/>
                <v:fill type="solid"/>
              </v:shape>
              <v:shape style="position:absolute;left:6686;top:2011;width:74;height:78" coordorigin="6686,2011" coordsize="74,78" path="m6759,2011l6742,2011,6723,2068,6738,2068,6759,2011xe" filled="true" fillcolor="#231f20" stroked="false">
                <v:path arrowok="t"/>
                <v:fill type="solid"/>
              </v:shape>
            </v:group>
            <v:group style="position:absolute;left:6764;top:2010;width:77;height:80" coordorigin="6764,2010" coordsize="77,80">
              <v:shape style="position:absolute;left:6764;top:2010;width:77;height:80" coordorigin="6764,2010" coordsize="77,80" path="m6814,2010l6796,2010,6790,2011,6764,2043,6764,2063,6767,2072,6781,2086,6791,2090,6814,2090,6823,2086,6833,2076,6796,2076,6791,2074,6782,2065,6780,2059,6780,2041,6782,2034,6790,2026,6796,2023,6833,2023,6823,2014,6814,2010xe" filled="true" fillcolor="#231f20" stroked="false">
                <v:path arrowok="t"/>
                <v:fill type="solid"/>
              </v:shape>
              <v:shape style="position:absolute;left:6764;top:2010;width:77;height:80" coordorigin="6764,2010" coordsize="77,80" path="m6833,2023l6809,2023,6814,2026,6822,2034,6824,2041,6824,2059,6822,2065,6814,2074,6809,2076,6833,2076,6837,2072,6840,2063,6840,2037,6837,2028,6833,2023xe" filled="true" fillcolor="#231f20" stroked="false">
                <v:path arrowok="t"/>
                <v:fill type="solid"/>
              </v:shape>
            </v:group>
            <v:group style="position:absolute;left:6849;top:2010;width:65;height:80" coordorigin="6849,2010" coordsize="65,80">
              <v:shape style="position:absolute;left:6849;top:2010;width:65;height:80" coordorigin="6849,2010" coordsize="65,80" path="m6864,2062l6849,2063,6850,2072,6853,2079,6864,2088,6871,2090,6888,2090,6894,2089,6903,2085,6907,2082,6910,2077,6877,2077,6873,2076,6867,2071,6865,2067,6864,2062xe" filled="true" fillcolor="#231f20" stroked="false">
                <v:path arrowok="t"/>
                <v:fill type="solid"/>
              </v:shape>
              <v:shape style="position:absolute;left:6849;top:2010;width:65;height:80" coordorigin="6849,2010" coordsize="65,80" path="m6890,2010l6874,2010,6869,2011,6852,2038,6854,2043,6862,2050,6868,2053,6884,2056,6888,2057,6892,2059,6894,2060,6897,2063,6897,2064,6897,2069,6896,2071,6891,2076,6887,2077,6910,2077,6912,2075,6913,2071,6913,2061,6912,2057,6876,2039,6871,2037,6868,2034,6867,2032,6867,2029,6868,2027,6872,2024,6876,2023,6909,2023,6908,2021,6903,2016,6898,2012,6890,2010xe" filled="true" fillcolor="#231f20" stroked="false">
                <v:path arrowok="t"/>
                <v:fill type="solid"/>
              </v:shape>
              <v:shape style="position:absolute;left:6849;top:2010;width:65;height:80" coordorigin="6849,2010" coordsize="65,80" path="m6909,2023l6885,2023,6888,2024,6893,2027,6894,2030,6895,2034,6911,2033,6910,2026,6909,2023xe" filled="true" fillcolor="#231f20" stroked="false">
                <v:path arrowok="t"/>
                <v:fill type="solid"/>
              </v:shape>
            </v:group>
            <v:group style="position:absolute;left:6863;top:1703;width:292;height:457" coordorigin="6863,1703" coordsize="292,457">
              <v:shape style="position:absolute;left:6863;top:1703;width:292;height:457" coordorigin="6863,1703" coordsize="292,457" path="m6863,1703l6920,1733,6977,1764,7032,1799,7078,1838,7132,1909,7155,1974,7152,2032,7128,2081,7088,2120,7036,2147,6976,2160e" filled="false" stroked="true" strokeweight=".669pt" strokecolor="#231f20">
                <v:path arrowok="t"/>
              </v:shape>
              <v:shape style="position:absolute;left:6690;top:1508;width:484;height:671" type="#_x0000_t75" stroked="false">
                <v:imagedata r:id="rId42" o:title=""/>
              </v:shape>
            </v:group>
            <v:group style="position:absolute;left:6530;top:2021;width:555;height:221" coordorigin="6530,2021" coordsize="555,221">
              <v:shape style="position:absolute;left:6530;top:2021;width:555;height:221" coordorigin="6530,2021" coordsize="555,221" path="m7084,2021l7049,2083,7003,2136,6948,2180,6886,2214,6817,2235,6743,2242,6686,2238,6631,2225,6579,2204,6530,2175e" filled="false" stroked="true" strokeweight=".717pt" strokecolor="#231f20">
                <v:path arrowok="t"/>
              </v:shape>
            </v:group>
            <v:group style="position:absolute;left:6238;top:1365;width:1005;height:1005" coordorigin="6238,1365" coordsize="1005,1005">
              <v:shape style="position:absolute;left:6238;top:1365;width:1005;height:1005" coordorigin="6238,1365" coordsize="1005,1005" path="m6740,1365l6814,1370,6885,1386,6952,1412,7014,1446,7070,1488,7119,1538,7162,1594,7196,1655,7221,1722,7237,1793,7242,1867,7237,1941,7221,2012,7196,2079,7162,2140,7119,2197,7070,2246,7014,2288,6952,2323,6885,2348,6814,2364,6740,2369,6666,2364,6595,2348,6529,2323,6467,2288,6411,2246,6361,2197,6319,2140,6285,2079,6259,2012,6244,1941,6238,1867,6244,1793,6259,1722,6285,1655,6319,1594,6361,1538,6411,1488,6467,1446,6529,1412,6595,1386,6666,1370,6740,1365xe" filled="false" stroked="true" strokeweight=".567pt" strokecolor="#231f20">
                <v:path arrowok="t"/>
              </v:shape>
              <v:shape style="position:absolute;left:6583;top:2192;width:326;height:132" type="#_x0000_t75" stroked="false">
                <v:imagedata r:id="rId43" o:title=""/>
              </v:shape>
            </v:group>
            <v:group style="position:absolute;left:7339;top:1580;width:796;height:796" coordorigin="7339,1580" coordsize="796,796">
              <v:shape style="position:absolute;left:7339;top:1580;width:796;height:796" coordorigin="7339,1580" coordsize="796,796" path="m7736,1580l7665,1586,7598,1604,7536,1634,7480,1673,7432,1721,7393,1776,7364,1838,7345,1906,7339,1977,7345,2049,7364,2116,7393,2178,7432,2233,7480,2281,7536,2320,7598,2350,7665,2368,7736,2375,7808,2368,7875,2350,7937,2320,7993,2281,8040,2233,8080,2178,8109,2116,8128,2049,8134,1977,8128,1906,8109,1838,8080,1776,8040,1721,7993,1673,7937,1634,7875,1604,7808,1586,7736,1580xe" filled="true" fillcolor="#d1d3d4" stroked="false">
                <v:path arrowok="t"/>
                <v:fill type="solid"/>
              </v:shape>
            </v:group>
            <v:group style="position:absolute;left:7339;top:1580;width:796;height:796" coordorigin="7339,1580" coordsize="796,796">
              <v:shape style="position:absolute;left:7339;top:1580;width:796;height:796" coordorigin="7339,1580" coordsize="796,796" path="m7736,1580l7808,1586,7875,1604,7937,1634,7993,1673,8040,1721,8080,1776,8109,1838,8128,1906,8134,1977,8128,2049,8109,2116,8080,2178,8040,2233,7993,2281,7937,2320,7875,2350,7808,2368,7736,2375,7665,2368,7598,2350,7536,2320,7480,2281,7432,2233,7393,2178,7364,2116,7345,2049,7339,1977,7345,1906,7364,1838,7393,1776,7432,1721,7480,1673,7536,1634,7598,1604,7665,1586,7736,1580xe" filled="false" stroked="true" strokeweight=".425pt" strokecolor="#231f20">
                <v:path arrowok="t"/>
              </v:shape>
            </v:group>
            <v:group style="position:absolute;left:7523;top:1608;width:362;height:705" coordorigin="7523,1608" coordsize="362,705">
              <v:shape style="position:absolute;left:7523;top:1608;width:362;height:705" coordorigin="7523,1608" coordsize="362,705" path="m7523,2312l7885,1608e" filled="false" stroked="true" strokeweight=".283pt" strokecolor="#6d6e71">
                <v:path arrowok="t"/>
              </v:shape>
            </v:group>
            <v:group style="position:absolute;left:7347;top:1709;width:97;height:188" coordorigin="7347,1709" coordsize="97,188">
              <v:shape style="position:absolute;left:7347;top:1709;width:97;height:188" coordorigin="7347,1709" coordsize="97,188" path="m7347,1896l7443,1709e" filled="false" stroked="true" strokeweight=".283pt" strokecolor="#6d6e71">
                <v:path arrowok="t"/>
              </v:shape>
            </v:group>
            <v:group style="position:absolute;left:7340;top:1676;width:137;height:266" coordorigin="7340,1676" coordsize="137,266">
              <v:shape style="position:absolute;left:7340;top:1676;width:137;height:266" coordorigin="7340,1676" coordsize="137,266" path="m7340,1942l7477,1676e" filled="false" stroked="true" strokeweight=".283pt" strokecolor="#6d6e71">
                <v:path arrowok="t"/>
              </v:shape>
            </v:group>
            <v:group style="position:absolute;left:7339;top:1653;width:167;height:325" coordorigin="7339,1653" coordsize="167,325">
              <v:shape style="position:absolute;left:7339;top:1653;width:167;height:325" coordorigin="7339,1653" coordsize="167,325" path="m7339,1978l7505,1653e" filled="false" stroked="true" strokeweight=".283pt" strokecolor="#6d6e71">
                <v:path arrowok="t"/>
              </v:shape>
            </v:group>
            <v:group style="position:absolute;left:7340;top:1637;width:191;height:372" coordorigin="7340,1637" coordsize="191,372">
              <v:shape style="position:absolute;left:7340;top:1637;width:191;height:372" coordorigin="7340,1637" coordsize="191,372" path="m7340,2008l7531,1637e" filled="false" stroked="true" strokeweight=".283pt" strokecolor="#6d6e71">
                <v:path arrowok="t"/>
              </v:shape>
            </v:group>
            <v:group style="position:absolute;left:7343;top:1623;width:212;height:413" coordorigin="7343,1623" coordsize="212,413">
              <v:shape style="position:absolute;left:7343;top:1623;width:212;height:413" coordorigin="7343,1623" coordsize="212,413" path="m7343,2035l7555,1623e" filled="false" stroked="true" strokeweight=".283pt" strokecolor="#6d6e71">
                <v:path arrowok="t"/>
              </v:shape>
            </v:group>
            <v:group style="position:absolute;left:7348;top:1613;width:230;height:448" coordorigin="7348,1613" coordsize="230,448">
              <v:shape style="position:absolute;left:7348;top:1613;width:230;height:448" coordorigin="7348,1613" coordsize="230,448" path="m7348,2060l7577,1613e" filled="false" stroked="true" strokeweight=".283pt" strokecolor="#6d6e71">
                <v:path arrowok="t"/>
              </v:shape>
            </v:group>
            <v:group style="position:absolute;left:7353;top:1604;width:246;height:479" coordorigin="7353,1604" coordsize="246,479">
              <v:shape style="position:absolute;left:7353;top:1604;width:246;height:479" coordorigin="7353,1604" coordsize="246,479" path="m7353,2082l7599,1604e" filled="false" stroked="true" strokeweight=".283pt" strokecolor="#6d6e71">
                <v:path arrowok="t"/>
              </v:shape>
            </v:group>
            <v:group style="position:absolute;left:7359;top:1597;width:260;height:506" coordorigin="7359,1597" coordsize="260,506">
              <v:shape style="position:absolute;left:7359;top:1597;width:260;height:506" coordorigin="7359,1597" coordsize="260,506" path="m7359,2103l7619,1597e" filled="false" stroked="true" strokeweight=".283pt" strokecolor="#6d6e71">
                <v:path arrowok="t"/>
              </v:shape>
            </v:group>
            <v:group style="position:absolute;left:7366;top:1592;width:273;height:531" coordorigin="7366,1592" coordsize="273,531">
              <v:shape style="position:absolute;left:7366;top:1592;width:273;height:531" coordorigin="7366,1592" coordsize="273,531" path="m7366,2122l7639,1592e" filled="false" stroked="true" strokeweight=".283pt" strokecolor="#6d6e71">
                <v:path arrowok="t"/>
              </v:shape>
            </v:group>
            <v:group style="position:absolute;left:7374;top:1587;width:285;height:554" coordorigin="7374,1587" coordsize="285,554">
              <v:shape style="position:absolute;left:7374;top:1587;width:285;height:554" coordorigin="7374,1587" coordsize="285,554" path="m7374,2140l7658,1587e" filled="false" stroked="true" strokeweight=".283pt" strokecolor="#6d6e71">
                <v:path arrowok="t"/>
              </v:shape>
            </v:group>
            <v:group style="position:absolute;left:7382;top:1584;width:295;height:574" coordorigin="7382,1584" coordsize="295,574">
              <v:shape style="position:absolute;left:7382;top:1584;width:295;height:574" coordorigin="7382,1584" coordsize="295,574" path="m7382,2157l7677,1584e" filled="false" stroked="true" strokeweight=".283pt" strokecolor="#6d6e71">
                <v:path arrowok="t"/>
              </v:shape>
            </v:group>
            <v:group style="position:absolute;left:7391;top:1582;width:304;height:592" coordorigin="7391,1582" coordsize="304,592">
              <v:shape style="position:absolute;left:7391;top:1582;width:304;height:592" coordorigin="7391,1582" coordsize="304,592" path="m7391,2174l7695,1582e" filled="false" stroked="true" strokeweight=".283pt" strokecolor="#6d6e71">
                <v:path arrowok="t"/>
              </v:shape>
            </v:group>
            <v:group style="position:absolute;left:7400;top:1580;width:313;height:609" coordorigin="7400,1580" coordsize="313,609">
              <v:shape style="position:absolute;left:7400;top:1580;width:313;height:609" coordorigin="7400,1580" coordsize="313,609" path="m7400,2189l7712,1580e" filled="false" stroked="true" strokeweight=".283pt" strokecolor="#6d6e71">
                <v:path arrowok="t"/>
              </v:shape>
            </v:group>
            <v:group style="position:absolute;left:7409;top:1580;width:321;height:624" coordorigin="7409,1580" coordsize="321,624">
              <v:shape style="position:absolute;left:7409;top:1580;width:321;height:624" coordorigin="7409,1580" coordsize="321,624" path="m7409,2203l7730,1580e" filled="false" stroked="true" strokeweight=".283pt" strokecolor="#6d6e71">
                <v:path arrowok="t"/>
              </v:shape>
            </v:group>
            <v:group style="position:absolute;left:7419;top:1580;width:328;height:638" coordorigin="7419,1580" coordsize="328,638">
              <v:shape style="position:absolute;left:7419;top:1580;width:328;height:638" coordorigin="7419,1580" coordsize="328,638" path="m7419,2217l7747,1580e" filled="false" stroked="true" strokeweight=".283pt" strokecolor="#6d6e71">
                <v:path arrowok="t"/>
              </v:shape>
            </v:group>
            <v:group style="position:absolute;left:7430;top:1580;width:334;height:650" coordorigin="7430,1580" coordsize="334,650">
              <v:shape style="position:absolute;left:7430;top:1580;width:334;height:650" coordorigin="7430,1580" coordsize="334,650" path="m7430,2230l7763,1580e" filled="false" stroked="true" strokeweight=".283pt" strokecolor="#6d6e71">
                <v:path arrowok="t"/>
              </v:shape>
            </v:group>
            <v:group style="position:absolute;left:7440;top:1582;width:340;height:661" coordorigin="7440,1582" coordsize="340,661">
              <v:shape style="position:absolute;left:7440;top:1582;width:340;height:661" coordorigin="7440,1582" coordsize="340,661" path="m7440,2242l7779,1582e" filled="false" stroked="true" strokeweight=".283pt" strokecolor="#6d6e71">
                <v:path arrowok="t"/>
              </v:shape>
            </v:group>
            <v:group style="position:absolute;left:7451;top:1584;width:345;height:671" coordorigin="7451,1584" coordsize="345,671">
              <v:shape style="position:absolute;left:7451;top:1584;width:345;height:671" coordorigin="7451,1584" coordsize="345,671" path="m7451,2254l7795,1584e" filled="false" stroked="true" strokeweight=".283pt" strokecolor="#6d6e71">
                <v:path arrowok="t"/>
              </v:shape>
            </v:group>
            <v:group style="position:absolute;left:7462;top:1586;width:349;height:679" coordorigin="7462,1586" coordsize="349,679">
              <v:shape style="position:absolute;left:7462;top:1586;width:349;height:679" coordorigin="7462,1586" coordsize="349,679" path="m7462,2265l7811,1586e" filled="false" stroked="true" strokeweight=".283pt" strokecolor="#6d6e71">
                <v:path arrowok="t"/>
              </v:shape>
            </v:group>
            <v:group style="position:absolute;left:7474;top:1590;width:353;height:686" coordorigin="7474,1590" coordsize="353,686">
              <v:shape style="position:absolute;left:7474;top:1590;width:353;height:686" coordorigin="7474,1590" coordsize="353,686" path="m7474,2276l7826,1590e" filled="false" stroked="true" strokeweight=".283pt" strokecolor="#6d6e71">
                <v:path arrowok="t"/>
              </v:shape>
            </v:group>
            <v:group style="position:absolute;left:7486;top:1593;width:356;height:693" coordorigin="7486,1593" coordsize="356,693">
              <v:shape style="position:absolute;left:7486;top:1593;width:356;height:693" coordorigin="7486,1593" coordsize="356,693" path="m7486,2286l7841,1593e" filled="false" stroked="true" strokeweight=".283pt" strokecolor="#6d6e71">
                <v:path arrowok="t"/>
              </v:shape>
            </v:group>
            <v:group style="position:absolute;left:7498;top:1598;width:359;height:698" coordorigin="7498,1598" coordsize="359,698">
              <v:shape style="position:absolute;left:7498;top:1598;width:359;height:698" coordorigin="7498,1598" coordsize="359,698" path="m7498,2295l7856,1598e" filled="false" stroked="true" strokeweight=".283pt" strokecolor="#6d6e71">
                <v:path arrowok="t"/>
              </v:shape>
            </v:group>
            <v:group style="position:absolute;left:7510;top:1603;width:361;height:702" coordorigin="7510,1603" coordsize="361,702">
              <v:shape style="position:absolute;left:7510;top:1603;width:361;height:702" coordorigin="7510,1603" coordsize="361,702" path="m7510,2304l7870,1603e" filled="false" stroked="true" strokeweight=".283pt" strokecolor="#6d6e71">
                <v:path arrowok="t"/>
              </v:shape>
              <v:shape style="position:absolute;left:7374;top:1690;width:705;height:534" type="#_x0000_t75" stroked="false">
                <v:imagedata r:id="rId44" o:title=""/>
              </v:shape>
            </v:group>
            <v:group style="position:absolute;left:7570;top:2099;width:439;height:175" coordorigin="7570,2099" coordsize="439,175">
              <v:shape style="position:absolute;left:7570;top:2099;width:439;height:175" coordorigin="7570,2099" coordsize="439,175" path="m8009,2099l7964,2170,7901,2225,7825,2261,7738,2274,7694,2270,7650,2260,7608,2244,7570,2221e" filled="false" stroked="true" strokeweight=".568pt" strokecolor="#231f20">
                <v:path arrowok="t"/>
              </v:shape>
            </v:group>
            <v:group style="position:absolute;left:7339;top:1580;width:796;height:796" coordorigin="7339,1580" coordsize="796,796">
              <v:shape style="position:absolute;left:7339;top:1580;width:796;height:796" coordorigin="7339,1580" coordsize="796,796" path="m7736,1580l7808,1586,7875,1604,7937,1634,7993,1673,8040,1721,8080,1776,8109,1838,8128,1906,8134,1977,8128,2049,8109,2116,8080,2178,8040,2233,7993,2281,7937,2320,7875,2350,7808,2368,7736,2375,7665,2368,7598,2350,7536,2320,7480,2281,7432,2233,7393,2178,7364,2116,7345,2049,7339,1977,7345,1906,7364,1838,7393,1776,7432,1721,7480,1673,7536,1634,7598,1604,7665,1586,7736,1580xe" filled="false" stroked="true" strokeweight=".567pt" strokecolor="#231f20">
                <v:path arrowok="t"/>
              </v:shape>
              <v:shape style="position:absolute;left:7612;top:2234;width:258;height:105" type="#_x0000_t75" stroked="false">
                <v:imagedata r:id="rId45" o:title=""/>
              </v:shape>
            </v:group>
            <v:group style="position:absolute;left:5552;top:2390;width:796;height:796" coordorigin="5552,2390" coordsize="796,796">
              <v:shape style="position:absolute;left:5552;top:2390;width:796;height:796" coordorigin="5552,2390" coordsize="796,796" path="m5950,2390l5878,2396,5811,2414,5749,2444,5694,2483,5646,2531,5606,2586,5577,2648,5559,2716,5552,2787,5559,2859,5577,2926,5606,2988,5646,3043,5694,3091,5749,3130,5811,3160,5878,3178,5950,3185,6021,3178,6088,3160,6150,3130,6206,3091,6254,3043,6293,2988,6322,2926,6341,2859,6347,2787,6341,2716,6322,2648,6293,2586,6254,2531,6206,2483,6150,2444,6088,2414,6021,2396,5950,2390xe" filled="true" fillcolor="#d1d3d4" stroked="false">
                <v:path arrowok="t"/>
                <v:fill type="solid"/>
              </v:shape>
            </v:group>
            <v:group style="position:absolute;left:5552;top:2390;width:796;height:796" coordorigin="5552,2390" coordsize="796,796">
              <v:shape style="position:absolute;left:5552;top:2390;width:796;height:796" coordorigin="5552,2390" coordsize="796,796" path="m5950,2390l6021,2396,6088,2414,6150,2444,6206,2483,6254,2531,6293,2586,6322,2648,6341,2716,6347,2787,6341,2859,6322,2926,6293,2988,6254,3043,6206,3091,6150,3130,6088,3160,6021,3178,5950,3185,5878,3178,5811,3160,5749,3130,5694,3091,5646,3043,5606,2988,5577,2926,5559,2859,5552,2787,5559,2716,5577,2648,5606,2586,5646,2531,5694,2483,5749,2444,5811,2414,5878,2396,5950,2390xe" filled="false" stroked="true" strokeweight=".425pt" strokecolor="#231f20">
                <v:path arrowok="t"/>
              </v:shape>
            </v:group>
            <v:group style="position:absolute;left:5736;top:2418;width:362;height:705" coordorigin="5736,2418" coordsize="362,705">
              <v:shape style="position:absolute;left:5736;top:2418;width:362;height:705" coordorigin="5736,2418" coordsize="362,705" path="m5736,3122l6098,2418e" filled="false" stroked="true" strokeweight=".283pt" strokecolor="#6d6e71">
                <v:path arrowok="t"/>
              </v:shape>
            </v:group>
            <v:group style="position:absolute;left:5561;top:2519;width:97;height:188" coordorigin="5561,2519" coordsize="97,188">
              <v:shape style="position:absolute;left:5561;top:2519;width:97;height:188" coordorigin="5561,2519" coordsize="97,188" path="m5561,2706l5657,2519e" filled="false" stroked="true" strokeweight=".283pt" strokecolor="#6d6e71">
                <v:path arrowok="t"/>
              </v:shape>
            </v:group>
            <v:group style="position:absolute;left:5554;top:2486;width:137;height:266" coordorigin="5554,2486" coordsize="137,266">
              <v:shape style="position:absolute;left:5554;top:2486;width:137;height:266" coordorigin="5554,2486" coordsize="137,266" path="m5554,2752l5690,2486e" filled="false" stroked="true" strokeweight=".283pt" strokecolor="#6d6e71">
                <v:path arrowok="t"/>
              </v:shape>
            </v:group>
            <v:group style="position:absolute;left:5552;top:2463;width:167;height:325" coordorigin="5552,2463" coordsize="167,325">
              <v:shape style="position:absolute;left:5552;top:2463;width:167;height:325" coordorigin="5552,2463" coordsize="167,325" path="m5552,2788l5719,2463e" filled="false" stroked="true" strokeweight=".283pt" strokecolor="#6d6e71">
                <v:path arrowok="t"/>
              </v:shape>
            </v:group>
            <v:group style="position:absolute;left:5553;top:2447;width:191;height:372" coordorigin="5553,2447" coordsize="191,372">
              <v:shape style="position:absolute;left:5553;top:2447;width:191;height:372" coordorigin="5553,2447" coordsize="191,372" path="m5553,2818l5744,2447e" filled="false" stroked="true" strokeweight=".283pt" strokecolor="#6d6e71">
                <v:path arrowok="t"/>
              </v:shape>
            </v:group>
            <v:group style="position:absolute;left:5556;top:2433;width:212;height:413" coordorigin="5556,2433" coordsize="212,413">
              <v:shape style="position:absolute;left:5556;top:2433;width:212;height:413" coordorigin="5556,2433" coordsize="212,413" path="m5556,2845l5768,2433e" filled="false" stroked="true" strokeweight=".283pt" strokecolor="#6d6e71">
                <v:path arrowok="t"/>
              </v:shape>
            </v:group>
            <v:group style="position:absolute;left:5561;top:2423;width:230;height:448" coordorigin="5561,2423" coordsize="230,448">
              <v:shape style="position:absolute;left:5561;top:2423;width:230;height:448" coordorigin="5561,2423" coordsize="230,448" path="m5561,2870l5791,2423e" filled="false" stroked="true" strokeweight=".283pt" strokecolor="#6d6e71">
                <v:path arrowok="t"/>
              </v:shape>
            </v:group>
            <v:group style="position:absolute;left:5566;top:2414;width:246;height:479" coordorigin="5566,2414" coordsize="246,479">
              <v:shape style="position:absolute;left:5566;top:2414;width:246;height:479" coordorigin="5566,2414" coordsize="246,479" path="m5566,2892l5812,2414e" filled="false" stroked="true" strokeweight=".283pt" strokecolor="#6d6e71">
                <v:path arrowok="t"/>
              </v:shape>
            </v:group>
            <v:group style="position:absolute;left:5573;top:2407;width:260;height:506" coordorigin="5573,2407" coordsize="260,506">
              <v:shape style="position:absolute;left:5573;top:2407;width:260;height:506" coordorigin="5573,2407" coordsize="260,506" path="m5573,2913l5832,2407e" filled="false" stroked="true" strokeweight=".283pt" strokecolor="#6d6e71">
                <v:path arrowok="t"/>
              </v:shape>
            </v:group>
            <v:group style="position:absolute;left:5580;top:2402;width:273;height:531" coordorigin="5580,2402" coordsize="273,531">
              <v:shape style="position:absolute;left:5580;top:2402;width:273;height:531" coordorigin="5580,2402" coordsize="273,531" path="m5580,2932l5852,2402e" filled="false" stroked="true" strokeweight=".283pt" strokecolor="#6d6e71">
                <v:path arrowok="t"/>
              </v:shape>
            </v:group>
            <v:group style="position:absolute;left:5587;top:2397;width:285;height:554" coordorigin="5587,2397" coordsize="285,554">
              <v:shape style="position:absolute;left:5587;top:2397;width:285;height:554" coordorigin="5587,2397" coordsize="285,554" path="m5587,2950l5871,2397e" filled="false" stroked="true" strokeweight=".283pt" strokecolor="#6d6e71">
                <v:path arrowok="t"/>
              </v:shape>
            </v:group>
            <v:group style="position:absolute;left:5595;top:2394;width:295;height:574" coordorigin="5595,2394" coordsize="295,574">
              <v:shape style="position:absolute;left:5595;top:2394;width:295;height:574" coordorigin="5595,2394" coordsize="295,574" path="m5595,2967l5890,2394e" filled="false" stroked="true" strokeweight=".283pt" strokecolor="#6d6e71">
                <v:path arrowok="t"/>
              </v:shape>
            </v:group>
            <v:group style="position:absolute;left:5604;top:2392;width:304;height:592" coordorigin="5604,2392" coordsize="304,592">
              <v:shape style="position:absolute;left:5604;top:2392;width:304;height:592" coordorigin="5604,2392" coordsize="304,592" path="m5604,2984l5908,2392e" filled="false" stroked="true" strokeweight=".283pt" strokecolor="#6d6e71">
                <v:path arrowok="t"/>
              </v:shape>
            </v:group>
            <v:group style="position:absolute;left:5613;top:2390;width:313;height:609" coordorigin="5613,2390" coordsize="313,609">
              <v:shape style="position:absolute;left:5613;top:2390;width:313;height:609" coordorigin="5613,2390" coordsize="313,609" path="m5613,2999l5926,2390e" filled="false" stroked="true" strokeweight=".283pt" strokecolor="#6d6e71">
                <v:path arrowok="t"/>
              </v:shape>
            </v:group>
            <v:group style="position:absolute;left:5623;top:2390;width:321;height:624" coordorigin="5623,2390" coordsize="321,624">
              <v:shape style="position:absolute;left:5623;top:2390;width:321;height:624" coordorigin="5623,2390" coordsize="321,624" path="m5623,3013l5943,2390e" filled="false" stroked="true" strokeweight=".283pt" strokecolor="#6d6e71">
                <v:path arrowok="t"/>
              </v:shape>
            </v:group>
            <v:group style="position:absolute;left:5633;top:2390;width:328;height:638" coordorigin="5633,2390" coordsize="328,638">
              <v:shape style="position:absolute;left:5633;top:2390;width:328;height:638" coordorigin="5633,2390" coordsize="328,638" path="m5633,3027l5960,2390e" filled="false" stroked="true" strokeweight=".283pt" strokecolor="#6d6e71">
                <v:path arrowok="t"/>
              </v:shape>
            </v:group>
            <v:group style="position:absolute;left:5643;top:2390;width:334;height:650" coordorigin="5643,2390" coordsize="334,650">
              <v:shape style="position:absolute;left:5643;top:2390;width:334;height:650" coordorigin="5643,2390" coordsize="334,650" path="m5643,3040l5976,2390e" filled="false" stroked="true" strokeweight=".283pt" strokecolor="#6d6e71">
                <v:path arrowok="t"/>
              </v:shape>
            </v:group>
            <v:group style="position:absolute;left:5654;top:2392;width:340;height:661" coordorigin="5654,2392" coordsize="340,661">
              <v:shape style="position:absolute;left:5654;top:2392;width:340;height:661" coordorigin="5654,2392" coordsize="340,661" path="m5654,3052l5993,2392e" filled="false" stroked="true" strokeweight=".283pt" strokecolor="#6d6e71">
                <v:path arrowok="t"/>
              </v:shape>
            </v:group>
            <v:group style="position:absolute;left:5664;top:2394;width:345;height:671" coordorigin="5664,2394" coordsize="345,671">
              <v:shape style="position:absolute;left:5664;top:2394;width:345;height:671" coordorigin="5664,2394" coordsize="345,671" path="m5664,3064l6009,2394e" filled="false" stroked="true" strokeweight=".283pt" strokecolor="#6d6e71">
                <v:path arrowok="t"/>
              </v:shape>
            </v:group>
            <v:group style="position:absolute;left:5676;top:2396;width:349;height:679" coordorigin="5676,2396" coordsize="349,679">
              <v:shape style="position:absolute;left:5676;top:2396;width:349;height:679" coordorigin="5676,2396" coordsize="349,679" path="m5676,3075l6024,2396e" filled="false" stroked="true" strokeweight=".283pt" strokecolor="#6d6e71">
                <v:path arrowok="t"/>
              </v:shape>
            </v:group>
            <v:group style="position:absolute;left:5687;top:2400;width:353;height:686" coordorigin="5687,2400" coordsize="353,686">
              <v:shape style="position:absolute;left:5687;top:2400;width:353;height:686" coordorigin="5687,2400" coordsize="353,686" path="m5687,3086l6040,2400e" filled="false" stroked="true" strokeweight=".283pt" strokecolor="#6d6e71">
                <v:path arrowok="t"/>
              </v:shape>
            </v:group>
            <v:group style="position:absolute;left:5699;top:2403;width:356;height:693" coordorigin="5699,2403" coordsize="356,693">
              <v:shape style="position:absolute;left:5699;top:2403;width:356;height:693" coordorigin="5699,2403" coordsize="356,693" path="m5699,3096l6054,2403e" filled="false" stroked="true" strokeweight=".283pt" strokecolor="#6d6e71">
                <v:path arrowok="t"/>
              </v:shape>
            </v:group>
            <v:group style="position:absolute;left:5711;top:2408;width:359;height:698" coordorigin="5711,2408" coordsize="359,698">
              <v:shape style="position:absolute;left:5711;top:2408;width:359;height:698" coordorigin="5711,2408" coordsize="359,698" path="m5711,3105l6069,2408e" filled="false" stroked="true" strokeweight=".283pt" strokecolor="#6d6e71">
                <v:path arrowok="t"/>
              </v:shape>
            </v:group>
            <v:group style="position:absolute;left:5724;top:2413;width:361;height:702" coordorigin="5724,2413" coordsize="361,702">
              <v:shape style="position:absolute;left:5724;top:2413;width:361;height:702" coordorigin="5724,2413" coordsize="361,702" path="m5724,3114l6084,2413e" filled="false" stroked="true" strokeweight=".283pt" strokecolor="#6d6e71">
                <v:path arrowok="t"/>
              </v:shape>
              <v:shape style="position:absolute;left:5588;top:2500;width:705;height:534" type="#_x0000_t75" stroked="false">
                <v:imagedata r:id="rId46" o:title=""/>
              </v:shape>
            </v:group>
            <v:group style="position:absolute;left:5783;top:2909;width:439;height:175" coordorigin="5783,2909" coordsize="439,175">
              <v:shape style="position:absolute;left:5783;top:2909;width:439;height:175" coordorigin="5783,2909" coordsize="439,175" path="m6222,2909l6177,2980,6114,3035,6038,3071,5952,3084,5907,3080,5863,3070,5822,3054,5783,3031e" filled="false" stroked="true" strokeweight=".568pt" strokecolor="#231f20">
                <v:path arrowok="t"/>
              </v:shape>
            </v:group>
            <v:group style="position:absolute;left:5552;top:2390;width:796;height:796" coordorigin="5552,2390" coordsize="796,796">
              <v:shape style="position:absolute;left:5552;top:2390;width:796;height:796" coordorigin="5552,2390" coordsize="796,796" path="m5950,2390l6021,2396,6088,2414,6150,2444,6206,2483,6254,2531,6293,2586,6322,2648,6341,2716,6347,2787,6341,2859,6322,2926,6293,2988,6254,3043,6206,3091,6150,3130,6088,3160,6021,3178,5950,3185,5878,3178,5811,3160,5749,3130,5694,3091,5646,3043,5606,2988,5577,2926,5559,2859,5552,2787,5559,2716,5577,2648,5606,2586,5646,2531,5694,2483,5749,2444,5811,2414,5878,2396,5950,2390xe" filled="false" stroked="true" strokeweight=".567pt" strokecolor="#231f20">
                <v:path arrowok="t"/>
              </v:shape>
              <v:shape style="position:absolute;left:5825;top:3044;width:258;height:105" type="#_x0000_t75" stroked="false">
                <v:imagedata r:id="rId47" o:title=""/>
              </v:shape>
            </v:group>
            <w10:wrap type="topAndBottom"/>
          </v:group>
        </w:pict>
      </w:r>
      <w:r>
        <w:rPr/>
        <w:pict>
          <v:group style="position:absolute;margin-left:448.395996pt;margin-top:18.536961pt;width:46.65pt;height:46.65pt;mso-position-horizontal-relative:page;mso-position-vertical-relative:paragraph;z-index:2632;mso-wrap-distance-left:0;mso-wrap-distance-right:0" coordorigin="8968,371" coordsize="933,933">
            <v:group style="position:absolute;left:8974;top:377;width:921;height:921" coordorigin="8974,377" coordsize="921,921">
              <v:shape style="position:absolute;left:8974;top:377;width:921;height:921" coordorigin="8974,377" coordsize="921,921" path="m9434,377l9360,383,9289,400,9223,428,9162,466,9109,512,9063,565,9025,626,8997,692,8980,762,8974,837,8980,912,8997,983,9025,1049,9063,1109,9109,1163,9162,1209,9223,1246,9289,1274,9360,1291,9434,1297,9509,1291,9580,1274,9646,1246,9706,1209,9760,1163,9806,1109,9843,1049,9871,983,9889,912,9895,837,9889,762,9871,692,9843,626,9806,565,9760,512,9706,466,9646,428,9580,400,9509,383,9434,377xe" filled="true" fillcolor="#d1d3d4" stroked="false">
                <v:path arrowok="t"/>
                <v:fill type="solid"/>
              </v:shape>
            </v:group>
            <v:group style="position:absolute;left:8974;top:377;width:921;height:921" coordorigin="8974,377" coordsize="921,921">
              <v:shape style="position:absolute;left:8974;top:377;width:921;height:921" coordorigin="8974,377" coordsize="921,921" path="m9434,377l9509,383,9580,400,9646,428,9706,466,9760,512,9806,565,9843,626,9871,692,9889,762,9895,837,9889,912,9871,983,9843,1049,9806,1109,9760,1163,9706,1209,9646,1246,9580,1274,9509,1291,9434,1297,9360,1291,9289,1274,9223,1246,9162,1209,9109,1163,9063,1109,9025,1049,8997,983,8980,912,8974,837,8980,762,8997,692,9025,626,9063,565,9109,512,9162,466,9223,428,9289,400,9360,383,9434,377xe" filled="false" stroked="true" strokeweight=".425pt" strokecolor="#231f20">
                <v:path arrowok="t"/>
              </v:shape>
            </v:group>
            <v:group style="position:absolute;left:9187;top:410;width:419;height:816" coordorigin="9187,410" coordsize="419,816">
              <v:shape style="position:absolute;left:9187;top:410;width:419;height:816" coordorigin="9187,410" coordsize="419,816" path="m9187,1225l9606,410e" filled="false" stroked="true" strokeweight=".306pt" strokecolor="#6d6e71">
                <v:path arrowok="t"/>
              </v:shape>
            </v:group>
            <v:group style="position:absolute;left:8984;top:526;width:112;height:217" coordorigin="8984,526" coordsize="112,217">
              <v:shape style="position:absolute;left:8984;top:526;width:112;height:217" coordorigin="8984,526" coordsize="112,217" path="m8984,743l9095,526e" filled="false" stroked="true" strokeweight=".306pt" strokecolor="#6d6e71">
                <v:path arrowok="t"/>
              </v:shape>
            </v:group>
            <v:group style="position:absolute;left:8976;top:488;width:159;height:309" coordorigin="8976,488" coordsize="159,309">
              <v:shape style="position:absolute;left:8976;top:488;width:159;height:309" coordorigin="8976,488" coordsize="159,309" path="m8976,796l9134,488e" filled="false" stroked="true" strokeweight=".306pt" strokecolor="#6d6e71">
                <v:path arrowok="t"/>
              </v:shape>
            </v:group>
            <v:group style="position:absolute;left:8974;top:462;width:193;height:376" coordorigin="8974,462" coordsize="193,376">
              <v:shape style="position:absolute;left:8974;top:462;width:193;height:376" coordorigin="8974,462" coordsize="193,376" path="m8974,838l9167,462e" filled="false" stroked="true" strokeweight=".306pt" strokecolor="#6d6e71">
                <v:path arrowok="t"/>
              </v:shape>
            </v:group>
            <v:group style="position:absolute;left:8975;top:443;width:222;height:431" coordorigin="8975,443" coordsize="222,431">
              <v:shape style="position:absolute;left:8975;top:443;width:222;height:431" coordorigin="8975,443" coordsize="222,431" path="m8975,873l9196,443e" filled="false" stroked="true" strokeweight=".306pt" strokecolor="#6d6e71">
                <v:path arrowok="t"/>
              </v:shape>
            </v:group>
            <v:group style="position:absolute;left:8979;top:427;width:246;height:478" coordorigin="8979,427" coordsize="246,478">
              <v:shape style="position:absolute;left:8979;top:427;width:246;height:478" coordorigin="8979,427" coordsize="246,478" path="m8979,905l9224,427e" filled="false" stroked="true" strokeweight=".306pt" strokecolor="#6d6e71">
                <v:path arrowok="t"/>
              </v:shape>
            </v:group>
            <v:group style="position:absolute;left:8984;top:415;width:266;height:518" coordorigin="8984,415" coordsize="266,518">
              <v:shape style="position:absolute;left:8984;top:415;width:266;height:518" coordorigin="8984,415" coordsize="266,518" path="m8984,933l9250,415e" filled="false" stroked="true" strokeweight=".306pt" strokecolor="#6d6e71">
                <v:path arrowok="t"/>
              </v:shape>
            </v:group>
            <v:group style="position:absolute;left:8990;top:405;width:285;height:554" coordorigin="8990,405" coordsize="285,554">
              <v:shape style="position:absolute;left:8990;top:405;width:285;height:554" coordorigin="8990,405" coordsize="285,554" path="m8990,959l9275,405e" filled="false" stroked="true" strokeweight=".306pt" strokecolor="#6d6e71">
                <v:path arrowok="t"/>
              </v:shape>
            </v:group>
            <v:group style="position:absolute;left:8998;top:397;width:301;height:586" coordorigin="8998,397" coordsize="301,586">
              <v:shape style="position:absolute;left:8998;top:397;width:301;height:586" coordorigin="8998,397" coordsize="301,586" path="m8998,983l9298,397e" filled="false" stroked="true" strokeweight=".306pt" strokecolor="#6d6e71">
                <v:path arrowok="t"/>
              </v:shape>
            </v:group>
            <v:group style="position:absolute;left:9006;top:391;width:316;height:615" coordorigin="9006,391" coordsize="316,615">
              <v:shape style="position:absolute;left:9006;top:391;width:316;height:615" coordorigin="9006,391" coordsize="316,615" path="m9006,1005l9321,391e" filled="false" stroked="true" strokeweight=".306pt" strokecolor="#6d6e71">
                <v:path arrowok="t"/>
              </v:shape>
            </v:group>
            <v:group style="position:absolute;left:9014;top:386;width:329;height:641" coordorigin="9014,386" coordsize="329,641">
              <v:shape style="position:absolute;left:9014;top:386;width:329;height:641" coordorigin="9014,386" coordsize="329,641" path="m9014,1026l9343,386e" filled="false" stroked="true" strokeweight=".306pt" strokecolor="#6d6e71">
                <v:path arrowok="t"/>
              </v:shape>
            </v:group>
            <v:group style="position:absolute;left:9024;top:382;width:342;height:665" coordorigin="9024,382" coordsize="342,665">
              <v:shape style="position:absolute;left:9024;top:382;width:342;height:665" coordorigin="9024,382" coordsize="342,665" path="m9024,1046l9365,382e" filled="false" stroked="true" strokeweight=".306pt" strokecolor="#6d6e71">
                <v:path arrowok="t"/>
              </v:shape>
            </v:group>
            <v:group style="position:absolute;left:9034;top:379;width:352;height:686" coordorigin="9034,379" coordsize="352,686">
              <v:shape style="position:absolute;left:9034;top:379;width:352;height:686" coordorigin="9034,379" coordsize="352,686" path="m9034,1065l9386,379e" filled="false" stroked="true" strokeweight=".306pt" strokecolor="#6d6e71">
                <v:path arrowok="t"/>
              </v:shape>
            </v:group>
            <v:group style="position:absolute;left:9045;top:378;width:362;height:705" coordorigin="9045,378" coordsize="362,705">
              <v:shape style="position:absolute;left:9045;top:378;width:362;height:705" coordorigin="9045,378" coordsize="362,705" path="m9045,1082l9407,378e" filled="false" stroked="true" strokeweight=".306pt" strokecolor="#6d6e71">
                <v:path arrowok="t"/>
              </v:shape>
            </v:group>
            <v:group style="position:absolute;left:9056;top:377;width:371;height:723" coordorigin="9056,377" coordsize="371,723">
              <v:shape style="position:absolute;left:9056;top:377;width:371;height:723" coordorigin="9056,377" coordsize="371,723" path="m9056,1099l9427,377e" filled="false" stroked="true" strokeweight=".306pt" strokecolor="#6d6e71">
                <v:path arrowok="t"/>
              </v:shape>
            </v:group>
            <v:group style="position:absolute;left:9067;top:377;width:379;height:738" coordorigin="9067,377" coordsize="379,738">
              <v:shape style="position:absolute;left:9067;top:377;width:379;height:738" coordorigin="9067,377" coordsize="379,738" path="m9067,1115l9446,377e" filled="false" stroked="true" strokeweight=".306pt" strokecolor="#6d6e71">
                <v:path arrowok="t"/>
              </v:shape>
            </v:group>
            <v:group style="position:absolute;left:9079;top:378;width:387;height:752" coordorigin="9079,378" coordsize="387,752">
              <v:shape style="position:absolute;left:9079;top:378;width:387;height:752" coordorigin="9079,378" coordsize="387,752" path="m9079,1130l9465,378e" filled="false" stroked="true" strokeweight=".306pt" strokecolor="#6d6e71">
                <v:path arrowok="t"/>
              </v:shape>
            </v:group>
            <v:group style="position:absolute;left:9091;top:379;width:393;height:765" coordorigin="9091,379" coordsize="393,765">
              <v:shape style="position:absolute;left:9091;top:379;width:393;height:765" coordorigin="9091,379" coordsize="393,765" path="m9091,1144l9484,379e" filled="false" stroked="true" strokeweight=".306pt" strokecolor="#6d6e71">
                <v:path arrowok="t"/>
              </v:shape>
            </v:group>
            <v:group style="position:absolute;left:9104;top:382;width:399;height:776" coordorigin="9104,382" coordsize="399,776">
              <v:shape style="position:absolute;left:9104;top:382;width:399;height:776" coordorigin="9104,382" coordsize="399,776" path="m9104,1158l9502,382e" filled="false" stroked="true" strokeweight=".306pt" strokecolor="#6d6e71">
                <v:path arrowok="t"/>
              </v:shape>
            </v:group>
            <v:group style="position:absolute;left:9117;top:385;width:404;height:786" coordorigin="9117,385" coordsize="404,786">
              <v:shape style="position:absolute;left:9117;top:385;width:404;height:786" coordorigin="9117,385" coordsize="404,786" path="m9117,1171l9520,385e" filled="false" stroked="true" strokeweight=".306pt" strokecolor="#6d6e71">
                <v:path arrowok="t"/>
              </v:shape>
            </v:group>
            <v:group style="position:absolute;left:9130;top:389;width:408;height:795" coordorigin="9130,389" coordsize="408,795">
              <v:shape style="position:absolute;left:9130;top:389;width:408;height:795" coordorigin="9130,389" coordsize="408,795" path="m9130,1183l9538,389e" filled="false" stroked="true" strokeweight=".306pt" strokecolor="#6d6e71">
                <v:path arrowok="t"/>
              </v:shape>
            </v:group>
            <v:group style="position:absolute;left:9144;top:393;width:412;height:802" coordorigin="9144,393" coordsize="412,802">
              <v:shape style="position:absolute;left:9144;top:393;width:412;height:802" coordorigin="9144,393" coordsize="412,802" path="m9144,1194l9556,393e" filled="false" stroked="true" strokeweight=".306pt" strokecolor="#6d6e71">
                <v:path arrowok="t"/>
              </v:shape>
            </v:group>
            <v:group style="position:absolute;left:9158;top:398;width:415;height:808" coordorigin="9158,398" coordsize="415,808">
              <v:shape style="position:absolute;left:9158;top:398;width:415;height:808" coordorigin="9158,398" coordsize="415,808" path="m9158,1205l9573,398e" filled="false" stroked="true" strokeweight=".306pt" strokecolor="#6d6e71">
                <v:path arrowok="t"/>
              </v:shape>
            </v:group>
            <v:group style="position:absolute;left:9172;top:404;width:417;height:812" coordorigin="9172,404" coordsize="417,812">
              <v:shape style="position:absolute;left:9172;top:404;width:417;height:812" coordorigin="9172,404" coordsize="417,812" path="m9172,1215l9589,404e" filled="false" stroked="true" strokeweight=".306pt" strokecolor="#6d6e71">
                <v:path arrowok="t"/>
              </v:shape>
            </v:group>
            <v:group style="position:absolute;left:9024;top:521;width:293;height:412" coordorigin="9024,521" coordsize="293,412">
              <v:shape style="position:absolute;left:9024;top:521;width:293;height:412" coordorigin="9024,521" coordsize="293,412" path="m9064,860l9048,860,9040,864,9027,876,9024,884,9024,903,9090,933,9114,931,9136,927,9158,919,9180,909,9194,900,9130,900,9118,896,9090,873,9080,866,9076,864,9070,862,9064,860xe" filled="true" fillcolor="#231f20" stroked="false">
                <v:path arrowok="t"/>
                <v:fill type="solid"/>
              </v:shape>
              <v:shape style="position:absolute;left:9024;top:521;width:293;height:412" coordorigin="9024,521" coordsize="293,412" path="m9316,521l9159,521,9075,690,9093,691,9109,693,9163,722,9198,781,9202,815,9201,834,9172,889,9141,900,9194,900,9246,845,9268,783,9269,762,9268,745,9242,682,9190,642,9132,627,9150,590,9296,590,9316,521xe" filled="true" fillcolor="#231f20" stroked="false">
                <v:path arrowok="t"/>
                <v:fill type="solid"/>
              </v:shape>
            </v:group>
            <v:group style="position:absolute;left:9289;top:505;width:305;height:435" coordorigin="9289,505" coordsize="305,435">
              <v:shape style="position:absolute;left:9289;top:505;width:305;height:435" coordorigin="9289,505" coordsize="305,435" path="m9494,505l9422,528,9374,577,9329,650,9304,715,9291,786,9289,821,9290,837,9308,895,9358,936,9383,940,9398,939,9378,920,9371,917,9359,905,9356,897,9356,882,9371,804,9389,746,9417,660,9442,589,9474,532,9490,526,9554,526,9550,522,9537,514,9524,509,9510,506,9494,505xe" filled="true" fillcolor="#231f20" stroked="false">
                <v:path arrowok="t"/>
                <v:fill type="solid"/>
              </v:shape>
              <v:shape style="position:absolute;left:9289;top:505;width:305;height:435" coordorigin="9289,505" coordsize="305,435" path="m9554,526l9505,526,9512,529,9518,534,9524,540,9527,549,9527,560,9516,625,9488,717,9454,824,9433,881,9396,920,9453,920,9500,880,9540,823,9572,752,9590,675,9593,626,9592,612,9569,542,9560,531,9554,526xe" filled="true" fillcolor="#231f20" stroked="false">
                <v:path arrowok="t"/>
                <v:fill type="solid"/>
              </v:shape>
            </v:group>
            <v:group style="position:absolute;left:9056;top:968;width:63;height:74" coordorigin="9056,968" coordsize="63,74">
              <v:shape style="position:absolute;left:9056;top:968;width:63;height:74" coordorigin="9056,968" coordsize="63,74" path="m9099,968l9080,968,9071,971,9059,984,9056,994,9056,1016,9059,1025,9071,1038,9079,1041,9097,1041,9103,1039,9113,1032,9115,1029,9083,1029,9079,1027,9073,1020,9071,1013,9071,996,9073,990,9079,982,9084,980,9115,980,9115,979,9106,971,9099,968xe" filled="true" fillcolor="#231f20" stroked="false">
                <v:path arrowok="t"/>
                <v:fill type="solid"/>
              </v:shape>
              <v:shape style="position:absolute;left:9056;top:968;width:63;height:74" coordorigin="9056,968" coordsize="63,74" path="m9105,1014l9103,1019,9101,1023,9096,1028,9093,1029,9115,1029,9117,1026,9119,1018,9105,1014xe" filled="true" fillcolor="#231f20" stroked="false">
                <v:path arrowok="t"/>
                <v:fill type="solid"/>
              </v:shape>
              <v:shape style="position:absolute;left:9056;top:968;width:63;height:74" coordorigin="9056,968" coordsize="63,74" path="m9115,980l9093,980,9096,981,9102,986,9103,989,9104,992,9119,989,9117,983,9115,980xe" filled="true" fillcolor="#231f20" stroked="false">
                <v:path arrowok="t"/>
                <v:fill type="solid"/>
              </v:shape>
            </v:group>
            <v:group style="position:absolute;left:9131;top:969;width:55;height:71" coordorigin="9131,969" coordsize="55,71">
              <v:shape style="position:absolute;left:9131;top:969;width:55;height:71" coordorigin="9131,969" coordsize="55,71" path="m9185,969l9131,969,9131,1040,9186,1040,9186,1028,9146,1028,9146,1009,9182,1009,9182,997,9146,997,9146,981,9185,981,9185,969xe" filled="true" fillcolor="#231f20" stroked="false">
                <v:path arrowok="t"/>
                <v:fill type="solid"/>
              </v:shape>
            </v:group>
            <v:group style="position:absolute;left:9199;top:969;width:58;height:71" coordorigin="9199,969" coordsize="58,71">
              <v:shape style="position:absolute;left:9199;top:969;width:58;height:71" coordorigin="9199,969" coordsize="58,71" path="m9213,969l9199,969,9199,1040,9212,1040,9212,994,9229,994,9213,969xe" filled="true" fillcolor="#231f20" stroked="false">
                <v:path arrowok="t"/>
                <v:fill type="solid"/>
              </v:shape>
              <v:shape style="position:absolute;left:9199;top:969;width:58;height:71" coordorigin="9199,969" coordsize="58,71" path="m9229,994l9212,994,9242,1040,9256,1040,9256,1017,9243,1017,9229,994xe" filled="true" fillcolor="#231f20" stroked="false">
                <v:path arrowok="t"/>
                <v:fill type="solid"/>
              </v:shape>
              <v:shape style="position:absolute;left:9199;top:969;width:58;height:71" coordorigin="9199,969" coordsize="58,71" path="m9256,969l9243,969,9243,1017,9256,1017,9256,969xe" filled="true" fillcolor="#231f20" stroked="false">
                <v:path arrowok="t"/>
                <v:fill type="solid"/>
              </v:shape>
            </v:group>
            <v:group style="position:absolute;left:9267;top:969;width:58;height:71" coordorigin="9267,969" coordsize="58,71">
              <v:shape style="position:absolute;left:9267;top:969;width:58;height:71" coordorigin="9267,969" coordsize="58,71" path="m9303,981l9288,981,9288,1040,9303,1040,9303,981xe" filled="true" fillcolor="#231f20" stroked="false">
                <v:path arrowok="t"/>
                <v:fill type="solid"/>
              </v:shape>
              <v:shape style="position:absolute;left:9267;top:969;width:58;height:71" coordorigin="9267,969" coordsize="58,71" path="m9324,969l9267,969,9267,981,9324,981,9324,969xe" filled="true" fillcolor="#231f20" stroked="false">
                <v:path arrowok="t"/>
                <v:fill type="solid"/>
              </v:shape>
            </v:group>
            <v:group style="position:absolute;left:9319;top:969;width:73;height:71" coordorigin="9319,969" coordsize="73,71">
              <v:shape style="position:absolute;left:9319;top:969;width:73;height:71" coordorigin="9319,969" coordsize="73,71" path="m9362,969l9347,969,9319,1040,9334,1040,9340,1024,9385,1024,9380,1012,9345,1012,9354,986,9369,986,9362,969xe" filled="true" fillcolor="#231f20" stroked="false">
                <v:path arrowok="t"/>
                <v:fill type="solid"/>
              </v:shape>
              <v:shape style="position:absolute;left:9319;top:969;width:73;height:71" coordorigin="9319,969" coordsize="73,71" path="m9385,1024l9369,1024,9375,1040,9391,1040,9385,1024xe" filled="true" fillcolor="#231f20" stroked="false">
                <v:path arrowok="t"/>
                <v:fill type="solid"/>
              </v:shape>
              <v:shape style="position:absolute;left:9319;top:969;width:73;height:71" coordorigin="9319,969" coordsize="73,71" path="m9369,986l9354,986,9364,1012,9380,1012,9369,986xe" filled="true" fillcolor="#231f20" stroked="false">
                <v:path arrowok="t"/>
                <v:fill type="solid"/>
              </v:shape>
            </v:group>
            <v:group style="position:absolute;left:9384;top:969;width:68;height:71" coordorigin="9384,969" coordsize="68,71">
              <v:shape style="position:absolute;left:9384;top:969;width:68;height:71" coordorigin="9384,969" coordsize="68,71" path="m9400,969l9384,969,9410,1040,9425,1040,9432,1022,9418,1022,9400,969xe" filled="true" fillcolor="#231f20" stroked="false">
                <v:path arrowok="t"/>
                <v:fill type="solid"/>
              </v:shape>
              <v:shape style="position:absolute;left:9384;top:969;width:68;height:71" coordorigin="9384,969" coordsize="68,71" path="m9451,969l9436,969,9418,1022,9432,1022,9451,969xe" filled="true" fillcolor="#231f20" stroked="false">
                <v:path arrowok="t"/>
                <v:fill type="solid"/>
              </v:shape>
            </v:group>
            <v:group style="position:absolute;left:9456;top:968;width:71;height:74" coordorigin="9456,968" coordsize="71,74">
              <v:shape style="position:absolute;left:9456;top:968;width:71;height:74" coordorigin="9456,968" coordsize="71,74" path="m9502,968l9485,968,9480,969,9456,998,9456,1016,9459,1025,9472,1038,9480,1041,9502,1041,9510,1038,9519,1029,9485,1029,9480,1027,9473,1019,9471,1013,9471,996,9473,990,9480,982,9485,980,9519,980,9510,971,9502,968xe" filled="true" fillcolor="#231f20" stroked="false">
                <v:path arrowok="t"/>
                <v:fill type="solid"/>
              </v:shape>
              <v:shape style="position:absolute;left:9456;top:968;width:71;height:74" coordorigin="9456,968" coordsize="71,74" path="m9519,980l9497,980,9502,982,9509,990,9511,996,9511,1013,9509,1019,9502,1027,9497,1029,9519,1029,9523,1025,9526,1016,9526,993,9523,984,9519,980xe" filled="true" fillcolor="#231f20" stroked="false">
                <v:path arrowok="t"/>
                <v:fill type="solid"/>
              </v:shape>
            </v:group>
            <v:group style="position:absolute;left:9534;top:968;width:59;height:74" coordorigin="9534,968" coordsize="59,74">
              <v:shape style="position:absolute;left:9534;top:968;width:59;height:74" coordorigin="9534,968" coordsize="59,74" path="m9548,1016l9534,1017,9535,1025,9538,1031,9547,1039,9554,1041,9570,1041,9575,1040,9584,1037,9587,1034,9590,1029,9559,1029,9556,1028,9550,1024,9549,1020,9548,1016xe" filled="true" fillcolor="#231f20" stroked="false">
                <v:path arrowok="t"/>
                <v:fill type="solid"/>
              </v:shape>
              <v:shape style="position:absolute;left:9534;top:968;width:59;height:74" coordorigin="9534,968" coordsize="59,74" path="m9572,968l9557,968,9552,969,9536,993,9539,998,9546,1005,9552,1007,9566,1011,9569,1012,9574,1013,9575,1014,9577,1016,9578,1018,9578,1022,9577,1024,9572,1028,9568,1029,9590,1029,9591,1027,9592,1024,9593,1015,9592,1011,9559,994,9554,993,9551,990,9550,989,9550,985,9551,984,9555,981,9558,980,9589,980,9588,978,9579,970,9572,968xe" filled="true" fillcolor="#231f20" stroked="false">
                <v:path arrowok="t"/>
                <v:fill type="solid"/>
              </v:shape>
              <v:shape style="position:absolute;left:9534;top:968;width:59;height:74" coordorigin="9534,968" coordsize="59,74" path="m9589,980l9567,980,9570,981,9574,984,9575,987,9576,990,9590,990,9590,983,9589,980xe" filled="true" fillcolor="#231f20" stroked="false">
                <v:path arrowok="t"/>
                <v:fill type="solid"/>
              </v:shape>
            </v:group>
            <v:group style="position:absolute;left:9547;top:687;width:269;height:419" coordorigin="9547,687" coordsize="269,419">
              <v:shape style="position:absolute;left:9547;top:687;width:269;height:419" coordorigin="9547,687" coordsize="269,419" path="m9547,687l9652,743,9744,811,9798,886,9816,953,9803,1012,9766,1058,9713,1090,9651,1106e" filled="false" stroked="true" strokeweight=".613pt" strokecolor="#231f20">
                <v:path arrowok="t"/>
              </v:shape>
              <v:shape style="position:absolute;left:9388;top:509;width:444;height:614" type="#_x0000_t75" stroked="false">
                <v:imagedata r:id="rId48" o:title=""/>
              </v:shape>
            </v:group>
            <v:group style="position:absolute;left:9241;top:978;width:509;height:203" coordorigin="9241,978" coordsize="509,203">
              <v:shape style="position:absolute;left:9241;top:978;width:509;height:203" coordorigin="9241,978" coordsize="509,203" path="m9750,978l9710,1045,9656,1101,9591,1144,9517,1171,9436,1181,9385,1177,9334,1165,9286,1146,9241,1120e" filled="false" stroked="true" strokeweight=".541pt" strokecolor="#231f20">
                <v:path arrowok="t"/>
              </v:shape>
            </v:group>
            <v:group style="position:absolute;left:8974;top:377;width:921;height:921" coordorigin="8974,377" coordsize="921,921">
              <v:shape style="position:absolute;left:8974;top:377;width:921;height:921" coordorigin="8974,377" coordsize="921,921" path="m9434,377l9509,383,9580,400,9646,428,9706,466,9760,512,9806,565,9843,626,9871,692,9889,762,9895,837,9889,912,9871,983,9843,1049,9806,1109,9760,1163,9706,1209,9646,1246,9580,1274,9509,1291,9434,1297,9360,1291,9289,1274,9223,1246,9162,1209,9109,1163,9063,1109,9025,1049,8997,983,8980,912,8974,837,8980,762,8997,692,9025,626,9063,565,9109,512,9162,466,9223,428,9289,400,9360,383,9434,377xe" filled="false" stroked="true" strokeweight=".567pt" strokecolor="#231f20">
                <v:path arrowok="t"/>
              </v:shape>
              <v:shape style="position:absolute;left:9291;top:1136;width:297;height:119" type="#_x0000_t75" stroked="false">
                <v:imagedata r:id="rId49" o:title=""/>
              </v:shape>
            </v:group>
            <w10:wrap type="topAndBottom"/>
          </v:group>
        </w:pict>
      </w:r>
      <w:r>
        <w:rPr/>
        <w:pict>
          <v:group style="position:absolute;margin-left:499.285004pt;margin-top:18.536961pt;width:46.65pt;height:46.65pt;mso-position-horizontal-relative:page;mso-position-vertical-relative:paragraph;z-index:2656;mso-wrap-distance-left:0;mso-wrap-distance-right:0" coordorigin="9986,371" coordsize="933,933">
            <v:group style="position:absolute;left:9992;top:377;width:921;height:921" coordorigin="9992,377" coordsize="921,921">
              <v:shape style="position:absolute;left:9992;top:377;width:921;height:921" coordorigin="9992,377" coordsize="921,921" path="m10452,377l10377,383,10307,400,10240,428,10180,466,10127,512,10081,565,10043,626,10015,692,9998,762,9992,837,9998,912,10015,983,10043,1049,10081,1109,10127,1163,10180,1209,10240,1246,10307,1274,10377,1291,10452,1297,10527,1291,10597,1274,10664,1246,10724,1209,10777,1163,10824,1109,10861,1049,10889,983,10906,912,10912,837,10906,762,10889,692,10861,626,10824,565,10777,512,10724,466,10664,428,10597,400,10527,383,10452,377xe" filled="true" fillcolor="#d1d3d4" stroked="false">
                <v:path arrowok="t"/>
                <v:fill type="solid"/>
              </v:shape>
            </v:group>
            <v:group style="position:absolute;left:9992;top:377;width:921;height:921" coordorigin="9992,377" coordsize="921,921">
              <v:shape style="position:absolute;left:9992;top:377;width:921;height:921" coordorigin="9992,377" coordsize="921,921" path="m10452,377l10527,383,10597,400,10664,428,10724,466,10777,512,10824,565,10861,626,10889,692,10906,762,10912,837,10906,912,10889,983,10861,1049,10824,1109,10777,1163,10724,1209,10664,1246,10597,1274,10527,1291,10452,1297,10377,1291,10307,1274,10240,1246,10180,1209,10127,1163,10081,1109,10043,1049,10015,983,9998,912,9992,837,9998,762,10015,692,10043,626,10081,565,10127,512,10180,466,10240,428,10307,400,10377,383,10452,377xe" filled="false" stroked="true" strokeweight=".425pt" strokecolor="#231f20">
                <v:path arrowok="t"/>
              </v:shape>
            </v:group>
            <v:group style="position:absolute;left:10205;top:410;width:419;height:816" coordorigin="10205,410" coordsize="419,816">
              <v:shape style="position:absolute;left:10205;top:410;width:419;height:816" coordorigin="10205,410" coordsize="419,816" path="m10205,1225l10624,410e" filled="false" stroked="true" strokeweight=".306pt" strokecolor="#6d6e71">
                <v:path arrowok="t"/>
              </v:shape>
            </v:group>
            <v:group style="position:absolute;left:10001;top:526;width:112;height:217" coordorigin="10001,526" coordsize="112,217">
              <v:shape style="position:absolute;left:10001;top:526;width:112;height:217" coordorigin="10001,526" coordsize="112,217" path="m10001,743l10113,526e" filled="false" stroked="true" strokeweight=".306pt" strokecolor="#6d6e71">
                <v:path arrowok="t"/>
              </v:shape>
            </v:group>
            <v:group style="position:absolute;left:9994;top:488;width:159;height:309" coordorigin="9994,488" coordsize="159,309">
              <v:shape style="position:absolute;left:9994;top:488;width:159;height:309" coordorigin="9994,488" coordsize="159,309" path="m9994,796l10152,488e" filled="false" stroked="true" strokeweight=".306pt" strokecolor="#6d6e71">
                <v:path arrowok="t"/>
              </v:shape>
            </v:group>
            <v:group style="position:absolute;left:9992;top:462;width:193;height:376" coordorigin="9992,462" coordsize="193,376">
              <v:shape style="position:absolute;left:9992;top:462;width:193;height:376" coordorigin="9992,462" coordsize="193,376" path="m9992,838l10185,462e" filled="false" stroked="true" strokeweight=".306pt" strokecolor="#6d6e71">
                <v:path arrowok="t"/>
              </v:shape>
            </v:group>
            <v:group style="position:absolute;left:9993;top:443;width:222;height:431" coordorigin="9993,443" coordsize="222,431">
              <v:shape style="position:absolute;left:9993;top:443;width:222;height:431" coordorigin="9993,443" coordsize="222,431" path="m9993,873l10214,443e" filled="false" stroked="true" strokeweight=".306pt" strokecolor="#6d6e71">
                <v:path arrowok="t"/>
              </v:shape>
            </v:group>
            <v:group style="position:absolute;left:9997;top:427;width:246;height:478" coordorigin="9997,427" coordsize="246,478">
              <v:shape style="position:absolute;left:9997;top:427;width:246;height:478" coordorigin="9997,427" coordsize="246,478" path="m9997,905l10242,427e" filled="false" stroked="true" strokeweight=".306pt" strokecolor="#6d6e71">
                <v:path arrowok="t"/>
              </v:shape>
            </v:group>
            <v:group style="position:absolute;left:10002;top:415;width:266;height:518" coordorigin="10002,415" coordsize="266,518">
              <v:shape style="position:absolute;left:10002;top:415;width:266;height:518" coordorigin="10002,415" coordsize="266,518" path="m10002,933l10268,415e" filled="false" stroked="true" strokeweight=".306pt" strokecolor="#6d6e71">
                <v:path arrowok="t"/>
              </v:shape>
            </v:group>
            <v:group style="position:absolute;left:10008;top:405;width:285;height:554" coordorigin="10008,405" coordsize="285,554">
              <v:shape style="position:absolute;left:10008;top:405;width:285;height:554" coordorigin="10008,405" coordsize="285,554" path="m10008,959l10292,405e" filled="false" stroked="true" strokeweight=".306pt" strokecolor="#6d6e71">
                <v:path arrowok="t"/>
              </v:shape>
            </v:group>
            <v:group style="position:absolute;left:10015;top:397;width:301;height:586" coordorigin="10015,397" coordsize="301,586">
              <v:shape style="position:absolute;left:10015;top:397;width:301;height:586" coordorigin="10015,397" coordsize="301,586" path="m10015,983l10316,397e" filled="false" stroked="true" strokeweight=".306pt" strokecolor="#6d6e71">
                <v:path arrowok="t"/>
              </v:shape>
            </v:group>
            <v:group style="position:absolute;left:10023;top:391;width:316;height:615" coordorigin="10023,391" coordsize="316,615">
              <v:shape style="position:absolute;left:10023;top:391;width:316;height:615" coordorigin="10023,391" coordsize="316,615" path="m10023,1005l10339,391e" filled="false" stroked="true" strokeweight=".306pt" strokecolor="#6d6e71">
                <v:path arrowok="t"/>
              </v:shape>
            </v:group>
            <v:group style="position:absolute;left:10032;top:386;width:329;height:641" coordorigin="10032,386" coordsize="329,641">
              <v:shape style="position:absolute;left:10032;top:386;width:329;height:641" coordorigin="10032,386" coordsize="329,641" path="m10032,1026l10361,386e" filled="false" stroked="true" strokeweight=".306pt" strokecolor="#6d6e71">
                <v:path arrowok="t"/>
              </v:shape>
            </v:group>
            <v:group style="position:absolute;left:10042;top:382;width:342;height:665" coordorigin="10042,382" coordsize="342,665">
              <v:shape style="position:absolute;left:10042;top:382;width:342;height:665" coordorigin="10042,382" coordsize="342,665" path="m10042,1046l10383,382e" filled="false" stroked="true" strokeweight=".306pt" strokecolor="#6d6e71">
                <v:path arrowok="t"/>
              </v:shape>
            </v:group>
            <v:group style="position:absolute;left:10052;top:379;width:352;height:686" coordorigin="10052,379" coordsize="352,686">
              <v:shape style="position:absolute;left:10052;top:379;width:352;height:686" coordorigin="10052,379" coordsize="352,686" path="m10052,1065l10404,379e" filled="false" stroked="true" strokeweight=".306pt" strokecolor="#6d6e71">
                <v:path arrowok="t"/>
              </v:shape>
            </v:group>
            <v:group style="position:absolute;left:10062;top:378;width:362;height:705" coordorigin="10062,378" coordsize="362,705">
              <v:shape style="position:absolute;left:10062;top:378;width:362;height:705" coordorigin="10062,378" coordsize="362,705" path="m10062,1082l10424,378e" filled="false" stroked="true" strokeweight=".306pt" strokecolor="#6d6e71">
                <v:path arrowok="t"/>
              </v:shape>
            </v:group>
            <v:group style="position:absolute;left:10073;top:377;width:371;height:723" coordorigin="10073,377" coordsize="371,723">
              <v:shape style="position:absolute;left:10073;top:377;width:371;height:723" coordorigin="10073,377" coordsize="371,723" path="m10073,1099l10444,377e" filled="false" stroked="true" strokeweight=".306pt" strokecolor="#6d6e71">
                <v:path arrowok="t"/>
              </v:shape>
            </v:group>
            <v:group style="position:absolute;left:10085;top:377;width:379;height:738" coordorigin="10085,377" coordsize="379,738">
              <v:shape style="position:absolute;left:10085;top:377;width:379;height:738" coordorigin="10085,377" coordsize="379,738" path="m10085,1115l10464,377e" filled="false" stroked="true" strokeweight=".306pt" strokecolor="#6d6e71">
                <v:path arrowok="t"/>
              </v:shape>
            </v:group>
            <v:group style="position:absolute;left:10097;top:378;width:387;height:752" coordorigin="10097,378" coordsize="387,752">
              <v:shape style="position:absolute;left:10097;top:378;width:387;height:752" coordorigin="10097,378" coordsize="387,752" path="m10097,1130l10483,378e" filled="false" stroked="true" strokeweight=".306pt" strokecolor="#6d6e71">
                <v:path arrowok="t"/>
              </v:shape>
            </v:group>
            <v:group style="position:absolute;left:10109;top:379;width:393;height:765" coordorigin="10109,379" coordsize="393,765">
              <v:shape style="position:absolute;left:10109;top:379;width:393;height:765" coordorigin="10109,379" coordsize="393,765" path="m10109,1144l10502,379e" filled="false" stroked="true" strokeweight=".306pt" strokecolor="#6d6e71">
                <v:path arrowok="t"/>
              </v:shape>
            </v:group>
            <v:group style="position:absolute;left:10122;top:382;width:399;height:776" coordorigin="10122,382" coordsize="399,776">
              <v:shape style="position:absolute;left:10122;top:382;width:399;height:776" coordorigin="10122,382" coordsize="399,776" path="m10122,1158l10520,382e" filled="false" stroked="true" strokeweight=".306pt" strokecolor="#6d6e71">
                <v:path arrowok="t"/>
              </v:shape>
            </v:group>
            <v:group style="position:absolute;left:10135;top:385;width:404;height:786" coordorigin="10135,385" coordsize="404,786">
              <v:shape style="position:absolute;left:10135;top:385;width:404;height:786" coordorigin="10135,385" coordsize="404,786" path="m10135,1171l10538,385e" filled="false" stroked="true" strokeweight=".306pt" strokecolor="#6d6e71">
                <v:path arrowok="t"/>
              </v:shape>
            </v:group>
            <v:group style="position:absolute;left:10148;top:389;width:408;height:795" coordorigin="10148,389" coordsize="408,795">
              <v:shape style="position:absolute;left:10148;top:389;width:408;height:795" coordorigin="10148,389" coordsize="408,795" path="m10148,1183l10556,389e" filled="false" stroked="true" strokeweight=".306pt" strokecolor="#6d6e71">
                <v:path arrowok="t"/>
              </v:shape>
            </v:group>
            <v:group style="position:absolute;left:10162;top:393;width:412;height:802" coordorigin="10162,393" coordsize="412,802">
              <v:shape style="position:absolute;left:10162;top:393;width:412;height:802" coordorigin="10162,393" coordsize="412,802" path="m10162,1194l10573,393e" filled="false" stroked="true" strokeweight=".306pt" strokecolor="#6d6e71">
                <v:path arrowok="t"/>
              </v:shape>
            </v:group>
            <v:group style="position:absolute;left:10176;top:398;width:415;height:808" coordorigin="10176,398" coordsize="415,808">
              <v:shape style="position:absolute;left:10176;top:398;width:415;height:808" coordorigin="10176,398" coordsize="415,808" path="m10176,1205l10590,398e" filled="false" stroked="true" strokeweight=".306pt" strokecolor="#6d6e71">
                <v:path arrowok="t"/>
              </v:shape>
            </v:group>
            <v:group style="position:absolute;left:10190;top:404;width:417;height:812" coordorigin="10190,404" coordsize="417,812">
              <v:shape style="position:absolute;left:10190;top:404;width:417;height:812" coordorigin="10190,404" coordsize="417,812" path="m10190,1215l10607,404e" filled="false" stroked="true" strokeweight=".306pt" strokecolor="#6d6e71">
                <v:path arrowok="t"/>
              </v:shape>
            </v:group>
            <v:group style="position:absolute;left:10042;top:521;width:293;height:412" coordorigin="10042,521" coordsize="293,412">
              <v:shape style="position:absolute;left:10042;top:521;width:293;height:412" coordorigin="10042,521" coordsize="293,412" path="m10082,860l10066,860,10058,864,10045,876,10042,884,10042,903,10108,933,10131,931,10154,927,10176,919,10198,909,10212,900,10148,900,10136,896,10108,873,10097,866,10094,864,10088,862,10082,860xe" filled="true" fillcolor="#231f20" stroked="false">
                <v:path arrowok="t"/>
                <v:fill type="solid"/>
              </v:shape>
              <v:shape style="position:absolute;left:10042;top:521;width:293;height:412" coordorigin="10042,521" coordsize="293,412" path="m10334,521l10177,521,10093,690,10111,691,10127,693,10181,722,10215,781,10220,815,10219,834,10190,889,10159,900,10212,900,10263,845,10286,783,10287,762,10286,745,10260,682,10207,642,10150,627,10168,590,10314,590,10334,521xe" filled="true" fillcolor="#231f20" stroked="false">
                <v:path arrowok="t"/>
                <v:fill type="solid"/>
              </v:shape>
            </v:group>
            <v:group style="position:absolute;left:10307;top:505;width:305;height:435" coordorigin="10307,505" coordsize="305,435">
              <v:shape style="position:absolute;left:10307;top:505;width:305;height:435" coordorigin="10307,505" coordsize="305,435" path="m10512,505l10440,528,10392,577,10347,650,10322,715,10308,786,10307,821,10307,837,10326,895,10376,936,10401,940,10415,939,10396,920,10389,917,10377,905,10374,897,10374,882,10389,804,10407,746,10434,660,10459,589,10492,532,10507,526,10571,526,10567,522,10555,514,10542,509,10527,506,10512,505xe" filled="true" fillcolor="#231f20" stroked="false">
                <v:path arrowok="t"/>
                <v:fill type="solid"/>
              </v:shape>
              <v:shape style="position:absolute;left:10307;top:505;width:305;height:435" coordorigin="10307,505" coordsize="305,435" path="m10571,526l10523,526,10530,529,10536,534,10542,540,10545,549,10544,560,10534,625,10506,717,10471,824,10451,881,10414,920,10471,920,10518,880,10558,823,10589,752,10607,675,10611,626,10610,612,10587,542,10578,531,10571,526xe" filled="true" fillcolor="#231f20" stroked="false">
                <v:path arrowok="t"/>
                <v:fill type="solid"/>
              </v:shape>
            </v:group>
            <v:group style="position:absolute;left:10074;top:968;width:63;height:74" coordorigin="10074,968" coordsize="63,74">
              <v:shape style="position:absolute;left:10074;top:968;width:63;height:74" coordorigin="10074,968" coordsize="63,74" path="m10116,968l10097,968,10089,971,10077,984,10074,994,10074,1016,10077,1025,10089,1038,10097,1041,10114,1041,10121,1039,10131,1032,10133,1029,10101,1029,10097,1027,10090,1020,10089,1013,10089,996,10090,990,10097,982,10101,980,10133,980,10132,979,10124,971,10116,968xe" filled="true" fillcolor="#231f20" stroked="false">
                <v:path arrowok="t"/>
                <v:fill type="solid"/>
              </v:shape>
              <v:shape style="position:absolute;left:10074;top:968;width:63;height:74" coordorigin="10074,968" coordsize="63,74" path="m10122,1014l10121,1019,10119,1023,10114,1028,10110,1029,10133,1029,10134,1026,10137,1018,10122,1014xe" filled="true" fillcolor="#231f20" stroked="false">
                <v:path arrowok="t"/>
                <v:fill type="solid"/>
              </v:shape>
              <v:shape style="position:absolute;left:10074;top:968;width:63;height:74" coordorigin="10074,968" coordsize="63,74" path="m10133,980l10111,980,10114,981,10119,986,10121,989,10122,992,10136,989,10135,983,10133,980xe" filled="true" fillcolor="#231f20" stroked="false">
                <v:path arrowok="t"/>
                <v:fill type="solid"/>
              </v:shape>
            </v:group>
            <v:group style="position:absolute;left:10149;top:969;width:55;height:71" coordorigin="10149,969" coordsize="55,71">
              <v:shape style="position:absolute;left:10149;top:969;width:55;height:71" coordorigin="10149,969" coordsize="55,71" path="m10203,969l10149,969,10149,1040,10204,1040,10204,1028,10164,1028,10164,1009,10200,1009,10200,997,10164,997,10164,981,10203,981,10203,969xe" filled="true" fillcolor="#231f20" stroked="false">
                <v:path arrowok="t"/>
                <v:fill type="solid"/>
              </v:shape>
            </v:group>
            <v:group style="position:absolute;left:10217;top:969;width:58;height:71" coordorigin="10217,969" coordsize="58,71">
              <v:shape style="position:absolute;left:10217;top:969;width:58;height:71" coordorigin="10217,969" coordsize="58,71" path="m10231,969l10217,969,10217,1040,10230,1040,10230,994,10246,994,10231,969xe" filled="true" fillcolor="#231f20" stroked="false">
                <v:path arrowok="t"/>
                <v:fill type="solid"/>
              </v:shape>
              <v:shape style="position:absolute;left:10217;top:969;width:58;height:71" coordorigin="10217,969" coordsize="58,71" path="m10246,994l10230,994,10259,1040,10274,1040,10274,1017,10261,1017,10246,994xe" filled="true" fillcolor="#231f20" stroked="false">
                <v:path arrowok="t"/>
                <v:fill type="solid"/>
              </v:shape>
              <v:shape style="position:absolute;left:10217;top:969;width:58;height:71" coordorigin="10217,969" coordsize="58,71" path="m10274,969l10261,969,10261,1017,10274,1017,10274,969xe" filled="true" fillcolor="#231f20" stroked="false">
                <v:path arrowok="t"/>
                <v:fill type="solid"/>
              </v:shape>
            </v:group>
            <v:group style="position:absolute;left:10284;top:969;width:58;height:71" coordorigin="10284,969" coordsize="58,71">
              <v:shape style="position:absolute;left:10284;top:969;width:58;height:71" coordorigin="10284,969" coordsize="58,71" path="m10320,981l10306,981,10306,1040,10320,1040,10320,981xe" filled="true" fillcolor="#231f20" stroked="false">
                <v:path arrowok="t"/>
                <v:fill type="solid"/>
              </v:shape>
              <v:shape style="position:absolute;left:10284;top:969;width:58;height:71" coordorigin="10284,969" coordsize="58,71" path="m10342,969l10284,969,10284,981,10342,981,10342,969xe" filled="true" fillcolor="#231f20" stroked="false">
                <v:path arrowok="t"/>
                <v:fill type="solid"/>
              </v:shape>
            </v:group>
            <v:group style="position:absolute;left:10336;top:969;width:73;height:71" coordorigin="10336,969" coordsize="73,71">
              <v:shape style="position:absolute;left:10336;top:969;width:73;height:71" coordorigin="10336,969" coordsize="73,71" path="m10380,969l10365,969,10336,1040,10352,1040,10358,1024,10402,1024,10398,1012,10362,1012,10372,986,10387,986,10380,969xe" filled="true" fillcolor="#231f20" stroked="false">
                <v:path arrowok="t"/>
                <v:fill type="solid"/>
              </v:shape>
              <v:shape style="position:absolute;left:10336;top:969;width:73;height:71" coordorigin="10336,969" coordsize="73,71" path="m10402,1024l10387,1024,10393,1040,10409,1040,10402,1024xe" filled="true" fillcolor="#231f20" stroked="false">
                <v:path arrowok="t"/>
                <v:fill type="solid"/>
              </v:shape>
              <v:shape style="position:absolute;left:10336;top:969;width:73;height:71" coordorigin="10336,969" coordsize="73,71" path="m10387,986l10372,986,10382,1012,10398,1012,10387,986xe" filled="true" fillcolor="#231f20" stroked="false">
                <v:path arrowok="t"/>
                <v:fill type="solid"/>
              </v:shape>
            </v:group>
            <v:group style="position:absolute;left:10402;top:969;width:68;height:71" coordorigin="10402,969" coordsize="68,71">
              <v:shape style="position:absolute;left:10402;top:969;width:68;height:71" coordorigin="10402,969" coordsize="68,71" path="m10418,969l10402,969,10428,1040,10443,1040,10450,1022,10436,1022,10418,969xe" filled="true" fillcolor="#231f20" stroked="false">
                <v:path arrowok="t"/>
                <v:fill type="solid"/>
              </v:shape>
              <v:shape style="position:absolute;left:10402;top:969;width:68;height:71" coordorigin="10402,969" coordsize="68,71" path="m10469,969l10454,969,10436,1022,10450,1022,10469,969xe" filled="true" fillcolor="#231f20" stroked="false">
                <v:path arrowok="t"/>
                <v:fill type="solid"/>
              </v:shape>
            </v:group>
            <v:group style="position:absolute;left:10474;top:968;width:71;height:74" coordorigin="10474,968" coordsize="71,74">
              <v:shape style="position:absolute;left:10474;top:968;width:71;height:74" coordorigin="10474,968" coordsize="71,74" path="m10519,968l10503,968,10498,969,10474,998,10474,1016,10477,1025,10490,1038,10498,1041,10519,1041,10528,1038,10537,1029,10503,1029,10498,1027,10491,1019,10489,1013,10489,996,10491,990,10498,982,10503,980,10537,980,10528,971,10519,968xe" filled="true" fillcolor="#231f20" stroked="false">
                <v:path arrowok="t"/>
                <v:fill type="solid"/>
              </v:shape>
              <v:shape style="position:absolute;left:10474;top:968;width:71;height:74" coordorigin="10474,968" coordsize="71,74" path="m10537,980l10515,980,10520,982,10527,990,10529,996,10529,1013,10527,1019,10519,1027,10515,1029,10537,1029,10541,1025,10544,1016,10544,993,10541,984,10537,980xe" filled="true" fillcolor="#231f20" stroked="false">
                <v:path arrowok="t"/>
                <v:fill type="solid"/>
              </v:shape>
            </v:group>
            <v:group style="position:absolute;left:10552;top:968;width:59;height:74" coordorigin="10552,968" coordsize="59,74">
              <v:shape style="position:absolute;left:10552;top:968;width:59;height:74" coordorigin="10552,968" coordsize="59,74" path="m10566,1016l10552,1017,10552,1025,10555,1031,10565,1039,10572,1041,10588,1041,10593,1040,10601,1037,10605,1034,10608,1029,10577,1029,10574,1028,10568,1024,10567,1020,10566,1016xe" filled="true" fillcolor="#231f20" stroked="false">
                <v:path arrowok="t"/>
                <v:fill type="solid"/>
              </v:shape>
              <v:shape style="position:absolute;left:10552;top:968;width:59;height:74" coordorigin="10552,968" coordsize="59,74" path="m10590,968l10575,968,10570,969,10554,993,10556,998,10564,1005,10569,1007,10583,1011,10587,1012,10591,1013,10593,1014,10595,1016,10596,1018,10596,1022,10595,1024,10590,1028,10586,1029,10608,1029,10609,1027,10610,1024,10610,1015,10609,1011,10577,994,10572,993,10569,990,10568,989,10568,985,10569,984,10573,981,10576,980,10607,980,10606,978,10596,970,10590,968xe" filled="true" fillcolor="#231f20" stroked="false">
                <v:path arrowok="t"/>
                <v:fill type="solid"/>
              </v:shape>
              <v:shape style="position:absolute;left:10552;top:968;width:59;height:74" coordorigin="10552,968" coordsize="59,74" path="m10607,980l10585,980,10588,981,10592,984,10593,987,10594,990,10608,990,10608,983,10607,980xe" filled="true" fillcolor="#231f20" stroked="false">
                <v:path arrowok="t"/>
                <v:fill type="solid"/>
              </v:shape>
            </v:group>
            <v:group style="position:absolute;left:10565;top:687;width:269;height:419" coordorigin="10565,687" coordsize="269,419">
              <v:shape style="position:absolute;left:10565;top:687;width:269;height:419" coordorigin="10565,687" coordsize="269,419" path="m10565,687l10669,743,10762,811,10816,886,10833,953,10821,1012,10784,1058,10731,1090,10668,1106e" filled="false" stroked="true" strokeweight=".613pt" strokecolor="#231f20">
                <v:path arrowok="t"/>
              </v:shape>
              <v:shape style="position:absolute;left:10406;top:509;width:444;height:614" type="#_x0000_t75" stroked="false">
                <v:imagedata r:id="rId50" o:title=""/>
              </v:shape>
            </v:group>
            <v:group style="position:absolute;left:10259;top:978;width:509;height:203" coordorigin="10259,978" coordsize="509,203">
              <v:shape style="position:absolute;left:10259;top:978;width:509;height:203" coordorigin="10259,978" coordsize="509,203" path="m10767,978l10727,1045,10674,1101,10609,1144,10535,1171,10454,1181,10402,1177,10352,1165,10304,1146,10259,1120e" filled="false" stroked="true" strokeweight=".541pt" strokecolor="#231f20">
                <v:path arrowok="t"/>
              </v:shape>
            </v:group>
            <v:group style="position:absolute;left:9992;top:377;width:921;height:921" coordorigin="9992,377" coordsize="921,921">
              <v:shape style="position:absolute;left:9992;top:377;width:921;height:921" coordorigin="9992,377" coordsize="921,921" path="m10452,377l10527,383,10597,400,10664,428,10724,466,10777,512,10824,565,10861,626,10889,692,10906,762,10912,837,10906,912,10889,983,10861,1049,10824,1109,10777,1163,10724,1209,10664,1246,10597,1274,10527,1291,10452,1297,10377,1291,10307,1274,10240,1246,10180,1209,10127,1163,10081,1109,10043,1049,10015,983,9998,912,9992,837,9998,762,10015,692,10043,626,10081,565,10127,512,10180,466,10240,428,10307,400,10377,383,10452,377xe" filled="false" stroked="true" strokeweight=".567pt" strokecolor="#231f20">
                <v:path arrowok="t"/>
              </v:shape>
              <v:shape style="position:absolute;left:10309;top:1136;width:297;height:119" type="#_x0000_t75" stroked="false">
                <v:imagedata r:id="rId51" o:title=""/>
              </v:shape>
            </v:group>
            <w10:wrap type="topAndBottom"/>
          </v:group>
        </w:pict>
      </w:r>
    </w:p>
    <w:p>
      <w:pPr>
        <w:spacing w:line="240" w:lineRule="auto" w:before="6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72"/>
        <w:ind w:right="0"/>
        <w:jc w:val="left"/>
      </w:pPr>
      <w:r>
        <w:rPr/>
        <w:pict>
          <v:group style="position:absolute;margin-left:53.4734pt;margin-top:-100.215134pt;width:46.65pt;height:46.65pt;mso-position-horizontal-relative:page;mso-position-vertical-relative:paragraph;z-index:-53416" coordorigin="1069,-2004" coordsize="933,933">
            <v:group style="position:absolute;left:1075;top:-1998;width:921;height:921" coordorigin="1075,-1998" coordsize="921,921">
              <v:shape style="position:absolute;left:1075;top:-1998;width:921;height:921" coordorigin="1075,-1998" coordsize="921,921" path="m1536,-1998l1461,-1992,1390,-1975,1324,-1947,1264,-1909,1210,-1863,1164,-1810,1127,-1750,1099,-1683,1081,-1613,1075,-1538,1081,-1463,1099,-1393,1127,-1326,1164,-1266,1210,-1213,1264,-1166,1324,-1129,1390,-1101,1461,-1084,1536,-1078,1610,-1084,1681,-1101,1747,-1129,1808,-1166,1861,-1213,1907,-1266,1945,-1326,1973,-1393,1990,-1463,1996,-1538,1990,-1613,1973,-1683,1945,-1750,1907,-1810,1861,-1863,1808,-1909,1747,-1947,1681,-1975,1610,-1992,1536,-1998xe" filled="true" fillcolor="#d1d3d4" stroked="false">
                <v:path arrowok="t"/>
                <v:fill type="solid"/>
              </v:shape>
            </v:group>
            <v:group style="position:absolute;left:1075;top:-1998;width:921;height:921" coordorigin="1075,-1998" coordsize="921,921">
              <v:shape style="position:absolute;left:1075;top:-1998;width:921;height:921" coordorigin="1075,-1998" coordsize="921,921" path="m1536,-1998l1610,-1992,1681,-1975,1747,-1947,1808,-1909,1861,-1863,1907,-1810,1945,-1750,1973,-1683,1990,-1613,1996,-1538,1990,-1463,1973,-1393,1945,-1326,1907,-1266,1861,-1213,1808,-1166,1747,-1129,1681,-1101,1610,-1084,1536,-1078,1461,-1084,1390,-1101,1324,-1129,1264,-1166,1210,-1213,1164,-1266,1127,-1326,1099,-1393,1081,-1463,1075,-1538,1081,-1613,1099,-1683,1127,-1750,1164,-1810,1210,-1863,1264,-1909,1324,-1947,1390,-1975,1461,-1992,1536,-1998xe" filled="false" stroked="true" strokeweight=".425pt" strokecolor="#231f20">
                <v:path arrowok="t"/>
              </v:shape>
            </v:group>
            <v:group style="position:absolute;left:1288;top:-1965;width:419;height:816" coordorigin="1288,-1965" coordsize="419,816">
              <v:shape style="position:absolute;left:1288;top:-1965;width:419;height:816" coordorigin="1288,-1965" coordsize="419,816" path="m1288,-1150l1707,-1965e" filled="false" stroked="true" strokeweight=".306pt" strokecolor="#6d6e71">
                <v:path arrowok="t"/>
              </v:shape>
            </v:group>
            <v:group style="position:absolute;left:1085;top:-1849;width:112;height:217" coordorigin="1085,-1849" coordsize="112,217">
              <v:shape style="position:absolute;left:1085;top:-1849;width:112;height:217" coordorigin="1085,-1849" coordsize="112,217" path="m1085,-1632l1196,-1849e" filled="false" stroked="true" strokeweight=".306pt" strokecolor="#6d6e71">
                <v:path arrowok="t"/>
              </v:shape>
            </v:group>
            <v:group style="position:absolute;left:1077;top:-1887;width:159;height:309" coordorigin="1077,-1887" coordsize="159,309">
              <v:shape style="position:absolute;left:1077;top:-1887;width:159;height:309" coordorigin="1077,-1887" coordsize="159,309" path="m1077,-1579l1235,-1887e" filled="false" stroked="true" strokeweight=".306pt" strokecolor="#6d6e71">
                <v:path arrowok="t"/>
              </v:shape>
            </v:group>
            <v:group style="position:absolute;left:1075;top:-1913;width:193;height:376" coordorigin="1075,-1913" coordsize="193,376">
              <v:shape style="position:absolute;left:1075;top:-1913;width:193;height:376" coordorigin="1075,-1913" coordsize="193,376" path="m1075,-1537l1268,-1913e" filled="false" stroked="true" strokeweight=".306pt" strokecolor="#6d6e71">
                <v:path arrowok="t"/>
              </v:shape>
            </v:group>
            <v:group style="position:absolute;left:1077;top:-1932;width:222;height:431" coordorigin="1077,-1932" coordsize="222,431">
              <v:shape style="position:absolute;left:1077;top:-1932;width:222;height:431" coordorigin="1077,-1932" coordsize="222,431" path="m1077,-1502l1298,-1932e" filled="false" stroked="true" strokeweight=".306pt" strokecolor="#6d6e71">
                <v:path arrowok="t"/>
              </v:shape>
            </v:group>
            <v:group style="position:absolute;left:1080;top:-1948;width:246;height:478" coordorigin="1080,-1948" coordsize="246,478">
              <v:shape style="position:absolute;left:1080;top:-1948;width:246;height:478" coordorigin="1080,-1948" coordsize="246,478" path="m1080,-1470l1326,-1948e" filled="false" stroked="true" strokeweight=".306pt" strokecolor="#6d6e71">
                <v:path arrowok="t"/>
              </v:shape>
            </v:group>
            <v:group style="position:absolute;left:1086;top:-1960;width:266;height:518" coordorigin="1086,-1960" coordsize="266,518">
              <v:shape style="position:absolute;left:1086;top:-1960;width:266;height:518" coordorigin="1086,-1960" coordsize="266,518" path="m1086,-1442l1351,-1960e" filled="false" stroked="true" strokeweight=".306pt" strokecolor="#6d6e71">
                <v:path arrowok="t"/>
              </v:shape>
            </v:group>
            <v:group style="position:absolute;left:1092;top:-1970;width:285;height:554" coordorigin="1092,-1970" coordsize="285,554">
              <v:shape style="position:absolute;left:1092;top:-1970;width:285;height:554" coordorigin="1092,-1970" coordsize="285,554" path="m1092,-1416l1376,-1970e" filled="false" stroked="true" strokeweight=".306pt" strokecolor="#6d6e71">
                <v:path arrowok="t"/>
              </v:shape>
            </v:group>
            <v:group style="position:absolute;left:1099;top:-1978;width:301;height:586" coordorigin="1099,-1978" coordsize="301,586">
              <v:shape style="position:absolute;left:1099;top:-1978;width:301;height:586" coordorigin="1099,-1978" coordsize="301,586" path="m1099,-1392l1400,-1978e" filled="false" stroked="true" strokeweight=".306pt" strokecolor="#6d6e71">
                <v:path arrowok="t"/>
              </v:shape>
            </v:group>
            <v:group style="position:absolute;left:1107;top:-1984;width:316;height:615" coordorigin="1107,-1984" coordsize="316,615">
              <v:shape style="position:absolute;left:1107;top:-1984;width:316;height:615" coordorigin="1107,-1984" coordsize="316,615" path="m1107,-1370l1423,-1984e" filled="false" stroked="true" strokeweight=".306pt" strokecolor="#6d6e71">
                <v:path arrowok="t"/>
              </v:shape>
            </v:group>
            <v:group style="position:absolute;left:1116;top:-1989;width:329;height:641" coordorigin="1116,-1989" coordsize="329,641">
              <v:shape style="position:absolute;left:1116;top:-1989;width:329;height:641" coordorigin="1116,-1989" coordsize="329,641" path="m1116,-1349l1445,-1989e" filled="false" stroked="true" strokeweight=".306pt" strokecolor="#6d6e71">
                <v:path arrowok="t"/>
              </v:shape>
            </v:group>
            <v:group style="position:absolute;left:1126;top:-1993;width:342;height:665" coordorigin="1126,-1993" coordsize="342,665">
              <v:shape style="position:absolute;left:1126;top:-1993;width:342;height:665" coordorigin="1126,-1993" coordsize="342,665" path="m1126,-1329l1467,-1993e" filled="false" stroked="true" strokeweight=".306pt" strokecolor="#6d6e71">
                <v:path arrowok="t"/>
              </v:shape>
            </v:group>
            <v:group style="position:absolute;left:1136;top:-1996;width:352;height:686" coordorigin="1136,-1996" coordsize="352,686">
              <v:shape style="position:absolute;left:1136;top:-1996;width:352;height:686" coordorigin="1136,-1996" coordsize="352,686" path="m1136,-1310l1488,-1996e" filled="false" stroked="true" strokeweight=".306pt" strokecolor="#6d6e71">
                <v:path arrowok="t"/>
              </v:shape>
            </v:group>
            <v:group style="position:absolute;left:1146;top:-1997;width:362;height:705" coordorigin="1146,-1997" coordsize="362,705">
              <v:shape style="position:absolute;left:1146;top:-1997;width:362;height:705" coordorigin="1146,-1997" coordsize="362,705" path="m1146,-1293l1508,-1997e" filled="false" stroked="true" strokeweight=".306pt" strokecolor="#6d6e71">
                <v:path arrowok="t"/>
              </v:shape>
            </v:group>
            <v:group style="position:absolute;left:1157;top:-1998;width:371;height:723" coordorigin="1157,-1998" coordsize="371,723">
              <v:shape style="position:absolute;left:1157;top:-1998;width:371;height:723" coordorigin="1157,-1998" coordsize="371,723" path="m1157,-1276l1528,-1998e" filled="false" stroked="true" strokeweight=".306pt" strokecolor="#6d6e71">
                <v:path arrowok="t"/>
              </v:shape>
            </v:group>
            <v:group style="position:absolute;left:1169;top:-1998;width:379;height:738" coordorigin="1169,-1998" coordsize="379,738">
              <v:shape style="position:absolute;left:1169;top:-1998;width:379;height:738" coordorigin="1169,-1998" coordsize="379,738" path="m1169,-1260l1548,-1998e" filled="false" stroked="true" strokeweight=".306pt" strokecolor="#6d6e71">
                <v:path arrowok="t"/>
              </v:shape>
            </v:group>
            <v:group style="position:absolute;left:1181;top:-1997;width:387;height:752" coordorigin="1181,-1997" coordsize="387,752">
              <v:shape style="position:absolute;left:1181;top:-1997;width:387;height:752" coordorigin="1181,-1997" coordsize="387,752" path="m1181,-1245l1567,-1997e" filled="false" stroked="true" strokeweight=".306pt" strokecolor="#6d6e71">
                <v:path arrowok="t"/>
              </v:shape>
            </v:group>
            <v:group style="position:absolute;left:1193;top:-1996;width:393;height:765" coordorigin="1193,-1996" coordsize="393,765">
              <v:shape style="position:absolute;left:1193;top:-1996;width:393;height:765" coordorigin="1193,-1996" coordsize="393,765" path="m1193,-1231l1586,-1996e" filled="false" stroked="true" strokeweight=".306pt" strokecolor="#6d6e71">
                <v:path arrowok="t"/>
              </v:shape>
            </v:group>
            <v:group style="position:absolute;left:1206;top:-1993;width:399;height:776" coordorigin="1206,-1993" coordsize="399,776">
              <v:shape style="position:absolute;left:1206;top:-1993;width:399;height:776" coordorigin="1206,-1993" coordsize="399,776" path="m1206,-1217l1604,-1993e" filled="false" stroked="true" strokeweight=".306pt" strokecolor="#6d6e71">
                <v:path arrowok="t"/>
              </v:shape>
            </v:group>
            <v:group style="position:absolute;left:1218;top:-1990;width:404;height:786" coordorigin="1218,-1990" coordsize="404,786">
              <v:shape style="position:absolute;left:1218;top:-1990;width:404;height:786" coordorigin="1218,-1990" coordsize="404,786" path="m1218,-1205l1622,-1990e" filled="false" stroked="true" strokeweight=".306pt" strokecolor="#6d6e71">
                <v:path arrowok="t"/>
              </v:shape>
            </v:group>
            <v:group style="position:absolute;left:1232;top:-1987;width:408;height:795" coordorigin="1232,-1987" coordsize="408,795">
              <v:shape style="position:absolute;left:1232;top:-1987;width:408;height:795" coordorigin="1232,-1987" coordsize="408,795" path="m1232,-1192l1640,-1987e" filled="false" stroked="true" strokeweight=".306pt" strokecolor="#6d6e71">
                <v:path arrowok="t"/>
              </v:shape>
            </v:group>
            <v:group style="position:absolute;left:1246;top:-1982;width:412;height:802" coordorigin="1246,-1982" coordsize="412,802">
              <v:shape style="position:absolute;left:1246;top:-1982;width:412;height:802" coordorigin="1246,-1982" coordsize="412,802" path="m1246,-1181l1657,-1982e" filled="false" stroked="true" strokeweight=".306pt" strokecolor="#6d6e71">
                <v:path arrowok="t"/>
              </v:shape>
            </v:group>
            <v:group style="position:absolute;left:1260;top:-1977;width:415;height:808" coordorigin="1260,-1977" coordsize="415,808">
              <v:shape style="position:absolute;left:1260;top:-1977;width:415;height:808" coordorigin="1260,-1977" coordsize="415,808" path="m1260,-1170l1674,-1977e" filled="false" stroked="true" strokeweight=".306pt" strokecolor="#6d6e71">
                <v:path arrowok="t"/>
              </v:shape>
            </v:group>
            <v:group style="position:absolute;left:1274;top:-1971;width:417;height:812" coordorigin="1274,-1971" coordsize="417,812">
              <v:shape style="position:absolute;left:1274;top:-1971;width:417;height:812" coordorigin="1274,-1971" coordsize="417,812" path="m1274,-1160l1691,-1971e" filled="false" stroked="true" strokeweight=".306pt" strokecolor="#6d6e71">
                <v:path arrowok="t"/>
              </v:shape>
            </v:group>
            <v:group style="position:absolute;left:1126;top:-1854;width:293;height:412" coordorigin="1126,-1854" coordsize="293,412">
              <v:shape style="position:absolute;left:1126;top:-1854;width:293;height:412" coordorigin="1126,-1854" coordsize="293,412" path="m1165,-1515l1149,-1515,1142,-1512,1129,-1499,1126,-1492,1126,-1472,1192,-1442,1215,-1444,1238,-1448,1260,-1456,1281,-1466,1295,-1475,1231,-1475,1220,-1479,1192,-1502,1181,-1509,1178,-1511,1172,-1513,1165,-1515xe" filled="true" fillcolor="#231f20" stroked="false">
                <v:path arrowok="t"/>
                <v:fill type="solid"/>
              </v:shape>
              <v:shape style="position:absolute;left:1126;top:-1854;width:293;height:412" coordorigin="1126,-1854" coordsize="293,412" path="m1418,-1854l1261,-1854,1177,-1685,1194,-1684,1210,-1682,1265,-1653,1299,-1594,1304,-1560,1302,-1541,1274,-1486,1243,-1475,1295,-1475,1347,-1530,1369,-1592,1371,-1613,1370,-1630,1344,-1693,1291,-1733,1234,-1748,1252,-1785,1397,-1785,1418,-1854xe" filled="true" fillcolor="#231f20" stroked="false">
                <v:path arrowok="t"/>
                <v:fill type="solid"/>
              </v:shape>
            </v:group>
            <v:group style="position:absolute;left:1390;top:-1870;width:305;height:435" coordorigin="1390,-1870" coordsize="305,435">
              <v:shape style="position:absolute;left:1390;top:-1870;width:305;height:435" coordorigin="1390,-1870" coordsize="305,435" path="m1595,-1870l1524,-1847,1476,-1798,1430,-1725,1406,-1660,1392,-1589,1390,-1554,1391,-1538,1410,-1480,1460,-1439,1485,-1435,1499,-1436,1480,-1455,1473,-1458,1461,-1470,1458,-1478,1458,-1493,1473,-1571,1491,-1629,1518,-1715,1543,-1786,1575,-1844,1591,-1849,1655,-1849,1651,-1853,1639,-1861,1626,-1866,1611,-1869,1595,-1870xe" filled="true" fillcolor="#231f20" stroked="false">
                <v:path arrowok="t"/>
                <v:fill type="solid"/>
              </v:shape>
              <v:shape style="position:absolute;left:1390;top:-1870;width:305;height:435" coordorigin="1390,-1870" coordsize="305,435" path="m1655,-1849l1606,-1849,1614,-1846,1620,-1841,1625,-1835,1628,-1826,1628,-1815,1618,-1750,1590,-1658,1555,-1551,1534,-1494,1498,-1455,1555,-1455,1602,-1495,1642,-1552,1673,-1623,1691,-1700,1695,-1749,1694,-1764,1671,-1833,1662,-1844,1655,-1849xe" filled="true" fillcolor="#231f20" stroked="false">
                <v:path arrowok="t"/>
                <v:fill type="solid"/>
              </v:shape>
            </v:group>
            <v:group style="position:absolute;left:1157;top:-1407;width:63;height:74" coordorigin="1157,-1407" coordsize="63,74">
              <v:shape style="position:absolute;left:1157;top:-1407;width:63;height:74" coordorigin="1157,-1407" coordsize="63,74" path="m1200,-1407l1181,-1407,1173,-1404,1160,-1391,1157,-1381,1157,-1359,1160,-1350,1173,-1337,1181,-1334,1198,-1334,1205,-1336,1215,-1343,1216,-1346,1185,-1346,1181,-1348,1174,-1355,1172,-1362,1172,-1379,1174,-1385,1181,-1393,1185,-1395,1217,-1395,1216,-1396,1207,-1404,1200,-1407xe" filled="true" fillcolor="#231f20" stroked="false">
                <v:path arrowok="t"/>
                <v:fill type="solid"/>
              </v:shape>
              <v:shape style="position:absolute;left:1157;top:-1407;width:63;height:74" coordorigin="1157,-1407" coordsize="63,74" path="m1206,-1361l1205,-1356,1203,-1352,1197,-1347,1194,-1346,1216,-1346,1218,-1349,1220,-1357,1206,-1361xe" filled="true" fillcolor="#231f20" stroked="false">
                <v:path arrowok="t"/>
                <v:fill type="solid"/>
              </v:shape>
              <v:shape style="position:absolute;left:1157;top:-1407;width:63;height:74" coordorigin="1157,-1407" coordsize="63,74" path="m1217,-1395l1194,-1395,1198,-1394,1203,-1389,1205,-1387,1206,-1383,1220,-1386,1219,-1392,1217,-1395xe" filled="true" fillcolor="#231f20" stroked="false">
                <v:path arrowok="t"/>
                <v:fill type="solid"/>
              </v:shape>
            </v:group>
            <v:group style="position:absolute;left:1233;top:-1406;width:55;height:71" coordorigin="1233,-1406" coordsize="55,71">
              <v:shape style="position:absolute;left:1233;top:-1406;width:55;height:71" coordorigin="1233,-1406" coordsize="55,71" path="m1287,-1406l1233,-1406,1233,-1335,1288,-1335,1288,-1347,1248,-1347,1248,-1366,1284,-1366,1284,-1378,1248,-1378,1248,-1394,1287,-1394,1287,-1406xe" filled="true" fillcolor="#231f20" stroked="false">
                <v:path arrowok="t"/>
                <v:fill type="solid"/>
              </v:shape>
            </v:group>
            <v:group style="position:absolute;left:1300;top:-1406;width:58;height:71" coordorigin="1300,-1406" coordsize="58,71">
              <v:shape style="position:absolute;left:1300;top:-1406;width:58;height:71" coordorigin="1300,-1406" coordsize="58,71" path="m1315,-1406l1300,-1406,1300,-1335,1314,-1335,1314,-1381,1330,-1381,1315,-1406xe" filled="true" fillcolor="#231f20" stroked="false">
                <v:path arrowok="t"/>
                <v:fill type="solid"/>
              </v:shape>
              <v:shape style="position:absolute;left:1300;top:-1406;width:58;height:71" coordorigin="1300,-1406" coordsize="58,71" path="m1330,-1381l1314,-1381,1343,-1335,1358,-1335,1358,-1358,1344,-1358,1330,-1381xe" filled="true" fillcolor="#231f20" stroked="false">
                <v:path arrowok="t"/>
                <v:fill type="solid"/>
              </v:shape>
              <v:shape style="position:absolute;left:1300;top:-1406;width:58;height:71" coordorigin="1300,-1406" coordsize="58,71" path="m1358,-1406l1344,-1406,1344,-1358,1358,-1358,1358,-1406xe" filled="true" fillcolor="#231f20" stroked="false">
                <v:path arrowok="t"/>
                <v:fill type="solid"/>
              </v:shape>
            </v:group>
            <v:group style="position:absolute;left:1368;top:-1406;width:58;height:71" coordorigin="1368,-1406" coordsize="58,71">
              <v:shape style="position:absolute;left:1368;top:-1406;width:58;height:71" coordorigin="1368,-1406" coordsize="58,71" path="m1404,-1394l1390,-1394,1390,-1335,1404,-1335,1404,-1394xe" filled="true" fillcolor="#231f20" stroked="false">
                <v:path arrowok="t"/>
                <v:fill type="solid"/>
              </v:shape>
              <v:shape style="position:absolute;left:1368;top:-1406;width:58;height:71" coordorigin="1368,-1406" coordsize="58,71" path="m1426,-1406l1368,-1406,1368,-1394,1426,-1394,1426,-1406xe" filled="true" fillcolor="#231f20" stroked="false">
                <v:path arrowok="t"/>
                <v:fill type="solid"/>
              </v:shape>
            </v:group>
            <v:group style="position:absolute;left:1420;top:-1406;width:73;height:71" coordorigin="1420,-1406" coordsize="73,71">
              <v:shape style="position:absolute;left:1420;top:-1406;width:73;height:71" coordorigin="1420,-1406" coordsize="73,71" path="m1464,-1406l1448,-1406,1420,-1335,1436,-1335,1442,-1351,1486,-1351,1481,-1363,1446,-1363,1456,-1389,1471,-1389,1464,-1406xe" filled="true" fillcolor="#231f20" stroked="false">
                <v:path arrowok="t"/>
                <v:fill type="solid"/>
              </v:shape>
              <v:shape style="position:absolute;left:1420;top:-1406;width:73;height:71" coordorigin="1420,-1406" coordsize="73,71" path="m1486,-1351l1471,-1351,1477,-1335,1493,-1335,1486,-1351xe" filled="true" fillcolor="#231f20" stroked="false">
                <v:path arrowok="t"/>
                <v:fill type="solid"/>
              </v:shape>
              <v:shape style="position:absolute;left:1420;top:-1406;width:73;height:71" coordorigin="1420,-1406" coordsize="73,71" path="m1471,-1389l1456,-1389,1466,-1363,1481,-1363,1471,-1389xe" filled="true" fillcolor="#231f20" stroked="false">
                <v:path arrowok="t"/>
                <v:fill type="solid"/>
              </v:shape>
            </v:group>
            <v:group style="position:absolute;left:1486;top:-1406;width:68;height:71" coordorigin="1486,-1406" coordsize="68,71">
              <v:shape style="position:absolute;left:1486;top:-1406;width:68;height:71" coordorigin="1486,-1406" coordsize="68,71" path="m1501,-1406l1486,-1406,1511,-1335,1527,-1335,1534,-1353,1520,-1353,1501,-1406xe" filled="true" fillcolor="#231f20" stroked="false">
                <v:path arrowok="t"/>
                <v:fill type="solid"/>
              </v:shape>
              <v:shape style="position:absolute;left:1486;top:-1406;width:68;height:71" coordorigin="1486,-1406" coordsize="68,71" path="m1553,-1406l1537,-1406,1520,-1353,1534,-1353,1553,-1406xe" filled="true" fillcolor="#231f20" stroked="false">
                <v:path arrowok="t"/>
                <v:fill type="solid"/>
              </v:shape>
            </v:group>
            <v:group style="position:absolute;left:1557;top:-1407;width:71;height:74" coordorigin="1557,-1407" coordsize="71,74">
              <v:shape style="position:absolute;left:1557;top:-1407;width:71;height:74" coordorigin="1557,-1407" coordsize="71,74" path="m1603,-1407l1587,-1407,1581,-1406,1557,-1377,1557,-1359,1561,-1350,1573,-1337,1582,-1334,1603,-1334,1612,-1337,1621,-1346,1587,-1346,1582,-1348,1574,-1356,1572,-1362,1573,-1379,1574,-1385,1582,-1393,1587,-1395,1620,-1395,1612,-1404,1603,-1407xe" filled="true" fillcolor="#231f20" stroked="false">
                <v:path arrowok="t"/>
                <v:fill type="solid"/>
              </v:shape>
              <v:shape style="position:absolute;left:1557;top:-1407;width:71;height:74" coordorigin="1557,-1407" coordsize="71,74" path="m1620,-1395l1599,-1395,1603,-1393,1611,-1385,1612,-1379,1612,-1362,1611,-1356,1603,-1348,1598,-1346,1621,-1346,1624,-1350,1628,-1359,1628,-1382,1624,-1391,1620,-1395xe" filled="true" fillcolor="#231f20" stroked="false">
                <v:path arrowok="t"/>
                <v:fill type="solid"/>
              </v:shape>
            </v:group>
            <v:group style="position:absolute;left:1635;top:-1407;width:59;height:74" coordorigin="1635,-1407" coordsize="59,74">
              <v:shape style="position:absolute;left:1635;top:-1407;width:59;height:74" coordorigin="1635,-1407" coordsize="59,74" path="m1649,-1359l1635,-1358,1636,-1350,1639,-1344,1649,-1336,1656,-1334,1671,-1334,1677,-1335,1685,-1338,1688,-1341,1692,-1346,1661,-1346,1657,-1347,1652,-1351,1650,-1355,1649,-1359xe" filled="true" fillcolor="#231f20" stroked="false">
                <v:path arrowok="t"/>
                <v:fill type="solid"/>
              </v:shape>
              <v:shape style="position:absolute;left:1635;top:-1407;width:59;height:74" coordorigin="1635,-1407" coordsize="59,74" path="m1673,-1407l1659,-1407,1654,-1406,1638,-1382,1640,-1377,1648,-1370,1653,-1368,1667,-1364,1671,-1363,1675,-1362,1677,-1361,1679,-1359,1679,-1357,1679,-1353,1678,-1351,1674,-1347,1670,-1346,1692,-1346,1693,-1348,1694,-1351,1694,-1360,1693,-1364,1660,-1381,1656,-1382,1653,-1385,1652,-1386,1652,-1390,1653,-1391,1657,-1394,1660,-1395,1690,-1395,1689,-1397,1680,-1405,1673,-1407xe" filled="true" fillcolor="#231f20" stroked="false">
                <v:path arrowok="t"/>
                <v:fill type="solid"/>
              </v:shape>
              <v:shape style="position:absolute;left:1635;top:-1407;width:59;height:74" coordorigin="1635,-1407" coordsize="59,74" path="m1690,-1395l1668,-1395,1671,-1394,1675,-1391,1677,-1388,1677,-1385,1692,-1385,1692,-1392,1690,-1395xe" filled="true" fillcolor="#231f20" stroked="false">
                <v:path arrowok="t"/>
                <v:fill type="solid"/>
              </v:shape>
            </v:group>
            <v:group style="position:absolute;left:1648;top:-1688;width:269;height:419" coordorigin="1648,-1688" coordsize="269,419">
              <v:shape style="position:absolute;left:1648;top:-1688;width:269;height:419" coordorigin="1648,-1688" coordsize="269,419" path="m1648,-1688l1753,-1632,1845,-1564,1900,-1490,1917,-1422,1904,-1363,1868,-1317,1815,-1285,1752,-1269e" filled="false" stroked="true" strokeweight=".613pt" strokecolor="#231f20">
                <v:path arrowok="t"/>
              </v:shape>
              <v:shape style="position:absolute;left:1490;top:-1866;width:444;height:614" type="#_x0000_t75" stroked="false">
                <v:imagedata r:id="rId52" o:title=""/>
              </v:shape>
            </v:group>
            <v:group style="position:absolute;left:1343;top:-1397;width:509;height:203" coordorigin="1343,-1397" coordsize="509,203">
              <v:shape style="position:absolute;left:1343;top:-1397;width:509;height:203" coordorigin="1343,-1397" coordsize="509,203" path="m1851,-1397l1811,-1330,1758,-1274,1693,-1231,1619,-1204,1538,-1194,1486,-1198,1436,-1210,1388,-1229,1343,-1255e" filled="false" stroked="true" strokeweight=".541pt" strokecolor="#231f20">
                <v:path arrowok="t"/>
              </v:shape>
            </v:group>
            <v:group style="position:absolute;left:1075;top:-1998;width:921;height:921" coordorigin="1075,-1998" coordsize="921,921">
              <v:shape style="position:absolute;left:1075;top:-1998;width:921;height:921" coordorigin="1075,-1998" coordsize="921,921" path="m1536,-1998l1610,-1992,1681,-1975,1747,-1947,1808,-1909,1861,-1863,1907,-1810,1945,-1750,1973,-1683,1990,-1613,1996,-1538,1990,-1463,1973,-1393,1945,-1326,1907,-1266,1861,-1213,1808,-1166,1747,-1129,1681,-1101,1610,-1084,1536,-1078,1461,-1084,1390,-1101,1324,-1129,1264,-1166,1210,-1213,1164,-1266,1127,-1326,1099,-1393,1081,-1463,1075,-1538,1081,-1613,1099,-1683,1127,-1750,1164,-1810,1210,-1863,1264,-1909,1324,-1947,1390,-1975,1461,-1992,1536,-1998xe" filled="false" stroked="true" strokeweight=".567pt" strokecolor="#231f20">
                <v:path arrowok="t"/>
              </v:shape>
              <v:shape style="position:absolute;left:1393;top:-1239;width:297;height:119" type="#_x0000_t75" stroked="false">
                <v:imagedata r:id="rId53" o:title=""/>
              </v:shape>
            </v:group>
            <w10:wrap type="none"/>
          </v:group>
        </w:pict>
      </w:r>
      <w:r>
        <w:rPr/>
        <w:pict>
          <v:group style="position:absolute;margin-left:104.362999pt;margin-top:-100.215134pt;width:46.65pt;height:46.65pt;mso-position-horizontal-relative:page;mso-position-vertical-relative:paragraph;z-index:-53392" coordorigin="2087,-2004" coordsize="933,933">
            <v:group style="position:absolute;left:2093;top:-1998;width:921;height:921" coordorigin="2093,-1998" coordsize="921,921">
              <v:shape style="position:absolute;left:2093;top:-1998;width:921;height:921" coordorigin="2093,-1998" coordsize="921,921" path="m2554,-1998l2479,-1992,2408,-1975,2342,-1947,2282,-1909,2228,-1863,2182,-1810,2145,-1750,2117,-1683,2099,-1613,2093,-1538,2099,-1463,2117,-1393,2145,-1326,2182,-1266,2228,-1213,2282,-1166,2342,-1129,2408,-1101,2479,-1084,2554,-1078,2628,-1084,2699,-1101,2765,-1129,2825,-1166,2879,-1213,2925,-1266,2963,-1326,2990,-1393,3008,-1463,3014,-1538,3008,-1613,2990,-1683,2963,-1750,2925,-1810,2879,-1863,2825,-1909,2765,-1947,2699,-1975,2628,-1992,2554,-1998xe" filled="true" fillcolor="#d1d3d4" stroked="false">
                <v:path arrowok="t"/>
                <v:fill type="solid"/>
              </v:shape>
            </v:group>
            <v:group style="position:absolute;left:2093;top:-1998;width:921;height:921" coordorigin="2093,-1998" coordsize="921,921">
              <v:shape style="position:absolute;left:2093;top:-1998;width:921;height:921" coordorigin="2093,-1998" coordsize="921,921" path="m2554,-1998l2628,-1992,2699,-1975,2765,-1947,2825,-1909,2879,-1863,2925,-1810,2963,-1750,2990,-1683,3008,-1613,3014,-1538,3008,-1463,2990,-1393,2963,-1326,2925,-1266,2879,-1213,2825,-1166,2765,-1129,2699,-1101,2628,-1084,2554,-1078,2479,-1084,2408,-1101,2342,-1129,2282,-1166,2228,-1213,2182,-1266,2145,-1326,2117,-1393,2099,-1463,2093,-1538,2099,-1613,2117,-1683,2145,-1750,2182,-1810,2228,-1863,2282,-1909,2342,-1947,2408,-1975,2479,-1992,2554,-1998xe" filled="false" stroked="true" strokeweight=".425pt" strokecolor="#231f20">
                <v:path arrowok="t"/>
              </v:shape>
            </v:group>
            <v:group style="position:absolute;left:2306;top:-1965;width:419;height:816" coordorigin="2306,-1965" coordsize="419,816">
              <v:shape style="position:absolute;left:2306;top:-1965;width:419;height:816" coordorigin="2306,-1965" coordsize="419,816" path="m2306,-1150l2725,-1965e" filled="false" stroked="true" strokeweight=".306pt" strokecolor="#6d6e71">
                <v:path arrowok="t"/>
              </v:shape>
            </v:group>
            <v:group style="position:absolute;left:2103;top:-1849;width:112;height:217" coordorigin="2103,-1849" coordsize="112,217">
              <v:shape style="position:absolute;left:2103;top:-1849;width:112;height:217" coordorigin="2103,-1849" coordsize="112,217" path="m2103,-1632l2214,-1849e" filled="false" stroked="true" strokeweight=".306pt" strokecolor="#6d6e71">
                <v:path arrowok="t"/>
              </v:shape>
            </v:group>
            <v:group style="position:absolute;left:2095;top:-1887;width:159;height:309" coordorigin="2095,-1887" coordsize="159,309">
              <v:shape style="position:absolute;left:2095;top:-1887;width:159;height:309" coordorigin="2095,-1887" coordsize="159,309" path="m2095,-1579l2253,-1887e" filled="false" stroked="true" strokeweight=".306pt" strokecolor="#6d6e71">
                <v:path arrowok="t"/>
              </v:shape>
            </v:group>
            <v:group style="position:absolute;left:2093;top:-1913;width:193;height:376" coordorigin="2093,-1913" coordsize="193,376">
              <v:shape style="position:absolute;left:2093;top:-1913;width:193;height:376" coordorigin="2093,-1913" coordsize="193,376" path="m2093,-1537l2286,-1913e" filled="false" stroked="true" strokeweight=".306pt" strokecolor="#6d6e71">
                <v:path arrowok="t"/>
              </v:shape>
            </v:group>
            <v:group style="position:absolute;left:2095;top:-1932;width:222;height:431" coordorigin="2095,-1932" coordsize="222,431">
              <v:shape style="position:absolute;left:2095;top:-1932;width:222;height:431" coordorigin="2095,-1932" coordsize="222,431" path="m2095,-1502l2316,-1932e" filled="false" stroked="true" strokeweight=".306pt" strokecolor="#6d6e71">
                <v:path arrowok="t"/>
              </v:shape>
            </v:group>
            <v:group style="position:absolute;left:2098;top:-1948;width:246;height:478" coordorigin="2098,-1948" coordsize="246,478">
              <v:shape style="position:absolute;left:2098;top:-1948;width:246;height:478" coordorigin="2098,-1948" coordsize="246,478" path="m2098,-1470l2343,-1948e" filled="false" stroked="true" strokeweight=".306pt" strokecolor="#6d6e71">
                <v:path arrowok="t"/>
              </v:shape>
            </v:group>
            <v:group style="position:absolute;left:2103;top:-1960;width:266;height:518" coordorigin="2103,-1960" coordsize="266,518">
              <v:shape style="position:absolute;left:2103;top:-1960;width:266;height:518" coordorigin="2103,-1960" coordsize="266,518" path="m2103,-1442l2369,-1960e" filled="false" stroked="true" strokeweight=".306pt" strokecolor="#6d6e71">
                <v:path arrowok="t"/>
              </v:shape>
            </v:group>
            <v:group style="position:absolute;left:2110;top:-1970;width:285;height:554" coordorigin="2110,-1970" coordsize="285,554">
              <v:shape style="position:absolute;left:2110;top:-1970;width:285;height:554" coordorigin="2110,-1970" coordsize="285,554" path="m2110,-1416l2394,-1970e" filled="false" stroked="true" strokeweight=".306pt" strokecolor="#6d6e71">
                <v:path arrowok="t"/>
              </v:shape>
            </v:group>
            <v:group style="position:absolute;left:2117;top:-1978;width:301;height:586" coordorigin="2117,-1978" coordsize="301,586">
              <v:shape style="position:absolute;left:2117;top:-1978;width:301;height:586" coordorigin="2117,-1978" coordsize="301,586" path="m2117,-1392l2418,-1978e" filled="false" stroked="true" strokeweight=".306pt" strokecolor="#6d6e71">
                <v:path arrowok="t"/>
              </v:shape>
            </v:group>
            <v:group style="position:absolute;left:2125;top:-1984;width:316;height:615" coordorigin="2125,-1984" coordsize="316,615">
              <v:shape style="position:absolute;left:2125;top:-1984;width:316;height:615" coordorigin="2125,-1984" coordsize="316,615" path="m2125,-1370l2441,-1984e" filled="false" stroked="true" strokeweight=".306pt" strokecolor="#6d6e71">
                <v:path arrowok="t"/>
              </v:shape>
            </v:group>
            <v:group style="position:absolute;left:2134;top:-1989;width:329;height:641" coordorigin="2134,-1989" coordsize="329,641">
              <v:shape style="position:absolute;left:2134;top:-1989;width:329;height:641" coordorigin="2134,-1989" coordsize="329,641" path="m2134,-1349l2463,-1989e" filled="false" stroked="true" strokeweight=".306pt" strokecolor="#6d6e71">
                <v:path arrowok="t"/>
              </v:shape>
            </v:group>
            <v:group style="position:absolute;left:2143;top:-1993;width:342;height:665" coordorigin="2143,-1993" coordsize="342,665">
              <v:shape style="position:absolute;left:2143;top:-1993;width:342;height:665" coordorigin="2143,-1993" coordsize="342,665" path="m2143,-1329l2484,-1993e" filled="false" stroked="true" strokeweight=".306pt" strokecolor="#6d6e71">
                <v:path arrowok="t"/>
              </v:shape>
            </v:group>
            <v:group style="position:absolute;left:2153;top:-1996;width:352;height:686" coordorigin="2153,-1996" coordsize="352,686">
              <v:shape style="position:absolute;left:2153;top:-1996;width:352;height:686" coordorigin="2153,-1996" coordsize="352,686" path="m2153,-1310l2505,-1996e" filled="false" stroked="true" strokeweight=".306pt" strokecolor="#6d6e71">
                <v:path arrowok="t"/>
              </v:shape>
            </v:group>
            <v:group style="position:absolute;left:2164;top:-1997;width:362;height:705" coordorigin="2164,-1997" coordsize="362,705">
              <v:shape style="position:absolute;left:2164;top:-1997;width:362;height:705" coordorigin="2164,-1997" coordsize="362,705" path="m2164,-1293l2526,-1997e" filled="false" stroked="true" strokeweight=".306pt" strokecolor="#6d6e71">
                <v:path arrowok="t"/>
              </v:shape>
            </v:group>
            <v:group style="position:absolute;left:2175;top:-1998;width:371;height:723" coordorigin="2175,-1998" coordsize="371,723">
              <v:shape style="position:absolute;left:2175;top:-1998;width:371;height:723" coordorigin="2175,-1998" coordsize="371,723" path="m2175,-1276l2546,-1998e" filled="false" stroked="true" strokeweight=".306pt" strokecolor="#6d6e71">
                <v:path arrowok="t"/>
              </v:shape>
            </v:group>
            <v:group style="position:absolute;left:2186;top:-1998;width:379;height:738" coordorigin="2186,-1998" coordsize="379,738">
              <v:shape style="position:absolute;left:2186;top:-1998;width:379;height:738" coordorigin="2186,-1998" coordsize="379,738" path="m2186,-1260l2565,-1998e" filled="false" stroked="true" strokeweight=".306pt" strokecolor="#6d6e71">
                <v:path arrowok="t"/>
              </v:shape>
            </v:group>
            <v:group style="position:absolute;left:2198;top:-1997;width:387;height:752" coordorigin="2198,-1997" coordsize="387,752">
              <v:shape style="position:absolute;left:2198;top:-1997;width:387;height:752" coordorigin="2198,-1997" coordsize="387,752" path="m2198,-1245l2585,-1997e" filled="false" stroked="true" strokeweight=".306pt" strokecolor="#6d6e71">
                <v:path arrowok="t"/>
              </v:shape>
            </v:group>
            <v:group style="position:absolute;left:2211;top:-1996;width:393;height:765" coordorigin="2211,-1996" coordsize="393,765">
              <v:shape style="position:absolute;left:2211;top:-1996;width:393;height:765" coordorigin="2211,-1996" coordsize="393,765" path="m2211,-1231l2603,-1996e" filled="false" stroked="true" strokeweight=".306pt" strokecolor="#6d6e71">
                <v:path arrowok="t"/>
              </v:shape>
            </v:group>
            <v:group style="position:absolute;left:2223;top:-1993;width:399;height:776" coordorigin="2223,-1993" coordsize="399,776">
              <v:shape style="position:absolute;left:2223;top:-1993;width:399;height:776" coordorigin="2223,-1993" coordsize="399,776" path="m2223,-1217l2622,-1993e" filled="false" stroked="true" strokeweight=".306pt" strokecolor="#6d6e71">
                <v:path arrowok="t"/>
              </v:shape>
            </v:group>
            <v:group style="position:absolute;left:2236;top:-1990;width:404;height:786" coordorigin="2236,-1990" coordsize="404,786">
              <v:shape style="position:absolute;left:2236;top:-1990;width:404;height:786" coordorigin="2236,-1990" coordsize="404,786" path="m2236,-1205l2640,-1990e" filled="false" stroked="true" strokeweight=".306pt" strokecolor="#6d6e71">
                <v:path arrowok="t"/>
              </v:shape>
            </v:group>
            <v:group style="position:absolute;left:2250;top:-1987;width:408;height:795" coordorigin="2250,-1987" coordsize="408,795">
              <v:shape style="position:absolute;left:2250;top:-1987;width:408;height:795" coordorigin="2250,-1987" coordsize="408,795" path="m2250,-1192l2658,-1987e" filled="false" stroked="true" strokeweight=".306pt" strokecolor="#6d6e71">
                <v:path arrowok="t"/>
              </v:shape>
            </v:group>
            <v:group style="position:absolute;left:2263;top:-1982;width:412;height:802" coordorigin="2263,-1982" coordsize="412,802">
              <v:shape style="position:absolute;left:2263;top:-1982;width:412;height:802" coordorigin="2263,-1982" coordsize="412,802" path="m2263,-1181l2675,-1982e" filled="false" stroked="true" strokeweight=".306pt" strokecolor="#6d6e71">
                <v:path arrowok="t"/>
              </v:shape>
            </v:group>
            <v:group style="position:absolute;left:2277;top:-1977;width:415;height:808" coordorigin="2277,-1977" coordsize="415,808">
              <v:shape style="position:absolute;left:2277;top:-1977;width:415;height:808" coordorigin="2277,-1977" coordsize="415,808" path="m2277,-1170l2692,-1977e" filled="false" stroked="true" strokeweight=".306pt" strokecolor="#6d6e71">
                <v:path arrowok="t"/>
              </v:shape>
            </v:group>
            <v:group style="position:absolute;left:2292;top:-1971;width:417;height:812" coordorigin="2292,-1971" coordsize="417,812">
              <v:shape style="position:absolute;left:2292;top:-1971;width:417;height:812" coordorigin="2292,-1971" coordsize="417,812" path="m2292,-1160l2709,-1971e" filled="false" stroked="true" strokeweight=".306pt" strokecolor="#6d6e71">
                <v:path arrowok="t"/>
              </v:shape>
            </v:group>
            <v:group style="position:absolute;left:2144;top:-1854;width:293;height:412" coordorigin="2144,-1854" coordsize="293,412">
              <v:shape style="position:absolute;left:2144;top:-1854;width:293;height:412" coordorigin="2144,-1854" coordsize="293,412" path="m2183,-1515l2167,-1515,2160,-1512,2147,-1499,2144,-1492,2144,-1472,2210,-1442,2233,-1444,2256,-1448,2278,-1456,2299,-1466,2313,-1475,2249,-1475,2238,-1479,2209,-1502,2199,-1509,2196,-1511,2190,-1513,2183,-1515xe" filled="true" fillcolor="#231f20" stroked="false">
                <v:path arrowok="t"/>
                <v:fill type="solid"/>
              </v:shape>
              <v:shape style="position:absolute;left:2144;top:-1854;width:293;height:412" coordorigin="2144,-1854" coordsize="293,412" path="m2436,-1854l2279,-1854,2194,-1685,2212,-1684,2228,-1682,2283,-1653,2317,-1594,2321,-1560,2320,-1541,2292,-1486,2261,-1475,2313,-1475,2365,-1530,2387,-1592,2389,-1613,2388,-1630,2361,-1693,2309,-1733,2251,-1748,2270,-1785,2415,-1785,2436,-1854xe" filled="true" fillcolor="#231f20" stroked="false">
                <v:path arrowok="t"/>
                <v:fill type="solid"/>
              </v:shape>
            </v:group>
            <v:group style="position:absolute;left:2408;top:-1870;width:305;height:435" coordorigin="2408,-1870" coordsize="305,435">
              <v:shape style="position:absolute;left:2408;top:-1870;width:305;height:435" coordorigin="2408,-1870" coordsize="305,435" path="m2613,-1870l2542,-1847,2494,-1798,2448,-1725,2424,-1660,2410,-1589,2408,-1554,2409,-1538,2427,-1480,2477,-1439,2503,-1435,2517,-1436,2498,-1455,2490,-1458,2479,-1470,2476,-1478,2476,-1493,2491,-1571,2508,-1629,2536,-1715,2561,-1786,2593,-1844,2609,-1849,2673,-1849,2669,-1853,2657,-1861,2643,-1866,2629,-1869,2613,-1870xe" filled="true" fillcolor="#231f20" stroked="false">
                <v:path arrowok="t"/>
                <v:fill type="solid"/>
              </v:shape>
              <v:shape style="position:absolute;left:2408;top:-1870;width:305;height:435" coordorigin="2408,-1870" coordsize="305,435" path="m2673,-1849l2624,-1849,2631,-1846,2637,-1841,2643,-1835,2646,-1826,2646,-1815,2636,-1750,2608,-1658,2573,-1551,2552,-1494,2516,-1455,2573,-1455,2620,-1495,2660,-1552,2691,-1623,2709,-1700,2712,-1749,2712,-1764,2689,-1833,2680,-1844,2673,-1849xe" filled="true" fillcolor="#231f20" stroked="false">
                <v:path arrowok="t"/>
                <v:fill type="solid"/>
              </v:shape>
            </v:group>
            <v:group style="position:absolute;left:2175;top:-1407;width:63;height:74" coordorigin="2175,-1407" coordsize="63,74">
              <v:shape style="position:absolute;left:2175;top:-1407;width:63;height:74" coordorigin="2175,-1407" coordsize="63,74" path="m2218,-1407l2199,-1407,2191,-1404,2178,-1391,2175,-1381,2175,-1359,2178,-1350,2191,-1337,2199,-1334,2216,-1334,2222,-1336,2232,-1343,2234,-1346,2203,-1346,2198,-1348,2192,-1355,2190,-1362,2190,-1379,2192,-1385,2199,-1393,2203,-1395,2235,-1395,2234,-1396,2225,-1404,2218,-1407xe" filled="true" fillcolor="#231f20" stroked="false">
                <v:path arrowok="t"/>
                <v:fill type="solid"/>
              </v:shape>
              <v:shape style="position:absolute;left:2175;top:-1407;width:63;height:74" coordorigin="2175,-1407" coordsize="63,74" path="m2224,-1361l2223,-1356,2221,-1352,2215,-1347,2212,-1346,2234,-1346,2236,-1349,2238,-1357,2224,-1361xe" filled="true" fillcolor="#231f20" stroked="false">
                <v:path arrowok="t"/>
                <v:fill type="solid"/>
              </v:shape>
              <v:shape style="position:absolute;left:2175;top:-1407;width:63;height:74" coordorigin="2175,-1407" coordsize="63,74" path="m2235,-1395l2212,-1395,2215,-1394,2221,-1389,2223,-1387,2224,-1383,2238,-1386,2236,-1392,2235,-1395xe" filled="true" fillcolor="#231f20" stroked="false">
                <v:path arrowok="t"/>
                <v:fill type="solid"/>
              </v:shape>
            </v:group>
            <v:group style="position:absolute;left:2251;top:-1406;width:55;height:71" coordorigin="2251,-1406" coordsize="55,71">
              <v:shape style="position:absolute;left:2251;top:-1406;width:55;height:71" coordorigin="2251,-1406" coordsize="55,71" path="m2304,-1406l2251,-1406,2251,-1335,2306,-1335,2306,-1347,2265,-1347,2265,-1366,2302,-1366,2302,-1378,2265,-1378,2265,-1394,2304,-1394,2304,-1406xe" filled="true" fillcolor="#231f20" stroked="false">
                <v:path arrowok="t"/>
                <v:fill type="solid"/>
              </v:shape>
            </v:group>
            <v:group style="position:absolute;left:2318;top:-1406;width:58;height:71" coordorigin="2318,-1406" coordsize="58,71">
              <v:shape style="position:absolute;left:2318;top:-1406;width:58;height:71" coordorigin="2318,-1406" coordsize="58,71" path="m2332,-1406l2318,-1406,2318,-1335,2332,-1335,2332,-1381,2348,-1381,2332,-1406xe" filled="true" fillcolor="#231f20" stroked="false">
                <v:path arrowok="t"/>
                <v:fill type="solid"/>
              </v:shape>
              <v:shape style="position:absolute;left:2318;top:-1406;width:58;height:71" coordorigin="2318,-1406" coordsize="58,71" path="m2348,-1381l2332,-1381,2361,-1335,2376,-1335,2376,-1358,2362,-1358,2348,-1381xe" filled="true" fillcolor="#231f20" stroked="false">
                <v:path arrowok="t"/>
                <v:fill type="solid"/>
              </v:shape>
              <v:shape style="position:absolute;left:2318;top:-1406;width:58;height:71" coordorigin="2318,-1406" coordsize="58,71" path="m2376,-1406l2362,-1406,2362,-1358,2376,-1358,2376,-1406xe" filled="true" fillcolor="#231f20" stroked="false">
                <v:path arrowok="t"/>
                <v:fill type="solid"/>
              </v:shape>
            </v:group>
            <v:group style="position:absolute;left:2386;top:-1406;width:58;height:71" coordorigin="2386,-1406" coordsize="58,71">
              <v:shape style="position:absolute;left:2386;top:-1406;width:58;height:71" coordorigin="2386,-1406" coordsize="58,71" path="m2422,-1394l2407,-1394,2407,-1335,2422,-1335,2422,-1394xe" filled="true" fillcolor="#231f20" stroked="false">
                <v:path arrowok="t"/>
                <v:fill type="solid"/>
              </v:shape>
              <v:shape style="position:absolute;left:2386;top:-1406;width:58;height:71" coordorigin="2386,-1406" coordsize="58,71" path="m2443,-1406l2386,-1406,2386,-1394,2443,-1394,2443,-1406xe" filled="true" fillcolor="#231f20" stroked="false">
                <v:path arrowok="t"/>
                <v:fill type="solid"/>
              </v:shape>
            </v:group>
            <v:group style="position:absolute;left:2438;top:-1406;width:73;height:71" coordorigin="2438,-1406" coordsize="73,71">
              <v:shape style="position:absolute;left:2438;top:-1406;width:73;height:71" coordorigin="2438,-1406" coordsize="73,71" path="m2482,-1406l2466,-1406,2438,-1335,2453,-1335,2459,-1351,2504,-1351,2499,-1363,2464,-1363,2474,-1389,2488,-1389,2482,-1406xe" filled="true" fillcolor="#231f20" stroked="false">
                <v:path arrowok="t"/>
                <v:fill type="solid"/>
              </v:shape>
              <v:shape style="position:absolute;left:2438;top:-1406;width:73;height:71" coordorigin="2438,-1406" coordsize="73,71" path="m2504,-1351l2488,-1351,2495,-1335,2511,-1335,2504,-1351xe" filled="true" fillcolor="#231f20" stroked="false">
                <v:path arrowok="t"/>
                <v:fill type="solid"/>
              </v:shape>
              <v:shape style="position:absolute;left:2438;top:-1406;width:73;height:71" coordorigin="2438,-1406" coordsize="73,71" path="m2488,-1389l2474,-1389,2484,-1363,2499,-1363,2488,-1389xe" filled="true" fillcolor="#231f20" stroked="false">
                <v:path arrowok="t"/>
                <v:fill type="solid"/>
              </v:shape>
            </v:group>
            <v:group style="position:absolute;left:2503;top:-1406;width:68;height:71" coordorigin="2503,-1406" coordsize="68,71">
              <v:shape style="position:absolute;left:2503;top:-1406;width:68;height:71" coordorigin="2503,-1406" coordsize="68,71" path="m2519,-1406l2503,-1406,2529,-1335,2545,-1335,2552,-1353,2538,-1353,2519,-1406xe" filled="true" fillcolor="#231f20" stroked="false">
                <v:path arrowok="t"/>
                <v:fill type="solid"/>
              </v:shape>
              <v:shape style="position:absolute;left:2503;top:-1406;width:68;height:71" coordorigin="2503,-1406" coordsize="68,71" path="m2571,-1406l2555,-1406,2538,-1353,2552,-1353,2571,-1406xe" filled="true" fillcolor="#231f20" stroked="false">
                <v:path arrowok="t"/>
                <v:fill type="solid"/>
              </v:shape>
            </v:group>
            <v:group style="position:absolute;left:2575;top:-1407;width:71;height:74" coordorigin="2575,-1407" coordsize="71,74">
              <v:shape style="position:absolute;left:2575;top:-1407;width:71;height:74" coordorigin="2575,-1407" coordsize="71,74" path="m2621,-1407l2604,-1407,2599,-1406,2575,-1377,2575,-1359,2578,-1350,2591,-1337,2600,-1334,2621,-1334,2629,-1337,2638,-1346,2605,-1346,2600,-1348,2592,-1356,2590,-1362,2590,-1379,2592,-1385,2599,-1393,2604,-1395,2638,-1395,2629,-1404,2621,-1407xe" filled="true" fillcolor="#231f20" stroked="false">
                <v:path arrowok="t"/>
                <v:fill type="solid"/>
              </v:shape>
              <v:shape style="position:absolute;left:2575;top:-1407;width:71;height:74" coordorigin="2575,-1407" coordsize="71,74" path="m2638,-1395l2616,-1395,2621,-1393,2628,-1385,2630,-1379,2630,-1362,2628,-1356,2621,-1348,2616,-1346,2638,-1346,2642,-1350,2645,-1359,2645,-1382,2642,-1391,2638,-1395xe" filled="true" fillcolor="#231f20" stroked="false">
                <v:path arrowok="t"/>
                <v:fill type="solid"/>
              </v:shape>
            </v:group>
            <v:group style="position:absolute;left:2653;top:-1407;width:59;height:74" coordorigin="2653,-1407" coordsize="59,74">
              <v:shape style="position:absolute;left:2653;top:-1407;width:59;height:74" coordorigin="2653,-1407" coordsize="59,74" path="m2667,-1359l2653,-1358,2654,-1350,2657,-1344,2667,-1336,2674,-1334,2689,-1334,2694,-1335,2703,-1338,2706,-1341,2709,-1346,2679,-1346,2675,-1347,2670,-1351,2668,-1355,2667,-1359xe" filled="true" fillcolor="#231f20" stroked="false">
                <v:path arrowok="t"/>
                <v:fill type="solid"/>
              </v:shape>
              <v:shape style="position:absolute;left:2653;top:-1407;width:59;height:74" coordorigin="2653,-1407" coordsize="59,74" path="m2691,-1407l2677,-1407,2672,-1406,2656,-1382,2658,-1377,2666,-1370,2671,-1368,2685,-1364,2689,-1363,2693,-1362,2695,-1361,2697,-1359,2697,-1357,2697,-1353,2696,-1351,2691,-1347,2688,-1346,2709,-1346,2711,-1348,2712,-1351,2712,-1360,2711,-1364,2678,-1381,2674,-1382,2670,-1385,2670,-1386,2670,-1390,2670,-1391,2674,-1394,2678,-1395,2708,-1395,2707,-1397,2698,-1405,2691,-1407xe" filled="true" fillcolor="#231f20" stroked="false">
                <v:path arrowok="t"/>
                <v:fill type="solid"/>
              </v:shape>
              <v:shape style="position:absolute;left:2653;top:-1407;width:59;height:74" coordorigin="2653,-1407" coordsize="59,74" path="m2708,-1395l2686,-1395,2689,-1394,2693,-1391,2695,-1388,2695,-1385,2710,-1385,2710,-1392,2708,-1395xe" filled="true" fillcolor="#231f20" stroked="false">
                <v:path arrowok="t"/>
                <v:fill type="solid"/>
              </v:shape>
            </v:group>
            <v:group style="position:absolute;left:2666;top:-1688;width:269;height:419" coordorigin="2666,-1688" coordsize="269,419">
              <v:shape style="position:absolute;left:2666;top:-1688;width:269;height:419" coordorigin="2666,-1688" coordsize="269,419" path="m2666,-1688l2771,-1632,2863,-1564,2918,-1490,2935,-1422,2922,-1363,2886,-1317,2833,-1285,2770,-1269e" filled="false" stroked="true" strokeweight=".613pt" strokecolor="#231f20">
                <v:path arrowok="t"/>
              </v:shape>
              <v:shape style="position:absolute;left:2508;top:-1866;width:444;height:614" type="#_x0000_t75" stroked="false">
                <v:imagedata r:id="rId35" o:title=""/>
              </v:shape>
            </v:group>
            <v:group style="position:absolute;left:2361;top:-1397;width:509;height:203" coordorigin="2361,-1397" coordsize="509,203">
              <v:shape style="position:absolute;left:2361;top:-1397;width:509;height:203" coordorigin="2361,-1397" coordsize="509,203" path="m2869,-1397l2829,-1330,2776,-1274,2711,-1231,2637,-1204,2556,-1194,2504,-1198,2454,-1210,2405,-1229,2361,-1255e" filled="false" stroked="true" strokeweight=".541pt" strokecolor="#231f20">
                <v:path arrowok="t"/>
              </v:shape>
            </v:group>
            <v:group style="position:absolute;left:2093;top:-1998;width:921;height:921" coordorigin="2093,-1998" coordsize="921,921">
              <v:shape style="position:absolute;left:2093;top:-1998;width:921;height:921" coordorigin="2093,-1998" coordsize="921,921" path="m2554,-1998l2628,-1992,2699,-1975,2765,-1947,2825,-1909,2879,-1863,2925,-1810,2963,-1750,2990,-1683,3008,-1613,3014,-1538,3008,-1463,2990,-1393,2963,-1326,2925,-1266,2879,-1213,2825,-1166,2765,-1129,2699,-1101,2628,-1084,2554,-1078,2479,-1084,2408,-1101,2342,-1129,2282,-1166,2228,-1213,2182,-1266,2145,-1326,2117,-1393,2099,-1463,2093,-1538,2099,-1613,2117,-1683,2145,-1750,2182,-1810,2228,-1863,2282,-1909,2342,-1947,2408,-1975,2479,-1992,2554,-1998xe" filled="false" stroked="true" strokeweight=".567pt" strokecolor="#231f20">
                <v:path arrowok="t"/>
              </v:shape>
              <v:shape style="position:absolute;left:2411;top:-1239;width:297;height:119" type="#_x0000_t75" stroked="false">
                <v:imagedata r:id="rId54" o:title=""/>
              </v:shape>
            </v:group>
            <w10:wrap type="none"/>
          </v:group>
        </w:pict>
      </w:r>
      <w:r>
        <w:rPr/>
        <w:pict>
          <v:group style="position:absolute;margin-left:155.253006pt;margin-top:-100.215134pt;width:46.65pt;height:46.65pt;mso-position-horizontal-relative:page;mso-position-vertical-relative:paragraph;z-index:-53368" coordorigin="3105,-2004" coordsize="933,933">
            <v:group style="position:absolute;left:3111;top:-1998;width:921;height:921" coordorigin="3111,-1998" coordsize="921,921">
              <v:shape style="position:absolute;left:3111;top:-1998;width:921;height:921" coordorigin="3111,-1998" coordsize="921,921" path="m3571,-1998l3497,-1992,3426,-1975,3360,-1947,3300,-1909,3246,-1863,3200,-1810,3162,-1750,3135,-1683,3117,-1613,3111,-1538,3117,-1463,3135,-1393,3162,-1326,3200,-1266,3246,-1213,3300,-1166,3360,-1129,3426,-1101,3497,-1084,3571,-1078,3646,-1084,3717,-1101,3783,-1129,3843,-1166,3897,-1213,3943,-1266,3980,-1326,4008,-1393,4026,-1463,4032,-1538,4026,-1613,4008,-1683,3980,-1750,3943,-1810,3897,-1863,3843,-1909,3783,-1947,3717,-1975,3646,-1992,3571,-1998xe" filled="true" fillcolor="#d1d3d4" stroked="false">
                <v:path arrowok="t"/>
                <v:fill type="solid"/>
              </v:shape>
            </v:group>
            <v:group style="position:absolute;left:3111;top:-1998;width:921;height:921" coordorigin="3111,-1998" coordsize="921,921">
              <v:shape style="position:absolute;left:3111;top:-1998;width:921;height:921" coordorigin="3111,-1998" coordsize="921,921" path="m3571,-1998l3646,-1992,3717,-1975,3783,-1947,3843,-1909,3897,-1863,3943,-1810,3980,-1750,4008,-1683,4026,-1613,4032,-1538,4026,-1463,4008,-1393,3980,-1326,3943,-1266,3897,-1213,3843,-1166,3783,-1129,3717,-1101,3646,-1084,3571,-1078,3497,-1084,3426,-1101,3360,-1129,3300,-1166,3246,-1213,3200,-1266,3162,-1326,3135,-1393,3117,-1463,3111,-1538,3117,-1613,3135,-1683,3162,-1750,3200,-1810,3246,-1863,3300,-1909,3360,-1947,3426,-1975,3497,-1992,3571,-1998xe" filled="false" stroked="true" strokeweight=".425pt" strokecolor="#231f20">
                <v:path arrowok="t"/>
              </v:shape>
            </v:group>
            <v:group style="position:absolute;left:3324;top:-1965;width:419;height:816" coordorigin="3324,-1965" coordsize="419,816">
              <v:shape style="position:absolute;left:3324;top:-1965;width:419;height:816" coordorigin="3324,-1965" coordsize="419,816" path="m3324,-1150l3743,-1965e" filled="false" stroked="true" strokeweight=".306pt" strokecolor="#6d6e71">
                <v:path arrowok="t"/>
              </v:shape>
            </v:group>
            <v:group style="position:absolute;left:3121;top:-1849;width:112;height:217" coordorigin="3121,-1849" coordsize="112,217">
              <v:shape style="position:absolute;left:3121;top:-1849;width:112;height:217" coordorigin="3121,-1849" coordsize="112,217" path="m3121,-1632l3232,-1849e" filled="false" stroked="true" strokeweight=".306pt" strokecolor="#6d6e71">
                <v:path arrowok="t"/>
              </v:shape>
            </v:group>
            <v:group style="position:absolute;left:3113;top:-1887;width:159;height:309" coordorigin="3113,-1887" coordsize="159,309">
              <v:shape style="position:absolute;left:3113;top:-1887;width:159;height:309" coordorigin="3113,-1887" coordsize="159,309" path="m3113,-1579l3271,-1887e" filled="false" stroked="true" strokeweight=".306pt" strokecolor="#6d6e71">
                <v:path arrowok="t"/>
              </v:shape>
            </v:group>
            <v:group style="position:absolute;left:3111;top:-1913;width:193;height:376" coordorigin="3111,-1913" coordsize="193,376">
              <v:shape style="position:absolute;left:3111;top:-1913;width:193;height:376" coordorigin="3111,-1913" coordsize="193,376" path="m3111,-1537l3304,-1913e" filled="false" stroked="true" strokeweight=".306pt" strokecolor="#6d6e71">
                <v:path arrowok="t"/>
              </v:shape>
            </v:group>
            <v:group style="position:absolute;left:3112;top:-1932;width:222;height:431" coordorigin="3112,-1932" coordsize="222,431">
              <v:shape style="position:absolute;left:3112;top:-1932;width:222;height:431" coordorigin="3112,-1932" coordsize="222,431" path="m3112,-1502l3334,-1932e" filled="false" stroked="true" strokeweight=".306pt" strokecolor="#6d6e71">
                <v:path arrowok="t"/>
              </v:shape>
            </v:group>
            <v:group style="position:absolute;left:3116;top:-1948;width:246;height:478" coordorigin="3116,-1948" coordsize="246,478">
              <v:shape style="position:absolute;left:3116;top:-1948;width:246;height:478" coordorigin="3116,-1948" coordsize="246,478" path="m3116,-1470l3361,-1948e" filled="false" stroked="true" strokeweight=".306pt" strokecolor="#6d6e71">
                <v:path arrowok="t"/>
              </v:shape>
            </v:group>
            <v:group style="position:absolute;left:3121;top:-1960;width:266;height:518" coordorigin="3121,-1960" coordsize="266,518">
              <v:shape style="position:absolute;left:3121;top:-1960;width:266;height:518" coordorigin="3121,-1960" coordsize="266,518" path="m3121,-1442l3387,-1960e" filled="false" stroked="true" strokeweight=".306pt" strokecolor="#6d6e71">
                <v:path arrowok="t"/>
              </v:shape>
            </v:group>
            <v:group style="position:absolute;left:3127;top:-1970;width:285;height:554" coordorigin="3127,-1970" coordsize="285,554">
              <v:shape style="position:absolute;left:3127;top:-1970;width:285;height:554" coordorigin="3127,-1970" coordsize="285,554" path="m3127,-1416l3412,-1970e" filled="false" stroked="true" strokeweight=".306pt" strokecolor="#6d6e71">
                <v:path arrowok="t"/>
              </v:shape>
            </v:group>
            <v:group style="position:absolute;left:3135;top:-1978;width:301;height:586" coordorigin="3135,-1978" coordsize="301,586">
              <v:shape style="position:absolute;left:3135;top:-1978;width:301;height:586" coordorigin="3135,-1978" coordsize="301,586" path="m3135,-1392l3436,-1978e" filled="false" stroked="true" strokeweight=".306pt" strokecolor="#6d6e71">
                <v:path arrowok="t"/>
              </v:shape>
            </v:group>
            <v:group style="position:absolute;left:3143;top:-1984;width:316;height:615" coordorigin="3143,-1984" coordsize="316,615">
              <v:shape style="position:absolute;left:3143;top:-1984;width:316;height:615" coordorigin="3143,-1984" coordsize="316,615" path="m3143,-1370l3458,-1984e" filled="false" stroked="true" strokeweight=".306pt" strokecolor="#6d6e71">
                <v:path arrowok="t"/>
              </v:shape>
            </v:group>
            <v:group style="position:absolute;left:3152;top:-1989;width:329;height:641" coordorigin="3152,-1989" coordsize="329,641">
              <v:shape style="position:absolute;left:3152;top:-1989;width:329;height:641" coordorigin="3152,-1989" coordsize="329,641" path="m3152,-1349l3481,-1989e" filled="false" stroked="true" strokeweight=".306pt" strokecolor="#6d6e71">
                <v:path arrowok="t"/>
              </v:shape>
            </v:group>
            <v:group style="position:absolute;left:3161;top:-1993;width:342;height:665" coordorigin="3161,-1993" coordsize="342,665">
              <v:shape style="position:absolute;left:3161;top:-1993;width:342;height:665" coordorigin="3161,-1993" coordsize="342,665" path="m3161,-1329l3502,-1993e" filled="false" stroked="true" strokeweight=".306pt" strokecolor="#6d6e71">
                <v:path arrowok="t"/>
              </v:shape>
            </v:group>
            <v:group style="position:absolute;left:3171;top:-1996;width:352;height:686" coordorigin="3171,-1996" coordsize="352,686">
              <v:shape style="position:absolute;left:3171;top:-1996;width:352;height:686" coordorigin="3171,-1996" coordsize="352,686" path="m3171,-1310l3523,-1996e" filled="false" stroked="true" strokeweight=".306pt" strokecolor="#6d6e71">
                <v:path arrowok="t"/>
              </v:shape>
            </v:group>
            <v:group style="position:absolute;left:3182;top:-1997;width:362;height:705" coordorigin="3182,-1997" coordsize="362,705">
              <v:shape style="position:absolute;left:3182;top:-1997;width:362;height:705" coordorigin="3182,-1997" coordsize="362,705" path="m3182,-1293l3544,-1997e" filled="false" stroked="true" strokeweight=".306pt" strokecolor="#6d6e71">
                <v:path arrowok="t"/>
              </v:shape>
            </v:group>
            <v:group style="position:absolute;left:3193;top:-1998;width:371;height:723" coordorigin="3193,-1998" coordsize="371,723">
              <v:shape style="position:absolute;left:3193;top:-1998;width:371;height:723" coordorigin="3193,-1998" coordsize="371,723" path="m3193,-1276l3564,-1998e" filled="false" stroked="true" strokeweight=".306pt" strokecolor="#6d6e71">
                <v:path arrowok="t"/>
              </v:shape>
            </v:group>
            <v:group style="position:absolute;left:3204;top:-1998;width:379;height:738" coordorigin="3204,-1998" coordsize="379,738">
              <v:shape style="position:absolute;left:3204;top:-1998;width:379;height:738" coordorigin="3204,-1998" coordsize="379,738" path="m3204,-1260l3583,-1998e" filled="false" stroked="true" strokeweight=".306pt" strokecolor="#6d6e71">
                <v:path arrowok="t"/>
              </v:shape>
            </v:group>
            <v:group style="position:absolute;left:3216;top:-1997;width:387;height:752" coordorigin="3216,-1997" coordsize="387,752">
              <v:shape style="position:absolute;left:3216;top:-1997;width:387;height:752" coordorigin="3216,-1997" coordsize="387,752" path="m3216,-1245l3602,-1997e" filled="false" stroked="true" strokeweight=".306pt" strokecolor="#6d6e71">
                <v:path arrowok="t"/>
              </v:shape>
            </v:group>
            <v:group style="position:absolute;left:3228;top:-1996;width:393;height:765" coordorigin="3228,-1996" coordsize="393,765">
              <v:shape style="position:absolute;left:3228;top:-1996;width:393;height:765" coordorigin="3228,-1996" coordsize="393,765" path="m3228,-1231l3621,-1996e" filled="false" stroked="true" strokeweight=".306pt" strokecolor="#6d6e71">
                <v:path arrowok="t"/>
              </v:shape>
            </v:group>
            <v:group style="position:absolute;left:3241;top:-1993;width:399;height:776" coordorigin="3241,-1993" coordsize="399,776">
              <v:shape style="position:absolute;left:3241;top:-1993;width:399;height:776" coordorigin="3241,-1993" coordsize="399,776" path="m3241,-1217l3640,-1993e" filled="false" stroked="true" strokeweight=".306pt" strokecolor="#6d6e71">
                <v:path arrowok="t"/>
              </v:shape>
            </v:group>
            <v:group style="position:absolute;left:3254;top:-1990;width:404;height:786" coordorigin="3254,-1990" coordsize="404,786">
              <v:shape style="position:absolute;left:3254;top:-1990;width:404;height:786" coordorigin="3254,-1990" coordsize="404,786" path="m3254,-1205l3658,-1990e" filled="false" stroked="true" strokeweight=".306pt" strokecolor="#6d6e71">
                <v:path arrowok="t"/>
              </v:shape>
            </v:group>
            <v:group style="position:absolute;left:3267;top:-1987;width:408;height:795" coordorigin="3267,-1987" coordsize="408,795">
              <v:shape style="position:absolute;left:3267;top:-1987;width:408;height:795" coordorigin="3267,-1987" coordsize="408,795" path="m3267,-1192l3675,-1987e" filled="false" stroked="true" strokeweight=".306pt" strokecolor="#6d6e71">
                <v:path arrowok="t"/>
              </v:shape>
            </v:group>
            <v:group style="position:absolute;left:3281;top:-1982;width:412;height:802" coordorigin="3281,-1982" coordsize="412,802">
              <v:shape style="position:absolute;left:3281;top:-1982;width:412;height:802" coordorigin="3281,-1982" coordsize="412,802" path="m3281,-1181l3693,-1982e" filled="false" stroked="true" strokeweight=".306pt" strokecolor="#6d6e71">
                <v:path arrowok="t"/>
              </v:shape>
            </v:group>
            <v:group style="position:absolute;left:3295;top:-1977;width:415;height:808" coordorigin="3295,-1977" coordsize="415,808">
              <v:shape style="position:absolute;left:3295;top:-1977;width:415;height:808" coordorigin="3295,-1977" coordsize="415,808" path="m3295,-1170l3710,-1977e" filled="false" stroked="true" strokeweight=".306pt" strokecolor="#6d6e71">
                <v:path arrowok="t"/>
              </v:shape>
            </v:group>
            <v:group style="position:absolute;left:3310;top:-1971;width:417;height:812" coordorigin="3310,-1971" coordsize="417,812">
              <v:shape style="position:absolute;left:3310;top:-1971;width:417;height:812" coordorigin="3310,-1971" coordsize="417,812" path="m3310,-1160l3726,-1971e" filled="false" stroked="true" strokeweight=".306pt" strokecolor="#6d6e71">
                <v:path arrowok="t"/>
              </v:shape>
            </v:group>
            <v:group style="position:absolute;left:3161;top:-1854;width:293;height:412" coordorigin="3161,-1854" coordsize="293,412">
              <v:shape style="position:absolute;left:3161;top:-1854;width:293;height:412" coordorigin="3161,-1854" coordsize="293,412" path="m3201,-1515l3185,-1515,3177,-1512,3164,-1499,3161,-1492,3161,-1472,3227,-1442,3251,-1444,3273,-1448,3295,-1456,3317,-1466,3331,-1475,3267,-1475,3256,-1479,3227,-1502,3217,-1509,3213,-1511,3208,-1513,3201,-1515xe" filled="true" fillcolor="#231f20" stroked="false">
                <v:path arrowok="t"/>
                <v:fill type="solid"/>
              </v:shape>
              <v:shape style="position:absolute;left:3161;top:-1854;width:293;height:412" coordorigin="3161,-1854" coordsize="293,412" path="m3453,-1854l3297,-1854,3212,-1685,3230,-1684,3246,-1682,3300,-1653,3335,-1594,3339,-1560,3338,-1541,3309,-1486,3279,-1475,3331,-1475,3383,-1530,3405,-1592,3407,-1613,3405,-1630,3379,-1693,3327,-1733,3269,-1748,3288,-1785,3433,-1785,3453,-1854xe" filled="true" fillcolor="#231f20" stroked="false">
                <v:path arrowok="t"/>
                <v:fill type="solid"/>
              </v:shape>
            </v:group>
            <v:group style="position:absolute;left:3426;top:-1870;width:305;height:435" coordorigin="3426,-1870" coordsize="305,435">
              <v:shape style="position:absolute;left:3426;top:-1870;width:305;height:435" coordorigin="3426,-1870" coordsize="305,435" path="m3631,-1870l3559,-1847,3511,-1798,3466,-1725,3442,-1660,3428,-1589,3426,-1554,3427,-1538,3445,-1480,3495,-1439,3520,-1435,3535,-1436,3515,-1455,3508,-1458,3496,-1470,3493,-1478,3494,-1493,3509,-1571,3526,-1629,3554,-1715,3579,-1786,3611,-1844,3627,-1849,3691,-1849,3687,-1853,3675,-1861,3661,-1866,3647,-1869,3631,-1870xe" filled="true" fillcolor="#231f20" stroked="false">
                <v:path arrowok="t"/>
                <v:fill type="solid"/>
              </v:shape>
              <v:shape style="position:absolute;left:3426;top:-1870;width:305;height:435" coordorigin="3426,-1870" coordsize="305,435" path="m3691,-1849l3642,-1849,3649,-1846,3655,-1841,3661,-1835,3664,-1826,3664,-1815,3654,-1750,3625,-1658,3591,-1551,3570,-1494,3533,-1455,3591,-1455,3637,-1495,3678,-1552,3709,-1623,3727,-1700,3730,-1749,3730,-1764,3707,-1833,3697,-1844,3691,-1849xe" filled="true" fillcolor="#231f20" stroked="false">
                <v:path arrowok="t"/>
                <v:fill type="solid"/>
              </v:shape>
            </v:group>
            <v:group style="position:absolute;left:3193;top:-1407;width:63;height:74" coordorigin="3193,-1407" coordsize="63,74">
              <v:shape style="position:absolute;left:3193;top:-1407;width:63;height:74" coordorigin="3193,-1407" coordsize="63,74" path="m3236,-1407l3217,-1407,3209,-1404,3196,-1391,3193,-1381,3193,-1359,3196,-1350,3208,-1337,3216,-1334,3234,-1334,3240,-1336,3250,-1343,3252,-1346,3221,-1346,3216,-1348,3210,-1355,3208,-1362,3208,-1379,3210,-1385,3216,-1393,3221,-1395,3253,-1395,3252,-1396,3243,-1404,3236,-1407xe" filled="true" fillcolor="#231f20" stroked="false">
                <v:path arrowok="t"/>
                <v:fill type="solid"/>
              </v:shape>
              <v:shape style="position:absolute;left:3193;top:-1407;width:63;height:74" coordorigin="3193,-1407" coordsize="63,74" path="m3242,-1361l3241,-1356,3239,-1352,3233,-1347,3230,-1346,3252,-1346,3254,-1349,3256,-1357,3242,-1361xe" filled="true" fillcolor="#231f20" stroked="false">
                <v:path arrowok="t"/>
                <v:fill type="solid"/>
              </v:shape>
              <v:shape style="position:absolute;left:3193;top:-1407;width:63;height:74" coordorigin="3193,-1407" coordsize="63,74" path="m3253,-1395l3230,-1395,3233,-1394,3239,-1389,3240,-1387,3241,-1383,3256,-1386,3254,-1392,3253,-1395xe" filled="true" fillcolor="#231f20" stroked="false">
                <v:path arrowok="t"/>
                <v:fill type="solid"/>
              </v:shape>
            </v:group>
            <v:group style="position:absolute;left:3269;top:-1406;width:55;height:71" coordorigin="3269,-1406" coordsize="55,71">
              <v:shape style="position:absolute;left:3269;top:-1406;width:55;height:71" coordorigin="3269,-1406" coordsize="55,71" path="m3322,-1406l3269,-1406,3269,-1335,3324,-1335,3324,-1347,3283,-1347,3283,-1366,3319,-1366,3319,-1378,3283,-1378,3283,-1394,3322,-1394,3322,-1406xe" filled="true" fillcolor="#231f20" stroked="false">
                <v:path arrowok="t"/>
                <v:fill type="solid"/>
              </v:shape>
            </v:group>
            <v:group style="position:absolute;left:3336;top:-1406;width:58;height:71" coordorigin="3336,-1406" coordsize="58,71">
              <v:shape style="position:absolute;left:3336;top:-1406;width:58;height:71" coordorigin="3336,-1406" coordsize="58,71" path="m3350,-1406l3336,-1406,3336,-1335,3350,-1335,3350,-1381,3366,-1381,3350,-1406xe" filled="true" fillcolor="#231f20" stroked="false">
                <v:path arrowok="t"/>
                <v:fill type="solid"/>
              </v:shape>
              <v:shape style="position:absolute;left:3336;top:-1406;width:58;height:71" coordorigin="3336,-1406" coordsize="58,71" path="m3366,-1381l3350,-1381,3379,-1335,3393,-1335,3393,-1358,3380,-1358,3366,-1381xe" filled="true" fillcolor="#231f20" stroked="false">
                <v:path arrowok="t"/>
                <v:fill type="solid"/>
              </v:shape>
              <v:shape style="position:absolute;left:3336;top:-1406;width:58;height:71" coordorigin="3336,-1406" coordsize="58,71" path="m3393,-1406l3380,-1406,3380,-1358,3393,-1358,3393,-1406xe" filled="true" fillcolor="#231f20" stroked="false">
                <v:path arrowok="t"/>
                <v:fill type="solid"/>
              </v:shape>
            </v:group>
            <v:group style="position:absolute;left:3404;top:-1406;width:58;height:71" coordorigin="3404,-1406" coordsize="58,71">
              <v:shape style="position:absolute;left:3404;top:-1406;width:58;height:71" coordorigin="3404,-1406" coordsize="58,71" path="m3440,-1394l3425,-1394,3425,-1335,3440,-1335,3440,-1394xe" filled="true" fillcolor="#231f20" stroked="false">
                <v:path arrowok="t"/>
                <v:fill type="solid"/>
              </v:shape>
              <v:shape style="position:absolute;left:3404;top:-1406;width:58;height:71" coordorigin="3404,-1406" coordsize="58,71" path="m3461,-1406l3404,-1406,3404,-1394,3461,-1394,3461,-1406xe" filled="true" fillcolor="#231f20" stroked="false">
                <v:path arrowok="t"/>
                <v:fill type="solid"/>
              </v:shape>
            </v:group>
            <v:group style="position:absolute;left:3456;top:-1406;width:73;height:71" coordorigin="3456,-1406" coordsize="73,71">
              <v:shape style="position:absolute;left:3456;top:-1406;width:73;height:71" coordorigin="3456,-1406" coordsize="73,71" path="m3499,-1406l3484,-1406,3456,-1335,3471,-1335,3477,-1351,3522,-1351,3517,-1363,3482,-1363,3491,-1389,3506,-1389,3499,-1406xe" filled="true" fillcolor="#231f20" stroked="false">
                <v:path arrowok="t"/>
                <v:fill type="solid"/>
              </v:shape>
              <v:shape style="position:absolute;left:3456;top:-1406;width:73;height:71" coordorigin="3456,-1406" coordsize="73,71" path="m3522,-1351l3506,-1351,3512,-1335,3528,-1335,3522,-1351xe" filled="true" fillcolor="#231f20" stroked="false">
                <v:path arrowok="t"/>
                <v:fill type="solid"/>
              </v:shape>
              <v:shape style="position:absolute;left:3456;top:-1406;width:73;height:71" coordorigin="3456,-1406" coordsize="73,71" path="m3506,-1389l3491,-1389,3501,-1363,3517,-1363,3506,-1389xe" filled="true" fillcolor="#231f20" stroked="false">
                <v:path arrowok="t"/>
                <v:fill type="solid"/>
              </v:shape>
            </v:group>
            <v:group style="position:absolute;left:3521;top:-1406;width:68;height:71" coordorigin="3521,-1406" coordsize="68,71">
              <v:shape style="position:absolute;left:3521;top:-1406;width:68;height:71" coordorigin="3521,-1406" coordsize="68,71" path="m3537,-1406l3521,-1406,3547,-1335,3563,-1335,3569,-1353,3555,-1353,3537,-1406xe" filled="true" fillcolor="#231f20" stroked="false">
                <v:path arrowok="t"/>
                <v:fill type="solid"/>
              </v:shape>
              <v:shape style="position:absolute;left:3521;top:-1406;width:68;height:71" coordorigin="3521,-1406" coordsize="68,71" path="m3589,-1406l3573,-1406,3555,-1353,3569,-1353,3589,-1406xe" filled="true" fillcolor="#231f20" stroked="false">
                <v:path arrowok="t"/>
                <v:fill type="solid"/>
              </v:shape>
            </v:group>
            <v:group style="position:absolute;left:3593;top:-1407;width:71;height:74" coordorigin="3593,-1407" coordsize="71,74">
              <v:shape style="position:absolute;left:3593;top:-1407;width:71;height:74" coordorigin="3593,-1407" coordsize="71,74" path="m3639,-1407l3622,-1407,3617,-1406,3593,-1377,3593,-1359,3596,-1350,3609,-1337,3617,-1334,3639,-1334,3647,-1337,3656,-1346,3622,-1346,3618,-1348,3610,-1356,3608,-1362,3608,-1379,3610,-1385,3617,-1393,3622,-1395,3656,-1395,3647,-1404,3639,-1407xe" filled="true" fillcolor="#231f20" stroked="false">
                <v:path arrowok="t"/>
                <v:fill type="solid"/>
              </v:shape>
              <v:shape style="position:absolute;left:3593;top:-1407;width:71;height:74" coordorigin="3593,-1407" coordsize="71,74" path="m3656,-1395l3634,-1395,3639,-1393,3646,-1385,3648,-1379,3648,-1362,3646,-1356,3639,-1348,3634,-1346,3656,-1346,3660,-1350,3663,-1359,3663,-1382,3660,-1391,3656,-1395xe" filled="true" fillcolor="#231f20" stroked="false">
                <v:path arrowok="t"/>
                <v:fill type="solid"/>
              </v:shape>
            </v:group>
            <v:group style="position:absolute;left:3671;top:-1407;width:59;height:74" coordorigin="3671,-1407" coordsize="59,74">
              <v:shape style="position:absolute;left:3671;top:-1407;width:59;height:74" coordorigin="3671,-1407" coordsize="59,74" path="m3685,-1359l3671,-1358,3672,-1350,3675,-1344,3685,-1336,3692,-1334,3707,-1334,3712,-1335,3721,-1338,3724,-1341,3727,-1346,3696,-1346,3693,-1347,3688,-1351,3686,-1355,3685,-1359xe" filled="true" fillcolor="#231f20" stroked="false">
                <v:path arrowok="t"/>
                <v:fill type="solid"/>
              </v:shape>
              <v:shape style="position:absolute;left:3671;top:-1407;width:59;height:74" coordorigin="3671,-1407" coordsize="59,74" path="m3709,-1407l3694,-1407,3690,-1406,3673,-1382,3676,-1377,3683,-1370,3689,-1368,3703,-1364,3707,-1363,3711,-1362,3713,-1361,3715,-1359,3715,-1357,3715,-1353,3714,-1351,3709,-1347,3706,-1346,3727,-1346,3729,-1348,3730,-1351,3730,-1360,3729,-1364,3696,-1381,3691,-1382,3688,-1385,3687,-1386,3687,-1390,3688,-1391,3692,-1394,3695,-1395,3726,-1395,3725,-1397,3716,-1405,3709,-1407xe" filled="true" fillcolor="#231f20" stroked="false">
                <v:path arrowok="t"/>
                <v:fill type="solid"/>
              </v:shape>
              <v:shape style="position:absolute;left:3671;top:-1407;width:59;height:74" coordorigin="3671,-1407" coordsize="59,74" path="m3726,-1395l3704,-1395,3707,-1394,3711,-1391,3712,-1388,3713,-1385,3728,-1385,3727,-1392,3726,-1395xe" filled="true" fillcolor="#231f20" stroked="false">
                <v:path arrowok="t"/>
                <v:fill type="solid"/>
              </v:shape>
            </v:group>
            <v:group style="position:absolute;left:3684;top:-1688;width:269;height:419" coordorigin="3684,-1688" coordsize="269,419">
              <v:shape style="position:absolute;left:3684;top:-1688;width:269;height:419" coordorigin="3684,-1688" coordsize="269,419" path="m3684,-1688l3789,-1632,3881,-1564,3935,-1490,3953,-1422,3940,-1363,3904,-1317,3851,-1285,3788,-1269e" filled="false" stroked="true" strokeweight=".613pt" strokecolor="#231f20">
                <v:path arrowok="t"/>
              </v:shape>
              <v:shape style="position:absolute;left:3525;top:-1866;width:444;height:614" type="#_x0000_t75" stroked="false">
                <v:imagedata r:id="rId55" o:title=""/>
              </v:shape>
            </v:group>
            <v:group style="position:absolute;left:3378;top:-1397;width:509;height:203" coordorigin="3378,-1397" coordsize="509,203">
              <v:shape style="position:absolute;left:3378;top:-1397;width:509;height:203" coordorigin="3378,-1397" coordsize="509,203" path="m3887,-1397l3847,-1330,3793,-1274,3728,-1231,3654,-1204,3574,-1194,3522,-1198,3471,-1210,3423,-1229,3378,-1255e" filled="false" stroked="true" strokeweight=".541pt" strokecolor="#231f20">
                <v:path arrowok="t"/>
              </v:shape>
            </v:group>
            <v:group style="position:absolute;left:3111;top:-1998;width:921;height:921" coordorigin="3111,-1998" coordsize="921,921">
              <v:shape style="position:absolute;left:3111;top:-1998;width:921;height:921" coordorigin="3111,-1998" coordsize="921,921" path="m3571,-1998l3646,-1992,3717,-1975,3783,-1947,3843,-1909,3897,-1863,3943,-1810,3980,-1750,4008,-1683,4026,-1613,4032,-1538,4026,-1463,4008,-1393,3980,-1326,3943,-1266,3897,-1213,3843,-1166,3783,-1129,3717,-1101,3646,-1084,3571,-1078,3497,-1084,3426,-1101,3360,-1129,3300,-1166,3246,-1213,3200,-1266,3162,-1326,3135,-1393,3117,-1463,3111,-1538,3117,-1613,3135,-1683,3162,-1750,3200,-1810,3246,-1863,3300,-1909,3360,-1947,3426,-1975,3497,-1992,3571,-1998xe" filled="false" stroked="true" strokeweight=".567pt" strokecolor="#231f20">
                <v:path arrowok="t"/>
              </v:shape>
              <v:shape style="position:absolute;left:3428;top:-1239;width:297;height:119" type="#_x0000_t75" stroked="false">
                <v:imagedata r:id="rId54" o:title=""/>
              </v:shape>
            </v:group>
            <w10:wrap type="none"/>
          </v:group>
        </w:pict>
      </w:r>
      <w:r>
        <w:rPr/>
        <w:pict>
          <v:group style="position:absolute;margin-left:206.141998pt;margin-top:-100.215134pt;width:46.65pt;height:46.65pt;mso-position-horizontal-relative:page;mso-position-vertical-relative:paragraph;z-index:-53344" coordorigin="4123,-2004" coordsize="933,933">
            <v:group style="position:absolute;left:4129;top:-1998;width:921;height:921" coordorigin="4129,-1998" coordsize="921,921">
              <v:shape style="position:absolute;left:4129;top:-1998;width:921;height:921" coordorigin="4129,-1998" coordsize="921,921" path="m4589,-1998l4515,-1992,4444,-1975,4378,-1947,4317,-1909,4264,-1863,4218,-1810,4180,-1750,4152,-1683,4135,-1613,4129,-1538,4135,-1463,4152,-1393,4180,-1326,4218,-1266,4264,-1213,4317,-1166,4378,-1129,4444,-1101,4515,-1084,4589,-1078,4664,-1084,4735,-1101,4801,-1129,4861,-1166,4915,-1213,4961,-1266,4998,-1326,5026,-1393,5043,-1463,5049,-1538,5043,-1613,5026,-1683,4998,-1750,4961,-1810,4915,-1863,4861,-1909,4801,-1947,4735,-1975,4664,-1992,4589,-1998xe" filled="true" fillcolor="#d1d3d4" stroked="false">
                <v:path arrowok="t"/>
                <v:fill type="solid"/>
              </v:shape>
            </v:group>
            <v:group style="position:absolute;left:4129;top:-1998;width:921;height:921" coordorigin="4129,-1998" coordsize="921,921">
              <v:shape style="position:absolute;left:4129;top:-1998;width:921;height:921" coordorigin="4129,-1998" coordsize="921,921" path="m4589,-1998l4664,-1992,4735,-1975,4801,-1947,4861,-1909,4915,-1863,4961,-1810,4998,-1750,5026,-1683,5043,-1613,5049,-1538,5043,-1463,5026,-1393,4998,-1326,4961,-1266,4915,-1213,4861,-1166,4801,-1129,4735,-1101,4664,-1084,4589,-1078,4515,-1084,4444,-1101,4378,-1129,4317,-1166,4264,-1213,4218,-1266,4180,-1326,4152,-1393,4135,-1463,4129,-1538,4135,-1613,4152,-1683,4180,-1750,4218,-1810,4264,-1863,4317,-1909,4378,-1947,4444,-1975,4515,-1992,4589,-1998xe" filled="false" stroked="true" strokeweight=".425pt" strokecolor="#231f20">
                <v:path arrowok="t"/>
              </v:shape>
            </v:group>
            <v:group style="position:absolute;left:4342;top:-1965;width:419;height:816" coordorigin="4342,-1965" coordsize="419,816">
              <v:shape style="position:absolute;left:4342;top:-1965;width:419;height:816" coordorigin="4342,-1965" coordsize="419,816" path="m4342,-1150l4761,-1965e" filled="false" stroked="true" strokeweight=".306pt" strokecolor="#6d6e71">
                <v:path arrowok="t"/>
              </v:shape>
            </v:group>
            <v:group style="position:absolute;left:4139;top:-1849;width:112;height:217" coordorigin="4139,-1849" coordsize="112,217">
              <v:shape style="position:absolute;left:4139;top:-1849;width:112;height:217" coordorigin="4139,-1849" coordsize="112,217" path="m4139,-1632l4250,-1849e" filled="false" stroked="true" strokeweight=".306pt" strokecolor="#6d6e71">
                <v:path arrowok="t"/>
              </v:shape>
            </v:group>
            <v:group style="position:absolute;left:4131;top:-1887;width:159;height:309" coordorigin="4131,-1887" coordsize="159,309">
              <v:shape style="position:absolute;left:4131;top:-1887;width:159;height:309" coordorigin="4131,-1887" coordsize="159,309" path="m4131,-1579l4289,-1887e" filled="false" stroked="true" strokeweight=".306pt" strokecolor="#6d6e71">
                <v:path arrowok="t"/>
              </v:shape>
            </v:group>
            <v:group style="position:absolute;left:4129;top:-1913;width:193;height:376" coordorigin="4129,-1913" coordsize="193,376">
              <v:shape style="position:absolute;left:4129;top:-1913;width:193;height:376" coordorigin="4129,-1913" coordsize="193,376" path="m4129,-1537l4322,-1913e" filled="false" stroked="true" strokeweight=".306pt" strokecolor="#6d6e71">
                <v:path arrowok="t"/>
              </v:shape>
            </v:group>
            <v:group style="position:absolute;left:4130;top:-1932;width:222;height:431" coordorigin="4130,-1932" coordsize="222,431">
              <v:shape style="position:absolute;left:4130;top:-1932;width:222;height:431" coordorigin="4130,-1932" coordsize="222,431" path="m4130,-1502l4351,-1932e" filled="false" stroked="true" strokeweight=".306pt" strokecolor="#6d6e71">
                <v:path arrowok="t"/>
              </v:shape>
            </v:group>
            <v:group style="position:absolute;left:4134;top:-1948;width:246;height:478" coordorigin="4134,-1948" coordsize="246,478">
              <v:shape style="position:absolute;left:4134;top:-1948;width:246;height:478" coordorigin="4134,-1948" coordsize="246,478" path="m4134,-1470l4379,-1948e" filled="false" stroked="true" strokeweight=".306pt" strokecolor="#6d6e71">
                <v:path arrowok="t"/>
              </v:shape>
            </v:group>
            <v:group style="position:absolute;left:4139;top:-1960;width:266;height:518" coordorigin="4139,-1960" coordsize="266,518">
              <v:shape style="position:absolute;left:4139;top:-1960;width:266;height:518" coordorigin="4139,-1960" coordsize="266,518" path="m4139,-1442l4405,-1960e" filled="false" stroked="true" strokeweight=".306pt" strokecolor="#6d6e71">
                <v:path arrowok="t"/>
              </v:shape>
            </v:group>
            <v:group style="position:absolute;left:4145;top:-1970;width:285;height:554" coordorigin="4145,-1970" coordsize="285,554">
              <v:shape style="position:absolute;left:4145;top:-1970;width:285;height:554" coordorigin="4145,-1970" coordsize="285,554" path="m4145,-1416l4430,-1970e" filled="false" stroked="true" strokeweight=".306pt" strokecolor="#6d6e71">
                <v:path arrowok="t"/>
              </v:shape>
            </v:group>
            <v:group style="position:absolute;left:4152;top:-1978;width:301;height:586" coordorigin="4152,-1978" coordsize="301,586">
              <v:shape style="position:absolute;left:4152;top:-1978;width:301;height:586" coordorigin="4152,-1978" coordsize="301,586" path="m4152,-1392l4453,-1978e" filled="false" stroked="true" strokeweight=".306pt" strokecolor="#6d6e71">
                <v:path arrowok="t"/>
              </v:shape>
            </v:group>
            <v:group style="position:absolute;left:4161;top:-1984;width:316;height:615" coordorigin="4161,-1984" coordsize="316,615">
              <v:shape style="position:absolute;left:4161;top:-1984;width:316;height:615" coordorigin="4161,-1984" coordsize="316,615" path="m4161,-1370l4476,-1984e" filled="false" stroked="true" strokeweight=".306pt" strokecolor="#6d6e71">
                <v:path arrowok="t"/>
              </v:shape>
            </v:group>
            <v:group style="position:absolute;left:4169;top:-1989;width:329;height:641" coordorigin="4169,-1989" coordsize="329,641">
              <v:shape style="position:absolute;left:4169;top:-1989;width:329;height:641" coordorigin="4169,-1989" coordsize="329,641" path="m4169,-1349l4498,-1989e" filled="false" stroked="true" strokeweight=".306pt" strokecolor="#6d6e71">
                <v:path arrowok="t"/>
              </v:shape>
            </v:group>
            <v:group style="position:absolute;left:4179;top:-1993;width:342;height:665" coordorigin="4179,-1993" coordsize="342,665">
              <v:shape style="position:absolute;left:4179;top:-1993;width:342;height:665" coordorigin="4179,-1993" coordsize="342,665" path="m4179,-1329l4520,-1993e" filled="false" stroked="true" strokeweight=".306pt" strokecolor="#6d6e71">
                <v:path arrowok="t"/>
              </v:shape>
            </v:group>
            <v:group style="position:absolute;left:4189;top:-1996;width:352;height:686" coordorigin="4189,-1996" coordsize="352,686">
              <v:shape style="position:absolute;left:4189;top:-1996;width:352;height:686" coordorigin="4189,-1996" coordsize="352,686" path="m4189,-1310l4541,-1996e" filled="false" stroked="true" strokeweight=".306pt" strokecolor="#6d6e71">
                <v:path arrowok="t"/>
              </v:shape>
            </v:group>
            <v:group style="position:absolute;left:4200;top:-1997;width:362;height:705" coordorigin="4200,-1997" coordsize="362,705">
              <v:shape style="position:absolute;left:4200;top:-1997;width:362;height:705" coordorigin="4200,-1997" coordsize="362,705" path="m4200,-1293l4561,-1997e" filled="false" stroked="true" strokeweight=".306pt" strokecolor="#6d6e71">
                <v:path arrowok="t"/>
              </v:shape>
            </v:group>
            <v:group style="position:absolute;left:4211;top:-1998;width:371;height:723" coordorigin="4211,-1998" coordsize="371,723">
              <v:shape style="position:absolute;left:4211;top:-1998;width:371;height:723" coordorigin="4211,-1998" coordsize="371,723" path="m4211,-1276l4581,-1998e" filled="false" stroked="true" strokeweight=".306pt" strokecolor="#6d6e71">
                <v:path arrowok="t"/>
              </v:shape>
            </v:group>
            <v:group style="position:absolute;left:4222;top:-1998;width:379;height:738" coordorigin="4222,-1998" coordsize="379,738">
              <v:shape style="position:absolute;left:4222;top:-1998;width:379;height:738" coordorigin="4222,-1998" coordsize="379,738" path="m4222,-1260l4601,-1998e" filled="false" stroked="true" strokeweight=".306pt" strokecolor="#6d6e71">
                <v:path arrowok="t"/>
              </v:shape>
            </v:group>
            <v:group style="position:absolute;left:4234;top:-1997;width:387;height:752" coordorigin="4234,-1997" coordsize="387,752">
              <v:shape style="position:absolute;left:4234;top:-1997;width:387;height:752" coordorigin="4234,-1997" coordsize="387,752" path="m4234,-1245l4620,-1997e" filled="false" stroked="true" strokeweight=".306pt" strokecolor="#6d6e71">
                <v:path arrowok="t"/>
              </v:shape>
            </v:group>
            <v:group style="position:absolute;left:4246;top:-1996;width:393;height:765" coordorigin="4246,-1996" coordsize="393,765">
              <v:shape style="position:absolute;left:4246;top:-1996;width:393;height:765" coordorigin="4246,-1996" coordsize="393,765" path="m4246,-1231l4639,-1996e" filled="false" stroked="true" strokeweight=".306pt" strokecolor="#6d6e71">
                <v:path arrowok="t"/>
              </v:shape>
            </v:group>
            <v:group style="position:absolute;left:4259;top:-1993;width:399;height:776" coordorigin="4259,-1993" coordsize="399,776">
              <v:shape style="position:absolute;left:4259;top:-1993;width:399;height:776" coordorigin="4259,-1993" coordsize="399,776" path="m4259,-1217l4657,-1993e" filled="false" stroked="true" strokeweight=".306pt" strokecolor="#6d6e71">
                <v:path arrowok="t"/>
              </v:shape>
            </v:group>
            <v:group style="position:absolute;left:4272;top:-1990;width:404;height:786" coordorigin="4272,-1990" coordsize="404,786">
              <v:shape style="position:absolute;left:4272;top:-1990;width:404;height:786" coordorigin="4272,-1990" coordsize="404,786" path="m4272,-1205l4675,-1990e" filled="false" stroked="true" strokeweight=".306pt" strokecolor="#6d6e71">
                <v:path arrowok="t"/>
              </v:shape>
            </v:group>
            <v:group style="position:absolute;left:4285;top:-1987;width:408;height:795" coordorigin="4285,-1987" coordsize="408,795">
              <v:shape style="position:absolute;left:4285;top:-1987;width:408;height:795" coordorigin="4285,-1987" coordsize="408,795" path="m4285,-1192l4693,-1987e" filled="false" stroked="true" strokeweight=".306pt" strokecolor="#6d6e71">
                <v:path arrowok="t"/>
              </v:shape>
            </v:group>
            <v:group style="position:absolute;left:4299;top:-1982;width:412;height:802" coordorigin="4299,-1982" coordsize="412,802">
              <v:shape style="position:absolute;left:4299;top:-1982;width:412;height:802" coordorigin="4299,-1982" coordsize="412,802" path="m4299,-1181l4710,-1982e" filled="false" stroked="true" strokeweight=".306pt" strokecolor="#6d6e71">
                <v:path arrowok="t"/>
              </v:shape>
            </v:group>
            <v:group style="position:absolute;left:4313;top:-1977;width:415;height:808" coordorigin="4313,-1977" coordsize="415,808">
              <v:shape style="position:absolute;left:4313;top:-1977;width:415;height:808" coordorigin="4313,-1977" coordsize="415,808" path="m4313,-1170l4728,-1977e" filled="false" stroked="true" strokeweight=".306pt" strokecolor="#6d6e71">
                <v:path arrowok="t"/>
              </v:shape>
            </v:group>
            <v:group style="position:absolute;left:4327;top:-1971;width:417;height:812" coordorigin="4327,-1971" coordsize="417,812">
              <v:shape style="position:absolute;left:4327;top:-1971;width:417;height:812" coordorigin="4327,-1971" coordsize="417,812" path="m4327,-1160l4744,-1971e" filled="false" stroked="true" strokeweight=".306pt" strokecolor="#6d6e71">
                <v:path arrowok="t"/>
              </v:shape>
            </v:group>
            <v:group style="position:absolute;left:4179;top:-1854;width:293;height:412" coordorigin="4179,-1854" coordsize="293,412">
              <v:shape style="position:absolute;left:4179;top:-1854;width:293;height:412" coordorigin="4179,-1854" coordsize="293,412" path="m4219,-1515l4203,-1515,4195,-1512,4182,-1499,4179,-1492,4179,-1472,4245,-1442,4268,-1444,4291,-1448,4313,-1456,4335,-1466,4349,-1475,4285,-1475,4273,-1479,4245,-1502,4235,-1509,4231,-1511,4225,-1513,4219,-1515xe" filled="true" fillcolor="#231f20" stroked="false">
                <v:path arrowok="t"/>
                <v:fill type="solid"/>
              </v:shape>
              <v:shape style="position:absolute;left:4179;top:-1854;width:293;height:412" coordorigin="4179,-1854" coordsize="293,412" path="m4471,-1854l4314,-1854,4230,-1685,4248,-1684,4264,-1682,4318,-1653,4353,-1594,4357,-1560,4356,-1541,4327,-1486,4296,-1475,4349,-1475,4401,-1530,4423,-1592,4424,-1613,4423,-1630,4397,-1693,4345,-1733,4287,-1748,4305,-1785,4451,-1785,4471,-1854xe" filled="true" fillcolor="#231f20" stroked="false">
                <v:path arrowok="t"/>
                <v:fill type="solid"/>
              </v:shape>
            </v:group>
            <v:group style="position:absolute;left:4444;top:-1870;width:305;height:435" coordorigin="4444,-1870" coordsize="305,435">
              <v:shape style="position:absolute;left:4444;top:-1870;width:305;height:435" coordorigin="4444,-1870" coordsize="305,435" path="m4649,-1870l4577,-1847,4529,-1798,4484,-1725,4459,-1660,4446,-1589,4444,-1554,4445,-1538,4463,-1480,4513,-1439,4538,-1435,4552,-1436,4533,-1455,4526,-1458,4514,-1470,4511,-1478,4511,-1493,4526,-1571,4544,-1629,4572,-1715,4597,-1786,4629,-1844,4645,-1849,4709,-1849,4704,-1853,4692,-1861,4679,-1866,4665,-1869,4649,-1870xe" filled="true" fillcolor="#231f20" stroked="false">
                <v:path arrowok="t"/>
                <v:fill type="solid"/>
              </v:shape>
              <v:shape style="position:absolute;left:4444;top:-1870;width:305;height:435" coordorigin="4444,-1870" coordsize="305,435" path="m4709,-1849l4660,-1849,4667,-1846,4673,-1841,4679,-1835,4682,-1826,4682,-1815,4671,-1750,4643,-1658,4609,-1551,4588,-1494,4551,-1455,4608,-1455,4655,-1495,4695,-1552,4727,-1623,4745,-1700,4748,-1749,4747,-1764,4724,-1833,4715,-1844,4709,-1849xe" filled="true" fillcolor="#231f20" stroked="false">
                <v:path arrowok="t"/>
                <v:fill type="solid"/>
              </v:shape>
            </v:group>
            <v:group style="position:absolute;left:4211;top:-1407;width:63;height:74" coordorigin="4211,-1407" coordsize="63,74">
              <v:shape style="position:absolute;left:4211;top:-1407;width:63;height:74" coordorigin="4211,-1407" coordsize="63,74" path="m4253,-1407l4234,-1407,4226,-1404,4214,-1391,4211,-1381,4211,-1359,4214,-1350,4226,-1337,4234,-1334,4251,-1334,4258,-1336,4268,-1343,4270,-1346,4238,-1346,4234,-1348,4227,-1355,4226,-1362,4226,-1379,4227,-1385,4234,-1393,4238,-1395,4270,-1395,4269,-1396,4261,-1404,4253,-1407xe" filled="true" fillcolor="#231f20" stroked="false">
                <v:path arrowok="t"/>
                <v:fill type="solid"/>
              </v:shape>
              <v:shape style="position:absolute;left:4211;top:-1407;width:63;height:74" coordorigin="4211,-1407" coordsize="63,74" path="m4260,-1361l4258,-1356,4256,-1352,4251,-1347,4247,-1346,4270,-1346,4272,-1349,4274,-1357,4260,-1361xe" filled="true" fillcolor="#231f20" stroked="false">
                <v:path arrowok="t"/>
                <v:fill type="solid"/>
              </v:shape>
              <v:shape style="position:absolute;left:4211;top:-1407;width:63;height:74" coordorigin="4211,-1407" coordsize="63,74" path="m4270,-1395l4248,-1395,4251,-1394,4256,-1389,4258,-1387,4259,-1383,4274,-1386,4272,-1392,4270,-1395xe" filled="true" fillcolor="#231f20" stroked="false">
                <v:path arrowok="t"/>
                <v:fill type="solid"/>
              </v:shape>
            </v:group>
            <v:group style="position:absolute;left:4286;top:-1406;width:55;height:71" coordorigin="4286,-1406" coordsize="55,71">
              <v:shape style="position:absolute;left:4286;top:-1406;width:55;height:71" coordorigin="4286,-1406" coordsize="55,71" path="m4340,-1406l4286,-1406,4286,-1335,4341,-1335,4341,-1347,4301,-1347,4301,-1366,4337,-1366,4337,-1378,4301,-1378,4301,-1394,4340,-1394,4340,-1406xe" filled="true" fillcolor="#231f20" stroked="false">
                <v:path arrowok="t"/>
                <v:fill type="solid"/>
              </v:shape>
            </v:group>
            <v:group style="position:absolute;left:4354;top:-1406;width:58;height:71" coordorigin="4354,-1406" coordsize="58,71">
              <v:shape style="position:absolute;left:4354;top:-1406;width:58;height:71" coordorigin="4354,-1406" coordsize="58,71" path="m4368,-1406l4354,-1406,4354,-1335,4367,-1335,4367,-1381,4383,-1381,4368,-1406xe" filled="true" fillcolor="#231f20" stroked="false">
                <v:path arrowok="t"/>
                <v:fill type="solid"/>
              </v:shape>
              <v:shape style="position:absolute;left:4354;top:-1406;width:58;height:71" coordorigin="4354,-1406" coordsize="58,71" path="m4383,-1381l4367,-1381,4397,-1335,4411,-1335,4411,-1358,4398,-1358,4383,-1381xe" filled="true" fillcolor="#231f20" stroked="false">
                <v:path arrowok="t"/>
                <v:fill type="solid"/>
              </v:shape>
              <v:shape style="position:absolute;left:4354;top:-1406;width:58;height:71" coordorigin="4354,-1406" coordsize="58,71" path="m4411,-1406l4398,-1406,4398,-1358,4411,-1358,4411,-1406xe" filled="true" fillcolor="#231f20" stroked="false">
                <v:path arrowok="t"/>
                <v:fill type="solid"/>
              </v:shape>
            </v:group>
            <v:group style="position:absolute;left:4421;top:-1406;width:58;height:71" coordorigin="4421,-1406" coordsize="58,71">
              <v:shape style="position:absolute;left:4421;top:-1406;width:58;height:71" coordorigin="4421,-1406" coordsize="58,71" path="m4458,-1394l4443,-1394,4443,-1335,4458,-1335,4458,-1394xe" filled="true" fillcolor="#231f20" stroked="false">
                <v:path arrowok="t"/>
                <v:fill type="solid"/>
              </v:shape>
              <v:shape style="position:absolute;left:4421;top:-1406;width:58;height:71" coordorigin="4421,-1406" coordsize="58,71" path="m4479,-1406l4421,-1406,4421,-1394,4479,-1394,4479,-1406xe" filled="true" fillcolor="#231f20" stroked="false">
                <v:path arrowok="t"/>
                <v:fill type="solid"/>
              </v:shape>
            </v:group>
            <v:group style="position:absolute;left:4474;top:-1406;width:73;height:71" coordorigin="4474,-1406" coordsize="73,71">
              <v:shape style="position:absolute;left:4474;top:-1406;width:73;height:71" coordorigin="4474,-1406" coordsize="73,71" path="m4517,-1406l4502,-1406,4474,-1335,4489,-1335,4495,-1351,4540,-1351,4535,-1363,4499,-1363,4509,-1389,4524,-1389,4517,-1406xe" filled="true" fillcolor="#231f20" stroked="false">
                <v:path arrowok="t"/>
                <v:fill type="solid"/>
              </v:shape>
              <v:shape style="position:absolute;left:4474;top:-1406;width:73;height:71" coordorigin="4474,-1406" coordsize="73,71" path="m4540,-1351l4524,-1351,4530,-1335,4546,-1335,4540,-1351xe" filled="true" fillcolor="#231f20" stroked="false">
                <v:path arrowok="t"/>
                <v:fill type="solid"/>
              </v:shape>
              <v:shape style="position:absolute;left:4474;top:-1406;width:73;height:71" coordorigin="4474,-1406" coordsize="73,71" path="m4524,-1389l4509,-1389,4519,-1363,4535,-1363,4524,-1389xe" filled="true" fillcolor="#231f20" stroked="false">
                <v:path arrowok="t"/>
                <v:fill type="solid"/>
              </v:shape>
            </v:group>
            <v:group style="position:absolute;left:4539;top:-1406;width:68;height:71" coordorigin="4539,-1406" coordsize="68,71">
              <v:shape style="position:absolute;left:4539;top:-1406;width:68;height:71" coordorigin="4539,-1406" coordsize="68,71" path="m4555,-1406l4539,-1406,4565,-1335,4580,-1335,4587,-1353,4573,-1353,4555,-1406xe" filled="true" fillcolor="#231f20" stroked="false">
                <v:path arrowok="t"/>
                <v:fill type="solid"/>
              </v:shape>
              <v:shape style="position:absolute;left:4539;top:-1406;width:68;height:71" coordorigin="4539,-1406" coordsize="68,71" path="m4606,-1406l4591,-1406,4573,-1353,4587,-1353,4606,-1406xe" filled="true" fillcolor="#231f20" stroked="false">
                <v:path arrowok="t"/>
                <v:fill type="solid"/>
              </v:shape>
            </v:group>
            <v:group style="position:absolute;left:4611;top:-1407;width:71;height:74" coordorigin="4611,-1407" coordsize="71,74">
              <v:shape style="position:absolute;left:4611;top:-1407;width:71;height:74" coordorigin="4611,-1407" coordsize="71,74" path="m4656,-1407l4640,-1407,4635,-1406,4611,-1377,4611,-1359,4614,-1350,4627,-1337,4635,-1334,4657,-1334,4665,-1337,4674,-1346,4640,-1346,4635,-1348,4628,-1356,4626,-1362,4626,-1379,4628,-1385,4635,-1393,4640,-1395,4674,-1395,4665,-1404,4656,-1407xe" filled="true" fillcolor="#231f20" stroked="false">
                <v:path arrowok="t"/>
                <v:fill type="solid"/>
              </v:shape>
              <v:shape style="position:absolute;left:4611;top:-1407;width:71;height:74" coordorigin="4611,-1407" coordsize="71,74" path="m4674,-1395l4652,-1395,4657,-1393,4664,-1385,4666,-1379,4666,-1362,4664,-1356,4657,-1348,4652,-1346,4674,-1346,4678,-1350,4681,-1359,4681,-1382,4678,-1391,4674,-1395xe" filled="true" fillcolor="#231f20" stroked="false">
                <v:path arrowok="t"/>
                <v:fill type="solid"/>
              </v:shape>
            </v:group>
            <v:group style="position:absolute;left:4689;top:-1407;width:59;height:74" coordorigin="4689,-1407" coordsize="59,74">
              <v:shape style="position:absolute;left:4689;top:-1407;width:59;height:74" coordorigin="4689,-1407" coordsize="59,74" path="m4703,-1359l4689,-1358,4690,-1350,4693,-1344,4702,-1336,4709,-1334,4725,-1334,4730,-1335,4738,-1338,4742,-1341,4745,-1346,4714,-1346,4711,-1347,4705,-1351,4704,-1355,4703,-1359xe" filled="true" fillcolor="#231f20" stroked="false">
                <v:path arrowok="t"/>
                <v:fill type="solid"/>
              </v:shape>
              <v:shape style="position:absolute;left:4689;top:-1407;width:59;height:74" coordorigin="4689,-1407" coordsize="59,74" path="m4727,-1407l4712,-1407,4707,-1406,4691,-1382,4693,-1377,4701,-1370,4707,-1368,4720,-1364,4724,-1363,4729,-1362,4730,-1361,4732,-1359,4733,-1357,4733,-1353,4732,-1351,4727,-1347,4723,-1346,4745,-1346,4746,-1348,4747,-1351,4747,-1360,4746,-1364,4714,-1381,4709,-1382,4706,-1385,4705,-1386,4705,-1390,4706,-1391,4710,-1394,4713,-1395,4744,-1395,4743,-1397,4734,-1405,4727,-1407xe" filled="true" fillcolor="#231f20" stroked="false">
                <v:path arrowok="t"/>
                <v:fill type="solid"/>
              </v:shape>
              <v:shape style="position:absolute;left:4689;top:-1407;width:59;height:74" coordorigin="4689,-1407" coordsize="59,74" path="m4744,-1395l4722,-1395,4725,-1394,4729,-1391,4730,-1388,4731,-1385,4745,-1385,4745,-1392,4744,-1395xe" filled="true" fillcolor="#231f20" stroked="false">
                <v:path arrowok="t"/>
                <v:fill type="solid"/>
              </v:shape>
            </v:group>
            <v:group style="position:absolute;left:4702;top:-1688;width:269;height:419" coordorigin="4702,-1688" coordsize="269,419">
              <v:shape style="position:absolute;left:4702;top:-1688;width:269;height:419" coordorigin="4702,-1688" coordsize="269,419" path="m4702,-1688l4807,-1632,4899,-1564,4953,-1490,4971,-1422,4958,-1363,4921,-1317,4868,-1285,4805,-1269e" filled="false" stroked="true" strokeweight=".613pt" strokecolor="#231f20">
                <v:path arrowok="t"/>
              </v:shape>
              <v:shape style="position:absolute;left:4543;top:-1866;width:444;height:614" type="#_x0000_t75" stroked="false">
                <v:imagedata r:id="rId56" o:title=""/>
              </v:shape>
            </v:group>
            <v:group style="position:absolute;left:4396;top:-1397;width:509;height:203" coordorigin="4396,-1397" coordsize="509,203">
              <v:shape style="position:absolute;left:4396;top:-1397;width:509;height:203" coordorigin="4396,-1397" coordsize="509,203" path="m4904,-1397l4865,-1330,4811,-1274,4746,-1231,4672,-1204,4591,-1194,4540,-1198,4489,-1210,4441,-1229,4396,-1255e" filled="false" stroked="true" strokeweight=".541pt" strokecolor="#231f20">
                <v:path arrowok="t"/>
              </v:shape>
            </v:group>
            <v:group style="position:absolute;left:4129;top:-1998;width:921;height:921" coordorigin="4129,-1998" coordsize="921,921">
              <v:shape style="position:absolute;left:4129;top:-1998;width:921;height:921" coordorigin="4129,-1998" coordsize="921,921" path="m4589,-1998l4664,-1992,4735,-1975,4801,-1947,4861,-1909,4915,-1863,4961,-1810,4998,-1750,5026,-1683,5043,-1613,5049,-1538,5043,-1463,5026,-1393,4998,-1326,4961,-1266,4915,-1213,4861,-1166,4801,-1129,4735,-1101,4664,-1084,4589,-1078,4515,-1084,4444,-1101,4378,-1129,4317,-1166,4264,-1213,4218,-1266,4180,-1326,4152,-1393,4135,-1463,4129,-1538,4135,-1613,4152,-1683,4180,-1750,4218,-1810,4264,-1863,4317,-1909,4378,-1947,4444,-1975,4515,-1992,4589,-1998xe" filled="false" stroked="true" strokeweight=".567pt" strokecolor="#231f20">
                <v:path arrowok="t"/>
              </v:shape>
              <v:shape style="position:absolute;left:4446;top:-1239;width:297;height:119" type="#_x0000_t75" stroked="false">
                <v:imagedata r:id="rId53" o:title=""/>
              </v:shape>
            </v:group>
            <w10:wrap type="none"/>
          </v:group>
        </w:pict>
      </w:r>
      <w:r>
        <w:rPr/>
        <w:pict>
          <v:group style="position:absolute;margin-left:411.531006pt;margin-top:-94.076134pt;width:40.4pt;height:40.4pt;mso-position-horizontal-relative:page;mso-position-vertical-relative:paragraph;z-index:2800" coordorigin="8231,-1882" coordsize="808,808">
            <v:group style="position:absolute;left:8237;top:-1876;width:796;height:796" coordorigin="8237,-1876" coordsize="796,796">
              <v:shape style="position:absolute;left:8237;top:-1876;width:796;height:796" coordorigin="8237,-1876" coordsize="796,796" path="m8634,-1876l8563,-1869,8495,-1851,8434,-1821,8378,-1782,8330,-1734,8291,-1679,8261,-1617,8243,-1549,8237,-1478,8243,-1407,8261,-1339,8291,-1277,8330,-1222,8378,-1174,8434,-1135,8495,-1105,8563,-1087,8634,-1080,8706,-1087,8773,-1105,8835,-1135,8890,-1174,8938,-1222,8977,-1277,9007,-1339,9025,-1407,9032,-1478,9025,-1549,9007,-1617,8977,-1679,8938,-1734,8890,-1782,8835,-1821,8773,-1851,8706,-1869,8634,-1876xe" filled="true" fillcolor="#d1d3d4" stroked="false">
                <v:path arrowok="t"/>
                <v:fill type="solid"/>
              </v:shape>
            </v:group>
            <v:group style="position:absolute;left:8237;top:-1876;width:796;height:796" coordorigin="8237,-1876" coordsize="796,796">
              <v:shape style="position:absolute;left:8237;top:-1876;width:796;height:796" coordorigin="8237,-1876" coordsize="796,796" path="m8634,-1876l8706,-1869,8773,-1851,8835,-1821,8890,-1782,8938,-1734,8977,-1679,9007,-1617,9025,-1549,9032,-1478,9025,-1407,9007,-1339,8977,-1277,8938,-1222,8890,-1174,8835,-1135,8773,-1105,8706,-1087,8634,-1080,8563,-1087,8495,-1105,8434,-1135,8378,-1174,8330,-1222,8291,-1277,8261,-1339,8243,-1407,8237,-1478,8243,-1549,8261,-1617,8291,-1679,8330,-1734,8378,-1782,8434,-1821,8495,-1851,8563,-1869,8634,-1876xe" filled="false" stroked="true" strokeweight=".425pt" strokecolor="#231f20">
                <v:path arrowok="t"/>
              </v:shape>
            </v:group>
            <v:group style="position:absolute;left:8421;top:-1847;width:362;height:705" coordorigin="8421,-1847" coordsize="362,705">
              <v:shape style="position:absolute;left:8421;top:-1847;width:362;height:705" coordorigin="8421,-1847" coordsize="362,705" path="m8421,-1143l8782,-1847e" filled="false" stroked="true" strokeweight=".283pt" strokecolor="#6d6e71">
                <v:path arrowok="t"/>
              </v:shape>
            </v:group>
            <v:group style="position:absolute;left:8245;top:-1747;width:97;height:188" coordorigin="8245,-1747" coordsize="97,188">
              <v:shape style="position:absolute;left:8245;top:-1747;width:97;height:188" coordorigin="8245,-1747" coordsize="97,188" path="m8245,-1559l8341,-1747e" filled="false" stroked="true" strokeweight=".283pt" strokecolor="#6d6e71">
                <v:path arrowok="t"/>
              </v:shape>
            </v:group>
            <v:group style="position:absolute;left:8238;top:-1779;width:137;height:266" coordorigin="8238,-1779" coordsize="137,266">
              <v:shape style="position:absolute;left:8238;top:-1779;width:137;height:266" coordorigin="8238,-1779" coordsize="137,266" path="m8238,-1513l8375,-1779e" filled="false" stroked="true" strokeweight=".283pt" strokecolor="#6d6e71">
                <v:path arrowok="t"/>
              </v:shape>
            </v:group>
            <v:group style="position:absolute;left:8237;top:-1802;width:167;height:325" coordorigin="8237,-1802" coordsize="167,325">
              <v:shape style="position:absolute;left:8237;top:-1802;width:167;height:325" coordorigin="8237,-1802" coordsize="167,325" path="m8237,-1477l8403,-1802e" filled="false" stroked="true" strokeweight=".283pt" strokecolor="#6d6e71">
                <v:path arrowok="t"/>
              </v:shape>
            </v:group>
            <v:group style="position:absolute;left:8238;top:-1818;width:191;height:372" coordorigin="8238,-1818" coordsize="191,372">
              <v:shape style="position:absolute;left:8238;top:-1818;width:191;height:372" coordorigin="8238,-1818" coordsize="191,372" path="m8238,-1447l8429,-1818e" filled="false" stroked="true" strokeweight=".283pt" strokecolor="#6d6e71">
                <v:path arrowok="t"/>
              </v:shape>
            </v:group>
            <v:group style="position:absolute;left:8241;top:-1832;width:212;height:413" coordorigin="8241,-1832" coordsize="212,413">
              <v:shape style="position:absolute;left:8241;top:-1832;width:212;height:413" coordorigin="8241,-1832" coordsize="212,413" path="m8241,-1420l8453,-1832e" filled="false" stroked="true" strokeweight=".283pt" strokecolor="#6d6e71">
                <v:path arrowok="t"/>
              </v:shape>
            </v:group>
            <v:group style="position:absolute;left:8245;top:-1842;width:230;height:448" coordorigin="8245,-1842" coordsize="230,448">
              <v:shape style="position:absolute;left:8245;top:-1842;width:230;height:448" coordorigin="8245,-1842" coordsize="230,448" path="m8245,-1395l8475,-1842e" filled="false" stroked="true" strokeweight=".283pt" strokecolor="#6d6e71">
                <v:path arrowok="t"/>
              </v:shape>
            </v:group>
            <v:group style="position:absolute;left:8251;top:-1851;width:246;height:479" coordorigin="8251,-1851" coordsize="246,479">
              <v:shape style="position:absolute;left:8251;top:-1851;width:246;height:479" coordorigin="8251,-1851" coordsize="246,479" path="m8251,-1373l8496,-1851e" filled="false" stroked="true" strokeweight=".283pt" strokecolor="#6d6e71">
                <v:path arrowok="t"/>
              </v:shape>
            </v:group>
            <v:group style="position:absolute;left:8257;top:-1858;width:260;height:506" coordorigin="8257,-1858" coordsize="260,506">
              <v:shape style="position:absolute;left:8257;top:-1858;width:260;height:506" coordorigin="8257,-1858" coordsize="260,506" path="m8257,-1352l8517,-1858e" filled="false" stroked="true" strokeweight=".283pt" strokecolor="#6d6e71">
                <v:path arrowok="t"/>
              </v:shape>
            </v:group>
            <v:group style="position:absolute;left:8264;top:-1863;width:273;height:531" coordorigin="8264,-1863" coordsize="273,531">
              <v:shape style="position:absolute;left:8264;top:-1863;width:273;height:531" coordorigin="8264,-1863" coordsize="273,531" path="m8264,-1333l8537,-1863e" filled="false" stroked="true" strokeweight=".283pt" strokecolor="#6d6e71">
                <v:path arrowok="t"/>
              </v:shape>
            </v:group>
            <v:group style="position:absolute;left:8272;top:-1868;width:285;height:554" coordorigin="8272,-1868" coordsize="285,554">
              <v:shape style="position:absolute;left:8272;top:-1868;width:285;height:554" coordorigin="8272,-1868" coordsize="285,554" path="m8272,-1315l8556,-1868e" filled="false" stroked="true" strokeweight=".283pt" strokecolor="#6d6e71">
                <v:path arrowok="t"/>
              </v:shape>
            </v:group>
            <v:group style="position:absolute;left:8280;top:-1871;width:295;height:574" coordorigin="8280,-1871" coordsize="295,574">
              <v:shape style="position:absolute;left:8280;top:-1871;width:295;height:574" coordorigin="8280,-1871" coordsize="295,574" path="m8280,-1298l8574,-1871e" filled="false" stroked="true" strokeweight=".283pt" strokecolor="#6d6e71">
                <v:path arrowok="t"/>
              </v:shape>
            </v:group>
            <v:group style="position:absolute;left:8289;top:-1873;width:304;height:592" coordorigin="8289,-1873" coordsize="304,592">
              <v:shape style="position:absolute;left:8289;top:-1873;width:304;height:592" coordorigin="8289,-1873" coordsize="304,592" path="m8289,-1281l8593,-1873e" filled="false" stroked="true" strokeweight=".283pt" strokecolor="#6d6e71">
                <v:path arrowok="t"/>
              </v:shape>
            </v:group>
            <v:group style="position:absolute;left:8298;top:-1875;width:313;height:609" coordorigin="8298,-1875" coordsize="313,609">
              <v:shape style="position:absolute;left:8298;top:-1875;width:313;height:609" coordorigin="8298,-1875" coordsize="313,609" path="m8298,-1266l8610,-1875e" filled="false" stroked="true" strokeweight=".283pt" strokecolor="#6d6e71">
                <v:path arrowok="t"/>
              </v:shape>
            </v:group>
            <v:group style="position:absolute;left:8307;top:-1875;width:321;height:624" coordorigin="8307,-1875" coordsize="321,624">
              <v:shape style="position:absolute;left:8307;top:-1875;width:321;height:624" coordorigin="8307,-1875" coordsize="321,624" path="m8307,-1252l8628,-1875e" filled="false" stroked="true" strokeweight=".283pt" strokecolor="#6d6e71">
                <v:path arrowok="t"/>
              </v:shape>
            </v:group>
            <v:group style="position:absolute;left:8317;top:-1875;width:328;height:638" coordorigin="8317,-1875" coordsize="328,638">
              <v:shape style="position:absolute;left:8317;top:-1875;width:328;height:638" coordorigin="8317,-1875" coordsize="328,638" path="m8317,-1238l8644,-1875e" filled="false" stroked="true" strokeweight=".283pt" strokecolor="#6d6e71">
                <v:path arrowok="t"/>
              </v:shape>
            </v:group>
            <v:group style="position:absolute;left:8327;top:-1875;width:334;height:650" coordorigin="8327,-1875" coordsize="334,650">
              <v:shape style="position:absolute;left:8327;top:-1875;width:334;height:650" coordorigin="8327,-1875" coordsize="334,650" path="m8327,-1225l8661,-1875e" filled="false" stroked="true" strokeweight=".283pt" strokecolor="#6d6e71">
                <v:path arrowok="t"/>
              </v:shape>
            </v:group>
            <v:group style="position:absolute;left:8338;top:-1873;width:340;height:661" coordorigin="8338,-1873" coordsize="340,661">
              <v:shape style="position:absolute;left:8338;top:-1873;width:340;height:661" coordorigin="8338,-1873" coordsize="340,661" path="m8338,-1213l8677,-1873e" filled="false" stroked="true" strokeweight=".283pt" strokecolor="#6d6e71">
                <v:path arrowok="t"/>
              </v:shape>
            </v:group>
            <v:group style="position:absolute;left:8349;top:-1871;width:345;height:671" coordorigin="8349,-1871" coordsize="345,671">
              <v:shape style="position:absolute;left:8349;top:-1871;width:345;height:671" coordorigin="8349,-1871" coordsize="345,671" path="m8349,-1201l8693,-1871e" filled="false" stroked="true" strokeweight=".283pt" strokecolor="#6d6e71">
                <v:path arrowok="t"/>
              </v:shape>
            </v:group>
            <v:group style="position:absolute;left:8360;top:-1869;width:349;height:679" coordorigin="8360,-1869" coordsize="349,679">
              <v:shape style="position:absolute;left:8360;top:-1869;width:349;height:679" coordorigin="8360,-1869" coordsize="349,679" path="m8360,-1190l8709,-1869e" filled="false" stroked="true" strokeweight=".283pt" strokecolor="#6d6e71">
                <v:path arrowok="t"/>
              </v:shape>
            </v:group>
            <v:group style="position:absolute;left:8372;top:-1865;width:353;height:686" coordorigin="8372,-1865" coordsize="353,686">
              <v:shape style="position:absolute;left:8372;top:-1865;width:353;height:686" coordorigin="8372,-1865" coordsize="353,686" path="m8372,-1179l8724,-1865e" filled="false" stroked="true" strokeweight=".283pt" strokecolor="#6d6e71">
                <v:path arrowok="t"/>
              </v:shape>
            </v:group>
            <v:group style="position:absolute;left:8384;top:-1862;width:356;height:693" coordorigin="8384,-1862" coordsize="356,693">
              <v:shape style="position:absolute;left:8384;top:-1862;width:356;height:693" coordorigin="8384,-1862" coordsize="356,693" path="m8384,-1169l8739,-1862e" filled="false" stroked="true" strokeweight=".283pt" strokecolor="#6d6e71">
                <v:path arrowok="t"/>
              </v:shape>
            </v:group>
            <v:group style="position:absolute;left:8396;top:-1857;width:359;height:698" coordorigin="8396,-1857" coordsize="359,698">
              <v:shape style="position:absolute;left:8396;top:-1857;width:359;height:698" coordorigin="8396,-1857" coordsize="359,698" path="m8396,-1160l8754,-1857e" filled="false" stroked="true" strokeweight=".283pt" strokecolor="#6d6e71">
                <v:path arrowok="t"/>
              </v:shape>
            </v:group>
            <v:group style="position:absolute;left:8408;top:-1852;width:361;height:702" coordorigin="8408,-1852" coordsize="361,702">
              <v:shape style="position:absolute;left:8408;top:-1852;width:361;height:702" coordorigin="8408,-1852" coordsize="361,702" path="m8408,-1151l8768,-1852e" filled="false" stroked="true" strokeweight=".283pt" strokecolor="#6d6e71">
                <v:path arrowok="t"/>
              </v:shape>
              <v:shape style="position:absolute;left:8272;top:-1765;width:705;height:534" type="#_x0000_t75" stroked="false">
                <v:imagedata r:id="rId57" o:title=""/>
              </v:shape>
            </v:group>
            <v:group style="position:absolute;left:8468;top:-1356;width:439;height:175" coordorigin="8468,-1356" coordsize="439,175">
              <v:shape style="position:absolute;left:8468;top:-1356;width:439;height:175" coordorigin="8468,-1356" coordsize="439,175" path="m8907,-1356l8862,-1285,8799,-1230,8723,-1194,8636,-1181,8591,-1185,8548,-1195,8506,-1211,8468,-1234e" filled="false" stroked="true" strokeweight=".568pt" strokecolor="#231f20">
                <v:path arrowok="t"/>
              </v:shape>
            </v:group>
            <v:group style="position:absolute;left:8237;top:-1876;width:796;height:796" coordorigin="8237,-1876" coordsize="796,796">
              <v:shape style="position:absolute;left:8237;top:-1876;width:796;height:796" coordorigin="8237,-1876" coordsize="796,796" path="m8634,-1876l8706,-1869,8773,-1851,8835,-1821,8890,-1782,8938,-1734,8977,-1679,9007,-1617,9025,-1549,9032,-1478,9025,-1407,9007,-1339,8977,-1277,8938,-1222,8890,-1174,8835,-1135,8773,-1105,8706,-1087,8634,-1080,8563,-1087,8495,-1105,8434,-1135,8378,-1174,8330,-1222,8291,-1277,8261,-1339,8243,-1407,8237,-1478,8243,-1549,8261,-1617,8291,-1679,8330,-1734,8378,-1782,8434,-1821,8495,-1851,8563,-1869,8634,-1876xe" filled="false" stroked="true" strokeweight=".567pt" strokecolor="#231f20">
                <v:path arrowok="t"/>
              </v:shape>
              <v:shape style="position:absolute;left:8510;top:-1221;width:258;height:105" type="#_x0000_t75" stroked="false">
                <v:imagedata r:id="rId47" o:title=""/>
              </v:shape>
            </v:group>
            <w10:wrap type="none"/>
          </v:group>
        </w:pict>
      </w:r>
      <w:r>
        <w:rPr/>
        <w:pict>
          <v:group style="position:absolute;margin-left:456.42099pt;margin-top:-94.076134pt;width:40.4pt;height:40.4pt;mso-position-horizontal-relative:page;mso-position-vertical-relative:paragraph;z-index:2824" coordorigin="9128,-1882" coordsize="808,808">
            <v:group style="position:absolute;left:9134;top:-1876;width:796;height:796" coordorigin="9134,-1876" coordsize="796,796">
              <v:shape style="position:absolute;left:9134;top:-1876;width:796;height:796" coordorigin="9134,-1876" coordsize="796,796" path="m9532,-1876l9461,-1869,9393,-1851,9331,-1821,9276,-1782,9228,-1734,9189,-1679,9159,-1617,9141,-1549,9134,-1478,9141,-1407,9159,-1339,9189,-1277,9228,-1222,9276,-1174,9331,-1135,9393,-1105,9461,-1087,9532,-1080,9603,-1087,9671,-1105,9733,-1135,9788,-1174,9836,-1222,9875,-1277,9905,-1339,9923,-1407,9930,-1478,9923,-1549,9905,-1617,9875,-1679,9836,-1734,9788,-1782,9733,-1821,9671,-1851,9603,-1869,9532,-1876xe" filled="true" fillcolor="#d1d3d4" stroked="false">
                <v:path arrowok="t"/>
                <v:fill type="solid"/>
              </v:shape>
            </v:group>
            <v:group style="position:absolute;left:9134;top:-1876;width:796;height:796" coordorigin="9134,-1876" coordsize="796,796">
              <v:shape style="position:absolute;left:9134;top:-1876;width:796;height:796" coordorigin="9134,-1876" coordsize="796,796" path="m9532,-1876l9603,-1869,9671,-1851,9733,-1821,9788,-1782,9836,-1734,9875,-1679,9905,-1617,9923,-1549,9930,-1478,9923,-1407,9905,-1339,9875,-1277,9836,-1222,9788,-1174,9733,-1135,9671,-1105,9603,-1087,9532,-1080,9461,-1087,9393,-1105,9331,-1135,9276,-1174,9228,-1222,9189,-1277,9159,-1339,9141,-1407,9134,-1478,9141,-1549,9159,-1617,9189,-1679,9228,-1734,9276,-1782,9331,-1821,9393,-1851,9461,-1869,9532,-1876xe" filled="false" stroked="true" strokeweight=".425pt" strokecolor="#231f20">
                <v:path arrowok="t"/>
              </v:shape>
            </v:group>
            <v:group style="position:absolute;left:9318;top:-1847;width:362;height:705" coordorigin="9318,-1847" coordsize="362,705">
              <v:shape style="position:absolute;left:9318;top:-1847;width:362;height:705" coordorigin="9318,-1847" coordsize="362,705" path="m9318,-1143l9680,-1847e" filled="false" stroked="true" strokeweight=".283pt" strokecolor="#6d6e71">
                <v:path arrowok="t"/>
              </v:shape>
            </v:group>
            <v:group style="position:absolute;left:9143;top:-1747;width:97;height:188" coordorigin="9143,-1747" coordsize="97,188">
              <v:shape style="position:absolute;left:9143;top:-1747;width:97;height:188" coordorigin="9143,-1747" coordsize="97,188" path="m9143,-1559l9239,-1747e" filled="false" stroked="true" strokeweight=".283pt" strokecolor="#6d6e71">
                <v:path arrowok="t"/>
              </v:shape>
            </v:group>
            <v:group style="position:absolute;left:9136;top:-1779;width:137;height:266" coordorigin="9136,-1779" coordsize="137,266">
              <v:shape style="position:absolute;left:9136;top:-1779;width:137;height:266" coordorigin="9136,-1779" coordsize="137,266" path="m9136,-1513l9273,-1779e" filled="false" stroked="true" strokeweight=".283pt" strokecolor="#6d6e71">
                <v:path arrowok="t"/>
              </v:shape>
            </v:group>
            <v:group style="position:absolute;left:9134;top:-1802;width:167;height:325" coordorigin="9134,-1802" coordsize="167,325">
              <v:shape style="position:absolute;left:9134;top:-1802;width:167;height:325" coordorigin="9134,-1802" coordsize="167,325" path="m9134,-1477l9301,-1802e" filled="false" stroked="true" strokeweight=".283pt" strokecolor="#6d6e71">
                <v:path arrowok="t"/>
              </v:shape>
            </v:group>
            <v:group style="position:absolute;left:9136;top:-1818;width:191;height:372" coordorigin="9136,-1818" coordsize="191,372">
              <v:shape style="position:absolute;left:9136;top:-1818;width:191;height:372" coordorigin="9136,-1818" coordsize="191,372" path="m9136,-1447l9327,-1818e" filled="false" stroked="true" strokeweight=".283pt" strokecolor="#6d6e71">
                <v:path arrowok="t"/>
              </v:shape>
            </v:group>
            <v:group style="position:absolute;left:9139;top:-1832;width:212;height:413" coordorigin="9139,-1832" coordsize="212,413">
              <v:shape style="position:absolute;left:9139;top:-1832;width:212;height:413" coordorigin="9139,-1832" coordsize="212,413" path="m9139,-1420l9350,-1832e" filled="false" stroked="true" strokeweight=".283pt" strokecolor="#6d6e71">
                <v:path arrowok="t"/>
              </v:shape>
            </v:group>
            <v:group style="position:absolute;left:9143;top:-1842;width:230;height:448" coordorigin="9143,-1842" coordsize="230,448">
              <v:shape style="position:absolute;left:9143;top:-1842;width:230;height:448" coordorigin="9143,-1842" coordsize="230,448" path="m9143,-1395l9373,-1842e" filled="false" stroked="true" strokeweight=".283pt" strokecolor="#6d6e71">
                <v:path arrowok="t"/>
              </v:shape>
            </v:group>
            <v:group style="position:absolute;left:9149;top:-1851;width:246;height:479" coordorigin="9149,-1851" coordsize="246,479">
              <v:shape style="position:absolute;left:9149;top:-1851;width:246;height:479" coordorigin="9149,-1851" coordsize="246,479" path="m9149,-1373l9394,-1851e" filled="false" stroked="true" strokeweight=".283pt" strokecolor="#6d6e71">
                <v:path arrowok="t"/>
              </v:shape>
            </v:group>
            <v:group style="position:absolute;left:9155;top:-1858;width:260;height:506" coordorigin="9155,-1858" coordsize="260,506">
              <v:shape style="position:absolute;left:9155;top:-1858;width:260;height:506" coordorigin="9155,-1858" coordsize="260,506" path="m9155,-1352l9415,-1858e" filled="false" stroked="true" strokeweight=".283pt" strokecolor="#6d6e71">
                <v:path arrowok="t"/>
              </v:shape>
            </v:group>
            <v:group style="position:absolute;left:9162;top:-1863;width:273;height:531" coordorigin="9162,-1863" coordsize="273,531">
              <v:shape style="position:absolute;left:9162;top:-1863;width:273;height:531" coordorigin="9162,-1863" coordsize="273,531" path="m9162,-1333l9434,-1863e" filled="false" stroked="true" strokeweight=".283pt" strokecolor="#6d6e71">
                <v:path arrowok="t"/>
              </v:shape>
            </v:group>
            <v:group style="position:absolute;left:9169;top:-1868;width:285;height:554" coordorigin="9169,-1868" coordsize="285,554">
              <v:shape style="position:absolute;left:9169;top:-1868;width:285;height:554" coordorigin="9169,-1868" coordsize="285,554" path="m9169,-1315l9454,-1868e" filled="false" stroked="true" strokeweight=".283pt" strokecolor="#6d6e71">
                <v:path arrowok="t"/>
              </v:shape>
            </v:group>
            <v:group style="position:absolute;left:9178;top:-1871;width:295;height:574" coordorigin="9178,-1871" coordsize="295,574">
              <v:shape style="position:absolute;left:9178;top:-1871;width:295;height:574" coordorigin="9178,-1871" coordsize="295,574" path="m9178,-1298l9472,-1871e" filled="false" stroked="true" strokeweight=".283pt" strokecolor="#6d6e71">
                <v:path arrowok="t"/>
              </v:shape>
            </v:group>
            <v:group style="position:absolute;left:9186;top:-1873;width:304;height:592" coordorigin="9186,-1873" coordsize="304,592">
              <v:shape style="position:absolute;left:9186;top:-1873;width:304;height:592" coordorigin="9186,-1873" coordsize="304,592" path="m9186,-1281l9490,-1873e" filled="false" stroked="true" strokeweight=".283pt" strokecolor="#6d6e71">
                <v:path arrowok="t"/>
              </v:shape>
            </v:group>
            <v:group style="position:absolute;left:9195;top:-1875;width:313;height:609" coordorigin="9195,-1875" coordsize="313,609">
              <v:shape style="position:absolute;left:9195;top:-1875;width:313;height:609" coordorigin="9195,-1875" coordsize="313,609" path="m9195,-1266l9508,-1875e" filled="false" stroked="true" strokeweight=".283pt" strokecolor="#6d6e71">
                <v:path arrowok="t"/>
              </v:shape>
            </v:group>
            <v:group style="position:absolute;left:9205;top:-1875;width:321;height:624" coordorigin="9205,-1875" coordsize="321,624">
              <v:shape style="position:absolute;left:9205;top:-1875;width:321;height:624" coordorigin="9205,-1875" coordsize="321,624" path="m9205,-1252l9525,-1875e" filled="false" stroked="true" strokeweight=".283pt" strokecolor="#6d6e71">
                <v:path arrowok="t"/>
              </v:shape>
            </v:group>
            <v:group style="position:absolute;left:9215;top:-1875;width:328;height:638" coordorigin="9215,-1875" coordsize="328,638">
              <v:shape style="position:absolute;left:9215;top:-1875;width:328;height:638" coordorigin="9215,-1875" coordsize="328,638" path="m9215,-1238l9542,-1875e" filled="false" stroked="true" strokeweight=".283pt" strokecolor="#6d6e71">
                <v:path arrowok="t"/>
              </v:shape>
            </v:group>
            <v:group style="position:absolute;left:9225;top:-1875;width:334;height:650" coordorigin="9225,-1875" coordsize="334,650">
              <v:shape style="position:absolute;left:9225;top:-1875;width:334;height:650" coordorigin="9225,-1875" coordsize="334,650" path="m9225,-1225l9559,-1875e" filled="false" stroked="true" strokeweight=".283pt" strokecolor="#6d6e71">
                <v:path arrowok="t"/>
              </v:shape>
            </v:group>
            <v:group style="position:absolute;left:9236;top:-1873;width:340;height:661" coordorigin="9236,-1873" coordsize="340,661">
              <v:shape style="position:absolute;left:9236;top:-1873;width:340;height:661" coordorigin="9236,-1873" coordsize="340,661" path="m9236,-1213l9575,-1873e" filled="false" stroked="true" strokeweight=".283pt" strokecolor="#6d6e71">
                <v:path arrowok="t"/>
              </v:shape>
            </v:group>
            <v:group style="position:absolute;left:9247;top:-1871;width:345;height:671" coordorigin="9247,-1871" coordsize="345,671">
              <v:shape style="position:absolute;left:9247;top:-1871;width:345;height:671" coordorigin="9247,-1871" coordsize="345,671" path="m9247,-1201l9591,-1871e" filled="false" stroked="true" strokeweight=".283pt" strokecolor="#6d6e71">
                <v:path arrowok="t"/>
              </v:shape>
            </v:group>
            <v:group style="position:absolute;left:9258;top:-1869;width:349;height:679" coordorigin="9258,-1869" coordsize="349,679">
              <v:shape style="position:absolute;left:9258;top:-1869;width:349;height:679" coordorigin="9258,-1869" coordsize="349,679" path="m9258,-1190l9606,-1869e" filled="false" stroked="true" strokeweight=".283pt" strokecolor="#6d6e71">
                <v:path arrowok="t"/>
              </v:shape>
            </v:group>
            <v:group style="position:absolute;left:9269;top:-1865;width:353;height:686" coordorigin="9269,-1865" coordsize="353,686">
              <v:shape style="position:absolute;left:9269;top:-1865;width:353;height:686" coordorigin="9269,-1865" coordsize="353,686" path="m9269,-1179l9622,-1865e" filled="false" stroked="true" strokeweight=".283pt" strokecolor="#6d6e71">
                <v:path arrowok="t"/>
              </v:shape>
            </v:group>
            <v:group style="position:absolute;left:9281;top:-1862;width:356;height:693" coordorigin="9281,-1862" coordsize="356,693">
              <v:shape style="position:absolute;left:9281;top:-1862;width:356;height:693" coordorigin="9281,-1862" coordsize="356,693" path="m9281,-1169l9637,-1862e" filled="false" stroked="true" strokeweight=".283pt" strokecolor="#6d6e71">
                <v:path arrowok="t"/>
              </v:shape>
            </v:group>
            <v:group style="position:absolute;left:9293;top:-1857;width:359;height:698" coordorigin="9293,-1857" coordsize="359,698">
              <v:shape style="position:absolute;left:9293;top:-1857;width:359;height:698" coordorigin="9293,-1857" coordsize="359,698" path="m9293,-1160l9651,-1857e" filled="false" stroked="true" strokeweight=".283pt" strokecolor="#6d6e71">
                <v:path arrowok="t"/>
              </v:shape>
            </v:group>
            <v:group style="position:absolute;left:9306;top:-1852;width:361;height:702" coordorigin="9306,-1852" coordsize="361,702">
              <v:shape style="position:absolute;left:9306;top:-1852;width:361;height:702" coordorigin="9306,-1852" coordsize="361,702" path="m9306,-1151l9666,-1852e" filled="false" stroked="true" strokeweight=".283pt" strokecolor="#6d6e71">
                <v:path arrowok="t"/>
              </v:shape>
              <v:shape style="position:absolute;left:9170;top:-1765;width:705;height:534" type="#_x0000_t75" stroked="false">
                <v:imagedata r:id="rId58" o:title=""/>
              </v:shape>
            </v:group>
            <v:group style="position:absolute;left:9365;top:-1356;width:439;height:175" coordorigin="9365,-1356" coordsize="439,175">
              <v:shape style="position:absolute;left:9365;top:-1356;width:439;height:175" coordorigin="9365,-1356" coordsize="439,175" path="m9804,-1356l9759,-1285,9697,-1230,9620,-1194,9534,-1181,9489,-1185,9446,-1195,9404,-1211,9365,-1234e" filled="false" stroked="true" strokeweight=".568pt" strokecolor="#231f20">
                <v:path arrowok="t"/>
              </v:shape>
            </v:group>
            <v:group style="position:absolute;left:9134;top:-1876;width:796;height:796" coordorigin="9134,-1876" coordsize="796,796">
              <v:shape style="position:absolute;left:9134;top:-1876;width:796;height:796" coordorigin="9134,-1876" coordsize="796,796" path="m9532,-1876l9603,-1869,9671,-1851,9733,-1821,9788,-1782,9836,-1734,9875,-1679,9905,-1617,9923,-1549,9930,-1478,9923,-1407,9905,-1339,9875,-1277,9836,-1222,9788,-1174,9733,-1135,9671,-1105,9603,-1087,9532,-1080,9461,-1087,9393,-1105,9331,-1135,9276,-1174,9228,-1222,9189,-1277,9159,-1339,9141,-1407,9134,-1478,9141,-1549,9159,-1617,9189,-1679,9228,-1734,9276,-1782,9331,-1821,9393,-1851,9461,-1869,9532,-1876xe" filled="false" stroked="true" strokeweight=".567pt" strokecolor="#231f20">
                <v:path arrowok="t"/>
              </v:shape>
              <v:shape style="position:absolute;left:9408;top:-1221;width:258;height:105" type="#_x0000_t75" stroked="false">
                <v:imagedata r:id="rId59" o:title=""/>
              </v:shape>
            </v:group>
            <w10:wrap type="none"/>
          </v:group>
        </w:pict>
      </w:r>
      <w:r>
        <w:rPr/>
        <w:pict>
          <v:group style="position:absolute;margin-left:501.311005pt;margin-top:-94.076134pt;width:40.4pt;height:40.4pt;mso-position-horizontal-relative:page;mso-position-vertical-relative:paragraph;z-index:2848" coordorigin="10026,-1882" coordsize="808,808">
            <v:group style="position:absolute;left:10032;top:-1876;width:796;height:796" coordorigin="10032,-1876" coordsize="796,796">
              <v:shape style="position:absolute;left:10032;top:-1876;width:796;height:796" coordorigin="10032,-1876" coordsize="796,796" path="m10430,-1876l10358,-1869,10291,-1851,10229,-1821,10174,-1782,10126,-1734,10087,-1679,10057,-1617,10039,-1549,10032,-1478,10039,-1407,10057,-1339,10087,-1277,10126,-1222,10174,-1174,10229,-1135,10291,-1105,10358,-1087,10430,-1080,10501,-1087,10568,-1105,10630,-1135,10686,-1174,10734,-1222,10773,-1277,10802,-1339,10821,-1407,10827,-1478,10821,-1549,10802,-1617,10773,-1679,10734,-1734,10686,-1782,10630,-1821,10568,-1851,10501,-1869,10430,-1876xe" filled="true" fillcolor="#d1d3d4" stroked="false">
                <v:path arrowok="t"/>
                <v:fill type="solid"/>
              </v:shape>
            </v:group>
            <v:group style="position:absolute;left:10032;top:-1876;width:796;height:796" coordorigin="10032,-1876" coordsize="796,796">
              <v:shape style="position:absolute;left:10032;top:-1876;width:796;height:796" coordorigin="10032,-1876" coordsize="796,796" path="m10430,-1876l10501,-1869,10568,-1851,10630,-1821,10686,-1782,10734,-1734,10773,-1679,10802,-1617,10821,-1549,10827,-1478,10821,-1407,10802,-1339,10773,-1277,10734,-1222,10686,-1174,10630,-1135,10568,-1105,10501,-1087,10430,-1080,10358,-1087,10291,-1105,10229,-1135,10174,-1174,10126,-1222,10087,-1277,10057,-1339,10039,-1407,10032,-1478,10039,-1549,10057,-1617,10087,-1679,10126,-1734,10174,-1782,10229,-1821,10291,-1851,10358,-1869,10430,-1876xe" filled="false" stroked="true" strokeweight=".425pt" strokecolor="#231f20">
                <v:path arrowok="t"/>
              </v:shape>
            </v:group>
            <v:group style="position:absolute;left:10216;top:-1847;width:362;height:705" coordorigin="10216,-1847" coordsize="362,705">
              <v:shape style="position:absolute;left:10216;top:-1847;width:362;height:705" coordorigin="10216,-1847" coordsize="362,705" path="m10216,-1143l10578,-1847e" filled="false" stroked="true" strokeweight=".283pt" strokecolor="#6d6e71">
                <v:path arrowok="t"/>
              </v:shape>
            </v:group>
            <v:group style="position:absolute;left:10041;top:-1747;width:97;height:188" coordorigin="10041,-1747" coordsize="97,188">
              <v:shape style="position:absolute;left:10041;top:-1747;width:97;height:188" coordorigin="10041,-1747" coordsize="97,188" path="m10041,-1559l10137,-1747e" filled="false" stroked="true" strokeweight=".283pt" strokecolor="#6d6e71">
                <v:path arrowok="t"/>
              </v:shape>
            </v:group>
            <v:group style="position:absolute;left:10034;top:-1779;width:137;height:266" coordorigin="10034,-1779" coordsize="137,266">
              <v:shape style="position:absolute;left:10034;top:-1779;width:137;height:266" coordorigin="10034,-1779" coordsize="137,266" path="m10034,-1513l10170,-1779e" filled="false" stroked="true" strokeweight=".283pt" strokecolor="#6d6e71">
                <v:path arrowok="t"/>
              </v:shape>
            </v:group>
            <v:group style="position:absolute;left:10032;top:-1802;width:167;height:325" coordorigin="10032,-1802" coordsize="167,325">
              <v:shape style="position:absolute;left:10032;top:-1802;width:167;height:325" coordorigin="10032,-1802" coordsize="167,325" path="m10032,-1477l10199,-1802e" filled="false" stroked="true" strokeweight=".283pt" strokecolor="#6d6e71">
                <v:path arrowok="t"/>
              </v:shape>
            </v:group>
            <v:group style="position:absolute;left:10033;top:-1818;width:191;height:372" coordorigin="10033,-1818" coordsize="191,372">
              <v:shape style="position:absolute;left:10033;top:-1818;width:191;height:372" coordorigin="10033,-1818" coordsize="191,372" path="m10033,-1447l10224,-1818e" filled="false" stroked="true" strokeweight=".283pt" strokecolor="#6d6e71">
                <v:path arrowok="t"/>
              </v:shape>
            </v:group>
            <v:group style="position:absolute;left:10037;top:-1832;width:212;height:413" coordorigin="10037,-1832" coordsize="212,413">
              <v:shape style="position:absolute;left:10037;top:-1832;width:212;height:413" coordorigin="10037,-1832" coordsize="212,413" path="m10037,-1420l10248,-1832e" filled="false" stroked="true" strokeweight=".283pt" strokecolor="#6d6e71">
                <v:path arrowok="t"/>
              </v:shape>
            </v:group>
            <v:group style="position:absolute;left:10041;top:-1842;width:230;height:448" coordorigin="10041,-1842" coordsize="230,448">
              <v:shape style="position:absolute;left:10041;top:-1842;width:230;height:448" coordorigin="10041,-1842" coordsize="230,448" path="m10041,-1395l10271,-1842e" filled="false" stroked="true" strokeweight=".283pt" strokecolor="#6d6e71">
                <v:path arrowok="t"/>
              </v:shape>
            </v:group>
            <v:group style="position:absolute;left:10046;top:-1851;width:246;height:479" coordorigin="10046,-1851" coordsize="246,479">
              <v:shape style="position:absolute;left:10046;top:-1851;width:246;height:479" coordorigin="10046,-1851" coordsize="246,479" path="m10046,-1373l10292,-1851e" filled="false" stroked="true" strokeweight=".283pt" strokecolor="#6d6e71">
                <v:path arrowok="t"/>
              </v:shape>
            </v:group>
            <v:group style="position:absolute;left:10053;top:-1858;width:260;height:506" coordorigin="10053,-1858" coordsize="260,506">
              <v:shape style="position:absolute;left:10053;top:-1858;width:260;height:506" coordorigin="10053,-1858" coordsize="260,506" path="m10053,-1352l10312,-1858e" filled="false" stroked="true" strokeweight=".283pt" strokecolor="#6d6e71">
                <v:path arrowok="t"/>
              </v:shape>
            </v:group>
            <v:group style="position:absolute;left:10060;top:-1863;width:273;height:531" coordorigin="10060,-1863" coordsize="273,531">
              <v:shape style="position:absolute;left:10060;top:-1863;width:273;height:531" coordorigin="10060,-1863" coordsize="273,531" path="m10060,-1333l10332,-1863e" filled="false" stroked="true" strokeweight=".283pt" strokecolor="#6d6e71">
                <v:path arrowok="t"/>
              </v:shape>
            </v:group>
            <v:group style="position:absolute;left:10067;top:-1868;width:285;height:554" coordorigin="10067,-1868" coordsize="285,554">
              <v:shape style="position:absolute;left:10067;top:-1868;width:285;height:554" coordorigin="10067,-1868" coordsize="285,554" path="m10067,-1315l10351,-1868e" filled="false" stroked="true" strokeweight=".283pt" strokecolor="#6d6e71">
                <v:path arrowok="t"/>
              </v:shape>
            </v:group>
            <v:group style="position:absolute;left:10075;top:-1871;width:295;height:574" coordorigin="10075,-1871" coordsize="295,574">
              <v:shape style="position:absolute;left:10075;top:-1871;width:295;height:574" coordorigin="10075,-1871" coordsize="295,574" path="m10075,-1298l10370,-1871e" filled="false" stroked="true" strokeweight=".283pt" strokecolor="#6d6e71">
                <v:path arrowok="t"/>
              </v:shape>
            </v:group>
            <v:group style="position:absolute;left:10084;top:-1873;width:304;height:592" coordorigin="10084,-1873" coordsize="304,592">
              <v:shape style="position:absolute;left:10084;top:-1873;width:304;height:592" coordorigin="10084,-1873" coordsize="304,592" path="m10084,-1281l10388,-1873e" filled="false" stroked="true" strokeweight=".283pt" strokecolor="#6d6e71">
                <v:path arrowok="t"/>
              </v:shape>
            </v:group>
            <v:group style="position:absolute;left:10093;top:-1875;width:313;height:609" coordorigin="10093,-1875" coordsize="313,609">
              <v:shape style="position:absolute;left:10093;top:-1875;width:313;height:609" coordorigin="10093,-1875" coordsize="313,609" path="m10093,-1266l10406,-1875e" filled="false" stroked="true" strokeweight=".283pt" strokecolor="#6d6e71">
                <v:path arrowok="t"/>
              </v:shape>
            </v:group>
            <v:group style="position:absolute;left:10103;top:-1875;width:321;height:624" coordorigin="10103,-1875" coordsize="321,624">
              <v:shape style="position:absolute;left:10103;top:-1875;width:321;height:624" coordorigin="10103,-1875" coordsize="321,624" path="m10103,-1252l10423,-1875e" filled="false" stroked="true" strokeweight=".283pt" strokecolor="#6d6e71">
                <v:path arrowok="t"/>
              </v:shape>
            </v:group>
            <v:group style="position:absolute;left:10113;top:-1875;width:328;height:638" coordorigin="10113,-1875" coordsize="328,638">
              <v:shape style="position:absolute;left:10113;top:-1875;width:328;height:638" coordorigin="10113,-1875" coordsize="328,638" path="m10113,-1238l10440,-1875e" filled="false" stroked="true" strokeweight=".283pt" strokecolor="#6d6e71">
                <v:path arrowok="t"/>
              </v:shape>
            </v:group>
            <v:group style="position:absolute;left:10123;top:-1875;width:334;height:650" coordorigin="10123,-1875" coordsize="334,650">
              <v:shape style="position:absolute;left:10123;top:-1875;width:334;height:650" coordorigin="10123,-1875" coordsize="334,650" path="m10123,-1225l10457,-1875e" filled="false" stroked="true" strokeweight=".283pt" strokecolor="#6d6e71">
                <v:path arrowok="t"/>
              </v:shape>
            </v:group>
            <v:group style="position:absolute;left:10134;top:-1873;width:340;height:661" coordorigin="10134,-1873" coordsize="340,661">
              <v:shape style="position:absolute;left:10134;top:-1873;width:340;height:661" coordorigin="10134,-1873" coordsize="340,661" path="m10134,-1213l10473,-1873e" filled="false" stroked="true" strokeweight=".283pt" strokecolor="#6d6e71">
                <v:path arrowok="t"/>
              </v:shape>
            </v:group>
            <v:group style="position:absolute;left:10145;top:-1871;width:345;height:671" coordorigin="10145,-1871" coordsize="345,671">
              <v:shape style="position:absolute;left:10145;top:-1871;width:345;height:671" coordorigin="10145,-1871" coordsize="345,671" path="m10145,-1201l10489,-1871e" filled="false" stroked="true" strokeweight=".283pt" strokecolor="#6d6e71">
                <v:path arrowok="t"/>
              </v:shape>
            </v:group>
            <v:group style="position:absolute;left:10156;top:-1869;width:349;height:679" coordorigin="10156,-1869" coordsize="349,679">
              <v:shape style="position:absolute;left:10156;top:-1869;width:349;height:679" coordorigin="10156,-1869" coordsize="349,679" path="m10156,-1190l10504,-1869e" filled="false" stroked="true" strokeweight=".283pt" strokecolor="#6d6e71">
                <v:path arrowok="t"/>
              </v:shape>
            </v:group>
            <v:group style="position:absolute;left:10167;top:-1865;width:353;height:686" coordorigin="10167,-1865" coordsize="353,686">
              <v:shape style="position:absolute;left:10167;top:-1865;width:353;height:686" coordorigin="10167,-1865" coordsize="353,686" path="m10167,-1179l10520,-1865e" filled="false" stroked="true" strokeweight=".283pt" strokecolor="#6d6e71">
                <v:path arrowok="t"/>
              </v:shape>
            </v:group>
            <v:group style="position:absolute;left:10179;top:-1862;width:356;height:693" coordorigin="10179,-1862" coordsize="356,693">
              <v:shape style="position:absolute;left:10179;top:-1862;width:356;height:693" coordorigin="10179,-1862" coordsize="356,693" path="m10179,-1169l10535,-1862e" filled="false" stroked="true" strokeweight=".283pt" strokecolor="#6d6e71">
                <v:path arrowok="t"/>
              </v:shape>
            </v:group>
            <v:group style="position:absolute;left:10191;top:-1857;width:359;height:698" coordorigin="10191,-1857" coordsize="359,698">
              <v:shape style="position:absolute;left:10191;top:-1857;width:359;height:698" coordorigin="10191,-1857" coordsize="359,698" path="m10191,-1160l10549,-1857e" filled="false" stroked="true" strokeweight=".283pt" strokecolor="#6d6e71">
                <v:path arrowok="t"/>
              </v:shape>
            </v:group>
            <v:group style="position:absolute;left:10204;top:-1852;width:361;height:702" coordorigin="10204,-1852" coordsize="361,702">
              <v:shape style="position:absolute;left:10204;top:-1852;width:361;height:702" coordorigin="10204,-1852" coordsize="361,702" path="m10204,-1151l10564,-1852e" filled="false" stroked="true" strokeweight=".283pt" strokecolor="#6d6e71">
                <v:path arrowok="t"/>
              </v:shape>
              <v:shape style="position:absolute;left:10068;top:-1765;width:705;height:534" type="#_x0000_t75" stroked="false">
                <v:imagedata r:id="rId60" o:title=""/>
              </v:shape>
            </v:group>
            <v:group style="position:absolute;left:10263;top:-1356;width:439;height:175" coordorigin="10263,-1356" coordsize="439,175">
              <v:shape style="position:absolute;left:10263;top:-1356;width:439;height:175" coordorigin="10263,-1356" coordsize="439,175" path="m10702,-1356l10657,-1285,10595,-1230,10518,-1194,10432,-1181,10387,-1185,10343,-1195,10302,-1211,10263,-1234e" filled="false" stroked="true" strokeweight=".568pt" strokecolor="#231f20">
                <v:path arrowok="t"/>
              </v:shape>
            </v:group>
            <v:group style="position:absolute;left:10032;top:-1876;width:796;height:796" coordorigin="10032,-1876" coordsize="796,796">
              <v:shape style="position:absolute;left:10032;top:-1876;width:796;height:796" coordorigin="10032,-1876" coordsize="796,796" path="m10430,-1876l10501,-1869,10568,-1851,10630,-1821,10686,-1782,10734,-1734,10773,-1679,10802,-1617,10821,-1549,10827,-1478,10821,-1407,10802,-1339,10773,-1277,10734,-1222,10686,-1174,10630,-1135,10568,-1105,10501,-1087,10430,-1080,10358,-1087,10291,-1105,10229,-1135,10174,-1174,10126,-1222,10087,-1277,10057,-1339,10039,-1407,10032,-1478,10039,-1549,10057,-1617,10087,-1679,10126,-1734,10174,-1782,10229,-1821,10291,-1851,10358,-1869,10430,-1876xe" filled="false" stroked="true" strokeweight=".567pt" strokecolor="#231f20">
                <v:path arrowok="t"/>
              </v:shape>
              <v:shape style="position:absolute;left:10305;top:-1221;width:258;height:105" type="#_x0000_t75" stroked="false">
                <v:imagedata r:id="rId47" o:title=""/>
              </v:shape>
            </v:group>
            <w10:wrap type="none"/>
          </v:group>
        </w:pict>
      </w:r>
      <w:r>
        <w:rPr>
          <w:color w:val="231F20"/>
        </w:rPr>
        <w:t>Qual nota Marcelo recebeu nessa</w:t>
      </w:r>
      <w:r>
        <w:rPr>
          <w:color w:val="231F20"/>
          <w:spacing w:val="-1"/>
        </w:rPr>
        <w:t> </w:t>
      </w:r>
      <w:r>
        <w:rPr>
          <w:color w:val="231F20"/>
        </w:rPr>
        <w:t>troca?</w:t>
      </w:r>
      <w:r>
        <w:rPr/>
      </w:r>
    </w:p>
    <w:p>
      <w:pPr>
        <w:pStyle w:val="BodyText"/>
        <w:tabs>
          <w:tab w:pos="5099" w:val="left" w:leader="none"/>
        </w:tabs>
        <w:spacing w:line="240" w:lineRule="auto" w:before="124"/>
        <w:ind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63.527599pt;margin-top:8.509877pt;width:146.7714pt;height:66.851pt;mso-position-horizontal-relative:page;mso-position-vertical-relative:paragraph;z-index:-53248" type="#_x0000_t75" stroked="false">
            <v:imagedata r:id="rId61" o:title=""/>
            <w10:wrap type="none"/>
          </v:shape>
        </w:pict>
      </w:r>
      <w:r>
        <w:rPr/>
        <w:pict>
          <v:shape style="position:absolute;margin-left:312.97699pt;margin-top:8.509877pt;width:146.771pt;height:66.694pt;mso-position-horizontal-relative:page;mso-position-vertical-relative:paragraph;z-index:2896" type="#_x0000_t75" stroked="false">
            <v:imagedata r:id="rId62" o:title=""/>
            <w10:wrap type="none"/>
          </v:shape>
        </w:pict>
      </w:r>
      <w:r>
        <w:rPr>
          <w:rFonts w:ascii="Arial"/>
          <w:color w:val="231F20"/>
        </w:rPr>
        <w:t>A)</w:t>
        <w:tab/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 w:hint="default"/>
          <w:sz w:val="30"/>
          <w:szCs w:val="30"/>
        </w:rPr>
      </w:pPr>
    </w:p>
    <w:p>
      <w:pPr>
        <w:pStyle w:val="BodyText"/>
        <w:tabs>
          <w:tab w:pos="5099" w:val="left" w:leader="none"/>
        </w:tabs>
        <w:spacing w:line="240" w:lineRule="auto" w:before="0"/>
        <w:ind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63.527599pt;margin-top:2.309865pt;width:146.7714pt;height:66.6947pt;mso-position-horizontal-relative:page;mso-position-vertical-relative:paragraph;z-index:-53200" type="#_x0000_t75" stroked="false">
            <v:imagedata r:id="rId63" o:title=""/>
            <w10:wrap type="none"/>
          </v:shape>
        </w:pict>
      </w:r>
      <w:r>
        <w:rPr/>
        <w:pict>
          <v:shape style="position:absolute;margin-left:312.976013pt;margin-top:2.309665pt;width:146.772pt;height:66.852pt;mso-position-horizontal-relative:page;mso-position-vertical-relative:paragraph;z-index:2944" type="#_x0000_t75" stroked="false">
            <v:imagedata r:id="rId64" o:title=""/>
            <w10:wrap type="none"/>
          </v:shape>
        </w:pict>
      </w:r>
      <w:r>
        <w:rPr>
          <w:rFonts w:ascii="Arial"/>
          <w:color w:val="231F20"/>
        </w:rPr>
        <w:t>C)</w:t>
        <w:tab/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377" w:footer="511" w:top="560" w:bottom="700" w:left="740" w:right="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(M031837E4)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7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  <w:r>
        <w:rPr/>
        <w:pict>
          <v:shape style="position:absolute;margin-left:99.462601pt;margin-top:11.918944pt;width:51.05pt;height:28.35pt;mso-position-horizontal-relative:page;mso-position-vertical-relative:paragraph;z-index:301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52"/>
                    <w:ind w:left="196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61 +</w:t>
                  </w:r>
                  <w:r>
                    <w:rPr>
                      <w:rFonts w:ascii="Arial"/>
                      <w:color w:val="231F20"/>
                      <w:spacing w:val="-1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9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2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1"/>
        </w:rPr>
        <w:t> </w:t>
      </w:r>
      <w:r>
        <w:rPr>
          <w:color w:val="231F20"/>
        </w:rPr>
        <w:t>conta?</w:t>
      </w:r>
      <w:r>
        <w:rPr/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7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61" w:lineRule="auto" w:before="1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70 C) 549 D)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619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(M060020C2) </w:t>
      </w:r>
      <w:r>
        <w:rPr>
          <w:rFonts w:ascii="Arial"/>
          <w:color w:val="231F20"/>
          <w:sz w:val="22"/>
        </w:rPr>
        <w:t>Observe as figuras desenhadas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87.937599pt;margin-top:21.309933pt;width:79.8pt;height:79.25pt;mso-position-horizontal-relative:page;mso-position-vertical-relative:paragraph;z-index:3040;mso-wrap-distance-left:0;mso-wrap-distance-right:0" coordorigin="1759,426" coordsize="1596,1585">
            <v:group style="position:absolute;left:1769;top:448;width:1576;height:1554" coordorigin="1769,448" coordsize="1576,1554">
              <v:shape style="position:absolute;left:1769;top:448;width:1576;height:1554" coordorigin="1769,448" coordsize="1576,1554" path="m1769,2001l2865,2001,3344,1543,2415,448,1769,2001xe" filled="false" stroked="true" strokeweight="1pt" strokecolor="#231f20">
                <v:path arrowok="t"/>
              </v:shape>
            </v:group>
            <v:group style="position:absolute;left:2415;top:448;width:450;height:1554" coordorigin="2415,448" coordsize="450,1554">
              <v:shape style="position:absolute;left:2415;top:448;width:450;height:1554" coordorigin="2415,448" coordsize="450,1554" path="m2415,448l2865,2001e" filled="false" stroked="true" strokeweight="1pt" strokecolor="#231f20">
                <v:path arrowok="t"/>
              </v:shape>
            </v:group>
            <v:group style="position:absolute;left:2197;top:436;width:1147;height:1107" coordorigin="2197,436" coordsize="1147,1107">
              <v:shape style="position:absolute;left:2197;top:436;width:1147;height:1107" coordorigin="2197,436" coordsize="1147,1107" path="m2415,436l2197,1542,3344,1542e" filled="false" stroked="true" strokeweight="1pt" strokecolor="#231f20">
                <v:path arrowok="t"/>
                <v:stroke dashstyle="dash"/>
              </v:shape>
            </v:group>
            <v:group style="position:absolute;left:1769;top:1542;width:429;height:459" coordorigin="1769,1542" coordsize="429,459">
              <v:shape style="position:absolute;left:1769;top:1542;width:429;height:459" coordorigin="1769,1542" coordsize="429,459" path="m2197,1542l1769,2001e" filled="false" stroked="true" strokeweight="1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/>
        <w:pict>
          <v:group style="position:absolute;margin-left:198.511002pt;margin-top:16.965933pt;width:84.6pt;height:82.5pt;mso-position-horizontal-relative:page;mso-position-vertical-relative:paragraph;z-index:3064;mso-wrap-distance-left:0;mso-wrap-distance-right:0" coordorigin="3970,339" coordsize="1692,1650">
            <v:group style="position:absolute;left:3980;top:349;width:1672;height:1630" coordorigin="3980,349" coordsize="1672,1630">
              <v:shape style="position:absolute;left:3980;top:349;width:1672;height:1630" coordorigin="3980,349" coordsize="1672,1630" path="m4816,349l4892,353,4966,362,5038,378,5108,400,5175,428,5238,461,5298,498,5355,541,5407,588,5455,639,5499,694,5538,753,5572,815,5600,880,5622,947,5639,1018,5649,1090,5652,1164,5649,1238,5639,1310,5622,1381,5600,1448,5572,1513,5538,1575,5499,1634,5455,1689,5407,1740,5355,1787,5298,1830,5238,1867,5175,1900,5108,1928,5038,1950,4966,1966,4892,1975,4816,1979,4740,1975,4666,1966,4594,1950,4524,1928,4458,1900,4394,1867,4334,1830,4278,1787,4225,1740,4177,1689,4133,1634,4094,1575,4061,1513,4033,1448,4010,1381,3994,1310,3984,1238,3980,1164,3984,1090,3994,1018,4010,947,4033,880,4061,815,4094,753,4133,694,4177,639,4225,588,4278,541,4334,498,4394,461,4458,428,4524,400,4594,378,4666,362,4740,353,4816,349xe" filled="false" stroked="true" strokeweight="1pt" strokecolor="#231f20">
                <v:path arrowok="t"/>
              </v:shape>
            </v:group>
            <v:group style="position:absolute;left:3980;top:1164;width:1672;height:329" coordorigin="3980,1164" coordsize="1672,329">
              <v:shape style="position:absolute;left:3980;top:1164;width:1672;height:329" coordorigin="3980,1164" coordsize="1672,329" path="m5652,1164l5627,1245,5554,1318,5502,1352,5441,1382,5371,1409,5294,1433,5209,1454,5118,1470,5022,1482,4921,1490,4816,1492,4711,1490,4610,1482,4514,1470,4423,1454,4339,1433,4261,1409,4191,1382,4130,1352,4078,1318,4006,1245,3987,1205,3980,1164e" filled="false" stroked="true" strokeweight="1pt" strokecolor="#231f20">
                <v:path arrowok="t"/>
              </v:shape>
            </v:group>
            <v:group style="position:absolute;left:4521;top:349;width:295;height:1630" coordorigin="4521,349" coordsize="295,1630">
              <v:shape style="position:absolute;left:4521;top:349;width:295;height:1630" coordorigin="4521,349" coordsize="295,1630" path="m4816,349l4744,374,4678,445,4620,555,4596,623,4574,699,4556,781,4541,870,4530,963,4524,1062,4521,1164,4524,1266,4530,1365,4541,1458,4556,1547,4574,1629,4596,1705,4620,1773,4648,1833,4710,1924,4779,1972,4816,1979e" filled="false" stroked="true" strokeweight="1pt" strokecolor="#231f20">
                <v:path arrowok="t"/>
              </v:shape>
            </v:group>
            <v:group style="position:absolute;left:4816;top:349;width:295;height:1630" coordorigin="4816,349" coordsize="295,1630">
              <v:shape style="position:absolute;left:4816;top:349;width:295;height:1630" coordorigin="4816,349" coordsize="295,1630" path="m4816,1979l4889,1954,4955,1883,5012,1773,5037,1705,5058,1629,5076,1547,5091,1458,5102,1365,5109,1266,5111,1164,5109,1062,5102,963,5091,870,5076,781,5058,699,5037,623,5012,555,4985,495,4923,404,4853,356,4816,349e" filled="false" stroked="true" strokeweight="1pt" strokecolor="#231f20">
                <v:path arrowok="t"/>
                <v:stroke dashstyle="longDash"/>
              </v:shape>
            </v:group>
            <v:group style="position:absolute;left:3980;top:836;width:1672;height:329" coordorigin="3980,836" coordsize="1672,329">
              <v:shape style="position:absolute;left:3980;top:836;width:1672;height:329" coordorigin="3980,836" coordsize="1672,329" path="m5652,1164l5627,1083,5554,1010,5502,976,5441,946,5371,919,5294,895,5209,874,5118,858,5022,846,4921,838,4816,836,4711,838,4610,846,4514,858,4423,874,4339,895,4261,919,4191,946,4130,976,4078,1010,4006,1083,3987,1123,3980,1164e" filled="false" stroked="true" strokeweight="1pt" strokecolor="#231f20">
                <v:path arrowok="t"/>
                <v:stroke dashstyle="longDash"/>
              </v:shape>
            </v:group>
            <w10:wrap type="topAndBottom"/>
          </v:group>
        </w:pict>
      </w:r>
      <w:r>
        <w:rPr/>
        <w:pict>
          <v:group style="position:absolute;margin-left:321.674011pt;margin-top:16.167934pt;width:65.9pt;height:83.45pt;mso-position-horizontal-relative:page;mso-position-vertical-relative:paragraph;z-index:3088;mso-wrap-distance-left:0;mso-wrap-distance-right:0" coordorigin="6433,323" coordsize="1318,1669">
            <v:group style="position:absolute;left:6445;top:1815;width:1297;height:169" coordorigin="6445,1815" coordsize="1297,169">
              <v:shape style="position:absolute;left:6445;top:1815;width:1297;height:169" coordorigin="6445,1815" coordsize="1297,169" path="m7742,1815l7701,1874,7589,1923,7511,1944,7420,1960,7319,1973,7210,1981,7093,1983,6977,1981,6867,1973,6766,1960,6675,1944,6597,1923,6533,1900,6455,1845,6445,1815e" filled="false" stroked="true" strokeweight=".89pt" strokecolor="#231f20">
                <v:path arrowok="t"/>
              </v:shape>
            </v:group>
            <v:group style="position:absolute;left:6445;top:332;width:642;height:1483" coordorigin="6445,332" coordsize="642,1483">
              <v:shape style="position:absolute;left:6445;top:332;width:642;height:1483" coordorigin="6445,332" coordsize="642,1483" path="m6445,1815l7086,332e" filled="false" stroked="true" strokeweight=".89pt" strokecolor="#231f20">
                <v:path arrowok="t"/>
              </v:shape>
            </v:group>
            <v:group style="position:absolute;left:7086;top:332;width:656;height:1483" coordorigin="7086,332" coordsize="656,1483">
              <v:shape style="position:absolute;left:7086;top:332;width:656;height:1483" coordorigin="7086,332" coordsize="656,1483" path="m7742,1815l7086,332e" filled="false" stroked="true" strokeweight=".89pt" strokecolor="#231f20">
                <v:path arrowok="t"/>
              </v:shape>
            </v:group>
            <v:group style="position:absolute;left:6442;top:1652;width:1297;height:169" coordorigin="6442,1652" coordsize="1297,169">
              <v:shape style="position:absolute;left:6442;top:1652;width:1297;height:169" coordorigin="6442,1652" coordsize="1297,169" path="m7739,1821l7699,1762,7587,1712,7509,1692,7418,1675,7317,1663,7207,1655,7091,1652,6974,1655,6865,1663,6764,1675,6673,1692,6595,1712,6531,1736,6453,1790,6442,1821e" filled="false" stroked="true" strokeweight=".89pt" strokecolor="#231f20">
                <v:path arrowok="t"/>
                <v:stroke dashstyle="longDash"/>
              </v:shape>
            </v:group>
            <w10:wrap type="topAndBottom"/>
          </v:group>
        </w:pict>
      </w:r>
      <w:r>
        <w:rPr/>
        <w:pict>
          <v:group style="position:absolute;margin-left:429.253998pt;margin-top:11.439934pt;width:76.55pt;height:88.65pt;mso-position-horizontal-relative:page;mso-position-vertical-relative:paragraph;z-index:3112;mso-wrap-distance-left:0;mso-wrap-distance-right:0" coordorigin="8585,229" coordsize="1531,1773">
            <v:group style="position:absolute;left:8595;top:1717;width:1511;height:275" coordorigin="8595,1717" coordsize="1511,275">
              <v:shape style="position:absolute;left:8595;top:1717;width:1511;height:275" coordorigin="8595,1717" coordsize="1511,275" path="m10106,1717l10079,1790,10003,1856,9948,1885,9885,1911,9812,1934,9732,1954,9644,1970,9551,1982,9453,1989,9350,1992,9248,1989,9150,1982,9056,1970,8969,1954,8889,1934,8816,1911,8752,1885,8698,1856,8622,1790,8602,1755,8595,1717e" filled="false" stroked="true" strokeweight="1.0pt" strokecolor="#231f20">
                <v:path arrowok="t"/>
              </v:shape>
            </v:group>
            <v:group style="position:absolute;left:8595;top:239;width:1511;height:549" coordorigin="8595,239" coordsize="1511,549">
              <v:shape style="position:absolute;left:8595;top:239;width:1511;height:549" coordorigin="8595,239" coordsize="1511,549" path="m8595,513l8622,440,8698,375,8752,345,8816,319,8889,296,8969,276,9056,260,9150,249,9248,241,9350,239,9453,241,9551,249,9644,260,9732,276,9812,296,9885,319,9948,345,10003,375,10079,440,10106,513,10099,550,10046,620,9948,680,9885,707,9812,730,9732,750,9644,765,9551,777,9453,784,9350,787,9248,784,9150,777,9056,765,8969,750,8889,730,8816,707,8752,680,8698,651,8622,586,8595,513xe" filled="false" stroked="true" strokeweight="1.0pt" strokecolor="#231f20">
                <v:path arrowok="t"/>
              </v:shape>
            </v:group>
            <v:group style="position:absolute;left:8595;top:513;width:2;height:1205" coordorigin="8595,513" coordsize="2,1205">
              <v:shape style="position:absolute;left:8595;top:513;width:2;height:1205" coordorigin="8595,513" coordsize="0,1205" path="m8595,1717l8595,513e" filled="false" stroked="true" strokeweight="1pt" strokecolor="#231f20">
                <v:path arrowok="t"/>
              </v:shape>
            </v:group>
            <v:group style="position:absolute;left:10106;top:513;width:2;height:1205" coordorigin="10106,513" coordsize="2,1205">
              <v:shape style="position:absolute;left:10106;top:513;width:2;height:1205" coordorigin="10106,513" coordsize="0,1205" path="m10106,1717l10106,513e" filled="false" stroked="true" strokeweight="1pt" strokecolor="#231f20">
                <v:path arrowok="t"/>
              </v:shape>
            </v:group>
            <v:group style="position:absolute;left:8595;top:1443;width:1511;height:275" coordorigin="8595,1443" coordsize="1511,275">
              <v:shape style="position:absolute;left:8595;top:1443;width:1511;height:275" coordorigin="8595,1443" coordsize="1511,275" path="m8595,1717l8622,1645,8698,1579,8752,1550,8816,1524,8889,1500,8969,1481,9056,1465,9150,1453,9248,1446,9350,1443,9453,1446,9551,1453,9644,1465,9732,1481,9812,1500,9885,1524,9948,1550,10003,1579,10079,1645,10099,1680,10106,1717e" filled="false" stroked="true" strokeweight="1.0pt" strokecolor="#231f20">
                <v:path arrowok="t"/>
                <v:stroke dashstyle="longDash"/>
              </v:shape>
            </v:group>
            <w10:wrap type="topAndBottom"/>
          </v:group>
        </w:pict>
      </w:r>
    </w:p>
    <w:p>
      <w:pPr>
        <w:spacing w:line="240" w:lineRule="auto" w:before="5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tabs>
          <w:tab w:pos="3675" w:val="left" w:leader="none"/>
          <w:tab w:pos="5943" w:val="left" w:leader="none"/>
          <w:tab w:pos="8210" w:val="left" w:leader="none"/>
        </w:tabs>
        <w:spacing w:line="240" w:lineRule="auto" w:before="72"/>
        <w:ind w:left="1407" w:right="0"/>
        <w:jc w:val="left"/>
      </w:pPr>
      <w:r>
        <w:rPr>
          <w:color w:val="231F20"/>
        </w:rPr>
        <w:t>Figura  </w:t>
      </w:r>
      <w:r>
        <w:rPr>
          <w:color w:val="231F20"/>
          <w:spacing w:val="4"/>
        </w:rPr>
        <w:t> </w:t>
      </w:r>
      <w:r>
        <w:rPr>
          <w:color w:val="231F20"/>
        </w:rPr>
        <w:t>1</w:t>
        <w:tab/>
        <w:t>Figura  </w:t>
      </w:r>
      <w:r>
        <w:rPr>
          <w:color w:val="231F20"/>
          <w:spacing w:val="4"/>
        </w:rPr>
        <w:t> </w:t>
      </w:r>
      <w:r>
        <w:rPr>
          <w:color w:val="231F20"/>
        </w:rPr>
        <w:t>2</w:t>
        <w:tab/>
        <w:t>Figura  </w:t>
      </w:r>
      <w:r>
        <w:rPr>
          <w:color w:val="231F20"/>
          <w:spacing w:val="4"/>
        </w:rPr>
        <w:t> </w:t>
      </w:r>
      <w:r>
        <w:rPr>
          <w:color w:val="231F20"/>
        </w:rPr>
        <w:t>3</w:t>
        <w:tab/>
        <w:t>Figura</w:t>
      </w:r>
      <w:r>
        <w:rPr>
          <w:color w:val="231F20"/>
          <w:spacing w:val="-1"/>
        </w:rPr>
        <w:t> </w:t>
      </w:r>
      <w:r>
        <w:rPr>
          <w:color w:val="231F20"/>
        </w:rPr>
        <w:t>4</w:t>
      </w:r>
      <w:r>
        <w:rPr/>
      </w:r>
    </w:p>
    <w:p>
      <w:pPr>
        <w:spacing w:line="240" w:lineRule="auto" w:before="7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Qual dessas figuras é um</w:t>
      </w:r>
      <w:r>
        <w:rPr>
          <w:color w:val="231F20"/>
          <w:spacing w:val="-1"/>
        </w:rPr>
        <w:t> </w:t>
      </w:r>
      <w:r>
        <w:rPr>
          <w:color w:val="231F20"/>
        </w:rPr>
        <w:t>poliedro?</w:t>
      </w:r>
      <w:r>
        <w:rPr/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Figura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1.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Figura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2.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Figura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3.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Figura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4.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(M051456E4) </w:t>
      </w:r>
      <w:r>
        <w:rPr>
          <w:rFonts w:ascii="Arial" w:hAnsi="Arial"/>
          <w:color w:val="231F20"/>
          <w:sz w:val="22"/>
        </w:rPr>
        <w:t>Observe abaixo o preço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sorvete.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99.212997pt;margin-top:12.610697pt;width:144.550pt;height:205pt;mso-position-horizontal-relative:page;mso-position-vertical-relative:paragraph;z-index:3160;mso-wrap-distance-left:0;mso-wrap-distance-right:0" coordorigin="1984,252" coordsize="2891,4100">
            <v:shape style="position:absolute;left:3615;top:858;width:137;height:128" type="#_x0000_t75" stroked="false">
              <v:imagedata r:id="rId66" o:title=""/>
            </v:shape>
            <v:group style="position:absolute;left:3615;top:960;width:420;height:104" coordorigin="3615,960" coordsize="420,104">
              <v:shape style="position:absolute;left:3615;top:960;width:420;height:104" coordorigin="3615,960" coordsize="420,104" path="m3817,960l3792,995,3737,1015,3671,1030,3615,1049,3702,1061,3793,1064,3883,1059,3965,1044,4035,1017,3985,996,3929,976,3872,961,3817,960xe" filled="true" fillcolor="#ffffff" stroked="false">
                <v:path arrowok="t"/>
                <v:fill type="solid"/>
              </v:shape>
            </v:group>
            <v:group style="position:absolute;left:3462;top:1041;width:436;height:99" coordorigin="3462,1041" coordsize="436,99">
              <v:shape style="position:absolute;left:3462;top:1041;width:436;height:99" coordorigin="3462,1041" coordsize="436,99" path="m3791,1090l3728,1090,3763,1129,3816,1140,3867,1124,3891,1091,3819,1091,3791,1090xe" filled="true" fillcolor="#ffffff" stroked="false">
                <v:path arrowok="t"/>
                <v:fill type="solid"/>
              </v:shape>
              <v:shape style="position:absolute;left:3462;top:1041;width:436;height:99" coordorigin="3462,1041" coordsize="436,99" path="m3729,1086l3636,1086,3648,1090,3648,1130,3675,1127,3693,1115,3708,1099,3728,1090,3791,1090,3745,1088,3729,1086xe" filled="true" fillcolor="#ffffff" stroked="false">
                <v:path arrowok="t"/>
                <v:fill type="solid"/>
              </v:shape>
              <v:shape style="position:absolute;left:3462;top:1041;width:436;height:99" coordorigin="3462,1041" coordsize="436,99" path="m3462,1041l3463,1072,3475,1092,3497,1103,3526,1106,3536,1097,3542,1085,3551,1076,3567,1073,3648,1073,3532,1051,3462,1041xe" filled="true" fillcolor="#ffffff" stroked="false">
                <v:path arrowok="t"/>
                <v:fill type="solid"/>
              </v:shape>
              <v:shape style="position:absolute;left:3462;top:1041;width:436;height:99" coordorigin="3462,1041" coordsize="436,99" path="m3648,1073l3567,1073,3566,1088,3572,1097,3581,1101,3591,1106,3606,1099,3621,1091,3636,1086,3729,1086,3673,1078,3648,1073xe" filled="true" fillcolor="#ffffff" stroked="false">
                <v:path arrowok="t"/>
                <v:fill type="solid"/>
              </v:shape>
              <v:shape style="position:absolute;left:3462;top:1041;width:436;height:99" coordorigin="3462,1041" coordsize="436,99" path="m3898,1082l3819,1091,3891,1091,3898,1082xe" filled="true" fillcolor="#ffffff" stroked="false">
                <v:path arrowok="t"/>
                <v:fill type="solid"/>
              </v:shape>
              <v:shape style="position:absolute;left:3866;top:1074;width:113;height:185" type="#_x0000_t75" stroked="false">
                <v:imagedata r:id="rId67" o:title=""/>
              </v:shape>
            </v:group>
            <v:group style="position:absolute;left:3525;top:1130;width:39;height:25" coordorigin="3525,1130" coordsize="39,25">
              <v:shape style="position:absolute;left:3525;top:1130;width:39;height:25" coordorigin="3525,1130" coordsize="39,25" path="m3551,1130l3546,1138,3535,1139,3525,1141,3526,1154,3547,1155,3561,1148,3564,1138,3551,1130xe" filled="true" fillcolor="#231f20" stroked="false">
                <v:path arrowok="t"/>
                <v:fill type="solid"/>
              </v:shape>
            </v:group>
            <v:group style="position:absolute;left:3608;top:1170;width:89;height:130" coordorigin="3608,1170" coordsize="89,130">
              <v:shape style="position:absolute;left:3608;top:1170;width:89;height:130" coordorigin="3608,1170" coordsize="89,130" path="m3656,1170l3619,1195,3608,1242,3625,1286,3672,1300,3690,1269,3690,1267,3648,1267,3632,1266,3625,1245,3628,1216,3639,1195,3689,1195,3687,1188,3656,1170xe" filled="true" fillcolor="#231f20" stroked="false">
                <v:path arrowok="t"/>
                <v:fill type="solid"/>
              </v:shape>
              <v:shape style="position:absolute;left:3608;top:1170;width:89;height:130" coordorigin="3608,1170" coordsize="89,130" path="m3660,1223l3653,1224,3639,1227,3640,1238,3639,1252,3640,1263,3648,1267,3690,1267,3697,1227,3680,1227,3667,1224,3660,1223xe" filled="true" fillcolor="#231f20" stroked="false">
                <v:path arrowok="t"/>
                <v:fill type="solid"/>
              </v:shape>
              <v:shape style="position:absolute;left:3608;top:1170;width:89;height:130" coordorigin="3608,1170" coordsize="89,130" path="m3689,1195l3672,1195,3671,1209,3682,1212,3680,1227,3697,1227,3697,1226,3689,1195xe" filled="true" fillcolor="#231f20" stroked="false">
                <v:path arrowok="t"/>
                <v:fill type="solid"/>
              </v:shape>
            </v:group>
            <v:group style="position:absolute;left:3486;top:1178;width:92;height:122" coordorigin="3486,1178" coordsize="92,122">
              <v:shape style="position:absolute;left:3486;top:1178;width:92;height:122" coordorigin="3486,1178" coordsize="92,122" path="m3539,1292l3510,1292,3510,1300,3539,1292xe" filled="true" fillcolor="#231f20" stroked="false">
                <v:path arrowok="t"/>
                <v:fill type="solid"/>
              </v:shape>
              <v:shape style="position:absolute;left:3486;top:1178;width:92;height:122" coordorigin="3486,1178" coordsize="92,122" path="m3559,1178l3517,1184,3493,1211,3486,1250,3494,1291,3500,1293,3510,1292,3539,1292,3554,1288,3557,1283,3535,1283,3504,1263,3508,1225,3531,1198,3568,1198,3559,1178xe" filled="true" fillcolor="#231f20" stroked="false">
                <v:path arrowok="t"/>
                <v:fill type="solid"/>
              </v:shape>
              <v:shape style="position:absolute;left:3486;top:1178;width:92;height:122" coordorigin="3486,1178" coordsize="92,122" path="m3568,1198l3531,1198,3559,1211,3545,1226,3532,1240,3526,1259,3535,1283,3557,1283,3576,1256,3577,1216,3568,1198xe" filled="true" fillcolor="#231f20" stroked="false">
                <v:path arrowok="t"/>
                <v:fill type="solid"/>
              </v:shape>
            </v:group>
            <v:group style="position:absolute;left:3504;top:1198;width:55;height:86" coordorigin="3504,1198" coordsize="55,86">
              <v:shape style="position:absolute;left:3504;top:1198;width:55;height:86" coordorigin="3504,1198" coordsize="55,86" path="m3531,1198l3508,1225,3504,1263,3534,1283,3526,1259,3532,1240,3545,1226,3559,1211,3531,1198xe" filled="true" fillcolor="#ffffff" stroked="false">
                <v:path arrowok="t"/>
                <v:fill type="solid"/>
              </v:shape>
            </v:group>
            <v:group style="position:absolute;left:3559;top:1302;width:114;height:96" coordorigin="3559,1302" coordsize="114,96">
              <v:shape style="position:absolute;left:3559;top:1302;width:114;height:96" coordorigin="3559,1302" coordsize="114,96" path="m3662,1316l3617,1316,3639,1316,3645,1324,3647,1336,3648,1349,3648,1364,3626,1373,3600,1377,3575,1383,3559,1396,3594,1398,3632,1387,3662,1363,3672,1324,3662,1316xe" filled="true" fillcolor="#231f20" stroked="false">
                <v:path arrowok="t"/>
                <v:fill type="solid"/>
              </v:shape>
              <v:shape style="position:absolute;left:3559;top:1302;width:114;height:96" coordorigin="3559,1302" coordsize="114,96" path="m3617,1302l3586,1310,3567,1332,3587,1330,3602,1322,3617,1316,3662,1316,3650,1306,3617,1302xe" filled="true" fillcolor="#231f20" stroked="false">
                <v:path arrowok="t"/>
                <v:fill type="solid"/>
              </v:shape>
            </v:group>
            <v:group style="position:absolute;left:3914;top:1316;width:25;height:41" coordorigin="3914,1316" coordsize="25,41">
              <v:shape style="position:absolute;left:3914;top:1316;width:25;height:41" coordorigin="3914,1316" coordsize="25,41" path="m3922,1316l3923,1329,3917,1341,3914,1350,3922,1356,3929,1346,3937,1333,3938,1320,3922,1316xe" filled="true" fillcolor="#231f20" stroked="false">
                <v:path arrowok="t"/>
                <v:fill type="solid"/>
              </v:shape>
            </v:group>
            <v:group style="position:absolute;left:3373;top:1413;width:332;height:146" coordorigin="3373,1413" coordsize="332,146">
              <v:shape style="position:absolute;left:3373;top:1413;width:332;height:146" coordorigin="3373,1413" coordsize="332,146" path="m3413,1413l3399,1416,3388,1424,3380,1434,3373,1445,3420,1450,3451,1483,3477,1525,3510,1558,3565,1548,3594,1526,3541,1526,3491,1507,3446,1453,3485,1447,3673,1447,3673,1447,3689,1446,3702,1443,3703,1433,3558,1433,3482,1431,3413,1413xe" filled="true" fillcolor="#231f20" stroked="false">
                <v:path arrowok="t"/>
                <v:fill type="solid"/>
              </v:shape>
              <v:shape style="position:absolute;left:3373;top:1413;width:332;height:146" coordorigin="3373,1413" coordsize="332,146" path="m3664,1453l3631,1453,3590,1508,3541,1526,3594,1526,3601,1520,3630,1484,3664,1453xe" filled="true" fillcolor="#231f20" stroked="false">
                <v:path arrowok="t"/>
                <v:fill type="solid"/>
              </v:shape>
              <v:shape style="position:absolute;left:3373;top:1413;width:332;height:146" coordorigin="3373,1413" coordsize="332,146" path="m3673,1447l3485,1447,3531,1450,3581,1455,3631,1453,3664,1453,3673,1447xe" filled="true" fillcolor="#231f20" stroked="false">
                <v:path arrowok="t"/>
                <v:fill type="solid"/>
              </v:shape>
              <v:shape style="position:absolute;left:3373;top:1413;width:332;height:146" coordorigin="3373,1413" coordsize="332,146" path="m3634,1429l3558,1433,3703,1433,3704,1429,3634,1429xe" filled="true" fillcolor="#231f20" stroked="false">
                <v:path arrowok="t"/>
                <v:fill type="solid"/>
              </v:shape>
            </v:group>
            <v:group style="position:absolute;left:3446;top:1447;width:186;height:79" coordorigin="3446,1447" coordsize="186,79">
              <v:shape style="position:absolute;left:3446;top:1447;width:186;height:79" coordorigin="3446,1447" coordsize="186,79" path="m3485,1447l3446,1453,3491,1507,3541,1526,3590,1508,3630,1455,3581,1455,3531,1450,3485,1447xe" filled="true" fillcolor="#ffffff" stroked="false">
                <v:path arrowok="t"/>
                <v:fill type="solid"/>
              </v:shape>
              <v:shape style="position:absolute;left:3446;top:1447;width:186;height:79" coordorigin="3446,1447" coordsize="186,79" path="m3631,1453l3581,1455,3630,1455,3631,1453xe" filled="true" fillcolor="#ffffff" stroked="false">
                <v:path arrowok="t"/>
                <v:fill type="solid"/>
              </v:shape>
            </v:group>
            <v:group style="position:absolute;left:3502;top:1567;width:49;height:23" coordorigin="3502,1567" coordsize="49,23">
              <v:shape style="position:absolute;left:3502;top:1567;width:49;height:23" coordorigin="3502,1567" coordsize="49,23" path="m3529,1567l3511,1575,3502,1590,3551,1590,3546,1572,3529,1567xe" filled="true" fillcolor="#231f20" stroked="false">
                <v:path arrowok="t"/>
                <v:fill type="solid"/>
              </v:shape>
            </v:group>
            <v:group style="position:absolute;left:3163;top:1308;width:45;height:57" coordorigin="3163,1308" coordsize="45,57">
              <v:shape style="position:absolute;left:3163;top:1308;width:45;height:57" coordorigin="3163,1308" coordsize="45,57" path="m3165,1315l3163,1324,3173,1334,3179,1348,3187,1361,3203,1364,3207,1351,3199,1337,3187,1323,3185,1318,3179,1318,3165,1315xe" filled="true" fillcolor="#231f20" stroked="false">
                <v:path arrowok="t"/>
                <v:fill type="solid"/>
              </v:shape>
              <v:shape style="position:absolute;left:3163;top:1308;width:45;height:57" coordorigin="3163,1308" coordsize="45,57" path="m3179,1308l3179,1318,3185,1318,3179,1308xe" filled="true" fillcolor="#231f20" stroked="false">
                <v:path arrowok="t"/>
                <v:fill type="solid"/>
              </v:shape>
            </v:group>
            <v:group style="position:absolute;left:4285;top:1525;width:122;height:118" coordorigin="4285,1525" coordsize="122,118">
              <v:shape style="position:absolute;left:4285;top:1525;width:122;height:118" coordorigin="4285,1525" coordsize="122,118" path="m4388,1525l4369,1527,4348,1532,4326,1534,4315,1559,4301,1582,4289,1606,4289,1606,4285,1639,4316,1643,4344,1633,4363,1623,4334,1623,4310,1622,4313,1606,4320,1593,4326,1579,4326,1558,4348,1558,4367,1542,4390,1542,4406,1542,4407,1534,4388,1525xe" filled="true" fillcolor="#231f20" stroked="false">
                <v:path arrowok="t"/>
                <v:fill type="solid"/>
              </v:shape>
              <v:shape style="position:absolute;left:4285;top:1525;width:122;height:118" coordorigin="4285,1525" coordsize="122,118" path="m4406,1542l4390,1542,4384,1552,4382,1566,4382,1593,4382,1598,4359,1599,4347,1611,4334,1623,4363,1623,4371,1618,4398,1606,4397,1585,4400,1568,4404,1552,4406,1542xe" filled="true" fillcolor="#231f20" stroked="false">
                <v:path arrowok="t"/>
                <v:fill type="solid"/>
              </v:shape>
              <v:shape style="position:absolute;left:4285;top:1525;width:122;height:118" coordorigin="4285,1525" coordsize="122,118" path="m4348,1558l4326,1558,4341,1563,4348,1558xe" filled="true" fillcolor="#231f20" stroked="false">
                <v:path arrowok="t"/>
                <v:fill type="solid"/>
              </v:shape>
            </v:group>
            <v:group style="position:absolute;left:4310;top:1542;width:81;height:81" coordorigin="4310,1542" coordsize="81,81">
              <v:shape style="position:absolute;left:4310;top:1542;width:81;height:81" coordorigin="4310,1542" coordsize="81,81" path="m4326,1558l4326,1579,4320,1593,4313,1606,4310,1622,4334,1623,4347,1611,4359,1599,4382,1598,4382,1593,4382,1566,4383,1563,4341,1563,4326,1558xe" filled="true" fillcolor="#ffffff" stroked="false">
                <v:path arrowok="t"/>
                <v:fill type="solid"/>
              </v:shape>
              <v:shape style="position:absolute;left:4310;top:1542;width:81;height:81" coordorigin="4310,1542" coordsize="81,81" path="m4390,1542l4367,1542,4341,1563,4383,1563,4384,1552,4390,1542xe" filled="true" fillcolor="#ffffff" stroked="false">
                <v:path arrowok="t"/>
                <v:fill type="solid"/>
              </v:shape>
            </v:group>
            <v:group style="position:absolute;left:4277;top:1629;width:202;height:81" coordorigin="4277,1629" coordsize="202,81">
              <v:shape style="position:absolute;left:4277;top:1629;width:202;height:81" coordorigin="4277,1629" coordsize="202,81" path="m4461,1629l4447,1631,4409,1651,4314,1673,4277,1695,4329,1709,4388,1701,4442,1677,4479,1647,4472,1641,4468,1634,4461,1629xe" filled="true" fillcolor="#ffffff" stroked="false">
                <v:path arrowok="t"/>
                <v:fill type="solid"/>
              </v:shape>
            </v:group>
            <v:group style="position:absolute;left:4293;top:1695;width:194;height:87" coordorigin="4293,1695" coordsize="194,87">
              <v:shape style="position:absolute;left:4293;top:1695;width:194;height:87" coordorigin="4293,1695" coordsize="194,87" path="m4487,1695l4449,1700,4403,1714,4351,1726,4293,1727,4315,1774,4368,1782,4428,1764,4475,1731,4487,1695xe" filled="true" fillcolor="#ffffff" stroked="false">
                <v:path arrowok="t"/>
                <v:fill type="solid"/>
              </v:shape>
            </v:group>
            <v:group style="position:absolute;left:3496;top:2140;width:64;height:57" coordorigin="3496,2140" coordsize="64,57">
              <v:shape style="position:absolute;left:3496;top:2140;width:64;height:57" coordorigin="3496,2140" coordsize="64,57" path="m3535,2140l3510,2146,3496,2167,3502,2196,3527,2197,3544,2189,3551,2180,3518,2180,3518,2155,3559,2155,3535,2140xe" filled="true" fillcolor="#231f20" stroked="false">
                <v:path arrowok="t"/>
                <v:fill type="solid"/>
              </v:shape>
              <v:shape style="position:absolute;left:3496;top:2140;width:64;height:57" coordorigin="3496,2140" coordsize="64,57" path="m3559,2155l3518,2155,3532,2156,3536,2168,3532,2179,3518,2180,3551,2180,3554,2175,3559,2155xe" filled="true" fillcolor="#231f20" stroked="false">
                <v:path arrowok="t"/>
                <v:fill type="solid"/>
              </v:shape>
            </v:group>
            <v:group style="position:absolute;left:3518;top:2155;width:18;height:25" coordorigin="3518,2155" coordsize="18,25">
              <v:shape style="position:absolute;left:3518;top:2155;width:18;height:25" coordorigin="3518,2155" coordsize="18,25" path="m3518,2155l3518,2180,3532,2179,3536,2168,3532,2156,3518,2155xe" filled="true" fillcolor="#ffffff" stroked="false">
                <v:path arrowok="t"/>
                <v:fill type="solid"/>
              </v:shape>
            </v:group>
            <v:group style="position:absolute;left:3494;top:2345;width:57;height:53" coordorigin="3494,2345" coordsize="57,53">
              <v:shape style="position:absolute;left:3494;top:2345;width:57;height:53" coordorigin="3494,2345" coordsize="57,53" path="m3532,2345l3508,2348,3494,2369,3502,2398,3522,2398,3537,2392,3547,2382,3524,2382,3510,2381,3507,2364,3550,2364,3532,2345xe" filled="true" fillcolor="#231f20" stroked="false">
                <v:path arrowok="t"/>
                <v:fill type="solid"/>
              </v:shape>
              <v:shape style="position:absolute;left:3494;top:2345;width:57;height:53" coordorigin="3494,2345" coordsize="57,53" path="m3551,2365l3534,2365,3531,2375,3524,2382,3547,2382,3547,2381,3551,2365xe" filled="true" fillcolor="#231f20" stroked="false">
                <v:path arrowok="t"/>
                <v:fill type="solid"/>
              </v:shape>
              <v:shape style="position:absolute;left:3494;top:2345;width:57;height:53" coordorigin="3494,2345" coordsize="57,53" path="m3550,2364l3507,2364,3522,2366,3534,2365,3551,2365,3550,2364xe" filled="true" fillcolor="#231f20" stroked="false">
                <v:path arrowok="t"/>
                <v:fill type="solid"/>
              </v:shape>
            </v:group>
            <v:group style="position:absolute;left:3507;top:2364;width:28;height:18" coordorigin="3507,2364" coordsize="28,18">
              <v:shape style="position:absolute;left:3507;top:2364;width:28;height:18" coordorigin="3507,2364" coordsize="28,18" path="m3507,2364l3510,2382,3524,2382,3531,2375,3534,2366,3522,2366,3507,2364xe" filled="true" fillcolor="#ffffff" stroked="false">
                <v:path arrowok="t"/>
                <v:fill type="solid"/>
              </v:shape>
              <v:shape style="position:absolute;left:3507;top:2364;width:28;height:18" coordorigin="3507,2364" coordsize="28,18" path="m3535,2365l3522,2366,3534,2366,3535,2365xe" filled="true" fillcolor="#ffffff" stroked="false">
                <v:path arrowok="t"/>
                <v:fill type="solid"/>
              </v:shape>
            </v:group>
            <v:group style="position:absolute;left:3325;top:2761;width:1258;height:283" coordorigin="3325,2761" coordsize="1258,283">
              <v:shape style="position:absolute;left:3325;top:2761;width:1258;height:283" coordorigin="3325,2761" coordsize="1258,283" path="m3696,2761l3633,2801,3503,2879,3440,2919,3380,2963,3325,3011,3403,3018,3481,3022,3559,3025,3878,3032,3962,3036,4121,3043,4196,3043,4261,3036,4301,3020,4163,3020,4129,3018,4059,3011,3985,3009,3907,3007,3588,3006,3431,3005,3357,3003,3415,2962,3480,2918,3549,2874,3620,2831,3688,2793,3749,2783,4312,2783,4092,2773,3696,2761xe" filled="true" fillcolor="#231f20" stroked="false">
                <v:path arrowok="t"/>
                <v:fill type="solid"/>
              </v:shape>
              <v:shape style="position:absolute;left:3325;top:2761;width:1258;height:283" coordorigin="3325,2761" coordsize="1258,283" path="m4312,2783l3749,2783,3847,2783,4035,2793,4377,2805,4461,2810,4544,2818,4514,2845,4444,2897,4361,2953,4258,3006,4197,3019,4163,3020,4301,3020,4308,3017,4355,2988,4398,2953,4439,2922,4460,2909,4483,2895,4506,2881,4528,2866,4548,2850,4570,2832,4582,2814,4576,2801,4495,2795,4415,2789,4312,2783xe" filled="true" fillcolor="#231f20" stroked="false">
                <v:path arrowok="t"/>
                <v:fill type="solid"/>
              </v:shape>
              <v:shape style="position:absolute;left:3325;top:2761;width:1258;height:283" coordorigin="3325,2761" coordsize="1258,283" path="m3748,3006l3588,3006,3751,3006,3748,3006xe" filled="true" fillcolor="#231f20" stroked="false">
                <v:path arrowok="t"/>
                <v:fill type="solid"/>
              </v:shape>
            </v:group>
            <v:group style="position:absolute;left:3357;top:2783;width:1187;height:238" coordorigin="3357,2783" coordsize="1187,238">
              <v:shape style="position:absolute;left:3357;top:2783;width:1187;height:238" coordorigin="3357,2783" coordsize="1187,238" path="m4258,3006l3748,3006,3907,3007,3985,3009,4059,3011,4094,3014,4129,3018,4163,3020,4197,3019,4258,3006,4258,3006xe" filled="true" fillcolor="#ffffff" stroked="false">
                <v:path arrowok="t"/>
                <v:fill type="solid"/>
              </v:shape>
              <v:shape style="position:absolute;left:3357;top:2783;width:1187;height:238" coordorigin="3357,2783" coordsize="1187,238" path="m3749,2783l3688,2793,3620,2831,3549,2874,3480,2918,3415,2962,3357,3003,3431,3005,3588,3006,4258,3006,4312,2982,4361,2953,4382,2939,3591,2939,3618,2889,3659,2852,3702,2846,4513,2846,4514,2845,4544,2817,4461,2810,4377,2805,4035,2793,3847,2783,3749,2783xe" filled="true" fillcolor="#ffffff" stroked="false">
                <v:path arrowok="t"/>
                <v:fill type="solid"/>
              </v:shape>
              <v:shape style="position:absolute;left:3357;top:2783;width:1187;height:238" coordorigin="3357,2783" coordsize="1187,238" path="m4513,2846l3702,2846,3736,2890,3719,2921,3684,2935,3640,2939,4382,2939,4444,2897,4480,2872,4513,2846xe" filled="true" fillcolor="#ffffff" stroked="false">
                <v:path arrowok="t"/>
                <v:fill type="solid"/>
              </v:shape>
            </v:group>
            <v:group style="position:absolute;left:2630;top:2793;width:840;height:218" coordorigin="2630,2793" coordsize="840,218">
              <v:shape style="position:absolute;left:2630;top:2793;width:840;height:218" coordorigin="2630,2793" coordsize="840,218" path="m2743,2882l2717,2908,2687,2931,2657,2953,2630,2979,2704,2988,2781,2994,2861,2997,3023,3001,3102,3005,3179,3011,3235,2966,3263,2947,2840,2947,2833,2935,2836,2923,2778,2923,2751,2922,2744,2912,2747,2901,2751,2890,2743,2882xe" filled="true" fillcolor="#ffffff" stroked="false">
                <v:path arrowok="t"/>
                <v:fill type="solid"/>
              </v:shape>
              <v:shape style="position:absolute;left:2630;top:2793;width:840;height:218" coordorigin="2630,2793" coordsize="840,218" path="m3050,2850l3008,2884,2964,2917,2910,2940,2840,2947,3263,2947,3286,2931,3236,2931,3227,2919,3221,2905,3219,2889,3219,2882,3139,2882,3118,2873,3095,2865,3072,2858,3050,2850xe" filled="true" fillcolor="#ffffff" stroked="false">
                <v:path arrowok="t"/>
                <v:fill type="solid"/>
              </v:shape>
              <v:shape style="position:absolute;left:2630;top:2793;width:840;height:218" coordorigin="2630,2793" coordsize="840,218" path="m3425,2832l3307,2832,3349,2834,3339,2864,3309,2889,3271,2911,3236,2931,3286,2931,3295,2924,3357,2883,3416,2841,3425,2832xe" filled="true" fillcolor="#ffffff" stroked="false">
                <v:path arrowok="t"/>
                <v:fill type="solid"/>
              </v:shape>
              <v:shape style="position:absolute;left:2630;top:2793;width:840;height:218" coordorigin="2630,2793" coordsize="840,218" path="m2832,2898l2818,2910,2800,2919,2778,2923,2836,2923,2841,2909,2832,2898xe" filled="true" fillcolor="#ffffff" stroked="false">
                <v:path arrowok="t"/>
                <v:fill type="solid"/>
              </v:shape>
              <v:shape style="position:absolute;left:2630;top:2793;width:840;height:218" coordorigin="2630,2793" coordsize="840,218" path="m3470,2793l3155,2793,3159,2810,3166,2823,3172,2837,3171,2858,3161,2862,3149,2878,3139,2882,3219,2882,3220,2866,3243,2849,3272,2838,3307,2832,3425,2832,3470,2793xe" filled="true" fillcolor="#ffffff" stroked="false">
                <v:path arrowok="t"/>
                <v:fill type="solid"/>
              </v:shape>
            </v:group>
            <v:group style="position:absolute;left:3219;top:2832;width:131;height:99" coordorigin="3219,2832" coordsize="131,99">
              <v:shape style="position:absolute;left:3219;top:2832;width:131;height:99" coordorigin="3219,2832" coordsize="131,99" path="m3307,2832l3272,2838,3243,2849,3220,2866,3219,2887,3221,2905,3227,2919,3236,2931,3271,2911,3294,2898,3236,2898,3242,2872,3260,2858,3286,2852,3316,2850,3343,2850,3349,2834,3307,2832xe" filled="true" fillcolor="#231f20" stroked="false">
                <v:path arrowok="t"/>
                <v:fill type="solid"/>
              </v:shape>
              <v:shape style="position:absolute;left:3219;top:2832;width:131;height:99" coordorigin="3219,2832" coordsize="131,99" path="m3343,2850l3316,2850,3302,2868,3285,2883,3263,2893,3236,2898,3294,2898,3309,2889,3339,2864,3343,2850xe" filled="true" fillcolor="#231f20" stroked="false">
                <v:path arrowok="t"/>
                <v:fill type="solid"/>
              </v:shape>
            </v:group>
            <v:group style="position:absolute;left:3591;top:2846;width:146;height:93" coordorigin="3591,2846" coordsize="146,93">
              <v:shape style="position:absolute;left:3591;top:2846;width:146;height:93" coordorigin="3591,2846" coordsize="146,93" path="m3702,2846l3659,2852,3618,2889,3591,2939,3640,2939,3684,2935,3715,2922,3615,2922,3635,2898,3661,2872,3688,2861,3713,2861,3702,2846xe" filled="true" fillcolor="#231f20" stroked="false">
                <v:path arrowok="t"/>
                <v:fill type="solid"/>
              </v:shape>
              <v:shape style="position:absolute;left:3591;top:2846;width:146;height:93" coordorigin="3591,2846" coordsize="146,93" path="m3713,2861l3688,2861,3712,2882,3700,2904,3678,2916,3648,2921,3615,2922,3715,2922,3719,2921,3736,2890,3713,2861xe" filled="true" fillcolor="#231f20" stroked="false">
                <v:path arrowok="t"/>
                <v:fill type="solid"/>
              </v:shape>
            </v:group>
            <v:group style="position:absolute;left:4390;top:2834;width:448;height:436" coordorigin="4390,2834" coordsize="448,436">
              <v:shape style="position:absolute;left:4390;top:2834;width:448;height:436" coordorigin="4390,2834" coordsize="448,436" path="m4834,2834l4770,2882,4701,2927,4630,2968,4485,3049,4415,3092,4407,3135,4399,3178,4393,3222,4390,3270,4467,3241,4541,3210,4612,3177,4681,3141,4747,3102,4810,3060,4817,3001,4829,2943,4838,2887,4834,2834xe" filled="true" fillcolor="#ffffff" stroked="false">
                <v:path arrowok="t"/>
                <v:fill type="solid"/>
              </v:shape>
            </v:group>
            <v:group style="position:absolute;left:3236;top:2850;width:81;height:49" coordorigin="3236,2850" coordsize="81,49">
              <v:shape style="position:absolute;left:3236;top:2850;width:81;height:49" coordorigin="3236,2850" coordsize="81,49" path="m3316,2850l3286,2852,3260,2858,3242,2872,3236,2898,3263,2893,3285,2883,3302,2868,3316,2850xe" filled="true" fillcolor="#ffffff" stroked="false">
                <v:path arrowok="t"/>
                <v:fill type="solid"/>
              </v:shape>
            </v:group>
            <v:group style="position:absolute;left:3615;top:2861;width:97;height:62" coordorigin="3615,2861" coordsize="97,62">
              <v:shape style="position:absolute;left:3615;top:2861;width:97;height:62" coordorigin="3615,2861" coordsize="97,62" path="m3688,2861l3661,2872,3635,2898,3615,2922,3648,2921,3678,2916,3700,2904,3712,2882,3688,2861xe" filled="true" fillcolor="#ffffff" stroked="false">
                <v:path arrowok="t"/>
                <v:fill type="solid"/>
              </v:shape>
            </v:group>
            <v:group style="position:absolute;left:4205;top:3115;width:574;height:1003" coordorigin="4205,3115" coordsize="574,1003">
              <v:shape style="position:absolute;left:4205;top:3115;width:574;height:1003" coordorigin="4205,3115" coordsize="574,1003" path="m4777,3115l4770,3116,4696,3157,4620,3196,4542,3232,4382,3302,4367,3386,4351,3469,4333,3551,4315,3632,4296,3712,4277,3792,4258,3873,4239,3953,4221,4035,4205,4117,4270,4110,4327,4095,4380,4075,4431,4053,4458,3982,4487,3913,4517,3845,4578,3709,4608,3641,4637,3572,4665,3503,4692,3431,4717,3358,4740,3283,4761,3205,4778,3124,4778,3119,4777,3115xe" filled="true" fillcolor="#ffffff" stroked="false">
                <v:path arrowok="t"/>
                <v:fill type="solid"/>
              </v:shape>
            </v:group>
            <v:group style="position:absolute;left:2404;top:3270;width:1946;height:882" coordorigin="2404,3270" coordsize="1946,882">
              <v:shape style="position:absolute;left:2404;top:3270;width:1946;height:882" coordorigin="2404,3270" coordsize="1946,882" path="m4198,4031l3705,4031,3762,4038,3812,4060,3848,4097,3866,4150,3951,4151,4033,4147,4107,4137,4172,4117,4195,4042,4198,4031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3539,4133l3394,4133,3468,4133,3535,4142,3539,4133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4205,4006l3057,4006,3121,4015,3180,4041,3223,4081,3244,4134,3318,4134,3394,4133,3539,4133,3556,4094,3595,4060,3647,4038,3705,4031,4198,4031,4205,4006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2404,3270l2426,3338,2452,3413,2480,3493,2510,3577,2542,3661,2574,3743,2607,3820,2638,3891,2672,3962,2710,4023,2757,4068,2823,4093,2913,4093,2944,4043,2995,4014,3057,4006,4205,4006,4210,3986,3368,3986,3336,3978,3334,3977,3069,3977,3011,3958,2969,3933,2944,3933,2884,3901,2845,3845,2833,3827,2795,3813,2703,3763,2661,3714,2640,3655,2650,3591,2665,3567,2685,3548,2709,3535,2736,3526,2722,3519,2709,3511,2696,3501,2683,3491,2664,3459,2664,3420,2682,3386,2715,3368,2753,3365,2790,3364,2867,3364,2875,3357,2887,3350,2901,3345,2917,3343,2950,3343,2951,3343,2952,3343,2953,3342,2871,3336,2790,3328,2710,3319,2632,3308,2555,3297,2479,3284,2404,3270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3609,3825l3600,3826,3592,3829,3593,3832,3594,3835,3596,3839,3607,3870,3606,3902,3589,3928,3555,3942,3509,3953,3463,3970,3416,3983,3368,3986,4210,3986,4216,3965,4236,3888,4248,3838,3922,3838,3872,3828,3865,3827,3631,3827,3619,3825,3609,3825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3199,3930l3163,3960,3120,3977,3069,3977,3334,3977,3312,3964,3296,3945,3292,3933,3220,3933,3209,3933,3199,3930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2965,3931l2944,3933,2969,3933,2965,3931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3288,3922l3245,3928,3220,3933,3292,3933,3288,3922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4346,3341l4003,3341,4051,3341,4096,3351,4143,3378,4176,3417,4191,3466,4183,3521,4150,3582,4102,3631,4045,3671,3982,3704,4012,3742,4008,3790,3976,3829,3922,3838,4248,3838,4273,3730,4290,3649,4307,3567,4322,3485,4336,3402,4346,3341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3661,3788l3653,3797,3649,3810,3643,3821,3631,3827,3865,3827,3821,3820,3770,3815,3718,3814,3700,3813,3684,3808,3671,3799,3661,3788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2867,3364l2790,3364,2827,3365,2863,3367,2867,3364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4350,3318l4281,3327,4207,3331,4130,3333,3976,3334,3901,3337,3905,3337,3909,3338,3913,3339,3956,3342,4003,3341,4346,3341,4350,3318xe" filled="true" fillcolor="#ffffff" stroked="false">
                <v:path arrowok="t"/>
                <v:fill type="solid"/>
              </v:shape>
            </v:group>
            <v:group style="position:absolute;left:2977;top:3270;width:598;height:547" coordorigin="2977,3270" coordsize="598,547">
              <v:shape style="position:absolute;left:2977;top:3270;width:598;height:547" coordorigin="2977,3270" coordsize="598,547" path="m3540,3758l3395,3758,3422,3770,3443,3790,3455,3816,3463,3813,3471,3811,3480,3809,3489,3801,3501,3795,3514,3792,3528,3790,3565,3790,3546,3766,3540,3758xe" filled="true" fillcolor="#ffffff" stroked="false">
                <v:path arrowok="t"/>
                <v:fill type="solid"/>
              </v:shape>
              <v:shape style="position:absolute;left:2977;top:3270;width:598;height:547" coordorigin="2977,3270" coordsize="598,547" path="m3565,3790l3528,3790,3542,3791,3553,3794,3564,3799,3573,3805,3574,3804,3574,3803,3575,3803,3565,3790xe" filled="true" fillcolor="#ffffff" stroked="false">
                <v:path arrowok="t"/>
                <v:fill type="solid"/>
              </v:shape>
              <v:shape style="position:absolute;left:2977;top:3270;width:598;height:547" coordorigin="2977,3270" coordsize="598,547" path="m2998,3270l2983,3274,2977,3286,3024,3308,3042,3324,3050,3350,3047,3351,3044,3352,3040,3352,3057,3364,3069,3379,3077,3397,3080,3417,3080,3420,3080,3424,3079,3427,3107,3497,3109,3517,3170,3537,3216,3579,3245,3638,3259,3707,3259,3779,3285,3775,3311,3771,3338,3766,3364,3760,3395,3758,3540,3758,3518,3730,3349,3730,3298,3670,3249,3608,3201,3545,3155,3480,3112,3413,3071,3343,3034,3270,2998,3270xe" filled="true" fillcolor="#ffffff" stroked="false">
                <v:path arrowok="t"/>
                <v:fill type="solid"/>
              </v:shape>
              <v:shape style="position:absolute;left:2977;top:3270;width:598;height:547" coordorigin="2977,3270" coordsize="598,547" path="m3454,3665l3432,3685,3407,3703,3380,3718,3349,3730,3518,3730,3488,3696,3454,3665xe" filled="true" fillcolor="#ffffff" stroked="false">
                <v:path arrowok="t"/>
                <v:fill type="solid"/>
              </v:shape>
              <v:shape style="position:absolute;left:3147;top:3286;width:291;height:283" type="#_x0000_t75" stroked="false">
                <v:imagedata r:id="rId68" o:title=""/>
              </v:shape>
              <v:shape style="position:absolute;left:1984;top:252;width:2891;height:4100" type="#_x0000_t75" stroked="false">
                <v:imagedata r:id="rId69" o:title=""/>
              </v:shape>
              <v:shape style="position:absolute;left:2579;top:3589;width:993;height:407" type="#_x0000_t202" filled="false" stroked="false">
                <v:textbox inset="0,0,0,0">
                  <w:txbxContent>
                    <w:p>
                      <w:pPr>
                        <w:spacing w:line="136" w:lineRule="exact" w:before="0"/>
                        <w:ind w:left="0" w:right="-14" w:firstLine="0"/>
                        <w:jc w:val="left"/>
                        <w:rPr>
                          <w:rFonts w:ascii="Arial" w:hAnsi="Arial" w:cs="Arial" w:eastAsia="Arial" w:hint="default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5"/>
                          <w:sz w:val="13"/>
                        </w:rPr>
                        <w:t>SORVETE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249" w:lineRule="exact" w:before="21"/>
                        <w:ind w:left="209" w:right="-14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R$</w:t>
                      </w:r>
                      <w:r>
                        <w:rPr>
                          <w:rFonts w:ascii="Arial"/>
                          <w:b/>
                          <w:color w:val="231F20"/>
                          <w:spacing w:val="7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1,90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66" w:lineRule="auto" w:before="72"/>
        <w:ind w:right="383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Luciana comprou um sorvete e pagou com uma nota de R$ 20,00. O troco que Luciana recebeu nessa compra</w:t>
      </w:r>
      <w:r>
        <w:rPr>
          <w:rFonts w:ascii="Arial"/>
          <w:color w:val="231F20"/>
          <w:spacing w:val="-15"/>
        </w:rPr>
        <w:t> </w:t>
      </w:r>
      <w:r>
        <w:rPr>
          <w:rFonts w:ascii="Arial"/>
          <w:color w:val="231F20"/>
        </w:rPr>
        <w:t>foi</w:t>
      </w:r>
      <w:r>
        <w:rPr>
          <w:rFonts w:ascii="Arial"/>
        </w:rPr>
      </w:r>
    </w:p>
    <w:p>
      <w:pPr>
        <w:pStyle w:val="BodyText"/>
        <w:spacing w:line="240" w:lineRule="auto" w:before="56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R$</w:t>
      </w:r>
      <w:r>
        <w:rPr>
          <w:rFonts w:ascii="Arial"/>
          <w:color w:val="231F20"/>
          <w:spacing w:val="-6"/>
        </w:rPr>
        <w:t> </w:t>
      </w:r>
      <w:r>
        <w:rPr>
          <w:rFonts w:ascii="Arial"/>
          <w:color w:val="231F20"/>
        </w:rPr>
        <w:t>21,90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R$</w:t>
      </w:r>
      <w:r>
        <w:rPr>
          <w:rFonts w:ascii="Arial"/>
          <w:color w:val="231F20"/>
          <w:spacing w:val="-6"/>
        </w:rPr>
        <w:t> </w:t>
      </w:r>
      <w:r>
        <w:rPr>
          <w:rFonts w:ascii="Arial"/>
          <w:color w:val="231F20"/>
        </w:rPr>
        <w:t>19,10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R$</w:t>
      </w:r>
      <w:r>
        <w:rPr>
          <w:rFonts w:ascii="Arial"/>
          <w:color w:val="231F20"/>
          <w:spacing w:val="-7"/>
        </w:rPr>
        <w:t> </w:t>
      </w:r>
      <w:r>
        <w:rPr>
          <w:rFonts w:ascii="Arial"/>
          <w:color w:val="231F20"/>
        </w:rPr>
        <w:t>18,10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R$</w:t>
      </w:r>
      <w:r>
        <w:rPr>
          <w:rFonts w:ascii="Arial"/>
          <w:color w:val="231F20"/>
          <w:spacing w:val="-7"/>
        </w:rPr>
        <w:t> </w:t>
      </w:r>
      <w:r>
        <w:rPr>
          <w:rFonts w:ascii="Arial"/>
          <w:color w:val="231F20"/>
        </w:rPr>
        <w:t>18,00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footerReference w:type="default" r:id="rId65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66" w:lineRule="auto" w:before="72" w:after="0"/>
        <w:ind w:left="110" w:right="4167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(M051495E4) </w:t>
      </w:r>
      <w:r>
        <w:rPr>
          <w:rFonts w:ascii="Arial" w:hAnsi="Arial"/>
          <w:color w:val="231F20"/>
          <w:sz w:val="22"/>
        </w:rPr>
        <w:t>A distância da casa de Luisa ao clube é de 1</w:t>
      </w:r>
      <w:r>
        <w:rPr>
          <w:rFonts w:ascii="Arial" w:hAnsi="Arial"/>
          <w:color w:val="231F20"/>
          <w:spacing w:val="-31"/>
          <w:sz w:val="22"/>
        </w:rPr>
        <w:t> </w:t>
      </w:r>
      <w:r>
        <w:rPr>
          <w:rFonts w:ascii="Arial" w:hAnsi="Arial"/>
          <w:color w:val="231F20"/>
          <w:sz w:val="22"/>
        </w:rPr>
        <w:t>km. </w:t>
      </w:r>
      <w:r>
        <w:rPr>
          <w:rFonts w:ascii="Arial" w:hAnsi="Arial"/>
          <w:color w:val="231F20"/>
          <w:sz w:val="22"/>
        </w:rPr>
        <w:t>Essa distância, em metros, é igual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56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66" w:lineRule="auto" w:before="27" w:after="0"/>
        <w:ind w:left="110" w:right="965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10 C)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100</w:t>
      </w:r>
      <w:r>
        <w:rPr>
          <w:rFonts w:ascii="Arial"/>
          <w:sz w:val="22"/>
        </w:rPr>
      </w:r>
    </w:p>
    <w:p>
      <w:pPr>
        <w:pStyle w:val="BodyText"/>
        <w:spacing w:line="240" w:lineRule="auto" w:before="0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1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000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(M051505E4) </w:t>
      </w:r>
      <w:r>
        <w:rPr>
          <w:rFonts w:ascii="Arial" w:hAnsi="Arial"/>
          <w:color w:val="231F20"/>
          <w:sz w:val="22"/>
        </w:rPr>
        <w:t>Observe abaixo a tabela de preços de alguns materiais escolares vendidos em uma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loja.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</w:p>
    <w:tbl>
      <w:tblPr>
        <w:tblW w:w="0" w:type="auto"/>
        <w:jc w:val="left"/>
        <w:tblInd w:w="26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8"/>
        <w:gridCol w:w="2250"/>
      </w:tblGrid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622" w:right="61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Material</w:t>
            </w:r>
            <w:r>
              <w:rPr>
                <w:rFonts w:ascii="Arial"/>
                <w:b/>
                <w:color w:val="231F20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escolar</w:t>
            </w:r>
            <w:r>
              <w:rPr>
                <w:rFonts w:asci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720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Preço</w:t>
            </w:r>
            <w:r>
              <w:rPr>
                <w:rFonts w:ascii="Arial" w:hAns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622" w:right="61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Caderno</w:t>
            </w:r>
            <w:r>
              <w:rPr>
                <w:rFonts w:asci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21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9,50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622" w:right="617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Lápis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21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2,50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622" w:right="617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Borracha</w:t>
            </w:r>
            <w:r>
              <w:rPr>
                <w:rFonts w:asci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21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1,50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622" w:right="617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Apontador</w:t>
            </w:r>
            <w:r>
              <w:rPr>
                <w:rFonts w:asci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21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3,50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622" w:right="617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Régua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21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3,90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Nessa tabela, qual é o preço do</w:t>
      </w:r>
      <w:r>
        <w:rPr>
          <w:color w:val="231F20"/>
          <w:spacing w:val="-1"/>
        </w:rPr>
        <w:t> </w:t>
      </w:r>
      <w:r>
        <w:rPr>
          <w:color w:val="231F20"/>
        </w:rPr>
        <w:t>apontador?</w:t>
      </w:r>
      <w:r>
        <w:rPr/>
      </w:r>
    </w:p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R$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1,50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R$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3,50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R$</w:t>
      </w:r>
      <w:r>
        <w:rPr>
          <w:rFonts w:ascii="Arial"/>
          <w:color w:val="231F20"/>
          <w:spacing w:val="-6"/>
        </w:rPr>
        <w:t> </w:t>
      </w:r>
      <w:r>
        <w:rPr>
          <w:rFonts w:ascii="Arial"/>
          <w:color w:val="231F20"/>
        </w:rPr>
        <w:t>3,90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R$</w:t>
      </w:r>
      <w:r>
        <w:rPr>
          <w:rFonts w:ascii="Arial"/>
          <w:color w:val="231F20"/>
          <w:spacing w:val="-6"/>
        </w:rPr>
        <w:t> </w:t>
      </w:r>
      <w:r>
        <w:rPr>
          <w:rFonts w:ascii="Arial"/>
          <w:color w:val="231F20"/>
        </w:rPr>
        <w:t>9,50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footerReference w:type="default" r:id="rId70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56.192902pt;margin-top:15.668955pt;width:482.9pt;height:173.85pt;mso-position-horizontal-relative:page;mso-position-vertical-relative:paragraph;z-index:3328;mso-wrap-distance-left:0;mso-wrap-distance-right:0" coordorigin="1124,313" coordsize="9658,347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134;top:323;width:2;height:3457" coordorigin="1134,323" coordsize="2,3457">
              <v:shape style="position:absolute;left:1134;top:323;width:2;height:3457" coordorigin="1134,323" coordsize="0,3457" path="m1134,3780l1134,323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701;top:323;width:2;height:3457" coordorigin="1701,323" coordsize="2,3457">
              <v:shape style="position:absolute;left:1701;top:323;width:2;height:3457" coordorigin="1701,323" coordsize="0,3457" path="m1701,3780l1701,323e" filled="false" stroked="true" strokeweight=".5pt" strokecolor="#231f20">
                <v:path arrowok="t"/>
              </v:shape>
            </v:group>
            <v:group style="position:absolute;left:10772;top:323;width:2;height:3457" coordorigin="10772,323" coordsize="2,3457">
              <v:shape style="position:absolute;left:10772;top:323;width:2;height:3457" coordorigin="10772,323" coordsize="0,3457" path="m10772,3780l10772,323e" filled="false" stroked="true" strokeweight=".5pt" strokecolor="#231f20">
                <v:path arrowok="t"/>
              </v:shape>
            </v:group>
            <v:group style="position:absolute;left:1129;top:3785;width:572;height:2" coordorigin="1129,3785" coordsize="572,2">
              <v:shape style="position:absolute;left:1129;top:3785;width:572;height:2" coordorigin="1129,3785" coordsize="572,0" path="m1129,3785l1701,3785e" filled="false" stroked="true" strokeweight=".5pt" strokecolor="#231f20">
                <v:path arrowok="t"/>
              </v:shape>
            </v:group>
            <v:group style="position:absolute;left:1701;top:3785;width:9076;height:2" coordorigin="1701,3785" coordsize="9076,2">
              <v:shape style="position:absolute;left:1701;top:3785;width:9076;height:2" coordorigin="1701,3785" coordsize="9076,0" path="m1701,3785l10777,3785e" filled="false" stroked="true" strokeweight=".5pt" strokecolor="#231f20">
                <v:path arrowok="t"/>
              </v:shape>
              <v:shape style="position:absolute;left:1247;top:209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47;top:349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318;width:9071;height:3467" type="#_x0000_t202" filled="false" stroked="false">
                <v:textbox inset="0,0,0,0">
                  <w:txbxContent>
                    <w:p>
                      <w:pPr>
                        <w:spacing w:before="67"/>
                        <w:ind w:left="156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Garoto de oito anos indica livro sobre Leonardo Da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Vinci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Depois de ter ouvido falar muito sobre Leonardo da Vinci (1452-1519), Daniel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2"/>
                        </w:rPr>
                        <w:t>Vasco,</w:t>
                      </w:r>
                      <w:r>
                        <w:rPr>
                          <w:rFonts w:ascii="Arial"/>
                          <w:color w:val="231F20"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8,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6" w:lineRule="auto" w:before="27"/>
                        <w:ind w:left="396" w:right="111" w:hanging="284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ganhou de presente o “Diário das Invenções – Leonardo da Vinci”, de Jaspre Bark [...]. “Ele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mostra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ideias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invenções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dele,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espécie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avião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barco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antigo.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0"/>
                        <w:ind w:left="1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 as figuras ‘saem’ do livro”,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conta.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2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obra, com imagens em alto relevo, é uma reunião de textos, anotações e esboços feitos pelo cientista, engenheiro e pintor Leonardo da Vinci, reconhecido por suas criações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 também por suas obras de arte. É dele, por exemplo, o famoso quadro “Monalisa”, em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exposição no museu do Louvre, 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Paris.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“É legal saber como ele construía as coisas. De todas as invenções mostradas no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2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livro,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27"/>
                        <w:ind w:left="1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de que mais gostei foi a carruagem, porque parece que ela está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andando.”.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36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72">
        <w:r>
          <w:rPr>
            <w:rFonts w:ascii="Arial" w:hAnsi="Arial"/>
            <w:color w:val="231F20"/>
            <w:sz w:val="16"/>
          </w:rPr>
          <w:t>em:</w:t>
        </w:r>
        <w:r>
          <w:rPr>
            <w:rFonts w:ascii="Arial" w:hAnsi="Arial"/>
            <w:color w:val="231F20"/>
            <w:spacing w:val="-14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&lt;http://www1.folha.uol.com.br/folhinha/2013/11/1375373-garoto-de-oito-anos-indica-livro-sobre-leonardo-da-vinci.shtml&gt;.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592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Acesso em: 28 </w:t>
      </w:r>
      <w:r>
        <w:rPr>
          <w:rFonts w:ascii="Arial"/>
          <w:color w:val="231F20"/>
          <w:spacing w:val="-3"/>
          <w:sz w:val="16"/>
        </w:rPr>
        <w:t>nov. </w:t>
      </w:r>
      <w:r>
        <w:rPr>
          <w:rFonts w:ascii="Arial"/>
          <w:color w:val="231F20"/>
          <w:sz w:val="16"/>
        </w:rPr>
        <w:t>2013. Fragmento.</w:t>
      </w:r>
      <w:r>
        <w:rPr>
          <w:rFonts w:ascii="Arial"/>
          <w:color w:val="231F20"/>
          <w:spacing w:val="2"/>
          <w:sz w:val="16"/>
        </w:rPr>
        <w:t> </w:t>
      </w:r>
      <w:r>
        <w:rPr>
          <w:rFonts w:ascii="Arial"/>
          <w:color w:val="231F20"/>
          <w:sz w:val="16"/>
        </w:rPr>
        <w:t>(P050627E4_SUP)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(P050627E4)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exposição no museu do Louvre em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Paris.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invenções preferidas de Daniel</w:t>
      </w:r>
      <w:r>
        <w:rPr>
          <w:rFonts w:ascii="Arial" w:hAnsi="Arial"/>
          <w:color w:val="231F20"/>
          <w:spacing w:val="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Vasco.</w:t>
      </w:r>
      <w:r>
        <w:rPr>
          <w:rFonts w:ascii="Arial" w:hAnsi="Arial"/>
          <w:spacing w:val="-3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O livro “Diário das Invenções – Leonardo da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Vinci”.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Os quadros famosos de Leonardo da</w:t>
      </w:r>
      <w:r>
        <w:rPr>
          <w:rFonts w:ascii="Arial"/>
          <w:color w:val="231F20"/>
          <w:spacing w:val="-26"/>
        </w:rPr>
        <w:t> </w:t>
      </w:r>
      <w:r>
        <w:rPr>
          <w:rFonts w:ascii="Arial"/>
          <w:color w:val="231F20"/>
        </w:rPr>
        <w:t>Vinci.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(P050628E4) </w:t>
      </w:r>
      <w:r>
        <w:rPr>
          <w:rFonts w:ascii="Arial"/>
          <w:color w:val="231F20"/>
          <w:sz w:val="22"/>
        </w:rPr>
        <w:t>Esse texto foi escrito</w:t>
      </w:r>
      <w:r>
        <w:rPr>
          <w:rFonts w:ascii="Arial"/>
          <w:color w:val="231F20"/>
          <w:spacing w:val="4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A) contar uma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história.</w:t>
      </w:r>
      <w:r>
        <w:rPr>
          <w:rFonts w:ascii="Arial" w:hAns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B) convidar para uma</w:t>
      </w:r>
      <w:r>
        <w:rPr>
          <w:color w:val="231F20"/>
          <w:spacing w:val="-1"/>
        </w:rPr>
        <w:t> </w:t>
      </w:r>
      <w:r>
        <w:rPr>
          <w:color w:val="231F20"/>
        </w:rPr>
        <w:t>exposição.</w:t>
      </w:r>
      <w:r>
        <w:rPr/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dar uma dica de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leitura.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ensinar um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conteúdo.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(P050630E4) </w:t>
      </w:r>
      <w:r>
        <w:rPr>
          <w:rFonts w:ascii="Arial"/>
          <w:color w:val="231F20"/>
          <w:sz w:val="22"/>
        </w:rPr>
        <w:t>Nesse texto, qual trecho apresenta ideia de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lugar?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“Depois de ter ouvido falar muito sobre Leonardo da Vinci...”. (ℓ.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 obra, com imagens em alto relevo,...”. (ℓ.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5)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uma reunião de textos, anotações e esboços...”.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5)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em exposição no museu do Louvre,...”.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7-8)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(P050640E4) </w:t>
      </w:r>
      <w:r>
        <w:rPr>
          <w:rFonts w:ascii="Arial"/>
          <w:color w:val="231F20"/>
          <w:sz w:val="22"/>
        </w:rPr>
        <w:t>As aspas usadas na linha 7 servem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apresentar uma palavra</w:t>
      </w:r>
      <w:r>
        <w:rPr>
          <w:rFonts w:ascii="Arial"/>
          <w:color w:val="231F20"/>
          <w:spacing w:val="-27"/>
          <w:sz w:val="22"/>
        </w:rPr>
        <w:t> </w:t>
      </w:r>
      <w:r>
        <w:rPr>
          <w:rFonts w:ascii="Arial"/>
          <w:color w:val="231F20"/>
          <w:sz w:val="22"/>
        </w:rPr>
        <w:t>inventada.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a fala do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garoto.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mostrar o nome de uma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obra.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usar uma palavra em outro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sentido.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71"/>
          <w:pgSz w:w="11910" w:h="16840"/>
          <w:pgMar w:footer="524" w:header="377" w:top="560" w:bottom="720" w:left="740" w:right="740"/>
          <w:pgNumType w:start="12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7"/>
          <w:szCs w:val="27"/>
        </w:rPr>
      </w:pPr>
    </w:p>
    <w:tbl>
      <w:tblPr>
        <w:tblW w:w="0" w:type="auto"/>
        <w:jc w:val="left"/>
        <w:tblInd w:w="2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3"/>
        <w:gridCol w:w="4422"/>
      </w:tblGrid>
      <w:tr>
        <w:trPr>
          <w:trHeight w:val="320" w:hRule="exact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  <w:tc>
          <w:tcPr>
            <w:tcW w:w="44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7447" w:hRule="exact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145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3266903" cy="4507992"/>
                  <wp:effectExtent l="0" t="0" r="0" b="0"/>
                  <wp:docPr id="3" name="image5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58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903" cy="450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37"/>
              <w:ind w:left="667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</w:t>
            </w:r>
            <w:hyperlink r:id="rId74">
              <w:r>
                <w:rPr>
                  <w:rFonts w:ascii="Arial" w:hAnsi="Arial"/>
                  <w:color w:val="231F20"/>
                  <w:sz w:val="16"/>
                </w:rPr>
                <w:t>em: &lt;http://migre.me/gjdOp&gt;.</w:t>
              </w:r>
            </w:hyperlink>
            <w:r>
              <w:rPr>
                <w:rFonts w:ascii="Arial" w:hAnsi="Arial"/>
                <w:color w:val="231F20"/>
                <w:sz w:val="16"/>
              </w:rPr>
              <w:t> Acesso em: 8 out.</w:t>
            </w:r>
            <w:r>
              <w:rPr>
                <w:rFonts w:ascii="Arial" w:hAnsi="Arial"/>
                <w:color w:val="231F20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4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6" w:lineRule="auto" w:before="29"/>
              <w:ind w:left="75" w:right="72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Ninguém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morre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amores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pelas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vacinas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z w:val="22"/>
              </w:rPr>
              <w:t>(afinal, quem é que gosta de injeção?),</w:t>
            </w:r>
            <w:r>
              <w:rPr>
                <w:rFonts w:ascii="Arial" w:hAnsi="Arial"/>
                <w:color w:val="231F20"/>
                <w:spacing w:val="-2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mas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z w:val="22"/>
              </w:rPr>
              <w:t>pode apostar que sem elas nossa vida ia ser bem mais</w:t>
            </w:r>
            <w:r>
              <w:rPr>
                <w:rFonts w:ascii="Arial" w:hAnsi="Arial"/>
                <w:color w:val="231F20"/>
                <w:spacing w:val="-1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difícil.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66" w:lineRule="auto"/>
              <w:ind w:left="75" w:right="73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As vacinas são como “cães de guarda”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da nossa saúde e trabalham bastante para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manter a gente livre de doenças</w:t>
            </w:r>
            <w:r>
              <w:rPr>
                <w:rFonts w:ascii="Arial" w:hAnsi="Arial" w:cs="Arial" w:eastAsia="Arial" w:hint="default"/>
                <w:color w:val="231F20"/>
                <w:spacing w:val="-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chatas.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66" w:lineRule="auto"/>
              <w:ind w:left="75" w:right="73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É 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hora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de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perder </w:t>
            </w:r>
            <w:r>
              <w:rPr>
                <w:rFonts w:ascii="Arial" w:hAnsi="Arial"/>
                <w:color w:val="231F20"/>
                <w:sz w:val="22"/>
              </w:rPr>
              <w:t>o 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medo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das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vacinas </w:t>
            </w:r>
            <w:r>
              <w:rPr>
                <w:rFonts w:ascii="Arial" w:hAnsi="Arial"/>
                <w:color w:val="231F20"/>
                <w:sz w:val="22"/>
              </w:rPr>
              <w:t>e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conhecer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mais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sobre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essas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gotinhas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milagrosas!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473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</w:t>
            </w:r>
            <w:hyperlink r:id="rId75">
              <w:r>
                <w:rPr>
                  <w:rFonts w:ascii="Arial" w:hAnsi="Arial"/>
                  <w:color w:val="231F20"/>
                  <w:sz w:val="16"/>
                </w:rPr>
                <w:t>em:</w:t>
              </w:r>
              <w:r>
                <w:rPr>
                  <w:rFonts w:ascii="Arial" w:hAnsi="Arial"/>
                  <w:color w:val="231F20"/>
                  <w:spacing w:val="-1"/>
                  <w:sz w:val="16"/>
                </w:rPr>
                <w:t> </w:t>
              </w:r>
              <w:r>
                <w:rPr>
                  <w:rFonts w:ascii="Arial" w:hAnsi="Arial"/>
                  <w:color w:val="231F20"/>
                  <w:sz w:val="16"/>
                </w:rPr>
                <w:t>&lt;http://migre.me/gjdR1&gt;.</w:t>
              </w:r>
              <w:r>
                <w:rPr>
                  <w:rFonts w:ascii="Arial" w:hAnsi="Arial"/>
                  <w:sz w:val="16"/>
                </w:rPr>
              </w:r>
            </w:hyperlink>
          </w:p>
          <w:p>
            <w:pPr>
              <w:pStyle w:val="TableParagraph"/>
              <w:spacing w:line="240" w:lineRule="auto" w:before="8"/>
              <w:ind w:left="2611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Acesso em: 8 out.</w:t>
            </w:r>
            <w:r>
              <w:rPr>
                <w:rFonts w:ascii="Arial"/>
                <w:color w:val="231F20"/>
                <w:spacing w:val="-11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2013.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before="50"/>
        <w:ind w:left="0" w:right="27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w w:val="95"/>
          <w:sz w:val="16"/>
        </w:rPr>
        <w:t>(P050632E4_SUP)</w:t>
      </w:r>
      <w:r>
        <w:rPr>
          <w:rFonts w:ascii="Arial"/>
          <w:sz w:val="16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(P050632E4) </w:t>
      </w:r>
      <w:r>
        <w:rPr>
          <w:rFonts w:ascii="Arial" w:hAnsi="Arial"/>
          <w:color w:val="231F20"/>
          <w:sz w:val="22"/>
        </w:rPr>
        <w:t>Qual é a informação comum a esses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textos?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83"/>
        <w:ind w:right="0"/>
        <w:jc w:val="left"/>
      </w:pPr>
      <w:r>
        <w:rPr>
          <w:color w:val="231F20"/>
        </w:rPr>
        <w:t>A) A importância da</w:t>
      </w:r>
      <w:r>
        <w:rPr>
          <w:color w:val="231F20"/>
          <w:spacing w:val="-27"/>
        </w:rPr>
        <w:t> </w:t>
      </w:r>
      <w:r>
        <w:rPr>
          <w:color w:val="231F20"/>
        </w:rPr>
        <w:t>vacinação.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  <w:color w:val="231F20"/>
          <w:spacing w:val="-16"/>
        </w:rPr>
        <w:t> </w:t>
      </w:r>
      <w:r>
        <w:rPr>
          <w:rFonts w:ascii="Arial"/>
          <w:color w:val="231F20"/>
        </w:rPr>
        <w:t>A</w:t>
      </w:r>
      <w:r>
        <w:rPr>
          <w:rFonts w:ascii="Arial"/>
          <w:color w:val="231F20"/>
          <w:spacing w:val="-16"/>
        </w:rPr>
        <w:t> </w:t>
      </w:r>
      <w:r>
        <w:rPr>
          <w:rFonts w:ascii="Arial"/>
          <w:color w:val="231F20"/>
        </w:rPr>
        <w:t>luta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contra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a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paralisia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infantil.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 As brincadeiras de</w:t>
      </w:r>
      <w:r>
        <w:rPr>
          <w:color w:val="231F20"/>
          <w:spacing w:val="-14"/>
        </w:rPr>
        <w:t> </w:t>
      </w:r>
      <w:r>
        <w:rPr>
          <w:color w:val="231F20"/>
        </w:rPr>
        <w:t>criança.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D) As histórias</w:t>
      </w:r>
      <w:r>
        <w:rPr>
          <w:rFonts w:ascii="Arial" w:hAnsi="Arial"/>
          <w:color w:val="231F20"/>
          <w:spacing w:val="-31"/>
        </w:rPr>
        <w:t> </w:t>
      </w:r>
      <w:r>
        <w:rPr>
          <w:rFonts w:ascii="Arial" w:hAnsi="Arial"/>
          <w:color w:val="231F20"/>
        </w:rPr>
        <w:t>infantis.</w:t>
      </w:r>
      <w:r>
        <w:rPr>
          <w:rFonts w:ascii="Arial" w:hAns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(P050633E4) </w:t>
      </w:r>
      <w:r>
        <w:rPr>
          <w:rFonts w:ascii="Arial"/>
          <w:color w:val="231F20"/>
          <w:sz w:val="22"/>
        </w:rPr>
        <w:t>O </w:t>
      </w:r>
      <w:r>
        <w:rPr>
          <w:rFonts w:ascii="Arial"/>
          <w:color w:val="231F20"/>
          <w:spacing w:val="-6"/>
          <w:sz w:val="22"/>
        </w:rPr>
        <w:t>Texto </w:t>
      </w:r>
      <w:r>
        <w:rPr>
          <w:rFonts w:ascii="Arial"/>
          <w:color w:val="231F20"/>
          <w:sz w:val="22"/>
        </w:rPr>
        <w:t>1 foi escrito</w:t>
      </w:r>
      <w:r>
        <w:rPr>
          <w:rFonts w:ascii="Arial"/>
          <w:color w:val="231F20"/>
          <w:spacing w:val="9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anunciar um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produto.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divertir o</w:t>
      </w:r>
      <w:r>
        <w:rPr>
          <w:rFonts w:ascii="Arial"/>
          <w:color w:val="231F20"/>
          <w:spacing w:val="-3"/>
          <w:sz w:val="22"/>
        </w:rPr>
        <w:t> leitor.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divulgar uma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campanha.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ensinar uma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tarefa.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/>
        <w:ind w:left="652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5889190" cy="1953958"/>
            <wp:effectExtent l="0" t="0" r="0" b="0"/>
            <wp:docPr id="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190" cy="195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182" w:lineRule="exact" w:before="0"/>
        <w:ind w:left="19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4"/>
          <w:sz w:val="16"/>
        </w:rPr>
        <w:t>Disponível </w:t>
      </w:r>
      <w:r>
        <w:rPr>
          <w:rFonts w:ascii="Arial" w:hAnsi="Arial"/>
          <w:color w:val="231F20"/>
          <w:spacing w:val="-3"/>
          <w:sz w:val="16"/>
        </w:rPr>
        <w:t>em: </w:t>
      </w:r>
      <w:hyperlink r:id="rId78">
        <w:r>
          <w:rPr>
            <w:rFonts w:ascii="Arial" w:hAnsi="Arial"/>
            <w:color w:val="231F20"/>
            <w:spacing w:val="-4"/>
            <w:sz w:val="16"/>
          </w:rPr>
          <w:t>&lt;http://3.bp.blogspot.com/-Oz1Ari2_XFc/UOBzmp482LI/AAAAAAAABAI/HRbNP0S-wAI/s1600/tira31.gif&gt;.</w:t>
        </w:r>
      </w:hyperlink>
      <w:r>
        <w:rPr>
          <w:rFonts w:ascii="Arial" w:hAnsi="Arial"/>
          <w:color w:val="231F20"/>
          <w:spacing w:val="-4"/>
          <w:sz w:val="16"/>
        </w:rPr>
        <w:t> Acesso </w:t>
      </w:r>
      <w:r>
        <w:rPr>
          <w:rFonts w:ascii="Arial" w:hAnsi="Arial"/>
          <w:color w:val="231F20"/>
          <w:spacing w:val="-3"/>
          <w:sz w:val="16"/>
        </w:rPr>
        <w:t>em: </w:t>
      </w:r>
      <w:r>
        <w:rPr>
          <w:rFonts w:ascii="Arial" w:hAnsi="Arial"/>
          <w:color w:val="231F20"/>
          <w:sz w:val="16"/>
        </w:rPr>
        <w:t>30 </w:t>
      </w:r>
      <w:r>
        <w:rPr>
          <w:rFonts w:ascii="Arial" w:hAnsi="Arial"/>
          <w:color w:val="231F20"/>
          <w:spacing w:val="-3"/>
          <w:sz w:val="16"/>
        </w:rPr>
        <w:t>out.</w:t>
      </w:r>
      <w:r>
        <w:rPr>
          <w:rFonts w:ascii="Arial" w:hAnsi="Arial"/>
          <w:color w:val="231F20"/>
          <w:spacing w:val="-29"/>
          <w:sz w:val="16"/>
        </w:rPr>
        <w:t> </w:t>
      </w:r>
      <w:r>
        <w:rPr>
          <w:rFonts w:ascii="Arial" w:hAnsi="Arial"/>
          <w:color w:val="231F20"/>
          <w:spacing w:val="-4"/>
          <w:sz w:val="16"/>
        </w:rPr>
        <w:t>2013.</w:t>
      </w:r>
      <w:r>
        <w:rPr>
          <w:rFonts w:ascii="Arial" w:hAnsi="Arial"/>
          <w:sz w:val="16"/>
        </w:rPr>
      </w:r>
    </w:p>
    <w:p>
      <w:pPr>
        <w:spacing w:before="36"/>
        <w:ind w:left="0" w:right="225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4"/>
          <w:w w:val="95"/>
          <w:sz w:val="16"/>
        </w:rPr>
        <w:t>(P050635E4_SUP)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(P050637E4) </w:t>
      </w:r>
      <w:r>
        <w:rPr>
          <w:rFonts w:ascii="Arial" w:hAnsi="Arial"/>
          <w:color w:val="231F20"/>
          <w:sz w:val="22"/>
        </w:rPr>
        <w:t>No último quadrinho desse texto, o menino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bravo.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sonolento.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surpreso.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triste.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56.692902pt;margin-top:15.91996pt;width:481.9pt;height:117.35pt;mso-position-horizontal-relative:page;mso-position-vertical-relative:paragraph;z-index:335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4252" w:right="4252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Copa</w:t>
                  </w:r>
                  <w:r>
                    <w:rPr>
                      <w:rFonts w:ascii="Arial"/>
                      <w:b/>
                      <w:color w:val="231F20"/>
                      <w:spacing w:val="-7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2"/>
                    </w:rPr>
                    <w:t>2014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Fifa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anunciou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noite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deste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domingo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nome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da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mascote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oficial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da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Copa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Mundo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2014. </w:t>
                  </w:r>
                  <w:r>
                    <w:rPr>
                      <w:color w:val="231F20"/>
                    </w:rPr>
                    <w:t>Depois de uma eleição que durou três meses e oferecia três alternativas – todas sugeridas pela própria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Fifa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palavra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Fuleco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foi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escolhida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por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1,7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milhão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brasileiros,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corresponde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48% </w:t>
                  </w:r>
                  <w:r>
                    <w:rPr>
                      <w:color w:val="231F20"/>
                    </w:rPr>
                    <w:t>dos votos. O nome vencedor vem da fusão de “futebol” 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“ecologia”.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Em segundo lugar ficou Zuzeco, com 31%, que era a combinação entre “azul” e “ecologia”. O nome Amijubi, de “amizade” e “júbilo”, terminou em terceiro lugar, com 21% dos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votos.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44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4"/>
          <w:sz w:val="16"/>
        </w:rPr>
        <w:t>Disponível </w:t>
      </w:r>
      <w:r>
        <w:rPr>
          <w:rFonts w:ascii="Arial" w:hAnsi="Arial"/>
          <w:color w:val="231F20"/>
          <w:spacing w:val="-3"/>
          <w:sz w:val="16"/>
        </w:rPr>
        <w:t>em: </w:t>
      </w:r>
      <w:hyperlink r:id="rId79">
        <w:r>
          <w:rPr>
            <w:rFonts w:ascii="Arial" w:hAnsi="Arial"/>
            <w:color w:val="231F20"/>
            <w:spacing w:val="-4"/>
            <w:sz w:val="16"/>
          </w:rPr>
          <w:t>&lt;http://veja.abril.com.br/noticia/esporte/mascote-da-copa-2014-ganha-nome-de-fuleco&gt;.</w:t>
        </w:r>
      </w:hyperlink>
      <w:r>
        <w:rPr>
          <w:rFonts w:ascii="Arial" w:hAnsi="Arial"/>
          <w:color w:val="231F20"/>
          <w:spacing w:val="-4"/>
          <w:sz w:val="16"/>
        </w:rPr>
        <w:t> Acesso </w:t>
      </w:r>
      <w:r>
        <w:rPr>
          <w:rFonts w:ascii="Arial" w:hAnsi="Arial"/>
          <w:color w:val="231F20"/>
          <w:spacing w:val="-3"/>
          <w:sz w:val="16"/>
        </w:rPr>
        <w:t>em: </w:t>
      </w:r>
      <w:r>
        <w:rPr>
          <w:rFonts w:ascii="Arial" w:hAnsi="Arial"/>
          <w:color w:val="231F20"/>
          <w:sz w:val="16"/>
        </w:rPr>
        <w:t>18 </w:t>
      </w:r>
      <w:r>
        <w:rPr>
          <w:rFonts w:ascii="Arial" w:hAnsi="Arial"/>
          <w:color w:val="231F20"/>
          <w:spacing w:val="-3"/>
          <w:sz w:val="16"/>
        </w:rPr>
        <w:t>jan. </w:t>
      </w:r>
      <w:r>
        <w:rPr>
          <w:rFonts w:ascii="Arial" w:hAnsi="Arial"/>
          <w:color w:val="231F20"/>
          <w:spacing w:val="-4"/>
          <w:sz w:val="16"/>
        </w:rPr>
        <w:t>2013.</w:t>
      </w:r>
      <w:r>
        <w:rPr>
          <w:rFonts w:ascii="Arial" w:hAnsi="Arial"/>
          <w:color w:val="231F20"/>
          <w:spacing w:val="-30"/>
          <w:sz w:val="16"/>
        </w:rPr>
        <w:t> </w:t>
      </w:r>
      <w:r>
        <w:rPr>
          <w:rFonts w:ascii="Arial" w:hAnsi="Arial"/>
          <w:color w:val="231F20"/>
          <w:spacing w:val="-4"/>
          <w:sz w:val="16"/>
        </w:rPr>
        <w:t>(P070070F5_SUP)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(P070070F5) </w:t>
      </w:r>
      <w:r>
        <w:rPr>
          <w:rFonts w:ascii="Arial" w:hAnsi="Arial"/>
          <w:color w:val="231F20"/>
          <w:sz w:val="22"/>
        </w:rPr>
        <w:t>A informação principal desse texto está no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trecho: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“Depois de uma eleição que durou três meses [...] a palavra Fuleco foi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escolhida...”.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“O nome vencedor vem da fusão de ‘futebol’ e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‘ecologia’.”.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“Em segundo lugar ficou Zuzeco [...] que era a combinação entre ‘azul’ e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‘ecologia’.”.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“O nome Amijubi, de ‘amizade’ e ‘júbilo’, terminou em terceiro</w:t>
      </w:r>
      <w:r>
        <w:rPr>
          <w:rFonts w:ascii="Arial" w:hAnsi="Arial" w:cs="Arial" w:eastAsia="Arial" w:hint="default"/>
          <w:color w:val="231F20"/>
          <w:spacing w:val="-3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lugar...”.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76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13"/>
          <w:szCs w:val="13"/>
        </w:rPr>
      </w:pPr>
    </w:p>
    <w:p>
      <w:pPr>
        <w:spacing w:line="240" w:lineRule="auto"/>
        <w:ind w:left="388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shape style="width:481.9pt;height:187.35pt;mso-position-horizontal-relative:char;mso-position-vertical-relative:line" type="#_x0000_t202" filled="false" stroked="true" strokeweight=".5pt" strokecolor="#231f20">
            <w10:anchorlock/>
            <v:textbox inset="0,0,0,0">
              <w:txbxContent>
                <w:p>
                  <w:pPr>
                    <w:spacing w:before="62"/>
                    <w:ind w:left="1830" w:right="27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Lagartixa solta o rabo para enganar predador, conta</w:t>
                  </w:r>
                  <w:r>
                    <w:rPr>
                      <w:rFonts w:ascii="Arial"/>
                      <w:b/>
                      <w:color w:val="231F20"/>
                      <w:spacing w:val="-32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2"/>
                    </w:rPr>
                    <w:t>livro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391" w:right="27"/>
                    <w:jc w:val="left"/>
                  </w:pPr>
                  <w:r>
                    <w:rPr>
                      <w:color w:val="231F20"/>
                    </w:rPr>
                    <w:t>A lagartixa não é muito maior do que um dedo indicador, mas assusta muita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gente.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391" w:right="27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</w:rPr>
                    <w:t>No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5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livro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5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“Minha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5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Querida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6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Lagartixa”,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5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Wess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5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é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5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um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5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garoto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5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que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5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se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5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vê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5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em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5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apuros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5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ao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5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dar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5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de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5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cara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5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com</w:t>
                  </w:r>
                  <w:r>
                    <w:rPr>
                      <w:rFonts w:ascii="Arial" w:hAnsi="Arial" w:cs="Arial" w:eastAsia="Arial" w:hint="default"/>
                    </w:rPr>
                  </w:r>
                </w:p>
                <w:p>
                  <w:pPr>
                    <w:pStyle w:val="BodyText"/>
                    <w:spacing w:line="240" w:lineRule="auto"/>
                    <w:ind w:left="108" w:right="27"/>
                    <w:jc w:val="left"/>
                  </w:pPr>
                  <w:r>
                    <w:rPr>
                      <w:color w:val="231F20"/>
                    </w:rPr>
                    <w:t>um desses répteis na cozinha de sua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casa.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391" w:right="27"/>
                    <w:jc w:val="left"/>
                  </w:pPr>
                  <w:r>
                    <w:rPr>
                      <w:color w:val="231F20"/>
                    </w:rPr>
                    <w:t>Vânia,</w:t>
                  </w:r>
                  <w:r>
                    <w:rPr>
                      <w:color w:val="231F20"/>
                      <w:spacing w:val="15"/>
                    </w:rPr>
                    <w:t> </w:t>
                  </w:r>
                  <w:r>
                    <w:rPr>
                      <w:color w:val="231F20"/>
                    </w:rPr>
                    <w:t>sua</w:t>
                  </w:r>
                  <w:r>
                    <w:rPr>
                      <w:color w:val="231F20"/>
                      <w:spacing w:val="15"/>
                    </w:rPr>
                    <w:t> </w:t>
                  </w:r>
                  <w:r>
                    <w:rPr>
                      <w:color w:val="231F20"/>
                    </w:rPr>
                    <w:t>mãe,</w:t>
                  </w:r>
                  <w:r>
                    <w:rPr>
                      <w:color w:val="231F20"/>
                      <w:spacing w:val="15"/>
                    </w:rPr>
                    <w:t> </w:t>
                  </w:r>
                  <w:r>
                    <w:rPr>
                      <w:color w:val="231F20"/>
                    </w:rPr>
                    <w:t>tenta</w:t>
                  </w:r>
                  <w:r>
                    <w:rPr>
                      <w:color w:val="231F20"/>
                      <w:spacing w:val="15"/>
                    </w:rPr>
                    <w:t> </w:t>
                  </w:r>
                  <w:r>
                    <w:rPr>
                      <w:color w:val="231F20"/>
                    </w:rPr>
                    <w:t>explicar</w:t>
                  </w:r>
                  <w:r>
                    <w:rPr>
                      <w:color w:val="231F20"/>
                      <w:spacing w:val="15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15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15"/>
                    </w:rPr>
                    <w:t> </w:t>
                  </w:r>
                  <w:r>
                    <w:rPr>
                      <w:color w:val="231F20"/>
                    </w:rPr>
                    <w:t>bicho</w:t>
                  </w:r>
                  <w:r>
                    <w:rPr>
                      <w:color w:val="231F20"/>
                      <w:spacing w:val="15"/>
                    </w:rPr>
                    <w:t> </w:t>
                  </w:r>
                  <w:r>
                    <w:rPr>
                      <w:color w:val="231F20"/>
                    </w:rPr>
                    <w:t>não</w:t>
                  </w:r>
                  <w:r>
                    <w:rPr>
                      <w:color w:val="231F20"/>
                      <w:spacing w:val="15"/>
                    </w:rPr>
                    <w:t> </w:t>
                  </w:r>
                  <w:r>
                    <w:rPr>
                      <w:color w:val="231F20"/>
                    </w:rPr>
                    <w:t>faz</w:t>
                  </w:r>
                  <w:r>
                    <w:rPr>
                      <w:color w:val="231F20"/>
                      <w:spacing w:val="15"/>
                    </w:rPr>
                    <w:t> </w:t>
                  </w:r>
                  <w:r>
                    <w:rPr>
                      <w:color w:val="231F20"/>
                    </w:rPr>
                    <w:t>mal.</w:t>
                  </w:r>
                  <w:r>
                    <w:rPr>
                      <w:color w:val="231F20"/>
                      <w:spacing w:val="15"/>
                    </w:rPr>
                    <w:t> </w:t>
                  </w:r>
                  <w:r>
                    <w:rPr>
                      <w:color w:val="231F20"/>
                    </w:rPr>
                    <w:t>Ela</w:t>
                  </w:r>
                  <w:r>
                    <w:rPr>
                      <w:color w:val="231F20"/>
                      <w:spacing w:val="15"/>
                    </w:rPr>
                    <w:t> </w:t>
                  </w:r>
                  <w:r>
                    <w:rPr>
                      <w:color w:val="231F20"/>
                    </w:rPr>
                    <w:t>conta</w:t>
                  </w:r>
                  <w:r>
                    <w:rPr>
                      <w:color w:val="231F20"/>
                      <w:spacing w:val="15"/>
                    </w:rPr>
                    <w:t> </w:t>
                  </w:r>
                  <w:r>
                    <w:rPr>
                      <w:color w:val="231F20"/>
                    </w:rPr>
                    <w:t>ao</w:t>
                  </w:r>
                  <w:r>
                    <w:rPr>
                      <w:color w:val="231F20"/>
                      <w:spacing w:val="15"/>
                    </w:rPr>
                    <w:t> </w:t>
                  </w:r>
                  <w:r>
                    <w:rPr>
                      <w:color w:val="231F20"/>
                    </w:rPr>
                    <w:t>filho</w:t>
                  </w:r>
                  <w:r>
                    <w:rPr>
                      <w:color w:val="231F20"/>
                      <w:spacing w:val="15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15"/>
                    </w:rPr>
                    <w:t> </w:t>
                  </w:r>
                  <w:r>
                    <w:rPr>
                      <w:color w:val="231F20"/>
                    </w:rPr>
                    <w:t>existem</w:t>
                  </w:r>
                  <w:r>
                    <w:rPr>
                      <w:color w:val="231F20"/>
                      <w:spacing w:val="15"/>
                    </w:rPr>
                    <w:t> </w:t>
                  </w:r>
                  <w:r>
                    <w:rPr>
                      <w:color w:val="231F20"/>
                    </w:rPr>
                    <w:t>300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108" w:right="27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espécies de</w:t>
                  </w:r>
                  <w:r>
                    <w:rPr>
                      <w:rFonts w:ascii="Arial" w:hAnsi="Arial"/>
                      <w:color w:val="231F20"/>
                      <w:spacing w:val="-18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lagartixa.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40" w:lineRule="auto"/>
                    <w:ind w:left="391" w:right="27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Elas pertencem ao mesmo grupo das cobras, das tartarugas e dos</w:t>
                  </w:r>
                  <w:r>
                    <w:rPr>
                      <w:rFonts w:ascii="Arial" w:hAnsi="Arial"/>
                      <w:color w:val="231F20"/>
                      <w:spacing w:val="-30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jacarés.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66" w:lineRule="auto"/>
                    <w:ind w:left="108" w:right="27" w:firstLine="283"/>
                    <w:jc w:val="left"/>
                  </w:pPr>
                  <w:r>
                    <w:rPr>
                      <w:color w:val="231F20"/>
                    </w:rPr>
                    <w:t>Vânia conta então que as lagartixas se alimentam de filhotes de barata, de escorpião e de alguns insetos que transmitem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doenças.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27" w:firstLine="283"/>
                    <w:jc w:val="left"/>
                  </w:pPr>
                  <w:r>
                    <w:rPr>
                      <w:color w:val="231F20"/>
                    </w:rPr>
                    <w:t>São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também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espertas.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Quando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sentem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ameaçadas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por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algum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predador,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elas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soltam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rabo </w:t>
                  </w:r>
                  <w:r>
                    <w:rPr>
                      <w:color w:val="231F20"/>
                    </w:rPr>
                    <w:t>e evitam ser capturadas. Depois, a cauda se regenera, quer dizer, cresce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novamente.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0"/>
                    <w:ind w:left="392" w:right="27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A</w:t>
                  </w:r>
                  <w:r>
                    <w:rPr>
                      <w:rFonts w:ascii="Arial" w:hAnsi="Arial"/>
                      <w:color w:val="231F20"/>
                      <w:spacing w:val="-35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6"/>
                    </w:rPr>
                    <w:t>aula</w:t>
                  </w:r>
                  <w:r>
                    <w:rPr>
                      <w:rFonts w:ascii="Arial" w:hAnsi="Arial"/>
                      <w:color w:val="231F20"/>
                      <w:spacing w:val="-2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4"/>
                    </w:rPr>
                    <w:t>de</w:t>
                  </w:r>
                  <w:r>
                    <w:rPr>
                      <w:rFonts w:ascii="Arial" w:hAnsi="Arial"/>
                      <w:color w:val="231F20"/>
                      <w:spacing w:val="-23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6"/>
                    </w:rPr>
                    <w:t>Vânia</w:t>
                  </w:r>
                  <w:r>
                    <w:rPr>
                      <w:rFonts w:ascii="Arial" w:hAnsi="Arial"/>
                      <w:color w:val="231F20"/>
                      <w:spacing w:val="-23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4"/>
                    </w:rPr>
                    <w:t>dá</w:t>
                  </w:r>
                  <w:r>
                    <w:rPr>
                      <w:rFonts w:ascii="Arial" w:hAnsi="Arial"/>
                      <w:color w:val="231F20"/>
                      <w:spacing w:val="-23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6"/>
                    </w:rPr>
                    <w:t>certo.</w:t>
                  </w:r>
                  <w:r>
                    <w:rPr>
                      <w:rFonts w:ascii="Arial" w:hAnsi="Arial"/>
                      <w:color w:val="231F20"/>
                      <w:spacing w:val="-23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7"/>
                    </w:rPr>
                    <w:t>Wess</w:t>
                  </w:r>
                  <w:r>
                    <w:rPr>
                      <w:rFonts w:ascii="Arial" w:hAnsi="Arial"/>
                      <w:color w:val="231F20"/>
                      <w:spacing w:val="-2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6"/>
                    </w:rPr>
                    <w:t>deixa</w:t>
                  </w:r>
                  <w:r>
                    <w:rPr>
                      <w:rFonts w:ascii="Arial" w:hAnsi="Arial"/>
                      <w:color w:val="231F20"/>
                      <w:spacing w:val="-22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o</w:t>
                  </w:r>
                  <w:r>
                    <w:rPr>
                      <w:rFonts w:ascii="Arial" w:hAnsi="Arial"/>
                      <w:color w:val="231F20"/>
                      <w:spacing w:val="-23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6"/>
                    </w:rPr>
                    <w:t>medo</w:t>
                  </w:r>
                  <w:r>
                    <w:rPr>
                      <w:rFonts w:ascii="Arial" w:hAnsi="Arial"/>
                      <w:color w:val="231F20"/>
                      <w:spacing w:val="-23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4"/>
                    </w:rPr>
                    <w:t>de</w:t>
                  </w:r>
                  <w:r>
                    <w:rPr>
                      <w:rFonts w:ascii="Arial" w:hAnsi="Arial"/>
                      <w:color w:val="231F20"/>
                      <w:spacing w:val="-23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6"/>
                    </w:rPr>
                    <w:t>lado</w:t>
                  </w:r>
                  <w:r>
                    <w:rPr>
                      <w:rFonts w:ascii="Arial" w:hAnsi="Arial"/>
                      <w:color w:val="231F20"/>
                      <w:spacing w:val="-22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e</w:t>
                  </w:r>
                  <w:r>
                    <w:rPr>
                      <w:rFonts w:ascii="Arial" w:hAnsi="Arial"/>
                      <w:color w:val="231F20"/>
                      <w:spacing w:val="-23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6"/>
                    </w:rPr>
                    <w:t>aprende</w:t>
                  </w:r>
                  <w:r>
                    <w:rPr>
                      <w:rFonts w:ascii="Arial" w:hAnsi="Arial"/>
                      <w:color w:val="231F20"/>
                      <w:spacing w:val="-2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até</w:t>
                  </w:r>
                  <w:r>
                    <w:rPr>
                      <w:rFonts w:ascii="Arial" w:hAnsi="Arial"/>
                      <w:color w:val="231F20"/>
                      <w:spacing w:val="-22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a</w:t>
                  </w:r>
                  <w:r>
                    <w:rPr>
                      <w:rFonts w:ascii="Arial" w:hAnsi="Arial"/>
                      <w:color w:val="231F20"/>
                      <w:spacing w:val="-23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6"/>
                    </w:rPr>
                    <w:t>admirar</w:t>
                  </w:r>
                  <w:r>
                    <w:rPr>
                      <w:rFonts w:ascii="Arial" w:hAnsi="Arial"/>
                      <w:color w:val="231F20"/>
                      <w:spacing w:val="-2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4"/>
                    </w:rPr>
                    <w:t>as</w:t>
                  </w:r>
                  <w:r>
                    <w:rPr>
                      <w:rFonts w:ascii="Arial" w:hAnsi="Arial"/>
                      <w:color w:val="231F20"/>
                      <w:spacing w:val="-23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7"/>
                    </w:rPr>
                    <w:t>lagartixas</w:t>
                  </w:r>
                  <w:r>
                    <w:rPr>
                      <w:rFonts w:ascii="Arial" w:hAnsi="Arial"/>
                      <w:color w:val="231F20"/>
                      <w:spacing w:val="-2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7"/>
                    </w:rPr>
                    <w:t>magrelas.</w:t>
                  </w:r>
                  <w:r>
                    <w:rPr>
                      <w:rFonts w:ascii="Arial" w:hAnsi="Arial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17"/>
        <w:ind w:left="92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80">
        <w:r>
          <w:rPr>
            <w:rFonts w:ascii="Arial" w:hAnsi="Arial"/>
            <w:color w:val="231F20"/>
            <w:sz w:val="16"/>
          </w:rPr>
          <w:t>em:</w:t>
        </w:r>
        <w:r>
          <w:rPr>
            <w:rFonts w:ascii="Arial" w:hAnsi="Arial"/>
            <w:color w:val="231F20"/>
            <w:spacing w:val="-14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&lt;http://www1.folha.uol.com.br/folhinha/1144174-lagartixa-solta-o-rabo-para-enganar-predador-conta-livro.shtml&gt;.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5904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Acesso em: 29 ago. 2012. Fragmento.</w:t>
      </w:r>
      <w:r>
        <w:rPr>
          <w:rFonts w:ascii="Arial"/>
          <w:color w:val="231F20"/>
          <w:spacing w:val="-1"/>
          <w:sz w:val="16"/>
        </w:rPr>
        <w:t> </w:t>
      </w:r>
      <w:r>
        <w:rPr>
          <w:rFonts w:ascii="Arial"/>
          <w:color w:val="231F20"/>
          <w:sz w:val="16"/>
        </w:rPr>
        <w:t>(P030329E4_SUP)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(P030332E4)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“Wess é um garoto que se vê em apuros ao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dar de cara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com um desses</w:t>
      </w:r>
      <w:r>
        <w:rPr>
          <w:rFonts w:ascii="Arial" w:hAnsi="Arial" w:cs="Arial" w:eastAsia="Arial" w:hint="default"/>
          <w:color w:val="231F20"/>
          <w:spacing w:val="-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répteis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na cozinha de sua casa.”, a expressão “dar de cara”</w:t>
      </w:r>
      <w:r>
        <w:rPr>
          <w:color w:val="231F20"/>
          <w:spacing w:val="-1"/>
        </w:rPr>
        <w:t> </w:t>
      </w:r>
      <w:r>
        <w:rPr>
          <w:color w:val="231F20"/>
        </w:rPr>
        <w:t>significa</w:t>
      </w:r>
      <w:r>
        <w:rPr/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bater.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cair.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encontrar.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observar.</w:t>
      </w:r>
      <w:r>
        <w:rPr>
          <w:rFonts w:ascii="Arial"/>
          <w:spacing w:val="-3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11"/>
          <w:szCs w:val="11"/>
        </w:rPr>
      </w:pPr>
      <w:r>
        <w:rPr/>
        <w:pict>
          <v:shape style="position:absolute;margin-left:56.692902pt;margin-top:7.916955pt;width:481.9pt;height:215.35pt;mso-position-horizontal-relative:page;mso-position-vertical-relative:paragraph;z-index:340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2473" w:right="27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Santos Dumont: um mineiro cheio de</w:t>
                  </w:r>
                  <w:r>
                    <w:rPr>
                      <w:rFonts w:ascii="Arial"/>
                      <w:b/>
                      <w:color w:val="231F20"/>
                      <w:spacing w:val="-18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2"/>
                    </w:rPr>
                    <w:t>talento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391" w:right="27"/>
                    <w:jc w:val="left"/>
                  </w:pPr>
                  <w:r>
                    <w:rPr>
                      <w:color w:val="231F20"/>
                      <w:spacing w:val="-3"/>
                    </w:rPr>
                    <w:t>Vocês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sabem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quem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é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“pai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da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aviação”?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Pois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saibam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ele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é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um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inventor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nascido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Minas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108" w:right="27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Gerais, chamado Alberto Santos</w:t>
                  </w:r>
                  <w:r>
                    <w:rPr>
                      <w:rFonts w:ascii="Arial"/>
                      <w:color w:val="231F20"/>
                      <w:spacing w:val="-23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Dumont.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66" w:lineRule="auto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A paixão de Santos Dumont pela aviação vem desde criança, quando ele observava os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passarinhos para tentar entender como eles voavam. A maior dúvida do inventor era: “Como os </w:t>
                  </w:r>
                  <w:r>
                    <w:rPr>
                      <w:color w:val="231F20"/>
                    </w:rPr>
                    <w:t>pássaros conseguem </w:t>
                  </w:r>
                  <w:r>
                    <w:rPr>
                      <w:color w:val="231F20"/>
                      <w:spacing w:val="-3"/>
                    </w:rPr>
                    <w:t>voar, </w:t>
                  </w:r>
                  <w:r>
                    <w:rPr>
                      <w:color w:val="231F20"/>
                    </w:rPr>
                    <w:t>se eles são mais pesados que o</w:t>
                  </w:r>
                  <w:r>
                    <w:rPr>
                      <w:color w:val="231F20"/>
                      <w:spacing w:val="5"/>
                    </w:rPr>
                    <w:t> </w:t>
                  </w:r>
                  <w:r>
                    <w:rPr>
                      <w:color w:val="231F20"/>
                    </w:rPr>
                    <w:t>ar?”.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27" w:firstLine="283"/>
                    <w:jc w:val="left"/>
                  </w:pPr>
                  <w:r>
                    <w:rPr>
                      <w:color w:val="231F20"/>
                    </w:rPr>
                    <w:t>Seu pai notou o interesse de Santos Dumont pela aviação e o encaminhou para estudar na França. Em 1906 ele tentou um fato inédito: voar com um aparelho mais pesado que o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ar!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0"/>
                    <w:ind w:left="391" w:right="27"/>
                    <w:jc w:val="left"/>
                  </w:pP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15"/>
                    </w:rPr>
                    <w:t> </w:t>
                  </w:r>
                  <w:r>
                    <w:rPr>
                      <w:color w:val="231F20"/>
                    </w:rPr>
                    <w:t>França,</w:t>
                  </w:r>
                  <w:r>
                    <w:rPr>
                      <w:color w:val="231F20"/>
                      <w:spacing w:val="15"/>
                    </w:rPr>
                    <w:t> </w:t>
                  </w:r>
                  <w:r>
                    <w:rPr>
                      <w:color w:val="231F20"/>
                    </w:rPr>
                    <w:t>uma</w:t>
                  </w:r>
                  <w:r>
                    <w:rPr>
                      <w:color w:val="231F20"/>
                      <w:spacing w:val="15"/>
                    </w:rPr>
                    <w:t> </w:t>
                  </w:r>
                  <w:r>
                    <w:rPr>
                      <w:color w:val="231F20"/>
                    </w:rPr>
                    <w:t>multidão</w:t>
                  </w:r>
                  <w:r>
                    <w:rPr>
                      <w:color w:val="231F20"/>
                      <w:spacing w:val="15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15"/>
                    </w:rPr>
                    <w:t> </w:t>
                  </w:r>
                  <w:r>
                    <w:rPr>
                      <w:color w:val="231F20"/>
                    </w:rPr>
                    <w:t>curiosos</w:t>
                  </w:r>
                  <w:r>
                    <w:rPr>
                      <w:color w:val="231F20"/>
                      <w:spacing w:val="15"/>
                    </w:rPr>
                    <w:t> </w:t>
                  </w:r>
                  <w:r>
                    <w:rPr>
                      <w:color w:val="231F20"/>
                    </w:rPr>
                    <w:t>viu</w:t>
                  </w:r>
                  <w:r>
                    <w:rPr>
                      <w:color w:val="231F20"/>
                      <w:spacing w:val="15"/>
                    </w:rPr>
                    <w:t> </w:t>
                  </w:r>
                  <w:r>
                    <w:rPr>
                      <w:color w:val="231F20"/>
                    </w:rPr>
                    <w:t>seu</w:t>
                  </w:r>
                  <w:r>
                    <w:rPr>
                      <w:color w:val="231F20"/>
                      <w:spacing w:val="15"/>
                    </w:rPr>
                    <w:t> </w:t>
                  </w:r>
                  <w:r>
                    <w:rPr>
                      <w:color w:val="231F20"/>
                    </w:rPr>
                    <w:t>primeiro</w:t>
                  </w:r>
                  <w:r>
                    <w:rPr>
                      <w:color w:val="231F20"/>
                      <w:spacing w:val="15"/>
                    </w:rPr>
                    <w:t> </w:t>
                  </w:r>
                  <w:r>
                    <w:rPr>
                      <w:color w:val="231F20"/>
                    </w:rPr>
                    <w:t>avião,</w:t>
                  </w:r>
                  <w:r>
                    <w:rPr>
                      <w:color w:val="231F20"/>
                      <w:spacing w:val="15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15"/>
                    </w:rPr>
                    <w:t> </w:t>
                  </w:r>
                  <w:r>
                    <w:rPr>
                      <w:color w:val="231F20"/>
                    </w:rPr>
                    <w:t>14-BIS,</w:t>
                  </w:r>
                  <w:r>
                    <w:rPr>
                      <w:color w:val="231F20"/>
                      <w:spacing w:val="15"/>
                    </w:rPr>
                    <w:t> </w:t>
                  </w:r>
                  <w:r>
                    <w:rPr>
                      <w:color w:val="231F20"/>
                    </w:rPr>
                    <w:t>voar</w:t>
                  </w:r>
                  <w:r>
                    <w:rPr>
                      <w:color w:val="231F20"/>
                      <w:spacing w:val="15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15"/>
                    </w:rPr>
                    <w:t> </w:t>
                  </w:r>
                  <w:r>
                    <w:rPr>
                      <w:color w:val="231F20"/>
                    </w:rPr>
                    <w:t>mais</w:t>
                  </w:r>
                  <w:r>
                    <w:rPr>
                      <w:color w:val="231F20"/>
                      <w:spacing w:val="15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15"/>
                    </w:rPr>
                    <w:t> </w:t>
                  </w:r>
                  <w:r>
                    <w:rPr>
                      <w:color w:val="231F20"/>
                    </w:rPr>
                    <w:t>dois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108" w:right="27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metros do solo, ao longo de 60</w:t>
                  </w:r>
                  <w:r>
                    <w:rPr>
                      <w:rFonts w:asci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metros.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40" w:lineRule="auto"/>
                    <w:ind w:left="391" w:right="27"/>
                    <w:jc w:val="left"/>
                  </w:pPr>
                  <w:r>
                    <w:rPr>
                      <w:color w:val="231F20"/>
                    </w:rPr>
                    <w:t>Santos</w:t>
                  </w:r>
                  <w:r>
                    <w:rPr>
                      <w:color w:val="231F20"/>
                      <w:spacing w:val="23"/>
                    </w:rPr>
                    <w:t> </w:t>
                  </w:r>
                  <w:r>
                    <w:rPr>
                      <w:color w:val="231F20"/>
                    </w:rPr>
                    <w:t>Dumont</w:t>
                  </w:r>
                  <w:r>
                    <w:rPr>
                      <w:color w:val="231F20"/>
                      <w:spacing w:val="23"/>
                    </w:rPr>
                    <w:t> </w:t>
                  </w:r>
                  <w:r>
                    <w:rPr>
                      <w:color w:val="231F20"/>
                    </w:rPr>
                    <w:t>também</w:t>
                  </w:r>
                  <w:r>
                    <w:rPr>
                      <w:color w:val="231F20"/>
                      <w:spacing w:val="23"/>
                    </w:rPr>
                    <w:t> </w:t>
                  </w:r>
                  <w:r>
                    <w:rPr>
                      <w:color w:val="231F20"/>
                    </w:rPr>
                    <w:t>inventou</w:t>
                  </w:r>
                  <w:r>
                    <w:rPr>
                      <w:color w:val="231F20"/>
                      <w:spacing w:val="23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23"/>
                    </w:rPr>
                    <w:t> </w:t>
                  </w:r>
                  <w:r>
                    <w:rPr>
                      <w:color w:val="231F20"/>
                    </w:rPr>
                    <w:t>relógio</w:t>
                  </w:r>
                  <w:r>
                    <w:rPr>
                      <w:color w:val="231F20"/>
                      <w:spacing w:val="24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23"/>
                    </w:rPr>
                    <w:t> </w:t>
                  </w:r>
                  <w:r>
                    <w:rPr>
                      <w:color w:val="231F20"/>
                    </w:rPr>
                    <w:t>pulso</w:t>
                  </w:r>
                  <w:r>
                    <w:rPr>
                      <w:color w:val="231F20"/>
                      <w:spacing w:val="23"/>
                    </w:rPr>
                    <w:t> </w:t>
                  </w:r>
                  <w:r>
                    <w:rPr>
                      <w:color w:val="231F20"/>
                    </w:rPr>
                    <w:t>―</w:t>
                  </w:r>
                  <w:r>
                    <w:rPr>
                      <w:color w:val="231F20"/>
                      <w:spacing w:val="23"/>
                    </w:rPr>
                    <w:t> </w:t>
                  </w:r>
                  <w:r>
                    <w:rPr>
                      <w:color w:val="231F20"/>
                    </w:rPr>
                    <w:t>uma</w:t>
                  </w:r>
                  <w:r>
                    <w:rPr>
                      <w:color w:val="231F20"/>
                      <w:spacing w:val="23"/>
                    </w:rPr>
                    <w:t> </w:t>
                  </w:r>
                  <w:r>
                    <w:rPr>
                      <w:color w:val="231F20"/>
                    </w:rPr>
                    <w:t>forma</w:t>
                  </w:r>
                  <w:r>
                    <w:rPr>
                      <w:color w:val="231F20"/>
                      <w:spacing w:val="23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23"/>
                    </w:rPr>
                    <w:t> </w:t>
                  </w:r>
                  <w:r>
                    <w:rPr>
                      <w:color w:val="231F20"/>
                    </w:rPr>
                    <w:t>ele</w:t>
                  </w:r>
                  <w:r>
                    <w:rPr>
                      <w:color w:val="231F20"/>
                      <w:spacing w:val="23"/>
                    </w:rPr>
                    <w:t> </w:t>
                  </w:r>
                  <w:r>
                    <w:rPr>
                      <w:color w:val="231F20"/>
                    </w:rPr>
                    <w:t>encontrou</w:t>
                  </w:r>
                  <w:r>
                    <w:rPr>
                      <w:color w:val="231F20"/>
                      <w:spacing w:val="23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108" w:right="27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controlar melhor o tempo de</w:t>
                  </w:r>
                  <w:r>
                    <w:rPr>
                      <w:rFonts w:ascii="Arial"/>
                      <w:color w:val="231F20"/>
                      <w:spacing w:val="-4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voo.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40" w:lineRule="auto"/>
                    <w:ind w:left="391" w:right="27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Na época em que Santos Dumont estudava uma maneira de </w:t>
                  </w:r>
                  <w:r>
                    <w:rPr>
                      <w:rFonts w:ascii="Arial" w:hAnsi="Arial"/>
                      <w:color w:val="231F20"/>
                      <w:spacing w:val="-3"/>
                    </w:rPr>
                    <w:t>voar, </w:t>
                  </w:r>
                  <w:r>
                    <w:rPr>
                      <w:rFonts w:ascii="Arial" w:hAnsi="Arial"/>
                      <w:color w:val="231F20"/>
                    </w:rPr>
                    <w:t>também foram</w:t>
                  </w:r>
                  <w:r>
                    <w:rPr>
                      <w:rFonts w:ascii="Arial" w:hAnsi="Arial"/>
                      <w:color w:val="231F20"/>
                      <w:spacing w:val="3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inventados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40" w:lineRule="auto"/>
                    <w:ind w:left="108" w:right="27"/>
                    <w:jc w:val="left"/>
                  </w:pPr>
                  <w:r>
                    <w:rPr>
                      <w:color w:val="231F20"/>
                    </w:rPr>
                    <w:t>a lâmpada e o gravador de som, por Thomas Edison, nos Estados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Unidos.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64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7"/>
          <w:sz w:val="16"/>
        </w:rPr>
        <w:t>Disponível </w:t>
      </w:r>
      <w:r>
        <w:rPr>
          <w:rFonts w:ascii="Arial" w:hAnsi="Arial"/>
          <w:color w:val="231F20"/>
          <w:spacing w:val="-5"/>
          <w:sz w:val="16"/>
        </w:rPr>
        <w:t>em: </w:t>
      </w:r>
      <w:hyperlink r:id="rId81">
        <w:r>
          <w:rPr>
            <w:rFonts w:ascii="Arial" w:hAnsi="Arial"/>
            <w:color w:val="231F20"/>
            <w:spacing w:val="-8"/>
            <w:sz w:val="16"/>
          </w:rPr>
          <w:t>&lt;http://www.otempo.com.br/otempinho/leiamais/materiasdecapa/NOT/356500/1&gt;.</w:t>
        </w:r>
      </w:hyperlink>
      <w:r>
        <w:rPr>
          <w:rFonts w:ascii="Arial" w:hAnsi="Arial"/>
          <w:color w:val="231F20"/>
          <w:spacing w:val="-8"/>
          <w:sz w:val="16"/>
        </w:rPr>
        <w:t> </w:t>
      </w:r>
      <w:r>
        <w:rPr>
          <w:rFonts w:ascii="Arial" w:hAnsi="Arial"/>
          <w:color w:val="231F20"/>
          <w:spacing w:val="-6"/>
          <w:sz w:val="16"/>
        </w:rPr>
        <w:t>Acesso </w:t>
      </w:r>
      <w:r>
        <w:rPr>
          <w:rFonts w:ascii="Arial" w:hAnsi="Arial"/>
          <w:color w:val="231F20"/>
          <w:spacing w:val="-5"/>
          <w:sz w:val="16"/>
        </w:rPr>
        <w:t>em: </w:t>
      </w:r>
      <w:r>
        <w:rPr>
          <w:rFonts w:ascii="Arial" w:hAnsi="Arial"/>
          <w:color w:val="231F20"/>
          <w:spacing w:val="-4"/>
          <w:sz w:val="16"/>
        </w:rPr>
        <w:t>19 </w:t>
      </w:r>
      <w:r>
        <w:rPr>
          <w:rFonts w:ascii="Arial" w:hAnsi="Arial"/>
          <w:color w:val="231F20"/>
          <w:spacing w:val="-6"/>
          <w:sz w:val="16"/>
        </w:rPr>
        <w:t>set. 2013. </w:t>
      </w:r>
      <w:r>
        <w:rPr>
          <w:rFonts w:ascii="Arial" w:hAnsi="Arial"/>
          <w:color w:val="231F20"/>
          <w:spacing w:val="-7"/>
          <w:sz w:val="16"/>
        </w:rPr>
        <w:t>Fragmento.</w:t>
      </w:r>
      <w:r>
        <w:rPr>
          <w:rFonts w:ascii="Arial" w:hAnsi="Arial"/>
          <w:color w:val="231F20"/>
          <w:spacing w:val="16"/>
          <w:sz w:val="16"/>
        </w:rPr>
        <w:t> </w:t>
      </w:r>
      <w:r>
        <w:rPr>
          <w:rFonts w:ascii="Arial" w:hAnsi="Arial"/>
          <w:color w:val="231F20"/>
          <w:spacing w:val="-7"/>
          <w:sz w:val="16"/>
        </w:rPr>
        <w:t>(P040173E4_SUP)</w:t>
      </w:r>
      <w:r>
        <w:rPr>
          <w:rFonts w:ascii="Arial" w:hAnsi="Arial"/>
          <w:sz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(P041967E4) </w:t>
      </w:r>
      <w:r>
        <w:rPr>
          <w:rFonts w:ascii="Arial" w:hAnsi="Arial"/>
          <w:color w:val="231F20"/>
          <w:sz w:val="22"/>
        </w:rPr>
        <w:t>De acordo com esse texto, Santos Dumont inventou o relógio de pulso porque</w:t>
      </w:r>
      <w:r>
        <w:rPr>
          <w:rFonts w:ascii="Arial" w:hAnsi="Arial"/>
          <w:color w:val="231F20"/>
          <w:spacing w:val="-24"/>
          <w:sz w:val="22"/>
        </w:rPr>
        <w:t> </w:t>
      </w:r>
      <w:r>
        <w:rPr>
          <w:rFonts w:ascii="Arial" w:hAnsi="Arial"/>
          <w:color w:val="231F20"/>
          <w:sz w:val="22"/>
        </w:rPr>
        <w:t>queria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controlar melhor o tempo de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voo.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estudar uma maneira de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pacing w:val="-3"/>
          <w:sz w:val="22"/>
        </w:rPr>
        <w:t>voar.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observar os passarinhos</w:t>
      </w:r>
      <w:r>
        <w:rPr>
          <w:rFonts w:ascii="Arial"/>
          <w:color w:val="231F20"/>
          <w:spacing w:val="-18"/>
          <w:sz w:val="22"/>
        </w:rPr>
        <w:t> </w:t>
      </w:r>
      <w:r>
        <w:rPr>
          <w:rFonts w:ascii="Arial"/>
          <w:color w:val="231F20"/>
          <w:sz w:val="22"/>
        </w:rPr>
        <w:t>voando.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voar a mais de dois metros do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solo.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(P041978E4) </w:t>
      </w:r>
      <w:r>
        <w:rPr>
          <w:rFonts w:ascii="Arial"/>
          <w:color w:val="231F20"/>
          <w:sz w:val="22"/>
        </w:rPr>
        <w:t>Esse texto serve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divulgar acidentes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avião.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ensinar como fazer um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avião.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C) ensinar técnicas de controle de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voo.</w:t>
      </w:r>
      <w:r>
        <w:rPr>
          <w:rFonts w:ascii="Arial" w:hAns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informar sobre o inventor do</w:t>
      </w:r>
      <w:r>
        <w:rPr>
          <w:color w:val="231F20"/>
          <w:spacing w:val="-1"/>
        </w:rPr>
        <w:t> </w:t>
      </w:r>
      <w:r>
        <w:rPr>
          <w:color w:val="231F20"/>
        </w:rPr>
        <w:t>avião.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82"/>
          <w:footerReference w:type="default" r:id="rId83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84"/>
          <w:footerReference w:type="default" r:id="rId85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88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89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2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86"/>
      <w:footerReference w:type="default" r:id="rId87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550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5504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550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BL03P05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5500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549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BL05M05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5492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549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BL05M05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548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548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BL05M05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483002pt;margin-top:814.215881pt;width:9.75pt;height:10pt;mso-position-horizontal-relative:page;mso-position-vertical-relative:page;z-index:-548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pacing w:val="-12"/>
                    <w:sz w:val="16"/>
                  </w:rPr>
                  <w:t>11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548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BL05P05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5478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50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49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47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5473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3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4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5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76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3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9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6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5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35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12" w:hanging="282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–"/>
      <w:lvlJc w:val="left"/>
      <w:pPr>
        <w:ind w:left="575" w:hanging="184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84" w:hanging="1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1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94" w:hanging="1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99" w:hanging="1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03" w:hanging="1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8" w:hanging="1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13" w:hanging="1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8" w:hanging="184"/>
      </w:pPr>
      <w:rPr>
        <w:rFonts w:hint="default"/>
      </w:rPr>
    </w:lvl>
  </w:abstractNum>
  <w:abstractNum w:abstractNumId="13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9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38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110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footer" Target="footer2.xml"/><Relationship Id="rId25" Type="http://schemas.openxmlformats.org/officeDocument/2006/relationships/hyperlink" Target="http://migre.me/fzs3F" TargetMode="External"/><Relationship Id="rId26" Type="http://schemas.openxmlformats.org/officeDocument/2006/relationships/image" Target="media/image18.png"/><Relationship Id="rId27" Type="http://schemas.openxmlformats.org/officeDocument/2006/relationships/hyperlink" Target="http://migre.me/gsV3i" TargetMode="External"/><Relationship Id="rId28" Type="http://schemas.openxmlformats.org/officeDocument/2006/relationships/header" Target="header2.xml"/><Relationship Id="rId29" Type="http://schemas.openxmlformats.org/officeDocument/2006/relationships/footer" Target="footer3.xml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image" Target="media/image47.png"/><Relationship Id="rId59" Type="http://schemas.openxmlformats.org/officeDocument/2006/relationships/image" Target="media/image48.png"/><Relationship Id="rId60" Type="http://schemas.openxmlformats.org/officeDocument/2006/relationships/image" Target="media/image49.png"/><Relationship Id="rId61" Type="http://schemas.openxmlformats.org/officeDocument/2006/relationships/image" Target="media/image50.png"/><Relationship Id="rId62" Type="http://schemas.openxmlformats.org/officeDocument/2006/relationships/image" Target="media/image51.png"/><Relationship Id="rId63" Type="http://schemas.openxmlformats.org/officeDocument/2006/relationships/image" Target="media/image52.png"/><Relationship Id="rId64" Type="http://schemas.openxmlformats.org/officeDocument/2006/relationships/image" Target="media/image53.png"/><Relationship Id="rId65" Type="http://schemas.openxmlformats.org/officeDocument/2006/relationships/footer" Target="footer4.xml"/><Relationship Id="rId66" Type="http://schemas.openxmlformats.org/officeDocument/2006/relationships/image" Target="media/image54.png"/><Relationship Id="rId67" Type="http://schemas.openxmlformats.org/officeDocument/2006/relationships/image" Target="media/image55.png"/><Relationship Id="rId68" Type="http://schemas.openxmlformats.org/officeDocument/2006/relationships/image" Target="media/image56.png"/><Relationship Id="rId69" Type="http://schemas.openxmlformats.org/officeDocument/2006/relationships/image" Target="media/image57.png"/><Relationship Id="rId70" Type="http://schemas.openxmlformats.org/officeDocument/2006/relationships/footer" Target="footer5.xml"/><Relationship Id="rId71" Type="http://schemas.openxmlformats.org/officeDocument/2006/relationships/footer" Target="footer6.xml"/><Relationship Id="rId72" Type="http://schemas.openxmlformats.org/officeDocument/2006/relationships/hyperlink" Target="http://www1.folha.uol.com.br/folhinha/2013/11/1375373-garoto-de-oito-anos-indica-livro-sobre-leonardo-da-vinci.shtml" TargetMode="External"/><Relationship Id="rId73" Type="http://schemas.openxmlformats.org/officeDocument/2006/relationships/image" Target="media/image58.png"/><Relationship Id="rId74" Type="http://schemas.openxmlformats.org/officeDocument/2006/relationships/hyperlink" Target="http://migre.me/gjdOp" TargetMode="External"/><Relationship Id="rId75" Type="http://schemas.openxmlformats.org/officeDocument/2006/relationships/hyperlink" Target="http://migre.me/gjdR1" TargetMode="External"/><Relationship Id="rId76" Type="http://schemas.openxmlformats.org/officeDocument/2006/relationships/header" Target="header3.xml"/><Relationship Id="rId77" Type="http://schemas.openxmlformats.org/officeDocument/2006/relationships/image" Target="media/image59.png"/><Relationship Id="rId78" Type="http://schemas.openxmlformats.org/officeDocument/2006/relationships/hyperlink" Target="http://3.bp.blogspot.com/-Oz1Ari2_XFc/UOBzmp482LI/AAAAAAAABAI/HRbNP0S-wAI/s1600/tira31.gif" TargetMode="External"/><Relationship Id="rId79" Type="http://schemas.openxmlformats.org/officeDocument/2006/relationships/hyperlink" Target="http://veja.abril.com.br/noticia/esporte/mascote-da-copa-2014-ganha-nome-de-fuleco" TargetMode="External"/><Relationship Id="rId80" Type="http://schemas.openxmlformats.org/officeDocument/2006/relationships/hyperlink" Target="http://www1.folha.uol.com.br/folhinha/1144174-lagartixa-solta-o-rabo-para-enganar-predador-conta-livro.shtml" TargetMode="External"/><Relationship Id="rId81" Type="http://schemas.openxmlformats.org/officeDocument/2006/relationships/hyperlink" Target="http://www.otempo.com.br/otempinho/leiamais/materiasdecapa/NOT/356500/1" TargetMode="External"/><Relationship Id="rId82" Type="http://schemas.openxmlformats.org/officeDocument/2006/relationships/header" Target="header4.xml"/><Relationship Id="rId83" Type="http://schemas.openxmlformats.org/officeDocument/2006/relationships/footer" Target="footer7.xml"/><Relationship Id="rId84" Type="http://schemas.openxmlformats.org/officeDocument/2006/relationships/header" Target="header5.xml"/><Relationship Id="rId85" Type="http://schemas.openxmlformats.org/officeDocument/2006/relationships/footer" Target="footer8.xml"/><Relationship Id="rId86" Type="http://schemas.openxmlformats.org/officeDocument/2006/relationships/header" Target="header6.xml"/><Relationship Id="rId87" Type="http://schemas.openxmlformats.org/officeDocument/2006/relationships/footer" Target="footer9.xml"/><Relationship Id="rId88" Type="http://schemas.openxmlformats.org/officeDocument/2006/relationships/image" Target="media/image60.png"/><Relationship Id="rId89" Type="http://schemas.openxmlformats.org/officeDocument/2006/relationships/image" Target="media/image61.png"/><Relationship Id="rId90" Type="http://schemas.openxmlformats.org/officeDocument/2006/relationships/image" Target="media/image62.png"/><Relationship Id="rId9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C0508.indb</dc:title>
  <dcterms:created xsi:type="dcterms:W3CDTF">2016-02-07T04:17:23Z</dcterms:created>
  <dcterms:modified xsi:type="dcterms:W3CDTF">2016-02-07T04:17:23Z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