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C0509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472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8955pt;width:482.9pt;height:271.850pt;mso-position-horizontal-relative:page;mso-position-vertical-relative:paragraph;z-index:1480;mso-wrap-distance-left:0;mso-wrap-distance-right:0" coordorigin="1124,173" coordsize="9658,543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417" coordorigin="1134,183" coordsize="2,5417">
              <v:shape style="position:absolute;left:1134;top:183;width:2;height:5417" coordorigin="1134,183" coordsize="0,5417" path="m1134,560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417" coordorigin="1701,183" coordsize="2,5417">
              <v:shape style="position:absolute;left:1701;top:183;width:2;height:5417" coordorigin="1701,183" coordsize="0,5417" path="m1701,5600l1701,183e" filled="false" stroked="true" strokeweight=".5pt" strokecolor="#231f20">
                <v:path arrowok="t"/>
              </v:shape>
            </v:group>
            <v:group style="position:absolute;left:10772;top:183;width:2;height:5417" coordorigin="10772,183" coordsize="2,5417">
              <v:shape style="position:absolute;left:10772;top:183;width:2;height:5417" coordorigin="10772,183" coordsize="0,5417" path="m10772,5600l10772,183e" filled="false" stroked="true" strokeweight=".5pt" strokecolor="#231f20">
                <v:path arrowok="t"/>
              </v:shape>
            </v:group>
            <v:group style="position:absolute;left:1129;top:5605;width:572;height:2" coordorigin="1129,5605" coordsize="572,2">
              <v:shape style="position:absolute;left:1129;top:5605;width:572;height:2" coordorigin="1129,5605" coordsize="572,0" path="m1129,5605l1701,5605e" filled="false" stroked="true" strokeweight=".5pt" strokecolor="#231f20">
                <v:path arrowok="t"/>
              </v:shape>
            </v:group>
            <v:group style="position:absolute;left:1701;top:5605;width:9076;height:2" coordorigin="1701,5605" coordsize="9076,2">
              <v:shape style="position:absolute;left:1701;top:5605;width:9076;height:2" coordorigin="1701,5605" coordsize="9076,0" path="m1701,5605l10777,5605e" filled="false" stroked="true" strokeweight=".5pt" strokecolor="#231f20">
                <v:path arrowok="t"/>
              </v:shape>
              <v:shape style="position:absolute;left:1247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197" w:right="31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brincar,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resolveu tirar uma soneca à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 por acaso a tartaruga me passar, é só correr um pouco e fico na frente de novo”,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pensou.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8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19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(P070065F5)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(P070067F5)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lebre.”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repetição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reforça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lerdeza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provocação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esforço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nervosismo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(P070064F5)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parar para descansar durante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ter esquecido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querer apostar corrida com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vencer a lebre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(P070066F5)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esperando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linha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chegada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indica uma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ideia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causa da disputa entre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maneira como os bichos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correram.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lugar onde termina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momento em que a disputa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 lebre e a tartaruga</w:t>
      </w:r>
      <w:r>
        <w:rPr>
          <w:color w:val="010202"/>
        </w:rPr>
        <w:t>” para responder à questão</w:t>
      </w:r>
      <w:r>
        <w:rPr>
          <w:color w:val="010202"/>
          <w:spacing w:val="-30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de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novo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’</w:t>
      </w:r>
      <w:r>
        <w:rPr>
          <w:rFonts w:ascii="Arial" w:hAnsi="Arial" w:cs="Arial" w:eastAsia="Arial" w:hint="default"/>
          <w:color w:val="231F20"/>
          <w:sz w:val="22"/>
          <w:szCs w:val="22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87.999001pt;margin-top:15.916942pt;width:419.3pt;height:117.35pt;mso-position-horizontal-relative:page;mso-position-vertical-relative:paragraph;z-index:15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No maternal, uma menininha chega correndo e diz à</w:t>
                  </w:r>
                  <w:r>
                    <w:rPr>
                      <w:rFonts w:ascii="Arial" w:hAnsi="Arial"/>
                      <w:color w:val="231F20"/>
                      <w:spacing w:val="-20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professora: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professora: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96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“Tudo bem Clarinha, olhar peixinhos não tem problema algum...”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Esclarece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Clarinha: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7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eles...”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0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0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8"/>
          <w:szCs w:val="18"/>
        </w:rPr>
      </w:pPr>
      <w:r>
        <w:rPr/>
        <w:pict>
          <v:shape style="position:absolute;margin-left:82.237801pt;margin-top:11.508956pt;width:430.8pt;height:140.16pt;mso-position-horizontal-relative:page;mso-position-vertical-relative:paragraph;z-index:1528;mso-wrap-distance-left:0;mso-wrap-distance-right:0" type="#_x0000_t75" stroked="false">
            <v:imagedata r:id="rId21" o:title=""/>
            <w10:wrap type="topAndBottom"/>
          </v:shape>
        </w:pict>
      </w:r>
    </w:p>
    <w:p>
      <w:pPr>
        <w:spacing w:before="21"/>
        <w:ind w:left="1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22">
        <w:r>
          <w:rPr>
            <w:rFonts w:ascii="Arial" w:hAnsi="Arial"/>
            <w:color w:val="231F20"/>
            <w:sz w:val="16"/>
          </w:rPr>
          <w:t>&lt;http://osantuario.com/2013/04/13/umas-tiras-da-pesada-eu-tu-e-elas-as-tirinhas/&gt;.</w:t>
        </w:r>
      </w:hyperlink>
      <w:r>
        <w:rPr>
          <w:rFonts w:ascii="Arial" w:hAnsi="Arial"/>
          <w:color w:val="231F20"/>
          <w:sz w:val="16"/>
        </w:rPr>
        <w:t> Acesso em: 6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(P050042F5_SUP)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(P050042F5) </w:t>
      </w:r>
      <w:r>
        <w:rPr>
          <w:rFonts w:ascii="Arial" w:hAnsi="Arial"/>
          <w:color w:val="231F20"/>
          <w:sz w:val="22"/>
        </w:rPr>
        <w:t>Como essa história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termina?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deixa o vendedor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zangado.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fica triste por perder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balão.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é arrancado da mão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fica feliz por ser solto pela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13.100998pt;margin-top:15.918944pt;width:369.1pt;height:131.35pt;mso-position-horizontal-relative:page;mso-position-vertical-relative:paragraph;z-index:15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371" w:right="337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Poste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Juquinha chega em casa todo molhado e sua mãe</w:t>
                  </w:r>
                  <w:r>
                    <w:rPr>
                      <w:rFonts w:ascii="Arial" w:hAns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pergunta: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Meu filho, onde você estava até essa hora que chegou todo</w:t>
                  </w:r>
                  <w:r>
                    <w:rPr>
                      <w:rFonts w:ascii="Arial" w:hAnsi="Arial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molhado?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mamãe!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tá?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2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amigos...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molha?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poste!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23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4">
        <w:r>
          <w:rPr>
            <w:rFonts w:ascii="Arial" w:hAnsi="Arial"/>
            <w:color w:val="231F20"/>
            <w:sz w:val="16"/>
          </w:rPr>
          <w:t>em: &lt;http://www.piadografo.sitebr.net/Juquinha2.htm&gt;.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(P040026E4) </w:t>
      </w:r>
      <w:r>
        <w:rPr>
          <w:rFonts w:ascii="Arial" w:hAnsi="Arial"/>
          <w:color w:val="231F20"/>
          <w:sz w:val="22"/>
        </w:rPr>
        <w:t>Esse texto é engraçado porque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Juquinha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brincava com seus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chegou tarde 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era o poste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estava molhado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201.35pt;mso-position-horizontal-relative:page;mso-position-vertical-relative:paragraph;z-index:15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42" w:right="368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Zorro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4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Dom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Diego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Vega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levava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vida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tranquila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próspera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fazenda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seu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pai,</w:t>
                  </w:r>
                  <w:r>
                    <w:rPr>
                      <w:rFonts w:ascii="Arial" w:hAns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Dom</w:t>
                  </w:r>
                  <w:r>
                    <w:rPr>
                      <w:rFonts w:ascii="Arial" w:hAnsi="Arial"/>
                      <w:color w:val="231F20"/>
                      <w:spacing w:val="-3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Alejandro </w:t>
                  </w:r>
                  <w:r>
                    <w:rPr>
                      <w:rFonts w:ascii="Arial" w:hAnsi="Arial"/>
                      <w:color w:val="231F20"/>
                    </w:rPr>
                    <w:t>de la</w:t>
                  </w:r>
                  <w:r>
                    <w:rPr>
                      <w:rFonts w:ascii="Arial" w:hAnsi="Arial"/>
                      <w:color w:val="231F20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Vega.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rFonts w:ascii="Arial" w:hAns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gestos.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Num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segundo,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Dom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Diego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transformou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em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Zorro,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justiceiro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mascarado.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partiu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galope, </w:t>
                  </w:r>
                  <w:r>
                    <w:rPr>
                      <w:rFonts w:ascii="Arial"/>
                      <w:color w:val="231F20"/>
                    </w:rPr>
                    <w:t>cortando a noite com seu cavalo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negro.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Na cidade, Zorro desafiou o cruel sargento Garcia a um duelo. Ágil como um acrobata, Zorro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saltou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sua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espada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perseguiu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sargento.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Mas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soldados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sargento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chegaram,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Zorro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precisou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fugir.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Então, deixou sua marca sobre o peito do malvado: um “Z” 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Zorro.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O governador da província colocou a cabeça de Zorro a prêmio. Mas ele era o defensor dos </w:t>
                  </w:r>
                  <w:r>
                    <w:rPr>
                      <w:color w:val="231F20"/>
                    </w:rPr>
                    <w:t>fracos e oprimidos, e ninguém quis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E Zorro continuou seus combates em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segredo.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(P041842E4) </w:t>
      </w:r>
      <w:r>
        <w:rPr>
          <w:rFonts w:ascii="Arial"/>
          <w:color w:val="231F20"/>
          <w:sz w:val="22"/>
        </w:rPr>
        <w:t>De acordo com esse texto, o sargento Garcia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cruel.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oprimido.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(P041843E4)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(M041497E4) </w:t>
      </w:r>
      <w:r>
        <w:rPr>
          <w:rFonts w:ascii="Arial"/>
          <w:color w:val="231F20"/>
          <w:sz w:val="22"/>
        </w:rPr>
        <w:t>Observe abaixo o desenho de uma sala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aula.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796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99.212601pt;margin-top:-22.556147pt;width:202.3pt;height:229.75pt;mso-position-horizontal-relative:page;mso-position-vertical-relative:paragraph;z-index:2008" coordorigin="1984,-451" coordsize="4046,4595">
            <v:group style="position:absolute;left:1990;top:-445;width:4028;height:65" coordorigin="1990,-445" coordsize="4028,65">
              <v:shape style="position:absolute;left:1990;top:-445;width:4028;height:65" coordorigin="1990,-445" coordsize="4028,65" path="m6018,-445l1990,-445,2060,-380,5949,-380,6018,-445xe" filled="true" fillcolor="#929497" stroked="false">
                <v:path arrowok="t"/>
                <v:fill type="solid"/>
              </v:shape>
            </v:group>
            <v:group style="position:absolute;left:1990;top:-445;width:4029;height:2" coordorigin="1990,-445" coordsize="4029,2">
              <v:shape style="position:absolute;left:1990;top:-445;width:4029;height:2" coordorigin="1990,-445" coordsize="4029,0" path="m1990,-445l6018,-445e" filled="false" stroked="true" strokeweight=".6pt" strokecolor="#828487">
                <v:path arrowok="t"/>
              </v:shape>
            </v:group>
            <v:group style="position:absolute;left:2060;top:-380;width:3890;height:2" coordorigin="2060,-380" coordsize="3890,2">
              <v:shape style="position:absolute;left:2060;top:-380;width:3890;height:2" coordorigin="2060,-380" coordsize="3890,0" path="m2060,-380l5949,-380e" filled="false" stroked="true" strokeweight=".6pt" strokecolor="#828487">
                <v:path arrowok="t"/>
              </v:shape>
            </v:group>
            <v:group style="position:absolute;left:5949;top:-445;width:70;height:4577" coordorigin="5949,-445" coordsize="70,4577">
              <v:shape style="position:absolute;left:5949;top:-445;width:70;height:4577" coordorigin="5949,-445" coordsize="70,4577" path="m6018,-445l5949,-380,5949,4067,6018,4131,6018,-445xe" filled="true" fillcolor="#929497" stroked="false">
                <v:path arrowok="t"/>
                <v:fill type="solid"/>
              </v:shape>
            </v:group>
            <v:group style="position:absolute;left:6018;top:-445;width:2;height:4577" coordorigin="6018,-445" coordsize="2,4577">
              <v:shape style="position:absolute;left:6018;top:-445;width:2;height:4577" coordorigin="6018,-445" coordsize="0,4577" path="m6018,-445l6018,4131e" filled="false" stroked="true" strokeweight=".6pt" strokecolor="#828487">
                <v:path arrowok="t"/>
              </v:shape>
            </v:group>
            <v:group style="position:absolute;left:5949;top:-380;width:2;height:4447" coordorigin="5949,-380" coordsize="2,4447">
              <v:shape style="position:absolute;left:5949;top:-380;width:2;height:4447" coordorigin="5949,-380" coordsize="0,4447" path="m5949,-380l5949,4067e" filled="false" stroked="true" strokeweight=".6pt" strokecolor="#828487">
                <v:path arrowok="t"/>
              </v:shape>
            </v:group>
            <v:group style="position:absolute;left:1990;top:4067;width:4029;height:65" coordorigin="1990,4067" coordsize="4029,65">
              <v:shape style="position:absolute;left:1990;top:4067;width:4029;height:65" coordorigin="1990,4067" coordsize="4029,65" path="m5949,4067l2060,4067,1990,4131,6018,4131,5949,4067xe" filled="true" fillcolor="#929497" stroked="false">
                <v:path arrowok="t"/>
                <v:fill type="solid"/>
              </v:shape>
            </v:group>
            <v:group style="position:absolute;left:1990;top:4131;width:4029;height:2" coordorigin="1990,4131" coordsize="4029,2">
              <v:shape style="position:absolute;left:1990;top:4131;width:4029;height:2" coordorigin="1990,4131" coordsize="4029,0" path="m6018,4131l1990,4131e" filled="false" stroked="true" strokeweight=".6pt" strokecolor="#828487">
                <v:path arrowok="t"/>
              </v:shape>
            </v:group>
            <v:group style="position:absolute;left:2060;top:4067;width:3890;height:2" coordorigin="2060,4067" coordsize="3890,2">
              <v:shape style="position:absolute;left:2060;top:4067;width:3890;height:2" coordorigin="2060,4067" coordsize="3890,0" path="m5949,4067l2060,4067e" filled="false" stroked="true" strokeweight=".6pt" strokecolor="#828487">
                <v:path arrowok="t"/>
              </v:shape>
            </v:group>
            <v:group style="position:absolute;left:1990;top:-445;width:70;height:4577" coordorigin="1990,-445" coordsize="70,4577">
              <v:shape style="position:absolute;left:1990;top:-445;width:70;height:4577" coordorigin="1990,-445" coordsize="70,4577" path="m1990,-445l1990,4131,2060,4067,2060,-380,1990,-445xe" filled="true" fillcolor="#929497" stroked="false">
                <v:path arrowok="t"/>
                <v:fill type="solid"/>
              </v:shape>
            </v:group>
            <v:group style="position:absolute;left:1990;top:-445;width:2;height:4577" coordorigin="1990,-445" coordsize="2,4577">
              <v:shape style="position:absolute;left:1990;top:-445;width:2;height:4577" coordorigin="1990,-445" coordsize="0,4577" path="m1990,4131l1990,-445e" filled="false" stroked="true" strokeweight=".6pt" strokecolor="#828487">
                <v:path arrowok="t"/>
              </v:shape>
            </v:group>
            <v:group style="position:absolute;left:2060;top:-380;width:2;height:4447" coordorigin="2060,-380" coordsize="2,4447">
              <v:shape style="position:absolute;left:2060;top:-380;width:2;height:4447" coordorigin="2060,-380" coordsize="0,4447" path="m2060,4067l2060,-380e" filled="false" stroked="true" strokeweight=".6pt" strokecolor="#828487">
                <v:path arrowok="t"/>
              </v:shape>
              <v:shape style="position:absolute;left:2632;top:1125;width:244;height:228" type="#_x0000_t75" stroked="false">
                <v:imagedata r:id="rId26" o:title=""/>
              </v:shape>
            </v:group>
            <v:group style="position:absolute;left:2395;top:872;width:717;height:367" coordorigin="2395,872" coordsize="717,367">
              <v:shape style="position:absolute;left:2395;top:872;width:717;height:367" coordorigin="2395,872" coordsize="717,367" path="m2395,1239l3112,1239,3112,872,2395,872,2395,1239xe" filled="true" fillcolor="#ffffff" stroked="false">
                <v:path arrowok="t"/>
                <v:fill type="solid"/>
              </v:shape>
              <v:shape style="position:absolute;left:3753;top:1125;width:244;height:228" type="#_x0000_t75" stroked="false">
                <v:imagedata r:id="rId27" o:title=""/>
              </v:shape>
            </v:group>
            <v:group style="position:absolute;left:3516;top:872;width:718;height:367" coordorigin="3516,872" coordsize="718,367">
              <v:shape style="position:absolute;left:3516;top:872;width:718;height:367" coordorigin="3516,872" coordsize="718,367" path="m3516,1239l4234,1239,4234,872,3516,872,3516,1239xe" filled="true" fillcolor="#ffffff" stroked="false">
                <v:path arrowok="t"/>
                <v:fill type="solid"/>
              </v:shape>
              <v:shape style="position:absolute;left:4875;top:1125;width:244;height:228" type="#_x0000_t75" stroked="false">
                <v:imagedata r:id="rId28" o:title=""/>
              </v:shape>
            </v:group>
            <v:group style="position:absolute;left:4638;top:872;width:718;height:367" coordorigin="4638,872" coordsize="718,367">
              <v:shape style="position:absolute;left:4638;top:872;width:718;height:367" coordorigin="4638,872" coordsize="718,367" path="m4638,1239l5356,1239,5356,872,4638,872,4638,1239xe" filled="true" fillcolor="#ffffff" stroked="false">
                <v:path arrowok="t"/>
                <v:fill type="solid"/>
              </v:shape>
              <v:shape style="position:absolute;left:2620;top:1902;width:244;height:228" type="#_x0000_t75" stroked="false">
                <v:imagedata r:id="rId29" o:title=""/>
              </v:shape>
            </v:group>
            <v:group style="position:absolute;left:2383;top:1649;width:718;height:368" coordorigin="2383,1649" coordsize="718,368">
              <v:shape style="position:absolute;left:2383;top:1649;width:718;height:368" coordorigin="2383,1649" coordsize="718,368" path="m2383,2016l3101,2016,3101,1649,2383,1649,2383,2016xe" filled="true" fillcolor="#ffffff" stroked="false">
                <v:path arrowok="t"/>
                <v:fill type="solid"/>
              </v:shape>
              <v:shape style="position:absolute;left:3742;top:1902;width:244;height:228" type="#_x0000_t75" stroked="false">
                <v:imagedata r:id="rId30" o:title=""/>
              </v:shape>
            </v:group>
            <v:group style="position:absolute;left:3505;top:1649;width:718;height:368" coordorigin="3505,1649" coordsize="718,368">
              <v:shape style="position:absolute;left:3505;top:1649;width:718;height:368" coordorigin="3505,1649" coordsize="718,368" path="m3505,2016l4222,2016,4222,1649,3505,1649,3505,2016xe" filled="true" fillcolor="#ffffff" stroked="false">
                <v:path arrowok="t"/>
                <v:fill type="solid"/>
              </v:shape>
              <v:shape style="position:absolute;left:4864;top:1902;width:244;height:228" type="#_x0000_t75" stroked="false">
                <v:imagedata r:id="rId31" o:title=""/>
              </v:shape>
            </v:group>
            <v:group style="position:absolute;left:4627;top:1649;width:718;height:368" coordorigin="4627,1649" coordsize="718,368">
              <v:shape style="position:absolute;left:4627;top:1649;width:718;height:368" coordorigin="4627,1649" coordsize="718,368" path="m4627,2016l5344,2016,5344,1649,4627,1649,4627,2016xe" filled="true" fillcolor="#ffffff" stroked="false">
                <v:path arrowok="t"/>
                <v:fill type="solid"/>
              </v:shape>
              <v:shape style="position:absolute;left:2620;top:2690;width:244;height:228" type="#_x0000_t75" stroked="false">
                <v:imagedata r:id="rId32" o:title=""/>
              </v:shape>
            </v:group>
            <v:group style="position:absolute;left:2384;top:2437;width:717;height:367" coordorigin="2384,2437" coordsize="717,367">
              <v:shape style="position:absolute;left:2384;top:2437;width:717;height:367" coordorigin="2384,2437" coordsize="717,367" path="m2384,2804l3101,2804,3101,2437,2384,2437,2384,2804xe" filled="true" fillcolor="#ffffff" stroked="false">
                <v:path arrowok="t"/>
                <v:fill type="solid"/>
              </v:shape>
              <v:shape style="position:absolute;left:3742;top:2690;width:244;height:228" type="#_x0000_t75" stroked="false">
                <v:imagedata r:id="rId33" o:title=""/>
              </v:shape>
            </v:group>
            <v:group style="position:absolute;left:3505;top:2437;width:718;height:367" coordorigin="3505,2437" coordsize="718,367">
              <v:shape style="position:absolute;left:3505;top:2437;width:718;height:367" coordorigin="3505,2437" coordsize="718,367" path="m3505,2804l4222,2804,4222,2437,3505,2437,3505,2804xe" filled="true" fillcolor="#ffffff" stroked="false">
                <v:path arrowok="t"/>
                <v:fill type="solid"/>
              </v:shape>
              <v:shape style="position:absolute;left:4864;top:2690;width:244;height:228" type="#_x0000_t75" stroked="false">
                <v:imagedata r:id="rId34" o:title=""/>
              </v:shape>
            </v:group>
            <v:group style="position:absolute;left:4627;top:2437;width:718;height:367" coordorigin="4627,2437" coordsize="718,367">
              <v:shape style="position:absolute;left:4627;top:2437;width:718;height:367" coordorigin="4627,2437" coordsize="718,367" path="m4627,2804l5344,2804,5344,2437,4627,2437,4627,2804xe" filled="true" fillcolor="#ffffff" stroked="false">
                <v:path arrowok="t"/>
                <v:fill type="solid"/>
              </v:shape>
              <v:shape style="position:absolute;left:2620;top:3521;width:244;height:228" type="#_x0000_t75" stroked="false">
                <v:imagedata r:id="rId35" o:title=""/>
              </v:shape>
            </v:group>
            <v:group style="position:absolute;left:2384;top:3268;width:717;height:367" coordorigin="2384,3268" coordsize="717,367">
              <v:shape style="position:absolute;left:2384;top:3268;width:717;height:367" coordorigin="2384,3268" coordsize="717,367" path="m2384,3635l3101,3635,3101,3268,2384,3268,2384,3635xe" filled="true" fillcolor="#ffffff" stroked="false">
                <v:path arrowok="t"/>
                <v:fill type="solid"/>
              </v:shape>
              <v:shape style="position:absolute;left:3742;top:3521;width:244;height:228" type="#_x0000_t75" stroked="false">
                <v:imagedata r:id="rId36" o:title=""/>
              </v:shape>
            </v:group>
            <v:group style="position:absolute;left:3505;top:3268;width:718;height:367" coordorigin="3505,3268" coordsize="718,367">
              <v:shape style="position:absolute;left:3505;top:3268;width:718;height:367" coordorigin="3505,3268" coordsize="718,367" path="m3505,3635l4222,3635,4222,3268,3505,3268,3505,3635xe" filled="true" fillcolor="#ffffff" stroked="false">
                <v:path arrowok="t"/>
                <v:fill type="solid"/>
              </v:shape>
              <v:shape style="position:absolute;left:4864;top:3521;width:244;height:228" type="#_x0000_t75" stroked="false">
                <v:imagedata r:id="rId37" o:title=""/>
              </v:shape>
            </v:group>
            <v:group style="position:absolute;left:4627;top:3268;width:718;height:367" coordorigin="4627,3268" coordsize="718,367">
              <v:shape style="position:absolute;left:4627;top:3268;width:718;height:367" coordorigin="4627,3268" coordsize="718,367" path="m4627,3635l5344,3635,5344,3268,4627,3268,4627,3635xe" filled="true" fillcolor="#ffffff" stroked="false">
                <v:path arrowok="t"/>
                <v:fill type="solid"/>
              </v:shape>
              <v:shape style="position:absolute;left:4611;top:-19;width:244;height:228" type="#_x0000_t75" stroked="false">
                <v:imagedata r:id="rId38" o:title=""/>
              </v:shape>
            </v:group>
            <v:group style="position:absolute;left:4131;top:95;width:1204;height:367" coordorigin="4131,95" coordsize="1204,367">
              <v:shape style="position:absolute;left:4131;top:95;width:1204;height:367" coordorigin="4131,95" coordsize="1204,367" path="m4131,462l5334,462,5334,95,4131,95,4131,462xe" filled="true" fillcolor="#ffffff" stroked="false">
                <v:path arrowok="t"/>
                <v:fill type="solid"/>
              </v:shape>
            </v:group>
            <v:group style="position:absolute;left:2483;top:-348;width:1719;height:2" coordorigin="2483,-348" coordsize="1719,2">
              <v:shape style="position:absolute;left:2483;top:-348;width:1719;height:2" coordorigin="2483,-348" coordsize="1719,0" path="m2483,-348l4202,-348e" filled="false" stroked="true" strokeweight="3.083pt" strokecolor="#c5c7c9">
                <v:path arrowok="t"/>
              </v:shape>
            </v:group>
            <v:group style="position:absolute;left:2483;top:-379;width:1719;height:62" coordorigin="2483,-379" coordsize="1719,62">
              <v:shape style="position:absolute;left:2483;top:-379;width:1719;height:62" coordorigin="2483,-379" coordsize="1719,62" path="m2483,-317l4202,-317,4202,-379,2483,-379,2483,-317xe" filled="false" stroked="true" strokeweight=".6pt" strokecolor="#abadb0">
                <v:path arrowok="t"/>
              </v:shape>
            </v:group>
            <v:group style="position:absolute;left:5983;top:-78;width:2;height:573" coordorigin="5983,-78" coordsize="2,573">
              <v:shape style="position:absolute;left:5983;top:-78;width:2;height:573" coordorigin="5983,-78" coordsize="0,573" path="m5983,-78l5983,494e" filled="false" stroked="true" strokeweight="4.076000pt" strokecolor="#ffffff">
                <v:path arrowok="t"/>
              </v:shape>
            </v:group>
            <v:group style="position:absolute;left:5942;top:-78;width:82;height:573" coordorigin="5942,-78" coordsize="82,573">
              <v:shape style="position:absolute;left:5942;top:-78;width:82;height:573" coordorigin="5942,-78" coordsize="82,573" path="m6024,-78l5942,-78,5942,494,6024,494,6024,-78xe" filled="false" stroked="true" strokeweight=".6pt" strokecolor="#ffffff">
                <v:path arrowok="t"/>
              </v:shape>
            </v:group>
            <v:group style="position:absolute;left:5949;top:483;width:70;height:2" coordorigin="5949,483" coordsize="70,2">
              <v:shape style="position:absolute;left:5949;top:483;width:70;height:2" coordorigin="5949,483" coordsize="70,0" path="m5949,483l6018,483e" filled="false" stroked="true" strokeweight="1.068pt" strokecolor="#929497">
                <v:path arrowok="t"/>
              </v:shape>
            </v:group>
            <v:group style="position:absolute;left:5949;top:-67;width:70;height:2" coordorigin="5949,-67" coordsize="70,2">
              <v:shape style="position:absolute;left:5949;top:-67;width:70;height:2" coordorigin="5949,-67" coordsize="70,0" path="m5949,-67l6018,-67e" filled="false" stroked="true" strokeweight="1.106pt" strokecolor="#929497">
                <v:path arrowok="t"/>
              </v:shape>
            </v:group>
            <v:group style="position:absolute;left:5949;top:-78;width:70;height:23" coordorigin="5949,-78" coordsize="70,23">
              <v:shape style="position:absolute;left:5949;top:-78;width:70;height:23" coordorigin="5949,-78" coordsize="70,23" path="m6018,-78l5949,-78,5949,-56,5972,-56e" filled="false" stroked="true" strokeweight=".6pt" strokecolor="#828487">
                <v:path arrowok="t"/>
              </v:shape>
            </v:group>
            <v:group style="position:absolute;left:5995;top:-78;width:23;height:23" coordorigin="5995,-78" coordsize="23,23">
              <v:shape style="position:absolute;left:5995;top:-78;width:23;height:23" coordorigin="5995,-78" coordsize="23,23" path="m5995,-56l6018,-56,6018,-78e" filled="false" stroked="true" strokeweight=".6pt" strokecolor="#828487">
                <v:path arrowok="t"/>
              </v:shape>
            </v:group>
            <v:group style="position:absolute;left:5949;top:472;width:70;height:22" coordorigin="5949,472" coordsize="70,22">
              <v:shape style="position:absolute;left:5949;top:472;width:70;height:22" coordorigin="5949,472" coordsize="70,22" path="m6018,494l5949,494,5949,472,5972,472e" filled="false" stroked="true" strokeweight=".6pt" strokecolor="#828487">
                <v:path arrowok="t"/>
              </v:shape>
            </v:group>
            <v:group style="position:absolute;left:5995;top:472;width:23;height:22" coordorigin="5995,472" coordsize="23,22">
              <v:shape style="position:absolute;left:5995;top:472;width:23;height:22" coordorigin="5995,472" coordsize="23,22" path="m5995,472l6018,472,6018,494e" filled="false" stroked="true" strokeweight=".6pt" strokecolor="#828487">
                <v:path arrowok="t"/>
              </v:shape>
            </v:group>
            <v:group style="position:absolute;left:5972;top:468;width:24;height:2" coordorigin="5972,468" coordsize="24,2">
              <v:shape style="position:absolute;left:5972;top:468;width:24;height:2" coordorigin="5972,468" coordsize="24,0" path="m5972,468l5995,468e" filled="false" stroked="true" strokeweight=".419pt" strokecolor="#929497">
                <v:path arrowok="t"/>
              </v:shape>
            </v:group>
            <v:group style="position:absolute;left:5972;top:-52;width:24;height:2" coordorigin="5972,-52" coordsize="24,2">
              <v:shape style="position:absolute;left:5972;top:-52;width:24;height:2" coordorigin="5972,-52" coordsize="24,0" path="m5972,-52l5995,-52e" filled="false" stroked="true" strokeweight=".42pt" strokecolor="#929497">
                <v:path arrowok="t"/>
              </v:shape>
            </v:group>
            <v:group style="position:absolute;left:5972;top:-56;width:24;height:9" coordorigin="5972,-56" coordsize="24,9">
              <v:shape style="position:absolute;left:5972;top:-56;width:24;height:9" coordorigin="5972,-56" coordsize="24,9" path="m5972,-56l5972,-48,5995,-48,5995,-56e" filled="false" stroked="true" strokeweight=".6pt" strokecolor="#828487">
                <v:path arrowok="t"/>
              </v:shape>
            </v:group>
            <v:group style="position:absolute;left:5972;top:464;width:24;height:9" coordorigin="5972,464" coordsize="24,9">
              <v:shape style="position:absolute;left:5972;top:464;width:24;height:9" coordorigin="5972,464" coordsize="24,9" path="m5972,472l5972,464,5995,464,5995,472e" filled="false" stroked="true" strokeweight=".6pt" strokecolor="#828487">
                <v:path arrowok="t"/>
              </v:shape>
            </v:group>
            <v:group style="position:absolute;left:5949;top:-78;width:70;height:2" coordorigin="5949,-78" coordsize="70,2">
              <v:shape style="position:absolute;left:5949;top:-78;width:70;height:2" coordorigin="5949,-78" coordsize="70,0" path="m6018,-78l5949,-78e" filled="false" stroked="true" strokeweight=".6pt" strokecolor="#828487">
                <v:path arrowok="t"/>
              </v:shape>
            </v:group>
            <v:group style="position:absolute;left:5949;top:494;width:70;height:2" coordorigin="5949,494" coordsize="70,2">
              <v:shape style="position:absolute;left:5949;top:494;width:70;height:2" coordorigin="5949,494" coordsize="70,0" path="m6018,494l5949,494e" filled="false" stroked="true" strokeweight=".6pt" strokecolor="#828487">
                <v:path arrowok="t"/>
              </v:shape>
            </v:group>
            <v:group style="position:absolute;left:5382;top:-56;width:567;height:529" coordorigin="5382,-56" coordsize="567,529">
              <v:shape style="position:absolute;left:5382;top:-56;width:567;height:529" coordorigin="5382,-56" coordsize="567,529" path="m5949,472l5863,466,5780,449,5704,421,5632,382,5568,335,5512,280,5465,218,5427,150,5400,76,5385,-2,5383,-29,5382,-56e" filled="false" stroked="true" strokeweight=".6pt" strokecolor="#828487">
                <v:path arrowok="t"/>
              </v:shape>
            </v:group>
            <v:group style="position:absolute;left:5382;top:-56;width:567;height:22" coordorigin="5382,-56" coordsize="567,22">
              <v:shape style="position:absolute;left:5382;top:-56;width:567;height:22" coordorigin="5382,-56" coordsize="567,22" path="m5382,-35l5949,-35,5949,-56,5382,-56,5382,-35xe" filled="true" fillcolor="#929497" stroked="false">
                <v:path arrowok="t"/>
                <v:fill type="solid"/>
              </v:shape>
            </v:group>
            <v:group style="position:absolute;left:5376;top:-62;width:579;height:34" coordorigin="5376,-62" coordsize="579,34">
              <v:shape style="position:absolute;left:5376;top:-62;width:579;height:34" coordorigin="5376,-62" coordsize="579,34" path="m5376,-29l5955,-29,5955,-62,5376,-62,5376,-29xe" filled="true" fillcolor="#828487" stroked="false">
                <v:path arrowok="t"/>
                <v:fill type="solid"/>
              </v:shape>
            </v:group>
            <v:group style="position:absolute;left:4234;top:4099;width:1434;height:2" coordorigin="4234,4099" coordsize="1434,2">
              <v:shape style="position:absolute;left:4234;top:4099;width:1434;height:2" coordorigin="4234,4099" coordsize="1434,0" path="m4234,4099l5668,4099e" filled="false" stroked="true" strokeweight="3.813pt" strokecolor="#ffffff">
                <v:path arrowok="t"/>
              </v:shape>
            </v:group>
            <v:group style="position:absolute;left:4234;top:4061;width:1434;height:77" coordorigin="4234,4061" coordsize="1434,77">
              <v:shape style="position:absolute;left:4234;top:4061;width:1434;height:77" coordorigin="4234,4061" coordsize="1434,77" path="m4234,4138l5668,4138,5668,4061,4234,4061,4234,4138xe" filled="false" stroked="true" strokeweight=".6pt" strokecolor="#ffffff">
                <v:path arrowok="t"/>
              </v:shape>
            </v:group>
            <v:group style="position:absolute;left:5645;top:4099;width:23;height:2" coordorigin="5645,4099" coordsize="23,2">
              <v:shape style="position:absolute;left:5645;top:4099;width:23;height:2" coordorigin="5645,4099" coordsize="23,0" path="m5645,4099l5668,4099e" filled="false" stroked="true" strokeweight="3.242pt" strokecolor="#929497">
                <v:path arrowok="t"/>
              </v:shape>
            </v:group>
            <v:group style="position:absolute;left:4234;top:4099;width:23;height:2" coordorigin="4234,4099" coordsize="23,2">
              <v:shape style="position:absolute;left:4234;top:4099;width:23;height:2" coordorigin="4234,4099" coordsize="23,0" path="m4234,4099l4257,4099e" filled="false" stroked="true" strokeweight="3.242pt" strokecolor="#929497">
                <v:path arrowok="t"/>
              </v:shape>
            </v:group>
            <v:group style="position:absolute;left:4228;top:4099;width:35;height:2" coordorigin="4228,4099" coordsize="35,2">
              <v:shape style="position:absolute;left:4228;top:4099;width:35;height:2" coordorigin="4228,4099" coordsize="35,0" path="m4228,4099l4263,4099e" filled="false" stroked="true" strokeweight="3.842pt" strokecolor="#828487">
                <v:path arrowok="t"/>
              </v:shape>
            </v:group>
            <v:group style="position:absolute;left:5639;top:4099;width:35;height:2" coordorigin="5639,4099" coordsize="35,2">
              <v:shape style="position:absolute;left:5639;top:4099;width:35;height:2" coordorigin="5639,4099" coordsize="35,0" path="m5639,4099l5674,4099e" filled="false" stroked="true" strokeweight="3.842pt" strokecolor="#828487">
                <v:path arrowok="t"/>
              </v:shape>
            </v:group>
            <v:group style="position:absolute;left:5621;top:4077;width:24;height:23" coordorigin="5621,4077" coordsize="24,23">
              <v:shape style="position:absolute;left:5621;top:4077;width:24;height:23" coordorigin="5621,4077" coordsize="24,23" path="m5621,4099l5645,4099,5645,4077,5621,4077,5621,4099xe" filled="true" fillcolor="#929497" stroked="false">
                <v:path arrowok="t"/>
                <v:fill type="solid"/>
              </v:shape>
            </v:group>
            <v:group style="position:absolute;left:4257;top:4077;width:24;height:23" coordorigin="4257,4077" coordsize="24,23">
              <v:shape style="position:absolute;left:4257;top:4077;width:24;height:23" coordorigin="4257,4077" coordsize="24,23" path="m4257,4099l4280,4099,4280,4077,4257,4077,4257,4099xe" filled="true" fillcolor="#929497" stroked="false">
                <v:path arrowok="t"/>
                <v:fill type="solid"/>
              </v:shape>
            </v:group>
            <v:group style="position:absolute;left:4251;top:4071;width:36;height:35" coordorigin="4251,4071" coordsize="36,35">
              <v:shape style="position:absolute;left:4251;top:4071;width:36;height:35" coordorigin="4251,4071" coordsize="36,35" path="m4251,4105l4286,4105,4286,4071,4251,4071,4251,4105xe" filled="true" fillcolor="#828487" stroked="false">
                <v:path arrowok="t"/>
                <v:fill type="solid"/>
              </v:shape>
            </v:group>
            <v:group style="position:absolute;left:5615;top:4071;width:36;height:35" coordorigin="5615,4071" coordsize="36,35">
              <v:shape style="position:absolute;left:5615;top:4071;width:36;height:35" coordorigin="5615,4071" coordsize="36,35" path="m5615,4105l5651,4105,5651,4071,5615,4071,5615,4105xe" filled="true" fillcolor="#828487" stroked="false">
                <v:path arrowok="t"/>
                <v:fill type="solid"/>
              </v:shape>
            </v:group>
            <v:group style="position:absolute;left:4280;top:4089;width:1342;height:2" coordorigin="4280,4089" coordsize="1342,2">
              <v:shape style="position:absolute;left:4280;top:4089;width:1342;height:2" coordorigin="4280,4089" coordsize="1342,0" path="m4280,4089l5621,4089e" filled="false" stroked="true" strokeweight=".6pt" strokecolor="#828487">
                <v:path arrowok="t"/>
              </v:shape>
            </v:group>
            <v:group style="position:absolute;left:4234;top:4067;width:2;height:65" coordorigin="4234,4067" coordsize="2,65">
              <v:shape style="position:absolute;left:4234;top:4067;width:2;height:65" coordorigin="4234,4067" coordsize="0,65" path="m4234,4131l4234,4067e" filled="false" stroked="true" strokeweight=".6pt" strokecolor="#828487">
                <v:path arrowok="t"/>
              </v:shape>
            </v:group>
            <v:group style="position:absolute;left:5668;top:4067;width:2;height:65" coordorigin="5668,4067" coordsize="2,65">
              <v:shape style="position:absolute;left:5668;top:4067;width:2;height:65" coordorigin="5668,4067" coordsize="0,65" path="m5668,4131l5668,4067e" filled="false" stroked="true" strokeweight=".6pt" strokecolor="#828487">
                <v:path arrowok="t"/>
              </v:shape>
            </v:group>
            <v:group style="position:absolute;left:5633;top:4105;width:13;height:2" coordorigin="5633,4105" coordsize="13,2">
              <v:shape style="position:absolute;left:5633;top:4105;width:13;height:2" coordorigin="5633,4105" coordsize="13,0" path="m5633,4105l5645,4105e" filled="false" stroked="true" strokeweight=".534pt" strokecolor="#929497">
                <v:path arrowok="t"/>
              </v:shape>
            </v:group>
            <v:group style="position:absolute;left:4257;top:4105;width:13;height:2" coordorigin="4257,4105" coordsize="13,2">
              <v:shape style="position:absolute;left:4257;top:4105;width:13;height:2" coordorigin="4257,4105" coordsize="13,0" path="m4257,4105l4269,4105e" filled="false" stroked="true" strokeweight=".534pt" strokecolor="#929497">
                <v:path arrowok="t"/>
              </v:shape>
            </v:group>
            <v:group style="position:absolute;left:4251;top:4093;width:25;height:23" coordorigin="4251,4093" coordsize="25,23">
              <v:shape style="position:absolute;left:4251;top:4093;width:25;height:23" coordorigin="4251,4093" coordsize="25,23" path="m4251,4116l4275,4116,4275,4093,4251,4093,4251,4116xe" filled="true" fillcolor="#828487" stroked="false">
                <v:path arrowok="t"/>
                <v:fill type="solid"/>
              </v:shape>
            </v:group>
            <v:group style="position:absolute;left:5627;top:4093;width:25;height:23" coordorigin="5627,4093" coordsize="25,23">
              <v:shape style="position:absolute;left:5627;top:4093;width:25;height:23" coordorigin="5627,4093" coordsize="25,23" path="m5627,4116l5651,4116,5651,4093,5627,4093,5627,4116xe" filled="true" fillcolor="#828487" stroked="false">
                <v:path arrowok="t"/>
                <v:fill type="solid"/>
              </v:shape>
            </v:group>
            <v:group style="position:absolute;left:2245;top:4099;width:1434;height:2" coordorigin="2245,4099" coordsize="1434,2">
              <v:shape style="position:absolute;left:2245;top:4099;width:1434;height:2" coordorigin="2245,4099" coordsize="1434,0" path="m2245,4099l3679,4099e" filled="false" stroked="true" strokeweight="3.813pt" strokecolor="#ffffff">
                <v:path arrowok="t"/>
              </v:shape>
            </v:group>
            <v:group style="position:absolute;left:2245;top:4061;width:1434;height:77" coordorigin="2245,4061" coordsize="1434,77">
              <v:shape style="position:absolute;left:2245;top:4061;width:1434;height:77" coordorigin="2245,4061" coordsize="1434,77" path="m2245,4138l3679,4138,3679,4061,2245,4061,2245,4138xe" filled="false" stroked="true" strokeweight=".6pt" strokecolor="#ffffff">
                <v:path arrowok="t"/>
              </v:shape>
            </v:group>
            <v:group style="position:absolute;left:3656;top:4099;width:23;height:2" coordorigin="3656,4099" coordsize="23,2">
              <v:shape style="position:absolute;left:3656;top:4099;width:23;height:2" coordorigin="3656,4099" coordsize="23,0" path="m3656,4099l3679,4099e" filled="false" stroked="true" strokeweight="3.242pt" strokecolor="#929497">
                <v:path arrowok="t"/>
              </v:shape>
            </v:group>
            <v:group style="position:absolute;left:2245;top:4099;width:24;height:2" coordorigin="2245,4099" coordsize="24,2">
              <v:shape style="position:absolute;left:2245;top:4099;width:24;height:2" coordorigin="2245,4099" coordsize="24,0" path="m2245,4099l2268,4099e" filled="false" stroked="true" strokeweight="3.242pt" strokecolor="#929497">
                <v:path arrowok="t"/>
              </v:shape>
            </v:group>
            <v:group style="position:absolute;left:2239;top:4099;width:36;height:2" coordorigin="2239,4099" coordsize="36,2">
              <v:shape style="position:absolute;left:2239;top:4099;width:36;height:2" coordorigin="2239,4099" coordsize="36,0" path="m2239,4099l2274,4099e" filled="false" stroked="true" strokeweight="3.842pt" strokecolor="#828487">
                <v:path arrowok="t"/>
              </v:shape>
            </v:group>
            <v:group style="position:absolute;left:3650;top:4099;width:35;height:2" coordorigin="3650,4099" coordsize="35,2">
              <v:shape style="position:absolute;left:3650;top:4099;width:35;height:2" coordorigin="3650,4099" coordsize="35,0" path="m3650,4099l3685,4099e" filled="false" stroked="true" strokeweight="3.842pt" strokecolor="#828487">
                <v:path arrowok="t"/>
              </v:shape>
            </v:group>
            <v:group style="position:absolute;left:3632;top:4077;width:24;height:23" coordorigin="3632,4077" coordsize="24,23">
              <v:shape style="position:absolute;left:3632;top:4077;width:24;height:23" coordorigin="3632,4077" coordsize="24,23" path="m3632,4099l3656,4099,3656,4077,3632,4077,3632,4099xe" filled="true" fillcolor="#929497" stroked="false">
                <v:path arrowok="t"/>
                <v:fill type="solid"/>
              </v:shape>
            </v:group>
            <v:group style="position:absolute;left:2268;top:4077;width:23;height:23" coordorigin="2268,4077" coordsize="23,23">
              <v:shape style="position:absolute;left:2268;top:4077;width:23;height:23" coordorigin="2268,4077" coordsize="23,23" path="m2268,4099l2291,4099,2291,4077,2268,4077,2268,4099xe" filled="true" fillcolor="#929497" stroked="false">
                <v:path arrowok="t"/>
                <v:fill type="solid"/>
              </v:shape>
            </v:group>
            <v:group style="position:absolute;left:2262;top:4071;width:35;height:35" coordorigin="2262,4071" coordsize="35,35">
              <v:shape style="position:absolute;left:2262;top:4071;width:35;height:35" coordorigin="2262,4071" coordsize="35,35" path="m2262,4105l2297,4105,2297,4071,2262,4071,2262,4105xe" filled="true" fillcolor="#828487" stroked="false">
                <v:path arrowok="t"/>
                <v:fill type="solid"/>
              </v:shape>
            </v:group>
            <v:group style="position:absolute;left:3626;top:4071;width:36;height:35" coordorigin="3626,4071" coordsize="36,35">
              <v:shape style="position:absolute;left:3626;top:4071;width:36;height:35" coordorigin="3626,4071" coordsize="36,35" path="m3626,4105l3662,4105,3662,4071,3626,4071,3626,4105xe" filled="true" fillcolor="#828487" stroked="false">
                <v:path arrowok="t"/>
                <v:fill type="solid"/>
              </v:shape>
            </v:group>
            <v:group style="position:absolute;left:2291;top:4089;width:1342;height:2" coordorigin="2291,4089" coordsize="1342,2">
              <v:shape style="position:absolute;left:2291;top:4089;width:1342;height:2" coordorigin="2291,4089" coordsize="1342,0" path="m2291,4089l3632,4089e" filled="false" stroked="true" strokeweight=".6pt" strokecolor="#828487">
                <v:path arrowok="t"/>
              </v:shape>
            </v:group>
            <v:group style="position:absolute;left:2245;top:4067;width:2;height:65" coordorigin="2245,4067" coordsize="2,65">
              <v:shape style="position:absolute;left:2245;top:4067;width:2;height:65" coordorigin="2245,4067" coordsize="0,65" path="m2245,4131l2245,4067e" filled="false" stroked="true" strokeweight=".6pt" strokecolor="#828487">
                <v:path arrowok="t"/>
              </v:shape>
            </v:group>
            <v:group style="position:absolute;left:3679;top:4067;width:2;height:65" coordorigin="3679,4067" coordsize="2,65">
              <v:shape style="position:absolute;left:3679;top:4067;width:2;height:65" coordorigin="3679,4067" coordsize="0,65" path="m3679,4131l3679,4067e" filled="false" stroked="true" strokeweight=".6pt" strokecolor="#828487">
                <v:path arrowok="t"/>
              </v:shape>
            </v:group>
            <v:group style="position:absolute;left:3644;top:4105;width:12;height:2" coordorigin="3644,4105" coordsize="12,2">
              <v:shape style="position:absolute;left:3644;top:4105;width:12;height:2" coordorigin="3644,4105" coordsize="12,0" path="m3644,4105l3656,4105e" filled="false" stroked="true" strokeweight=".534pt" strokecolor="#929497">
                <v:path arrowok="t"/>
              </v:shape>
            </v:group>
            <v:group style="position:absolute;left:2268;top:4105;width:12;height:2" coordorigin="2268,4105" coordsize="12,2">
              <v:shape style="position:absolute;left:2268;top:4105;width:12;height:2" coordorigin="2268,4105" coordsize="12,0" path="m2268,4105l2280,4105e" filled="false" stroked="true" strokeweight=".534pt" strokecolor="#929497">
                <v:path arrowok="t"/>
              </v:shape>
            </v:group>
            <v:group style="position:absolute;left:2262;top:4093;width:24;height:23" coordorigin="2262,4093" coordsize="24,23">
              <v:shape style="position:absolute;left:2262;top:4093;width:24;height:23" coordorigin="2262,4093" coordsize="24,23" path="m2262,4116l2286,4116,2286,4093,2262,4093,2262,4116xe" filled="true" fillcolor="#828487" stroked="false">
                <v:path arrowok="t"/>
                <v:fill type="solid"/>
              </v:shape>
            </v:group>
            <v:group style="position:absolute;left:3638;top:4093;width:24;height:23" coordorigin="3638,4093" coordsize="24,23">
              <v:shape style="position:absolute;left:3638;top:4093;width:24;height:23" coordorigin="3638,4093" coordsize="24,23" path="m3638,4116l3662,4116,3662,4093,3638,4093,3638,4116xe" filled="true" fillcolor="#828487" stroked="false">
                <v:path arrowok="t"/>
                <v:fill type="solid"/>
              </v:shape>
              <v:shape style="position:absolute;left:2962;top:-300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95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72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437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268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</w:rPr>
        <w:t>Porta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4"/>
        </w:rPr>
        <w:t> </w:t>
      </w:r>
      <w:r>
        <w:rPr>
          <w:color w:val="231F20"/>
        </w:rPr>
        <w:t>Gabriel?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Felipe.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Luisa.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0" w:hanging="1"/>
        <w:jc w:val="left"/>
        <w:rPr>
          <w:rFonts w:ascii="Arial" w:hAnsi="Arial" w:cs="Arial" w:eastAsia="Arial" w:hint="default"/>
        </w:rPr>
      </w:pPr>
      <w:r>
        <w:rPr>
          <w:color w:val="231F20"/>
        </w:rPr>
        <w:t>13)</w:t>
      </w:r>
      <w:r>
        <w:rPr>
          <w:color w:val="231F20"/>
          <w:spacing w:val="-34"/>
        </w:rPr>
        <w:t> </w:t>
      </w:r>
      <w:r>
        <w:rPr>
          <w:color w:val="231F20"/>
          <w:spacing w:val="-3"/>
          <w:sz w:val="16"/>
        </w:rPr>
        <w:t>(M041313E4)</w:t>
      </w:r>
      <w:r>
        <w:rPr>
          <w:color w:val="231F20"/>
          <w:spacing w:val="-17"/>
          <w:sz w:val="16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apartamento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Letícia</w:t>
      </w:r>
      <w:r>
        <w:rPr>
          <w:color w:val="231F20"/>
          <w:spacing w:val="-23"/>
        </w:rPr>
        <w:t> </w:t>
      </w:r>
      <w:r>
        <w:rPr>
          <w:color w:val="231F20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posicional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algarismo</w:t>
      </w:r>
      <w:r>
        <w:rPr>
          <w:color w:val="231F20"/>
          <w:spacing w:val="-23"/>
        </w:rPr>
        <w:t> </w:t>
      </w:r>
      <w:r>
        <w:rPr>
          <w:color w:val="231F20"/>
        </w:rPr>
        <w:t>5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7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594. </w:t>
      </w:r>
      <w:r>
        <w:rPr>
          <w:color w:val="231F20"/>
          <w:spacing w:val="-4"/>
        </w:rPr>
      </w:r>
      <w:r>
        <w:rPr>
          <w:rFonts w:ascii="Arial" w:hAnsi="Arial"/>
          <w:color w:val="231F20"/>
        </w:rPr>
        <w:t>Qual é o número do apartamento de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Letícia?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5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1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(M041439E4) </w:t>
      </w:r>
      <w:r>
        <w:rPr>
          <w:rFonts w:ascii="Arial" w:hAnsi="Arial"/>
          <w:color w:val="231F20"/>
          <w:sz w:val="22"/>
        </w:rPr>
        <w:t>Observe abaixo a tabela com o resultado de uma pesquisa feita com algumas crianças sobre os esportes que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praticam.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891"/>
      </w:tblGrid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18" w:right="31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ESPORTE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CRIANÇAS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FUTEBOL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VÔLEI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BASQUETE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5"/>
                <w:sz w:val="22"/>
              </w:rPr>
              <w:t>NATAÇÃO</w:t>
            </w:r>
            <w:r>
              <w:rPr>
                <w:rFonts w:ascii="Arial" w:hAnsi="Arial"/>
                <w:spacing w:val="-5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tabela, quantas crianças praticam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vôlei?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5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65.1500pt;height:19.350pt;mso-position-horizontal-relative:page;mso-position-vertical-relative:paragraph;z-index:20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</w:pPr>
                  <w:r>
                    <w:rPr>
                      <w:color w:val="231F20"/>
                    </w:rPr>
                    <w:t>84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(M060599E4)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tradicional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corrida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Silvestre,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SP,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 percurso de 15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km.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medida em metros desse percurso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66" w:lineRule="auto" w:before="27" w:after="0"/>
        <w:ind w:left="110" w:right="9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150 m C) 1 500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15 000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(M041484E4)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partes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207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71pt;width:194.95pt;height:7.1pt;mso-position-horizontal-relative:page;mso-position-vertical-relative:paragraph;z-index:2056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2,5773,423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67,440,2857,447,2849,458,2847,471,2849,484,2857,495,2867,502,2880,505,2894,502,2904,495,2912,484,2914,471,2912,458,2904,447,2894,440,2880,438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94,440,2904,447,2912,458,2914,471,2912,484,2904,495,2894,502,2880,505,2867,502,2857,495,2849,484,2847,471,2849,458,2857,447,2867,440,2880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99"/>
          <w:sz w:val="20"/>
        </w:rPr>
        <w:t>M</w:t>
      </w:r>
      <w:r>
        <w:rPr>
          <w:rFonts w:ascii="Arial"/>
          <w:sz w:val="20"/>
        </w:rPr>
      </w:r>
    </w:p>
    <w:p>
      <w:pPr>
        <w:tabs>
          <w:tab w:pos="2558" w:val="left" w:leader="none"/>
          <w:tab w:pos="3196" w:val="left" w:leader="none"/>
          <w:tab w:pos="3789" w:val="left" w:leader="none"/>
          <w:tab w:pos="4362" w:val="left" w:leader="none"/>
        </w:tabs>
        <w:spacing w:before="29"/>
        <w:ind w:left="138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595</w:t>
        <w:tab/>
        <w:t>605</w:t>
        <w:tab/>
        <w:t>610</w:t>
        <w:tab/>
        <w:t>615</w:t>
        <w:tab/>
        <w:t>620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665"/>
        <w:jc w:val="left"/>
      </w:pPr>
      <w:r>
        <w:rPr>
          <w:rFonts w:ascii="Arial" w:hAnsi="Arial"/>
          <w:color w:val="231F20"/>
        </w:rPr>
        <w:t>O ponto M representa qual número nessa reta? </w:t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596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600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604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1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(M041458E4) </w:t>
      </w:r>
      <w:r>
        <w:rPr>
          <w:rFonts w:ascii="Arial" w:hAnsi="Arial"/>
          <w:color w:val="231F20"/>
          <w:sz w:val="22"/>
        </w:rPr>
        <w:t>Observe no gráfico abaixo o resultado de uma pesquisa realizada em uma agência 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automóveis sobre as cores de carros mais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vendidas.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88"/>
        <w:ind w:left="796" w:right="8927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14.918999pt;margin-top:14.147867pt;width:.1pt;height:175.2pt;mso-position-horizontal-relative:page;mso-position-vertical-relative:paragraph;z-index:2080" coordorigin="2298,283" coordsize="2,3504">
            <v:shape style="position:absolute;left:2298;top:283;width:2;height:3504" coordorigin="2298,283" coordsize="0,3504" path="m2298,283l2298,3787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5.193436pt;width:13.05pt;height:147.5pt;mso-position-horizontal-relative:page;mso-position-vertical-relative:paragraph;z-index:210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4.547868pt;width:419.7pt;height:168.4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6" w:right="892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6" w:right="892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6" w:right="892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6" w:right="8927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6" w:right="8743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09"/>
        <w:ind w:left="129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3011" w:val="left" w:leader="none"/>
          <w:tab w:pos="5275" w:val="left" w:leader="none"/>
          <w:tab w:pos="7358" w:val="left" w:leader="none"/>
        </w:tabs>
        <w:spacing w:line="240" w:lineRule="auto" w:before="80"/>
        <w:ind w:left="1076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Cinza</w:t>
        <w:tab/>
        <w:t>Vermelho</w:t>
        <w:tab/>
        <w:t>Preto</w:t>
        <w:tab/>
        <w:t>Prata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 w:before="0"/>
        <w:ind w:left="1107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Cores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1"/>
        </w:rPr>
        <w:t> </w:t>
      </w:r>
      <w:r>
        <w:rPr>
          <w:color w:val="231F20"/>
        </w:rPr>
        <w:t>vendida?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Vermelho.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66" w:lineRule="auto" w:before="72" w:after="0"/>
        <w:ind w:left="110" w:right="44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 semanas.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Quantos dias ele trabalha por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mês?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67" w:val="left" w:leader="none"/>
        </w:tabs>
        <w:spacing w:line="266" w:lineRule="auto" w:before="0" w:after="0"/>
        <w:ind w:left="110" w:right="11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(M041321E4) </w:t>
      </w:r>
      <w:r>
        <w:rPr>
          <w:rFonts w:ascii="Arial" w:hAnsi="Arial"/>
          <w:color w:val="231F20"/>
          <w:spacing w:val="-5"/>
          <w:sz w:val="22"/>
        </w:rPr>
        <w:t>Mateus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utiliza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ônibus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número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duzentos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quarenta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cinco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ir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casa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sua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amiga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Rafaela.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Qual é o número desse ônibus que Mateus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utiliza?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204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205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240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245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(M051442E4) </w:t>
      </w:r>
      <w:r>
        <w:rPr>
          <w:rFonts w:ascii="Arial" w:hAnsi="Arial"/>
          <w:color w:val="231F20"/>
          <w:sz w:val="22"/>
        </w:rPr>
        <w:t>Observe abaixo os 3 pares de tênis e os 3 pares de meias que Mariana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comprou.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60.823555pt;margin-top:11.622948pt;width:75.9pt;height:52.1pt;mso-position-horizontal-relative:page;mso-position-vertical-relative:paragraph;z-index:2152;mso-wrap-distance-left:0;mso-wrap-distance-right:0" coordorigin="1216,232" coordsize="1518,1042">
            <v:group style="position:absolute;left:1967;top:346;width:492;height:158" coordorigin="1967,346" coordsize="492,158">
              <v:shape style="position:absolute;left:1967;top:346;width:492;height:158" coordorigin="1967,346" coordsize="492,158" path="m1967,436l1985,425,2003,410,2023,397,2043,392,2064,398,2082,415,2101,436,2123,456,2167,477,2221,487,2275,483,2323,460,2349,422,2374,376,2407,346,2458,356,2410,402,2369,454,2315,494,2227,503,2213,502,2138,473,2108,449,2079,428,2047,416,2027,417,2007,423,1987,431,1967,436xe" filled="false" stroked="true" strokeweight=".712pt" strokecolor="#231f20">
                <v:path arrowok="t"/>
              </v:shape>
              <v:shape style="position:absolute;left:2216;top:361;width:388;height:210" type="#_x0000_t75" stroked="false">
                <v:imagedata r:id="rId39" o:title="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73,455l1888,455,1915,456,1937,462,1956,473,1974,478,1991,472,1973,455xe" filled="true" fillcolor="#ffffff" stroked="false">
                <v:path arrowok="t"/>
                <v:fill type="solid"/>
              </v:shape>
              <v:shape style="position:absolute;left:1808;top:424;width:184;height:55" coordorigin="1808,424" coordsize="184,55" path="m1824,424l1819,430,1813,433,1808,438,1808,448,1833,455,1861,456,1888,455,1973,455,1967,449,1926,434,1876,427,1824,424xe" filled="true" fillcolor="#ffffff" stroked="false">
                <v:path arrowok="t"/>
                <v:fill type="solid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91,472l1974,478,1956,473,1937,462,1915,456,1888,455,1861,456,1833,455,1808,448,1808,438,1813,433,1819,430,1824,424,1876,427,1926,434,1967,449,1991,472xe" filled="false" stroked="true" strokeweight=".712pt" strokecolor="#231f20">
                <v:path arrowok="t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102,452l2079,452,2111,477,2163,559,2166,574,2154,575,2155,587,2206,610,2247,643,2291,672,2355,683,2374,648,2391,609,2413,576,2423,569,2317,569,2257,553,2215,507,2153,487,2102,452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518,539l2385,565,2317,569,2423,569,2446,555,2465,555,2495,555,2505,553,2518,539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495,555l2465,555,2486,556,2495,555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044,426l1979,444,1997,450,2015,454,2031,460,2043,476,2079,452,2102,452,2099,450,2044,426xe" filled="true" fillcolor="#ffffff" stroked="false">
                <v:path arrowok="t"/>
                <v:fill type="solid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518,539l2505,553,2486,556,2465,555,2446,555,2413,576,2391,609,2374,648,2355,683,2291,672,2247,643,2206,610,2155,587,2154,575,2166,574,2163,559,2139,521,2111,477,2079,452,2043,476,2031,460,2015,454,1997,450,1979,444,2044,426,2099,450,2153,487,2215,507,2257,553,2317,569,2385,565,2455,552,2518,539xe" filled="false" stroked="true" strokeweight=".712pt" strokecolor="#231f20">
                <v:path arrowok="t"/>
              </v:shape>
              <v:shape style="position:absolute;left:1633;top:451;width:406;height:208" type="#_x0000_t75" stroked="false">
                <v:imagedata r:id="rId40" o:title=""/>
              </v:shape>
              <v:shape style="position:absolute;left:1565;top:549;width:1158;height:496" type="#_x0000_t75" stroked="false">
                <v:imagedata r:id="rId41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35,790l1716,803,1731,809,1743,818,1754,827,1768,835,1771,814,1757,796,1735,790xe" filled="true" fillcolor="#ffffff" stroked="false">
                <v:path arrowok="t"/>
                <v:fill type="solid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68,835l1754,827,1743,818,1731,809,1716,803,1735,790,1757,796,1771,814,1768,835xe" filled="false" stroked="true" strokeweight=".712pt" strokecolor="#231f20">
                <v:path arrowok="t"/>
              </v:shape>
              <v:shape style="position:absolute;left:2518;top:780;width:132;height:154" type="#_x0000_t75" stroked="false">
                <v:imagedata r:id="rId42" o:title="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09,813l1699,817,1692,827,1706,826,1718,826,1726,825,1732,819,1720,814,1709,813xe" filled="true" fillcolor="#ffffff" stroked="false">
                <v:path arrowok="t"/>
                <v:fill type="solid"/>
              </v:shape>
              <v:shape style="position:absolute;left:1692;top:813;width:40;height:14" coordorigin="1692,813" coordsize="40,14" path="m1718,826l1706,826,1718,826,1718,826xe" filled="true" fillcolor="#ffffff" stroked="false">
                <v:path arrowok="t"/>
                <v:fill type="solid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32,819l1726,825,1718,826,1706,826,1692,827,1699,817,1709,813,1720,814,1732,819xe" filled="false" stroked="true" strokeweight=".712pt" strokecolor="#231f20">
                <v:path arrowok="t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44,839l1740,846,1733,849,1736,863,1766,873,1788,865,1763,865,1747,856,1744,839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6,847,1782,862,1763,865,1788,865,1796,861,1807,840,1798,83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84,823l1781,837,1797,833,1784,82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7,833,1798,833,1798,833xe" filled="true" fillcolor="#ffffff" stroked="false">
                <v:path arrowok="t"/>
                <v:fill type="solid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84,823l1807,840,1796,861,1766,873,1736,863,1733,849,1740,846,1744,839,1747,856,1763,865,1782,862,1796,847,1798,833,1781,837,1784,823xe" filled="false" stroked="true" strokeweight=".712pt" strokecolor="#231f20">
                <v:path arrowok="t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52,847l1757,857,1767,858,1778,855,1788,851,1788,847,1764,847,1752,847xe" filled="true" fillcolor="#ffffff" stroked="false">
                <v:path arrowok="t"/>
                <v:fill type="solid"/>
              </v:shape>
              <v:shape style="position:absolute;left:1752;top:839;width:37;height:20" coordorigin="1752,839" coordsize="37,20" path="m1780,839l1776,847,1764,847,1788,847,1788,844,1784,841,1780,839xe" filled="true" fillcolor="#ffffff" stroked="false">
                <v:path arrowok="t"/>
                <v:fill type="solid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80,839l1784,841,1788,844,1788,851,1778,855,1767,858,1757,857,1752,847,1764,847,1776,847,1780,839xe" filled="false" stroked="true" strokeweight=".712pt" strokecolor="#231f20">
                <v:path arrowok="t"/>
              </v:shape>
            </v:group>
            <v:group style="position:absolute;left:2542;top:1090;width:68;height:36" coordorigin="2542,1090" coordsize="68,36">
              <v:shape style="position:absolute;left:2542;top:1090;width:68;height:36" coordorigin="2542,1090" coordsize="68,36" path="m2610,1090l2599,1105,2584,1116,2564,1123,2542,1126,2556,1113,2573,1100,2591,1091,2610,1090xe" filled="false" stroked="true" strokeweight=".712pt" strokecolor="#231f20">
                <v:path arrowok="t"/>
              </v:shape>
            </v:group>
            <v:group style="position:absolute;left:2404;top:1124;width:35;height:31" coordorigin="2404,1124" coordsize="35,31">
              <v:shape style="position:absolute;left:2404;top:1124;width:35;height:31" coordorigin="2404,1124" coordsize="35,31" path="m2406,1126l2424,1124,2423,1139,2438,1138,2433,1148,2425,1155,2410,1154,2409,1145,2404,1139,2406,1126xe" filled="false" stroked="true" strokeweight=".712pt" strokecolor="#231f20">
                <v:path arrowok="t"/>
              </v:shape>
            </v:group>
            <v:group style="position:absolute;left:1496;top:1138;width:56;height:40" coordorigin="1496,1138" coordsize="56,40">
              <v:shape style="position:absolute;left:1496;top:1138;width:56;height:40" coordorigin="1496,1138" coordsize="56,40" path="m1496,1138l1508,1139,1521,1146,1536,1154,1552,1158,1548,1164,1548,1173,1544,1178,1528,1172,1516,1162,1507,1150,1496,1138xe" filled="false" stroked="true" strokeweight=".712pt" strokecolor="#231f20">
                <v:path arrowok="t"/>
              </v:shape>
              <v:shape style="position:absolute;left:1661;top:1127;width:394;height:102" type="#_x0000_t75" stroked="false">
                <v:imagedata r:id="rId43" o:title=""/>
              </v:shape>
              <v:shape style="position:absolute;left:1848;top:249;width:190;height:183" type="#_x0000_t75" stroked="false">
                <v:imagedata r:id="rId44" o:title=""/>
              </v:shape>
              <v:shape style="position:absolute;left:1228;top:756;width:155;height:230" type="#_x0000_t75" stroked="false">
                <v:imagedata r:id="rId45" o:title=""/>
              </v:shape>
              <v:shape style="position:absolute;left:1224;top:240;width:1502;height:1026" type="#_x0000_t75" stroked="false">
                <v:imagedata r:id="rId46" o:title=""/>
              </v:shape>
              <v:shape style="position:absolute;left:2518;top:780;width:132;height:154" type="#_x0000_t75" stroked="false">
                <v:imagedata r:id="rId47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16,803l1731,809,1743,818,1754,827,1768,835,1771,814,1757,796,1734,790,1716,803xe" filled="false" stroked="true" strokeweight=".712pt" strokecolor="#231f20">
                <v:path arrowok="t"/>
              </v:shape>
            </v:group>
            <v:group style="position:absolute;left:1843;top:771;width:69;height:56" coordorigin="1843,771" coordsize="69,56">
              <v:shape style="position:absolute;left:1843;top:771;width:69;height:56" coordorigin="1843,771" coordsize="69,56" path="m1859,799l1869,810,1881,806,1891,794,1899,783,1899,799,1891,809,1880,815,1867,819,1855,815,1856,799,1843,795,1845,819,1866,826,1894,821,1911,807,1912,790,1907,776,1897,771,1887,779,1887,785,1882,792,1872,798,1859,799xe" filled="false" stroked="true" strokeweight=".712pt" strokecolor="#231f20">
                <v:path arrowok="t"/>
              </v:shape>
              <v:shape style="position:absolute;left:1228;top:756;width:155;height:230" type="#_x0000_t75" stroked="false">
                <v:imagedata r:id="rId48" o:title=""/>
              </v:shape>
            </v:group>
            <v:group style="position:absolute;left:1764;top:762;width:68;height:42" coordorigin="1764,762" coordsize="68,42">
              <v:shape style="position:absolute;left:1764;top:762;width:68;height:42" coordorigin="1764,762" coordsize="68,42" path="m1776,803l1791,797,1805,791,1819,783,1832,775,1807,762,1780,767,1764,783,1776,803xe" filled="false" stroked="true" strokeweight=".712pt" strokecolor="#231f20">
                <v:path arrowok="t"/>
              </v:shape>
            </v:group>
            <v:group style="position:absolute;left:1987;top:727;width:32;height:24" coordorigin="1987,727" coordsize="32,24">
              <v:shape style="position:absolute;left:1987;top:727;width:32;height:24" coordorigin="1987,727" coordsize="32,24" path="m1987,743l1990,748,1996,750,2003,751,2012,747,2018,739,2019,727,2009,733,1989,729,1987,743xe" filled="false" stroked="true" strokeweight=".712pt" strokecolor="#231f20">
                <v:path arrowok="t"/>
              </v:shape>
            </v:group>
            <v:group style="position:absolute;left:1808;top:729;width:67;height:58" coordorigin="1808,729" coordsize="67,58">
              <v:shape style="position:absolute;left:1808;top:729;width:67;height:58" coordorigin="1808,729" coordsize="67,58" path="m1808,747l1823,758,1837,770,1852,780,1871,787,1874,762,1855,739,1828,729,1808,747xe" filled="false" stroked="true" strokeweight=".712pt" strokecolor="#231f20">
                <v:path arrowok="t"/>
              </v:shape>
            </v:group>
            <v:group style="position:absolute;left:1966;top:714;width:73;height:58" coordorigin="1966,714" coordsize="73,58">
              <v:shape style="position:absolute;left:1966;top:714;width:73;height:58" coordorigin="1966,714" coordsize="73,58" path="m1995,759l1987,754,1983,746,1978,737,1971,731,1969,741,1966,749,1967,763,1994,771,2021,763,2038,744,2035,715,2029,716,2020,714,2019,719,2024,733,2020,747,2009,756,1995,759xe" filled="false" stroked="true" strokeweight=".712pt" strokecolor="#231f20">
                <v:path arrowok="t"/>
              </v:shape>
            </v:group>
            <v:group style="position:absolute;left:1858;top:693;width:94;height:62" coordorigin="1858,693" coordsize="94,62">
              <v:shape style="position:absolute;left:1858;top:693;width:94;height:62" coordorigin="1858,693" coordsize="94,62" path="m1879,755l1901,745,1920,734,1938,721,1951,703,1910,693,1874,704,1858,728,1879,755xe" filled="false" stroked="true" strokeweight=".712pt" strokecolor="#231f20">
                <v:path arrowok="t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96,727l1372,720,1350,708,1330,696,1312,687,1296,701,1281,716,1267,731,1253,747,1279,797,1308,843,1343,884,1384,919,1446,876,1528,852,1614,835,1688,811,1624,779,1553,755,1476,738,1396,727xe" filled="false" stroked="true" strokeweight=".712pt" strokecolor="#231f20">
                <v:path arrowok="t"/>
              </v:shape>
            </v:group>
            <v:group style="position:absolute;left:2091;top:678;width:41;height:29" coordorigin="2091,678" coordsize="41,29">
              <v:shape style="position:absolute;left:2091;top:678;width:41;height:29" coordorigin="2091,678" coordsize="41,29" path="m2091,695l2094,705,2102,706,2112,704,2123,703,2125,696,2132,693,2131,683,2126,683,2125,678,2119,679,2116,689,2109,695,2100,698,2091,695xe" filled="false" stroked="true" strokeweight=".712pt" strokecolor="#231f20">
                <v:path arrowok="t"/>
              </v:shape>
            </v:group>
            <v:group style="position:absolute;left:2066;top:657;width:86;height:67" coordorigin="2066,657" coordsize="86,67">
              <v:shape style="position:absolute;left:2066;top:657;width:86;height:67" coordorigin="2066,657" coordsize="86,67" path="m2127,667l2125,672,2130,677,2136,684,2135,695,2120,711,2101,712,2084,703,2071,687,2066,692,2067,704,2067,715,2094,724,2121,719,2142,703,2151,679,2146,671,2137,657,2127,667xe" filled="false" stroked="true" strokeweight=".712pt" strokecolor="#231f20">
                <v:path arrowok="t"/>
              </v:shape>
            </v:group>
            <v:group style="position:absolute;left:1895;top:661;width:108;height:66" coordorigin="1895,661" coordsize="108,66">
              <v:shape style="position:absolute;left:1895;top:661;width:108;height:66" coordorigin="1895,661" coordsize="108,66" path="m1895,679l1921,686,1948,693,1971,705,1987,727,2003,699,1973,672,1928,661,1895,679xe" filled="false" stroked="true" strokeweight=".712pt" strokecolor="#231f20">
                <v:path arrowok="t"/>
              </v:shape>
            </v:group>
            <v:group style="position:absolute;left:1632;top:635;width:36;height:19" coordorigin="1632,635" coordsize="36,19">
              <v:shape style="position:absolute;left:1632;top:635;width:36;height:19" coordorigin="1632,635" coordsize="36,19" path="m1632,639l1638,651,1651,654,1663,648,1668,635,1657,637,1649,640,1642,642,1632,639xe" filled="false" stroked="true" strokeweight=".712pt" strokecolor="#231f20">
                <v:path arrowok="t"/>
              </v:shape>
            </v:group>
            <v:group style="position:absolute;left:1927;top:629;width:184;height:55" coordorigin="1927,629" coordsize="184,55">
              <v:shape style="position:absolute;left:1927;top:629;width:184;height:55" coordorigin="1927,629" coordsize="184,55" path="m1927,651l1951,659,1977,660,2004,659,2031,659,2054,667,2076,678,2095,684,2111,675,2080,652,2026,633,1968,629,1927,651xe" filled="false" stroked="true" strokeweight=".712pt" strokecolor="#231f20">
                <v:path arrowok="t"/>
              </v:shape>
            </v:group>
            <v:group style="position:absolute;left:1613;top:619;width:76;height:48" coordorigin="1613,619" coordsize="76,48">
              <v:shape style="position:absolute;left:1613;top:619;width:76;height:48" coordorigin="1613,619" coordsize="76,48" path="m1616,659l1633,667,1654,667,1674,661,1688,651,1687,638,1684,627,1677,620,1664,619,1666,626,1671,630,1676,634,1676,643,1663,658,1644,660,1628,651,1624,635,1620,642,1613,645,1616,659xe" filled="false" stroked="true" strokeweight=".712pt" strokecolor="#231f20">
                <v:path arrowok="t"/>
              </v:shape>
            </v:group>
            <v:group style="position:absolute;left:1572;top:609;width:40;height:15" coordorigin="1572,609" coordsize="40,15">
              <v:shape style="position:absolute;left:1572;top:609;width:40;height:15" coordorigin="1572,609" coordsize="40,15" path="m1572,623l1583,622,1593,621,1603,619,1612,615,1601,610,1589,609,1579,613,1572,623xe" filled="false" stroked="true" strokeweight=".712pt" strokecolor="#231f20">
                <v:path arrowok="t"/>
              </v:shape>
            </v:group>
            <v:group style="position:absolute;left:2614;top:596;width:102;height:72" coordorigin="2614,596" coordsize="102,72">
              <v:shape style="position:absolute;left:2614;top:596;width:102;height:72" coordorigin="2614,596" coordsize="102,72" path="m2614,599l2615,615,2619,627,2622,639,2622,655,2636,647,2648,637,2659,627,2674,619,2684,629,2693,638,2702,642,2710,635,2710,641,2712,644,2714,647,2701,651,2689,647,2679,639,2670,631,2664,639,2653,641,2650,651,2665,653,2676,659,2688,664,2702,667,2716,636,2695,610,2656,596,2614,599xe" filled="false" stroked="true" strokeweight=".712pt" strokecolor="#231f20">
                <v:path arrowok="t"/>
              </v:shape>
            </v:group>
            <v:group style="position:absolute;left:1596;top:585;width:57;height:47" coordorigin="1596,585" coordsize="57,47">
              <v:shape style="position:absolute;left:1596;top:585;width:57;height:47" coordorigin="1596,585" coordsize="57,47" path="m1596,599l1612,604,1623,614,1634,624,1648,631,1652,610,1637,592,1615,585,1596,599xe" filled="false" stroked="true" strokeweight=".712pt" strokecolor="#231f20">
                <v:path arrowok="t"/>
              </v:shape>
            </v:group>
            <v:group style="position:absolute;left:1740;top:579;width:33;height:25" coordorigin="1740,579" coordsize="33,25">
              <v:shape style="position:absolute;left:1740;top:579;width:33;height:25" coordorigin="1740,579" coordsize="33,25" path="m1740,599l1752,604,1765,600,1772,591,1768,579,1765,592,1748,591,1740,599xe" filled="false" stroked="true" strokeweight=".712pt" strokecolor="#231f20">
                <v:path arrowok="t"/>
              </v:shape>
            </v:group>
            <v:group style="position:absolute;left:1324;top:575;width:583;height:232" coordorigin="1324,575" coordsize="583,232">
              <v:shape style="position:absolute;left:1324;top:575;width:583;height:232" coordorigin="1324,575" coordsize="583,232" path="m1592,663l1599,654,1607,647,1615,638,1620,627,1542,631,1469,643,1397,660,1324,679,1352,704,1387,716,1427,720,1468,723,1531,738,1590,761,1646,787,1700,807,1752,769,1808,735,1861,699,1907,655,1887,629,1862,607,1832,590,1800,575,1801,590,1799,601,1796,611,1768,628,1738,626,1717,609,1720,579,1706,588,1691,595,1677,602,1664,611,1695,635,1678,664,1639,677,1604,655,1603,673,1617,683,1639,689,1660,695,1687,709,1716,725,1743,740,1768,751,1768,755,1771,756,1772,759,1727,735,1678,715,1632,692,1592,663xe" filled="false" stroked="true" strokeweight=".712pt" strokecolor="#231f20">
                <v:path arrowok="t"/>
              </v:shape>
              <v:shape style="position:absolute;left:2335;top:564;width:306;height:211" type="#_x0000_t75" stroked="false">
                <v:imagedata r:id="rId49" o:title=""/>
              </v:shape>
            </v:group>
            <v:group style="position:absolute;left:1848;top:927;width:755;height:228" coordorigin="1848,927" coordsize="755,228">
              <v:shape style="position:absolute;left:1848;top:927;width:755;height:228" coordorigin="1848,927" coordsize="755,228" path="m2430,927l2382,939,2333,941,2283,941,2231,943,2154,961,2089,996,2031,1040,1975,1086,1916,1126,1848,1154,1898,1146,1946,1139,1995,1131,2043,1118,2086,1100,2126,1078,2164,1057,2203,1042,2277,1033,2355,1033,2432,1034,2502,1029,2561,1011,2602,971,2553,978,2509,966,2468,946,2430,927xe" filled="false" stroked="true" strokeweight=".712pt" strokecolor="#231f20">
                <v:path arrowok="t"/>
              </v:shape>
            </v:group>
            <v:group style="position:absolute;left:1358;top:951;width:1309;height:308" coordorigin="1358,951" coordsize="1309,308">
              <v:shape style="position:absolute;left:1358;top:951;width:1309;height:308" coordorigin="1358,951" coordsize="1309,308" path="m1476,1110l1455,1089,1430,1071,1408,1055,1392,1038,1386,1019,1384,998,1378,979,1360,967,1358,1053,1386,1118,1437,1166,1504,1198,1580,1218,1601,1208,1627,1214,1652,1226,1672,1234,1690,1233,1709,1229,1728,1225,1748,1226,1758,1230,1765,1237,1772,1242,1784,1246,1812,1237,1843,1237,1871,1245,1895,1258,1921,1244,1948,1240,1977,1240,2007,1238,2028,1232,2046,1220,2064,1206,2083,1194,2132,1179,2184,1173,2236,1172,2291,1170,2340,1197,2404,1192,2472,1176,2534,1170,2569,1157,2603,1141,2635,1124,2666,1106,2663,1065,2657,1025,2650,988,2642,951,2590,1000,2520,1035,2438,1057,2350,1068,2263,1070,2311,1068,2356,1064,2399,1057,2438,1046,2386,1048,2340,1046,2299,1043,2259,1042,2203,1053,2158,1073,2116,1097,2071,1118,2024,1139,1980,1161,1932,1178,1871,1182,1856,1183,1857,1168,1840,1170,1816,1186,1795,1197,1772,1202,1744,1198,1732,1193,1721,1184,1711,1176,1700,1170,1665,1167,1630,1170,1594,1171,1560,1162,1555,1169,1553,1177,1549,1184,1540,1186,1517,1172,1502,1154,1490,1132,1476,1110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800,919l1776,910,1752,901,1730,889,1712,871,1717,859,1727,852,1735,844,1740,831,1687,835,1637,843,1593,858,1556,883,1553,899,1562,903,1560,919,1526,930,1491,924,1459,907,1432,891,1417,905,1401,920,1387,935,1372,951,1382,971,1388,992,1392,1015,1400,1038,1430,1055,1453,1079,1475,1105,1504,1130,1566,1155,1644,1166,1727,1166,1804,1158,1873,1140,1932,1109,1981,1073,2019,1038,1964,1010,1910,978,1855,947,1800,919xe" filled="false" stroked="true" strokeweight=".712pt" strokecolor="#231f20">
                <v:path arrowok="t"/>
              </v:shape>
            </v:group>
            <v:group style="position:absolute;left:1720;top:631;width:919;height:408" coordorigin="1720,631" coordsize="919,408">
              <v:shape style="position:absolute;left:1720;top:631;width:919;height:408" coordorigin="1720,631" coordsize="919,408" path="m2339,715l2275,694,2220,656,2165,631,2099,647,2111,655,2128,658,2144,662,2155,671,2149,708,2121,728,2086,730,2059,711,2059,700,2063,692,2066,686,2063,679,2046,674,2030,673,2016,678,2007,691,2018,702,2030,708,2041,715,2047,727,2040,756,2014,776,1982,778,1959,755,1961,742,1967,732,1972,724,1971,715,1951,721,1932,735,1913,751,1891,763,1966,798,2028,846,2086,898,2151,943,2088,907,2035,861,1982,815,1919,779,1915,812,1891,831,1861,833,1835,819,1832,809,1837,799,1841,791,1835,787,1822,794,1807,800,1794,808,1784,819,1812,833,1810,858,1786,879,1748,879,1739,875,1733,867,1727,861,1788,907,1850,937,1910,971,1968,1006,2023,1038,2070,999,2122,968,2182,946,2255,935,2300,935,2348,936,2391,932,2422,919,2349,872,2282,819,2219,762,2159,703,2212,746,2272,800,2337,857,2406,909,2477,950,2550,971,2582,972,2606,966,2623,954,2634,935,2587,928,2548,910,2524,882,2518,847,2546,817,2593,803,2633,784,2638,739,2575,756,2506,771,2438,775,2380,759,2339,715xe" filled="false" stroked="true" strokeweight=".712pt" strokecolor="#231f20">
                <v:path arrowok="t"/>
              </v:shape>
            </v:group>
            <v:group style="position:absolute;left:1724;top:563;width:70;height:57" coordorigin="1724,563" coordsize="70,57">
              <v:shape style="position:absolute;left:1724;top:563;width:70;height:57" coordorigin="1724,563" coordsize="70,57" path="m1780,595l1774,602,1766,608,1756,611,1744,611,1737,608,1734,601,1731,594,1724,591,1733,619,1766,619,1793,600,1788,567,1782,570,1767,563,1768,571,1776,575,1782,581,1780,595xe" filled="false" stroked="true" strokeweight=".712pt" strokecolor="#231f20">
                <v:path arrowok="t"/>
              </v:shape>
              <v:shape style="position:absolute;left:2363;top:555;width:126;height:131" type="#_x0000_t75" stroked="false">
                <v:imagedata r:id="rId50" o:title=""/>
              </v:shape>
            </v:group>
            <v:group style="position:absolute;left:2083;top:557;width:496;height:155" coordorigin="2083,557" coordsize="496,155">
              <v:shape style="position:absolute;left:2083;top:557;width:496;height:155" coordorigin="2083,557" coordsize="496,155" path="m2434,667l2386,687,2332,690,2279,678,2235,655,2218,639,2202,619,2184,603,2163,595,2141,602,2120,616,2101,633,2083,643,2112,631,2144,625,2176,626,2203,635,2239,660,2276,685,2316,704,2367,711,2439,696,2488,658,2529,609,2578,559,2519,557,2486,587,2463,631,2434,667xe" filled="false" stroked="true" strokeweight=".712pt" strokecolor="#231f20">
                <v:path arrowok="t"/>
              </v:shape>
              <v:shape style="position:absolute;left:1633;top:416;width:525;height:242" type="#_x0000_t75" stroked="false">
                <v:imagedata r:id="rId51" o:title=""/>
              </v:shape>
              <v:shape style="position:absolute;left:2216;top:357;width:388;height:214" type="#_x0000_t75" stroked="false">
                <v:imagedata r:id="rId52" o:title=""/>
              </v:shape>
            </v:group>
            <v:group style="position:absolute;left:1967;top:346;width:492;height:158" coordorigin="1967,346" coordsize="492,158">
              <v:shape style="position:absolute;left:1967;top:346;width:492;height:158" coordorigin="1967,346" coordsize="492,158" path="m2047,416l2079,427,2108,449,2138,473,2171,491,2185,496,2199,499,2213,502,2227,503,2315,494,2369,454,2410,402,2458,356,2407,346,2374,376,2349,422,2323,460,2275,483,2221,487,2167,477,2123,456,2101,436,2082,415,2064,398,2043,392,2023,397,2003,410,1985,425,1967,436,1987,431,2007,423,2026,417,2047,416xe" filled="false" stroked="true" strokeweight=".712pt" strokecolor="#231f20">
                <v:path arrowok="t"/>
              </v:shape>
            </v:group>
            <v:group style="position:absolute;left:1979;top:426;width:539;height:258" coordorigin="1979,426" coordsize="539,258">
              <v:shape style="position:absolute;left:1979;top:426;width:539;height:258" coordorigin="1979,426" coordsize="539,258" path="m2215,507l2153,487,2099,450,2044,426,1979,444,1997,450,2015,454,2031,460,2043,476,2079,452,2111,477,2139,521,2163,559,2166,574,2154,575,2155,587,2206,610,2247,643,2291,672,2355,683,2374,648,2391,609,2413,576,2446,555,2465,555,2486,556,2505,553,2518,539,2455,552,2385,565,2317,569,2257,553,2215,507xe" filled="false" stroked="true" strokeweight=".712pt" strokecolor="#231f20">
                <v:path arrowok="t"/>
              </v:shape>
              <v:shape style="position:absolute;left:1848;top:249;width:190;height:183" type="#_x0000_t75" stroked="false">
                <v:imagedata r:id="rId53" o:title=""/>
              </v:shape>
            </v:group>
            <v:group style="position:absolute;left:1224;top:240;width:1503;height:1027" coordorigin="1224,240" coordsize="1503,1027">
              <v:shape style="position:absolute;left:1224;top:240;width:1503;height:1027" coordorigin="1224,240" coordsize="1503,1027" path="m2035,380l2085,404,2125,438,2170,466,2235,476,2254,445,2270,408,2290,374,2323,352,2333,350,2345,351,2357,352,2371,352,2386,347,2401,341,2414,334,2480,367,2490,388,2532,382,2573,392,2603,415,2610,448,2596,468,2572,467,2543,459,2514,460,2513,479,2519,498,2527,517,2530,539,2555,541,2579,550,2598,566,2606,591,2660,586,2706,608,2726,643,2702,679,2686,673,2670,665,2653,660,2634,663,2643,718,2652,784,2655,853,2646,919,2657,963,2665,1010,2672,1058,2678,1106,2646,1130,2610,1150,2570,1166,2530,1182,2521,1181,2514,1177,2506,1174,2467,1190,2422,1200,2372,1205,2319,1206,2257,1182,2189,1182,2120,1199,2056,1225,2003,1250,1975,1243,1948,1250,1920,1261,1891,1266,1879,1263,1867,1257,1856,1250,1843,1246,1824,1247,1807,1252,1788,1255,1768,1254,1755,1256,1761,1240,1752,1238,1715,1240,1681,1243,1652,1240,1628,1222,1555,1219,1486,1203,1426,1173,1380,1128,1352,1067,1348,991,1293,956,1249,905,1224,841,1229,767,1267,708,1324,667,1398,647,1478,634,1551,614,1604,575,1631,570,1652,558,1669,542,1684,523,1732,505,1766,472,1797,437,1840,412,1871,369,1894,319,1921,271,1963,240,1985,265,2004,293,2023,321,2043,348,2045,363,2040,371,2035,380xe" filled="false" stroked="true" strokeweight=".712pt" strokecolor="#231f20">
                <v:path arrowok="t"/>
              </v:shape>
              <v:shape style="position:absolute;left:1964;top:452;width:194;height:184" type="#_x0000_t75" stroked="false">
                <v:imagedata r:id="rId54" o:title=""/>
              </v:shape>
              <v:shape style="position:absolute;left:1317;top:568;width:1356;height:697" type="#_x0000_t75" stroked="false">
                <v:imagedata r:id="rId55" o:title=""/>
              </v:shape>
              <v:shape style="position:absolute;left:2244;top:357;width:126;height:126" type="#_x0000_t75" stroked="false">
                <v:imagedata r:id="rId56" o:title=""/>
              </v:shape>
              <v:shape style="position:absolute;left:2363;top:555;width:126;height:131" type="#_x0000_t75" stroked="false">
                <v:imagedata r:id="rId57" o:title="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12,687l1296,701,1281,716,1267,731,1253,747,1279,797,1308,843,1343,884,1384,919,1446,876,1528,852,1614,835,1688,811,1624,779,1553,755,1476,738,1396,727,1372,720,1350,708,1330,696,1312,687xe" filled="true" fillcolor="#ffffff" stroked="false">
                <v:path arrowok="t"/>
                <v:fill type="solid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688,811l1614,835,1528,852,1446,876,1384,919,1343,884,1308,843,1279,797,1253,747,1267,731,1281,716,1296,701,1312,687,1330,696,1350,708,1372,720,1396,727,1476,738,1553,755,1624,779,1688,811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432,891l1417,905,1401,920,1387,935,1372,951,1382,971,1388,992,1392,1015,1400,1038,1430,1055,1453,1079,1475,1105,1504,1130,1566,1155,1644,1166,1727,1166,1804,1158,1873,1140,1932,1109,1981,1073,2019,1038,1964,1010,1855,947,1823,930,1526,930,1491,924,1459,907,1432,891xe" filled="true" fillcolor="#ffffff" stroked="false">
                <v:path arrowok="t"/>
                <v:fill type="solid"/>
              </v:shape>
              <v:shape style="position:absolute;left:1372;top:831;width:647;height:335" coordorigin="1372,831" coordsize="647,335" path="m1740,831l1637,843,1556,883,1553,899,1562,903,1560,919,1526,930,1823,930,1800,919,1776,910,1752,901,1730,889,1712,871,1717,859,1727,852,1735,844,1740,831xe" filled="true" fillcolor="#ffffff" stroked="false">
                <v:path arrowok="t"/>
                <v:fill type="solid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2019,1038l1932,1109,1873,1140,1804,1158,1727,1166,1644,1166,1566,1155,1504,1130,1475,1105,1453,1079,1430,1055,1400,1038,1392,1015,1388,992,1382,971,1417,905,1432,891,1459,907,1491,924,1526,930,1560,919,1562,903,1553,899,1556,883,1593,858,1637,843,1687,835,1740,831,1735,844,1727,852,1717,859,1712,871,1730,889,1752,901,1776,910,1800,919,1855,947,1910,978,1964,1010,2019,1038xe" filled="false" stroked="true" strokeweight=".712pt" strokecolor="#231f20">
                <v:path arrowok="t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915,1210l1887,1210,1890,1223,1901,1226,1912,1221,1915,1210xe" filled="true" fillcolor="#231f20" stroked="false">
                <v:path arrowok="t"/>
                <v:fill type="solid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887,1210l1915,1210,1912,1221,1901,1226,1890,1223,1887,1210xe" filled="false" stroked="true" strokeweight=".71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56.836487pt;margin-top:11.150948pt;width:67.3pt;height:51.8pt;mso-position-horizontal-relative:page;mso-position-vertical-relative:paragraph;z-index:2176;mso-wrap-distance-left:0;mso-wrap-distance-right:0" coordorigin="3137,223" coordsize="1346,1036">
            <v:shape style="position:absolute;left:3399;top:230;width:1076;height:834" type="#_x0000_t75" stroked="false">
              <v:imagedata r:id="rId58" o:title=""/>
            </v:shape>
            <v:shape style="position:absolute;left:4214;top:612;width:261;height:196" type="#_x0000_t75" stroked="false">
              <v:imagedata r:id="rId59" o:title=""/>
            </v:shape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31,674,3431,654,3422,650,3412,647,3402,643,3402,630xe" filled="true" fillcolor="#ffffff" stroked="false">
                <v:path arrowok="t"/>
                <v:fill type="solid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735,639l3724,641,3712,643,3701,645,3691,648,3703,666,3719,679,3741,687,3771,688,3762,675,3744,651,3735,639xe" filled="true" fillcolor="#ffffff" stroked="false">
                <v:path arrowok="t"/>
                <v:fill type="solid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60" o:title="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true" fillcolor="#ffffff" stroked="false">
                <v:path arrowok="t"/>
                <v:fill type="solid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624,665l3611,666,3598,676,3609,679,3622,681,3635,683,3646,685,3636,673,3624,665xe" filled="true" fillcolor="#ffffff" stroked="false">
                <v:path arrowok="t"/>
                <v:fill type="solid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73,674l3556,685,3545,701,3545,716,3564,725,3589,756,3612,788,3636,820,3664,847,3673,842,3682,837,3692,832,3702,827,3677,781,3648,737,3614,700,3573,674xe" filled="true" fillcolor="#ffffff" stroked="false">
                <v:path arrowok="t"/>
                <v:fill type="solid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467,790l3452,796,3439,805,3428,814,3418,825,3433,846,3455,862,3506,890,3531,905,3602,945,3655,956,3673,953,3742,927,3765,914,3642,914,3627,895,3605,887,3579,883,3553,876,3537,867,3524,854,3512,841,3498,832,3498,823,3494,820,3495,810,3486,806,3477,804,3469,800,3467,79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13,830l3699,831,3687,837,3678,845,3669,852,3681,875,3685,895,3673,909,3642,914,3765,914,3781,903,3801,888,3822,874,3847,859,3757,859,3744,854,3734,845,3724,835,3713,83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95,779l3782,780,3775,788,3764,792,3782,807,3789,830,3782,850,3757,859,3847,859,3883,837,3936,806,3876,806,3847,803,3819,791,3795,779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11,732l3899,733,3888,736,3878,740,3868,743,3879,752,3889,763,3896,775,3900,792,3876,806,3936,806,3947,800,4012,763,4026,755,3956,755,3929,751,3911,73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88,682l3962,690,3960,703,3979,705,3982,716,3978,744,3956,755,4026,755,4073,730,4070,722,4069,711,4067,705,4051,705,4033,690,4012,682,3988,68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4059,702l4056,705,4051,705,4067,705,4066,703,4059,702xe" filled="true" fillcolor="#ffffff" stroked="false">
                <v:path arrowok="t"/>
                <v:fill type="solid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4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  <v:shape style="position:absolute;left:3639;top:680;width:276;height:129" type="#_x0000_t75" stroked="false">
                <v:imagedata r:id="rId61" o:title="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44,723l3537,732,3528,740,3520,748,3518,756,3538,759,3557,763,3576,768,3595,772,3585,756,3576,742,3563,730,3544,723xe" filled="true" fillcolor="#ffffff" stroked="false">
                <v:path arrowok="t"/>
                <v:fill type="solid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18,756l3538,759,3557,763,3576,768,3595,772,3586,757,3576,742,3563,730,3544,723,3537,732,3528,740,3520,748,3518,756xe" filled="false" stroked="true" strokeweight=".712pt" strokecolor="#231f20">
                <v:path arrowok="t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22,1098l3905,1098,3927,1104,3947,1116,3964,1130,3991,1113,4022,1098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073,734l4005,771,3939,808,3874,847,3809,887,3746,927,3779,972,3812,1016,3846,1060,3880,1103,3905,1098,4022,1098,4079,1065,4125,1018,3951,1018,3911,1016,3873,998,3850,972,3855,945,3866,942,3915,942,3917,941,3928,929,3948,901,3959,888,3970,875,3982,864,3993,856,4037,847,4171,847,4154,827,4120,795,4091,763,4084,754,4081,741,4073,73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99,974l3989,985,3980,998,3968,1011,3951,1018,4125,1018,4135,1007,4156,984,4158,981,4049,981,3999,97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171,847l4037,847,4076,856,4109,879,4133,910,4126,959,4095,979,4049,981,4158,981,4176,958,4191,927,4195,892,4182,859,4171,847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15,942l3866,942,3879,944,3893,947,3906,947,3915,942xe" filled="true" fillcolor="#ffffff" stroked="false">
                <v:path arrowok="t"/>
                <v:fill type="solid"/>
              </v:shape>
              <v:shape style="position:absolute;left:3843;top:840;width:297;height:186" type="#_x0000_t75" stroked="false">
                <v:imagedata r:id="rId62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73,734l4081,741,4084,754,4091,763,4120,795,4154,827,4182,859,4195,892,4191,927,4176,958,4156,984,4135,1007,4121,1023,4051,1083,3991,1113,3964,1130,3947,1116,3927,1104,3905,1098,3880,1103,3846,1060,3812,1016,3779,972,3746,927,3809,887,3874,847,3939,808,4005,771,4073,734xe" filled="false" stroked="true" strokeweight=".712pt" strokecolor="#231f20">
                <v:path arrowok="t"/>
              </v:shape>
              <v:shape style="position:absolute;left:3464;top:747;width:225;height:170" type="#_x0000_t75" stroked="false">
                <v:imagedata r:id="rId63" o:title="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1,3773,771,3769,765xe" filled="true" fillcolor="#ffffff" stroked="false">
                <v:path arrowok="t"/>
                <v:fill type="solid"/>
              </v:shape>
              <v:shape style="position:absolute;left:3764;top:765;width:25;height:18" coordorigin="3764,765" coordsize="25,18" path="m3785,770l3773,771,3785,771,3785,770xe" filled="true" fillcolor="#ffffff" stroked="false">
                <v:path arrowok="t"/>
                <v:fill type="solid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0,3773,771,3769,765xe" filled="false" stroked="true" strokeweight=".712pt" strokecolor="#231f20">
                <v:path arrowok="t"/>
              </v:shape>
              <v:shape style="position:absolute;left:3843;top:840;width:297;height:186" type="#_x0000_t75" stroked="false">
                <v:imagedata r:id="rId64" o:title="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4452,934l4446,934,4420,947,4393,961,4365,974,4337,985,4323,988,4310,990,4295,992,4281,994,4265,999,4249,1005,4233,1011,4217,1016,4202,1023,4188,1030,4174,1038,4159,1045,4133,1055,4107,1063,4082,1072,4057,1083,4046,1090,4034,1096,4013,1110,4002,1115,3992,1120,3982,1127,3975,1136,4044,1113,4116,1091,4191,1070,4317,1036,4365,1022,4408,1003,4446,976,4466,976,4463,961,4458,947,4452,934xe" filled="true" fillcolor="#ffffff" stroked="false">
                <v:path arrowok="t"/>
                <v:fill type="solid"/>
              </v:shape>
              <v:shape style="position:absolute;left:3975;top:934;width:496;height:203" coordorigin="3975,934" coordsize="496,203" path="m4466,976l4446,976,4456,978,4464,994,4470,992,4466,976xe" filled="true" fillcolor="#ffffff" stroked="false">
                <v:path arrowok="t"/>
                <v:fill type="solid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3975,1136l4044,1113,4116,1091,4191,1070,4266,1050,4317,1036,4365,1022,4408,1003,4446,976,4456,978,4464,994,4470,992,4467,977,4463,961,4458,947,4452,934,4446,934,4420,947,4393,961,4365,974,4337,985,4323,988,4310,990,4295,992,4281,994,4265,999,4249,1005,4233,1011,4217,1016,4202,1023,4188,1030,4174,1038,4159,1045,4133,1055,4107,1063,4082,1072,4057,1083,4046,1090,4034,1096,4023,1103,4013,1110,4002,1115,3992,1120,3982,1127,3975,1136xe" filled="false" stroked="true" strokeweight=".712pt" strokecolor="#231f20">
                <v:path arrowok="t"/>
              </v:shape>
              <v:shape style="position:absolute;left:3139;top:807;width:132;height:187" type="#_x0000_t75" stroked="false">
                <v:imagedata r:id="rId65" o:title="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true" fillcolor="#231f20" stroked="false">
                <v:path arrowok="t"/>
                <v:fill type="solid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93,1235,3672,1245,3711,1247,3794,1243,3870,1229,3938,1209,3999,1185,3991,1166,3979,1148,3962,1131,3950,1123,3799,1123,3759,1122,3673,1116,3584,1108,3500,1096,3420,1080,3344,1058,3287,1032,3234,986,3222,970xe" filled="true" fillcolor="#ffffff" stroked="false">
                <v:path arrowok="t"/>
                <v:fill type="solid"/>
              </v:shape>
              <v:shape style="position:absolute;left:3211;top:970;width:789;height:278" coordorigin="3211,970" coordsize="789,278" path="m3911,1101l3893,1103,3873,1109,3854,1116,3835,1121,3799,1123,3950,1123,3942,1116,3932,1110,3918,1101,3911,1101xe" filled="true" fillcolor="#ffffff" stroked="false">
                <v:path arrowok="t"/>
                <v:fill type="solid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14,1223,3593,1235,3672,1245,3711,1247,3794,1243,3870,1229,3938,1209,3999,1185,3991,1166,3942,1116,3873,1109,3854,1116,3835,1121,3799,1123,3759,1122,3717,1119,3584,1108,3500,1096,3420,1080,3344,1058,3287,1032,3234,986,3222,970xe" filled="false" stroked="true" strokeweight=".712pt" strokecolor="#231f20">
                <v:path arrowok="t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4448,981l4391,1015,4322,1040,4247,1060,4170,1078,4121,1093,3979,1138,3984,1151,3992,1162,4002,1169,4058,1149,4118,1129,4181,1110,4246,1094,4310,1080,4372,1063,4425,1037,4466,996,4461,989,4454,986,4448,981xe" filled="true" fillcolor="#ffffff" stroked="false">
                <v:path arrowok="t"/>
                <v:fill type="solid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3979,1138l3984,1151,3992,1162,4002,1169,4058,1149,4118,1129,4181,1110,4246,1094,4310,1080,4372,1063,4425,1037,4466,996,4461,989,4454,986,4448,981,4391,1015,4322,1040,4247,1060,4170,1078,4121,1093,4072,1108,4025,1124,3979,1138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true" fillcolor="#231f20" stroked="false">
                <v:path arrowok="t"/>
                <v:fill type="solid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60,1152,4041,1158,4022,1165,4017,1167,4004,1167,4004,1176,4016,1177,4028,1174,4053,1163,4090,1149,4128,1135,4169,1123,4213,1114,4293,1099,4368,1080,4430,1048,4470,996xe" filled="true" fillcolor="#ffffff" stroked="false">
                <v:path arrowok="t"/>
                <v:fill type="solid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41,1158,4017,1167,4004,1167,4004,1176,4016,1177,4028,1174,4041,1168,4053,1163,4090,1149,4128,1135,4169,1123,4213,1114,4293,1099,4368,1080,4430,1048,4470,996xe" filled="false" stroked="true" strokeweight=".712pt" strokecolor="#231f20">
                <v:path arrowok="t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true" fillcolor="#231f20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  <v:shape style="position:absolute;left:3781;top:232;width:343;height:323" type="#_x0000_t75" stroked="false">
                <v:imagedata r:id="rId66" o:title=""/>
              </v:shape>
              <v:shape style="position:absolute;left:3144;top:232;width:1334;height:1023" type="#_x0000_t75" stroked="false">
                <v:imagedata r:id="rId67" o:title=""/>
              </v:shape>
              <v:shape style="position:absolute;left:3139;top:807;width:132;height:187" type="#_x0000_t75" stroked="false">
                <v:imagedata r:id="rId68" o:title=""/>
              </v:shape>
              <v:shape style="position:absolute;left:3464;top:740;width:332;height:176" type="#_x0000_t75" stroked="false">
                <v:imagedata r:id="rId69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3746,927l3779,972,3812,1016,3846,1060,3880,1103,3905,1098,3927,1104,3947,1116,3964,1130,3991,1113,4051,1083,4108,1038,4135,1007,4156,984,4176,958,4191,927,4195,892,4182,859,4154,827,4120,795,4091,763,4084,754,4081,741,4073,734,4005,771,3939,808,3874,847,3809,887,3746,927xe" filled="false" stroked="true" strokeweight=".712pt" strokecolor="#231f20">
                <v:path arrowok="t"/>
              </v:shape>
              <v:shape style="position:absolute;left:3510;top:674;width:405;height:136" type="#_x0000_t75" stroked="false">
                <v:imagedata r:id="rId70" o:title="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5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</v:group>
            <v:group style="position:absolute;left:3160;top:672;width:318;height:220" coordorigin="3160,672" coordsize="318,220">
              <v:shape style="position:absolute;left:3160;top:672;width:318;height:220" coordorigin="3160,672" coordsize="318,220" path="m3267,892l3369,845,3462,788,3465,777,3475,772,3478,761,3448,741,3417,723,3386,706,3355,688,3356,680,3349,679,3349,672,3315,687,3282,705,3249,720,3213,730,3198,746,3180,764,3165,784,3160,807,3166,822,3178,835,3193,846,3207,856,3222,868,3237,877,3251,885,3267,892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598;top:665;width:49;height:20" coordorigin="3598,665" coordsize="49,20">
              <v:shape style="position:absolute;left:3598;top:665;width:49;height:20" coordorigin="3598,665" coordsize="49,20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71" o:title="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6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3;top:621;width:38;height:23" coordorigin="3693,621" coordsize="38,23">
              <v:shape style="position:absolute;left:3693;top:621;width:38;height:23" coordorigin="3693,621" coordsize="38,23" path="m3731,637l3728,630,3724,626,3720,621,3711,625,3693,641,3697,643,3706,638,3719,638,3731,637xe" filled="false" stroked="true" strokeweight=".712pt" strokecolor="#231f20">
                <v:path arrowok="t"/>
              </v:shape>
              <v:shape style="position:absolute;left:4214;top:612;width:261;height:196" type="#_x0000_t75" stroked="false">
                <v:imagedata r:id="rId72" o:title=""/>
              </v:shape>
              <v:shape style="position:absolute;left:3137;top:223;width:1345;height:1036" type="#_x0000_t75" stroked="false">
                <v:imagedata r:id="rId73" o:title=""/>
              </v:shape>
              <v:shape style="position:absolute;left:3153;top:665;width:332;height:234" type="#_x0000_t75" stroked="false">
                <v:imagedata r:id="rId74" o:title="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413,827l3381,844,3348,862,3315,877,3282,885,3248,918,3231,940,3224,963,3232,980,3289,1030,3354,1056,3431,1076,3497,1091,3569,1102,3646,1111,3724,1116,3765,1117,3806,1117,3843,1113,3875,1105,3842,1061,3809,1017,3798,1003,3652,1003,3655,996,3793,996,3791,994,3684,994,3684,988,3683,981,3689,981,3781,981,3766,961,3657,961,3650,959,3344,959,3339,957,3334,956,3333,950,3618,950,3588,941,3530,911,3476,876,3420,843,3420,835,3413,835,3413,827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93,996l3666,996,3670,1003,3798,1003,3793,996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81,981l3689,981,3689,987,3690,994,3684,994,3791,994,3781,98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5,951l3667,957,3657,961,3682,961,3676,952,3675,95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42,930l3727,935,3713,940,3698,946,3684,952,3676,952,3683,956,3682,961,3766,961,3759,952,3684,952,3676,951,3758,951,3742,93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18,950l3333,950,3339,951,3344,953,3344,959,3650,959,3618,95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6,951l3675,951,3676,951,3676,951xe" filled="true" fillcolor="#ffffff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724,1116l3646,1111,3569,1102,3497,1091,3431,1076,3354,1056,3289,1030,3232,980,3224,963,3231,940,3248,918,3268,899,3282,885,3315,877,3348,862,3381,844,3413,827,3413,835,3420,835,3420,843,3476,876,3530,911,3588,941,3657,961,3667,957,3676,951,3682,961,3683,956,3675,951,3684,952,3698,946,3713,940,3727,935,3742,930,3775,973,3809,1017,3842,1061,3875,1105,3843,1113,3806,1117,3765,1117,3724,1116xe" filled="false" stroked="true" strokeweight=".712pt" strokecolor="#231f20">
                <v:path arrowok="t"/>
              </v:shape>
              <v:shape style="position:absolute;left:3857;top:858;width:267;height:150" type="#_x0000_t75" stroked="false">
                <v:imagedata r:id="rId75" o:title=""/>
              </v:shape>
            </v:group>
            <w10:wrap type="topAndBottom"/>
          </v:group>
        </w:pict>
      </w:r>
      <w:r>
        <w:rPr/>
        <w:pict>
          <v:shape style="position:absolute;margin-left:239.787842pt;margin-top:12.745573pt;width:74.339171pt;height:49.875pt;mso-position-horizontal-relative:page;mso-position-vertical-relative:paragraph;z-index:2200;mso-wrap-distance-left:0;mso-wrap-distance-right:0" type="#_x0000_t75" stroked="false">
            <v:imagedata r:id="rId76" o:title=""/>
            <w10:wrap type="topAndBottom"/>
          </v:shape>
        </w:pict>
      </w:r>
      <w:r>
        <w:rPr/>
        <w:pict>
          <v:group style="position:absolute;margin-left:333.683014pt;margin-top:11.500948pt;width:56.9pt;height:51pt;mso-position-horizontal-relative:page;mso-position-vertical-relative:paragraph;z-index:2224;mso-wrap-distance-left:0;mso-wrap-distance-right:0" coordorigin="6674,230" coordsize="1138,1020">
            <v:group style="position:absolute;left:7248;top:230;width:564;height:1020" coordorigin="7248,230" coordsize="564,1020">
              <v:shape style="position:absolute;left:7248;top:230;width:564;height:1020" coordorigin="7248,230" coordsize="564,1020" path="m7684,230l7597,230,7544,236,7457,252,7393,292,7373,358,7378,395,7385,433,7389,473,7388,485,7386,498,7385,509,7387,520,7395,534,7408,543,7424,550,7440,558,7441,657,7430,740,7408,813,7373,882,7335,940,7314,969,7294,1000,7267,1051,7248,1112,7249,1171,7280,1220,7317,1239,7365,1250,7416,1250,7464,1237,7481,1226,7405,1226,7331,1219,7282,1188,7273,1162,7266,1126,7266,1090,7275,1062,7282,1053,7296,1050,7311,1047,7366,1047,7290,1042,7331,975,7374,911,7414,843,7445,767,7461,678,7461,646,7460,613,7462,582,7470,556,7536,549,7605,546,7674,542,7719,534,7502,534,7451,531,7413,513,7411,495,7412,479,7413,464,7413,448,7407,416,7398,386,7393,357,7433,285,7497,264,7575,257,7654,255,7685,253,7778,253,7766,239,7747,236,7726,234,7704,233,7684,230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366,1047l7344,1047,7378,1055,7410,1069,7462,1103,7508,1169,7475,1210,7405,1226,7481,1226,7517,1203,7554,1161,7523,1161,7490,1106,7439,1069,7372,1048,7366,1047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62,532l7739,532,7741,573,7746,611,7753,647,7762,681,7719,698,7686,732,7669,779,7673,829,7683,849,7697,869,7708,887,7713,905,7707,921,7693,939,7678,956,7665,971,7631,1023,7598,1074,7563,1122,7523,1161,7554,1161,7557,1158,7593,1105,7631,1047,7675,996,7721,950,7763,905,7768,897,7728,897,7701,859,7689,804,7694,748,7720,708,7749,699,7794,699,7774,646,7757,585,7762,532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94,699l7749,699,7770,711,7784,736,7791,765,7788,808,7773,845,7752,875,7728,897,7768,897,7801,844,7811,806,7811,767,7798,707,7794,699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78,253l7685,253,7717,253,7745,258,7768,268,7780,303,7778,342,7771,383,7770,422,7774,434,7780,447,7785,461,7713,515,7608,524,7557,530,7502,534,7719,534,7736,532,7762,532,7762,530,7773,515,7788,504,7803,493,7811,478,7811,467,7802,407,7805,340,7800,279,7778,253xe" filled="true" fillcolor="#231f20" stroked="false">
                <v:path arrowok="t"/>
                <v:fill type="solid"/>
              </v:shape>
              <v:shape style="position:absolute;left:7393;top:230;width:419;height:304" type="#_x0000_t75" stroked="false">
                <v:imagedata r:id="rId77" o:title=""/>
              </v:shape>
              <v:shape style="position:absolute;left:6674;top:273;width:507;height:966" type="#_x0000_t75" stroked="false">
                <v:imagedata r:id="rId78" o:title=""/>
              </v:shape>
            </v:group>
            <v:group style="position:absolute;left:7607;top:276;width:19;height:33" coordorigin="7607,276" coordsize="19,33">
              <v:shape style="position:absolute;left:7607;top:276;width:19;height:33" coordorigin="7607,276" coordsize="19,33" path="m7612,276l7607,289,7615,302,7624,308,7621,296,7625,278,7612,276xe" filled="true" fillcolor="#231f20" stroked="false">
                <v:path arrowok="t"/>
                <v:fill type="solid"/>
              </v:shape>
            </v:group>
            <v:group style="position:absolute;left:7526;top:279;width:15;height:29" coordorigin="7526,279" coordsize="15,29">
              <v:shape style="position:absolute;left:7526;top:279;width:15;height:29" coordorigin="7526,279" coordsize="15,29" path="m7533,279l7526,287,7530,304,7538,308,7540,297,7541,285,7533,279xe" filled="true" fillcolor="#231f20" stroked="false">
                <v:path arrowok="t"/>
                <v:fill type="solid"/>
              </v:shape>
            </v:group>
            <v:group style="position:absolute;left:7656;top:275;width:14;height:18" coordorigin="7656,275" coordsize="14,18">
              <v:shape style="position:absolute;left:7656;top:275;width:14;height:18" coordorigin="7656,275" coordsize="14,18" path="m7661,275l7656,281,7658,284,7665,292,7669,287,7665,286,7661,275xe" filled="true" fillcolor="#231f20" stroked="false">
                <v:path arrowok="t"/>
                <v:fill type="solid"/>
              </v:shape>
            </v:group>
            <v:group style="position:absolute;left:7566;top:283;width:14;height:19" coordorigin="7566,283" coordsize="14,19">
              <v:shape style="position:absolute;left:7566;top:283;width:14;height:19" coordorigin="7566,283" coordsize="14,19" path="m7571,283l7566,292,7572,298,7576,302,7578,296,7579,284,7571,283xe" filled="true" fillcolor="#231f20" stroked="false">
                <v:path arrowok="t"/>
                <v:fill type="solid"/>
              </v:shape>
            </v:group>
            <v:group style="position:absolute;left:7627;top:340;width:35;height:133" coordorigin="7627,340" coordsize="35,133">
              <v:shape style="position:absolute;left:7627;top:340;width:35;height:133" coordorigin="7627,340" coordsize="35,133" path="m7627,340l7635,374,7641,410,7648,444,7662,473,7660,432,7656,395,7646,363,7627,340xe" filled="true" fillcolor="#231f20" stroked="false">
                <v:path arrowok="t"/>
                <v:fill type="solid"/>
              </v:shape>
            </v:group>
            <v:group style="position:absolute;left:7694;top:342;width:29;height:130" coordorigin="7694,342" coordsize="29,130">
              <v:shape style="position:absolute;left:7694;top:342;width:29;height:130" coordorigin="7694,342" coordsize="29,130" path="m7696,342l7694,342,7701,374,7706,409,7712,442,7722,471,7722,436,7719,401,7711,368,7698,344,7697,342,7696,342xe" filled="true" fillcolor="#231f20" stroked="false">
                <v:path arrowok="t"/>
                <v:fill type="solid"/>
              </v:shape>
            </v:group>
            <v:group style="position:absolute;left:7449;top:351;width:29;height:151" coordorigin="7449,351" coordsize="29,151">
              <v:shape style="position:absolute;left:7449;top:351;width:29;height:151" coordorigin="7449,351" coordsize="29,151" path="m7454,351l7451,351,7449,371,7453,394,7458,420,7462,446,7464,484,7467,496,7478,501,7472,464,7464,428,7458,391,7457,353,7454,353,7454,351xe" filled="true" fillcolor="#231f20" stroked="false">
                <v:path arrowok="t"/>
                <v:fill type="solid"/>
              </v:shape>
            </v:group>
            <v:group style="position:absolute;left:7747;top:363;width:13;height:59" coordorigin="7747,363" coordsize="13,59">
              <v:shape style="position:absolute;left:7747;top:363;width:13;height:59" coordorigin="7747,363" coordsize="13,59" path="m7747,363l7750,376,7752,408,7754,422,7759,407,7760,390,7755,373,7747,363xe" filled="true" fillcolor="#231f20" stroked="false">
                <v:path arrowok="t"/>
                <v:fill type="solid"/>
              </v:shape>
            </v:group>
            <v:group style="position:absolute;left:7757;top:478;width:55;height:289" coordorigin="7757,478" coordsize="55,289">
              <v:shape style="position:absolute;left:7757;top:478;width:55;height:289" coordorigin="7757,478" coordsize="55,289" path="m7811,478l7803,493,7788,504,7773,515,7762,530,7757,585,7774,646,7798,707,7811,767,7811,478xe" filled="true" fillcolor="#ffffff" stroked="false">
                <v:path arrowok="t"/>
                <v:fill type="solid"/>
              </v:shape>
            </v:group>
            <v:group style="position:absolute;left:7290;top:532;width:473;height:630" coordorigin="7290,532" coordsize="473,630">
              <v:shape style="position:absolute;left:7290;top:532;width:473;height:630" coordorigin="7290,532" coordsize="473,630" path="m7739,532l7736,532,7674,542,7605,546,7536,549,7470,556,7462,582,7460,613,7461,646,7461,678,7445,767,7414,843,7374,911,7331,975,7290,1042,7372,1048,7439,1069,7490,1106,7523,1161,7563,1121,7598,1074,7631,1023,7665,971,7678,956,7693,939,7707,921,7713,905,7708,887,7697,869,7683,849,7673,829,7669,779,7686,732,7719,698,7762,681,7753,647,7746,611,7741,573,7739,532xe" filled="true" fillcolor="#ffffff" stroked="false">
                <v:path arrowok="t"/>
                <v:fill type="solid"/>
              </v:shape>
              <v:shape style="position:absolute;left:7689;top:699;width:102;height:199" type="#_x0000_t75" stroked="false">
                <v:imagedata r:id="rId79" o:title=""/>
              </v:shape>
              <v:shape style="position:absolute;left:7035;top:722;width:110;height:190" type="#_x0000_t75" stroked="false">
                <v:imagedata r:id="rId80" o:title=""/>
              </v:shape>
              <v:shape style="position:absolute;left:6697;top:1033;width:227;height:177" type="#_x0000_t75" stroked="false">
                <v:imagedata r:id="rId81" o:title=""/>
              </v:shape>
              <v:shape style="position:absolute;left:7266;top:1047;width:242;height:179" type="#_x0000_t75" stroked="false">
                <v:imagedata r:id="rId82" o:title=""/>
              </v:shape>
            </v:group>
            <w10:wrap type="topAndBottom"/>
          </v:group>
        </w:pict>
      </w:r>
      <w:r>
        <w:rPr/>
        <w:pict>
          <v:shape style="position:absolute;margin-left:402.321014pt;margin-top:11.419948pt;width:65.522272pt;height:51pt;mso-position-horizontal-relative:page;mso-position-vertical-relative:paragraph;z-index:2248;mso-wrap-distance-left:0;mso-wrap-distance-right:0" type="#_x0000_t75" stroked="false">
            <v:imagedata r:id="rId83" o:title=""/>
            <w10:wrap type="topAndBottom"/>
          </v:shape>
        </w:pict>
      </w:r>
      <w:r>
        <w:rPr/>
        <w:pict>
          <v:group style="position:absolute;margin-left:475.90799pt;margin-top:13.579947pt;width:58.65pt;height:50pt;mso-position-horizontal-relative:page;mso-position-vertical-relative:paragraph;z-index:2272;mso-wrap-distance-left:0;mso-wrap-distance-right:0" coordorigin="9518,272" coordsize="1173,1000">
            <v:group style="position:absolute;left:10114;top:272;width:577;height:914" coordorigin="10114,272" coordsize="577,914">
              <v:shape style="position:absolute;left:10114;top:272;width:577;height:914" coordorigin="10114,272" coordsize="577,914" path="m10649,272l10393,272,10393,361,10396,450,10398,537,10395,620,10385,698,10363,767,10326,826,10265,884,10231,914,10198,946,10167,979,10136,1020,10116,1067,10114,1115,10146,1164,10203,1185,10272,1184,10326,1169,10269,1169,10207,1164,10156,1140,10132,1099,10150,1046,10220,1046,10217,1044,10159,1026,10209,961,10269,906,10329,850,10379,781,10400,725,10411,660,10415,589,10416,512,10415,433,10415,352,10654,352,10653,333,10415,333,10415,291,10652,291,10652,280,10652,272,10649,27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220,1046l10150,1046,10206,1061,10249,1088,10286,1121,10326,1152,10269,1169,10326,1169,10339,1166,10381,1141,10345,1141,10303,1108,10262,1073,10220,1046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4,352l10627,352,10633,433,10633,450,10632,524,10631,614,10634,699,10649,773,10629,795,10608,814,10587,834,10568,856,10577,878,10584,900,10599,946,10552,963,10511,983,10473,1008,10440,1037,10418,1065,10398,1094,10375,1121,10345,1141,10381,1141,10390,1135,10408,1115,10425,1092,10441,1068,10457,1049,10508,1008,10565,976,10613,962,10637,955,10657,943,10661,937,10618,937,10611,917,10604,897,10598,876,10590,856,10610,842,10644,807,10663,792,10683,792,10677,774,10666,754,10657,732,10652,703,10648,622,10649,535,10652,447,10654,361,10654,35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83,792l10663,792,10669,837,10667,883,10652,919,10618,937,10661,937,10677,916,10688,879,10691,838,10685,798,10683,79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2,291l10632,291,10632,333,10653,333,10652,291xe" filled="true" fillcolor="#231f20" stroked="false">
                <v:path arrowok="t"/>
                <v:fill type="solid"/>
              </v:shape>
            </v:group>
            <v:group style="position:absolute;left:10415;top:312;width:218;height:2" coordorigin="10415,312" coordsize="218,2">
              <v:shape style="position:absolute;left:10415;top:312;width:218;height:2" coordorigin="10415,312" coordsize="218,0" path="m10415,312l10632,312e" filled="false" stroked="true" strokeweight="2.089pt" strokecolor="#ffffff">
                <v:path arrowok="t"/>
              </v:shape>
            </v:group>
            <v:group style="position:absolute;left:10159;top:352;width:491;height:789" coordorigin="10159,352" coordsize="491,789">
              <v:shape style="position:absolute;left:10159;top:352;width:491;height:789" coordorigin="10159,352" coordsize="491,789" path="m10627,352l10415,352,10415,433,10416,512,10415,589,10411,660,10400,725,10379,781,10329,850,10269,906,10209,961,10159,1026,10217,1044,10262,1073,10303,1108,10345,1141,10375,1121,10398,1094,10418,1065,10440,1037,10473,1008,10510,983,10552,963,10599,946,10584,900,10577,878,10568,856,10587,834,10608,814,10629,795,10649,773,10634,699,10631,614,10632,524,10633,434,10627,352xe" filled="true" fillcolor="#ffffff" stroked="false">
                <v:path arrowok="t"/>
                <v:fill type="solid"/>
              </v:shape>
            </v:group>
            <v:group style="position:absolute;left:9518;top:355;width:577;height:917" coordorigin="9518,355" coordsize="577,917">
              <v:shape style="position:absolute;left:9518;top:355;width:577;height:917" coordorigin="9518,355" coordsize="577,917" path="m10050,355l9799,355,9796,436,9798,517,9801,598,9802,676,9797,751,9781,820,9752,882,9687,952,9650,985,9613,1018,9579,1053,9545,1097,9521,1147,9518,1199,9557,1252,9629,1271,9708,1264,9733,1254,9673,1254,9612,1250,9562,1227,9536,1187,9549,1129,9622,1129,9621,1129,9563,1113,9612,1046,9733,936,9783,868,9804,811,9815,746,9819,675,9820,598,9819,532,9819,517,9819,439,10058,439,10057,419,9819,419,9819,377,10056,377,10056,363,10056,359,10054,356,10050,355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9622,1129l9549,1129,9606,1144,9651,1172,9690,1205,9730,1238,9673,1254,9733,1254,9772,1238,9787,1224,9749,1224,9706,1193,9666,1158,9622,112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8,439l10033,439,10037,517,10037,532,10036,621,10034,705,10039,790,10056,862,10034,880,10012,899,9992,919,9972,940,9980,962,9995,1007,10003,1029,9961,1045,9924,1063,9891,1085,9861,1110,9834,1139,9809,1171,9782,1200,9749,1224,9787,1224,9794,1218,9814,1194,9833,1168,9852,1143,9899,1103,10002,1052,10048,1032,10056,1024,10022,1024,10015,1004,10002,963,9994,943,10013,927,10030,910,10048,894,10067,879,10087,879,10081,861,10071,840,10061,818,10056,790,10052,708,10053,621,10056,532,10058,445,10058,43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87,879l10067,879,10073,924,10070,970,10054,1006,10022,1024,10056,1024,10081,999,10095,940,10095,926,10093,911,10092,897,10089,884,10087,87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6,377l10036,377,10036,419,10057,419,10056,377xe" filled="true" fillcolor="#231f20" stroked="false">
                <v:path arrowok="t"/>
                <v:fill type="solid"/>
              </v:shape>
            </v:group>
            <v:group style="position:absolute;left:9819;top:398;width:218;height:2" coordorigin="9819,398" coordsize="218,2">
              <v:shape style="position:absolute;left:9819;top:398;width:218;height:2" coordorigin="9819,398" coordsize="218,0" path="m9819,398l10036,398e" filled="false" stroked="true" strokeweight="2.089pt" strokecolor="#ffffff">
                <v:path arrowok="t"/>
              </v:shape>
            </v:group>
            <v:group style="position:absolute;left:9563;top:439;width:493;height:786" coordorigin="9563,439" coordsize="493,786">
              <v:shape style="position:absolute;left:9563;top:439;width:493;height:786" coordorigin="9563,439" coordsize="493,786" path="m10033,439l9819,439,9819,519,9820,599,9819,675,9815,746,9804,811,9783,868,9733,936,9612,1046,9563,1113,9621,1129,9666,1158,9706,1193,9749,1224,9782,1200,9809,1171,9834,1139,9861,1110,9891,1085,9924,1063,9961,1045,10003,1029,9995,1007,9980,962,9972,940,9992,919,10012,899,10034,880,10056,862,10039,790,10034,705,10036,614,10038,524,10033,439xe" filled="true" fillcolor="#ffffff" stroked="false">
                <v:path arrowok="t"/>
                <v:fill type="solid"/>
              </v:shape>
            </v:group>
            <v:group style="position:absolute;left:10590;top:792;width:79;height:145" coordorigin="10590,792" coordsize="79,145">
              <v:shape style="position:absolute;left:10590;top:792;width:79;height:145" coordorigin="10590,792" coordsize="79,145" path="m10663,792l10644,807,10610,842,10590,856,10598,876,10604,897,10611,917,10618,937,10652,919,10667,883,10669,837,10663,792xe" filled="true" fillcolor="#ffffff" stroked="false">
                <v:path arrowok="t"/>
                <v:fill type="solid"/>
              </v:shape>
            </v:group>
            <v:group style="position:absolute;left:9994;top:879;width:79;height:145" coordorigin="9994,879" coordsize="79,145">
              <v:shape style="position:absolute;left:9994;top:879;width:79;height:145" coordorigin="9994,879" coordsize="79,145" path="m10067,879l10048,894,10030,910,10013,927,9994,943,10002,963,10015,1004,10022,1024,10054,1006,10070,970,10073,924,10067,879xe" filled="true" fillcolor="#ffffff" stroked="false">
                <v:path arrowok="t"/>
                <v:fill type="solid"/>
              </v:shape>
              <v:shape style="position:absolute;left:10132;top:1046;width:194;height:123" type="#_x0000_t75" stroked="false">
                <v:imagedata r:id="rId84" o:title=""/>
              </v:shape>
              <v:shape style="position:absolute;left:9536;top:1129;width:194;height:124" type="#_x0000_t75" stroked="false">
                <v:imagedata r:id="rId85" o:title="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24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combinações diferentes ela poderá fazer ao usar cada par de tênis com cada par de</w:t>
      </w:r>
      <w:r>
        <w:rPr>
          <w:rFonts w:ascii="Arial" w:hAnsi="Arial"/>
          <w:color w:val="231F20"/>
          <w:spacing w:val="-32"/>
        </w:rPr>
        <w:t> </w:t>
      </w:r>
      <w:r>
        <w:rPr>
          <w:rFonts w:ascii="Arial" w:hAnsi="Arial"/>
          <w:color w:val="231F20"/>
        </w:rPr>
        <w:t>meias?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4954pt;width:144.8pt;height:144.8pt;mso-position-horizontal-relative:page;mso-position-vertical-relative:paragraph;z-index:2296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86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87" o:title=""/>
              </v:shape>
              <v:shape style="position:absolute;left:6944;top:1637;width:173;height:216" type="#_x0000_t75" stroked="false">
                <v:imagedata r:id="rId88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10" coordorigin="5333,2561" coordsize="170,210">
              <v:shape style="position:absolute;left:5333;top:2561;width:170;height:210" coordorigin="5333,2561" coordsize="170,210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3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80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80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89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5,4551,1452,4568,1380,4589,1311,4613,1242,4640,1175,4670,1110,4704,1047,4740,986,4780,927,4822,869,4867,815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5,7083,869,7126,927,7165,986,7202,1047,7235,1110,7266,1175,7293,1242,7317,1311,7337,1380,7354,1452,7368,1525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2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3"/>
          <w:szCs w:val="23"/>
        </w:rPr>
      </w:pPr>
      <w:r>
        <w:rPr/>
        <w:pict>
          <v:group style="position:absolute;margin-left:225.576996pt;margin-top:14.668955pt;width:144.15pt;height:458.55pt;mso-position-horizontal-relative:page;mso-position-vertical-relative:paragraph;z-index:2536;mso-wrap-distance-left:0;mso-wrap-distance-right:0" coordorigin="4512,293" coordsize="2883,9171">
            <v:group style="position:absolute;left:4517;top:298;width:572;height:2" coordorigin="4517,298" coordsize="572,2">
              <v:shape style="position:absolute;left:4517;top:298;width:572;height:2" coordorigin="4517,298" coordsize="572,0" path="m4517,298l5088,298e" filled="false" stroked="true" strokeweight=".5pt" strokecolor="#231f20">
                <v:path arrowok="t"/>
              </v:shape>
            </v:group>
            <v:group style="position:absolute;left:4522;top:303;width:2;height:9151" coordorigin="4522,303" coordsize="2,9151">
              <v:shape style="position:absolute;left:4522;top:303;width:2;height:9151" coordorigin="4522,303" coordsize="0,9151" path="m4522,9454l4522,303e" filled="false" stroked="true" strokeweight=".5pt" strokecolor="#231f20">
                <v:path arrowok="t"/>
              </v:shape>
            </v:group>
            <v:group style="position:absolute;left:5088;top:298;width:2301;height:2" coordorigin="5088,298" coordsize="2301,2">
              <v:shape style="position:absolute;left:5088;top:298;width:2301;height:2" coordorigin="5088,298" coordsize="2301,0" path="m5088,298l7389,298e" filled="false" stroked="true" strokeweight=".5pt" strokecolor="#231f20">
                <v:path arrowok="t"/>
              </v:shape>
            </v:group>
            <v:group style="position:absolute;left:5088;top:303;width:2;height:9151" coordorigin="5088,303" coordsize="2,9151">
              <v:shape style="position:absolute;left:5088;top:303;width:2;height:9151" coordorigin="5088,303" coordsize="0,9151" path="m5088,9454l5088,303e" filled="false" stroked="true" strokeweight=".5pt" strokecolor="#231f20">
                <v:path arrowok="t"/>
              </v:shape>
            </v:group>
            <v:group style="position:absolute;left:7384;top:303;width:2;height:9151" coordorigin="7384,303" coordsize="2,9151">
              <v:shape style="position:absolute;left:7384;top:303;width:2;height:9151" coordorigin="7384,303" coordsize="0,9151" path="m7384,9454l7384,303e" filled="false" stroked="true" strokeweight=".5pt" strokecolor="#231f20">
                <v:path arrowok="t"/>
              </v:shape>
            </v:group>
            <v:group style="position:absolute;left:4517;top:9459;width:572;height:2" coordorigin="4517,9459" coordsize="572,2">
              <v:shape style="position:absolute;left:4517;top:9459;width:572;height:2" coordorigin="4517,9459" coordsize="572,0" path="m4517,9459l5088,9459e" filled="false" stroked="true" strokeweight=".5pt" strokecolor="#231f20">
                <v:path arrowok="t"/>
              </v:shape>
            </v:group>
            <v:group style="position:absolute;left:5088;top:9459;width:2301;height:2" coordorigin="5088,9459" coordsize="2301,2">
              <v:shape style="position:absolute;left:5088;top:9459;width:2301;height:2" coordorigin="5088,9459" coordsize="2301,0" path="m5088,9459l7389,9459e" filled="false" stroked="true" strokeweight=".5pt" strokecolor="#231f20">
                <v:path arrowok="t"/>
              </v:shape>
              <v:shape style="position:absolute;left:4744;top:19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374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530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6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8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88;top:298;width:2296;height:9161" type="#_x0000_t202" filled="false" stroked="false">
                <v:textbox inset="0,0,0,0">
                  <w:txbxContent>
                    <w:p>
                      <w:pPr>
                        <w:spacing w:before="34"/>
                        <w:ind w:left="475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4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2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eu sei o 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85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Salta pra aqui salta pra ali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Cri-cri pra cá cri-cri pra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quer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5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fundo não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ilude.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76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só reparar em sua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atitude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pra se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desconfiar.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00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quer um analista e quer um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doutor.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6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Seu grilo, eu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sei: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198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seu grilo é um grilo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amor.</w:t>
                      </w:r>
                      <w:r>
                        <w:rPr>
                          <w:rFonts w:ascii="Arial" w:hAnsi="Arial"/>
                          <w:spacing w:val="-3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1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JOSÉ, Elias. 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91">
        <w:r>
          <w:rPr>
            <w:rFonts w:ascii="Arial" w:hAnsi="Arial"/>
            <w:color w:val="231F20"/>
            <w:spacing w:val="-5"/>
            <w:sz w:val="16"/>
          </w:rPr>
          <w:t>&lt;http://ler-com-prazer.blogspot.com/2009/10/o-grilo-grilado-elias-jose.html&gt;.</w:t>
        </w:r>
      </w:hyperlink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6 </w:t>
      </w:r>
      <w:r>
        <w:rPr>
          <w:rFonts w:ascii="Arial" w:hAnsi="Arial"/>
          <w:color w:val="231F20"/>
          <w:spacing w:val="-6"/>
          <w:sz w:val="16"/>
        </w:rPr>
        <w:t>fev. </w:t>
      </w:r>
      <w:r>
        <w:rPr>
          <w:rFonts w:ascii="Arial" w:hAnsi="Arial"/>
          <w:color w:val="231F20"/>
          <w:spacing w:val="-4"/>
          <w:sz w:val="16"/>
        </w:rPr>
        <w:t>2013. 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(P050563E4_SUP)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(P050563E4)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Cri-cri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pra cá”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8), a palavra em destaque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representa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conversa do grilo com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doutor.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dança de amor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grilo.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choro de tristeza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feito pelo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grilo.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7"/>
        </w:numPr>
        <w:tabs>
          <w:tab w:pos="510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(P050604E4)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grilo [...] /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anda grilado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10-12), a expressão em destaque apresenta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 usada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 amigos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familiares.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determinada região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jornal.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90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</w:t>
      </w:r>
      <w:r>
        <w:rPr>
          <w:color w:val="010202"/>
        </w:rPr>
        <w:t>Grilo Grilado”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seu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é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de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amor.”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26-28), a palavra em destaque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(P050603E4) </w:t>
      </w:r>
      <w:r>
        <w:rPr>
          <w:rFonts w:ascii="Arial" w:hAnsi="Arial"/>
          <w:color w:val="231F20"/>
          <w:sz w:val="22"/>
        </w:rPr>
        <w:t>De acordo com esse texto, o grilo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apaixonado.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cansado.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distraído.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doente.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38pt;width:482.9pt;height:215.85pt;mso-position-horizontal-relative:page;mso-position-vertical-relative:paragraph;z-index:2632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56" w:right="317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esposa e filhos, para comemorar. Acontece que, no meio da festa, um humano aparece.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Jonathan é um mochileiro que pode levar o hotel à falência se descobrirem que ele não    é totalmente livre de humanos. Drácula vai fazer de tudo para sumir com o rapaz. Mas nada dá certo e Jonathan acaba se fantasiando de monstro para não ser descoberto pelas assombrações verdadeiras. E Mavis, que só queria sair do castelo e conhecer o mundo, 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92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 out. 2012.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construir um hotel em uma região sem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humanos.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85" w:val="left" w:leader="none"/>
        </w:tabs>
        <w:spacing w:line="266" w:lineRule="auto" w:before="0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(P050605E4)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descobrirem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totalmente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livre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humanos.”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9-10),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termo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destaque refere-se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Drácula.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Jonathan.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mundo.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“Hotel mal-assombrado</w:t>
      </w:r>
      <w:r>
        <w:rPr>
          <w:color w:val="010202"/>
        </w:rPr>
        <w:t>” para responder à questão</w:t>
      </w:r>
      <w:r>
        <w:rPr>
          <w:color w:val="010202"/>
          <w:spacing w:val="-3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91.477798pt;margin-top:15.829961pt;width:412.32pt;height:219.84pt;mso-position-horizontal-relative:page;mso-position-vertical-relative:paragraph;z-index:2656;mso-wrap-distance-left:0;mso-wrap-distance-right:0" type="#_x0000_t75" stroked="false">
            <v:imagedata r:id="rId94" o:title=""/>
            <w10:wrap type="topAndBottom"/>
          </v:shape>
        </w:pict>
      </w:r>
    </w:p>
    <w:p>
      <w:pPr>
        <w:spacing w:before="1"/>
        <w:ind w:left="44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1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(P041681E4) </w:t>
      </w:r>
      <w:r>
        <w:rPr>
          <w:rFonts w:ascii="Arial" w:hAnsi="Arial"/>
          <w:color w:val="231F20"/>
          <w:sz w:val="22"/>
        </w:rPr>
        <w:t>Nesse texto, no alto da árvore, a mamãe passarinho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brincando com seu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dando aula de voo ao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ensinando os perigos da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mata.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mostrando como fazer um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45.35pt;mso-position-horizontal-relative:page;mso-position-vertical-relative:paragraph;z-index:26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42" w:right="36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estimação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13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Sem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essa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cãozinho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ou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gatinho.</w:t>
                  </w:r>
                  <w:r>
                    <w:rPr>
                      <w:rFonts w:ascii="Arial" w:hAnsi="Arial"/>
                      <w:color w:val="231F20"/>
                      <w:spacing w:val="-3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Algumas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crianças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escolhem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criar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casa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bichinhos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estranhos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</w:r>
                  <w:r>
                    <w:rPr>
                      <w:rFonts w:ascii="Arial" w:hAnsi="Arial"/>
                      <w:color w:val="231F20"/>
                    </w:rPr>
                    <w:t>como iguana, rato e</w:t>
                  </w:r>
                  <w:r>
                    <w:rPr>
                      <w:rFonts w:ascii="Arial" w:hAnsi="Arial"/>
                      <w:color w:val="231F20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perereca.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É assim com Rodrigo </w:t>
                  </w:r>
                  <w:r>
                    <w:rPr>
                      <w:color w:val="231F20"/>
                      <w:spacing w:val="-3"/>
                    </w:rPr>
                    <w:t>Yuzo, </w:t>
                  </w:r>
                  <w:r>
                    <w:rPr>
                      <w:color w:val="231F20"/>
                    </w:rPr>
                    <w:t>10, que tem uma iguana – a sensação do prédio. </w:t>
                  </w:r>
                  <w:r>
                    <w:rPr>
                      <w:color w:val="231F20"/>
                      <w:spacing w:val="-7"/>
                    </w:rPr>
                    <w:t>Toda </w:t>
                  </w:r>
                  <w:r>
                    <w:rPr>
                      <w:color w:val="231F20"/>
                    </w:rPr>
                    <w:t>vez que </w:t>
                  </w:r>
                  <w:r>
                    <w:rPr>
                      <w:color w:val="231F20"/>
                    </w:rPr>
                    <w:t>ele desce com o réptil para o térreo, os amigos ficam curiosos. Ele gosta de colocar a iguana no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pescoço e na cabeça. E jura que o animal o reconhece: “Ela me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7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lambe”.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Rodrigo resolveu comprar a iguana porque mora em apartamento e, principalmente por ter alergia a pelos de gato e cachorro. Ele explica que o réptil não dá muito trabalho. “Não precisa nem dar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banho.”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3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reconhece:”, a expressão destacada</w:t>
      </w:r>
      <w:r>
        <w:rPr>
          <w:rFonts w:ascii="Arial" w:hAnsi="Arial" w:cs="Arial" w:eastAsia="Arial" w:hint="default"/>
          <w:color w:val="231F20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iguana.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perereca.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cãozinho.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12" w:val="left" w:leader="none"/>
        </w:tabs>
        <w:spacing w:line="266" w:lineRule="auto" w:before="0" w:after="0"/>
        <w:ind w:left="110" w:right="10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2"/>
          <w:sz w:val="16"/>
        </w:rPr>
        <w:t>(P041931E4)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3"/>
          <w:sz w:val="22"/>
        </w:rPr>
        <w:t>acordo </w:t>
      </w:r>
      <w:r>
        <w:rPr>
          <w:rFonts w:ascii="Arial" w:hAnsi="Arial"/>
          <w:color w:val="231F20"/>
          <w:spacing w:val="2"/>
          <w:sz w:val="22"/>
        </w:rPr>
        <w:t>com </w:t>
      </w:r>
      <w:r>
        <w:rPr>
          <w:rFonts w:ascii="Arial" w:hAnsi="Arial"/>
          <w:color w:val="231F20"/>
          <w:spacing w:val="3"/>
          <w:sz w:val="22"/>
        </w:rPr>
        <w:t>esse texto, Rodrigo escolheu </w:t>
      </w:r>
      <w:r>
        <w:rPr>
          <w:rFonts w:ascii="Arial" w:hAnsi="Arial"/>
          <w:color w:val="231F20"/>
          <w:spacing w:val="2"/>
          <w:sz w:val="22"/>
        </w:rPr>
        <w:t>uma </w:t>
      </w:r>
      <w:r>
        <w:rPr>
          <w:rFonts w:ascii="Arial" w:hAnsi="Arial"/>
          <w:color w:val="231F20"/>
          <w:spacing w:val="3"/>
          <w:sz w:val="22"/>
        </w:rPr>
        <w:t>iguana para bicho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4"/>
          <w:sz w:val="22"/>
        </w:rPr>
        <w:t>estimação </w:t>
      </w:r>
      <w:r>
        <w:rPr>
          <w:rFonts w:ascii="Arial" w:hAnsi="Arial"/>
          <w:color w:val="231F20"/>
          <w:spacing w:val="4"/>
          <w:sz w:val="22"/>
        </w:rPr>
      </w:r>
      <w:r>
        <w:rPr>
          <w:rFonts w:ascii="Arial" w:hAnsi="Arial"/>
          <w:color w:val="231F20"/>
          <w:sz w:val="22"/>
        </w:rPr>
        <w:t>principalmente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ela era um bichinho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incomum.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ela podia ser carregada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pescoço.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 tinha alergia a pelo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animais.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ele queria ser famoso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prédio.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5"/>
          <w:footerReference w:type="default" r:id="rId9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(M051062E4) </w:t>
      </w:r>
      <w:r>
        <w:rPr>
          <w:rFonts w:ascii="Arial"/>
          <w:color w:val="231F20"/>
          <w:sz w:val="22"/>
        </w:rPr>
        <w:t>Observe abaixo os objetos 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estante.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4.712997pt;margin-top:14.448955pt;width:199.3pt;height:201.85pt;mso-position-horizontal-relative:page;mso-position-vertical-relative:paragraph;z-index:2776;mso-wrap-distance-left:0;mso-wrap-distance-right:0" coordorigin="2094,289" coordsize="3986,4037">
            <v:group style="position:absolute;left:2797;top:3765;width:2528;height:2" coordorigin="2797,3765" coordsize="2528,2">
              <v:shape style="position:absolute;left:2797;top:3765;width:2528;height:2" coordorigin="2797,3765" coordsize="2528,0" path="m2797,3765l5324,3765e" filled="false" stroked="true" strokeweight="1pt" strokecolor="#231f20">
                <v:path arrowok="t"/>
              </v:shape>
            </v:group>
            <v:group style="position:absolute;left:2324;top:3765;width:485;height:292" coordorigin="2324,3765" coordsize="485,292">
              <v:shape style="position:absolute;left:2324;top:3765;width:485;height:292" coordorigin="2324,3765" coordsize="485,292" path="m2324,4056l2809,3765e" filled="false" stroked="true" strokeweight="1pt" strokecolor="#231f20">
                <v:path arrowok="t"/>
              </v:shape>
            </v:group>
            <v:group style="position:absolute;left:2312;top:3375;width:3012;height:10" coordorigin="2312,3375" coordsize="3012,10">
              <v:shape style="position:absolute;left:2312;top:3375;width:3012;height:10" coordorigin="2312,3375" coordsize="3012,10" path="m2312,3375l5324,3385e" filled="false" stroked="true" strokeweight="1pt" strokecolor="#231f20">
                <v:path arrowok="t"/>
              </v:shape>
            </v:group>
            <v:group style="position:absolute;left:2312;top:2995;width:489;height:380" coordorigin="2312,2995" coordsize="489,380">
              <v:shape style="position:absolute;left:2312;top:2995;width:489;height:380" coordorigin="2312,2995" coordsize="489,380" path="m2312,3375l2801,2995e" filled="false" stroked="true" strokeweight="1pt" strokecolor="#231f20">
                <v:path arrowok="t"/>
              </v:shape>
            </v:group>
            <v:group style="position:absolute;left:2789;top:2995;width:344;height:2" coordorigin="2789,2995" coordsize="344,2">
              <v:shape style="position:absolute;left:2789;top:2995;width:344;height:2" coordorigin="2789,2995" coordsize="344,0" path="m2789,2995l3132,2995e" filled="false" stroked="true" strokeweight="1pt" strokecolor="#231f20">
                <v:path arrowok="t"/>
              </v:shape>
            </v:group>
            <v:group style="position:absolute;left:2593;top:299;width:3478;height:2" coordorigin="2593,299" coordsize="3478,2">
              <v:shape style="position:absolute;left:2593;top:299;width:3478;height:2" coordorigin="2593,299" coordsize="3478,0" path="m2593,299l6070,299e" filled="false" stroked="true" strokeweight="1pt" strokecolor="#231f20">
                <v:path arrowok="t"/>
              </v:shape>
            </v:group>
            <v:group style="position:absolute;left:2104;top:299;width:489;height:380" coordorigin="2104,299" coordsize="489,380">
              <v:shape style="position:absolute;left:2104;top:299;width:489;height:380" coordorigin="2104,299" coordsize="489,380" path="m2104,679l2593,299e" filled="false" stroked="true" strokeweight="1pt" strokecolor="#231f20">
                <v:path arrowok="t"/>
              </v:shape>
            </v:group>
            <v:group style="position:absolute;left:5544;top:299;width:526;height:390" coordorigin="5544,299" coordsize="526,390">
              <v:shape style="position:absolute;left:5544;top:299;width:526;height:390" coordorigin="5544,299" coordsize="526,390" path="m5544,688l6070,299e" filled="false" stroked="true" strokeweight="1pt" strokecolor="#231f20">
                <v:path arrowok="t"/>
              </v:shape>
            </v:group>
            <v:group style="position:absolute;left:6070;top:299;width:2;height:3492" coordorigin="6070,299" coordsize="2,3492">
              <v:shape style="position:absolute;left:6070;top:299;width:2;height:3492" coordorigin="6070,299" coordsize="0,3492" path="m6070,299l6070,3791e" filled="false" stroked="true" strokeweight="1pt" strokecolor="#231f20">
                <v:path arrowok="t"/>
              </v:shape>
            </v:group>
            <v:group style="position:absolute;left:5544;top:3784;width:526;height:532" coordorigin="5544,3784" coordsize="526,532">
              <v:shape style="position:absolute;left:5544;top:3784;width:526;height:532" coordorigin="5544,3784" coordsize="526,532" path="m5544,4316l6070,3784e" filled="false" stroked="true" strokeweight="1pt" strokecolor="#231f20">
                <v:path arrowok="t"/>
              </v:shape>
            </v:group>
            <v:group style="position:absolute;left:2821;top:3376;width:2;height:389" coordorigin="2821,3376" coordsize="2,389">
              <v:shape style="position:absolute;left:2821;top:3376;width:2;height:389" coordorigin="2821,3376" coordsize="2,389" path="m2823,3376l2821,3765e" filled="false" stroked="true" strokeweight="1pt" strokecolor="#231f20">
                <v:path arrowok="t"/>
              </v:shape>
            </v:group>
            <v:group style="position:absolute;left:2814;top:926;width:4;height:518" coordorigin="2814,926" coordsize="4,518">
              <v:shape style="position:absolute;left:2814;top:926;width:4;height:518" coordorigin="2814,926" coordsize="4,518" path="m2814,926l2817,1444e" filled="false" stroked="true" strokeweight="1pt" strokecolor="#231f20">
                <v:path arrowok="t"/>
              </v:shape>
            </v:group>
            <v:group style="position:absolute;left:2822;top:1444;width:407;height:2" coordorigin="2822,1444" coordsize="407,2">
              <v:shape style="position:absolute;left:2822;top:1444;width:407;height:2" coordorigin="2822,1444" coordsize="407,0" path="m2822,1444l3228,1444e" filled="false" stroked="true" strokeweight="1pt" strokecolor="#231f20">
                <v:path arrowok="t"/>
              </v:shape>
            </v:group>
            <v:group style="position:absolute;left:2317;top:1835;width:3008;height:10" coordorigin="2317,1835" coordsize="3008,10">
              <v:shape style="position:absolute;left:2317;top:1835;width:3008;height:10" coordorigin="2317,1835" coordsize="3008,10" path="m2317,1835l5324,1845e" filled="false" stroked="true" strokeweight="1pt" strokecolor="#231f20">
                <v:path arrowok="t"/>
              </v:shape>
            </v:group>
            <v:group style="position:absolute;left:2334;top:1444;width:489;height:380" coordorigin="2334,1444" coordsize="489,380">
              <v:shape style="position:absolute;left:2334;top:1444;width:489;height:380" coordorigin="2334,1444" coordsize="489,380" path="m2334,1824l2822,1444e" filled="false" stroked="true" strokeweight="1pt" strokecolor="#231f20">
                <v:path arrowok="t"/>
              </v:shape>
            </v:group>
            <v:group style="position:absolute;left:4326;top:1444;width:998;height:2" coordorigin="4326,1444" coordsize="998,2">
              <v:shape style="position:absolute;left:4326;top:1444;width:998;height:2" coordorigin="4326,1444" coordsize="998,0" path="m4326,1444l5324,1444e" filled="false" stroked="true" strokeweight="1pt" strokecolor="#231f20">
                <v:path arrowok="t"/>
              </v:shape>
              <v:shape style="position:absolute;left:4440;top:3485;width:459;height:528" type="#_x0000_t75" stroked="false">
                <v:imagedata r:id="rId98" o:title=""/>
              </v:shape>
              <v:shape style="position:absolute;left:3645;top:3573;width:387;height:413" type="#_x0000_t75" stroked="false">
                <v:imagedata r:id="rId99" o:title=""/>
              </v:shape>
              <v:shape style="position:absolute;left:3639;top:3495;width:400;height:554" type="#_x0000_t75" stroked="false">
                <v:imagedata r:id="rId100" o:title=""/>
              </v:shape>
            </v:group>
            <v:group style="position:absolute;left:2104;top:688;width:3440;height:2" coordorigin="2104,688" coordsize="3440,2">
              <v:shape style="position:absolute;left:2104;top:688;width:3440;height:2" coordorigin="2104,688" coordsize="3440,0" path="m2104,688l5544,688e" filled="false" stroked="true" strokeweight="1pt" strokecolor="#231f20">
                <v:path arrowok="t"/>
              </v:shape>
            </v:group>
            <v:group style="position:absolute;left:2104;top:936;width:3440;height:2" coordorigin="2104,936" coordsize="3440,2">
              <v:shape style="position:absolute;left:2104;top:936;width:3440;height:2" coordorigin="2104,936" coordsize="3440,0" path="m2104,936l5544,936e" filled="false" stroked="true" strokeweight="1pt" strokecolor="#231f20">
                <v:path arrowok="t"/>
              </v:shape>
            </v:group>
            <v:group style="position:absolute;left:2104;top:688;width:2;height:3628" coordorigin="2104,688" coordsize="2,3628">
              <v:shape style="position:absolute;left:2104;top:688;width:2;height:3628" coordorigin="2104,688" coordsize="0,3628" path="m2104,688l2104,4316e" filled="false" stroked="true" strokeweight="1pt" strokecolor="#231f20">
                <v:path arrowok="t"/>
              </v:shape>
            </v:group>
            <v:group style="position:absolute;left:5544;top:688;width:2;height:3628" coordorigin="5544,688" coordsize="2,3628">
              <v:shape style="position:absolute;left:5544;top:688;width:2;height:3628" coordorigin="5544,688" coordsize="0,3628" path="m5544,688l5544,4316e" filled="false" stroked="true" strokeweight="1pt" strokecolor="#231f20">
                <v:path arrowok="t"/>
              </v:shape>
            </v:group>
            <v:group style="position:absolute;left:2324;top:936;width:2;height:3380" coordorigin="2324,936" coordsize="2,3380">
              <v:shape style="position:absolute;left:2324;top:936;width:2;height:3380" coordorigin="2324,936" coordsize="0,3380" path="m2324,936l2324,4316e" filled="false" stroked="true" strokeweight="1pt" strokecolor="#231f20">
                <v:path arrowok="t"/>
              </v:shape>
            </v:group>
            <v:group style="position:absolute;left:5324;top:936;width:2;height:3380" coordorigin="5324,936" coordsize="2,3380">
              <v:shape style="position:absolute;left:5324;top:936;width:2;height:3380" coordorigin="5324,936" coordsize="0,3380" path="m5324,936l5324,4316e" filled="false" stroked="true" strokeweight="1pt" strokecolor="#231f20">
                <v:path arrowok="t"/>
              </v:shape>
            </v:group>
            <v:group style="position:absolute;left:2324;top:4056;width:3000;height:2" coordorigin="2324,4056" coordsize="3000,2">
              <v:shape style="position:absolute;left:2324;top:4056;width:3000;height:2" coordorigin="2324,4056" coordsize="3000,0" path="m2324,4056l5324,4056e" filled="false" stroked="true" strokeweight="1pt" strokecolor="#231f20">
                <v:path arrowok="t"/>
              </v:shape>
            </v:group>
            <v:group style="position:absolute;left:2104;top:4316;width:220;height:2" coordorigin="2104,4316" coordsize="220,2">
              <v:shape style="position:absolute;left:2104;top:4316;width:220;height:2" coordorigin="2104,4316" coordsize="220,0" path="m2104,4316l2324,4316e" filled="false" stroked="true" strokeweight="1pt" strokecolor="#231f20">
                <v:path arrowok="t"/>
              </v:shape>
            </v:group>
            <v:group style="position:absolute;left:5314;top:4316;width:239;height:2" coordorigin="5314,4316" coordsize="239,2">
              <v:shape style="position:absolute;left:5314;top:4316;width:239;height:2" coordorigin="5314,4316" coordsize="239,0" path="m5314,4316l5553,4316e" filled="false" stroked="true" strokeweight="1pt" strokecolor="#231f20">
                <v:path arrowok="t"/>
              </v:shape>
            </v:group>
            <v:group style="position:absolute;left:4257;top:2995;width:1062;height:2" coordorigin="4257,2995" coordsize="1062,2">
              <v:shape style="position:absolute;left:4257;top:2995;width:1062;height:2" coordorigin="4257,2995" coordsize="1062,0" path="m4257,2995l5318,2995e" filled="false" stroked="true" strokeweight="1pt" strokecolor="#231f20">
                <v:path arrowok="t"/>
              </v:shape>
            </v:group>
            <v:group style="position:absolute;left:2821;top:1837;width:2;height:1148" coordorigin="2821,1837" coordsize="2,1148">
              <v:shape style="position:absolute;left:2821;top:1837;width:2;height:1148" coordorigin="2821,1837" coordsize="2,1148" path="m2823,1837l2821,2984e" filled="false" stroked="true" strokeweight="1pt" strokecolor="#231f20">
                <v:path arrowok="t"/>
              </v:shape>
            </v:group>
            <v:group style="position:absolute;left:3114;top:2995;width:881;height:2" coordorigin="3114,2995" coordsize="881,2">
              <v:shape style="position:absolute;left:3114;top:2995;width:881;height:2" coordorigin="3114,2995" coordsize="881,0" path="m3114,2995l3995,2995e" filled="false" stroked="true" strokeweight="1pt" strokecolor="#231f20">
                <v:path arrowok="t"/>
              </v:shape>
              <v:shape style="position:absolute;left:3218;top:1017;width:174;height:661" type="#_x0000_t75" stroked="false">
                <v:imagedata r:id="rId101" o:title=""/>
              </v:shape>
              <v:shape style="position:absolute;left:2735;top:3034;width:451;height:246" type="#_x0000_t75" stroked="false">
                <v:imagedata r:id="rId102" o:title="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true" fillcolor="#231f20" stroked="false">
                <v:path arrowok="t"/>
                <v:fill type="solid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false" stroked="true" strokeweight="1pt" strokecolor="#231f20">
                <v:path arrowok="t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176,2755l4880,2755,4731,3190,5027,3190,5176,2755xe" filled="true" fillcolor="#ffffff" stroked="false">
                <v:path arrowok="t"/>
                <v:fill type="solid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027,3190l5176,2755,4880,2755,4731,3190e" filled="false" stroked="true" strokeweight="1pt" strokecolor="#231f20">
                <v:path arrowok="t"/>
              </v:shape>
              <v:shape style="position:absolute;left:4808;top:2931;width:355;height:318" type="#_x0000_t75" stroked="false">
                <v:imagedata r:id="rId103" o:title=""/>
              </v:shape>
            </v:group>
            <v:group style="position:absolute;left:3382;top:1444;width:626;height:2" coordorigin="3382,1444" coordsize="626,2">
              <v:shape style="position:absolute;left:3382;top:1444;width:626;height:2" coordorigin="3382,1444" coordsize="626,0" path="m3382,1444l4008,1444e" filled="false" stroked="true" strokeweight="1pt" strokecolor="#231f20">
                <v:path arrowok="t"/>
              </v:shape>
            </v:group>
            <v:group style="position:absolute;left:3993;top:1263;width:444;height:530" coordorigin="3993,1263" coordsize="444,530">
              <v:shape style="position:absolute;left:3993;top:1263;width:444;height:530" coordorigin="3993,1263" coordsize="444,530" path="m4070,1779l4062,1779,4065,1783,4065,1789,4069,1793,4070,1783,4070,177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9,1745l4021,1745,4037,1747,4045,1747,4053,1749,4054,1761,4050,1775,4049,1789,4057,1781,4062,1779,4070,1779,4072,1761,4073,1749,4146,1749,4099,17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46,1749l4073,1749,4138,1757,4203,1763,4331,1771,4343,1771,4356,1773,4367,1769,4368,1767,4358,1767,4146,174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418,1713l4408,1713,4408,1715,4407,1715,4392,1723,4376,1733,4364,1749,4358,1767,4368,1767,4369,1765,4361,1761,4362,1757,4374,1741,4388,1729,4418,171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0,1263l4006,1321,4006,1327,4007,1333,4005,1341,4003,1343,4002,1351,4004,1359,4004,1365,4004,1371,4005,1379,4003,1393,4000,1399,4001,1411,4003,1415,4003,1419,4002,1429,3999,1439,3997,1449,3997,1461,4002,1463,4002,1467,4003,1477,3997,1491,3996,1511,3999,1515,4000,1521,4001,1527,4000,1537,3999,1543,3996,1547,3993,1561,3995,1571,3999,1579,3998,1589,4000,1599,3998,1609,3996,1619,3993,1629,3994,1639,3998,1649,3998,1699,3997,1707,3997,1721,3998,1733,4004,1741,4009,1747,4021,1745,4099,1745,4075,1743,4075,1741,4047,1741,4041,1739,4020,1739,4008,1729,4052,1687,4064,1687,4076,1685,4161,1685,4141,1683,4137,1681,4138,1675,4132,1643,3999,1643,3996,1631,4039,1573,4000,1573,4001,1543,4020,1517,4002,1517,3999,1511,4000,1499,4010,1473,4021,1461,4002,1461,4004,1433,4016,1413,4006,1413,4006,1387,4020,1363,4022,1361,4008,1361,4008,1343,4016,1323,4020,1320,4020,1319,4021,1318,4031,1307,4034,1307,4036,1305,4046,1303,4091,1303,4089,1275,4104,1275,4087,1271,4072,1269,4055,1265,4040,126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4,1709l4043,1713,4050,1715,4051,1719,4052,1725,4053,1733,4053,1739,4047,1741,4075,1741,4072,1733,4073,1721,4068,1711,4044,170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61,1685l4088,1685,4100,1687,4112,1687,4137,1689,4161,1689,4209,1693,4361,1709,4406,1713,4418,1713,4424,1715,4436,1715,4433,1707,4386,1707,4161,168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4,1275l4089,1275,4132,1285,4176,1299,4261,1333,4308,1385,4311,1399,4315,1413,4338,1475,4362,1539,4388,1603,4412,1663,4406,1675,4400,1685,4393,1697,4386,1707,4433,1707,4409,1647,4381,1579,4354,1511,4329,1441,4306,1373,4303,1365,4301,1351,4298,1349,4296,1347,4292,1347,4288,1345,4236,1319,4186,1299,4136,1283,4104,127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75,1571l4072,1571,4052,1573,4030,1581,4012,1597,4001,1621,3999,1629,4002,1637,3999,1643,4132,1643,4124,1593,4121,1577,4080,1577,4075,157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20,1567l4063,1567,4081,1569,4082,1571,4083,1571,4080,1577,4121,1577,4120,156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4,1503l4002,1551,4001,1555,4001,1559,4001,1567,4002,1571,4000,1573,4039,1573,4044,1571,4063,1567,4120,1567,4112,1515,4111,1507,4074,1507,4068,1505,4064,1503,4064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2,1445l4049,1445,4033,1453,4019,1465,4008,1483,4003,1493,4002,1493,4003,1501,4003,1507,4002,1517,4020,1517,4049,1501,4110,1501,4103,1451,4071,1451,4068,1446,4062,14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3l4064,1503,4078,1505,4074,1507,4111,1507,4110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1l4049,1501,4064,1503,4064,1503,4110,1503,4110,150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6,1393l4052,1393,4035,1399,4003,1450,4004,1455,4002,1461,4021,1461,4028,1453,4050,1443,4102,1443,4101,1435,4097,1395,4062,1395,4059,1394,4056,139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2,1443l4050,1443,4062,1445,4067,1445,4068,1446,4074,1447,4071,1451,4103,1451,4102,144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3,1347l4053,1347,4065,1349,4041,1349,4006,1401,4006,1413,4016,1413,4019,1407,4043,1391,4097,1391,4094,1357,4093,1349,4065,1349,4049,1348,4093,1348,4093,134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7,1391l4043,1391,4056,1393,4058,1393,4059,1394,4070,1395,4097,1395,4097,139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1,1303l4048,1303,4034,1307,4008,1361,4022,1361,4028,1357,4030,1355,4031,1354,4041,1347,4093,1347,4091,13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3,1347l4041,1347,4049,1348,4053,1347xe" filled="true" fillcolor="#231f20" stroked="false">
                <v:path arrowok="t"/>
                <v:fill type="solid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3838,3104l3828,3104,3834,3113,3838,3124,3848,3129,3918,3144,3995,3154,4075,3157,4155,3153,4181,3148,4064,3148,3980,3144,3903,3131,3838,3109,3838,310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8,2771l4113,2771,4124,2775,4138,2778,4151,2781,4162,2786,4161,2830,4172,2861,4195,2881,4230,2889,4254,2936,4278,2986,4293,3043,4293,3043,4289,3109,4224,3131,4147,3144,4064,3148,4181,3148,4229,3140,4294,3119,4301,3053,4289,2992,4266,2938,4240,2889,4282,2879,4241,2879,4199,2870,4171,2849,4171,2781,4138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9,2908l3789,2914,3769,2919,3748,2924,3726,2928,3716,2940,3672,2998,3672,2999,3673,3028,3724,3094,3792,3108,3828,3104,3838,3104,3837,3096,3794,3096,3772,3093,3750,3087,3721,3085,3721,3075,3701,3075,3702,3062,3703,3055,3686,3055,3687,3045,3701,3045,3695,3034,3686,3031,3681,3031,3681,3025,3691,3023,3692,3016,3682,2999,3681,2996,3684,2996,3688,2991,3690,2982,3686,2972,3701,2972,3705,2968,3709,2958,3711,2952,3719,2951,3732,2951,3730,2938,3759,2938,3760,2928,3789,2928,3795,2925,3814,2925,3814,2918,3844,2918,3848,2910,3826,2910,3809,290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35,3055l3814,3055,3828,3056,3823,3076,3824,3089,3794,3096,3837,3096,3835,305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6,3071l3709,3073,3701,3075,3721,3075,3721,3074,3716,30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1,3030l3711,3031,3717,3044,3728,3050,3742,3055,3755,3065,3773,3059,3806,3059,3814,3055,3835,3055,3835,3047,3766,3047,3744,3043,3726,3031,3722,3031,3711,303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6,3059l3773,3059,3801,3062,3806,305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3,3050l3686,3055,3703,3055,3703,305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98,2888l3890,2888,3883,2892,3882,2898,3864,2932,3847,2966,3832,3003,3824,3045,3792,3046,3766,3047,3835,3047,3834,3043,3849,2986,3873,2936,3897,2889,3898,288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3045l3687,3045,3701,3047,3701,304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27,3023l3720,3023,3722,3031,3726,3031,3726,3031,3727,3023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1,3029l3681,3031,3686,3031,3681,302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2,2952l3779,2956,3754,2966,3726,2977,3721,2979,3720,2986,3719,2992,3711,2992,3715,2999,3712,3006,3707,3013,3706,3021,3708,3026,3720,3023,3727,3023,3733,2994,3736,2992,3719,2992,3711,2992,3736,2992,3758,2975,3794,2967,3833,2962,3837,2957,3828,2957,3802,295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4,2996l3681,2996,3684,2997,3684,2996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2972l3686,2972,3698,2975,3701,297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44,2918l3814,2918,3829,2921,3837,2932,3836,2946,3828,2957,3837,2957,3847,2946,3857,2928,3848,2928,3844,2919,3844,291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32,2951l3719,2951,3727,2954,3732,2952,3732,295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59,2938l3730,2938,3742,2938,3753,2941,3759,2940,3759,293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14,2925l3795,2925,3804,2928,3807,2932,3815,2938,3814,292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89,2928l3760,2928,3773,2935,3785,2931,3789,292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77,2889l3858,2889,3861,2897,3857,2906,3850,2916,3848,2928,3857,2928,3857,2927,3867,2907,3877,288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916,2709l3882,2712,3847,2729,3820,2761,3806,2801,3809,2845,3817,2858,3828,2867,3839,2876,3848,2894,3841,2904,3835,2909,3826,2910,3848,2910,3848,2909,3855,2899,3858,2889,3877,2889,3890,2888,3898,2888,3919,2884,3931,2878,3889,2878,3850,2872,3824,2849,3820,2827,3820,2800,3824,2773,3833,2752,3865,2731,3916,2723,3979,2721,4084,2721,4181,2720,4263,2720,4257,2717,4222,2712,4064,2712,4011,2711,3960,2710,3916,270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63,2720l4181,2720,4240,2724,4279,2737,4296,2758,4305,2787,4308,2818,4304,2845,4280,2871,4241,2879,4282,2879,4293,2876,4317,2834,4316,2781,4294,2737,4263,272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9,2764l3961,2776,3955,2810,3956,2827,3956,2834,3956,2849,3929,2870,3889,2878,3931,2878,3938,2876,3954,2864,3966,2849,3966,2786,3978,2780,3993,2777,4007,2774,4015,2771,4060,2771,4071,2771,4137,2771,4127,2768,4069,276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34,2771l4015,2771,4024,2774,4025,2785,4024,2799,4024,2810,4108,2810,4112,2805,4034,2805,4034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7,2771l4071,2771,4089,2771,4103,2776,4103,2805,4112,2805,4113,2804,4113,2794,4112,2782,4113,2771,4138,2771,4137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0,2771l4034,2771,4052,2771,4060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84,2721l3979,2721,4049,2722,4084,272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05,2710l4139,2711,4064,2712,4222,2712,4205,2710xe" filled="true" fillcolor="#231f20" stroked="false">
                <v:path arrowok="t"/>
                <v:fill type="solid"/>
              </v:shape>
              <v:shape style="position:absolute;left:3678;top:2886;width:214;height:212" type="#_x0000_t75" stroked="false">
                <v:imagedata r:id="rId104" o:title="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805l4103,2805,4103,2776,4089,2771,4071,2771,4052,2771,4034,2771,4034,280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3966,2786l3966,2849,3954,2864,3938,2876,3919,2884,3897,2889,3873,2936,3849,2986,3834,3043,3838,3109,3904,3131,3981,3144,4064,3148,4147,3144,4224,3131,4289,3109,4293,3043,4278,2986,4254,2936,4230,2889,4195,2881,4172,2861,4161,2830,4162,2786,4151,2781,4138,2778,4124,2775,4113,2771,4112,2782,4113,2794,4113,2804,4108,2810,4024,2810,4024,2799,4025,2785,4024,2774,4015,2771,4007,2774,3993,2777,3978,2780,3966,2786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79,2737l4240,2724,4181,2720,4113,2721,4049,2722,3979,2721,3916,2723,3833,2752,3820,2800,3820,2827,3824,2849,3850,2872,3889,2878,3929,2870,3956,2849,3956,2830,3955,2810,3956,2791,3961,2776,4009,2767,4069,2764,4127,2768,4171,2781,4171,2849,4199,2870,4241,2879,4280,2871,4304,2845,4308,2818,4305,2787,4296,2758,4279,2737xe" filled="false" stroked="true" strokeweight=".25pt" strokecolor="#231f20">
                <v:path arrowok="t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4240,2889l4266,2938,4289,2992,4301,3053,4294,3119,4229,3140,4155,3153,4075,3157,3995,3154,3918,3144,3848,3129,3838,3124,3834,3113,3828,3104,3757,3104,3691,3080,3672,2999,3681,2972,3690,2959,3703,2949,3716,2940,3726,2928,3748,2924,3769,2919,3789,2914,3809,2908,3826,2910,3835,2909,3841,2904,3848,2894,3839,2876,3828,2867,3817,2858,3809,2845,3820,2761,3882,2712,3916,2709,3960,2710,4011,2711,4064,2712,4139,2711,4205,2710,4257,2717,4294,2737,4316,2781,4317,2834,4293,2876,4240,2889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98,2764l4069,2764,4127,2768,4171,2781,4171,2849,4199,2870,4241,2879,4280,2871,4304,2845,4308,2818,4305,2787,4298,2764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3979,2721l3916,2723,3833,2752,3820,2800,3820,2827,3824,2849,3850,2872,3889,2878,3929,2870,3956,2849,3956,2845,3956,2827,3955,2810,3956,2791,3961,2776,4009,2767,4069,2764,4298,2764,4296,2758,4279,2737,4240,2724,4215,2722,4049,2722,3979,2721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4181,2720l4049,2722,4215,2722,4181,2720xe" filled="true" fillcolor="#ffffff" stroked="false">
                <v:path arrowok="t"/>
                <v:fill type="solid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304,2845l4280,2871,4241,2879,4199,2870,4171,2849,4171,2781,4127,2768,4069,2764,4009,2767,3961,2776,3956,2791,3955,2810,3956,2830,3956,2849,3929,2870,3889,2878,3850,2872,3824,2849,3820,2827,3820,2800,3824,2773,3833,2752,3865,2731,3916,2723,3979,2721,4049,2722,4113,2721,4181,2720,4279,2737,4308,2818,4304,284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07,2774,3993,2777,3978,2780,3966,2786,3966,2849,3954,2864,3938,2876,3919,2884,3897,2889,3873,2936,3849,2986,3834,3043,3838,3109,3904,3131,3981,3144,4064,3148,4147,3144,4224,3131,4289,3109,4293,3045,3975,3045,3975,2992,4279,2992,4278,2986,4276,2982,3975,2982,3975,2933,4252,2933,4247,2923,3975,2923,3975,2874,4187,2874,4172,2861,4161,2830,4161,2810,4024,2810,4024,2799,4025,2785,4024,2774,4015,2771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92l4029,2992,4029,3045,4039,3045,403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92l4088,2992,4088,3045,4098,3045,4098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79,2992l4147,2992,4147,3045,4293,3045,4293,3043,427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33l4029,2933,4029,2982,4039,2982,4039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33l4088,2933,4088,2982,4098,2982,4098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52,2933l4147,2933,4147,2982,4276,2982,4254,2936,4252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874l4029,2874,4029,2923,4039,2923,4039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874l4088,2874,4088,2923,4098,2923,4098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87,2874l4147,2874,4147,2923,4247,2923,4230,2889,4195,2881,4187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13,2771l4112,2782,4113,2794,4113,2804,4108,2810,4161,2810,4162,2786,4151,2781,4138,2778,4124,2775,4113,2771xe" filled="true" fillcolor="#ffffff" stroked="false">
                <v:path arrowok="t"/>
                <v:fill type="solid"/>
              </v:shape>
              <v:shape style="position:absolute;left:3973;top:2871;width:176;height:176" type="#_x0000_t75" stroked="false">
                <v:imagedata r:id="rId105" o:title="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24,2774,4025,2785,4024,2799,4024,2810,4108,2810,4113,2804,4113,2794,4112,2782,4113,2771,4124,2775,4138,2778,4151,2781,4162,2786,4161,2830,4172,2861,4195,2881,4230,2889,4254,2936,4278,2986,4293,3043,4289,3109,4224,3131,4147,3144,4064,3148,3981,3144,3904,3131,3838,3109,3834,3043,3849,2986,3873,2936,3897,2889,3919,2884,3938,2876,3954,2864,3966,2849,3966,2786,3978,2780,3993,2777,4007,2774,4015,2771xe" filled="false" stroked="true" strokeweight=".25pt" strokecolor="#231f20">
                <v:path arrowok="t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34,2805,4103,2805,4103,2776,4089,2771,4052,2771,4034,2771xe" filled="true" fillcolor="#ffffff" stroked="false">
                <v:path arrowok="t"/>
                <v:fill type="solid"/>
              </v:shape>
              <v:shape style="position:absolute;left:4034;top:2771;width:69;height:35" coordorigin="4034,2771" coordsize="69,35" path="m4071,2771l4052,2771,4089,2771,4071,2771xe" filled="true" fillcolor="#ffffff" stroked="false">
                <v:path arrowok="t"/>
                <v:fill type="solid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52,2771,4071,2771,4089,2771,4103,2776,4103,2805,4034,2805,4034,2771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4029,2874l3975,2874,3975,2923,4029,2923,4029,2918,3985,2918,3985,2879,4029,2879,4029,2874xe" filled="true" fillcolor="#231f20" stroked="false">
                <v:path arrowok="t"/>
                <v:fill type="solid"/>
              </v:shape>
              <v:shape style="position:absolute;left:3975;top:2874;width:54;height:49" coordorigin="3975,2874" coordsize="54,49" path="m4029,2879l4024,2879,4024,2918,4029,2918,4029,2879xe" filled="true" fillcolor="#231f20" stroked="false">
                <v:path arrowok="t"/>
                <v:fill type="solid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918l4024,2918,4024,2879,3985,2879,3985,2918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3975,2874l4029,2874,4029,2923,3975,2923,3975,2874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88,2874l4039,2874,4039,2923,4088,2923,4088,2918,4044,2918,4044,2879,4088,2879,4088,2874xe" filled="true" fillcolor="#231f20" stroked="false">
                <v:path arrowok="t"/>
                <v:fill type="solid"/>
              </v:shape>
              <v:shape style="position:absolute;left:4039;top:2874;width:49;height:49" coordorigin="4039,2874" coordsize="49,49" path="m4088,2879l4083,2879,4083,2918,4088,2918,4088,2879xe" filled="true" fillcolor="#231f20" stroked="false">
                <v:path arrowok="t"/>
                <v:fill type="solid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918l4083,2918,4083,2879,4044,2879,4044,2918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39,2874l4088,2874,4088,2923,4039,2923,4039,2874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147,2874l4098,2874,4098,2923,4147,2923,4147,2918,4103,2918,4103,2879,4147,2879,4147,2874xe" filled="true" fillcolor="#231f20" stroked="false">
                <v:path arrowok="t"/>
                <v:fill type="solid"/>
              </v:shape>
              <v:shape style="position:absolute;left:4098;top:2874;width:49;height:49" coordorigin="4098,2874" coordsize="49,49" path="m4147,2879l4142,2879,4142,2918,4147,2918,4147,2879xe" filled="true" fillcolor="#231f20" stroked="false">
                <v:path arrowok="t"/>
                <v:fill type="solid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918l4142,2918,4142,2879,4103,2879,4103,2918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098,2874l4147,2874,4147,2923,4098,2923,4098,2874xe" filled="false" stroked="true" strokeweight=".25pt" strokecolor="#231f20">
                <v:path arrowok="t"/>
              </v:shape>
            </v:group>
            <v:group style="position:absolute;left:3985;top:2898;width:40;height:2" coordorigin="3985,2898" coordsize="40,2">
              <v:shape style="position:absolute;left:3985;top:2898;width:40;height:2" coordorigin="3985,2898" coordsize="40,0" path="m3985,2898l4024,2898e" filled="false" stroked="true" strokeweight="1.959pt" strokecolor="#ffffff">
                <v:path arrowok="t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879l4024,2879,4024,2918,3985,2918,3985,2879xe" filled="false" stroked="true" strokeweight=".25pt" strokecolor="#231f20">
                <v:path arrowok="t"/>
              </v:shape>
            </v:group>
            <v:group style="position:absolute;left:4044;top:2898;width:40;height:2" coordorigin="4044,2898" coordsize="40,2">
              <v:shape style="position:absolute;left:4044;top:2898;width:40;height:2" coordorigin="4044,2898" coordsize="40,0" path="m4044,2898l4083,2898e" filled="false" stroked="true" strokeweight="1.959pt" strokecolor="#ffffff">
                <v:path arrowok="t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879l4083,2879,4083,2918,4044,2918,4044,2879xe" filled="false" stroked="true" strokeweight=".25pt" strokecolor="#231f20">
                <v:path arrowok="t"/>
              </v:shape>
            </v:group>
            <v:group style="position:absolute;left:4103;top:2898;width:40;height:2" coordorigin="4103,2898" coordsize="40,2">
              <v:shape style="position:absolute;left:4103;top:2898;width:40;height:2" coordorigin="4103,2898" coordsize="40,0" path="m4103,2898l4142,2898e" filled="false" stroked="true" strokeweight="1.959pt" strokecolor="#ffffff">
                <v:path arrowok="t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879l4142,2879,4142,2918,4103,2918,4103,2879xe" filled="false" stroked="true" strokeweight=".25pt" strokecolor="#231f20">
                <v:path arrowok="t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24,3071l3716,3071,3721,3074,3721,3085,3750,3087,3772,3093,3794,3096,3824,3089,3823,3076,3824,307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8,3050l3703,3050,3702,3062,3701,3075,3709,3073,3716,3071,3824,3071,3825,3065,3755,3065,3742,3055,3728,305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73,3059l3755,3065,3825,3065,3826,3062,3801,3062,3773,3059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3055l3801,3062,3826,3062,3828,3056,3814,3055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1,2996l3681,2998,3692,3016,3691,3023,3681,3025,3681,3029,3695,3034,3701,3047,3687,3047,3686,3055,3703,3050,3728,3050,3728,3050,3721,3047,3701,3047,3687,3045,3719,3045,3717,3044,3711,3031,3711,3030,3722,3030,3721,3026,3708,3026,3706,3021,3707,3013,3712,3006,3715,2999,3714,2997,3684,2997,3681,2996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2,3030l3711,3030,3722,3031,3722,303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0,3023l3708,3026,3721,3026,3720,3023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6,2972l3690,2982,3688,2992,3684,2997,3714,2997,3711,2992,3719,2992,3720,2986,3721,2979,3726,2977,3729,2975,3698,2975,3686,297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92l3711,2992,3719,2992,3719,299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51l3711,2952,3709,2958,3705,2968,3698,2975,3729,2975,3754,2966,3778,2956,3790,2954,3727,2954,3719,295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32,2952l3802,2952,3828,2957,3832,295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30,2938l3732,2952,3727,2954,3790,2954,3802,2952,3832,2952,3836,2946,3836,2941,3753,2941,3742,2938,3730,293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60,2928l3759,2940,3753,2941,3836,2941,3836,2938,3815,2938,3812,2935,3773,2935,3760,292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2918l3815,2938,3836,2938,3836,2932,3829,2921,3814,291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95,2925l3785,2931,3773,2935,3812,2935,3807,2932,3804,2928,3795,2925xe" filled="true" fillcolor="#ffffff" stroked="false">
                <v:path arrowok="t"/>
                <v:fill type="solid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14,2918l3829,2921,3836,2932,3836,2946,3828,2957,3802,2952,3778,2956,3754,2966,3726,2977,3721,2979,3720,2986,3719,2992,3711,2992,3715,2999,3712,3006,3707,3013,3706,3021,3708,3026,3720,3023,3721,3026,3722,3031,3711,3030,3711,3031,3717,3044,3728,3050,3742,3055,3755,3065,3773,3059,3788,3060,3801,3062,3814,3055,3828,3056,3823,3076,3824,3089,3794,3096,3772,3093,3750,3087,3721,3085,3721,3074,3716,3071,3709,3073,3701,3075,3702,3062,3703,3050,3686,3055,3687,3045,3701,3047,3696,3036,3695,3034,3681,3029,3681,3031,3681,3025,3691,3023,3691,3021,3692,3016,3681,2998,3681,2996,3684,2997,3688,2992,3690,2982,3686,2972,3698,2975,3705,2968,3709,2958,3711,2952,3719,2951,3727,2954,3732,2952,3730,2938,3742,2938,3753,2941,3759,2940,3760,2928,3773,2935,3785,2931,3795,2925,3804,2928,3807,2932,3815,2938,3814,2918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4029,2933l3975,2933,3975,2982,4029,2982,4029,2977,3985,2977,3985,2938,4029,2938,4029,2933xe" filled="true" fillcolor="#231f20" stroked="false">
                <v:path arrowok="t"/>
                <v:fill type="solid"/>
              </v:shape>
              <v:shape style="position:absolute;left:3975;top:2933;width:54;height:49" coordorigin="3975,2933" coordsize="54,49" path="m4029,2938l4024,2938,4024,2977,4029,2977,4029,2938xe" filled="true" fillcolor="#231f20" stroked="false">
                <v:path arrowok="t"/>
                <v:fill type="solid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77l4024,2977,4024,2938,3985,2938,3985,2977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3975,2933l4029,2933,4029,2982,3975,2982,3975,2933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88,2933l4039,2933,4039,2982,4088,2982,4088,2977,4044,2977,4044,2938,4088,2938,4088,2933xe" filled="true" fillcolor="#231f20" stroked="false">
                <v:path arrowok="t"/>
                <v:fill type="solid"/>
              </v:shape>
              <v:shape style="position:absolute;left:4039;top:2933;width:49;height:49" coordorigin="4039,2933" coordsize="49,49" path="m4088,2938l4083,2938,4083,2977,4088,2977,4088,2938xe" filled="true" fillcolor="#231f20" stroked="false">
                <v:path arrowok="t"/>
                <v:fill type="solid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77l4083,2977,4083,2938,4044,2938,4044,2977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39,2933l4088,2933,4088,2982,4039,2982,4039,2933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147,2933l4098,2933,4098,2982,4147,2982,4147,2977,4103,2977,4103,2938,4147,2938,4147,2933xe" filled="true" fillcolor="#231f20" stroked="false">
                <v:path arrowok="t"/>
                <v:fill type="solid"/>
              </v:shape>
              <v:shape style="position:absolute;left:4098;top:2933;width:49;height:49" coordorigin="4098,2933" coordsize="49,49" path="m4147,2938l4142,2938,4142,2977,4147,2977,4147,2938xe" filled="true" fillcolor="#231f20" stroked="false">
                <v:path arrowok="t"/>
                <v:fill type="solid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77l4142,2977,4142,2938,4103,2938,4103,2977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098,2933l4147,2933,4147,2982,4098,2982,4098,2933xe" filled="false" stroked="true" strokeweight=".25pt" strokecolor="#231f20">
                <v:path arrowok="t"/>
              </v:shape>
            </v:group>
            <v:group style="position:absolute;left:3985;top:2957;width:40;height:2" coordorigin="3985,2957" coordsize="40,2">
              <v:shape style="position:absolute;left:3985;top:2957;width:40;height:2" coordorigin="3985,2957" coordsize="40,0" path="m3985,2957l4024,2957e" filled="false" stroked="true" strokeweight="1.959pt" strokecolor="#ffffff">
                <v:path arrowok="t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38l4024,2938,4024,2977,3985,2977,3985,2938xe" filled="false" stroked="true" strokeweight=".25pt" strokecolor="#231f20">
                <v:path arrowok="t"/>
              </v:shape>
            </v:group>
            <v:group style="position:absolute;left:4044;top:2957;width:40;height:2" coordorigin="4044,2957" coordsize="40,2">
              <v:shape style="position:absolute;left:4044;top:2957;width:40;height:2" coordorigin="4044,2957" coordsize="40,0" path="m4044,2957l4083,2957e" filled="false" stroked="true" strokeweight="1.959pt" strokecolor="#ffffff">
                <v:path arrowok="t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38l4083,2938,4083,2977,4044,2977,4044,2938xe" filled="false" stroked="true" strokeweight=".25pt" strokecolor="#231f20">
                <v:path arrowok="t"/>
              </v:shape>
            </v:group>
            <v:group style="position:absolute;left:4103;top:2957;width:40;height:2" coordorigin="4103,2957" coordsize="40,2">
              <v:shape style="position:absolute;left:4103;top:2957;width:40;height:2" coordorigin="4103,2957" coordsize="40,0" path="m4103,2957l4142,2957e" filled="false" stroked="true" strokeweight="1.959pt" strokecolor="#ffffff">
                <v:path arrowok="t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38l4142,2938,4142,2977,4103,2977,4103,2938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4029,2992l3975,2992,3975,3045,4029,3045,4029,3036,3985,3036,3985,2996,4029,2996,4029,2992xe" filled="true" fillcolor="#231f20" stroked="false">
                <v:path arrowok="t"/>
                <v:fill type="solid"/>
              </v:shape>
              <v:shape style="position:absolute;left:3975;top:2992;width:54;height:54" coordorigin="3975,2992" coordsize="54,54" path="m4029,2996l4024,2996,4024,3036,4029,3036,4029,2996xe" filled="true" fillcolor="#231f20" stroked="false">
                <v:path arrowok="t"/>
                <v:fill type="solid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3036l4024,3036,4024,2996,3985,2996,3985,3036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3975,2992l4029,2992,4029,3045,3975,3045,3975,2992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88,2992l4039,2992,4039,3045,4088,3045,4088,3036,4044,3036,4044,2996,4088,2996,4088,2992xe" filled="true" fillcolor="#231f20" stroked="false">
                <v:path arrowok="t"/>
                <v:fill type="solid"/>
              </v:shape>
              <v:shape style="position:absolute;left:4039;top:2992;width:49;height:54" coordorigin="4039,2992" coordsize="49,54" path="m4088,2996l4083,2996,4083,3036,4088,3036,4088,2996xe" filled="true" fillcolor="#231f20" stroked="false">
                <v:path arrowok="t"/>
                <v:fill type="solid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3036l4083,3036,4083,2996,4044,2996,4044,3036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39,2992l4088,2992,4088,3045,4039,3045,4039,2992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147,2992l4098,2992,4098,3045,4147,3045,4147,3036,4103,3036,4103,2996,4147,2996,4147,2992xe" filled="true" fillcolor="#231f20" stroked="false">
                <v:path arrowok="t"/>
                <v:fill type="solid"/>
              </v:shape>
              <v:shape style="position:absolute;left:4098;top:2992;width:49;height:54" coordorigin="4098,2992" coordsize="49,54" path="m4147,2996l4142,2996,4142,3036,4147,3036,4147,2996xe" filled="true" fillcolor="#231f20" stroked="false">
                <v:path arrowok="t"/>
                <v:fill type="solid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3036l4142,3036,4142,2996,4103,2996,4103,3036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098,2992l4147,2992,4147,3045,4098,3045,4098,2992xe" filled="false" stroked="true" strokeweight=".25pt" strokecolor="#231f20">
                <v:path arrowok="t"/>
              </v:shape>
            </v:group>
            <v:group style="position:absolute;left:3985;top:3016;width:40;height:2" coordorigin="3985,3016" coordsize="40,2">
              <v:shape style="position:absolute;left:3985;top:3016;width:40;height:2" coordorigin="3985,3016" coordsize="40,0" path="m3985,3016l4024,3016e" filled="false" stroked="true" strokeweight="1.959pt" strokecolor="#ffffff">
                <v:path arrowok="t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2996l4024,2996,4024,3036,3985,3036,3985,2996xe" filled="false" stroked="true" strokeweight=".25pt" strokecolor="#231f20">
                <v:path arrowok="t"/>
              </v:shape>
            </v:group>
            <v:group style="position:absolute;left:4044;top:3016;width:40;height:2" coordorigin="4044,3016" coordsize="40,2">
              <v:shape style="position:absolute;left:4044;top:3016;width:40;height:2" coordorigin="4044,3016" coordsize="40,0" path="m4044,3016l4083,3016e" filled="false" stroked="true" strokeweight="1.959pt" strokecolor="#ffffff">
                <v:path arrowok="t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2996l4083,2996,4083,3036,4044,3036,4044,2996xe" filled="false" stroked="true" strokeweight=".25pt" strokecolor="#231f20">
                <v:path arrowok="t"/>
              </v:shape>
            </v:group>
            <v:group style="position:absolute;left:4103;top:3016;width:40;height:2" coordorigin="4103,3016" coordsize="40,2">
              <v:shape style="position:absolute;left:4103;top:3016;width:40;height:2" coordorigin="4103,3016" coordsize="40,0" path="m4103,3016l4142,3016e" filled="false" stroked="true" strokeweight="1.959pt" strokecolor="#ffffff">
                <v:path arrowok="t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2996l4142,2996,4142,3036,4103,3036,4103,2996xe" filled="false" stroked="true" strokeweight=".25pt" strokecolor="#231f20">
                <v:path arrowok="t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55,2899,3848,2909,3844,2919,3848,2928,3850,2916,3857,2906,3861,2897,3858,2889xe" filled="true" fillcolor="#ffffff" stroked="false">
                <v:path arrowok="t"/>
                <v:fill type="solid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61,2897,3857,2906,3850,2916,3848,2928,3844,2919,3848,2909,3855,2899,3858,288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Qual objeto encontra-se à esquerda do</w:t>
      </w:r>
      <w:r>
        <w:rPr>
          <w:color w:val="231F20"/>
          <w:spacing w:val="-1"/>
        </w:rPr>
        <w:t> </w:t>
      </w:r>
      <w:r>
        <w:rPr>
          <w:color w:val="231F20"/>
        </w:rPr>
        <w:t>telefone?</w:t>
      </w:r>
      <w:r>
        <w:rPr/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Grampeador.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Porta-retratos.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(M051426E4) </w:t>
      </w:r>
      <w:r>
        <w:rPr>
          <w:rFonts w:ascii="Arial" w:hAnsi="Arial"/>
          <w:color w:val="231F20"/>
          <w:sz w:val="22"/>
        </w:rPr>
        <w:t>Célia comprou um carrinho para seu filho por R$ 21,30. Ela pagou essa compra com uma </w:t>
      </w:r>
      <w:r>
        <w:rPr>
          <w:rFonts w:ascii="Arial" w:hAnsi="Arial"/>
          <w:color w:val="231F20"/>
          <w:sz w:val="22"/>
        </w:rPr>
        <w:t>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481"/>
        <w:jc w:val="left"/>
      </w:pPr>
      <w:r>
        <w:rPr>
          <w:rFonts w:ascii="Arial" w:hAnsi="Arial"/>
          <w:color w:val="231F20"/>
        </w:rPr>
        <w:t>Quanto Célia recebeu de troco por essa compra? </w:t>
      </w: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21,30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28,70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29,70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39,30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2936pt;width:64.7pt;height:19.350pt;mso-position-horizontal-relative:page;mso-position-vertical-relative:paragraph;z-index:28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1" w:right="0"/>
                    <w:jc w:val="left"/>
                  </w:pPr>
                  <w:r>
                    <w:rPr>
                      <w:color w:val="231F20"/>
                    </w:rPr>
                    <w:t>79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 C) 709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790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97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(M041485E4) </w:t>
      </w:r>
      <w:r>
        <w:rPr>
          <w:rFonts w:ascii="Arial"/>
          <w:color w:val="231F20"/>
          <w:sz w:val="22"/>
        </w:rPr>
        <w:t>Observe abaixo as moedas que Lucas ganhou de seu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tio.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51.594498pt;margin-top:12.368444pt;width:291.361554pt;height:54.75pt;mso-position-horizontal-relative:page;mso-position-vertical-relative:paragraph;z-index:2824;mso-wrap-distance-left:0;mso-wrap-distance-right:0" type="#_x0000_t75" stroked="false">
            <v:imagedata r:id="rId106" o:title=""/>
            <w10:wrap type="topAndBottom"/>
          </v:shape>
        </w:pict>
      </w:r>
      <w:r>
        <w:rPr/>
        <w:pict>
          <v:group style="position:absolute;margin-left:147.253006pt;margin-top:73.036942pt;width:46.65pt;height:46.65pt;mso-position-horizontal-relative:page;mso-position-vertical-relative:paragraph;z-index:2848;mso-wrap-distance-left:0;mso-wrap-distance-right:0" coordorigin="2945,1461" coordsize="933,933"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337,1473,3266,1490,3200,1518,3140,1556,3086,1602,3040,1655,3002,1716,2975,1782,2957,1852,2951,1927,2957,2002,2975,2073,3002,2139,3040,2199,3086,2253,3140,2299,3200,2336,3266,2364,3337,2381,3411,2387,3486,2381,3557,2364,3623,2336,3683,2299,3737,2253,3783,2199,3820,2139,3848,2073,3866,2002,3872,1927,3866,1852,3848,1782,3820,1716,3783,1655,3737,1602,3683,1556,3623,1518,3557,1490,3486,1473,3411,1467xe" filled="true" fillcolor="#d1d3d4" stroked="false">
                <v:path arrowok="t"/>
                <v:fill type="solid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425pt" strokecolor="#231f20">
                <v:path arrowok="t"/>
              </v:shape>
            </v:group>
            <v:group style="position:absolute;left:3164;top:1500;width:419;height:816" coordorigin="3164,1500" coordsize="419,816">
              <v:shape style="position:absolute;left:3164;top:1500;width:419;height:816" coordorigin="3164,1500" coordsize="419,816" path="m3164,2315l3583,1500e" filled="false" stroked="true" strokeweight=".306pt" strokecolor="#6d6e71">
                <v:path arrowok="t"/>
              </v:shape>
            </v:group>
            <v:group style="position:absolute;left:2961;top:1616;width:112;height:217" coordorigin="2961,1616" coordsize="112,217">
              <v:shape style="position:absolute;left:2961;top:1616;width:112;height:217" coordorigin="2961,1616" coordsize="112,217" path="m2961,1833l3072,1616e" filled="false" stroked="true" strokeweight=".306pt" strokecolor="#6d6e71">
                <v:path arrowok="t"/>
              </v:shape>
            </v:group>
            <v:group style="position:absolute;left:2953;top:1578;width:159;height:309" coordorigin="2953,1578" coordsize="159,309">
              <v:shape style="position:absolute;left:2953;top:1578;width:159;height:309" coordorigin="2953,1578" coordsize="159,309" path="m2953,1886l3111,1578e" filled="false" stroked="true" strokeweight=".306pt" strokecolor="#6d6e71">
                <v:path arrowok="t"/>
              </v:shape>
            </v:group>
            <v:group style="position:absolute;left:2951;top:1552;width:193;height:376" coordorigin="2951,1552" coordsize="193,376">
              <v:shape style="position:absolute;left:2951;top:1552;width:193;height:376" coordorigin="2951,1552" coordsize="193,376" path="m2951,1928l3144,1552e" filled="false" stroked="true" strokeweight=".306pt" strokecolor="#6d6e71">
                <v:path arrowok="t"/>
              </v:shape>
            </v:group>
            <v:group style="position:absolute;left:2952;top:1533;width:222;height:431" coordorigin="2952,1533" coordsize="222,431">
              <v:shape style="position:absolute;left:2952;top:1533;width:222;height:431" coordorigin="2952,1533" coordsize="222,431" path="m2952,1963l3174,1533e" filled="false" stroked="true" strokeweight=".306pt" strokecolor="#6d6e71">
                <v:path arrowok="t"/>
              </v:shape>
            </v:group>
            <v:group style="position:absolute;left:2956;top:1517;width:246;height:478" coordorigin="2956,1517" coordsize="246,478">
              <v:shape style="position:absolute;left:2956;top:1517;width:246;height:478" coordorigin="2956,1517" coordsize="246,478" path="m2956,1995l3201,1517e" filled="false" stroked="true" strokeweight=".306pt" strokecolor="#6d6e71">
                <v:path arrowok="t"/>
              </v:shape>
            </v:group>
            <v:group style="position:absolute;left:2961;top:1505;width:266;height:518" coordorigin="2961,1505" coordsize="266,518">
              <v:shape style="position:absolute;left:2961;top:1505;width:266;height:518" coordorigin="2961,1505" coordsize="266,518" path="m2961,2023l3227,1505e" filled="false" stroked="true" strokeweight=".306pt" strokecolor="#6d6e71">
                <v:path arrowok="t"/>
              </v:shape>
            </v:group>
            <v:group style="position:absolute;left:2967;top:1495;width:285;height:554" coordorigin="2967,1495" coordsize="285,554">
              <v:shape style="position:absolute;left:2967;top:1495;width:285;height:554" coordorigin="2967,1495" coordsize="285,554" path="m2967,2049l3252,1495e" filled="false" stroked="true" strokeweight=".306pt" strokecolor="#6d6e71">
                <v:path arrowok="t"/>
              </v:shape>
            </v:group>
            <v:group style="position:absolute;left:2975;top:1487;width:301;height:586" coordorigin="2975,1487" coordsize="301,586">
              <v:shape style="position:absolute;left:2975;top:1487;width:301;height:586" coordorigin="2975,1487" coordsize="301,586" path="m2975,2073l3276,1487e" filled="false" stroked="true" strokeweight=".306pt" strokecolor="#6d6e71">
                <v:path arrowok="t"/>
              </v:shape>
            </v:group>
            <v:group style="position:absolute;left:2983;top:1481;width:316;height:615" coordorigin="2983,1481" coordsize="316,615">
              <v:shape style="position:absolute;left:2983;top:1481;width:316;height:615" coordorigin="2983,1481" coordsize="316,615" path="m2983,2095l3298,1481e" filled="false" stroked="true" strokeweight=".306pt" strokecolor="#6d6e71">
                <v:path arrowok="t"/>
              </v:shape>
            </v:group>
            <v:group style="position:absolute;left:2992;top:1476;width:329;height:641" coordorigin="2992,1476" coordsize="329,641">
              <v:shape style="position:absolute;left:2992;top:1476;width:329;height:641" coordorigin="2992,1476" coordsize="329,641" path="m2992,2116l3321,1476e" filled="false" stroked="true" strokeweight=".306pt" strokecolor="#6d6e71">
                <v:path arrowok="t"/>
              </v:shape>
            </v:group>
            <v:group style="position:absolute;left:3001;top:1472;width:342;height:665" coordorigin="3001,1472" coordsize="342,665">
              <v:shape style="position:absolute;left:3001;top:1472;width:342;height:665" coordorigin="3001,1472" coordsize="342,665" path="m3001,2136l3342,1472e" filled="false" stroked="true" strokeweight=".306pt" strokecolor="#6d6e71">
                <v:path arrowok="t"/>
              </v:shape>
            </v:group>
            <v:group style="position:absolute;left:3011;top:1469;width:352;height:686" coordorigin="3011,1469" coordsize="352,686">
              <v:shape style="position:absolute;left:3011;top:1469;width:352;height:686" coordorigin="3011,1469" coordsize="352,686" path="m3011,2155l3363,1469e" filled="false" stroked="true" strokeweight=".306pt" strokecolor="#6d6e71">
                <v:path arrowok="t"/>
              </v:shape>
            </v:group>
            <v:group style="position:absolute;left:3022;top:1468;width:362;height:705" coordorigin="3022,1468" coordsize="362,705">
              <v:shape style="position:absolute;left:3022;top:1468;width:362;height:705" coordorigin="3022,1468" coordsize="362,705" path="m3022,2172l3384,1468e" filled="false" stroked="true" strokeweight=".306pt" strokecolor="#6d6e71">
                <v:path arrowok="t"/>
              </v:shape>
            </v:group>
            <v:group style="position:absolute;left:3033;top:1467;width:371;height:723" coordorigin="3033,1467" coordsize="371,723">
              <v:shape style="position:absolute;left:3033;top:1467;width:371;height:723" coordorigin="3033,1467" coordsize="371,723" path="m3033,2189l3404,1467e" filled="false" stroked="true" strokeweight=".306pt" strokecolor="#6d6e71">
                <v:path arrowok="t"/>
              </v:shape>
            </v:group>
            <v:group style="position:absolute;left:3044;top:1467;width:379;height:738" coordorigin="3044,1467" coordsize="379,738">
              <v:shape style="position:absolute;left:3044;top:1467;width:379;height:738" coordorigin="3044,1467" coordsize="379,738" path="m3044,2205l3423,1467e" filled="false" stroked="true" strokeweight=".306pt" strokecolor="#6d6e71">
                <v:path arrowok="t"/>
              </v:shape>
            </v:group>
            <v:group style="position:absolute;left:3056;top:1468;width:387;height:752" coordorigin="3056,1468" coordsize="387,752">
              <v:shape style="position:absolute;left:3056;top:1468;width:387;height:752" coordorigin="3056,1468" coordsize="387,752" path="m3056,2220l3442,1468e" filled="false" stroked="true" strokeweight=".306pt" strokecolor="#6d6e71">
                <v:path arrowok="t"/>
              </v:shape>
            </v:group>
            <v:group style="position:absolute;left:3068;top:1469;width:393;height:765" coordorigin="3068,1469" coordsize="393,765">
              <v:shape style="position:absolute;left:3068;top:1469;width:393;height:765" coordorigin="3068,1469" coordsize="393,765" path="m3068,2234l3461,1469e" filled="false" stroked="true" strokeweight=".306pt" strokecolor="#6d6e71">
                <v:path arrowok="t"/>
              </v:shape>
            </v:group>
            <v:group style="position:absolute;left:3081;top:1472;width:399;height:776" coordorigin="3081,1472" coordsize="399,776">
              <v:shape style="position:absolute;left:3081;top:1472;width:399;height:776" coordorigin="3081,1472" coordsize="399,776" path="m3081,2248l3480,1472e" filled="false" stroked="true" strokeweight=".306pt" strokecolor="#6d6e71">
                <v:path arrowok="t"/>
              </v:shape>
            </v:group>
            <v:group style="position:absolute;left:3094;top:1475;width:404;height:786" coordorigin="3094,1475" coordsize="404,786">
              <v:shape style="position:absolute;left:3094;top:1475;width:404;height:786" coordorigin="3094,1475" coordsize="404,786" path="m3094,2261l3498,1475e" filled="false" stroked="true" strokeweight=".306pt" strokecolor="#6d6e71">
                <v:path arrowok="t"/>
              </v:shape>
            </v:group>
            <v:group style="position:absolute;left:3107;top:1479;width:408;height:795" coordorigin="3107,1479" coordsize="408,795">
              <v:shape style="position:absolute;left:3107;top:1479;width:408;height:795" coordorigin="3107,1479" coordsize="408,795" path="m3107,2273l3515,1479e" filled="false" stroked="true" strokeweight=".306pt" strokecolor="#6d6e71">
                <v:path arrowok="t"/>
              </v:shape>
            </v:group>
            <v:group style="position:absolute;left:3121;top:1483;width:412;height:802" coordorigin="3121,1483" coordsize="412,802">
              <v:shape style="position:absolute;left:3121;top:1483;width:412;height:802" coordorigin="3121,1483" coordsize="412,802" path="m3121,2284l3533,1483e" filled="false" stroked="true" strokeweight=".306pt" strokecolor="#6d6e71">
                <v:path arrowok="t"/>
              </v:shape>
            </v:group>
            <v:group style="position:absolute;left:3135;top:1488;width:415;height:808" coordorigin="3135,1488" coordsize="415,808">
              <v:shape style="position:absolute;left:3135;top:1488;width:415;height:808" coordorigin="3135,1488" coordsize="415,808" path="m3135,2295l3550,1488e" filled="false" stroked="true" strokeweight=".306pt" strokecolor="#6d6e71">
                <v:path arrowok="t"/>
              </v:shape>
            </v:group>
            <v:group style="position:absolute;left:3150;top:1494;width:417;height:812" coordorigin="3150,1494" coordsize="417,812">
              <v:shape style="position:absolute;left:3150;top:1494;width:417;height:812" coordorigin="3150,1494" coordsize="417,812" path="m3150,2305l3566,1494e" filled="false" stroked="true" strokeweight=".306pt" strokecolor="#6d6e71">
                <v:path arrowok="t"/>
              </v:shape>
            </v:group>
            <v:group style="position:absolute;left:3001;top:1611;width:293;height:412" coordorigin="3001,1611" coordsize="293,412">
              <v:shape style="position:absolute;left:3001;top:1611;width:293;height:412" coordorigin="3001,1611" coordsize="293,412" path="m3041,1950l3025,1950,3017,1954,3004,1966,3001,1974,3001,1993,3067,2023,3091,2021,3113,2017,3135,2009,3157,1999,3171,1990,3107,1990,3096,1986,3067,1963,3057,1956,3053,1954,3048,1952,3041,1950xe" filled="true" fillcolor="#231f20" stroked="false">
                <v:path arrowok="t"/>
                <v:fill type="solid"/>
              </v:shape>
              <v:shape style="position:absolute;left:3001;top:1611;width:293;height:412" coordorigin="3001,1611" coordsize="293,412" path="m3293,1611l3137,1611,3052,1780,3070,1781,3086,1783,3140,1812,3175,1871,3179,1905,3178,1924,3149,1979,3119,1990,3171,1990,3223,1935,3245,1873,3247,1852,3245,1835,3219,1772,3167,1732,3109,1717,3128,1680,3273,1680,3293,1611xe" filled="true" fillcolor="#231f20" stroked="false">
                <v:path arrowok="t"/>
                <v:fill type="solid"/>
              </v:shape>
            </v:group>
            <v:group style="position:absolute;left:3266;top:1595;width:305;height:435" coordorigin="3266,1595" coordsize="305,435">
              <v:shape style="position:absolute;left:3266;top:1595;width:305;height:435" coordorigin="3266,1595" coordsize="305,435" path="m3471,1595l3399,1618,3351,1667,3306,1740,3282,1805,3268,1876,3266,1911,3267,1927,3285,1985,3335,2026,3360,2030,3375,2029,3355,2010,3348,2007,3336,1995,3333,1987,3334,1972,3349,1894,3366,1836,3394,1750,3419,1679,3451,1622,3467,1616,3531,1616,3527,1612,3515,1604,3501,1599,3487,1596,3471,1595xe" filled="true" fillcolor="#231f20" stroked="false">
                <v:path arrowok="t"/>
                <v:fill type="solid"/>
              </v:shape>
              <v:shape style="position:absolute;left:3266;top:1595;width:305;height:435" coordorigin="3266,1595" coordsize="305,435" path="m3531,1616l3482,1616,3489,1619,3495,1624,3501,1630,3504,1639,3504,1650,3494,1715,3465,1807,3431,1914,3410,1971,3373,2010,3431,2010,3477,1970,3518,1913,3549,1842,3567,1765,3570,1716,3570,1702,3547,1632,3537,1621,3531,1616xe" filled="true" fillcolor="#231f20" stroked="false">
                <v:path arrowok="t"/>
                <v:fill type="solid"/>
              </v:shape>
            </v:group>
            <v:group style="position:absolute;left:3033;top:2058;width:63;height:74" coordorigin="3033,2058" coordsize="63,74">
              <v:shape style="position:absolute;left:3033;top:2058;width:63;height:74" coordorigin="3033,2058" coordsize="63,74" path="m3076,2058l3057,2058,3049,2061,3036,2074,3033,2084,3033,2106,3036,2115,3048,2128,3056,2131,3074,2131,3080,2129,3090,2122,3092,2119,3061,2119,3056,2117,3050,2110,3048,2103,3048,2086,3050,2080,3056,2072,3061,2070,3093,2070,3092,2069,3083,2061,3076,2058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82,2104l3081,2109,3079,2113,3073,2118,3070,2119,3092,2119,3094,2116,3096,2108,3082,2104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93,2070l3070,2070,3073,2071,3079,2076,3080,2079,3081,2082,3096,2079,3094,2073,3093,2070xe" filled="true" fillcolor="#231f20" stroked="false">
                <v:path arrowok="t"/>
                <v:fill type="solid"/>
              </v:shape>
            </v:group>
            <v:group style="position:absolute;left:3109;top:2059;width:55;height:71" coordorigin="3109,2059" coordsize="55,71">
              <v:shape style="position:absolute;left:3109;top:2059;width:55;height:71" coordorigin="3109,2059" coordsize="55,71" path="m3162,2059l3109,2059,3109,2130,3164,2130,3164,2118,3123,2118,3123,2099,3159,2099,3159,2087,3123,2087,3123,2071,3162,2071,3162,2059xe" filled="true" fillcolor="#231f20" stroked="false">
                <v:path arrowok="t"/>
                <v:fill type="solid"/>
              </v:shape>
            </v:group>
            <v:group style="position:absolute;left:3176;top:2059;width:58;height:71" coordorigin="3176,2059" coordsize="58,71">
              <v:shape style="position:absolute;left:3176;top:2059;width:58;height:71" coordorigin="3176,2059" coordsize="58,71" path="m3190,2059l3176,2059,3176,2130,3190,2130,3190,2084,3206,2084,3190,2059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06,2084l3190,2084,3219,2130,3233,2130,3233,2107,3220,2107,3206,2084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33,2059l3220,2059,3220,2107,3233,2107,3233,2059xe" filled="true" fillcolor="#231f20" stroked="false">
                <v:path arrowok="t"/>
                <v:fill type="solid"/>
              </v:shape>
            </v:group>
            <v:group style="position:absolute;left:3244;top:2059;width:58;height:71" coordorigin="3244,2059" coordsize="58,71">
              <v:shape style="position:absolute;left:3244;top:2059;width:58;height:71" coordorigin="3244,2059" coordsize="58,71" path="m3280,2071l3265,2071,3265,2130,3280,2130,3280,2071xe" filled="true" fillcolor="#231f20" stroked="false">
                <v:path arrowok="t"/>
                <v:fill type="solid"/>
              </v:shape>
              <v:shape style="position:absolute;left:3244;top:2059;width:58;height:71" coordorigin="3244,2059" coordsize="58,71" path="m3301,2059l3244,2059,3244,2071,3301,2071,3301,2059xe" filled="true" fillcolor="#231f20" stroked="false">
                <v:path arrowok="t"/>
                <v:fill type="solid"/>
              </v:shape>
            </v:group>
            <v:group style="position:absolute;left:3296;top:2059;width:73;height:71" coordorigin="3296,2059" coordsize="73,71">
              <v:shape style="position:absolute;left:3296;top:2059;width:73;height:71" coordorigin="3296,2059" coordsize="73,71" path="m3339,2059l3324,2059,3296,2130,3311,2130,3317,2114,3362,2114,3357,2102,3322,2102,3331,2076,3346,2076,3339,2059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62,2114l3346,2114,3352,2130,3368,2130,3362,2114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46,2076l3331,2076,3341,2102,3357,2102,3346,2076xe" filled="true" fillcolor="#231f20" stroked="false">
                <v:path arrowok="t"/>
                <v:fill type="solid"/>
              </v:shape>
            </v:group>
            <v:group style="position:absolute;left:3361;top:2059;width:68;height:71" coordorigin="3361,2059" coordsize="68,71">
              <v:shape style="position:absolute;left:3361;top:2059;width:68;height:71" coordorigin="3361,2059" coordsize="68,71" path="m3377,2059l3361,2059,3387,2130,3403,2130,3409,2112,3395,2112,3377,2059xe" filled="true" fillcolor="#231f20" stroked="false">
                <v:path arrowok="t"/>
                <v:fill type="solid"/>
              </v:shape>
              <v:shape style="position:absolute;left:3361;top:2059;width:68;height:71" coordorigin="3361,2059" coordsize="68,71" path="m3429,2059l3413,2059,3395,2112,3409,2112,3429,2059xe" filled="true" fillcolor="#231f20" stroked="false">
                <v:path arrowok="t"/>
                <v:fill type="solid"/>
              </v:shape>
            </v:group>
            <v:group style="position:absolute;left:3433;top:2058;width:71;height:74" coordorigin="3433,2058" coordsize="71,74">
              <v:shape style="position:absolute;left:3433;top:2058;width:71;height:74" coordorigin="3433,2058" coordsize="71,74" path="m3479,2058l3462,2058,3457,2059,3433,2088,3433,2106,3436,2115,3449,2128,3457,2131,3479,2131,3487,2128,3496,2119,3462,2119,3458,2117,3450,2109,3448,2103,3448,2086,3450,2080,3457,2072,3462,2070,3496,2070,3487,2061,3479,2058xe" filled="true" fillcolor="#231f20" stroked="false">
                <v:path arrowok="t"/>
                <v:fill type="solid"/>
              </v:shape>
              <v:shape style="position:absolute;left:3433;top:2058;width:71;height:74" coordorigin="3433,2058" coordsize="71,74" path="m3496,2070l3474,2070,3479,2072,3486,2080,3488,2086,3488,2103,3486,2109,3479,2117,3474,2119,3496,2119,3500,2115,3503,2106,3503,2083,3500,2074,3496,2070xe" filled="true" fillcolor="#231f20" stroked="false">
                <v:path arrowok="t"/>
                <v:fill type="solid"/>
              </v:shape>
            </v:group>
            <v:group style="position:absolute;left:3511;top:2058;width:59;height:74" coordorigin="3511,2058" coordsize="59,74">
              <v:shape style="position:absolute;left:3511;top:2058;width:59;height:74" coordorigin="3511,2058" coordsize="59,74" path="m3525,2106l3511,2107,3512,2115,3515,2121,3525,2129,3532,2131,3547,2131,3552,2130,3561,2127,3564,2124,3567,2119,3536,2119,3533,2118,3528,2114,3526,2110,3525,2106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49,2058l3534,2058,3530,2059,3513,2083,3516,2088,3523,2095,3529,2097,3543,2101,3547,2102,3551,2103,3553,2104,3555,2106,3555,2108,3555,2112,3554,2114,3549,2118,3546,2119,3567,2119,3569,2117,3570,2114,3570,2105,3569,2101,3536,2084,3531,2083,3528,2080,3527,2079,3527,2075,3528,2074,3532,2071,3535,2070,3566,2070,3565,2068,3556,2060,3549,2058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66,2070l3544,2070,3547,2071,3551,2074,3552,2077,3553,2080,3568,2080,3567,2073,3566,2070xe" filled="true" fillcolor="#231f20" stroked="false">
                <v:path arrowok="t"/>
                <v:fill type="solid"/>
              </v:shape>
            </v:group>
            <v:group style="position:absolute;left:3524;top:1777;width:269;height:419" coordorigin="3524,1777" coordsize="269,419">
              <v:shape style="position:absolute;left:3524;top:1777;width:269;height:419" coordorigin="3524,1777" coordsize="269,419" path="m3524,1777l3629,1833,3721,1901,3775,1976,3793,2043,3780,2102,3744,2148,3691,2180,3628,2196e" filled="false" stroked="true" strokeweight=".613pt" strokecolor="#231f20">
                <v:path arrowok="t"/>
              </v:shape>
              <v:shape style="position:absolute;left:3365;top:1599;width:444;height:614" type="#_x0000_t75" stroked="false">
                <v:imagedata r:id="rId107" o:title=""/>
              </v:shape>
            </v:group>
            <v:group style="position:absolute;left:3218;top:2068;width:509;height:203" coordorigin="3218,2068" coordsize="509,203">
              <v:shape style="position:absolute;left:3218;top:2068;width:509;height:203" coordorigin="3218,2068" coordsize="509,203" path="m3727,2068l3687,2135,3633,2191,3568,2234,3494,2261,3414,2271,3362,2267,3311,2255,3263,2236,3218,2210e" filled="false" stroked="true" strokeweight=".541pt" strokecolor="#231f20">
                <v:path arrowok="t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567pt" strokecolor="#231f20">
                <v:path arrowok="t"/>
              </v:shape>
              <v:shape style="position:absolute;left:3268;top:2226;width:297;height:119" type="#_x0000_t75" stroked="false">
                <v:imagedata r:id="rId108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3.036942pt;width:46.65pt;height:46.65pt;mso-position-horizontal-relative:page;mso-position-vertical-relative:paragraph;z-index:2872;mso-wrap-distance-left:0;mso-wrap-distance-right:0" coordorigin="3963,1461" coordsize="933,933"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355,1473,4284,1490,4218,1518,4157,1556,4104,1602,4058,1655,4020,1716,3992,1782,3975,1852,3969,1927,3975,2002,3992,2073,4020,2139,4058,2199,4104,2253,4157,2299,4218,2336,4284,2364,4355,2381,4429,2387,4504,2381,4575,2364,4641,2336,4701,2299,4755,2253,4801,2199,4838,2139,4866,2073,4883,2002,4889,1927,4883,1852,4866,1782,4838,1716,4801,1655,4755,1602,4701,1556,4641,1518,4575,1490,4504,1473,4429,1467xe" filled="true" fillcolor="#d1d3d4" stroked="false">
                <v:path arrowok="t"/>
                <v:fill type="solid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425pt" strokecolor="#231f20">
                <v:path arrowok="t"/>
              </v:shape>
            </v:group>
            <v:group style="position:absolute;left:4182;top:1500;width:419;height:816" coordorigin="4182,1500" coordsize="419,816">
              <v:shape style="position:absolute;left:4182;top:1500;width:419;height:816" coordorigin="4182,1500" coordsize="419,816" path="m4182,2315l4601,1500e" filled="false" stroked="true" strokeweight=".306pt" strokecolor="#6d6e71">
                <v:path arrowok="t"/>
              </v:shape>
            </v:group>
            <v:group style="position:absolute;left:3979;top:1616;width:112;height:217" coordorigin="3979,1616" coordsize="112,217">
              <v:shape style="position:absolute;left:3979;top:1616;width:112;height:217" coordorigin="3979,1616" coordsize="112,217" path="m3979,1833l4090,1616e" filled="false" stroked="true" strokeweight=".306pt" strokecolor="#6d6e71">
                <v:path arrowok="t"/>
              </v:shape>
            </v:group>
            <v:group style="position:absolute;left:3971;top:1578;width:159;height:309" coordorigin="3971,1578" coordsize="159,309">
              <v:shape style="position:absolute;left:3971;top:1578;width:159;height:309" coordorigin="3971,1578" coordsize="159,309" path="m3971,1886l4129,1578e" filled="false" stroked="true" strokeweight=".306pt" strokecolor="#6d6e71">
                <v:path arrowok="t"/>
              </v:shape>
            </v:group>
            <v:group style="position:absolute;left:3969;top:1552;width:193;height:376" coordorigin="3969,1552" coordsize="193,376">
              <v:shape style="position:absolute;left:3969;top:1552;width:193;height:376" coordorigin="3969,1552" coordsize="193,376" path="m3969,1928l4162,1552e" filled="false" stroked="true" strokeweight=".306pt" strokecolor="#6d6e71">
                <v:path arrowok="t"/>
              </v:shape>
            </v:group>
            <v:group style="position:absolute;left:3970;top:1533;width:222;height:431" coordorigin="3970,1533" coordsize="222,431">
              <v:shape style="position:absolute;left:3970;top:1533;width:222;height:431" coordorigin="3970,1533" coordsize="222,431" path="m3970,1963l4191,1533e" filled="false" stroked="true" strokeweight=".306pt" strokecolor="#6d6e71">
                <v:path arrowok="t"/>
              </v:shape>
            </v:group>
            <v:group style="position:absolute;left:3974;top:1517;width:246;height:478" coordorigin="3974,1517" coordsize="246,478">
              <v:shape style="position:absolute;left:3974;top:1517;width:246;height:478" coordorigin="3974,1517" coordsize="246,478" path="m3974,1995l4219,1517e" filled="false" stroked="true" strokeweight=".306pt" strokecolor="#6d6e71">
                <v:path arrowok="t"/>
              </v:shape>
            </v:group>
            <v:group style="position:absolute;left:3979;top:1505;width:266;height:518" coordorigin="3979,1505" coordsize="266,518">
              <v:shape style="position:absolute;left:3979;top:1505;width:266;height:518" coordorigin="3979,1505" coordsize="266,518" path="m3979,2023l4245,1505e" filled="false" stroked="true" strokeweight=".306pt" strokecolor="#6d6e71">
                <v:path arrowok="t"/>
              </v:shape>
            </v:group>
            <v:group style="position:absolute;left:3985;top:1495;width:285;height:554" coordorigin="3985,1495" coordsize="285,554">
              <v:shape style="position:absolute;left:3985;top:1495;width:285;height:554" coordorigin="3985,1495" coordsize="285,554" path="m3985,2049l4270,1495e" filled="false" stroked="true" strokeweight=".306pt" strokecolor="#6d6e71">
                <v:path arrowok="t"/>
              </v:shape>
            </v:group>
            <v:group style="position:absolute;left:3992;top:1487;width:301;height:586" coordorigin="3992,1487" coordsize="301,586">
              <v:shape style="position:absolute;left:3992;top:1487;width:301;height:586" coordorigin="3992,1487" coordsize="301,586" path="m3992,2073l4293,1487e" filled="false" stroked="true" strokeweight=".306pt" strokecolor="#6d6e71">
                <v:path arrowok="t"/>
              </v:shape>
            </v:group>
            <v:group style="position:absolute;left:4001;top:1481;width:316;height:615" coordorigin="4001,1481" coordsize="316,615">
              <v:shape style="position:absolute;left:4001;top:1481;width:316;height:615" coordorigin="4001,1481" coordsize="316,615" path="m4001,2095l4316,1481e" filled="false" stroked="true" strokeweight=".306pt" strokecolor="#6d6e71">
                <v:path arrowok="t"/>
              </v:shape>
            </v:group>
            <v:group style="position:absolute;left:4009;top:1476;width:329;height:641" coordorigin="4009,1476" coordsize="329,641">
              <v:shape style="position:absolute;left:4009;top:1476;width:329;height:641" coordorigin="4009,1476" coordsize="329,641" path="m4009,2116l4338,1476e" filled="false" stroked="true" strokeweight=".306pt" strokecolor="#6d6e71">
                <v:path arrowok="t"/>
              </v:shape>
            </v:group>
            <v:group style="position:absolute;left:4019;top:1472;width:342;height:665" coordorigin="4019,1472" coordsize="342,665">
              <v:shape style="position:absolute;left:4019;top:1472;width:342;height:665" coordorigin="4019,1472" coordsize="342,665" path="m4019,2136l4360,1472e" filled="false" stroked="true" strokeweight=".306pt" strokecolor="#6d6e71">
                <v:path arrowok="t"/>
              </v:shape>
            </v:group>
            <v:group style="position:absolute;left:4029;top:1469;width:352;height:686" coordorigin="4029,1469" coordsize="352,686">
              <v:shape style="position:absolute;left:4029;top:1469;width:352;height:686" coordorigin="4029,1469" coordsize="352,686" path="m4029,2155l4381,1469e" filled="false" stroked="true" strokeweight=".306pt" strokecolor="#6d6e71">
                <v:path arrowok="t"/>
              </v:shape>
            </v:group>
            <v:group style="position:absolute;left:4040;top:1468;width:362;height:705" coordorigin="4040,1468" coordsize="362,705">
              <v:shape style="position:absolute;left:4040;top:1468;width:362;height:705" coordorigin="4040,1468" coordsize="362,705" path="m4040,2172l4401,1468e" filled="false" stroked="true" strokeweight=".306pt" strokecolor="#6d6e71">
                <v:path arrowok="t"/>
              </v:shape>
            </v:group>
            <v:group style="position:absolute;left:4051;top:1467;width:371;height:723" coordorigin="4051,1467" coordsize="371,723">
              <v:shape style="position:absolute;left:4051;top:1467;width:371;height:723" coordorigin="4051,1467" coordsize="371,723" path="m4051,2189l4421,1467e" filled="false" stroked="true" strokeweight=".306pt" strokecolor="#6d6e71">
                <v:path arrowok="t"/>
              </v:shape>
            </v:group>
            <v:group style="position:absolute;left:4062;top:1467;width:379;height:738" coordorigin="4062,1467" coordsize="379,738">
              <v:shape style="position:absolute;left:4062;top:1467;width:379;height:738" coordorigin="4062,1467" coordsize="379,738" path="m4062,2205l4441,1467e" filled="false" stroked="true" strokeweight=".306pt" strokecolor="#6d6e71">
                <v:path arrowok="t"/>
              </v:shape>
            </v:group>
            <v:group style="position:absolute;left:4074;top:1468;width:387;height:752" coordorigin="4074,1468" coordsize="387,752">
              <v:shape style="position:absolute;left:4074;top:1468;width:387;height:752" coordorigin="4074,1468" coordsize="387,752" path="m4074,2220l4460,1468e" filled="false" stroked="true" strokeweight=".306pt" strokecolor="#6d6e71">
                <v:path arrowok="t"/>
              </v:shape>
            </v:group>
            <v:group style="position:absolute;left:4086;top:1469;width:393;height:765" coordorigin="4086,1469" coordsize="393,765">
              <v:shape style="position:absolute;left:4086;top:1469;width:393;height:765" coordorigin="4086,1469" coordsize="393,765" path="m4086,2234l4479,1469e" filled="false" stroked="true" strokeweight=".306pt" strokecolor="#6d6e71">
                <v:path arrowok="t"/>
              </v:shape>
            </v:group>
            <v:group style="position:absolute;left:4099;top:1472;width:399;height:776" coordorigin="4099,1472" coordsize="399,776">
              <v:shape style="position:absolute;left:4099;top:1472;width:399;height:776" coordorigin="4099,1472" coordsize="399,776" path="m4099,2248l4497,1472e" filled="false" stroked="true" strokeweight=".306pt" strokecolor="#6d6e71">
                <v:path arrowok="t"/>
              </v:shape>
            </v:group>
            <v:group style="position:absolute;left:4112;top:1475;width:404;height:786" coordorigin="4112,1475" coordsize="404,786">
              <v:shape style="position:absolute;left:4112;top:1475;width:404;height:786" coordorigin="4112,1475" coordsize="404,786" path="m4112,2261l4515,1475e" filled="false" stroked="true" strokeweight=".306pt" strokecolor="#6d6e71">
                <v:path arrowok="t"/>
              </v:shape>
            </v:group>
            <v:group style="position:absolute;left:4125;top:1479;width:408;height:795" coordorigin="4125,1479" coordsize="408,795">
              <v:shape style="position:absolute;left:4125;top:1479;width:408;height:795" coordorigin="4125,1479" coordsize="408,795" path="m4125,2273l4533,1479e" filled="false" stroked="true" strokeweight=".306pt" strokecolor="#6d6e71">
                <v:path arrowok="t"/>
              </v:shape>
            </v:group>
            <v:group style="position:absolute;left:4139;top:1483;width:412;height:802" coordorigin="4139,1483" coordsize="412,802">
              <v:shape style="position:absolute;left:4139;top:1483;width:412;height:802" coordorigin="4139,1483" coordsize="412,802" path="m4139,2284l4550,1483e" filled="false" stroked="true" strokeweight=".306pt" strokecolor="#6d6e71">
                <v:path arrowok="t"/>
              </v:shape>
            </v:group>
            <v:group style="position:absolute;left:4153;top:1488;width:415;height:808" coordorigin="4153,1488" coordsize="415,808">
              <v:shape style="position:absolute;left:4153;top:1488;width:415;height:808" coordorigin="4153,1488" coordsize="415,808" path="m4153,2295l4568,1488e" filled="false" stroked="true" strokeweight=".306pt" strokecolor="#6d6e71">
                <v:path arrowok="t"/>
              </v:shape>
            </v:group>
            <v:group style="position:absolute;left:4167;top:1494;width:417;height:812" coordorigin="4167,1494" coordsize="417,812">
              <v:shape style="position:absolute;left:4167;top:1494;width:417;height:812" coordorigin="4167,1494" coordsize="417,812" path="m4167,2305l4584,1494e" filled="false" stroked="true" strokeweight=".306pt" strokecolor="#6d6e71">
                <v:path arrowok="t"/>
              </v:shape>
            </v:group>
            <v:group style="position:absolute;left:4019;top:1611;width:293;height:412" coordorigin="4019,1611" coordsize="293,412">
              <v:shape style="position:absolute;left:4019;top:1611;width:293;height:412" coordorigin="4019,1611" coordsize="293,412" path="m4059,1950l4043,1950,4035,1954,4022,1966,4019,1974,4019,1993,4085,2023,4108,2021,4131,2017,4153,2009,4175,1999,4189,1990,4125,1990,4113,1986,4085,1963,4075,1956,4071,1954,4065,1952,4059,1950xe" filled="true" fillcolor="#231f20" stroked="false">
                <v:path arrowok="t"/>
                <v:fill type="solid"/>
              </v:shape>
              <v:shape style="position:absolute;left:4019;top:1611;width:293;height:412" coordorigin="4019,1611" coordsize="293,412" path="m4311,1611l4154,1611,4070,1780,4088,1781,4104,1783,4158,1812,4193,1871,4197,1905,4196,1924,4167,1979,4136,1990,4189,1990,4241,1935,4263,1873,4264,1852,4263,1835,4237,1772,4185,1732,4127,1717,4145,1680,4291,1680,4311,1611xe" filled="true" fillcolor="#231f20" stroked="false">
                <v:path arrowok="t"/>
                <v:fill type="solid"/>
              </v:shape>
            </v:group>
            <v:group style="position:absolute;left:4284;top:1595;width:305;height:435" coordorigin="4284,1595" coordsize="305,435">
              <v:shape style="position:absolute;left:4284;top:1595;width:305;height:435" coordorigin="4284,1595" coordsize="305,435" path="m4489,1595l4417,1618,4369,1667,4324,1740,4299,1805,4286,1876,4284,1911,4285,1927,4303,1985,4353,2026,4378,2030,4392,2029,4373,2010,4366,2007,4354,1995,4351,1987,4351,1972,4366,1894,4384,1836,4412,1750,4437,1679,4469,1622,4485,1616,4549,1616,4544,1612,4532,1604,4519,1599,4505,1596,4489,1595xe" filled="true" fillcolor="#231f20" stroked="false">
                <v:path arrowok="t"/>
                <v:fill type="solid"/>
              </v:shape>
              <v:shape style="position:absolute;left:4284;top:1595;width:305;height:435" coordorigin="4284,1595" coordsize="305,435" path="m4549,1616l4500,1616,4507,1619,4513,1624,4519,1630,4522,1639,4522,1650,4511,1715,4483,1807,4449,1914,4428,1971,4391,2010,4448,2010,4495,1970,4535,1913,4567,1842,4585,1765,4588,1716,4587,1702,4564,1632,4555,1621,4549,1616xe" filled="true" fillcolor="#231f20" stroked="false">
                <v:path arrowok="t"/>
                <v:fill type="solid"/>
              </v:shape>
            </v:group>
            <v:group style="position:absolute;left:4051;top:2058;width:63;height:74" coordorigin="4051,2058" coordsize="63,74">
              <v:shape style="position:absolute;left:4051;top:2058;width:63;height:74" coordorigin="4051,2058" coordsize="63,74" path="m4093,2058l4074,2058,4066,2061,4054,2074,4051,2084,4051,2106,4054,2115,4066,2128,4074,2131,4091,2131,4098,2129,4108,2122,4110,2119,4078,2119,4074,2117,4067,2110,4066,2103,4066,2086,4067,2080,4074,2072,4078,2070,4110,2070,4109,2069,4101,2061,4093,2058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00,2104l4098,2109,4096,2113,4091,2118,4087,2119,4110,2119,4112,2116,4114,2108,4100,2104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10,2070l4088,2070,4091,2071,4096,2076,4098,2079,4099,2082,4114,2079,4112,2073,4110,2070xe" filled="true" fillcolor="#231f20" stroked="false">
                <v:path arrowok="t"/>
                <v:fill type="solid"/>
              </v:shape>
            </v:group>
            <v:group style="position:absolute;left:4126;top:2059;width:55;height:71" coordorigin="4126,2059" coordsize="55,71">
              <v:shape style="position:absolute;left:4126;top:2059;width:55;height:71" coordorigin="4126,2059" coordsize="55,71" path="m4180,2059l4126,2059,4126,2130,4181,2130,4181,2118,4141,2118,4141,2099,4177,2099,4177,2087,4141,2087,4141,2071,4180,2071,4180,2059xe" filled="true" fillcolor="#231f20" stroked="false">
                <v:path arrowok="t"/>
                <v:fill type="solid"/>
              </v:shape>
            </v:group>
            <v:group style="position:absolute;left:4194;top:2059;width:58;height:71" coordorigin="4194,2059" coordsize="58,71">
              <v:shape style="position:absolute;left:4194;top:2059;width:58;height:71" coordorigin="4194,2059" coordsize="58,71" path="m4208,2059l4194,2059,4194,2130,4207,2130,4207,2084,4223,2084,4208,2059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23,2084l4207,2084,4237,2130,4251,2130,4251,2107,4238,2107,4223,2084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51,2059l4238,2059,4238,2107,4251,2107,4251,2059xe" filled="true" fillcolor="#231f20" stroked="false">
                <v:path arrowok="t"/>
                <v:fill type="solid"/>
              </v:shape>
            </v:group>
            <v:group style="position:absolute;left:4261;top:2059;width:58;height:71" coordorigin="4261,2059" coordsize="58,71">
              <v:shape style="position:absolute;left:4261;top:2059;width:58;height:71" coordorigin="4261,2059" coordsize="58,71" path="m4298,2071l4283,2071,4283,2130,4298,2130,4298,2071xe" filled="true" fillcolor="#231f20" stroked="false">
                <v:path arrowok="t"/>
                <v:fill type="solid"/>
              </v:shape>
              <v:shape style="position:absolute;left:4261;top:2059;width:58;height:71" coordorigin="4261,2059" coordsize="58,71" path="m4319,2059l4261,2059,4261,2071,4319,2071,4319,2059xe" filled="true" fillcolor="#231f20" stroked="false">
                <v:path arrowok="t"/>
                <v:fill type="solid"/>
              </v:shape>
            </v:group>
            <v:group style="position:absolute;left:4314;top:2059;width:73;height:71" coordorigin="4314,2059" coordsize="73,71">
              <v:shape style="position:absolute;left:4314;top:2059;width:73;height:71" coordorigin="4314,2059" coordsize="73,71" path="m4357,2059l4342,2059,4314,2130,4329,2130,4335,2114,4380,2114,4375,2102,4339,2102,4349,2076,4364,2076,4357,2059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80,2114l4364,2114,4370,2130,4386,2130,4380,2114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64,2076l4349,2076,4359,2102,4375,2102,4364,2076xe" filled="true" fillcolor="#231f20" stroked="false">
                <v:path arrowok="t"/>
                <v:fill type="solid"/>
              </v:shape>
            </v:group>
            <v:group style="position:absolute;left:4379;top:2059;width:68;height:71" coordorigin="4379,2059" coordsize="68,71">
              <v:shape style="position:absolute;left:4379;top:2059;width:68;height:71" coordorigin="4379,2059" coordsize="68,71" path="m4395,2059l4379,2059,4405,2130,4420,2130,4427,2112,4413,2112,4395,2059xe" filled="true" fillcolor="#231f20" stroked="false">
                <v:path arrowok="t"/>
                <v:fill type="solid"/>
              </v:shape>
              <v:shape style="position:absolute;left:4379;top:2059;width:68;height:71" coordorigin="4379,2059" coordsize="68,71" path="m4446,2059l4431,2059,4413,2112,4427,2112,4446,2059xe" filled="true" fillcolor="#231f20" stroked="false">
                <v:path arrowok="t"/>
                <v:fill type="solid"/>
              </v:shape>
            </v:group>
            <v:group style="position:absolute;left:4451;top:2058;width:71;height:74" coordorigin="4451,2058" coordsize="71,74">
              <v:shape style="position:absolute;left:4451;top:2058;width:71;height:74" coordorigin="4451,2058" coordsize="71,74" path="m4496,2058l4480,2058,4475,2059,4451,2088,4451,2106,4454,2115,4467,2128,4475,2131,4497,2131,4505,2128,4514,2119,4480,2119,4475,2117,4468,2109,4466,2103,4466,2086,4468,2080,4475,2072,4480,2070,4514,2070,4505,2061,4496,2058xe" filled="true" fillcolor="#231f20" stroked="false">
                <v:path arrowok="t"/>
                <v:fill type="solid"/>
              </v:shape>
              <v:shape style="position:absolute;left:4451;top:2058;width:71;height:74" coordorigin="4451,2058" coordsize="71,74" path="m4514,2070l4492,2070,4497,2072,4504,2080,4506,2086,4506,2103,4504,2109,4497,2117,4492,2119,4514,2119,4518,2115,4521,2106,4521,2083,4518,2074,4514,2070xe" filled="true" fillcolor="#231f20" stroked="false">
                <v:path arrowok="t"/>
                <v:fill type="solid"/>
              </v:shape>
            </v:group>
            <v:group style="position:absolute;left:4529;top:2058;width:59;height:74" coordorigin="4529,2058" coordsize="59,74">
              <v:shape style="position:absolute;left:4529;top:2058;width:59;height:74" coordorigin="4529,2058" coordsize="59,74" path="m4543,2106l4529,2107,4530,2115,4533,2121,4542,2129,4549,2131,4565,2131,4570,2130,4578,2127,4582,2124,4585,2119,4554,2119,4551,2118,4545,2114,4544,2110,4543,2106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67,2058l4552,2058,4547,2059,4531,2083,4533,2088,4541,2095,4547,2097,4560,2101,4564,2102,4569,2103,4570,2104,4572,2106,4573,2108,4573,2112,4572,2114,4567,2118,4563,2119,4585,2119,4586,2117,4587,2114,4587,2105,4586,2101,4554,2084,4549,2083,4546,2080,4545,2079,4545,2075,4546,2074,4550,2071,4553,2070,4584,2070,4583,2068,4574,2060,4567,2058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84,2070l4562,2070,4565,2071,4569,2074,4570,2077,4571,2080,4585,2080,4585,2073,4584,2070xe" filled="true" fillcolor="#231f20" stroked="false">
                <v:path arrowok="t"/>
                <v:fill type="solid"/>
              </v:shape>
            </v:group>
            <v:group style="position:absolute;left:4542;top:1777;width:269;height:419" coordorigin="4542,1777" coordsize="269,419">
              <v:shape style="position:absolute;left:4542;top:1777;width:269;height:419" coordorigin="4542,1777" coordsize="269,419" path="m4542,1777l4647,1833,4739,1901,4793,1976,4811,2043,4798,2102,4761,2148,4708,2180,4645,2196e" filled="false" stroked="true" strokeweight=".613pt" strokecolor="#231f20">
                <v:path arrowok="t"/>
              </v:shape>
              <v:shape style="position:absolute;left:4383;top:1599;width:444;height:614" type="#_x0000_t75" stroked="false">
                <v:imagedata r:id="rId109" o:title=""/>
              </v:shape>
            </v:group>
            <v:group style="position:absolute;left:4236;top:2068;width:509;height:203" coordorigin="4236,2068" coordsize="509,203">
              <v:shape style="position:absolute;left:4236;top:2068;width:509;height:203" coordorigin="4236,2068" coordsize="509,203" path="m4744,2068l4705,2135,4651,2191,4586,2234,4512,2261,4431,2271,4380,2267,4329,2255,4281,2236,4236,2210e" filled="false" stroked="true" strokeweight=".541pt" strokecolor="#231f20">
                <v:path arrowok="t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567pt" strokecolor="#231f20">
                <v:path arrowok="t"/>
              </v:shape>
              <v:shape style="position:absolute;left:4286;top:2226;width:297;height:119" type="#_x0000_t75" stroked="false">
                <v:imagedata r:id="rId110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3.036942pt;width:46.65pt;height:46.65pt;mso-position-horizontal-relative:page;mso-position-vertical-relative:paragraph;z-index:2896;mso-wrap-distance-left:0;mso-wrap-distance-right:0" coordorigin="4981,1461" coordsize="933,933"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372,1473,5301,1490,5235,1518,5175,1556,5121,1602,5075,1655,5038,1716,5010,1782,4993,1852,4987,1927,4993,2002,5010,2073,5038,2139,5075,2199,5121,2253,5175,2299,5235,2336,5301,2364,5372,2381,5447,2387,5522,2381,5592,2364,5658,2336,5719,2299,5772,2253,5818,2199,5856,2139,5884,2073,5901,2002,5907,1927,5901,1852,5884,1782,5856,1716,5818,1655,5772,1602,5719,1556,5658,1518,5592,1490,5522,1473,5447,1467xe" filled="true" fillcolor="#d1d3d4" stroked="false">
                <v:path arrowok="t"/>
                <v:fill type="solid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425pt" strokecolor="#231f20">
                <v:path arrowok="t"/>
              </v:shape>
            </v:group>
            <v:group style="position:absolute;left:5200;top:1500;width:419;height:816" coordorigin="5200,1500" coordsize="419,816">
              <v:shape style="position:absolute;left:5200;top:1500;width:419;height:816" coordorigin="5200,1500" coordsize="419,816" path="m5200,2315l5618,1500e" filled="false" stroked="true" strokeweight=".306pt" strokecolor="#6d6e71">
                <v:path arrowok="t"/>
              </v:shape>
            </v:group>
            <v:group style="position:absolute;left:4996;top:1616;width:112;height:217" coordorigin="4996,1616" coordsize="112,217">
              <v:shape style="position:absolute;left:4996;top:1616;width:112;height:217" coordorigin="4996,1616" coordsize="112,217" path="m4996,1833l5108,1616e" filled="false" stroked="true" strokeweight=".306pt" strokecolor="#6d6e71">
                <v:path arrowok="t"/>
              </v:shape>
            </v:group>
            <v:group style="position:absolute;left:4988;top:1578;width:159;height:309" coordorigin="4988,1578" coordsize="159,309">
              <v:shape style="position:absolute;left:4988;top:1578;width:159;height:309" coordorigin="4988,1578" coordsize="159,309" path="m4988,1886l5147,1578e" filled="false" stroked="true" strokeweight=".306pt" strokecolor="#6d6e71">
                <v:path arrowok="t"/>
              </v:shape>
            </v:group>
            <v:group style="position:absolute;left:4987;top:1552;width:193;height:376" coordorigin="4987,1552" coordsize="193,376">
              <v:shape style="position:absolute;left:4987;top:1552;width:193;height:376" coordorigin="4987,1552" coordsize="193,376" path="m4987,1928l5180,1552e" filled="false" stroked="true" strokeweight=".306pt" strokecolor="#6d6e71">
                <v:path arrowok="t"/>
              </v:shape>
            </v:group>
            <v:group style="position:absolute;left:4988;top:1533;width:222;height:431" coordorigin="4988,1533" coordsize="222,431">
              <v:shape style="position:absolute;left:4988;top:1533;width:222;height:431" coordorigin="4988,1533" coordsize="222,431" path="m4988,1963l5209,1533e" filled="false" stroked="true" strokeweight=".306pt" strokecolor="#6d6e71">
                <v:path arrowok="t"/>
              </v:shape>
            </v:group>
            <v:group style="position:absolute;left:4992;top:1517;width:246;height:478" coordorigin="4992,1517" coordsize="246,478">
              <v:shape style="position:absolute;left:4992;top:1517;width:246;height:478" coordorigin="4992,1517" coordsize="246,478" path="m4992,1995l5237,1517e" filled="false" stroked="true" strokeweight=".306pt" strokecolor="#6d6e71">
                <v:path arrowok="t"/>
              </v:shape>
            </v:group>
            <v:group style="position:absolute;left:4997;top:1505;width:266;height:518" coordorigin="4997,1505" coordsize="266,518">
              <v:shape style="position:absolute;left:4997;top:1505;width:266;height:518" coordorigin="4997,1505" coordsize="266,518" path="m4997,2023l5263,1505e" filled="false" stroked="true" strokeweight=".306pt" strokecolor="#6d6e71">
                <v:path arrowok="t"/>
              </v:shape>
            </v:group>
            <v:group style="position:absolute;left:5003;top:1495;width:285;height:554" coordorigin="5003,1495" coordsize="285,554">
              <v:shape style="position:absolute;left:5003;top:1495;width:285;height:554" coordorigin="5003,1495" coordsize="285,554" path="m5003,2049l5287,1495e" filled="false" stroked="true" strokeweight=".306pt" strokecolor="#6d6e71">
                <v:path arrowok="t"/>
              </v:shape>
            </v:group>
            <v:group style="position:absolute;left:5010;top:1487;width:301;height:586" coordorigin="5010,1487" coordsize="301,586">
              <v:shape style="position:absolute;left:5010;top:1487;width:301;height:586" coordorigin="5010,1487" coordsize="301,586" path="m5010,2073l5311,1487e" filled="false" stroked="true" strokeweight=".306pt" strokecolor="#6d6e71">
                <v:path arrowok="t"/>
              </v:shape>
            </v:group>
            <v:group style="position:absolute;left:5018;top:1481;width:316;height:615" coordorigin="5018,1481" coordsize="316,615">
              <v:shape style="position:absolute;left:5018;top:1481;width:316;height:615" coordorigin="5018,1481" coordsize="316,615" path="m5018,2095l5334,1481e" filled="false" stroked="true" strokeweight=".306pt" strokecolor="#6d6e71">
                <v:path arrowok="t"/>
              </v:shape>
            </v:group>
            <v:group style="position:absolute;left:5027;top:1476;width:329;height:641" coordorigin="5027,1476" coordsize="329,641">
              <v:shape style="position:absolute;left:5027;top:1476;width:329;height:641" coordorigin="5027,1476" coordsize="329,641" path="m5027,2116l5356,1476e" filled="false" stroked="true" strokeweight=".306pt" strokecolor="#6d6e71">
                <v:path arrowok="t"/>
              </v:shape>
            </v:group>
            <v:group style="position:absolute;left:5037;top:1472;width:342;height:665" coordorigin="5037,1472" coordsize="342,665">
              <v:shape style="position:absolute;left:5037;top:1472;width:342;height:665" coordorigin="5037,1472" coordsize="342,665" path="m5037,2136l5378,1472e" filled="false" stroked="true" strokeweight=".306pt" strokecolor="#6d6e71">
                <v:path arrowok="t"/>
              </v:shape>
            </v:group>
            <v:group style="position:absolute;left:5047;top:1469;width:352;height:686" coordorigin="5047,1469" coordsize="352,686">
              <v:shape style="position:absolute;left:5047;top:1469;width:352;height:686" coordorigin="5047,1469" coordsize="352,686" path="m5047,2155l5399,1469e" filled="false" stroked="true" strokeweight=".306pt" strokecolor="#6d6e71">
                <v:path arrowok="t"/>
              </v:shape>
            </v:group>
            <v:group style="position:absolute;left:5057;top:1468;width:362;height:705" coordorigin="5057,1468" coordsize="362,705">
              <v:shape style="position:absolute;left:5057;top:1468;width:362;height:705" coordorigin="5057,1468" coordsize="362,705" path="m5057,2172l5419,1468e" filled="false" stroked="true" strokeweight=".306pt" strokecolor="#6d6e71">
                <v:path arrowok="t"/>
              </v:shape>
            </v:group>
            <v:group style="position:absolute;left:5068;top:1467;width:371;height:723" coordorigin="5068,1467" coordsize="371,723">
              <v:shape style="position:absolute;left:5068;top:1467;width:371;height:723" coordorigin="5068,1467" coordsize="371,723" path="m5068,2189l5439,1467e" filled="false" stroked="true" strokeweight=".306pt" strokecolor="#6d6e71">
                <v:path arrowok="t"/>
              </v:shape>
            </v:group>
            <v:group style="position:absolute;left:5080;top:1467;width:379;height:738" coordorigin="5080,1467" coordsize="379,738">
              <v:shape style="position:absolute;left:5080;top:1467;width:379;height:738" coordorigin="5080,1467" coordsize="379,738" path="m5080,2205l5459,1467e" filled="false" stroked="true" strokeweight=".306pt" strokecolor="#6d6e71">
                <v:path arrowok="t"/>
              </v:shape>
            </v:group>
            <v:group style="position:absolute;left:5092;top:1468;width:387;height:752" coordorigin="5092,1468" coordsize="387,752">
              <v:shape style="position:absolute;left:5092;top:1468;width:387;height:752" coordorigin="5092,1468" coordsize="387,752" path="m5092,2220l5478,1468e" filled="false" stroked="true" strokeweight=".306pt" strokecolor="#6d6e71">
                <v:path arrowok="t"/>
              </v:shape>
            </v:group>
            <v:group style="position:absolute;left:5104;top:1469;width:393;height:765" coordorigin="5104,1469" coordsize="393,765">
              <v:shape style="position:absolute;left:5104;top:1469;width:393;height:765" coordorigin="5104,1469" coordsize="393,765" path="m5104,2234l5497,1469e" filled="false" stroked="true" strokeweight=".306pt" strokecolor="#6d6e71">
                <v:path arrowok="t"/>
              </v:shape>
            </v:group>
            <v:group style="position:absolute;left:5117;top:1472;width:399;height:776" coordorigin="5117,1472" coordsize="399,776">
              <v:shape style="position:absolute;left:5117;top:1472;width:399;height:776" coordorigin="5117,1472" coordsize="399,776" path="m5117,2248l5515,1472e" filled="false" stroked="true" strokeweight=".306pt" strokecolor="#6d6e71">
                <v:path arrowok="t"/>
              </v:shape>
            </v:group>
            <v:group style="position:absolute;left:5130;top:1475;width:404;height:786" coordorigin="5130,1475" coordsize="404,786">
              <v:shape style="position:absolute;left:5130;top:1475;width:404;height:786" coordorigin="5130,1475" coordsize="404,786" path="m5130,2261l5533,1475e" filled="false" stroked="true" strokeweight=".306pt" strokecolor="#6d6e71">
                <v:path arrowok="t"/>
              </v:shape>
            </v:group>
            <v:group style="position:absolute;left:5143;top:1479;width:408;height:795" coordorigin="5143,1479" coordsize="408,795">
              <v:shape style="position:absolute;left:5143;top:1479;width:408;height:795" coordorigin="5143,1479" coordsize="408,795" path="m5143,2273l5551,1479e" filled="false" stroked="true" strokeweight=".306pt" strokecolor="#6d6e71">
                <v:path arrowok="t"/>
              </v:shape>
            </v:group>
            <v:group style="position:absolute;left:5157;top:1483;width:412;height:802" coordorigin="5157,1483" coordsize="412,802">
              <v:shape style="position:absolute;left:5157;top:1483;width:412;height:802" coordorigin="5157,1483" coordsize="412,802" path="m5157,2284l5568,1483e" filled="false" stroked="true" strokeweight=".306pt" strokecolor="#6d6e71">
                <v:path arrowok="t"/>
              </v:shape>
            </v:group>
            <v:group style="position:absolute;left:5171;top:1488;width:415;height:808" coordorigin="5171,1488" coordsize="415,808">
              <v:shape style="position:absolute;left:5171;top:1488;width:415;height:808" coordorigin="5171,1488" coordsize="415,808" path="m5171,2295l5585,1488e" filled="false" stroked="true" strokeweight=".306pt" strokecolor="#6d6e71">
                <v:path arrowok="t"/>
              </v:shape>
            </v:group>
            <v:group style="position:absolute;left:5185;top:1494;width:417;height:812" coordorigin="5185,1494" coordsize="417,812">
              <v:shape style="position:absolute;left:5185;top:1494;width:417;height:812" coordorigin="5185,1494" coordsize="417,812" path="m5185,2305l5602,1494e" filled="false" stroked="true" strokeweight=".306pt" strokecolor="#6d6e71">
                <v:path arrowok="t"/>
              </v:shape>
            </v:group>
            <v:group style="position:absolute;left:5037;top:1611;width:293;height:412" coordorigin="5037,1611" coordsize="293,412">
              <v:shape style="position:absolute;left:5037;top:1611;width:293;height:412" coordorigin="5037,1611" coordsize="293,412" path="m5077,1950l5061,1950,5053,1954,5040,1966,5037,1974,5037,1993,5103,2023,5126,2021,5149,2017,5171,2009,5192,1999,5206,1990,5142,1990,5131,1986,5103,1963,5092,1956,5089,1954,5083,1952,5077,1950xe" filled="true" fillcolor="#231f20" stroked="false">
                <v:path arrowok="t"/>
                <v:fill type="solid"/>
              </v:shape>
              <v:shape style="position:absolute;left:5037;top:1611;width:293;height:412" coordorigin="5037,1611" coordsize="293,412" path="m5329,1611l5172,1611,5088,1780,5106,1781,5122,1783,5176,1812,5210,1871,5215,1905,5213,1924,5185,1979,5154,1990,5206,1990,5258,1935,5281,1873,5282,1852,5281,1835,5255,1772,5202,1732,5145,1717,5163,1680,5308,1680,5329,1611xe" filled="true" fillcolor="#231f20" stroked="false">
                <v:path arrowok="t"/>
                <v:fill type="solid"/>
              </v:shape>
            </v:group>
            <v:group style="position:absolute;left:5302;top:1595;width:305;height:435" coordorigin="5302,1595" coordsize="305,435">
              <v:shape style="position:absolute;left:5302;top:1595;width:305;height:435" coordorigin="5302,1595" coordsize="305,435" path="m5507,1595l5435,1618,5387,1667,5342,1740,5317,1805,5303,1876,5302,1911,5302,1927,5321,1985,5371,2026,5396,2030,5410,2029,5391,2010,5384,2007,5372,1995,5369,1987,5369,1972,5384,1894,5402,1836,5429,1750,5454,1679,5487,1622,5502,1616,5566,1616,5562,1612,5550,1604,5537,1599,5522,1596,5507,1595xe" filled="true" fillcolor="#231f20" stroked="false">
                <v:path arrowok="t"/>
                <v:fill type="solid"/>
              </v:shape>
              <v:shape style="position:absolute;left:5302;top:1595;width:305;height:435" coordorigin="5302,1595" coordsize="305,435" path="m5566,1616l5518,1616,5525,1619,5531,1624,5537,1630,5539,1639,5539,1650,5529,1715,5501,1807,5466,1914,5445,1971,5409,2010,5466,2010,5513,1970,5553,1913,5584,1842,5602,1765,5606,1716,5605,1702,5582,1632,5573,1621,5566,1616xe" filled="true" fillcolor="#231f20" stroked="false">
                <v:path arrowok="t"/>
                <v:fill type="solid"/>
              </v:shape>
            </v:group>
            <v:group style="position:absolute;left:5069;top:2058;width:63;height:74" coordorigin="5069,2058" coordsize="63,74">
              <v:shape style="position:absolute;left:5069;top:2058;width:63;height:74" coordorigin="5069,2058" coordsize="63,74" path="m5111,2058l5092,2058,5084,2061,5072,2074,5069,2084,5069,2106,5072,2115,5084,2128,5092,2131,5109,2131,5116,2129,5126,2122,5128,2119,5096,2119,5092,2117,5085,2110,5084,2103,5084,2086,5085,2080,5092,2072,5096,2070,5128,2070,5127,2069,5118,2061,5111,2058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17,2104l5116,2109,5114,2113,5109,2118,5105,2119,5128,2119,5129,2116,5132,2108,5117,2104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28,2070l5106,2070,5109,2071,5114,2076,5116,2079,5117,2082,5131,2079,5130,2073,5128,2070xe" filled="true" fillcolor="#231f20" stroked="false">
                <v:path arrowok="t"/>
                <v:fill type="solid"/>
              </v:shape>
            </v:group>
            <v:group style="position:absolute;left:5144;top:2059;width:55;height:71" coordorigin="5144,2059" coordsize="55,71">
              <v:shape style="position:absolute;left:5144;top:2059;width:55;height:71" coordorigin="5144,2059" coordsize="55,71" path="m5198,2059l5144,2059,5144,2130,5199,2130,5199,2118,5159,2118,5159,2099,5195,2099,5195,2087,5159,2087,5159,2071,5198,2071,5198,2059xe" filled="true" fillcolor="#231f20" stroked="false">
                <v:path arrowok="t"/>
                <v:fill type="solid"/>
              </v:shape>
            </v:group>
            <v:group style="position:absolute;left:5212;top:2059;width:58;height:71" coordorigin="5212,2059" coordsize="58,71">
              <v:shape style="position:absolute;left:5212;top:2059;width:58;height:71" coordorigin="5212,2059" coordsize="58,71" path="m5226,2059l5212,2059,5212,2130,5225,2130,5225,2084,5241,2084,5226,2059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41,2084l5225,2084,5254,2130,5269,2130,5269,2107,5255,2107,5241,2084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69,2059l5255,2059,5255,2107,5269,2107,5269,2059xe" filled="true" fillcolor="#231f20" stroked="false">
                <v:path arrowok="t"/>
                <v:fill type="solid"/>
              </v:shape>
            </v:group>
            <v:group style="position:absolute;left:5279;top:2059;width:58;height:71" coordorigin="5279,2059" coordsize="58,71">
              <v:shape style="position:absolute;left:5279;top:2059;width:58;height:71" coordorigin="5279,2059" coordsize="58,71" path="m5315,2071l5301,2071,5301,2130,5315,2130,5315,2071xe" filled="true" fillcolor="#231f20" stroked="false">
                <v:path arrowok="t"/>
                <v:fill type="solid"/>
              </v:shape>
              <v:shape style="position:absolute;left:5279;top:2059;width:58;height:71" coordorigin="5279,2059" coordsize="58,71" path="m5337,2059l5279,2059,5279,2071,5337,2071,5337,2059xe" filled="true" fillcolor="#231f20" stroked="false">
                <v:path arrowok="t"/>
                <v:fill type="solid"/>
              </v:shape>
            </v:group>
            <v:group style="position:absolute;left:5331;top:2059;width:73;height:71" coordorigin="5331,2059" coordsize="73,71">
              <v:shape style="position:absolute;left:5331;top:2059;width:73;height:71" coordorigin="5331,2059" coordsize="73,71" path="m5375,2059l5360,2059,5331,2130,5347,2130,5353,2114,5397,2114,5392,2102,5357,2102,5367,2076,5382,2076,5375,2059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97,2114l5382,2114,5388,2130,5404,2130,5397,2114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82,2076l5367,2076,5377,2102,5392,2102,5382,2076xe" filled="true" fillcolor="#231f20" stroked="false">
                <v:path arrowok="t"/>
                <v:fill type="solid"/>
              </v:shape>
            </v:group>
            <v:group style="position:absolute;left:5397;top:2059;width:68;height:71" coordorigin="5397,2059" coordsize="68,71">
              <v:shape style="position:absolute;left:5397;top:2059;width:68;height:71" coordorigin="5397,2059" coordsize="68,71" path="m5413,2059l5397,2059,5423,2130,5438,2130,5445,2112,5431,2112,5413,2059xe" filled="true" fillcolor="#231f20" stroked="false">
                <v:path arrowok="t"/>
                <v:fill type="solid"/>
              </v:shape>
              <v:shape style="position:absolute;left:5397;top:2059;width:68;height:71" coordorigin="5397,2059" coordsize="68,71" path="m5464,2059l5449,2059,5431,2112,5445,2112,5464,2059xe" filled="true" fillcolor="#231f20" stroked="false">
                <v:path arrowok="t"/>
                <v:fill type="solid"/>
              </v:shape>
            </v:group>
            <v:group style="position:absolute;left:5469;top:2058;width:71;height:74" coordorigin="5469,2058" coordsize="71,74">
              <v:shape style="position:absolute;left:5469;top:2058;width:71;height:74" coordorigin="5469,2058" coordsize="71,74" path="m5514,2058l5498,2058,5492,2059,5469,2088,5469,2106,5472,2115,5484,2128,5493,2131,5514,2131,5523,2128,5532,2119,5498,2119,5493,2117,5486,2109,5484,2103,5484,2086,5485,2080,5493,2072,5498,2070,5532,2070,5523,2061,5514,2058xe" filled="true" fillcolor="#231f20" stroked="false">
                <v:path arrowok="t"/>
                <v:fill type="solid"/>
              </v:shape>
              <v:shape style="position:absolute;left:5469;top:2058;width:71;height:74" coordorigin="5469,2058" coordsize="71,74" path="m5532,2070l5510,2070,5515,2072,5522,2080,5524,2086,5524,2103,5522,2109,5514,2117,5510,2119,5532,2119,5536,2115,5539,2106,5539,2083,5536,2074,5532,2070xe" filled="true" fillcolor="#231f20" stroked="false">
                <v:path arrowok="t"/>
                <v:fill type="solid"/>
              </v:shape>
            </v:group>
            <v:group style="position:absolute;left:5546;top:2058;width:59;height:74" coordorigin="5546,2058" coordsize="59,74">
              <v:shape style="position:absolute;left:5546;top:2058;width:59;height:74" coordorigin="5546,2058" coordsize="59,74" path="m5561,2106l5546,2107,5547,2115,5550,2121,5560,2129,5567,2131,5583,2131,5588,2130,5596,2127,5599,2124,5603,2119,5572,2119,5568,2118,5563,2114,5561,2110,5561,2106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585,2058l5570,2058,5565,2059,5549,2083,5551,2088,5559,2095,5564,2097,5578,2101,5582,2102,5586,2103,5588,2104,5590,2106,5591,2108,5591,2112,5589,2114,5585,2118,5581,2119,5603,2119,5604,2117,5605,2114,5605,2105,5604,2101,5571,2084,5567,2083,5564,2080,5563,2079,5563,2075,5564,2074,5568,2071,5571,2070,5602,2070,5601,2068,5591,2060,5585,2058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602,2070l5579,2070,5582,2071,5587,2074,5588,2077,5589,2080,5603,2080,5603,2073,5602,2070xe" filled="true" fillcolor="#231f20" stroked="false">
                <v:path arrowok="t"/>
                <v:fill type="solid"/>
              </v:shape>
            </v:group>
            <v:group style="position:absolute;left:5559;top:1777;width:269;height:419" coordorigin="5559,1777" coordsize="269,419">
              <v:shape style="position:absolute;left:5559;top:1777;width:269;height:419" coordorigin="5559,1777" coordsize="269,419" path="m5559,1777l5664,1833,5757,1901,5811,1976,5828,2043,5815,2102,5779,2148,5726,2180,5663,2196e" filled="false" stroked="true" strokeweight=".613pt" strokecolor="#231f20">
                <v:path arrowok="t"/>
              </v:shape>
              <v:shape style="position:absolute;left:5401;top:1599;width:444;height:614" type="#_x0000_t75" stroked="false">
                <v:imagedata r:id="rId111" o:title=""/>
              </v:shape>
            </v:group>
            <v:group style="position:absolute;left:5254;top:2068;width:509;height:203" coordorigin="5254,2068" coordsize="509,203">
              <v:shape style="position:absolute;left:5254;top:2068;width:509;height:203" coordorigin="5254,2068" coordsize="509,203" path="m5762,2068l5722,2135,5669,2191,5604,2234,5530,2261,5449,2271,5397,2267,5347,2255,5299,2236,5254,2210e" filled="false" stroked="true" strokeweight=".541pt" strokecolor="#231f20">
                <v:path arrowok="t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567pt" strokecolor="#231f20">
                <v:path arrowok="t"/>
              </v:shape>
              <v:shape style="position:absolute;left:5304;top:2226;width:297;height:119" type="#_x0000_t75" stroked="false">
                <v:imagedata r:id="rId110" o:title=""/>
              </v:shape>
            </v:group>
            <w10:wrap type="topAndBottom"/>
          </v:group>
        </w:pict>
      </w:r>
      <w:r>
        <w:rPr/>
        <w:pict>
          <v:group style="position:absolute;margin-left:299.92099pt;margin-top:73.036942pt;width:46.65pt;height:46.65pt;mso-position-horizontal-relative:page;mso-position-vertical-relative:paragraph;z-index:2920;mso-wrap-distance-left:0;mso-wrap-distance-right:0" coordorigin="5998,1461" coordsize="933,933"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390,1473,6319,1490,6253,1518,6193,1556,6139,1602,6093,1655,6056,1716,6028,1782,6010,1852,6004,1927,6010,2002,6028,2073,6056,2139,6093,2199,6139,2253,6193,2299,6253,2336,6319,2364,6390,2381,6465,2387,6539,2381,6610,2364,6676,2336,6737,2299,6790,2253,6836,2199,6874,2139,6902,2073,6919,2002,6925,1927,6919,1852,6902,1782,6874,1716,6836,1655,6790,1602,6737,1556,6676,1518,6610,1490,6539,1473,6465,1467xe" filled="true" fillcolor="#d1d3d4" stroked="false">
                <v:path arrowok="t"/>
                <v:fill type="solid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425pt" strokecolor="#231f20">
                <v:path arrowok="t"/>
              </v:shape>
            </v:group>
            <v:group style="position:absolute;left:6217;top:1500;width:419;height:816" coordorigin="6217,1500" coordsize="419,816">
              <v:shape style="position:absolute;left:6217;top:1500;width:419;height:816" coordorigin="6217,1500" coordsize="419,816" path="m6217,2315l6636,1500e" filled="false" stroked="true" strokeweight=".306pt" strokecolor="#6d6e71">
                <v:path arrowok="t"/>
              </v:shape>
            </v:group>
            <v:group style="position:absolute;left:6014;top:1616;width:112;height:217" coordorigin="6014,1616" coordsize="112,217">
              <v:shape style="position:absolute;left:6014;top:1616;width:112;height:217" coordorigin="6014,1616" coordsize="112,217" path="m6014,1833l6125,1616e" filled="false" stroked="true" strokeweight=".306pt" strokecolor="#6d6e71">
                <v:path arrowok="t"/>
              </v:shape>
            </v:group>
            <v:group style="position:absolute;left:6006;top:1578;width:159;height:309" coordorigin="6006,1578" coordsize="159,309">
              <v:shape style="position:absolute;left:6006;top:1578;width:159;height:309" coordorigin="6006,1578" coordsize="159,309" path="m6006,1886l6164,1578e" filled="false" stroked="true" strokeweight=".306pt" strokecolor="#6d6e71">
                <v:path arrowok="t"/>
              </v:shape>
            </v:group>
            <v:group style="position:absolute;left:6004;top:1552;width:193;height:376" coordorigin="6004,1552" coordsize="193,376">
              <v:shape style="position:absolute;left:6004;top:1552;width:193;height:376" coordorigin="6004,1552" coordsize="193,376" path="m6004,1928l6197,1552e" filled="false" stroked="true" strokeweight=".306pt" strokecolor="#6d6e71">
                <v:path arrowok="t"/>
              </v:shape>
            </v:group>
            <v:group style="position:absolute;left:6006;top:1533;width:222;height:431" coordorigin="6006,1533" coordsize="222,431">
              <v:shape style="position:absolute;left:6006;top:1533;width:222;height:431" coordorigin="6006,1533" coordsize="222,431" path="m6006,1963l6227,1533e" filled="false" stroked="true" strokeweight=".306pt" strokecolor="#6d6e71">
                <v:path arrowok="t"/>
              </v:shape>
            </v:group>
            <v:group style="position:absolute;left:6009;top:1517;width:246;height:478" coordorigin="6009,1517" coordsize="246,478">
              <v:shape style="position:absolute;left:6009;top:1517;width:246;height:478" coordorigin="6009,1517" coordsize="246,478" path="m6009,1995l6254,1517e" filled="false" stroked="true" strokeweight=".306pt" strokecolor="#6d6e71">
                <v:path arrowok="t"/>
              </v:shape>
            </v:group>
            <v:group style="position:absolute;left:6014;top:1505;width:266;height:518" coordorigin="6014,1505" coordsize="266,518">
              <v:shape style="position:absolute;left:6014;top:1505;width:266;height:518" coordorigin="6014,1505" coordsize="266,518" path="m6014,2023l6280,1505e" filled="false" stroked="true" strokeweight=".306pt" strokecolor="#6d6e71">
                <v:path arrowok="t"/>
              </v:shape>
            </v:group>
            <v:group style="position:absolute;left:6021;top:1495;width:285;height:554" coordorigin="6021,1495" coordsize="285,554">
              <v:shape style="position:absolute;left:6021;top:1495;width:285;height:554" coordorigin="6021,1495" coordsize="285,554" path="m6021,2049l6305,1495e" filled="false" stroked="true" strokeweight=".306pt" strokecolor="#6d6e71">
                <v:path arrowok="t"/>
              </v:shape>
            </v:group>
            <v:group style="position:absolute;left:6028;top:1487;width:301;height:586" coordorigin="6028,1487" coordsize="301,586">
              <v:shape style="position:absolute;left:6028;top:1487;width:301;height:586" coordorigin="6028,1487" coordsize="301,586" path="m6028,2073l6329,1487e" filled="false" stroked="true" strokeweight=".306pt" strokecolor="#6d6e71">
                <v:path arrowok="t"/>
              </v:shape>
            </v:group>
            <v:group style="position:absolute;left:6036;top:1481;width:316;height:615" coordorigin="6036,1481" coordsize="316,615">
              <v:shape style="position:absolute;left:6036;top:1481;width:316;height:615" coordorigin="6036,1481" coordsize="316,615" path="m6036,2095l6352,1481e" filled="false" stroked="true" strokeweight=".306pt" strokecolor="#6d6e71">
                <v:path arrowok="t"/>
              </v:shape>
            </v:group>
            <v:group style="position:absolute;left:6045;top:1476;width:329;height:641" coordorigin="6045,1476" coordsize="329,641">
              <v:shape style="position:absolute;left:6045;top:1476;width:329;height:641" coordorigin="6045,1476" coordsize="329,641" path="m6045,2116l6374,1476e" filled="false" stroked="true" strokeweight=".306pt" strokecolor="#6d6e71">
                <v:path arrowok="t"/>
              </v:shape>
            </v:group>
            <v:group style="position:absolute;left:6054;top:1472;width:342;height:665" coordorigin="6054,1472" coordsize="342,665">
              <v:shape style="position:absolute;left:6054;top:1472;width:342;height:665" coordorigin="6054,1472" coordsize="342,665" path="m6054,2136l6396,1472e" filled="false" stroked="true" strokeweight=".306pt" strokecolor="#6d6e71">
                <v:path arrowok="t"/>
              </v:shape>
            </v:group>
            <v:group style="position:absolute;left:6065;top:1469;width:352;height:686" coordorigin="6065,1469" coordsize="352,686">
              <v:shape style="position:absolute;left:6065;top:1469;width:352;height:686" coordorigin="6065,1469" coordsize="352,686" path="m6065,2155l6417,1469e" filled="false" stroked="true" strokeweight=".306pt" strokecolor="#6d6e71">
                <v:path arrowok="t"/>
              </v:shape>
            </v:group>
            <v:group style="position:absolute;left:6075;top:1468;width:362;height:705" coordorigin="6075,1468" coordsize="362,705">
              <v:shape style="position:absolute;left:6075;top:1468;width:362;height:705" coordorigin="6075,1468" coordsize="362,705" path="m6075,2172l6437,1468e" filled="false" stroked="true" strokeweight=".306pt" strokecolor="#6d6e71">
                <v:path arrowok="t"/>
              </v:shape>
            </v:group>
            <v:group style="position:absolute;left:6086;top:1467;width:371;height:723" coordorigin="6086,1467" coordsize="371,723">
              <v:shape style="position:absolute;left:6086;top:1467;width:371;height:723" coordorigin="6086,1467" coordsize="371,723" path="m6086,2189l6457,1467e" filled="false" stroked="true" strokeweight=".306pt" strokecolor="#6d6e71">
                <v:path arrowok="t"/>
              </v:shape>
            </v:group>
            <v:group style="position:absolute;left:6098;top:1467;width:379;height:738" coordorigin="6098,1467" coordsize="379,738">
              <v:shape style="position:absolute;left:6098;top:1467;width:379;height:738" coordorigin="6098,1467" coordsize="379,738" path="m6098,2205l6477,1467e" filled="false" stroked="true" strokeweight=".306pt" strokecolor="#6d6e71">
                <v:path arrowok="t"/>
              </v:shape>
            </v:group>
            <v:group style="position:absolute;left:6110;top:1468;width:387;height:752" coordorigin="6110,1468" coordsize="387,752">
              <v:shape style="position:absolute;left:6110;top:1468;width:387;height:752" coordorigin="6110,1468" coordsize="387,752" path="m6110,2220l6496,1468e" filled="false" stroked="true" strokeweight=".306pt" strokecolor="#6d6e71">
                <v:path arrowok="t"/>
              </v:shape>
            </v:group>
            <v:group style="position:absolute;left:6122;top:1469;width:393;height:765" coordorigin="6122,1469" coordsize="393,765">
              <v:shape style="position:absolute;left:6122;top:1469;width:393;height:765" coordorigin="6122,1469" coordsize="393,765" path="m6122,2234l6515,1469e" filled="false" stroked="true" strokeweight=".306pt" strokecolor="#6d6e71">
                <v:path arrowok="t"/>
              </v:shape>
            </v:group>
            <v:group style="position:absolute;left:6134;top:1472;width:399;height:776" coordorigin="6134,1472" coordsize="399,776">
              <v:shape style="position:absolute;left:6134;top:1472;width:399;height:776" coordorigin="6134,1472" coordsize="399,776" path="m6134,2248l6533,1472e" filled="false" stroked="true" strokeweight=".306pt" strokecolor="#6d6e71">
                <v:path arrowok="t"/>
              </v:shape>
            </v:group>
            <v:group style="position:absolute;left:6147;top:1475;width:404;height:786" coordorigin="6147,1475" coordsize="404,786">
              <v:shape style="position:absolute;left:6147;top:1475;width:404;height:786" coordorigin="6147,1475" coordsize="404,786" path="m6147,2261l6551,1475e" filled="false" stroked="true" strokeweight=".306pt" strokecolor="#6d6e71">
                <v:path arrowok="t"/>
              </v:shape>
            </v:group>
            <v:group style="position:absolute;left:6161;top:1479;width:408;height:795" coordorigin="6161,1479" coordsize="408,795">
              <v:shape style="position:absolute;left:6161;top:1479;width:408;height:795" coordorigin="6161,1479" coordsize="408,795" path="m6161,2273l6569,1479e" filled="false" stroked="true" strokeweight=".306pt" strokecolor="#6d6e71">
                <v:path arrowok="t"/>
              </v:shape>
            </v:group>
            <v:group style="position:absolute;left:6174;top:1483;width:412;height:802" coordorigin="6174,1483" coordsize="412,802">
              <v:shape style="position:absolute;left:6174;top:1483;width:412;height:802" coordorigin="6174,1483" coordsize="412,802" path="m6174,2284l6586,1483e" filled="false" stroked="true" strokeweight=".306pt" strokecolor="#6d6e71">
                <v:path arrowok="t"/>
              </v:shape>
            </v:group>
            <v:group style="position:absolute;left:6188;top:1488;width:415;height:808" coordorigin="6188,1488" coordsize="415,808">
              <v:shape style="position:absolute;left:6188;top:1488;width:415;height:808" coordorigin="6188,1488" coordsize="415,808" path="m6188,2295l6603,1488e" filled="false" stroked="true" strokeweight=".306pt" strokecolor="#6d6e71">
                <v:path arrowok="t"/>
              </v:shape>
            </v:group>
            <v:group style="position:absolute;left:6203;top:1494;width:417;height:812" coordorigin="6203,1494" coordsize="417,812">
              <v:shape style="position:absolute;left:6203;top:1494;width:417;height:812" coordorigin="6203,1494" coordsize="417,812" path="m6203,2305l6620,1494e" filled="false" stroked="true" strokeweight=".306pt" strokecolor="#6d6e71">
                <v:path arrowok="t"/>
              </v:shape>
            </v:group>
            <v:group style="position:absolute;left:6055;top:1611;width:293;height:412" coordorigin="6055,1611" coordsize="293,412">
              <v:shape style="position:absolute;left:6055;top:1611;width:293;height:412" coordorigin="6055,1611" coordsize="293,412" path="m6094,1950l6078,1950,6071,1954,6058,1966,6055,1974,6055,1993,6121,2023,6144,2021,6167,2017,6189,2009,6210,1999,6224,1990,6160,1990,6149,1986,6121,1963,6110,1956,6107,1954,6101,1952,6094,1950xe" filled="true" fillcolor="#231f20" stroked="false">
                <v:path arrowok="t"/>
                <v:fill type="solid"/>
              </v:shape>
              <v:shape style="position:absolute;left:6055;top:1611;width:293;height:412" coordorigin="6055,1611" coordsize="293,412" path="m6347,1611l6190,1611,6106,1780,6123,1781,6139,1783,6194,1812,6228,1871,6233,1905,6231,1924,6203,1979,6172,1990,6224,1990,6276,1935,6298,1873,6300,1852,6299,1835,6273,1772,6220,1732,6162,1717,6181,1680,6326,1680,6347,1611xe" filled="true" fillcolor="#231f20" stroked="false">
                <v:path arrowok="t"/>
                <v:fill type="solid"/>
              </v:shape>
            </v:group>
            <v:group style="position:absolute;left:6319;top:1595;width:305;height:435" coordorigin="6319,1595" coordsize="305,435">
              <v:shape style="position:absolute;left:6319;top:1595;width:305;height:435" coordorigin="6319,1595" coordsize="305,435" path="m6524,1595l6453,1618,6405,1667,6359,1740,6335,1805,6321,1876,6319,1911,6320,1927,6339,1985,6389,2026,6414,2030,6428,2029,6409,2010,6401,2007,6390,1995,6387,1987,6387,1972,6402,1894,6420,1836,6447,1750,6472,1679,6504,1622,6520,1616,6584,1616,6580,1612,6568,1604,6555,1599,6540,1596,6524,1595xe" filled="true" fillcolor="#231f20" stroked="false">
                <v:path arrowok="t"/>
                <v:fill type="solid"/>
              </v:shape>
              <v:shape style="position:absolute;left:6319;top:1595;width:305;height:435" coordorigin="6319,1595" coordsize="305,435" path="m6584,1616l6535,1616,6543,1619,6548,1624,6554,1630,6557,1639,6557,1650,6547,1715,6519,1807,6484,1914,6463,1971,6427,2010,6484,2010,6531,1970,6571,1913,6602,1842,6620,1765,6624,1716,6623,1702,6600,1632,6591,1621,6584,1616xe" filled="true" fillcolor="#231f20" stroked="false">
                <v:path arrowok="t"/>
                <v:fill type="solid"/>
              </v:shape>
            </v:group>
            <v:group style="position:absolute;left:6086;top:2058;width:63;height:74" coordorigin="6086,2058" coordsize="63,74">
              <v:shape style="position:absolute;left:6086;top:2058;width:63;height:74" coordorigin="6086,2058" coordsize="63,74" path="m6129,2058l6110,2058,6102,2061,6089,2074,6086,2084,6086,2106,6089,2115,6102,2128,6110,2131,6127,2131,6133,2129,6144,2122,6145,2119,6114,2119,6110,2117,6103,2110,6101,2103,6101,2086,6103,2080,6110,2072,6114,2070,6146,2070,6145,2069,6136,2061,6129,2058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35,2104l6134,2109,6132,2113,6126,2118,6123,2119,6145,2119,6147,2116,6149,2108,6135,2104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46,2070l6123,2070,6127,2071,6132,2076,6134,2079,6135,2082,6149,2079,6148,2073,6146,2070xe" filled="true" fillcolor="#231f20" stroked="false">
                <v:path arrowok="t"/>
                <v:fill type="solid"/>
              </v:shape>
            </v:group>
            <v:group style="position:absolute;left:6162;top:2059;width:55;height:71" coordorigin="6162,2059" coordsize="55,71">
              <v:shape style="position:absolute;left:6162;top:2059;width:55;height:71" coordorigin="6162,2059" coordsize="55,71" path="m6216,2059l6162,2059,6162,2130,6217,2130,6217,2118,6176,2118,6176,2099,6213,2099,6213,2087,6176,2087,6176,2071,6216,2071,6216,2059xe" filled="true" fillcolor="#231f20" stroked="false">
                <v:path arrowok="t"/>
                <v:fill type="solid"/>
              </v:shape>
            </v:group>
            <v:group style="position:absolute;left:6229;top:2059;width:58;height:71" coordorigin="6229,2059" coordsize="58,71">
              <v:shape style="position:absolute;left:6229;top:2059;width:58;height:71" coordorigin="6229,2059" coordsize="58,71" path="m6244,2059l6229,2059,6229,2130,6243,2130,6243,2084,6259,2084,6244,2059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59,2084l6243,2084,6272,2130,6287,2130,6287,2107,6273,2107,6259,2084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87,2059l6273,2059,6273,2107,6287,2107,6287,2059xe" filled="true" fillcolor="#231f20" stroked="false">
                <v:path arrowok="t"/>
                <v:fill type="solid"/>
              </v:shape>
            </v:group>
            <v:group style="position:absolute;left:6297;top:2059;width:58;height:71" coordorigin="6297,2059" coordsize="58,71">
              <v:shape style="position:absolute;left:6297;top:2059;width:58;height:71" coordorigin="6297,2059" coordsize="58,71" path="m6333,2071l6319,2071,6319,2130,6333,2130,6333,2071xe" filled="true" fillcolor="#231f20" stroked="false">
                <v:path arrowok="t"/>
                <v:fill type="solid"/>
              </v:shape>
              <v:shape style="position:absolute;left:6297;top:2059;width:58;height:71" coordorigin="6297,2059" coordsize="58,71" path="m6355,2059l6297,2059,6297,2071,6355,2071,6355,2059xe" filled="true" fillcolor="#231f20" stroked="false">
                <v:path arrowok="t"/>
                <v:fill type="solid"/>
              </v:shape>
            </v:group>
            <v:group style="position:absolute;left:6349;top:2059;width:73;height:71" coordorigin="6349,2059" coordsize="73,71">
              <v:shape style="position:absolute;left:6349;top:2059;width:73;height:71" coordorigin="6349,2059" coordsize="73,71" path="m6393,2059l6377,2059,6349,2130,6365,2130,6371,2114,6415,2114,6410,2102,6375,2102,6385,2076,6399,2076,6393,2059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415,2114l6399,2114,6406,2130,6422,2130,6415,2114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399,2076l6385,2076,6395,2102,6410,2102,6399,2076xe" filled="true" fillcolor="#231f20" stroked="false">
                <v:path arrowok="t"/>
                <v:fill type="solid"/>
              </v:shape>
            </v:group>
            <v:group style="position:absolute;left:6415;top:2059;width:68;height:71" coordorigin="6415,2059" coordsize="68,71">
              <v:shape style="position:absolute;left:6415;top:2059;width:68;height:71" coordorigin="6415,2059" coordsize="68,71" path="m6430,2059l6415,2059,6440,2130,6456,2130,6463,2112,6449,2112,6430,2059xe" filled="true" fillcolor="#231f20" stroked="false">
                <v:path arrowok="t"/>
                <v:fill type="solid"/>
              </v:shape>
              <v:shape style="position:absolute;left:6415;top:2059;width:68;height:71" coordorigin="6415,2059" coordsize="68,71" path="m6482,2059l6466,2059,6449,2112,6463,2112,6482,2059xe" filled="true" fillcolor="#231f20" stroked="false">
                <v:path arrowok="t"/>
                <v:fill type="solid"/>
              </v:shape>
            </v:group>
            <v:group style="position:absolute;left:6486;top:2058;width:71;height:74" coordorigin="6486,2058" coordsize="71,74">
              <v:shape style="position:absolute;left:6486;top:2058;width:71;height:74" coordorigin="6486,2058" coordsize="71,74" path="m6532,2058l6515,2058,6510,2059,6486,2088,6486,2106,6490,2115,6502,2128,6511,2131,6532,2131,6541,2128,6550,2119,6516,2119,6511,2117,6503,2109,6501,2103,6501,2086,6503,2080,6511,2072,6515,2070,6549,2070,6541,2061,6532,2058xe" filled="true" fillcolor="#231f20" stroked="false">
                <v:path arrowok="t"/>
                <v:fill type="solid"/>
              </v:shape>
              <v:shape style="position:absolute;left:6486;top:2058;width:71;height:74" coordorigin="6486,2058" coordsize="71,74" path="m6549,2070l6528,2070,6532,2072,6540,2080,6541,2086,6541,2103,6540,2109,6532,2117,6527,2119,6550,2119,6553,2115,6557,2106,6557,2083,6553,2074,6549,2070xe" filled="true" fillcolor="#231f20" stroked="false">
                <v:path arrowok="t"/>
                <v:fill type="solid"/>
              </v:shape>
            </v:group>
            <v:group style="position:absolute;left:6564;top:2058;width:59;height:74" coordorigin="6564,2058" coordsize="59,74">
              <v:shape style="position:absolute;left:6564;top:2058;width:59;height:74" coordorigin="6564,2058" coordsize="59,74" path="m6578,2106l6564,2107,6565,2115,6568,2121,6578,2129,6585,2131,6600,2131,6606,2130,6614,2127,6617,2124,6621,2119,6590,2119,6586,2118,6581,2114,6579,2110,6578,2106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02,2058l6588,2058,6583,2059,6567,2083,6569,2088,6577,2095,6582,2097,6596,2101,6600,2102,6604,2103,6606,2104,6608,2106,6608,2108,6608,2112,6607,2114,6602,2118,6599,2119,6621,2119,6622,2117,6623,2114,6623,2105,6622,2101,6589,2084,6585,2083,6582,2080,6581,2079,6581,2075,6582,2074,6586,2071,6589,2070,6619,2070,6618,2068,6609,2060,6602,2058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19,2070l6597,2070,6600,2071,6604,2074,6606,2077,6606,2080,6621,2080,6621,2073,6619,2070xe" filled="true" fillcolor="#231f20" stroked="false">
                <v:path arrowok="t"/>
                <v:fill type="solid"/>
              </v:shape>
            </v:group>
            <v:group style="position:absolute;left:6577;top:1777;width:269;height:419" coordorigin="6577,1777" coordsize="269,419">
              <v:shape style="position:absolute;left:6577;top:1777;width:269;height:419" coordorigin="6577,1777" coordsize="269,419" path="m6577,1777l6682,1833,6774,1901,6829,1976,6846,2043,6833,2102,6797,2148,6744,2180,6681,2196e" filled="false" stroked="true" strokeweight=".613pt" strokecolor="#231f20">
                <v:path arrowok="t"/>
              </v:shape>
              <v:shape style="position:absolute;left:6419;top:1599;width:444;height:614" type="#_x0000_t75" stroked="false">
                <v:imagedata r:id="rId112" o:title=""/>
              </v:shape>
            </v:group>
            <v:group style="position:absolute;left:6272;top:2068;width:509;height:203" coordorigin="6272,2068" coordsize="509,203">
              <v:shape style="position:absolute;left:6272;top:2068;width:509;height:203" coordorigin="6272,2068" coordsize="509,203" path="m6780,2068l6740,2135,6687,2191,6622,2234,6548,2261,6467,2271,6415,2267,6365,2255,6317,2236,6272,2210e" filled="false" stroked="true" strokeweight=".541pt" strokecolor="#231f20">
                <v:path arrowok="t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567pt" strokecolor="#231f20">
                <v:path arrowok="t"/>
              </v:shape>
              <v:shape style="position:absolute;left:6322;top:2226;width:297;height:119" type="#_x0000_t75" stroked="false">
                <v:imagedata r:id="rId113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3.036942pt;width:46.65pt;height:46.65pt;mso-position-horizontal-relative:page;mso-position-vertical-relative:paragraph;z-index:2944;mso-wrap-distance-left:0;mso-wrap-distance-right:0" coordorigin="7016,1461" coordsize="933,933"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408,1473,7337,1490,7271,1518,7211,1556,7157,1602,7111,1655,7074,1716,7046,1782,7028,1852,7022,1927,7028,2002,7046,2073,7074,2139,7111,2199,7157,2253,7211,2299,7271,2336,7337,2364,7408,2381,7483,2387,7557,2381,7628,2364,7694,2336,7754,2299,7808,2253,7854,2199,7891,2139,7919,2073,7937,2002,7943,1927,7937,1852,7919,1782,7891,1716,7854,1655,7808,1602,7754,1556,7694,1518,7628,1490,7557,1473,7483,1467xe" filled="true" fillcolor="#d1d3d4" stroked="false">
                <v:path arrowok="t"/>
                <v:fill type="solid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425pt" strokecolor="#231f20">
                <v:path arrowok="t"/>
              </v:shape>
            </v:group>
            <v:group style="position:absolute;left:7235;top:1500;width:419;height:816" coordorigin="7235,1500" coordsize="419,816">
              <v:shape style="position:absolute;left:7235;top:1500;width:419;height:816" coordorigin="7235,1500" coordsize="419,816" path="m7235,2315l7654,1500e" filled="false" stroked="true" strokeweight=".306pt" strokecolor="#6d6e71">
                <v:path arrowok="t"/>
              </v:shape>
            </v:group>
            <v:group style="position:absolute;left:7032;top:1616;width:112;height:217" coordorigin="7032,1616" coordsize="112,217">
              <v:shape style="position:absolute;left:7032;top:1616;width:112;height:217" coordorigin="7032,1616" coordsize="112,217" path="m7032,1833l7143,1616e" filled="false" stroked="true" strokeweight=".306pt" strokecolor="#6d6e71">
                <v:path arrowok="t"/>
              </v:shape>
            </v:group>
            <v:group style="position:absolute;left:7024;top:1578;width:159;height:309" coordorigin="7024,1578" coordsize="159,309">
              <v:shape style="position:absolute;left:7024;top:1578;width:159;height:309" coordorigin="7024,1578" coordsize="159,309" path="m7024,1886l7182,1578e" filled="false" stroked="true" strokeweight=".306pt" strokecolor="#6d6e71">
                <v:path arrowok="t"/>
              </v:shape>
            </v:group>
            <v:group style="position:absolute;left:7022;top:1552;width:193;height:376" coordorigin="7022,1552" coordsize="193,376">
              <v:shape style="position:absolute;left:7022;top:1552;width:193;height:376" coordorigin="7022,1552" coordsize="193,376" path="m7022,1928l7215,1552e" filled="false" stroked="true" strokeweight=".306pt" strokecolor="#6d6e71">
                <v:path arrowok="t"/>
              </v:shape>
            </v:group>
            <v:group style="position:absolute;left:7024;top:1533;width:222;height:431" coordorigin="7024,1533" coordsize="222,431">
              <v:shape style="position:absolute;left:7024;top:1533;width:222;height:431" coordorigin="7024,1533" coordsize="222,431" path="m7024,1963l7245,1533e" filled="false" stroked="true" strokeweight=".306pt" strokecolor="#6d6e71">
                <v:path arrowok="t"/>
              </v:shape>
            </v:group>
            <v:group style="position:absolute;left:7027;top:1517;width:246;height:478" coordorigin="7027,1517" coordsize="246,478">
              <v:shape style="position:absolute;left:7027;top:1517;width:246;height:478" coordorigin="7027,1517" coordsize="246,478" path="m7027,1995l7272,1517e" filled="false" stroked="true" strokeweight=".306pt" strokecolor="#6d6e71">
                <v:path arrowok="t"/>
              </v:shape>
            </v:group>
            <v:group style="position:absolute;left:7032;top:1505;width:266;height:518" coordorigin="7032,1505" coordsize="266,518">
              <v:shape style="position:absolute;left:7032;top:1505;width:266;height:518" coordorigin="7032,1505" coordsize="266,518" path="m7032,2023l7298,1505e" filled="false" stroked="true" strokeweight=".306pt" strokecolor="#6d6e71">
                <v:path arrowok="t"/>
              </v:shape>
            </v:group>
            <v:group style="position:absolute;left:7039;top:1495;width:285;height:554" coordorigin="7039,1495" coordsize="285,554">
              <v:shape style="position:absolute;left:7039;top:1495;width:285;height:554" coordorigin="7039,1495" coordsize="285,554" path="m7039,2049l7323,1495e" filled="false" stroked="true" strokeweight=".306pt" strokecolor="#6d6e71">
                <v:path arrowok="t"/>
              </v:shape>
            </v:group>
            <v:group style="position:absolute;left:7046;top:1487;width:301;height:586" coordorigin="7046,1487" coordsize="301,586">
              <v:shape style="position:absolute;left:7046;top:1487;width:301;height:586" coordorigin="7046,1487" coordsize="301,586" path="m7046,2073l7347,1487e" filled="false" stroked="true" strokeweight=".306pt" strokecolor="#6d6e71">
                <v:path arrowok="t"/>
              </v:shape>
            </v:group>
            <v:group style="position:absolute;left:7054;top:1481;width:316;height:615" coordorigin="7054,1481" coordsize="316,615">
              <v:shape style="position:absolute;left:7054;top:1481;width:316;height:615" coordorigin="7054,1481" coordsize="316,615" path="m7054,2095l7370,1481e" filled="false" stroked="true" strokeweight=".306pt" strokecolor="#6d6e71">
                <v:path arrowok="t"/>
              </v:shape>
            </v:group>
            <v:group style="position:absolute;left:7063;top:1476;width:329;height:641" coordorigin="7063,1476" coordsize="329,641">
              <v:shape style="position:absolute;left:7063;top:1476;width:329;height:641" coordorigin="7063,1476" coordsize="329,641" path="m7063,2116l7392,1476e" filled="false" stroked="true" strokeweight=".306pt" strokecolor="#6d6e71">
                <v:path arrowok="t"/>
              </v:shape>
            </v:group>
            <v:group style="position:absolute;left:7072;top:1472;width:342;height:665" coordorigin="7072,1472" coordsize="342,665">
              <v:shape style="position:absolute;left:7072;top:1472;width:342;height:665" coordorigin="7072,1472" coordsize="342,665" path="m7072,2136l7413,1472e" filled="false" stroked="true" strokeweight=".306pt" strokecolor="#6d6e71">
                <v:path arrowok="t"/>
              </v:shape>
            </v:group>
            <v:group style="position:absolute;left:7082;top:1469;width:352;height:686" coordorigin="7082,1469" coordsize="352,686">
              <v:shape style="position:absolute;left:7082;top:1469;width:352;height:686" coordorigin="7082,1469" coordsize="352,686" path="m7082,2155l7434,1469e" filled="false" stroked="true" strokeweight=".306pt" strokecolor="#6d6e71">
                <v:path arrowok="t"/>
              </v:shape>
            </v:group>
            <v:group style="position:absolute;left:7093;top:1468;width:362;height:705" coordorigin="7093,1468" coordsize="362,705">
              <v:shape style="position:absolute;left:7093;top:1468;width:362;height:705" coordorigin="7093,1468" coordsize="362,705" path="m7093,2172l7455,1468e" filled="false" stroked="true" strokeweight=".306pt" strokecolor="#6d6e71">
                <v:path arrowok="t"/>
              </v:shape>
            </v:group>
            <v:group style="position:absolute;left:7104;top:1467;width:371;height:723" coordorigin="7104,1467" coordsize="371,723">
              <v:shape style="position:absolute;left:7104;top:1467;width:371;height:723" coordorigin="7104,1467" coordsize="371,723" path="m7104,2189l7475,1467e" filled="false" stroked="true" strokeweight=".306pt" strokecolor="#6d6e71">
                <v:path arrowok="t"/>
              </v:shape>
            </v:group>
            <v:group style="position:absolute;left:7115;top:1467;width:379;height:738" coordorigin="7115,1467" coordsize="379,738">
              <v:shape style="position:absolute;left:7115;top:1467;width:379;height:738" coordorigin="7115,1467" coordsize="379,738" path="m7115,2205l7494,1467e" filled="false" stroked="true" strokeweight=".306pt" strokecolor="#6d6e71">
                <v:path arrowok="t"/>
              </v:shape>
            </v:group>
            <v:group style="position:absolute;left:7127;top:1468;width:387;height:752" coordorigin="7127,1468" coordsize="387,752">
              <v:shape style="position:absolute;left:7127;top:1468;width:387;height:752" coordorigin="7127,1468" coordsize="387,752" path="m7127,2220l7514,1468e" filled="false" stroked="true" strokeweight=".306pt" strokecolor="#6d6e71">
                <v:path arrowok="t"/>
              </v:shape>
            </v:group>
            <v:group style="position:absolute;left:7140;top:1469;width:393;height:765" coordorigin="7140,1469" coordsize="393,765">
              <v:shape style="position:absolute;left:7140;top:1469;width:393;height:765" coordorigin="7140,1469" coordsize="393,765" path="m7140,2234l7532,1469e" filled="false" stroked="true" strokeweight=".306pt" strokecolor="#6d6e71">
                <v:path arrowok="t"/>
              </v:shape>
            </v:group>
            <v:group style="position:absolute;left:7152;top:1472;width:399;height:776" coordorigin="7152,1472" coordsize="399,776">
              <v:shape style="position:absolute;left:7152;top:1472;width:399;height:776" coordorigin="7152,1472" coordsize="399,776" path="m7152,2248l7551,1472e" filled="false" stroked="true" strokeweight=".306pt" strokecolor="#6d6e71">
                <v:path arrowok="t"/>
              </v:shape>
            </v:group>
            <v:group style="position:absolute;left:7165;top:1475;width:404;height:786" coordorigin="7165,1475" coordsize="404,786">
              <v:shape style="position:absolute;left:7165;top:1475;width:404;height:786" coordorigin="7165,1475" coordsize="404,786" path="m7165,2261l7569,1475e" filled="false" stroked="true" strokeweight=".306pt" strokecolor="#6d6e71">
                <v:path arrowok="t"/>
              </v:shape>
            </v:group>
            <v:group style="position:absolute;left:7179;top:1479;width:408;height:795" coordorigin="7179,1479" coordsize="408,795">
              <v:shape style="position:absolute;left:7179;top:1479;width:408;height:795" coordorigin="7179,1479" coordsize="408,795" path="m7179,2273l7587,1479e" filled="false" stroked="true" strokeweight=".306pt" strokecolor="#6d6e71">
                <v:path arrowok="t"/>
              </v:shape>
            </v:group>
            <v:group style="position:absolute;left:7192;top:1483;width:412;height:802" coordorigin="7192,1483" coordsize="412,802">
              <v:shape style="position:absolute;left:7192;top:1483;width:412;height:802" coordorigin="7192,1483" coordsize="412,802" path="m7192,2284l7604,1483e" filled="false" stroked="true" strokeweight=".306pt" strokecolor="#6d6e71">
                <v:path arrowok="t"/>
              </v:shape>
            </v:group>
            <v:group style="position:absolute;left:7206;top:1488;width:415;height:808" coordorigin="7206,1488" coordsize="415,808">
              <v:shape style="position:absolute;left:7206;top:1488;width:415;height:808" coordorigin="7206,1488" coordsize="415,808" path="m7206,2295l7621,1488e" filled="false" stroked="true" strokeweight=".306pt" strokecolor="#6d6e71">
                <v:path arrowok="t"/>
              </v:shape>
            </v:group>
            <v:group style="position:absolute;left:7221;top:1494;width:417;height:812" coordorigin="7221,1494" coordsize="417,812">
              <v:shape style="position:absolute;left:7221;top:1494;width:417;height:812" coordorigin="7221,1494" coordsize="417,812" path="m7221,2305l7638,1494e" filled="false" stroked="true" strokeweight=".306pt" strokecolor="#6d6e71">
                <v:path arrowok="t"/>
              </v:shape>
            </v:group>
            <v:group style="position:absolute;left:7073;top:1611;width:293;height:412" coordorigin="7073,1611" coordsize="293,412">
              <v:shape style="position:absolute;left:7073;top:1611;width:293;height:412" coordorigin="7073,1611" coordsize="293,412" path="m7112,1950l7096,1950,7089,1954,7076,1966,7073,1974,7073,1993,7139,2023,7162,2021,7185,2017,7207,2009,7228,1999,7242,1990,7178,1990,7167,1986,7138,1963,7128,1956,7125,1954,7119,1952,7112,1950xe" filled="true" fillcolor="#231f20" stroked="false">
                <v:path arrowok="t"/>
                <v:fill type="solid"/>
              </v:shape>
              <v:shape style="position:absolute;left:7073;top:1611;width:293;height:412" coordorigin="7073,1611" coordsize="293,412" path="m7365,1611l7208,1611,7123,1780,7141,1781,7157,1783,7212,1812,7246,1871,7250,1905,7249,1924,7221,1979,7190,1990,7242,1990,7294,1935,7316,1873,7318,1852,7317,1835,7290,1772,7238,1732,7180,1717,7199,1680,7344,1680,7365,1611xe" filled="true" fillcolor="#231f20" stroked="false">
                <v:path arrowok="t"/>
                <v:fill type="solid"/>
              </v:shape>
            </v:group>
            <v:group style="position:absolute;left:7337;top:1595;width:305;height:435" coordorigin="7337,1595" coordsize="305,435">
              <v:shape style="position:absolute;left:7337;top:1595;width:305;height:435" coordorigin="7337,1595" coordsize="305,435" path="m7542,1595l7471,1618,7423,1667,7377,1740,7353,1805,7339,1876,7337,1911,7338,1927,7356,1985,7406,2026,7432,2030,7446,2029,7427,2010,7419,2007,7408,1995,7405,1987,7405,1972,7420,1894,7437,1836,7465,1750,7490,1679,7522,1622,7538,1616,7602,1616,7598,1612,7586,1604,7572,1599,7558,1596,7542,1595xe" filled="true" fillcolor="#231f20" stroked="false">
                <v:path arrowok="t"/>
                <v:fill type="solid"/>
              </v:shape>
              <v:shape style="position:absolute;left:7337;top:1595;width:305;height:435" coordorigin="7337,1595" coordsize="305,435" path="m7602,1616l7553,1616,7560,1619,7566,1624,7572,1630,7575,1639,7575,1650,7565,1715,7537,1807,7502,1914,7481,1971,7445,2010,7502,2010,7549,1970,7589,1913,7620,1842,7638,1765,7641,1716,7641,1702,7618,1632,7609,1621,7602,1616xe" filled="true" fillcolor="#231f20" stroked="false">
                <v:path arrowok="t"/>
                <v:fill type="solid"/>
              </v:shape>
            </v:group>
            <v:group style="position:absolute;left:7104;top:2058;width:63;height:74" coordorigin="7104,2058" coordsize="63,74">
              <v:shape style="position:absolute;left:7104;top:2058;width:63;height:74" coordorigin="7104,2058" coordsize="63,74" path="m7147,2058l7128,2058,7120,2061,7107,2074,7104,2084,7104,2106,7107,2115,7120,2128,7127,2131,7145,2131,7151,2129,7161,2122,7163,2119,7132,2119,7127,2117,7121,2110,7119,2103,7119,2086,7121,2080,7128,2072,7132,2070,7164,2070,7163,2069,7154,2061,7147,2058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53,2104l7152,2109,7150,2113,7144,2118,7141,2119,7163,2119,7165,2116,7167,2108,7153,2104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64,2070l7141,2070,7144,2071,7150,2076,7152,2079,7152,2082,7167,2079,7165,2073,7164,2070xe" filled="true" fillcolor="#231f20" stroked="false">
                <v:path arrowok="t"/>
                <v:fill type="solid"/>
              </v:shape>
            </v:group>
            <v:group style="position:absolute;left:7180;top:2059;width:55;height:71" coordorigin="7180,2059" coordsize="55,71">
              <v:shape style="position:absolute;left:7180;top:2059;width:55;height:71" coordorigin="7180,2059" coordsize="55,71" path="m7233,2059l7180,2059,7180,2130,7235,2130,7235,2118,7194,2118,7194,2099,7231,2099,7231,2087,7194,2087,7194,2071,7233,2071,7233,2059xe" filled="true" fillcolor="#231f20" stroked="false">
                <v:path arrowok="t"/>
                <v:fill type="solid"/>
              </v:shape>
            </v:group>
            <v:group style="position:absolute;left:7247;top:2059;width:58;height:71" coordorigin="7247,2059" coordsize="58,71">
              <v:shape style="position:absolute;left:7247;top:2059;width:58;height:71" coordorigin="7247,2059" coordsize="58,71" path="m7261,2059l7247,2059,7247,2130,7261,2130,7261,2084,7277,2084,7261,2059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277,2084l7261,2084,7290,2130,7305,2130,7305,2107,7291,2107,7277,2084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305,2059l7291,2059,7291,2107,7305,2107,7305,2059xe" filled="true" fillcolor="#231f20" stroked="false">
                <v:path arrowok="t"/>
                <v:fill type="solid"/>
              </v:shape>
            </v:group>
            <v:group style="position:absolute;left:7315;top:2059;width:58;height:71" coordorigin="7315,2059" coordsize="58,71">
              <v:shape style="position:absolute;left:7315;top:2059;width:58;height:71" coordorigin="7315,2059" coordsize="58,71" path="m7351,2071l7336,2071,7336,2130,7351,2130,7351,2071xe" filled="true" fillcolor="#231f20" stroked="false">
                <v:path arrowok="t"/>
                <v:fill type="solid"/>
              </v:shape>
              <v:shape style="position:absolute;left:7315;top:2059;width:58;height:71" coordorigin="7315,2059" coordsize="58,71" path="m7372,2059l7315,2059,7315,2071,7372,2071,7372,2059xe" filled="true" fillcolor="#231f20" stroked="false">
                <v:path arrowok="t"/>
                <v:fill type="solid"/>
              </v:shape>
            </v:group>
            <v:group style="position:absolute;left:7367;top:2059;width:73;height:71" coordorigin="7367,2059" coordsize="73,71">
              <v:shape style="position:absolute;left:7367;top:2059;width:73;height:71" coordorigin="7367,2059" coordsize="73,71" path="m7411,2059l7395,2059,7367,2130,7382,2130,7388,2114,7433,2114,7428,2102,7393,2102,7403,2076,7417,2076,7411,2059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33,2114l7417,2114,7424,2130,7440,2130,7433,2114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17,2076l7403,2076,7413,2102,7428,2102,7417,2076xe" filled="true" fillcolor="#231f20" stroked="false">
                <v:path arrowok="t"/>
                <v:fill type="solid"/>
              </v:shape>
            </v:group>
            <v:group style="position:absolute;left:7432;top:2059;width:68;height:71" coordorigin="7432,2059" coordsize="68,71">
              <v:shape style="position:absolute;left:7432;top:2059;width:68;height:71" coordorigin="7432,2059" coordsize="68,71" path="m7448,2059l7432,2059,7458,2130,7474,2130,7481,2112,7466,2112,7448,2059xe" filled="true" fillcolor="#231f20" stroked="false">
                <v:path arrowok="t"/>
                <v:fill type="solid"/>
              </v:shape>
              <v:shape style="position:absolute;left:7432;top:2059;width:68;height:71" coordorigin="7432,2059" coordsize="68,71" path="m7500,2059l7484,2059,7466,2112,7481,2112,7500,2059xe" filled="true" fillcolor="#231f20" stroked="false">
                <v:path arrowok="t"/>
                <v:fill type="solid"/>
              </v:shape>
            </v:group>
            <v:group style="position:absolute;left:7504;top:2058;width:71;height:74" coordorigin="7504,2058" coordsize="71,74">
              <v:shape style="position:absolute;left:7504;top:2058;width:71;height:74" coordorigin="7504,2058" coordsize="71,74" path="m7550,2058l7533,2058,7528,2059,7504,2088,7504,2106,7507,2115,7520,2128,7529,2131,7550,2131,7558,2128,7567,2119,7533,2119,7529,2117,7521,2109,7519,2103,7519,2086,7521,2080,7528,2072,7533,2070,7567,2070,7558,2061,7550,2058xe" filled="true" fillcolor="#231f20" stroked="false">
                <v:path arrowok="t"/>
                <v:fill type="solid"/>
              </v:shape>
              <v:shape style="position:absolute;left:7504;top:2058;width:71;height:74" coordorigin="7504,2058" coordsize="71,74" path="m7567,2070l7545,2070,7550,2072,7557,2080,7559,2086,7559,2103,7557,2109,7550,2117,7545,2119,7567,2119,7571,2115,7574,2106,7574,2083,7571,2074,7567,2070xe" filled="true" fillcolor="#231f20" stroked="false">
                <v:path arrowok="t"/>
                <v:fill type="solid"/>
              </v:shape>
            </v:group>
            <v:group style="position:absolute;left:7582;top:2058;width:59;height:74" coordorigin="7582,2058" coordsize="59,74">
              <v:shape style="position:absolute;left:7582;top:2058;width:59;height:74" coordorigin="7582,2058" coordsize="59,74" path="m7596,2106l7582,2107,7583,2115,7586,2121,7596,2129,7603,2131,7618,2131,7623,2130,7632,2127,7635,2124,7638,2119,7608,2119,7604,2118,7599,2114,7597,2110,7596,2106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20,2058l7605,2058,7601,2059,7585,2083,7587,2088,7594,2095,7600,2097,7614,2101,7618,2102,7622,2103,7624,2104,7626,2106,7626,2108,7626,2112,7625,2114,7620,2118,7617,2119,7638,2119,7640,2117,7641,2114,7641,2105,7640,2101,7607,2084,7603,2083,7599,2080,7599,2079,7599,2075,7599,2074,7603,2071,7607,2070,7637,2070,7636,2068,7627,2060,7620,2058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37,2070l7615,2070,7618,2071,7622,2074,7624,2077,7624,2080,7639,2080,7639,2073,7637,2070xe" filled="true" fillcolor="#231f20" stroked="false">
                <v:path arrowok="t"/>
                <v:fill type="solid"/>
              </v:shape>
            </v:group>
            <v:group style="position:absolute;left:7595;top:1777;width:269;height:419" coordorigin="7595,1777" coordsize="269,419">
              <v:shape style="position:absolute;left:7595;top:1777;width:269;height:419" coordorigin="7595,1777" coordsize="269,419" path="m7595,1777l7700,1833,7792,1901,7847,1976,7864,2043,7851,2102,7815,2148,7762,2180,7699,2196e" filled="false" stroked="true" strokeweight=".613pt" strokecolor="#231f20">
                <v:path arrowok="t"/>
              </v:shape>
              <v:shape style="position:absolute;left:7437;top:1599;width:444;height:614" type="#_x0000_t75" stroked="false">
                <v:imagedata r:id="rId114" o:title=""/>
              </v:shape>
            </v:group>
            <v:group style="position:absolute;left:7290;top:2068;width:509;height:203" coordorigin="7290,2068" coordsize="509,203">
              <v:shape style="position:absolute;left:7290;top:2068;width:509;height:203" coordorigin="7290,2068" coordsize="509,203" path="m7798,2068l7758,2135,7704,2191,7640,2234,7566,2261,7485,2271,7433,2267,7383,2255,7334,2236,7290,2210e" filled="false" stroked="true" strokeweight=".541pt" strokecolor="#231f20">
                <v:path arrowok="t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567pt" strokecolor="#231f20">
                <v:path arrowok="t"/>
              </v:shape>
              <v:shape style="position:absolute;left:7340;top:2226;width:297;height:119" type="#_x0000_t75" stroked="false">
                <v:imagedata r:id="rId115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3.036942pt;width:46.65pt;height:46.65pt;mso-position-horizontal-relative:page;mso-position-vertical-relative:paragraph;z-index:2968;mso-wrap-distance-left:0;mso-wrap-distance-right:0" coordorigin="8034,1461" coordsize="933,933"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426,1473,8355,1490,8289,1518,8229,1556,8175,1602,8129,1655,8091,1716,8063,1782,8046,1852,8040,1927,8046,2002,8063,2073,8091,2139,8129,2199,8175,2253,8229,2299,8289,2336,8355,2364,8426,2381,8500,2387,8575,2381,8646,2364,8712,2336,8772,2299,8826,2253,8872,2199,8909,2139,8937,2073,8955,2002,8961,1927,8955,1852,8937,1782,8909,1716,8872,1655,8826,1602,8772,1556,8712,1518,8646,1490,8575,1473,8500,1467xe" filled="true" fillcolor="#d1d3d4" stroked="false">
                <v:path arrowok="t"/>
                <v:fill type="solid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425pt" strokecolor="#231f20">
                <v:path arrowok="t"/>
              </v:shape>
            </v:group>
            <v:group style="position:absolute;left:8253;top:1500;width:419;height:816" coordorigin="8253,1500" coordsize="419,816">
              <v:shape style="position:absolute;left:8253;top:1500;width:419;height:816" coordorigin="8253,1500" coordsize="419,816" path="m8253,2315l8672,1500e" filled="false" stroked="true" strokeweight=".306pt" strokecolor="#6d6e71">
                <v:path arrowok="t"/>
              </v:shape>
            </v:group>
            <v:group style="position:absolute;left:8050;top:1616;width:112;height:217" coordorigin="8050,1616" coordsize="112,217">
              <v:shape style="position:absolute;left:8050;top:1616;width:112;height:217" coordorigin="8050,1616" coordsize="112,217" path="m8050,1833l8161,1616e" filled="false" stroked="true" strokeweight=".306pt" strokecolor="#6d6e71">
                <v:path arrowok="t"/>
              </v:shape>
            </v:group>
            <v:group style="position:absolute;left:8042;top:1578;width:159;height:309" coordorigin="8042,1578" coordsize="159,309">
              <v:shape style="position:absolute;left:8042;top:1578;width:159;height:309" coordorigin="8042,1578" coordsize="159,309" path="m8042,1886l8200,1578e" filled="false" stroked="true" strokeweight=".306pt" strokecolor="#6d6e71">
                <v:path arrowok="t"/>
              </v:shape>
            </v:group>
            <v:group style="position:absolute;left:8040;top:1552;width:193;height:376" coordorigin="8040,1552" coordsize="193,376">
              <v:shape style="position:absolute;left:8040;top:1552;width:193;height:376" coordorigin="8040,1552" coordsize="193,376" path="m8040,1928l8233,1552e" filled="false" stroked="true" strokeweight=".306pt" strokecolor="#6d6e71">
                <v:path arrowok="t"/>
              </v:shape>
            </v:group>
            <v:group style="position:absolute;left:8041;top:1533;width:222;height:431" coordorigin="8041,1533" coordsize="222,431">
              <v:shape style="position:absolute;left:8041;top:1533;width:222;height:431" coordorigin="8041,1533" coordsize="222,431" path="m8041,1963l8263,1533e" filled="false" stroked="true" strokeweight=".306pt" strokecolor="#6d6e71">
                <v:path arrowok="t"/>
              </v:shape>
            </v:group>
            <v:group style="position:absolute;left:8045;top:1517;width:246;height:478" coordorigin="8045,1517" coordsize="246,478">
              <v:shape style="position:absolute;left:8045;top:1517;width:246;height:478" coordorigin="8045,1517" coordsize="246,478" path="m8045,1995l8290,1517e" filled="false" stroked="true" strokeweight=".306pt" strokecolor="#6d6e71">
                <v:path arrowok="t"/>
              </v:shape>
            </v:group>
            <v:group style="position:absolute;left:8050;top:1505;width:266;height:518" coordorigin="8050,1505" coordsize="266,518">
              <v:shape style="position:absolute;left:8050;top:1505;width:266;height:518" coordorigin="8050,1505" coordsize="266,518" path="m8050,2023l8316,1505e" filled="false" stroked="true" strokeweight=".306pt" strokecolor="#6d6e71">
                <v:path arrowok="t"/>
              </v:shape>
            </v:group>
            <v:group style="position:absolute;left:8056;top:1495;width:285;height:554" coordorigin="8056,1495" coordsize="285,554">
              <v:shape style="position:absolute;left:8056;top:1495;width:285;height:554" coordorigin="8056,1495" coordsize="285,554" path="m8056,2049l8341,1495e" filled="false" stroked="true" strokeweight=".306pt" strokecolor="#6d6e71">
                <v:path arrowok="t"/>
              </v:shape>
            </v:group>
            <v:group style="position:absolute;left:8064;top:1487;width:301;height:586" coordorigin="8064,1487" coordsize="301,586">
              <v:shape style="position:absolute;left:8064;top:1487;width:301;height:586" coordorigin="8064,1487" coordsize="301,586" path="m8064,2073l8365,1487e" filled="false" stroked="true" strokeweight=".306pt" strokecolor="#6d6e71">
                <v:path arrowok="t"/>
              </v:shape>
            </v:group>
            <v:group style="position:absolute;left:8072;top:1481;width:316;height:615" coordorigin="8072,1481" coordsize="316,615">
              <v:shape style="position:absolute;left:8072;top:1481;width:316;height:615" coordorigin="8072,1481" coordsize="316,615" path="m8072,2095l8387,1481e" filled="false" stroked="true" strokeweight=".306pt" strokecolor="#6d6e71">
                <v:path arrowok="t"/>
              </v:shape>
            </v:group>
            <v:group style="position:absolute;left:8081;top:1476;width:329;height:641" coordorigin="8081,1476" coordsize="329,641">
              <v:shape style="position:absolute;left:8081;top:1476;width:329;height:641" coordorigin="8081,1476" coordsize="329,641" path="m8081,2116l8410,1476e" filled="false" stroked="true" strokeweight=".306pt" strokecolor="#6d6e71">
                <v:path arrowok="t"/>
              </v:shape>
            </v:group>
            <v:group style="position:absolute;left:8090;top:1472;width:342;height:665" coordorigin="8090,1472" coordsize="342,665">
              <v:shape style="position:absolute;left:8090;top:1472;width:342;height:665" coordorigin="8090,1472" coordsize="342,665" path="m8090,2136l8431,1472e" filled="false" stroked="true" strokeweight=".306pt" strokecolor="#6d6e71">
                <v:path arrowok="t"/>
              </v:shape>
            </v:group>
            <v:group style="position:absolute;left:8100;top:1469;width:352;height:686" coordorigin="8100,1469" coordsize="352,686">
              <v:shape style="position:absolute;left:8100;top:1469;width:352;height:686" coordorigin="8100,1469" coordsize="352,686" path="m8100,2155l8452,1469e" filled="false" stroked="true" strokeweight=".306pt" strokecolor="#6d6e71">
                <v:path arrowok="t"/>
              </v:shape>
            </v:group>
            <v:group style="position:absolute;left:8111;top:1468;width:362;height:705" coordorigin="8111,1468" coordsize="362,705">
              <v:shape style="position:absolute;left:8111;top:1468;width:362;height:705" coordorigin="8111,1468" coordsize="362,705" path="m8111,2172l8473,1468e" filled="false" stroked="true" strokeweight=".306pt" strokecolor="#6d6e71">
                <v:path arrowok="t"/>
              </v:shape>
            </v:group>
            <v:group style="position:absolute;left:8122;top:1467;width:371;height:723" coordorigin="8122,1467" coordsize="371,723">
              <v:shape style="position:absolute;left:8122;top:1467;width:371;height:723" coordorigin="8122,1467" coordsize="371,723" path="m8122,2189l8493,1467e" filled="false" stroked="true" strokeweight=".306pt" strokecolor="#6d6e71">
                <v:path arrowok="t"/>
              </v:shape>
            </v:group>
            <v:group style="position:absolute;left:8133;top:1467;width:379;height:738" coordorigin="8133,1467" coordsize="379,738">
              <v:shape style="position:absolute;left:8133;top:1467;width:379;height:738" coordorigin="8133,1467" coordsize="379,738" path="m8133,2205l8512,1467e" filled="false" stroked="true" strokeweight=".306pt" strokecolor="#6d6e71">
                <v:path arrowok="t"/>
              </v:shape>
            </v:group>
            <v:group style="position:absolute;left:8145;top:1468;width:387;height:752" coordorigin="8145,1468" coordsize="387,752">
              <v:shape style="position:absolute;left:8145;top:1468;width:387;height:752" coordorigin="8145,1468" coordsize="387,752" path="m8145,2220l8531,1468e" filled="false" stroked="true" strokeweight=".306pt" strokecolor="#6d6e71">
                <v:path arrowok="t"/>
              </v:shape>
            </v:group>
            <v:group style="position:absolute;left:8157;top:1469;width:393;height:765" coordorigin="8157,1469" coordsize="393,765">
              <v:shape style="position:absolute;left:8157;top:1469;width:393;height:765" coordorigin="8157,1469" coordsize="393,765" path="m8157,2234l8550,1469e" filled="false" stroked="true" strokeweight=".306pt" strokecolor="#6d6e71">
                <v:path arrowok="t"/>
              </v:shape>
            </v:group>
            <v:group style="position:absolute;left:8170;top:1472;width:399;height:776" coordorigin="8170,1472" coordsize="399,776">
              <v:shape style="position:absolute;left:8170;top:1472;width:399;height:776" coordorigin="8170,1472" coordsize="399,776" path="m8170,2248l8569,1472e" filled="false" stroked="true" strokeweight=".306pt" strokecolor="#6d6e71">
                <v:path arrowok="t"/>
              </v:shape>
            </v:group>
            <v:group style="position:absolute;left:8183;top:1475;width:404;height:786" coordorigin="8183,1475" coordsize="404,786">
              <v:shape style="position:absolute;left:8183;top:1475;width:404;height:786" coordorigin="8183,1475" coordsize="404,786" path="m8183,2261l8587,1475e" filled="false" stroked="true" strokeweight=".306pt" strokecolor="#6d6e71">
                <v:path arrowok="t"/>
              </v:shape>
            </v:group>
            <v:group style="position:absolute;left:8196;top:1479;width:408;height:795" coordorigin="8196,1479" coordsize="408,795">
              <v:shape style="position:absolute;left:8196;top:1479;width:408;height:795" coordorigin="8196,1479" coordsize="408,795" path="m8196,2273l8604,1479e" filled="false" stroked="true" strokeweight=".306pt" strokecolor="#6d6e71">
                <v:path arrowok="t"/>
              </v:shape>
            </v:group>
            <v:group style="position:absolute;left:8210;top:1483;width:412;height:802" coordorigin="8210,1483" coordsize="412,802">
              <v:shape style="position:absolute;left:8210;top:1483;width:412;height:802" coordorigin="8210,1483" coordsize="412,802" path="m8210,2284l8622,1483e" filled="false" stroked="true" strokeweight=".306pt" strokecolor="#6d6e71">
                <v:path arrowok="t"/>
              </v:shape>
            </v:group>
            <v:group style="position:absolute;left:8224;top:1488;width:415;height:808" coordorigin="8224,1488" coordsize="415,808">
              <v:shape style="position:absolute;left:8224;top:1488;width:415;height:808" coordorigin="8224,1488" coordsize="415,808" path="m8224,2295l8639,1488e" filled="false" stroked="true" strokeweight=".306pt" strokecolor="#6d6e71">
                <v:path arrowok="t"/>
              </v:shape>
            </v:group>
            <v:group style="position:absolute;left:8238;top:1494;width:417;height:812" coordorigin="8238,1494" coordsize="417,812">
              <v:shape style="position:absolute;left:8238;top:1494;width:417;height:812" coordorigin="8238,1494" coordsize="417,812" path="m8238,2305l8655,1494e" filled="false" stroked="true" strokeweight=".306pt" strokecolor="#6d6e71">
                <v:path arrowok="t"/>
              </v:shape>
            </v:group>
            <v:group style="position:absolute;left:8090;top:1611;width:293;height:412" coordorigin="8090,1611" coordsize="293,412">
              <v:shape style="position:absolute;left:8090;top:1611;width:293;height:412" coordorigin="8090,1611" coordsize="293,412" path="m8130,1950l8114,1950,8106,1954,8093,1966,8090,1974,8090,1993,8156,2023,8180,2021,8202,2017,8224,2009,8246,1999,8260,1990,8196,1990,8185,1986,8156,1963,8146,1956,8142,1954,8137,1952,8130,1950xe" filled="true" fillcolor="#231f20" stroked="false">
                <v:path arrowok="t"/>
                <v:fill type="solid"/>
              </v:shape>
              <v:shape style="position:absolute;left:8090;top:1611;width:293;height:412" coordorigin="8090,1611" coordsize="293,412" path="m8382,1611l8226,1611,8141,1780,8159,1781,8175,1783,8229,1812,8264,1871,8268,1905,8267,1924,8238,1979,8208,1990,8260,1990,8312,1935,8334,1873,8336,1852,8334,1835,8308,1772,8256,1732,8198,1717,8216,1680,8362,1680,8382,1611xe" filled="true" fillcolor="#231f20" stroked="false">
                <v:path arrowok="t"/>
                <v:fill type="solid"/>
              </v:shape>
            </v:group>
            <v:group style="position:absolute;left:8355;top:1595;width:305;height:435" coordorigin="8355,1595" coordsize="305,435">
              <v:shape style="position:absolute;left:8355;top:1595;width:305;height:435" coordorigin="8355,1595" coordsize="305,435" path="m8560,1595l8488,1618,8440,1667,8395,1740,8371,1805,8357,1876,8355,1911,8356,1927,8374,1985,8424,2026,8449,2030,8464,2029,8444,2010,8437,2007,8425,1995,8422,1987,8423,1972,8438,1894,8455,1836,8483,1750,8508,1679,8540,1622,8556,1616,8620,1616,8616,1612,8604,1604,8590,1599,8576,1596,8560,1595xe" filled="true" fillcolor="#231f20" stroked="false">
                <v:path arrowok="t"/>
                <v:fill type="solid"/>
              </v:shape>
              <v:shape style="position:absolute;left:8355;top:1595;width:305;height:435" coordorigin="8355,1595" coordsize="305,435" path="m8620,1616l8571,1616,8578,1619,8584,1624,8590,1630,8593,1639,8593,1650,8583,1715,8554,1807,8520,1914,8499,1971,8462,2010,8520,2010,8566,1970,8607,1913,8638,1842,8656,1765,8659,1716,8659,1702,8636,1632,8626,1621,8620,1616xe" filled="true" fillcolor="#231f20" stroked="false">
                <v:path arrowok="t"/>
                <v:fill type="solid"/>
              </v:shape>
            </v:group>
            <v:group style="position:absolute;left:8122;top:2058;width:63;height:74" coordorigin="8122,2058" coordsize="63,74">
              <v:shape style="position:absolute;left:8122;top:2058;width:63;height:74" coordorigin="8122,2058" coordsize="63,74" path="m8165,2058l8146,2058,8137,2061,8125,2074,8122,2084,8122,2106,8125,2115,8137,2128,8145,2131,8163,2131,8169,2129,8179,2122,8181,2119,8149,2119,8145,2117,8139,2110,8137,2103,8137,2086,8139,2080,8145,2072,8150,2070,8182,2070,8181,2069,8172,2061,8165,2058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71,2104l8170,2109,8168,2113,8162,2118,8159,2119,8181,2119,8183,2116,8185,2108,8171,2104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82,2070l8159,2070,8162,2071,8168,2076,8169,2079,8170,2082,8185,2079,8183,2073,8182,2070xe" filled="true" fillcolor="#231f20" stroked="false">
                <v:path arrowok="t"/>
                <v:fill type="solid"/>
              </v:shape>
            </v:group>
            <v:group style="position:absolute;left:8197;top:2059;width:55;height:71" coordorigin="8197,2059" coordsize="55,71">
              <v:shape style="position:absolute;left:8197;top:2059;width:55;height:71" coordorigin="8197,2059" coordsize="55,71" path="m8251,2059l8197,2059,8197,2130,8252,2130,8252,2118,8212,2118,8212,2099,8248,2099,8248,2087,8212,2087,8212,2071,8251,2071,8251,2059xe" filled="true" fillcolor="#231f20" stroked="false">
                <v:path arrowok="t"/>
                <v:fill type="solid"/>
              </v:shape>
            </v:group>
            <v:group style="position:absolute;left:8265;top:2059;width:58;height:71" coordorigin="8265,2059" coordsize="58,71">
              <v:shape style="position:absolute;left:8265;top:2059;width:58;height:71" coordorigin="8265,2059" coordsize="58,71" path="m8279,2059l8265,2059,8265,2130,8279,2130,8279,2084,8295,2084,8279,2059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295,2084l8279,2084,8308,2130,8322,2130,8322,2107,8309,2107,8295,2084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322,2059l8309,2059,8309,2107,8322,2107,8322,2059xe" filled="true" fillcolor="#231f20" stroked="false">
                <v:path arrowok="t"/>
                <v:fill type="solid"/>
              </v:shape>
            </v:group>
            <v:group style="position:absolute;left:8333;top:2059;width:58;height:71" coordorigin="8333,2059" coordsize="58,71">
              <v:shape style="position:absolute;left:8333;top:2059;width:58;height:71" coordorigin="8333,2059" coordsize="58,71" path="m8369,2071l8354,2071,8354,2130,8369,2130,8369,2071xe" filled="true" fillcolor="#231f20" stroked="false">
                <v:path arrowok="t"/>
                <v:fill type="solid"/>
              </v:shape>
              <v:shape style="position:absolute;left:8333;top:2059;width:58;height:71" coordorigin="8333,2059" coordsize="58,71" path="m8390,2059l8333,2059,8333,2071,8390,2071,8390,2059xe" filled="true" fillcolor="#231f20" stroked="false">
                <v:path arrowok="t"/>
                <v:fill type="solid"/>
              </v:shape>
            </v:group>
            <v:group style="position:absolute;left:8385;top:2059;width:73;height:71" coordorigin="8385,2059" coordsize="73,71">
              <v:shape style="position:absolute;left:8385;top:2059;width:73;height:71" coordorigin="8385,2059" coordsize="73,71" path="m8428,2059l8413,2059,8385,2130,8400,2130,8406,2114,8451,2114,8446,2102,8411,2102,8420,2076,8435,2076,8428,2059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51,2114l8435,2114,8441,2130,8457,2130,8451,2114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35,2076l8420,2076,8430,2102,8446,2102,8435,2076xe" filled="true" fillcolor="#231f20" stroked="false">
                <v:path arrowok="t"/>
                <v:fill type="solid"/>
              </v:shape>
            </v:group>
            <v:group style="position:absolute;left:8450;top:2059;width:68;height:71" coordorigin="8450,2059" coordsize="68,71">
              <v:shape style="position:absolute;left:8450;top:2059;width:68;height:71" coordorigin="8450,2059" coordsize="68,71" path="m8466,2059l8450,2059,8476,2130,8492,2130,8498,2112,8484,2112,8466,2059xe" filled="true" fillcolor="#231f20" stroked="false">
                <v:path arrowok="t"/>
                <v:fill type="solid"/>
              </v:shape>
              <v:shape style="position:absolute;left:8450;top:2059;width:68;height:71" coordorigin="8450,2059" coordsize="68,71" path="m8517,2059l8502,2059,8484,2112,8498,2112,8517,2059xe" filled="true" fillcolor="#231f20" stroked="false">
                <v:path arrowok="t"/>
                <v:fill type="solid"/>
              </v:shape>
            </v:group>
            <v:group style="position:absolute;left:8522;top:2058;width:71;height:74" coordorigin="8522,2058" coordsize="71,74">
              <v:shape style="position:absolute;left:8522;top:2058;width:71;height:74" coordorigin="8522,2058" coordsize="71,74" path="m8568,2058l8551,2058,8546,2059,8522,2088,8522,2106,8525,2115,8538,2128,8546,2131,8568,2131,8576,2128,8585,2119,8551,2119,8546,2117,8539,2109,8537,2103,8537,2086,8539,2080,8546,2072,8551,2070,8585,2070,8576,2061,8568,2058xe" filled="true" fillcolor="#231f20" stroked="false">
                <v:path arrowok="t"/>
                <v:fill type="solid"/>
              </v:shape>
              <v:shape style="position:absolute;left:8522;top:2058;width:71;height:74" coordorigin="8522,2058" coordsize="71,74" path="m8585,2070l8563,2070,8568,2072,8575,2080,8577,2086,8577,2103,8575,2109,8568,2117,8563,2119,8585,2119,8589,2115,8592,2106,8592,2083,8589,2074,8585,2070xe" filled="true" fillcolor="#231f20" stroked="false">
                <v:path arrowok="t"/>
                <v:fill type="solid"/>
              </v:shape>
            </v:group>
            <v:group style="position:absolute;left:8600;top:2058;width:59;height:74" coordorigin="8600,2058" coordsize="59,74">
              <v:shape style="position:absolute;left:8600;top:2058;width:59;height:74" coordorigin="8600,2058" coordsize="59,74" path="m8614,2106l8600,2107,8601,2115,8604,2121,8613,2129,8621,2131,8636,2131,8641,2130,8650,2127,8653,2124,8656,2119,8625,2119,8622,2118,8617,2114,8615,2110,8614,2106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38,2058l8623,2058,8619,2059,8602,2083,8605,2088,8612,2095,8618,2097,8632,2101,8636,2102,8640,2103,8642,2104,8644,2106,8644,2108,8644,2112,8643,2114,8638,2118,8635,2119,8656,2119,8657,2117,8659,2114,8659,2105,8658,2101,8625,2084,8620,2083,8617,2080,8616,2079,8616,2075,8617,2074,8621,2071,8624,2070,8655,2070,8654,2068,8645,2060,8638,2058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55,2070l8633,2070,8636,2071,8640,2074,8641,2077,8642,2080,8657,2080,8656,2073,8655,2070xe" filled="true" fillcolor="#231f20" stroked="false">
                <v:path arrowok="t"/>
                <v:fill type="solid"/>
              </v:shape>
            </v:group>
            <v:group style="position:absolute;left:8613;top:1777;width:269;height:419" coordorigin="8613,1777" coordsize="269,419">
              <v:shape style="position:absolute;left:8613;top:1777;width:269;height:419" coordorigin="8613,1777" coordsize="269,419" path="m8613,1777l8718,1833,8810,1901,8864,1976,8882,2043,8869,2102,8832,2148,8779,2180,8717,2196e" filled="false" stroked="true" strokeweight=".613pt" strokecolor="#231f20">
                <v:path arrowok="t"/>
              </v:shape>
              <v:shape style="position:absolute;left:8454;top:1599;width:444;height:614" type="#_x0000_t75" stroked="false">
                <v:imagedata r:id="rId116" o:title=""/>
              </v:shape>
            </v:group>
            <v:group style="position:absolute;left:8307;top:2068;width:509;height:203" coordorigin="8307,2068" coordsize="509,203">
              <v:shape style="position:absolute;left:8307;top:2068;width:509;height:203" coordorigin="8307,2068" coordsize="509,203" path="m8816,2068l8776,2135,8722,2191,8657,2234,8583,2261,8502,2271,8451,2267,8400,2255,8352,2236,8307,2210e" filled="false" stroked="true" strokeweight=".541pt" strokecolor="#231f20">
                <v:path arrowok="t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567pt" strokecolor="#231f20">
                <v:path arrowok="t"/>
              </v:shape>
              <v:shape style="position:absolute;left:8357;top:2226;width:297;height:119" type="#_x0000_t75" stroked="false">
                <v:imagedata r:id="rId110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 w:hint="default"/>
          <w:sz w:val="5"/>
          <w:szCs w:val="5"/>
        </w:rPr>
      </w:pPr>
    </w:p>
    <w:p>
      <w:pPr>
        <w:spacing w:line="240" w:lineRule="auto"/>
        <w:ind w:left="86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17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18" o:title="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19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0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1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2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3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4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5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6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7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4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24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4,619,471,614,497,605,523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8,346,419,347,438,350,503,383,544,449,549,488,548,509,514,571,477,583,539,583,586,543,623,475,630,428,628,408,597,337,534,292,466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3,615,920,673,896,722,856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129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130" o:title=""/>
              </v:shape>
            </v:group>
          </v:group>
        </w:pict>
      </w:r>
      <w:r>
        <w:rPr>
          <w:rFonts w:ascii="Arial"/>
          <w:spacing w:val="22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0"/>
        <w:ind w:left="110" w:right="566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Ele trocou essas moedas por uma única nota. Qual é a nota que Lucas recebeu nessa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troca?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left="110" w:right="0"/>
        <w:jc w:val="left"/>
      </w:pPr>
      <w:r>
        <w:rPr/>
        <w:pict>
          <v:shape style="position:absolute;margin-left:63.527599pt;margin-top:7.156862pt;width:146.7714pt;height:66.852pt;mso-position-horizontal-relative:page;mso-position-vertical-relative:paragraph;z-index:-62680" type="#_x0000_t75" stroked="false">
            <v:imagedata r:id="rId131" o:title=""/>
            <w10:wrap type="none"/>
          </v:shape>
        </w:pict>
      </w:r>
      <w:r>
        <w:rPr/>
        <w:pict>
          <v:shape style="position:absolute;margin-left:312.97699pt;margin-top:7.156962pt;width:146.771pt;height:66.6939pt;mso-position-horizontal-relative:page;mso-position-vertical-relative:paragraph;z-index:3232" type="#_x0000_t75" stroked="false">
            <v:imagedata r:id="rId132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left="110" w:right="0"/>
        <w:jc w:val="left"/>
      </w:pPr>
      <w:r>
        <w:rPr/>
        <w:pict>
          <v:shape style="position:absolute;margin-left:63.527599pt;margin-top:2.309957pt;width:146.7714pt;height:66.6949pt;mso-position-horizontal-relative:page;mso-position-vertical-relative:paragraph;z-index:-62632" type="#_x0000_t75" stroked="false">
            <v:imagedata r:id="rId133" o:title=""/>
            <w10:wrap type="none"/>
          </v:shape>
        </w:pict>
      </w:r>
      <w:r>
        <w:rPr/>
        <w:pict>
          <v:shape style="position:absolute;margin-left:312.976013pt;margin-top:2.309857pt;width:146.772pt;height:66.852pt;mso-position-horizontal-relative:page;mso-position-vertical-relative:paragraph;z-index:3280" type="#_x0000_t75" stroked="false">
            <v:imagedata r:id="rId134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7"/>
        </w:numPr>
        <w:tabs>
          <w:tab w:pos="551" w:val="left" w:leader="none"/>
        </w:tabs>
        <w:spacing w:line="256" w:lineRule="auto" w:before="0" w:after="0"/>
        <w:ind w:left="110" w:right="41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(M041353E4) </w:t>
      </w:r>
      <w:r>
        <w:rPr>
          <w:rFonts w:ascii="Arial" w:hAnsi="Arial"/>
          <w:color w:val="231F20"/>
          <w:sz w:val="22"/>
        </w:rPr>
        <w:t>Marcos percorreu 15 quilômetros de uma corrida cujo trajeto total é de 45 quilômetros.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Quantos quilômetros ele ainda precisaria percorrer para completar essa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5pt;width:64.7pt;height:19.350pt;mso-position-horizontal-relative:page;mso-position-vertical-relative:paragraph;z-index:31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</w:pPr>
                  <w:r>
                    <w:rPr>
                      <w:color w:val="231F20"/>
                    </w:rPr>
                    <w:t>8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765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valor posicional do algarismo 7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D) 7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spacing w:line="240" w:lineRule="auto"/>
        <w:ind w:left="130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63.95pt;height:163.95pt;mso-position-horizontal-relative:char;mso-position-vertical-relative:line" coordorigin="0,0" coordsize="3279,3279">
            <v:group style="position:absolute;left:2536;top:2156;width:108;height:72" coordorigin="2536,2156" coordsize="108,72">
              <v:shape style="position:absolute;left:2536;top:2156;width:108;height:72" coordorigin="2536,2156" coordsize="108,72" path="m2536,2156l2644,2227e" filled="false" stroked="true" strokeweight="3.262pt" strokecolor="#c7c8ca">
                <v:path arrowok="t"/>
              </v:shape>
            </v:group>
            <v:group style="position:absolute;left:2521;top:1079;width:117;height:62" coordorigin="2521,1079" coordsize="117,62">
              <v:shape style="position:absolute;left:2521;top:1079;width:117;height:62" coordorigin="2521,1079" coordsize="117,62" path="m2521,1140l2637,1079e" filled="false" stroked="true" strokeweight="3.262pt" strokecolor="#c7c8ca">
                <v:path arrowok="t"/>
              </v:shape>
            </v:group>
            <v:group style="position:absolute;left:2725;top:1642;width:65;height:2" coordorigin="2725,1642" coordsize="65,2">
              <v:shape style="position:absolute;left:2725;top:1642;width:65;height:2" coordorigin="2725,1642" coordsize="65,0" path="m2725,1642l2789,1642e" filled="false" stroked="true" strokeweight="3.188pt" strokecolor="#c7c8ca">
                <v:path arrowok="t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1634,172l1558,174,1484,180,1410,189,1338,202,1267,218,1197,238,1129,261,1063,287,998,317,934,349,873,384,813,423,756,463,700,507,647,553,596,602,548,653,502,706,458,761,417,819,379,878,344,940,311,1003,282,1068,256,1135,232,1203,213,1273,196,1344,183,1416,174,1489,168,1564,166,1639,168,1715,174,1789,183,1863,196,1935,213,2006,232,2076,256,2144,282,2210,311,2275,344,2339,379,2400,417,2460,458,2517,502,2573,548,2626,596,2677,647,2725,700,2772,756,2815,813,2856,873,2894,934,2930,998,2962,1063,2991,1129,3018,1197,3041,1267,3060,1338,3077,1410,3090,1484,3099,1558,3105,1634,3107,1709,3105,1784,3099,1857,3090,1929,3077,2000,3060,2070,3041,2138,3018,2205,2991,2270,2962,2333,2930,2395,2894,2454,2856,2512,2815,2567,2772,2620,2725,2671,2677,2720,2626,2766,2573,2810,2517,2850,2460,2889,2400,2924,2339,2956,2275,2986,2210,3012,2144,3035,2076,3055,2006,3071,1935,3084,1863,3093,1789,3099,1715,3101,1639,3099,1564,3093,1489,3084,1416,3071,1344,3055,1273,3035,1203,3012,1135,2986,1068,2956,1003,2924,940,2889,878,2850,819,2810,761,2766,706,2720,653,2671,602,2620,553,2567,507,2512,463,2454,423,2395,384,2333,349,2270,317,2205,287,2138,261,2070,238,2000,218,1929,202,1857,189,1784,180,1709,174,1634,172xe" filled="true" fillcolor="#ffffff" stroked="false">
                <v:path arrowok="t"/>
                <v:fill type="solid"/>
              </v:shape>
            </v:group>
            <v:group style="position:absolute;left:166;top:172;width:2935;height:2935" coordorigin="166,172" coordsize="2935,2935">
              <v:shape style="position:absolute;left:166;top:172;width:2935;height:2935" coordorigin="166,172" coordsize="2935,2935" path="m3101,1639l3099,1715,3093,1789,3084,1863,3071,1935,3055,2006,3035,2076,3012,2144,2986,2210,2956,2275,2924,2339,2889,2400,2850,2460,2810,2517,2766,2573,2720,2626,2671,2677,2620,2725,2567,2772,2512,2815,2454,2856,2395,2894,2333,2930,2270,2962,2205,2991,2138,3018,2070,3041,2000,3060,1929,3077,1857,3090,1784,3099,1709,3105,1634,3107,1558,3105,1484,3099,1410,3090,1338,3077,1267,3060,1197,3041,1129,3018,1063,2991,998,2962,934,2930,873,2894,813,2856,756,2815,700,2772,647,2725,596,2677,548,2626,502,2573,458,2517,417,2460,379,2400,344,2339,311,2275,282,2210,256,2144,232,2076,213,2006,196,1935,183,1863,174,1789,168,1715,166,1639,168,1564,174,1489,183,1416,196,1344,213,1273,232,1203,256,1135,282,1068,311,1003,344,940,379,878,417,819,458,761,502,706,548,653,596,602,647,553,700,507,756,463,813,423,873,384,934,349,998,317,1063,287,1129,261,1197,238,1267,218,1338,202,1410,189,1484,180,1558,174,1634,172,1709,174,1784,180,1857,189,1929,202,2000,218,2070,238,2138,261,2205,287,2270,317,2333,349,2395,384,2454,423,2512,463,2567,507,2620,553,2671,602,2720,653,2766,706,2810,761,2850,819,2889,878,2924,940,2956,1003,2986,1068,3012,1135,3035,1203,3055,1273,3071,1344,3084,1416,3093,1489,3099,1564,3101,1639xe" filled="false" stroked="true" strokeweight="1.682pt" strokecolor="#3d3c3e">
                <v:path arrowok="t"/>
              </v:shape>
            </v:group>
            <v:group style="position:absolute;left:208;top:214;width:2851;height:2851" coordorigin="208,214" coordsize="2851,2851">
              <v:shape style="position:absolute;left:208;top:214;width:2851;height:2851" coordorigin="208,214" coordsize="2851,2851" path="m1634,214l1558,216,1483,222,1410,231,1337,245,1266,262,1197,282,1129,306,1062,333,998,363,935,397,874,433,815,472,758,514,703,559,651,607,601,657,554,709,509,764,467,820,427,879,391,940,358,1003,327,1068,300,1134,276,1202,256,1272,239,1343,226,1415,216,1489,210,1564,208,1639,210,1715,216,1790,226,1863,239,1936,256,2007,276,2076,300,2144,327,2211,358,2275,391,2338,427,2399,467,2458,509,2515,554,2570,601,2622,651,2672,703,2719,758,2764,815,2806,874,2846,935,2882,998,2915,1062,2946,1129,2973,1197,2997,1266,3017,1337,3034,1410,3047,1483,3057,1558,3063,1634,3065,1709,3063,1784,3057,1858,3047,1930,3034,2001,3017,2071,2997,2139,2973,2205,2946,2270,2915,2333,2882,2394,2846,2453,2806,2509,2764,2564,2719,2616,2672,2666,2622,2714,2570,2759,2515,2801,2458,2840,2399,2876,2338,2910,2275,2940,2211,2967,2144,2991,2076,3011,2007,3028,1936,3042,1863,3051,1790,3057,1715,3059,1639,3057,1564,3051,1489,3042,1415,3028,1343,3011,1272,2991,1202,2967,1134,2940,1068,2910,1003,2876,940,2840,879,2801,820,2759,764,2714,709,2666,657,2616,607,2564,559,2509,514,2453,472,2394,433,2333,397,2270,363,2205,333,2139,306,2071,282,2001,262,1930,245,1858,231,1784,222,1709,216,1634,214xe" filled="true" fillcolor="#e3e4e5" stroked="false">
                <v:path arrowok="t"/>
                <v:fill type="solid"/>
              </v:shape>
              <v:shape style="position:absolute;left:1423;top:310;width:399;height:241" type="#_x0000_t75" stroked="false">
                <v:imagedata r:id="rId136" o:title=""/>
              </v:shape>
              <v:shape style="position:absolute;left:2173;top:466;width:136;height:241" type="#_x0000_t75" stroked="false">
                <v:imagedata r:id="rId137" o:title=""/>
              </v:shape>
              <v:shape style="position:absolute;left:2580;top:893;width:197;height:241" type="#_x0000_t75" stroked="false">
                <v:imagedata r:id="rId138" o:title=""/>
              </v:shape>
              <v:shape style="position:absolute;left:2762;top:1512;width:196;height:245" type="#_x0000_t75" stroked="false">
                <v:imagedata r:id="rId139" o:title=""/>
              </v:shape>
              <v:shape style="position:absolute;left:2587;top:2105;width:207;height:241" type="#_x0000_t75" stroked="false">
                <v:imagedata r:id="rId140" o:title=""/>
              </v:shape>
              <v:shape style="position:absolute;left:2160;top:2568;width:197;height:241" type="#_x0000_t75" stroked="false">
                <v:imagedata r:id="rId141" o:title=""/>
              </v:shape>
              <v:shape style="position:absolute;left:1527;top:2724;width:195;height:245" type="#_x0000_t75" stroked="false">
                <v:imagedata r:id="rId142" o:title=""/>
              </v:shape>
              <v:shape style="position:absolute;left:938;top:2559;width:192;height:237" type="#_x0000_t75" stroked="false">
                <v:imagedata r:id="rId143" o:title=""/>
              </v:shape>
              <v:shape style="position:absolute;left:487;top:2105;width:193;height:245" type="#_x0000_t75" stroked="false">
                <v:imagedata r:id="rId144" o:title=""/>
              </v:shape>
              <v:shape style="position:absolute;left:310;top:1485;width:195;height:245" type="#_x0000_t75" stroked="false">
                <v:imagedata r:id="rId145" o:title=""/>
              </v:shape>
            </v:group>
            <v:group style="position:absolute;left:469;top:916;width:401;height:245" coordorigin="469,916" coordsize="401,245">
              <v:shape style="position:absolute;left:469;top:916;width:401;height:245" coordorigin="469,916" coordsize="401,245" path="m791,916l775,916,752,917,690,959,677,1036,677,1039,684,1102,725,1151,773,1160,798,1158,818,1153,835,1143,848,1130,856,1115,763,1115,755,1110,742,1039,742,1036,742,1016,762,959,856,959,851,950,846,943,839,937,833,931,824,925,804,918,791,916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856,959l783,959,791,965,797,976,804,1036,804,1050,790,1108,785,1113,780,1115,856,1115,858,1113,864,1092,869,1066,870,1036,869,1022,858,964,856,959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98l539,998,539,1156,605,1156,605,998xe" filled="true" fillcolor="#231f20" stroked="false">
                <v:path arrowok="t"/>
                <v:fill type="solid"/>
              </v:shape>
              <v:shape style="position:absolute;left:469;top:916;width:401;height:245" coordorigin="469,916" coordsize="401,245" path="m605,916l551,916,545,926,538,936,485,973,469,979,469,1033,528,1007,539,998,605,998,605,916xe" filled="true" fillcolor="#231f20" stroked="false">
                <v:path arrowok="t"/>
                <v:fill type="solid"/>
              </v:shape>
              <v:shape style="position:absolute;left:831;top:495;width:356;height:241" type="#_x0000_t75" stroked="false">
                <v:imagedata r:id="rId146" o:title=""/>
              </v:shape>
              <v:shape style="position:absolute;left:1570;top:1578;width:106;height:106" type="#_x0000_t75" stroked="false">
                <v:imagedata r:id="rId147" o:title=""/>
              </v:shape>
            </v:group>
            <v:group style="position:absolute;left:1623;top:174;width:2;height:101" coordorigin="1623,174" coordsize="2,101">
              <v:shape style="position:absolute;left:1623;top:174;width:2;height:101" coordorigin="1623,174" coordsize="0,101" path="m1623,275l1623,174e" filled="false" stroked="true" strokeweight="1.682pt" strokecolor="#3d3c3e">
                <v:path arrowok="t"/>
              </v:shape>
            </v:group>
            <v:group style="position:absolute;left:1626;top:2998;width:2;height:101" coordorigin="1626,2998" coordsize="2,101">
              <v:shape style="position:absolute;left:1626;top:2998;width:2;height:101" coordorigin="1626,2998" coordsize="0,101" path="m1626,3099l1626,2998e" filled="false" stroked="true" strokeweight="1.682pt" strokecolor="#3d3c3e">
                <v:path arrowok="t"/>
              </v:shape>
            </v:group>
            <v:group style="position:absolute;left:2993;top:1632;width:101;height:2" coordorigin="2993,1632" coordsize="101,2">
              <v:shape style="position:absolute;left:2993;top:1632;width:101;height:2" coordorigin="2993,1632" coordsize="101,0" path="m3094,1632l2993,1632e" filled="false" stroked="true" strokeweight="1.682pt" strokecolor="#3d3c3e">
                <v:path arrowok="t"/>
              </v:shape>
            </v:group>
            <v:group style="position:absolute;left:176;top:1628;width:101;height:2" coordorigin="176,1628" coordsize="101,2">
              <v:shape style="position:absolute;left:176;top:1628;width:101;height:2" coordorigin="176,1628" coordsize="101,0" path="m277,1628l176,1628e" filled="false" stroked="true" strokeweight="1.682pt" strokecolor="#3d3c3e">
                <v:path arrowok="t"/>
              </v:shape>
            </v:group>
            <v:group style="position:absolute;left:914;top:2822;width:51;height:88" coordorigin="914,2822" coordsize="51,88">
              <v:shape style="position:absolute;left:914;top:2822;width:51;height:88" coordorigin="914,2822" coordsize="51,88" path="m964,2822l914,2909e" filled="false" stroked="true" strokeweight="1.682pt" strokecolor="#3d3c3e">
                <v:path arrowok="t"/>
              </v:shape>
            </v:group>
            <v:group style="position:absolute;left:2324;top:374;width:51;height:88" coordorigin="2324,374" coordsize="51,88">
              <v:shape style="position:absolute;left:2324;top:374;width:51;height:88" coordorigin="2324,374" coordsize="51,88" path="m2374,374l2324,462e" filled="false" stroked="true" strokeweight="1.682pt" strokecolor="#3d3c3e">
                <v:path arrowok="t"/>
              </v:shape>
            </v:group>
            <v:group style="position:absolute;left:369;top:911;width:88;height:51" coordorigin="369,911" coordsize="88,51">
              <v:shape style="position:absolute;left:369;top:911;width:88;height:51" coordorigin="369,911" coordsize="88,51" path="m369,911l457,961e" filled="false" stroked="true" strokeweight="1.682pt" strokecolor="#3d3c3e">
                <v:path arrowok="t"/>
              </v:shape>
            </v:group>
            <v:group style="position:absolute;left:2807;top:2323;width:88;height:51" coordorigin="2807,2323" coordsize="88,51">
              <v:shape style="position:absolute;left:2807;top:2323;width:88;height:51" coordorigin="2807,2323" coordsize="88,51" path="m2807,2323l2894,2373e" filled="false" stroked="true" strokeweight="1.682pt" strokecolor="#3d3c3e">
                <v:path arrowok="t"/>
              </v:shape>
            </v:group>
            <v:group style="position:absolute;left:2326;top:2810;width:51;height:88" coordorigin="2326,2810" coordsize="51,88">
              <v:shape style="position:absolute;left:2326;top:2810;width:51;height:88" coordorigin="2326,2810" coordsize="51,88" path="m2326,2810l2377,2897e" filled="false" stroked="true" strokeweight="1.682pt" strokecolor="#3d3c3e">
                <v:path arrowok="t"/>
              </v:shape>
            </v:group>
            <v:group style="position:absolute;left:912;top:365;width:51;height:88" coordorigin="912,365" coordsize="51,88">
              <v:shape style="position:absolute;left:912;top:365;width:51;height:88" coordorigin="912,365" coordsize="51,88" path="m912,365l962,452e" filled="false" stroked="true" strokeweight="1.682pt" strokecolor="#3d3c3e">
                <v:path arrowok="t"/>
              </v:shape>
            </v:group>
            <v:group style="position:absolute;left:373;top:2319;width:88;height:51" coordorigin="373,2319" coordsize="88,51">
              <v:shape style="position:absolute;left:373;top:2319;width:88;height:51" coordorigin="373,2319" coordsize="88,51" path="m373,2370l461,2319e" filled="false" stroked="true" strokeweight="1.682pt" strokecolor="#3d3c3e">
                <v:path arrowok="t"/>
              </v:shape>
            </v:group>
            <v:group style="position:absolute;left:2815;top:914;width:88;height:51" coordorigin="2815,914" coordsize="88,51">
              <v:shape style="position:absolute;left:2815;top:914;width:88;height:51" coordorigin="2815,914" coordsize="88,51" path="m2815,965l2903,914e" filled="false" stroked="true" strokeweight="1.682pt" strokecolor="#3d3c3e">
                <v:path arrowok="t"/>
              </v:shape>
            </v:group>
            <v:group style="position:absolute;left:17;top:17;width:3245;height:3245" coordorigin="17,17" coordsize="3245,3245">
              <v:shape style="position:absolute;left:17;top:17;width:3245;height:3245" coordorigin="17,17" coordsize="3245,3245" path="m3262,1639l3260,1716,3255,1791,3246,1866,3234,1939,3219,2011,3201,2083,3179,2152,3155,2221,3127,2288,3097,2353,3064,2417,3028,2479,2990,2539,2949,2598,2905,2654,2860,2709,2812,2761,2761,2812,2709,2860,2654,2905,2598,2949,2539,2990,2479,3028,2417,3064,2353,3097,2288,3127,2221,3155,2152,3179,2083,3201,2011,3219,1939,3234,1866,3246,1791,3255,1716,3260,1639,3262,1563,3260,1488,3255,1413,3246,1340,3234,1267,3219,1196,3201,1127,3179,1058,3155,991,3127,926,3097,862,3064,800,3028,740,2990,681,2949,625,2905,570,2860,518,2812,467,2761,419,2709,373,2654,330,2598,289,2539,251,2479,215,2417,182,2353,152,2288,124,2221,100,2152,78,2083,60,2011,45,1939,33,1866,24,1791,19,1716,17,1639,19,1563,24,1488,33,1413,45,1340,60,1267,78,1196,100,1127,124,1058,152,991,182,926,215,862,251,800,289,740,330,681,373,625,419,570,467,518,518,467,570,419,625,373,681,330,740,289,800,251,862,215,926,182,991,152,1058,124,1127,100,1196,78,1267,60,1340,45,1413,33,1488,24,1563,19,1639,17,1716,19,1791,24,1866,33,1939,45,2011,60,2083,78,2152,100,2221,124,2288,152,2353,182,2417,215,2479,251,2539,289,2598,330,2654,373,2709,419,2761,467,2812,518,2860,570,2905,625,2949,681,2990,740,3028,800,3064,862,3097,926,3127,991,3155,1058,3179,1127,3201,1196,3219,1267,3234,1340,3246,1413,3255,1488,3260,1563,3262,1639xe" filled="false" stroked="true" strokeweight="1.682pt" strokecolor="#3d3c3e">
                <v:path arrowok="t"/>
              </v:shape>
            </v:group>
            <v:group style="position:absolute;left:1474;top:1094;width:154;height:549" coordorigin="1474,1094" coordsize="154,549">
              <v:shape style="position:absolute;left:1474;top:1094;width:154;height:549" coordorigin="1474,1094" coordsize="154,549" path="m1628,1643l1474,1094e" filled="false" stroked="true" strokeweight="3.363pt" strokecolor="#231f20">
                <v:path arrowok="t"/>
              </v:shape>
            </v:group>
            <v:group style="position:absolute;left:1385;top:955;width:194;height:195" coordorigin="1385,955" coordsize="194,195">
              <v:shape style="position:absolute;left:1385;top:955;width:194;height:195" coordorigin="1385,955" coordsize="194,195" path="m1435,955l1385,1150,1578,1096,1435,955xe" filled="true" fillcolor="#231f20" stroked="false">
                <v:path arrowok="t"/>
                <v:fill type="solid"/>
              </v:shape>
            </v:group>
            <v:group style="position:absolute;left:1620;top:1643;width:2;height:833" coordorigin="1620,1643" coordsize="2,833">
              <v:shape style="position:absolute;left:1620;top:1643;width:2;height:833" coordorigin="1620,1643" coordsize="0,833" path="m1620,1643l1620,2475e" filled="false" stroked="true" strokeweight="3.985pt" strokecolor="#231f20">
                <v:path arrowok="t"/>
              </v:shape>
            </v:group>
            <v:group style="position:absolute;left:1500;top:2440;width:239;height:207" coordorigin="1500,2440" coordsize="239,207">
              <v:shape style="position:absolute;left:1500;top:2440;width:239;height:207" coordorigin="1500,2440" coordsize="239,207" path="m1738,2440l1500,2440,1619,2647,1738,24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1"/>
        </w:rPr>
        <w:t> </w:t>
      </w:r>
      <w:r>
        <w:rPr>
          <w:color w:val="231F20"/>
        </w:rPr>
        <w:t>dias?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6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 </w:t>
      </w:r>
      <w:r>
        <w:rPr>
          <w:rFonts w:ascii="Arial"/>
          <w:color w:val="231F20"/>
          <w:sz w:val="22"/>
        </w:rPr>
        <w:t>horas e 30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 horas e 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minutos.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9"/>
        </w:numPr>
        <w:tabs>
          <w:tab w:pos="484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89747pt;width:348.1pt;height:21.5pt;mso-position-horizontal-relative:page;mso-position-vertical-relative:paragraph;z-index:3400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8;width:6864;height:2" coordorigin="2482,368" coordsize="6864,2">
              <v:shape style="position:absolute;left:2482;top:368;width:6864;height:2" coordorigin="2482,368" coordsize="6864,0" path="m2482,368l9346,368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148" o:title=""/>
              </v:shape>
              <v:shape style="position:absolute;left:4569;top:510;width:178;height:178" type="#_x0000_t75" stroked="false">
                <v:imagedata r:id="rId149" o:title=""/>
              </v:shape>
              <v:shape style="position:absolute;left:6915;top:497;width:230;height:230" type="#_x0000_t75" stroked="false">
                <v:imagedata r:id="rId150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left="110"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62464" type="#_x0000_t75" stroked="false">
            <v:imagedata r:id="rId151" o:title=""/>
            <w10:wrap type="none"/>
          </v:shape>
        </w:pict>
      </w:r>
      <w:r>
        <w:rPr>
          <w:rFonts w:ascii="Arial" w:hAnsi="Arial"/>
          <w:color w:val="231F20"/>
        </w:rPr>
        <w:t>Quais números estão representados pelos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símbolos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2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,</w:t>
        <w:tab/>
        <w:t>e </w:t>
      </w:r>
      <w:r>
        <w:rPr>
          <w:rFonts w:ascii="Arial" w:hAnsi="Arial"/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10"/>
          <w:position w:val="2"/>
        </w:rPr>
      </w:r>
      <w:r>
        <w:rPr>
          <w:rFonts w:ascii="Arial" w:hAnsi="Arial"/>
          <w:color w:val="231F20"/>
        </w:rPr>
        <w:t>nessa</w:t>
      </w:r>
      <w:r>
        <w:rPr>
          <w:rFonts w:ascii="Arial" w:hAnsi="Arial"/>
          <w:color w:val="231F20"/>
          <w:spacing w:val="3"/>
        </w:rPr>
        <w:t> </w:t>
      </w:r>
      <w:r>
        <w:rPr>
          <w:rFonts w:ascii="Arial" w:hAnsi="Arial"/>
          <w:color w:val="231F20"/>
        </w:rPr>
        <w:t>reta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numérica?</w:t>
      </w:r>
      <w:r>
        <w:rPr>
          <w:rFonts w:ascii="Arial" w:hAnsi="Arial"/>
          <w:color w:val="231F20"/>
          <w:spacing w:val="-1"/>
        </w:rPr>
        <w:t> </w:t>
      </w:r>
      <w:r>
        <w:rPr>
          <w:color w:val="231F20"/>
        </w:rPr>
        <w:t>A) 151, 152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left="110" w:right="0"/>
        <w:jc w:val="left"/>
      </w:pPr>
      <w:r>
        <w:rPr>
          <w:color w:val="231F20"/>
        </w:rPr>
        <w:t>B) 151, 179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C) 160, 170 e</w:t>
      </w:r>
      <w:r>
        <w:rPr>
          <w:color w:val="231F20"/>
          <w:spacing w:val="-1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40" w:lineRule="auto" w:before="13"/>
        <w:ind w:left="110" w:right="0"/>
        <w:jc w:val="left"/>
      </w:pPr>
      <w:r>
        <w:rPr>
          <w:color w:val="231F20"/>
        </w:rPr>
        <w:t>D) 160, 170 e</w:t>
      </w:r>
      <w:r>
        <w:rPr>
          <w:color w:val="231F20"/>
          <w:spacing w:val="-1"/>
        </w:rPr>
        <w:t> </w:t>
      </w:r>
      <w:r>
        <w:rPr>
          <w:color w:val="231F20"/>
        </w:rPr>
        <w:t>210.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39"/>
        </w:numPr>
        <w:tabs>
          <w:tab w:pos="499" w:val="left" w:leader="none"/>
        </w:tabs>
        <w:spacing w:line="252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brinquedo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preferido pelos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sz w:val="22"/>
        </w:rPr>
      </w:r>
    </w:p>
    <w:p>
      <w:pPr>
        <w:spacing w:before="111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273907pt;width:308.95pt;height:182pt;mso-position-horizontal-relative:page;mso-position-vertical-relative:paragraph;z-index:3448" coordorigin="3148,205" coordsize="6179,3640">
            <v:group style="position:absolute;left:3156;top:3765;width:6162;height:2" coordorigin="3156,3765" coordsize="6162,2">
              <v:shape style="position:absolute;left:3156;top:3765;width:6162;height:2" coordorigin="3156,3765" coordsize="6162,0" path="m3156,3765l9318,3765e" filled="false" stroked="true" strokeweight=".8pt" strokecolor="#231f20">
                <v:path arrowok="t"/>
              </v:shape>
            </v:group>
            <v:group style="position:absolute;left:3156;top:3513;width:519;height:2" coordorigin="3156,3513" coordsize="519,2">
              <v:shape style="position:absolute;left:3156;top:3513;width:519;height:2" coordorigin="3156,3513" coordsize="519,0" path="m3156,3513l3675,3513e" filled="false" stroked="true" strokeweight=".8pt" strokecolor="#231f20">
                <v:path arrowok="t"/>
              </v:shape>
            </v:group>
            <v:group style="position:absolute;left:3156;top:3267;width:519;height:2" coordorigin="3156,3267" coordsize="519,2">
              <v:shape style="position:absolute;left:3156;top:3267;width:519;height:2" coordorigin="3156,3267" coordsize="519,0" path="m3156,3267l3675,3267e" filled="false" stroked="true" strokeweight=".8pt" strokecolor="#231f20">
                <v:path arrowok="t"/>
              </v:shape>
            </v:group>
            <v:group style="position:absolute;left:3156;top:3015;width:519;height:2" coordorigin="3156,3015" coordsize="519,2">
              <v:shape style="position:absolute;left:3156;top:3015;width:519;height:2" coordorigin="3156,3015" coordsize="519,0" path="m3156,3015l3675,3015e" filled="false" stroked="true" strokeweight=".8pt" strokecolor="#231f20">
                <v:path arrowok="t"/>
              </v:shape>
            </v:group>
            <v:group style="position:absolute;left:3156;top:2745;width:519;height:2" coordorigin="3156,2745" coordsize="519,2">
              <v:shape style="position:absolute;left:3156;top:2745;width:519;height:2" coordorigin="3156,2745" coordsize="519,0" path="m3156,2745l3675,2745e" filled="false" stroked="true" strokeweight=".8pt" strokecolor="#231f20">
                <v:path arrowok="t"/>
              </v:shape>
            </v:group>
            <v:group style="position:absolute;left:3156;top:2493;width:519;height:2" coordorigin="3156,2493" coordsize="519,2">
              <v:shape style="position:absolute;left:3156;top:2493;width:519;height:2" coordorigin="3156,2493" coordsize="519,0" path="m3156,2493l3675,2493e" filled="false" stroked="true" strokeweight=".8pt" strokecolor="#231f20">
                <v:path arrowok="t"/>
              </v:shape>
            </v:group>
            <v:group style="position:absolute;left:3156;top:2247;width:519;height:2" coordorigin="3156,2247" coordsize="519,2">
              <v:shape style="position:absolute;left:3156;top:2247;width:519;height:2" coordorigin="3156,2247" coordsize="519,0" path="m3156,2247l3675,2247e" filled="false" stroked="true" strokeweight=".8pt" strokecolor="#231f20">
                <v:path arrowok="t"/>
              </v:shape>
            </v:group>
            <v:group style="position:absolute;left:3156;top:1995;width:3573;height:2" coordorigin="3156,1995" coordsize="3573,2">
              <v:shape style="position:absolute;left:3156;top:1995;width:3573;height:2" coordorigin="3156,1995" coordsize="3573,0" path="m3156,1995l6729,1995e" filled="false" stroked="true" strokeweight=".8pt" strokecolor="#231f20">
                <v:path arrowok="t"/>
              </v:shape>
            </v:group>
            <v:group style="position:absolute;left:3156;top:1725;width:3573;height:2" coordorigin="3156,1725" coordsize="3573,2">
              <v:shape style="position:absolute;left:3156;top:1725;width:3573;height:2" coordorigin="3156,1725" coordsize="3573,0" path="m3156,1725l6729,1725e" filled="false" stroked="true" strokeweight=".8pt" strokecolor="#231f20">
                <v:path arrowok="t"/>
              </v:shape>
            </v:group>
            <v:group style="position:absolute;left:3156;top:1473;width:3573;height:2" coordorigin="3156,1473" coordsize="3573,2">
              <v:shape style="position:absolute;left:3156;top:1473;width:3573;height:2" coordorigin="3156,1473" coordsize="3573,0" path="m3156,1473l6729,1473e" filled="false" stroked="true" strokeweight=".8pt" strokecolor="#231f20">
                <v:path arrowok="t"/>
              </v:shape>
            </v:group>
            <v:group style="position:absolute;left:3156;top:1227;width:3573;height:2" coordorigin="3156,1227" coordsize="3573,2">
              <v:shape style="position:absolute;left:3156;top:1227;width:3573;height:2" coordorigin="3156,1227" coordsize="3573,0" path="m3156,1227l6729,1227e" filled="false" stroked="true" strokeweight=".8pt" strokecolor="#231f20">
                <v:path arrowok="t"/>
              </v:shape>
            </v:group>
            <v:group style="position:absolute;left:3156;top:975;width:3573;height:2" coordorigin="3156,975" coordsize="3573,2">
              <v:shape style="position:absolute;left:3156;top:975;width:3573;height:2" coordorigin="3156,975" coordsize="3573,0" path="m3156,975l6729,975e" filled="false" stroked="true" strokeweight=".8pt" strokecolor="#231f20">
                <v:path arrowok="t"/>
              </v:shape>
            </v:group>
            <v:group style="position:absolute;left:3156;top:711;width:3573;height:2" coordorigin="3156,711" coordsize="3573,2">
              <v:shape style="position:absolute;left:3156;top:711;width:3573;height:2" coordorigin="3156,711" coordsize="3573,0" path="m3156,711l6729,711e" filled="false" stroked="true" strokeweight=".8pt" strokecolor="#231f20">
                <v:path arrowok="t"/>
              </v:shape>
            </v:group>
            <v:group style="position:absolute;left:3156;top:465;width:6162;height:2" coordorigin="3156,465" coordsize="6162,2">
              <v:shape style="position:absolute;left:3156;top:465;width:6162;height:2" coordorigin="3156,465" coordsize="6162,0" path="m3156,465l9318,465e" filled="false" stroked="true" strokeweight=".8pt" strokecolor="#231f20">
                <v:path arrowok="t"/>
              </v:shape>
            </v:group>
            <v:group style="position:absolute;left:3156;top:213;width:6162;height:2" coordorigin="3156,213" coordsize="6162,2">
              <v:shape style="position:absolute;left:3156;top:213;width:6162;height:2" coordorigin="3156,213" coordsize="6162,0" path="m3156,213l9318,213e" filled="false" stroked="true" strokeweight=".8pt" strokecolor="#231f20">
                <v:path arrowok="t"/>
              </v:shape>
            </v:group>
            <v:group style="position:absolute;left:3216;top:213;width:2;height:3624" coordorigin="3216,213" coordsize="2,3624">
              <v:shape style="position:absolute;left:3216;top:213;width:2;height:3624" coordorigin="3216,213" coordsize="0,3624" path="m3216,213l3216,3837e" filled="false" stroked="true" strokeweight=".8pt" strokecolor="#231f20">
                <v:path arrowok="t"/>
              </v:shape>
            </v:group>
            <v:group style="position:absolute;left:4743;top:3765;width:2;height:69" coordorigin="4743,3765" coordsize="2,69">
              <v:shape style="position:absolute;left:4743;top:3765;width:2;height:69" coordorigin="4743,3765" coordsize="0,69" path="m4743,3765l4743,3834e" filled="false" stroked="true" strokeweight=".8pt" strokecolor="#231f20">
                <v:path arrowok="t"/>
              </v:shape>
            </v:group>
            <v:group style="position:absolute;left:6261;top:3765;width:2;height:69" coordorigin="6261,3765" coordsize="2,69">
              <v:shape style="position:absolute;left:6261;top:3765;width:2;height:69" coordorigin="6261,3765" coordsize="0,69" path="m6261,3765l6261,3834e" filled="false" stroked="true" strokeweight=".8pt" strokecolor="#231f20">
                <v:path arrowok="t"/>
              </v:shape>
            </v:group>
            <v:group style="position:absolute;left:7785;top:3765;width:2;height:69" coordorigin="7785,3765" coordsize="2,69">
              <v:shape style="position:absolute;left:7785;top:3765;width:2;height:69" coordorigin="7785,3765" coordsize="0,69" path="m7785,3765l7785,3834e" filled="false" stroked="true" strokeweight=".8pt" strokecolor="#231f20">
                <v:path arrowok="t"/>
              </v:shape>
            </v:group>
            <v:group style="position:absolute;left:9309;top:3765;width:2;height:69" coordorigin="9309,3765" coordsize="2,69">
              <v:shape style="position:absolute;left:9309;top:3765;width:2;height:69" coordorigin="9309,3765" coordsize="0,69" path="m9309,3765l9309,3834e" filled="false" stroked="true" strokeweight=".8pt" strokecolor="#231f20">
                <v:path arrowok="t"/>
              </v:shape>
            </v:group>
            <v:group style="position:absolute;left:4275;top:3513;width:930;height:2" coordorigin="4275,3513" coordsize="930,2">
              <v:shape style="position:absolute;left:4275;top:3513;width:930;height:2" coordorigin="4275,3513" coordsize="930,0" path="m4275,3513l5205,3513e" filled="false" stroked="true" strokeweight=".8pt" strokecolor="#231f20">
                <v:path arrowok="t"/>
              </v:shape>
            </v:group>
            <v:group style="position:absolute;left:4275;top:3267;width:930;height:2" coordorigin="4275,3267" coordsize="930,2">
              <v:shape style="position:absolute;left:4275;top:3267;width:930;height:2" coordorigin="4275,3267" coordsize="930,0" path="m4275,3267l5205,3267e" filled="false" stroked="true" strokeweight=".8pt" strokecolor="#231f20">
                <v:path arrowok="t"/>
              </v:shape>
            </v:group>
            <v:group style="position:absolute;left:4275;top:3015;width:930;height:2" coordorigin="4275,3015" coordsize="930,2">
              <v:shape style="position:absolute;left:4275;top:3015;width:930;height:2" coordorigin="4275,3015" coordsize="930,0" path="m4275,3015l5205,3015e" filled="false" stroked="true" strokeweight=".8pt" strokecolor="#231f20">
                <v:path arrowok="t"/>
              </v:shape>
            </v:group>
            <v:group style="position:absolute;left:4275;top:2745;width:930;height:2" coordorigin="4275,2745" coordsize="930,2">
              <v:shape style="position:absolute;left:4275;top:2745;width:930;height:2" coordorigin="4275,2745" coordsize="930,0" path="m4275,2745l5205,2745e" filled="false" stroked="true" strokeweight=".8pt" strokecolor="#231f20">
                <v:path arrowok="t"/>
              </v:shape>
            </v:group>
            <v:group style="position:absolute;left:4275;top:2493;width:930;height:2" coordorigin="4275,2493" coordsize="930,2">
              <v:shape style="position:absolute;left:4275;top:2493;width:930;height:2" coordorigin="4275,2493" coordsize="930,0" path="m4275,2493l5205,2493e" filled="false" stroked="true" strokeweight=".8pt" strokecolor="#231f20">
                <v:path arrowok="t"/>
              </v:shape>
            </v:group>
            <v:group style="position:absolute;left:4275;top:2247;width:2454;height:2" coordorigin="4275,2247" coordsize="2454,2">
              <v:shape style="position:absolute;left:4275;top:2247;width:2454;height:2" coordorigin="4275,2247" coordsize="2454,0" path="m4275,2247l6729,2247e" filled="false" stroked="true" strokeweight=".8pt" strokecolor="#231f20">
                <v:path arrowok="t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true" fillcolor="#939598" stroked="false">
                <v:path arrowok="t"/>
                <v:fill type="solid"/>
              </v:shape>
            </v:group>
            <v:group style="position:absolute;left:3675;top:1995;width:600;height:1770" coordorigin="3675,1995" coordsize="600,1770">
              <v:shape style="position:absolute;left:3675;top:1995;width:600;height:1770" coordorigin="3675,1995" coordsize="600,1770" path="m3675,3765l4275,3765,4275,1995,3675,1995,3675,3765xe" filled="false" stroked="true" strokeweight=".8pt" strokecolor="#231f20">
                <v:path arrowok="t"/>
              </v:shape>
            </v:group>
            <v:group style="position:absolute;left:5805;top:3513;width:924;height:2" coordorigin="5805,3513" coordsize="924,2">
              <v:shape style="position:absolute;left:5805;top:3513;width:924;height:2" coordorigin="5805,3513" coordsize="924,0" path="m5805,3513l6729,3513e" filled="false" stroked="true" strokeweight=".8pt" strokecolor="#231f20">
                <v:path arrowok="t"/>
              </v:shape>
            </v:group>
            <v:group style="position:absolute;left:5805;top:3267;width:924;height:2" coordorigin="5805,3267" coordsize="924,2">
              <v:shape style="position:absolute;left:5805;top:3267;width:924;height:2" coordorigin="5805,3267" coordsize="924,0" path="m5805,3267l6729,3267e" filled="false" stroked="true" strokeweight=".8pt" strokecolor="#231f20">
                <v:path arrowok="t"/>
              </v:shape>
            </v:group>
            <v:group style="position:absolute;left:5805;top:3015;width:924;height:2" coordorigin="5805,3015" coordsize="924,2">
              <v:shape style="position:absolute;left:5805;top:3015;width:924;height:2" coordorigin="5805,3015" coordsize="924,0" path="m5805,3015l6729,3015e" filled="false" stroked="true" strokeweight=".8pt" strokecolor="#231f20">
                <v:path arrowok="t"/>
              </v:shape>
            </v:group>
            <v:group style="position:absolute;left:5805;top:2745;width:924;height:2" coordorigin="5805,2745" coordsize="924,2">
              <v:shape style="position:absolute;left:5805;top:2745;width:924;height:2" coordorigin="5805,2745" coordsize="924,0" path="m5805,2745l6729,2745e" filled="false" stroked="true" strokeweight=".8pt" strokecolor="#231f20">
                <v:path arrowok="t"/>
              </v:shape>
            </v:group>
            <v:group style="position:absolute;left:5805;top:2493;width:924;height:2" coordorigin="5805,2493" coordsize="924,2">
              <v:shape style="position:absolute;left:5805;top:2493;width:924;height:2" coordorigin="5805,2493" coordsize="924,0" path="m5805,2493l6729,2493e" filled="false" stroked="true" strokeweight=".8pt" strokecolor="#231f20">
                <v:path arrowok="t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true" fillcolor="#939598" stroked="false">
                <v:path arrowok="t"/>
                <v:fill type="solid"/>
              </v:shape>
            </v:group>
            <v:group style="position:absolute;left:5205;top:2247;width:600;height:1518" coordorigin="5205,2247" coordsize="600,1518">
              <v:shape style="position:absolute;left:5205;top:2247;width:600;height:1518" coordorigin="5205,2247" coordsize="600,1518" path="m5205,3765l5805,3765,5805,2247,5205,2247,5205,3765xe" filled="false" stroked="true" strokeweight=".8pt" strokecolor="#231f20">
                <v:path arrowok="t"/>
              </v:shape>
            </v:group>
            <v:group style="position:absolute;left:8853;top:3513;width:465;height:2" coordorigin="8853,3513" coordsize="465,2">
              <v:shape style="position:absolute;left:8853;top:3513;width:465;height:2" coordorigin="8853,3513" coordsize="465,0" path="m8853,3513l9318,3513e" filled="false" stroked="true" strokeweight=".8pt" strokecolor="#231f20">
                <v:path arrowok="t"/>
              </v:shape>
            </v:group>
            <v:group style="position:absolute;left:7329;top:3513;width:924;height:2" coordorigin="7329,3513" coordsize="924,2">
              <v:shape style="position:absolute;left:7329;top:3513;width:924;height:2" coordorigin="7329,3513" coordsize="924,0" path="m7329,3513l8253,3513e" filled="false" stroked="true" strokeweight=".8pt" strokecolor="#231f20">
                <v:path arrowok="t"/>
              </v:shape>
            </v:group>
            <v:group style="position:absolute;left:8853;top:3267;width:465;height:2" coordorigin="8853,3267" coordsize="465,2">
              <v:shape style="position:absolute;left:8853;top:3267;width:465;height:2" coordorigin="8853,3267" coordsize="465,0" path="m8853,3267l9318,3267e" filled="false" stroked="true" strokeweight=".8pt" strokecolor="#231f20">
                <v:path arrowok="t"/>
              </v:shape>
            </v:group>
            <v:group style="position:absolute;left:7329;top:3267;width:924;height:2" coordorigin="7329,3267" coordsize="924,2">
              <v:shape style="position:absolute;left:7329;top:3267;width:924;height:2" coordorigin="7329,3267" coordsize="924,0" path="m7329,3267l8253,3267e" filled="false" stroked="true" strokeweight=".8pt" strokecolor="#231f20">
                <v:path arrowok="t"/>
              </v:shape>
            </v:group>
            <v:group style="position:absolute;left:8853;top:3015;width:465;height:2" coordorigin="8853,3015" coordsize="465,2">
              <v:shape style="position:absolute;left:8853;top:3015;width:465;height:2" coordorigin="8853,3015" coordsize="465,0" path="m8853,3015l9318,3015e" filled="false" stroked="true" strokeweight=".8pt" strokecolor="#231f20">
                <v:path arrowok="t"/>
              </v:shape>
            </v:group>
            <v:group style="position:absolute;left:7329;top:3015;width:924;height:2" coordorigin="7329,3015" coordsize="924,2">
              <v:shape style="position:absolute;left:7329;top:3015;width:924;height:2" coordorigin="7329,3015" coordsize="924,0" path="m7329,3015l8253,3015e" filled="false" stroked="true" strokeweight=".8pt" strokecolor="#231f20">
                <v:path arrowok="t"/>
              </v:shape>
            </v:group>
            <v:group style="position:absolute;left:8853;top:2745;width:465;height:2" coordorigin="8853,2745" coordsize="465,2">
              <v:shape style="position:absolute;left:8853;top:2745;width:465;height:2" coordorigin="8853,2745" coordsize="465,0" path="m8853,2745l9318,2745e" filled="false" stroked="true" strokeweight=".8pt" strokecolor="#231f20">
                <v:path arrowok="t"/>
              </v:shape>
            </v:group>
            <v:group style="position:absolute;left:7329;top:2745;width:924;height:2" coordorigin="7329,2745" coordsize="924,2">
              <v:shape style="position:absolute;left:7329;top:2745;width:924;height:2" coordorigin="7329,2745" coordsize="924,0" path="m7329,2745l8253,2745e" filled="false" stroked="true" strokeweight=".8pt" strokecolor="#231f20">
                <v:path arrowok="t"/>
              </v:shape>
            </v:group>
            <v:group style="position:absolute;left:8853;top:2493;width:465;height:2" coordorigin="8853,2493" coordsize="465,2">
              <v:shape style="position:absolute;left:8853;top:2493;width:465;height:2" coordorigin="8853,2493" coordsize="465,0" path="m8853,2493l9318,2493e" filled="false" stroked="true" strokeweight=".8pt" strokecolor="#231f20">
                <v:path arrowok="t"/>
              </v:shape>
            </v:group>
            <v:group style="position:absolute;left:7329;top:2493;width:924;height:2" coordorigin="7329,2493" coordsize="924,2">
              <v:shape style="position:absolute;left:7329;top:2493;width:924;height:2" coordorigin="7329,2493" coordsize="924,0" path="m7329,2493l8253,2493e" filled="false" stroked="true" strokeweight=".8pt" strokecolor="#231f20">
                <v:path arrowok="t"/>
              </v:shape>
            </v:group>
            <v:group style="position:absolute;left:8853;top:2247;width:465;height:2" coordorigin="8853,2247" coordsize="465,2">
              <v:shape style="position:absolute;left:8853;top:2247;width:465;height:2" coordorigin="8853,2247" coordsize="465,0" path="m8853,2247l9318,2247e" filled="false" stroked="true" strokeweight=".8pt" strokecolor="#231f20">
                <v:path arrowok="t"/>
              </v:shape>
            </v:group>
            <v:group style="position:absolute;left:7329;top:2247;width:924;height:2" coordorigin="7329,2247" coordsize="924,2">
              <v:shape style="position:absolute;left:7329;top:2247;width:924;height:2" coordorigin="7329,2247" coordsize="924,0" path="m7329,2247l8253,2247e" filled="false" stroked="true" strokeweight=".8pt" strokecolor="#231f20">
                <v:path arrowok="t"/>
              </v:shape>
            </v:group>
            <v:group style="position:absolute;left:8853;top:1995;width:465;height:2" coordorigin="8853,1995" coordsize="465,2">
              <v:shape style="position:absolute;left:8853;top:1995;width:465;height:2" coordorigin="8853,1995" coordsize="465,0" path="m8853,1995l9318,1995e" filled="false" stroked="true" strokeweight=".8pt" strokecolor="#231f20">
                <v:path arrowok="t"/>
              </v:shape>
            </v:group>
            <v:group style="position:absolute;left:7329;top:1995;width:924;height:2" coordorigin="7329,1995" coordsize="924,2">
              <v:shape style="position:absolute;left:7329;top:1995;width:924;height:2" coordorigin="7329,1995" coordsize="924,0" path="m7329,1995l8253,1995e" filled="false" stroked="true" strokeweight=".8pt" strokecolor="#231f20">
                <v:path arrowok="t"/>
              </v:shape>
            </v:group>
            <v:group style="position:absolute;left:8853;top:1725;width:465;height:2" coordorigin="8853,1725" coordsize="465,2">
              <v:shape style="position:absolute;left:8853;top:1725;width:465;height:2" coordorigin="8853,1725" coordsize="465,0" path="m8853,1725l9318,1725e" filled="false" stroked="true" strokeweight=".8pt" strokecolor="#231f20">
                <v:path arrowok="t"/>
              </v:shape>
            </v:group>
            <v:group style="position:absolute;left:7329;top:1725;width:924;height:2" coordorigin="7329,1725" coordsize="924,2">
              <v:shape style="position:absolute;left:7329;top:1725;width:924;height:2" coordorigin="7329,1725" coordsize="924,0" path="m7329,1725l8253,1725e" filled="false" stroked="true" strokeweight=".8pt" strokecolor="#231f20">
                <v:path arrowok="t"/>
              </v:shape>
            </v:group>
            <v:group style="position:absolute;left:8853;top:1473;width:465;height:2" coordorigin="8853,1473" coordsize="465,2">
              <v:shape style="position:absolute;left:8853;top:1473;width:465;height:2" coordorigin="8853,1473" coordsize="465,0" path="m8853,1473l9318,1473e" filled="false" stroked="true" strokeweight=".8pt" strokecolor="#231f20">
                <v:path arrowok="t"/>
              </v:shape>
            </v:group>
            <v:group style="position:absolute;left:7329;top:1473;width:924;height:2" coordorigin="7329,1473" coordsize="924,2">
              <v:shape style="position:absolute;left:7329;top:1473;width:924;height:2" coordorigin="7329,1473" coordsize="924,0" path="m7329,1473l8253,1473e" filled="false" stroked="true" strokeweight=".8pt" strokecolor="#231f20">
                <v:path arrowok="t"/>
              </v:shape>
            </v:group>
            <v:group style="position:absolute;left:8853;top:1227;width:465;height:2" coordorigin="8853,1227" coordsize="465,2">
              <v:shape style="position:absolute;left:8853;top:1227;width:465;height:2" coordorigin="8853,1227" coordsize="465,0" path="m8853,1227l9318,1227e" filled="false" stroked="true" strokeweight=".8pt" strokecolor="#231f20">
                <v:path arrowok="t"/>
              </v:shape>
            </v:group>
            <v:group style="position:absolute;left:7329;top:1227;width:924;height:2" coordorigin="7329,1227" coordsize="924,2">
              <v:shape style="position:absolute;left:7329;top:1227;width:924;height:2" coordorigin="7329,1227" coordsize="924,0" path="m7329,1227l8253,1227e" filled="false" stroked="true" strokeweight=".8pt" strokecolor="#231f20">
                <v:path arrowok="t"/>
              </v:shape>
            </v:group>
            <v:group style="position:absolute;left:7329;top:975;width:1989;height:2" coordorigin="7329,975" coordsize="1989,2">
              <v:shape style="position:absolute;left:7329;top:975;width:1989;height:2" coordorigin="7329,975" coordsize="1989,0" path="m7329,975l9318,975e" filled="false" stroked="true" strokeweight=".8pt" strokecolor="#231f20">
                <v:path arrowok="t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true" fillcolor="#939598" stroked="false">
                <v:path arrowok="t"/>
                <v:fill type="solid"/>
              </v:shape>
            </v:group>
            <v:group style="position:absolute;left:8253;top:975;width:600;height:2790" coordorigin="8253,975" coordsize="600,2790">
              <v:shape style="position:absolute;left:8253;top:975;width:600;height:2790" coordorigin="8253,975" coordsize="600,2790" path="m8253,3765l8853,3765,8853,975,8253,975,8253,3765xe" filled="false" stroked="true" strokeweight=".8pt" strokecolor="#231f20">
                <v:path arrowok="t"/>
              </v:shape>
            </v:group>
            <v:group style="position:absolute;left:7329;top:711;width:1989;height:2" coordorigin="7329,711" coordsize="1989,2">
              <v:shape style="position:absolute;left:7329;top:711;width:1989;height:2" coordorigin="7329,711" coordsize="1989,0" path="m7329,711l9318,711e" filled="false" stroked="true" strokeweight=".8pt" strokecolor="#231f20">
                <v:path arrowok="t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true" fillcolor="#939598" stroked="false">
                <v:path arrowok="t"/>
                <v:fill type="solid"/>
              </v:shape>
            </v:group>
            <v:group style="position:absolute;left:6729;top:465;width:600;height:3300" coordorigin="6729,465" coordsize="600,3300">
              <v:shape style="position:absolute;left:6729;top:465;width:600;height:3300" coordorigin="6729,465" coordsize="600,3300" path="m6729,3765l7329,3765,7329,465,6729,465,6729,3765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69pt;width:10.85pt;height:86.15pt;mso-position-horizontal-relative:page;mso-position-vertical-relative:paragraph;z-index:3472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left="110" w:right="0"/>
        <w:jc w:val="left"/>
      </w:pPr>
      <w:r>
        <w:rPr>
          <w:color w:val="231F20"/>
        </w:rPr>
        <w:t>De acordo com esse gráfico, qual é o número de estudantes que preferem brincar de</w:t>
      </w:r>
      <w:r>
        <w:rPr>
          <w:color w:val="231F20"/>
          <w:spacing w:val="-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35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124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85.05pt;height:74.4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163"/>
                    <w:ind w:left="66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732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434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left="110" w:right="7132"/>
        <w:jc w:val="left"/>
      </w:pPr>
      <w:r>
        <w:rPr/>
        <w:pict>
          <v:group style="position:absolute;margin-left:115.762001pt;margin-top:-37.533131pt;width:52.45pt;height:.1pt;mso-position-horizontal-relative:page;mso-position-vertical-relative:paragraph;z-index:-62368" coordorigin="2315,-751" coordsize="1049,2">
            <v:shape style="position:absolute;left:2315;top:-751;width:1049;height:2" coordorigin="2315,-751" coordsize="1049,0" path="m2315,-751l3364,-751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Qual é o resultado dessa conta? </w:t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624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634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830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840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68"/>
        <w:jc w:val="left"/>
      </w:pPr>
      <w:r>
        <w:rPr>
          <w:color w:val="231F20"/>
        </w:rPr>
        <w:t>44) </w:t>
      </w:r>
      <w:r>
        <w:rPr>
          <w:color w:val="231F20"/>
          <w:sz w:val="16"/>
        </w:rPr>
        <w:t>(M051416E4) </w:t>
      </w:r>
      <w:r>
        <w:rPr>
          <w:color w:val="231F20"/>
        </w:rPr>
        <w:t>Miguel mora na cidade de Campinas-SP há 5 anos. </w:t>
      </w:r>
      <w:r>
        <w:rPr>
          <w:color w:val="231F20"/>
        </w:rPr>
        <w:t>Há quantos meses Miguel mora nessa</w:t>
      </w:r>
      <w:r>
        <w:rPr>
          <w:color w:val="231F20"/>
          <w:spacing w:val="-1"/>
        </w:rPr>
        <w:t> </w:t>
      </w:r>
      <w:r>
        <w:rPr>
          <w:color w:val="231F20"/>
        </w:rPr>
        <w:t>cidade?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54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55"/>
          <w:footerReference w:type="default" r:id="rId15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57"/>
          <w:footerReference w:type="default" r:id="rId15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59"/>
          <w:footerReference w:type="default" r:id="rId160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6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6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61"/>
      <w:footerReference w:type="default" r:id="rId16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8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4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6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4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4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45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413.65pt;height:13pt;mso-position-horizontal-relative:page;mso-position-vertical-relative:page;z-index:-6450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40)  </w:t>
                </w:r>
                <w:r>
                  <w:rPr>
                    <w:color w:val="231F20"/>
                    <w:sz w:val="16"/>
                  </w:rPr>
                  <w:t>(M041460E4) </w:t>
                </w:r>
                <w:r>
                  <w:rPr>
                    <w:color w:val="231F20"/>
                  </w:rPr>
                  <w:t>O relógio abaixo indica o horário em que Fábio almoça todos os</w:t>
                </w:r>
                <w:r>
                  <w:rPr>
                    <w:color w:val="231F20"/>
                    <w:spacing w:val="14"/>
                  </w:rPr>
                  <w:t> </w:t>
                </w:r>
                <w:r>
                  <w:rPr>
                    <w:color w:val="231F20"/>
                  </w:rPr>
                  <w:t>dias.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91.75pt;height:13pt;mso-position-horizontal-relative:page;mso-position-vertical-relative:page;z-index:-64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color w:val="231F20"/>
                    <w:sz w:val="22"/>
                  </w:rPr>
                  <w:t>43) </w:t>
                </w:r>
                <w:r>
                  <w:rPr>
                    <w:rFonts w:ascii="Arial"/>
                    <w:color w:val="231F20"/>
                    <w:sz w:val="16"/>
                  </w:rPr>
                  <w:t>(M041333E4) </w:t>
                </w:r>
                <w:r>
                  <w:rPr>
                    <w:rFonts w:ascii="Arial"/>
                    <w:color w:val="231F20"/>
                    <w:sz w:val="22"/>
                  </w:rPr>
                  <w:t>Observe a conta</w:t>
                </w:r>
                <w:r>
                  <w:rPr>
                    <w:rFonts w:ascii="Arial"/>
                    <w:color w:val="231F20"/>
                    <w:spacing w:val="6"/>
                    <w:sz w:val="22"/>
                  </w:rPr>
                  <w:t> </w:t>
                </w:r>
                <w:r>
                  <w:rPr>
                    <w:rFonts w:ascii="Arial"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41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73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4"/>
      <w:numFmt w:val="decimal"/>
      <w:lvlText w:val="%1)"/>
      <w:lvlJc w:val="left"/>
      <w:pPr>
        <w:ind w:left="110" w:hanging="401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–"/>
      <w:lvlJc w:val="left"/>
      <w:pPr>
        <w:ind w:left="291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07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14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1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2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0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7" w:hanging="18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portaldoprofessor.mec.gov.br/fichaTecnicaAula.html?aula=24259" TargetMode="External"/><Relationship Id="rId20" Type="http://schemas.openxmlformats.org/officeDocument/2006/relationships/hyperlink" Target="http://sitededicas.ne10.uol.com.br/humor_piadas5a.htm" TargetMode="External"/><Relationship Id="rId21" Type="http://schemas.openxmlformats.org/officeDocument/2006/relationships/image" Target="media/image13.png"/><Relationship Id="rId22" Type="http://schemas.openxmlformats.org/officeDocument/2006/relationships/hyperlink" Target="http://osantuario.com/2013/04/13/umas-tiras-da-pesada-eu-tu-e-elas-as-tirinhas/" TargetMode="External"/><Relationship Id="rId23" Type="http://schemas.openxmlformats.org/officeDocument/2006/relationships/header" Target="header2.xml"/><Relationship Id="rId24" Type="http://schemas.openxmlformats.org/officeDocument/2006/relationships/hyperlink" Target="http://www.piadografo.sitebr.net/Juquinha2.htm" TargetMode="External"/><Relationship Id="rId25" Type="http://schemas.openxmlformats.org/officeDocument/2006/relationships/footer" Target="footer2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footer" Target="footer3.xml"/><Relationship Id="rId91" Type="http://schemas.openxmlformats.org/officeDocument/2006/relationships/hyperlink" Target="http://ler-com-prazer.blogspot.com/2009/10/o-grilo-grilado-elias-jose.html" TargetMode="External"/><Relationship Id="rId92" Type="http://schemas.openxmlformats.org/officeDocument/2006/relationships/hyperlink" Target="http://blogs.estadao.com.br/estadinho/" TargetMode="External"/><Relationship Id="rId93" Type="http://schemas.openxmlformats.org/officeDocument/2006/relationships/header" Target="header3.xml"/><Relationship Id="rId94" Type="http://schemas.openxmlformats.org/officeDocument/2006/relationships/image" Target="media/image78.png"/><Relationship Id="rId95" Type="http://schemas.openxmlformats.org/officeDocument/2006/relationships/header" Target="header4.xml"/><Relationship Id="rId96" Type="http://schemas.openxmlformats.org/officeDocument/2006/relationships/footer" Target="footer4.xml"/><Relationship Id="rId97" Type="http://schemas.openxmlformats.org/officeDocument/2006/relationships/footer" Target="footer5.xml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png"/><Relationship Id="rId135" Type="http://schemas.openxmlformats.org/officeDocument/2006/relationships/header" Target="header5.xml"/><Relationship Id="rId136" Type="http://schemas.openxmlformats.org/officeDocument/2006/relationships/image" Target="media/image116.png"/><Relationship Id="rId137" Type="http://schemas.openxmlformats.org/officeDocument/2006/relationships/image" Target="media/image117.png"/><Relationship Id="rId138" Type="http://schemas.openxmlformats.org/officeDocument/2006/relationships/image" Target="media/image118.png"/><Relationship Id="rId139" Type="http://schemas.openxmlformats.org/officeDocument/2006/relationships/image" Target="media/image119.png"/><Relationship Id="rId140" Type="http://schemas.openxmlformats.org/officeDocument/2006/relationships/image" Target="media/image120.png"/><Relationship Id="rId141" Type="http://schemas.openxmlformats.org/officeDocument/2006/relationships/image" Target="media/image121.png"/><Relationship Id="rId142" Type="http://schemas.openxmlformats.org/officeDocument/2006/relationships/image" Target="media/image122.png"/><Relationship Id="rId143" Type="http://schemas.openxmlformats.org/officeDocument/2006/relationships/image" Target="media/image123.png"/><Relationship Id="rId144" Type="http://schemas.openxmlformats.org/officeDocument/2006/relationships/image" Target="media/image124.png"/><Relationship Id="rId145" Type="http://schemas.openxmlformats.org/officeDocument/2006/relationships/image" Target="media/image125.png"/><Relationship Id="rId146" Type="http://schemas.openxmlformats.org/officeDocument/2006/relationships/image" Target="media/image126.png"/><Relationship Id="rId147" Type="http://schemas.openxmlformats.org/officeDocument/2006/relationships/image" Target="media/image127.png"/><Relationship Id="rId148" Type="http://schemas.openxmlformats.org/officeDocument/2006/relationships/image" Target="media/image128.png"/><Relationship Id="rId149" Type="http://schemas.openxmlformats.org/officeDocument/2006/relationships/image" Target="media/image129.png"/><Relationship Id="rId150" Type="http://schemas.openxmlformats.org/officeDocument/2006/relationships/image" Target="media/image130.png"/><Relationship Id="rId151" Type="http://schemas.openxmlformats.org/officeDocument/2006/relationships/image" Target="media/image131.png"/><Relationship Id="rId152" Type="http://schemas.openxmlformats.org/officeDocument/2006/relationships/image" Target="media/image132.png"/><Relationship Id="rId153" Type="http://schemas.openxmlformats.org/officeDocument/2006/relationships/image" Target="media/image133.png"/><Relationship Id="rId154" Type="http://schemas.openxmlformats.org/officeDocument/2006/relationships/header" Target="header6.xml"/><Relationship Id="rId155" Type="http://schemas.openxmlformats.org/officeDocument/2006/relationships/header" Target="header7.xml"/><Relationship Id="rId156" Type="http://schemas.openxmlformats.org/officeDocument/2006/relationships/footer" Target="footer6.xml"/><Relationship Id="rId157" Type="http://schemas.openxmlformats.org/officeDocument/2006/relationships/header" Target="header8.xml"/><Relationship Id="rId158" Type="http://schemas.openxmlformats.org/officeDocument/2006/relationships/footer" Target="footer7.xml"/><Relationship Id="rId159" Type="http://schemas.openxmlformats.org/officeDocument/2006/relationships/header" Target="header9.xml"/><Relationship Id="rId160" Type="http://schemas.openxmlformats.org/officeDocument/2006/relationships/footer" Target="footer8.xml"/><Relationship Id="rId161" Type="http://schemas.openxmlformats.org/officeDocument/2006/relationships/header" Target="header10.xml"/><Relationship Id="rId162" Type="http://schemas.openxmlformats.org/officeDocument/2006/relationships/footer" Target="footer9.xml"/><Relationship Id="rId163" Type="http://schemas.openxmlformats.org/officeDocument/2006/relationships/image" Target="media/image134.png"/><Relationship Id="rId164" Type="http://schemas.openxmlformats.org/officeDocument/2006/relationships/image" Target="media/image135.png"/><Relationship Id="rId165" Type="http://schemas.openxmlformats.org/officeDocument/2006/relationships/image" Target="media/image136.png"/><Relationship Id="rId1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C0509.indb</dc:title>
  <dcterms:created xsi:type="dcterms:W3CDTF">2016-02-07T04:17:54Z</dcterms:created>
  <dcterms:modified xsi:type="dcterms:W3CDTF">2016-02-07T04:17:54Z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